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403EB" w14:textId="77777777" w:rsidR="00BD199A"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33182C7E">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p>
    <w:p w14:paraId="2880F628" w14:textId="001A5CBA" w:rsidR="003C0362" w:rsidRPr="0069414D" w:rsidRDefault="00154D3E" w:rsidP="003C0362">
      <w:pPr>
        <w:pStyle w:val="Default"/>
        <w:rPr>
          <w:rStyle w:val="IntenseReference"/>
          <w:rFonts w:ascii="Arial" w:hAnsi="Arial" w:cs="Arial"/>
          <w:b w:val="0"/>
          <w:color w:val="7030A0"/>
          <w:sz w:val="100"/>
          <w:szCs w:val="100"/>
        </w:rPr>
      </w:pPr>
      <w:r>
        <w:rPr>
          <w:noProof/>
        </w:rPr>
        <mc:AlternateContent>
          <mc:Choice Requires="wps">
            <w:drawing>
              <wp:anchor distT="0" distB="0" distL="114300" distR="114300" simplePos="0" relativeHeight="251657216" behindDoc="0" locked="0" layoutInCell="1" allowOverlap="1" wp14:anchorId="1C0D0101" wp14:editId="798CE290">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E3DAA" w14:textId="77777777" w:rsidR="00DE3907" w:rsidRPr="00233AB5" w:rsidRDefault="00DE3907" w:rsidP="003F01A6">
                            <w:r w:rsidRPr="00233AB5">
                              <w:t>Area name here</w:t>
                            </w:r>
                          </w:p>
                          <w:p w14:paraId="4190A3A2" w14:textId="77777777" w:rsidR="00DE3907" w:rsidRDefault="00DE3907"/>
                          <w:p w14:paraId="15817BC9" w14:textId="77777777" w:rsidR="00DE3907" w:rsidRPr="00233AB5" w:rsidRDefault="00DE3907" w:rsidP="00BA1C32">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71FE3DAA" w14:textId="77777777" w:rsidR="00DE3907" w:rsidRPr="00233AB5" w:rsidRDefault="00DE3907" w:rsidP="003F01A6">
                      <w:r w:rsidRPr="00233AB5">
                        <w:t>Area name here</w:t>
                      </w:r>
                    </w:p>
                    <w:p w14:paraId="4190A3A2" w14:textId="77777777" w:rsidR="00DE3907" w:rsidRDefault="00DE3907"/>
                    <w:p w14:paraId="15817BC9" w14:textId="77777777" w:rsidR="00DE3907" w:rsidRPr="00233AB5" w:rsidRDefault="00DE3907" w:rsidP="00BA1C32">
                      <w:r w:rsidRPr="00233AB5">
                        <w:t>Area name here</w:t>
                      </w:r>
                    </w:p>
                  </w:txbxContent>
                </v:textbox>
              </v:shape>
            </w:pict>
          </mc:Fallback>
        </mc:AlternateContent>
      </w:r>
    </w:p>
    <w:p w14:paraId="595F95C0" w14:textId="77AD1265" w:rsidR="003C0362" w:rsidRPr="00BD199A" w:rsidRDefault="0006619B" w:rsidP="00BD199A">
      <w:pPr>
        <w:pStyle w:val="Heading1"/>
        <w:ind w:left="709"/>
      </w:pPr>
      <w:r w:rsidRPr="00BD199A">
        <w:t>Lancashire</w:t>
      </w:r>
      <w:r w:rsidR="00BD199A" w:rsidRPr="00BD199A">
        <w:t xml:space="preserve"> </w:t>
      </w:r>
      <w:r w:rsidR="00EE3E44">
        <w:t xml:space="preserve">MAPPA </w:t>
      </w:r>
      <w:r w:rsidR="00BD199A" w:rsidRPr="00BD199A">
        <w:t>Annual Report 2025</w:t>
      </w:r>
      <w:r w:rsidR="00733236">
        <w:t xml:space="preserve"> to </w:t>
      </w:r>
      <w:r w:rsidR="00BD199A" w:rsidRPr="00BD199A">
        <w:t>2026</w:t>
      </w:r>
      <w:r w:rsidRPr="00BD199A">
        <w:t xml:space="preserve"> </w:t>
      </w:r>
    </w:p>
    <w:p w14:paraId="3BD9C663" w14:textId="44B76A39" w:rsidR="009311B4" w:rsidRDefault="008F3C5B" w:rsidP="00233AB5">
      <w:pPr>
        <w:pStyle w:val="Default"/>
        <w:rPr>
          <w:rFonts w:ascii="Arial" w:hAnsi="Arial" w:cs="Arial"/>
          <w:color w:val="7030A0"/>
          <w:sz w:val="68"/>
          <w:szCs w:val="68"/>
        </w:rPr>
      </w:pPr>
      <w:r>
        <w:rPr>
          <w:rFonts w:ascii="Arial" w:hAnsi="Arial" w:cs="Arial"/>
          <w:noProof/>
          <w:color w:val="7030A0"/>
          <w:sz w:val="68"/>
          <w:szCs w:val="68"/>
        </w:rPr>
        <mc:AlternateContent>
          <mc:Choice Requires="wpg">
            <w:drawing>
              <wp:anchor distT="0" distB="0" distL="114300" distR="114300" simplePos="0" relativeHeight="251664384" behindDoc="0" locked="0" layoutInCell="1" allowOverlap="1" wp14:anchorId="4B72EFFD" wp14:editId="321B9478">
                <wp:simplePos x="0" y="0"/>
                <wp:positionH relativeFrom="column">
                  <wp:posOffset>221615</wp:posOffset>
                </wp:positionH>
                <wp:positionV relativeFrom="paragraph">
                  <wp:posOffset>155575</wp:posOffset>
                </wp:positionV>
                <wp:extent cx="7074877" cy="4987192"/>
                <wp:effectExtent l="0" t="0" r="0" b="4445"/>
                <wp:wrapNone/>
                <wp:docPr id="739870103"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074877" cy="4987192"/>
                          <a:chOff x="0" y="0"/>
                          <a:chExt cx="7074877" cy="4987192"/>
                        </a:xfrm>
                      </wpg:grpSpPr>
                      <pic:pic xmlns:pic="http://schemas.openxmlformats.org/drawingml/2006/picture">
                        <pic:nvPicPr>
                          <pic:cNvPr id="411800950" name="Picture 7">
                            <a:extLst>
                              <a:ext uri="{C183D7F6-B498-43B3-948B-1728B52AA6E4}">
                                <adec:decorative xmlns:adec="http://schemas.microsoft.com/office/drawing/2017/decorative" val="1"/>
                              </a:ext>
                            </a:extLst>
                          </pic:cNvPr>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92500" cy="2337435"/>
                          </a:xfrm>
                          <a:prstGeom prst="rect">
                            <a:avLst/>
                          </a:prstGeom>
                          <a:noFill/>
                          <a:ln>
                            <a:noFill/>
                          </a:ln>
                        </pic:spPr>
                      </pic:pic>
                      <pic:pic xmlns:pic="http://schemas.openxmlformats.org/drawingml/2006/picture">
                        <pic:nvPicPr>
                          <pic:cNvPr id="1335333071" name="Picture 8">
                            <a:extLst>
                              <a:ext uri="{C183D7F6-B498-43B3-948B-1728B52AA6E4}">
                                <adec:decorative xmlns:adec="http://schemas.microsoft.com/office/drawing/2017/decorative" val="1"/>
                              </a:ext>
                            </a:extLst>
                          </pic:cNvPr>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3493477" y="0"/>
                            <a:ext cx="3581400" cy="2336800"/>
                          </a:xfrm>
                          <a:prstGeom prst="rect">
                            <a:avLst/>
                          </a:prstGeom>
                          <a:noFill/>
                          <a:ln>
                            <a:noFill/>
                          </a:ln>
                        </pic:spPr>
                      </pic:pic>
                      <pic:pic xmlns:pic="http://schemas.openxmlformats.org/drawingml/2006/picture">
                        <pic:nvPicPr>
                          <pic:cNvPr id="621724619" name="Picture 9">
                            <a:extLst>
                              <a:ext uri="{C183D7F6-B498-43B3-948B-1728B52AA6E4}">
                                <adec:decorative xmlns:adec="http://schemas.microsoft.com/office/drawing/2017/decorative" val="1"/>
                              </a:ext>
                            </a:extLst>
                          </pic:cNvPr>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2332892"/>
                            <a:ext cx="3492500" cy="2641600"/>
                          </a:xfrm>
                          <a:prstGeom prst="rect">
                            <a:avLst/>
                          </a:prstGeom>
                          <a:noFill/>
                          <a:ln>
                            <a:noFill/>
                          </a:ln>
                        </pic:spPr>
                      </pic:pic>
                      <pic:pic xmlns:pic="http://schemas.openxmlformats.org/drawingml/2006/picture">
                        <pic:nvPicPr>
                          <pic:cNvPr id="107120609" name="Picture 11">
                            <a:extLst>
                              <a:ext uri="{C183D7F6-B498-43B3-948B-1728B52AA6E4}">
                                <adec:decorative xmlns:adec="http://schemas.microsoft.com/office/drawing/2017/decorative" val="1"/>
                              </a:ext>
                            </a:extLst>
                          </pic:cNvPr>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3493477" y="2332892"/>
                            <a:ext cx="3581400" cy="2654300"/>
                          </a:xfrm>
                          <a:prstGeom prst="rect">
                            <a:avLst/>
                          </a:prstGeom>
                          <a:noFill/>
                          <a:ln>
                            <a:noFill/>
                          </a:ln>
                        </pic:spPr>
                      </pic:pic>
                    </wpg:wgp>
                  </a:graphicData>
                </a:graphic>
              </wp:anchor>
            </w:drawing>
          </mc:Choice>
          <mc:Fallback>
            <w:pict>
              <v:group w14:anchorId="2A4EB754" id="Group 13" o:spid="_x0000_s1026" alt="&quot;&quot;" style="position:absolute;margin-left:17.45pt;margin-top:12.25pt;width:557.1pt;height:392.7pt;z-index:251664384" coordsize="70748,498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alt="&quot;&quot;" style="position:absolute;width:34925;height:23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">
                  <v:imagedata r:id="rId16" o:title=""/>
                </v:shape>
                <v:shape id="Picture 8" o:spid="_x0000_s1028" type="#_x0000_t75" alt="&quot;&quot;" style="position:absolute;left:34934;width:35814;height:23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">
                  <v:imagedata r:id="rId17" o:title=""/>
                </v:shape>
                <v:shape id="Picture 9" o:spid="_x0000_s1029" type="#_x0000_t75" alt="&quot;&quot;" style="position:absolute;top:23328;width:34925;height:26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">
                  <v:imagedata r:id="rId18" o:title=""/>
                </v:shape>
                <v:shape id="Picture 11" o:spid="_x0000_s1030" type="#_x0000_t75" alt="&quot;&quot;" style="position:absolute;left:34934;top:23328;width:35814;height:26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">
                  <v:imagedata r:id="rId19" o:title=""/>
                </v:shape>
              </v:group>
            </w:pict>
          </mc:Fallback>
        </mc:AlternateContent>
      </w:r>
    </w:p>
    <w:p w14:paraId="7819829C" w14:textId="48381158" w:rsidR="0006619B" w:rsidRPr="0069414D" w:rsidRDefault="0006619B" w:rsidP="00233AB5">
      <w:pPr>
        <w:pStyle w:val="Default"/>
        <w:rPr>
          <w:rFonts w:ascii="Arial" w:hAnsi="Arial" w:cs="Arial"/>
          <w:color w:val="7030A0"/>
          <w:sz w:val="68"/>
          <w:szCs w:val="68"/>
        </w:rPr>
      </w:pPr>
    </w:p>
    <w:p w14:paraId="5681D774" w14:textId="4984B7FD" w:rsidR="00C260DF" w:rsidRPr="002962CB" w:rsidRDefault="00C260DF" w:rsidP="00CD0AE4">
      <w:pPr>
        <w:spacing w:line="240" w:lineRule="atLeast"/>
        <w:jc w:val="right"/>
        <w:rPr>
          <w:color w:val="7030A0"/>
          <w:sz w:val="72"/>
          <w:szCs w:val="72"/>
        </w:rPr>
      </w:pPr>
    </w:p>
    <w:p w14:paraId="0C50DCB0" w14:textId="6356FDB7" w:rsidR="00C260DF" w:rsidRPr="00C260DF" w:rsidRDefault="00C260DF" w:rsidP="00C260DF">
      <w:pPr>
        <w:sectPr w:rsidR="00C260DF" w:rsidRPr="00C260DF" w:rsidSect="00740AED">
          <w:headerReference w:type="even" r:id="rId20"/>
          <w:headerReference w:type="default" r:id="rId21"/>
          <w:footerReference w:type="even" r:id="rId22"/>
          <w:footerReference w:type="default" r:id="rId23"/>
          <w:headerReference w:type="first" r:id="rId24"/>
          <w:footerReference w:type="first" r:id="rId25"/>
          <w:pgSz w:w="11905" w:h="16837" w:code="9"/>
          <w:pgMar w:top="720" w:right="720" w:bottom="720" w:left="0" w:header="720" w:footer="567" w:gutter="0"/>
          <w:cols w:space="720"/>
          <w:noEndnote/>
        </w:sectPr>
      </w:pPr>
    </w:p>
    <w:p w14:paraId="114EE9B3" w14:textId="46C7490C" w:rsidR="00332EE6" w:rsidRPr="006A7B16" w:rsidRDefault="00332EE6" w:rsidP="006A7B16">
      <w:pPr>
        <w:pStyle w:val="Heading2"/>
      </w:pPr>
      <w:r w:rsidRPr="006A7B16">
        <w:lastRenderedPageBreak/>
        <w:t>Intro</w:t>
      </w:r>
      <w:r w:rsidR="00687BD5" w:rsidRPr="006A7B16">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26"/>
          <w:pgSz w:w="11905" w:h="16837" w:code="9"/>
          <w:pgMar w:top="720" w:right="720" w:bottom="720" w:left="720" w:header="720" w:footer="567" w:gutter="0"/>
          <w:pgNumType w:start="1"/>
          <w:cols w:space="720"/>
          <w:noEndnote/>
          <w:titlePg/>
        </w:sectPr>
      </w:pPr>
    </w:p>
    <w:p w14:paraId="230273DE" w14:textId="77777777" w:rsidR="00332EE6" w:rsidRDefault="00332EE6" w:rsidP="00332EE6">
      <w:pPr>
        <w:pStyle w:val="Default"/>
        <w:rPr>
          <w:rFonts w:ascii="Arial" w:hAnsi="Arial" w:cs="Arial"/>
          <w:color w:val="FFFFFF"/>
          <w:sz w:val="20"/>
          <w:szCs w:val="20"/>
        </w:rPr>
      </w:pPr>
    </w:p>
    <w:p w14:paraId="448F191F" w14:textId="77777777" w:rsidR="00066172" w:rsidRDefault="00066172" w:rsidP="006A7B16">
      <w:pPr>
        <w:pStyle w:val="Style1"/>
        <w:sectPr w:rsidR="00066172" w:rsidSect="00867C9E">
          <w:type w:val="continuous"/>
          <w:pgSz w:w="11905" w:h="16837" w:code="9"/>
          <w:pgMar w:top="720" w:right="720" w:bottom="720" w:left="720" w:header="720" w:footer="567" w:gutter="0"/>
          <w:cols w:num="2" w:space="720"/>
          <w:noEndnote/>
          <w:rtlGutter/>
        </w:sectPr>
      </w:pPr>
    </w:p>
    <w:p w14:paraId="62579D73" w14:textId="7839A232" w:rsidR="00066172" w:rsidRPr="00733236" w:rsidRDefault="008F661D" w:rsidP="002D0036">
      <w:pPr>
        <w:pStyle w:val="Heading3"/>
      </w:pPr>
      <w:r w:rsidRPr="00733236">
        <w:t xml:space="preserve">Mahala McGuffie, Governor </w:t>
      </w:r>
      <w:r w:rsidR="00237295" w:rsidRPr="00733236">
        <w:t>of</w:t>
      </w:r>
      <w:r w:rsidRPr="00733236">
        <w:t xml:space="preserve"> HMP </w:t>
      </w:r>
      <w:proofErr w:type="spellStart"/>
      <w:r w:rsidRPr="00733236">
        <w:t>Wymott</w:t>
      </w:r>
      <w:proofErr w:type="spellEnd"/>
      <w:r w:rsidR="00066172" w:rsidRPr="00733236">
        <w:t xml:space="preserve"> and </w:t>
      </w:r>
      <w:r w:rsidR="00CF4773" w:rsidRPr="00733236">
        <w:t xml:space="preserve">Chair of </w:t>
      </w:r>
      <w:r w:rsidR="00066172" w:rsidRPr="00733236">
        <w:t xml:space="preserve">Lancashire MAPPA Strategic Management Board. </w:t>
      </w:r>
    </w:p>
    <w:p w14:paraId="6E98BCE2" w14:textId="3D158F3B" w:rsidR="00736096" w:rsidRPr="00631B73" w:rsidRDefault="00736096" w:rsidP="00736096">
      <w:pPr>
        <w:pStyle w:val="MAPPA-Bodytext"/>
        <w:rPr>
          <w:sz w:val="24"/>
          <w:szCs w:val="24"/>
        </w:rPr>
      </w:pPr>
      <w:r w:rsidRPr="00631B73">
        <w:rPr>
          <w:sz w:val="24"/>
          <w:szCs w:val="24"/>
        </w:rPr>
        <w:t>As Chair of the Lancashire MAPPA Strategic Management Board, I am pleased to introduce the 2025</w:t>
      </w:r>
      <w:r w:rsidR="00733236">
        <w:rPr>
          <w:sz w:val="24"/>
          <w:szCs w:val="24"/>
        </w:rPr>
        <w:t xml:space="preserve"> to </w:t>
      </w:r>
      <w:r w:rsidRPr="00631B73">
        <w:rPr>
          <w:sz w:val="24"/>
          <w:szCs w:val="24"/>
        </w:rPr>
        <w:t>2026 Annual Report.</w:t>
      </w:r>
    </w:p>
    <w:p w14:paraId="74932B33" w14:textId="77777777" w:rsidR="00736096" w:rsidRPr="00631B73" w:rsidRDefault="00736096" w:rsidP="00736096">
      <w:pPr>
        <w:pStyle w:val="MAPPA-Bodytext"/>
        <w:rPr>
          <w:sz w:val="24"/>
          <w:szCs w:val="24"/>
        </w:rPr>
      </w:pPr>
      <w:r w:rsidRPr="00631B73">
        <w:rPr>
          <w:sz w:val="24"/>
          <w:szCs w:val="24"/>
        </w:rPr>
        <w:t xml:space="preserve">Protecting the public from serious harm is one of the most important responsibilities we hold across the criminal justice system, but it is not a responsibility that any single </w:t>
      </w:r>
      <w:proofErr w:type="spellStart"/>
      <w:r w:rsidRPr="00631B73">
        <w:rPr>
          <w:sz w:val="24"/>
          <w:szCs w:val="24"/>
        </w:rPr>
        <w:t>organisation</w:t>
      </w:r>
      <w:proofErr w:type="spellEnd"/>
      <w:r w:rsidRPr="00631B73">
        <w:rPr>
          <w:sz w:val="24"/>
          <w:szCs w:val="24"/>
        </w:rPr>
        <w:t xml:space="preserve"> can discharge alone. Effective Multi-Agency Public Protection Arrangements rely upon strong professional relationships, timely information sharing, constructive challenge and, above all, a shared commitment to managing risk and preventing further victims.</w:t>
      </w:r>
    </w:p>
    <w:p w14:paraId="4CED4288" w14:textId="77777777" w:rsidR="00736096" w:rsidRPr="00631B73" w:rsidRDefault="00736096" w:rsidP="00736096">
      <w:pPr>
        <w:pStyle w:val="MAPPA-Bodytext"/>
        <w:rPr>
          <w:sz w:val="24"/>
          <w:szCs w:val="24"/>
        </w:rPr>
      </w:pPr>
      <w:r w:rsidRPr="00631B73">
        <w:rPr>
          <w:sz w:val="24"/>
          <w:szCs w:val="24"/>
        </w:rPr>
        <w:t>This year has also marked 25 years since the introduction of the arrangements that established mandatory multi-agency co-operation in the management of people convicted of serious violent and sexual offences. That anniversary provides an opportunity not simply to reflect on how MAPPA has developed, but to look ahead and ensure that our arrangements continue to respond effectively to changing and increasingly complex risks.</w:t>
      </w:r>
    </w:p>
    <w:p w14:paraId="451E30C0" w14:textId="77777777" w:rsidR="00736096" w:rsidRPr="00631B73" w:rsidRDefault="00736096" w:rsidP="00736096">
      <w:pPr>
        <w:pStyle w:val="MAPPA-Bodytext"/>
        <w:rPr>
          <w:sz w:val="24"/>
          <w:szCs w:val="24"/>
        </w:rPr>
      </w:pPr>
      <w:r w:rsidRPr="00631B73">
        <w:rPr>
          <w:sz w:val="24"/>
          <w:szCs w:val="24"/>
        </w:rPr>
        <w:t>Across Lancashire, colleagues from Police, Probation and the Prison Service work alongside our Duty to Co-operate agencies and wider partners to bring together their knowledge, expertise and professional judgement. The statistics within this report describe the scale of that work, but behind every case is the careful assessment and management of risk, with decisions that can have a profound impact on victims, families and communities.</w:t>
      </w:r>
    </w:p>
    <w:p w14:paraId="32410B52" w14:textId="77777777" w:rsidR="00736096" w:rsidRPr="00631B73" w:rsidRDefault="00736096" w:rsidP="00736096">
      <w:pPr>
        <w:pStyle w:val="MAPPA-Bodytext"/>
        <w:rPr>
          <w:sz w:val="24"/>
          <w:szCs w:val="24"/>
        </w:rPr>
      </w:pPr>
      <w:r w:rsidRPr="00631B73">
        <w:rPr>
          <w:sz w:val="24"/>
          <w:szCs w:val="24"/>
        </w:rPr>
        <w:t>As Strategic Management Board Chair, my priority is that our partnership remains focused not only on robust processes, but on the quality and effectiveness of our collective practice. We must continue to learn, challenge ourselves and each other, share information confidently, strengthen the transition between custody and the community, and ensure our plans translate into meaningful action that protects the public.</w:t>
      </w:r>
    </w:p>
    <w:p w14:paraId="045C0CE7" w14:textId="77777777" w:rsidR="00736096" w:rsidRPr="00631B73" w:rsidRDefault="00736096" w:rsidP="00736096">
      <w:pPr>
        <w:pStyle w:val="MAPPA-Bodytext"/>
        <w:rPr>
          <w:sz w:val="24"/>
          <w:szCs w:val="24"/>
        </w:rPr>
      </w:pPr>
      <w:r w:rsidRPr="00631B73">
        <w:rPr>
          <w:sz w:val="24"/>
          <w:szCs w:val="24"/>
        </w:rPr>
        <w:t>I would like to thank everyone across Lancashire who contributes to MAPPA, from frontline practitioners to senior leaders, our partner agencies and Lay Advisers. Their professionalism and commitment underpin these arrangements. During the year ahead, the Strategic Management Board will continue to build on that commitment, strengthen our partnership and maintain a clear and unwavering focus on preventing serious harm and protecting the communities we serve.</w:t>
      </w:r>
    </w:p>
    <w:p w14:paraId="5A67B1AA" w14:textId="77777777" w:rsidR="00736096" w:rsidRPr="00631B73" w:rsidRDefault="00736096" w:rsidP="00736096">
      <w:pPr>
        <w:pStyle w:val="MAPPA-Bodytext"/>
        <w:rPr>
          <w:sz w:val="24"/>
          <w:szCs w:val="24"/>
        </w:rPr>
      </w:pPr>
      <w:r w:rsidRPr="00631B73">
        <w:rPr>
          <w:b/>
          <w:bCs/>
          <w:sz w:val="24"/>
          <w:szCs w:val="24"/>
        </w:rPr>
        <w:t>Mahala McGuffie</w:t>
      </w:r>
      <w:r w:rsidRPr="00631B73">
        <w:rPr>
          <w:sz w:val="24"/>
          <w:szCs w:val="24"/>
        </w:rPr>
        <w:br/>
        <w:t xml:space="preserve">Governor, HMP </w:t>
      </w:r>
      <w:proofErr w:type="spellStart"/>
      <w:r w:rsidRPr="00631B73">
        <w:rPr>
          <w:sz w:val="24"/>
          <w:szCs w:val="24"/>
        </w:rPr>
        <w:t>Wymott</w:t>
      </w:r>
      <w:proofErr w:type="spellEnd"/>
      <w:r w:rsidRPr="00631B73">
        <w:rPr>
          <w:sz w:val="24"/>
          <w:szCs w:val="24"/>
        </w:rPr>
        <w:br/>
        <w:t>Chair, Lancashire MAPPA Strategic Management Board</w:t>
      </w:r>
    </w:p>
    <w:p w14:paraId="40C3838B" w14:textId="77777777" w:rsidR="008E3A5B" w:rsidRPr="008E3A5B" w:rsidRDefault="008E3A5B" w:rsidP="00332EE6">
      <w:pPr>
        <w:pStyle w:val="MAPPA-Bodytext"/>
        <w:rPr>
          <w:sz w:val="24"/>
          <w:szCs w:val="24"/>
          <w:lang w:val="en-GB"/>
        </w:rPr>
        <w:sectPr w:rsidR="008E3A5B" w:rsidRPr="008E3A5B" w:rsidSect="00066172">
          <w:type w:val="continuous"/>
          <w:pgSz w:w="11905" w:h="16837" w:code="9"/>
          <w:pgMar w:top="720" w:right="720" w:bottom="720" w:left="720" w:header="720" w:footer="567" w:gutter="0"/>
          <w:cols w:space="720"/>
          <w:noEndnote/>
          <w:rtlGutter/>
        </w:sectPr>
      </w:pPr>
    </w:p>
    <w:p w14:paraId="6B47882B" w14:textId="77777777" w:rsidR="00332EE6" w:rsidRPr="006A45B8" w:rsidRDefault="00332EE6" w:rsidP="00332EE6">
      <w:pPr>
        <w:pStyle w:val="MAPPA-Bodytext"/>
        <w:rPr>
          <w:lang w:val="en-GB"/>
        </w:rPr>
      </w:pPr>
      <w:r w:rsidRPr="006A45B8">
        <w:rPr>
          <w:lang w:val="en-GB"/>
        </w:rPr>
        <w:br w:type="column"/>
      </w:r>
    </w:p>
    <w:p w14:paraId="323FC18C" w14:textId="77777777" w:rsidR="00332EE6" w:rsidRPr="006A45B8" w:rsidRDefault="00332EE6" w:rsidP="00332EE6">
      <w:pPr>
        <w:pStyle w:val="MAPPA-Bodytext"/>
        <w:rPr>
          <w:lang w:val="en-GB"/>
        </w:rPr>
      </w:pPr>
    </w:p>
    <w:p w14:paraId="62333CEA" w14:textId="77777777" w:rsidR="00332EE6" w:rsidRDefault="00332EE6" w:rsidP="00332EE6">
      <w:pPr>
        <w:pStyle w:val="Default"/>
        <w:rPr>
          <w:rFonts w:ascii="Arial" w:hAnsi="Arial" w:cs="Arial"/>
          <w:color w:val="FFFFFF"/>
          <w:sz w:val="20"/>
          <w:szCs w:val="20"/>
        </w:rPr>
      </w:pPr>
    </w:p>
    <w:p w14:paraId="62B4C59B" w14:textId="77777777" w:rsidR="00332EE6" w:rsidRDefault="00332EE6" w:rsidP="00332EE6">
      <w:pPr>
        <w:pStyle w:val="Default"/>
        <w:rPr>
          <w:rFonts w:ascii="Arial" w:hAnsi="Arial" w:cs="Arial"/>
          <w:color w:val="FFFFFF"/>
          <w:sz w:val="20"/>
          <w:szCs w:val="20"/>
        </w:rPr>
        <w:sectPr w:rsidR="00332EE6" w:rsidSect="00867C9E">
          <w:type w:val="continuous"/>
          <w:pgSz w:w="11905" w:h="16837" w:code="9"/>
          <w:pgMar w:top="720" w:right="720" w:bottom="720" w:left="720" w:header="720" w:footer="567" w:gutter="0"/>
          <w:cols w:num="2" w:space="720"/>
          <w:noEndnote/>
          <w:rtlGutter/>
        </w:sectPr>
      </w:pPr>
    </w:p>
    <w:p w14:paraId="4C0DC8AA" w14:textId="77777777" w:rsidR="00332EE6" w:rsidRDefault="00332EE6" w:rsidP="00332EE6">
      <w:pPr>
        <w:pStyle w:val="Default"/>
        <w:rPr>
          <w:rFonts w:ascii="Arial" w:hAnsi="Arial" w:cs="Arial"/>
          <w:color w:val="FFFFFF"/>
          <w:sz w:val="20"/>
          <w:szCs w:val="20"/>
        </w:rPr>
      </w:pPr>
    </w:p>
    <w:p w14:paraId="433255E2" w14:textId="06B1D048" w:rsidR="00332EE6" w:rsidRPr="0069414D" w:rsidRDefault="00332EE6" w:rsidP="00A43A58">
      <w:pPr>
        <w:pStyle w:val="Heading2"/>
      </w:pPr>
      <w:r w:rsidRPr="0069414D">
        <w:br w:type="page"/>
      </w: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2D0036" w:rsidRDefault="00332EE6" w:rsidP="002D0036">
      <w:pPr>
        <w:pStyle w:val="Heading3"/>
      </w:pPr>
      <w:r w:rsidRPr="002D0036">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BA1C32">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w:t>
      </w:r>
      <w:r w:rsidRPr="00206B09">
        <w:rPr>
          <w:sz w:val="24"/>
          <w:szCs w:val="24"/>
          <w:lang w:val="en-GB"/>
        </w:rPr>
        <w:t>agencies to inform the risk assessments and 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4ACBC661" w14:textId="48D61C59" w:rsidR="00A418F8" w:rsidRPr="00BA1C32" w:rsidRDefault="00332EE6" w:rsidP="302C0245">
      <w:pPr>
        <w:pStyle w:val="MAPPA-Bodytext"/>
        <w:rPr>
          <w:sz w:val="24"/>
          <w:szCs w:val="24"/>
          <w:lang w:val="en-GB"/>
        </w:rPr>
      </w:pPr>
      <w:r w:rsidRPr="00206B09">
        <w:rPr>
          <w:sz w:val="24"/>
          <w:szCs w:val="24"/>
          <w:lang w:val="en-GB"/>
        </w:rPr>
        <w:t xml:space="preserve">MAPPA are supported by </w:t>
      </w:r>
      <w:proofErr w:type="spellStart"/>
      <w:r w:rsidRPr="00206B09">
        <w:rPr>
          <w:sz w:val="24"/>
          <w:szCs w:val="24"/>
          <w:lang w:val="en-GB"/>
        </w:rPr>
        <w:t>ViSOR</w:t>
      </w:r>
      <w:proofErr w:type="spellEnd"/>
      <w:r w:rsidRPr="00206B09">
        <w:rPr>
          <w:sz w:val="24"/>
          <w:szCs w:val="24"/>
          <w:lang w:val="en-GB"/>
        </w:rPr>
        <w:t xml:space="preserve">.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w:t>
      </w:r>
      <w:proofErr w:type="spellStart"/>
      <w:r w:rsidRPr="00206B09">
        <w:rPr>
          <w:sz w:val="24"/>
          <w:szCs w:val="24"/>
          <w:lang w:val="en-GB"/>
        </w:rPr>
        <w:t>ViSOR</w:t>
      </w:r>
      <w:proofErr w:type="spellEnd"/>
      <w:r w:rsidRPr="00206B09">
        <w:rPr>
          <w:sz w:val="24"/>
          <w:szCs w:val="24"/>
          <w:lang w:val="en-GB"/>
        </w:rPr>
        <w:t xml:space="preserve">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w:t>
      </w:r>
      <w:proofErr w:type="spellStart"/>
      <w:r w:rsidRPr="00206B09">
        <w:rPr>
          <w:sz w:val="24"/>
          <w:szCs w:val="24"/>
          <w:lang w:val="en-GB"/>
        </w:rPr>
        <w:t>ViSOR</w:t>
      </w:r>
      <w:proofErr w:type="spellEnd"/>
      <w:r w:rsidRPr="00206B09">
        <w:rPr>
          <w:sz w:val="24"/>
          <w:szCs w:val="24"/>
          <w:lang w:val="en-GB"/>
        </w:rPr>
        <w:t xml:space="preserve"> allows staff from the Police, Probation and Prison Services to work on the same IT system, improving the quality and timeliness of risk assessments and interventions to prevent offending. </w:t>
      </w:r>
    </w:p>
    <w:p w14:paraId="44BE516E" w14:textId="36E4E072" w:rsidR="00A418F8" w:rsidRDefault="5E1FAAAF" w:rsidP="00BA1C32">
      <w:pPr>
        <w:pStyle w:val="Heading3"/>
      </w:pPr>
      <w:r w:rsidRPr="08C59A73">
        <w:t>MAPPA ‘25</w:t>
      </w:r>
      <w:r w:rsidRPr="08C59A73">
        <w:rPr>
          <w:sz w:val="24"/>
          <w:szCs w:val="24"/>
        </w:rPr>
        <w:t xml:space="preserve"> </w:t>
      </w:r>
    </w:p>
    <w:p w14:paraId="6657B3A8" w14:textId="578C845A" w:rsidR="02428A1E" w:rsidRPr="00A418F8" w:rsidRDefault="02428A1E" w:rsidP="302C0245">
      <w:pPr>
        <w:pStyle w:val="MAPPA-Bodytext"/>
        <w:rPr>
          <w:sz w:val="24"/>
          <w:szCs w:val="24"/>
        </w:rPr>
      </w:pPr>
      <w:hyperlink r:id="rId27" w:history="1"/>
      <w:r w:rsidR="530464EC" w:rsidRPr="00A418F8">
        <w:rPr>
          <w:sz w:val="24"/>
          <w:szCs w:val="24"/>
        </w:rPr>
        <w:t xml:space="preserve">2025 marked the 25th anniversary of the legislation that first introduced mandatory multi-agency co-operation in the management of those convicted of violent and sexual offences. </w:t>
      </w:r>
    </w:p>
    <w:p w14:paraId="6256ED9E" w14:textId="742DFF94" w:rsidR="302C0245" w:rsidRDefault="530464EC">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21E50E92" w14:textId="77777777" w:rsidR="00444847" w:rsidRDefault="530464EC" w:rsidP="00444847">
      <w:r w:rsidRPr="302C0245">
        <w:t xml:space="preserve">All MAPPA reports from England and Wales are </w:t>
      </w:r>
      <w:hyperlink r:id="rId28" w:history="1">
        <w:r w:rsidR="00444847" w:rsidRPr="000914FD">
          <w:rPr>
            <w:rStyle w:val="Hyperlink"/>
            <w:rFonts w:cs="Arial"/>
          </w:rPr>
          <w:t>published online on GOV.UK</w:t>
        </w:r>
      </w:hyperlink>
    </w:p>
    <w:p w14:paraId="4DFCC160" w14:textId="6B6CBE4B"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9"/>
          <w:type w:val="continuous"/>
          <w:pgSz w:w="11905" w:h="16837" w:code="9"/>
          <w:pgMar w:top="720" w:right="720" w:bottom="720" w:left="720" w:header="720" w:footer="567" w:gutter="0"/>
          <w:cols w:space="720"/>
          <w:noEndnote/>
        </w:sectPr>
      </w:pPr>
    </w:p>
    <w:p w14:paraId="039BA6E9" w14:textId="77777777" w:rsidR="00332EE6" w:rsidRPr="0069414D" w:rsidRDefault="00332EE6" w:rsidP="00BA1C32">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BA1C32">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BA1C32">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BA1C32">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BA1C32">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BA1C32">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3D846DEB" w:rsidR="006F27F5" w:rsidRPr="00523CF4" w:rsidRDefault="0006619B"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2,667</w:t>
            </w:r>
          </w:p>
        </w:tc>
        <w:tc>
          <w:tcPr>
            <w:tcW w:w="2186" w:type="dxa"/>
          </w:tcPr>
          <w:p w14:paraId="1638E0FC" w14:textId="2A5EE448" w:rsidR="006F27F5" w:rsidRPr="00523CF4" w:rsidRDefault="0006619B"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828</w:t>
            </w:r>
          </w:p>
        </w:tc>
        <w:tc>
          <w:tcPr>
            <w:tcW w:w="2186" w:type="dxa"/>
          </w:tcPr>
          <w:p w14:paraId="1F1BCFAF" w14:textId="15685CB9" w:rsidR="006F27F5" w:rsidRPr="00523CF4" w:rsidRDefault="0006619B"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441D2E22" w:rsidR="006F27F5" w:rsidRPr="00523CF4" w:rsidRDefault="0006619B"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3,495</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74BFD650" w:rsidR="006F27F5" w:rsidRPr="00523CF4" w:rsidRDefault="0006619B"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16</w:t>
            </w:r>
          </w:p>
        </w:tc>
        <w:tc>
          <w:tcPr>
            <w:tcW w:w="2186" w:type="dxa"/>
          </w:tcPr>
          <w:p w14:paraId="10F8D0CE" w14:textId="19CBE124" w:rsidR="006F27F5" w:rsidRPr="00523CF4" w:rsidRDefault="0006619B"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c>
          <w:tcPr>
            <w:tcW w:w="2186" w:type="dxa"/>
          </w:tcPr>
          <w:p w14:paraId="346F3891" w14:textId="44FF9F8F" w:rsidR="006F27F5" w:rsidRPr="00523CF4" w:rsidRDefault="0006619B"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19</w:t>
            </w:r>
          </w:p>
        </w:tc>
        <w:tc>
          <w:tcPr>
            <w:tcW w:w="2186" w:type="dxa"/>
          </w:tcPr>
          <w:p w14:paraId="29D9E254" w14:textId="15817F10" w:rsidR="006F27F5" w:rsidRPr="00523CF4" w:rsidRDefault="0006619B"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42</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23F44B80" w:rsidR="006F27F5" w:rsidRPr="00523CF4" w:rsidRDefault="0006619B"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26751848" w14:textId="6E013A4D" w:rsidR="006F27F5" w:rsidRPr="00523CF4" w:rsidRDefault="0006619B"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75314FEE" w14:textId="40267CC8" w:rsidR="006F27F5" w:rsidRPr="00523CF4" w:rsidRDefault="0006619B"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tcW w:w="2186" w:type="dxa"/>
          </w:tcPr>
          <w:p w14:paraId="7FD44C20" w14:textId="1F8DD236" w:rsidR="006F27F5" w:rsidRPr="00523CF4" w:rsidRDefault="0006619B"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5AE757EC" w:rsidR="006F27F5" w:rsidRPr="00523CF4" w:rsidRDefault="0006619B"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2,684</w:t>
            </w:r>
          </w:p>
        </w:tc>
        <w:tc>
          <w:tcPr>
            <w:tcW w:w="2186" w:type="dxa"/>
          </w:tcPr>
          <w:p w14:paraId="4B320A3C" w14:textId="19A2A374" w:rsidR="006F27F5" w:rsidRPr="00523CF4" w:rsidRDefault="0006619B"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837</w:t>
            </w:r>
          </w:p>
        </w:tc>
        <w:tc>
          <w:tcPr>
            <w:tcW w:w="2186" w:type="dxa"/>
          </w:tcPr>
          <w:p w14:paraId="59BF82DA" w14:textId="3F8914EB" w:rsidR="006F27F5" w:rsidRPr="00523CF4" w:rsidRDefault="0006619B"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25</w:t>
            </w:r>
          </w:p>
        </w:tc>
        <w:tc>
          <w:tcPr>
            <w:tcW w:w="2186" w:type="dxa"/>
          </w:tcPr>
          <w:p w14:paraId="230BC3FB" w14:textId="6D601226" w:rsidR="006F27F5" w:rsidRPr="00523CF4" w:rsidRDefault="0006619B"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3,546</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BA1C32">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BA1C32">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BA1C32">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BA1C32">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BA1C32">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70EB0244" w:rsidR="00AA3E8E" w:rsidRPr="00523CF4" w:rsidRDefault="0006619B"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24</w:t>
            </w:r>
          </w:p>
        </w:tc>
        <w:tc>
          <w:tcPr>
            <w:tcW w:w="2186" w:type="dxa"/>
          </w:tcPr>
          <w:p w14:paraId="231D96FE" w14:textId="0A5BBC60" w:rsidR="00AA3E8E" w:rsidRPr="00523CF4" w:rsidRDefault="0006619B"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28</w:t>
            </w:r>
          </w:p>
        </w:tc>
        <w:tc>
          <w:tcPr>
            <w:tcW w:w="2186" w:type="dxa"/>
          </w:tcPr>
          <w:p w14:paraId="413645CC" w14:textId="186FA638" w:rsidR="00AA3E8E" w:rsidRPr="00523CF4" w:rsidRDefault="0006619B"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41</w:t>
            </w:r>
          </w:p>
        </w:tc>
        <w:tc>
          <w:tcPr>
            <w:tcW w:w="2186" w:type="dxa"/>
          </w:tcPr>
          <w:p w14:paraId="5A206D70" w14:textId="0AC1B79A" w:rsidR="00AA3E8E" w:rsidRPr="00523CF4" w:rsidRDefault="0006619B"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93</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71F7346D" w:rsidR="00AA3E8E" w:rsidRPr="00523CF4" w:rsidRDefault="0006619B"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c>
          <w:tcPr>
            <w:tcW w:w="2186" w:type="dxa"/>
          </w:tcPr>
          <w:p w14:paraId="4AF1F0B4" w14:textId="7EE26E20" w:rsidR="00AA3E8E" w:rsidRPr="00523CF4" w:rsidRDefault="0006619B"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w:t>
            </w:r>
          </w:p>
        </w:tc>
        <w:tc>
          <w:tcPr>
            <w:tcW w:w="2186" w:type="dxa"/>
          </w:tcPr>
          <w:p w14:paraId="3EABFC56" w14:textId="07E3E5A3" w:rsidR="00AA3E8E" w:rsidRPr="00523CF4" w:rsidRDefault="0006619B"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21</w:t>
            </w:r>
          </w:p>
        </w:tc>
        <w:tc>
          <w:tcPr>
            <w:tcW w:w="2186" w:type="dxa"/>
          </w:tcPr>
          <w:p w14:paraId="66FC4C00" w14:textId="46F96DF9" w:rsidR="00AA3E8E" w:rsidRPr="00523CF4" w:rsidRDefault="0006619B"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37</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15D0D789" w:rsidR="00AA3E8E" w:rsidRPr="00523CF4" w:rsidRDefault="0006619B"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31</w:t>
            </w:r>
          </w:p>
        </w:tc>
        <w:tc>
          <w:tcPr>
            <w:tcW w:w="2186" w:type="dxa"/>
          </w:tcPr>
          <w:p w14:paraId="5D543B3B" w14:textId="71EED1E5" w:rsidR="00AA3E8E" w:rsidRPr="00523CF4" w:rsidRDefault="0006619B"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37</w:t>
            </w:r>
          </w:p>
        </w:tc>
        <w:tc>
          <w:tcPr>
            <w:tcW w:w="2186" w:type="dxa"/>
          </w:tcPr>
          <w:p w14:paraId="03713ACD" w14:textId="47C58093" w:rsidR="00AA3E8E" w:rsidRPr="00523CF4" w:rsidRDefault="0006619B"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62</w:t>
            </w:r>
          </w:p>
        </w:tc>
        <w:tc>
          <w:tcPr>
            <w:tcW w:w="2186" w:type="dxa"/>
          </w:tcPr>
          <w:p w14:paraId="29E98152" w14:textId="00CD7743" w:rsidR="00AA3E8E" w:rsidRPr="00523CF4" w:rsidRDefault="00E260D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130</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BA1C32">
            <w:r>
              <w:t>Category 1</w:t>
            </w:r>
            <w:r w:rsidR="00332EE6" w:rsidRPr="00523CF4">
              <w:t xml:space="preserve"> cautioned for breach of notification requirements</w:t>
            </w:r>
          </w:p>
        </w:tc>
        <w:tc>
          <w:tcPr>
            <w:tcW w:w="2086" w:type="dxa"/>
          </w:tcPr>
          <w:p w14:paraId="764C61A1" w14:textId="07E96443" w:rsidR="00332EE6" w:rsidRPr="00523CF4" w:rsidRDefault="0006619B" w:rsidP="00EE3E44">
            <w:pPr>
              <w:jc w:val="right"/>
              <w:cnfStyle w:val="000000000000" w:firstRow="0" w:lastRow="0" w:firstColumn="0" w:lastColumn="0" w:oddVBand="0" w:evenVBand="0" w:oddHBand="0" w:evenHBand="0" w:firstRowFirstColumn="0" w:firstRowLastColumn="0" w:lastRowFirstColumn="0" w:lastRowLastColumn="0"/>
            </w:pPr>
            <w:r>
              <w:t>3</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BA1C32">
            <w:r>
              <w:t>Category 1</w:t>
            </w:r>
            <w:r w:rsidRPr="00523CF4">
              <w:t xml:space="preserve"> </w:t>
            </w:r>
            <w:r>
              <w:t>convicted</w:t>
            </w:r>
            <w:r w:rsidRPr="00523CF4">
              <w:t xml:space="preserve"> for breach of notification requirements</w:t>
            </w:r>
          </w:p>
        </w:tc>
        <w:tc>
          <w:tcPr>
            <w:tcW w:w="2086" w:type="dxa"/>
          </w:tcPr>
          <w:p w14:paraId="169D2F63" w14:textId="722620E4" w:rsidR="00052623" w:rsidRPr="00523CF4" w:rsidRDefault="0006619B" w:rsidP="00EE3E44">
            <w:pPr>
              <w:jc w:val="right"/>
              <w:cnfStyle w:val="000000000000" w:firstRow="0" w:lastRow="0" w:firstColumn="0" w:lastColumn="0" w:oddVBand="0" w:evenVBand="0" w:oddHBand="0" w:evenHBand="0" w:firstRowFirstColumn="0" w:firstRowLastColumn="0" w:lastRowFirstColumn="0" w:lastRowLastColumn="0"/>
            </w:pPr>
            <w:r>
              <w:t>71</w:t>
            </w:r>
          </w:p>
        </w:tc>
      </w:tr>
    </w:tbl>
    <w:p w14:paraId="1CA33BF3" w14:textId="77777777" w:rsidR="00332EE6" w:rsidRPr="006A45B8" w:rsidRDefault="00332EE6" w:rsidP="00BA1C32">
      <w:pPr>
        <w:rPr>
          <w:szCs w:val="28"/>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BA1C32">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3BC8B8C0" w:rsidR="00332EE6" w:rsidRPr="00523CF4" w:rsidRDefault="0006619B" w:rsidP="00EE3E44">
            <w:pPr>
              <w:jc w:val="right"/>
              <w:cnfStyle w:val="000000000000" w:firstRow="0" w:lastRow="0" w:firstColumn="0" w:lastColumn="0" w:oddVBand="0" w:evenVBand="0" w:oddHBand="0" w:evenHBand="0" w:firstRowFirstColumn="0" w:firstRowLastColumn="0" w:lastRowFirstColumn="0" w:lastRowLastColumn="0"/>
            </w:pPr>
            <w:r>
              <w:t>4</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BA1C32">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60D96B2C" w:rsidR="00A231D9" w:rsidRPr="00523CF4" w:rsidRDefault="0006619B"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271</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0FF15266" w:rsidR="00A231D9" w:rsidRPr="00523CF4" w:rsidRDefault="0006619B"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37F2DD9C" w:rsidR="00A231D9" w:rsidRPr="00523CF4" w:rsidRDefault="0006619B"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BA1C32">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7B2C793E" w:rsidR="00332EE6" w:rsidRPr="00523CF4" w:rsidRDefault="0006619B"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5</w:t>
            </w:r>
          </w:p>
        </w:tc>
      </w:tr>
    </w:tbl>
    <w:p w14:paraId="64BFE535" w14:textId="77777777" w:rsidR="00595C55" w:rsidRDefault="00595C55" w:rsidP="003F01A6"/>
    <w:p w14:paraId="78E4FAD4" w14:textId="540AB58C" w:rsidR="00D6369A" w:rsidRPr="00D6369A" w:rsidRDefault="00D6369A" w:rsidP="00BA1C32">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BA1C32">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BA1C32">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BA1C32">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BA1C32">
            <w:pPr>
              <w:pStyle w:val="StyleMAPPA-TabletextBold"/>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12EDDAC9" w:rsidR="00AA3E8E" w:rsidRPr="00523CF4" w:rsidRDefault="0006619B"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w:t>
            </w:r>
          </w:p>
        </w:tc>
        <w:tc>
          <w:tcPr>
            <w:tcW w:w="2186" w:type="dxa"/>
          </w:tcPr>
          <w:p w14:paraId="34F9E68F" w14:textId="49EF1953" w:rsidR="00AA3E8E" w:rsidRPr="00523CF4" w:rsidRDefault="0006619B"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w:t>
            </w:r>
          </w:p>
        </w:tc>
        <w:tc>
          <w:tcPr>
            <w:tcW w:w="2186" w:type="dxa"/>
          </w:tcPr>
          <w:p w14:paraId="720ECB5F" w14:textId="6F08D531" w:rsidR="00AA3E8E" w:rsidRPr="00523CF4" w:rsidRDefault="0006619B"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23</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1152D3E9" w:rsidR="00AA3E8E" w:rsidRPr="00523CF4" w:rsidRDefault="0006619B" w:rsidP="00B06F75">
            <w:pPr>
              <w:pStyle w:val="MAPPA-Tabletext"/>
              <w:jc w:val="right"/>
              <w:rPr>
                <w:b w:val="0"/>
                <w:bCs w:val="0"/>
                <w:sz w:val="24"/>
                <w:szCs w:val="24"/>
                <w:lang w:val="en-GB"/>
              </w:rPr>
            </w:pPr>
            <w:r>
              <w:rPr>
                <w:b w:val="0"/>
                <w:bCs w:val="0"/>
                <w:sz w:val="24"/>
                <w:szCs w:val="24"/>
                <w:lang w:val="en-GB"/>
              </w:rPr>
              <w:t>44</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751CEF8E" w:rsidR="00AA3E8E" w:rsidRPr="00523CF4" w:rsidRDefault="0006619B"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272FF4F7" w14:textId="74B08956" w:rsidR="00AA3E8E" w:rsidRPr="00523CF4" w:rsidRDefault="0006619B"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75D55EA6" w14:textId="3E5EFDEA" w:rsidR="00AA3E8E" w:rsidRPr="00523CF4" w:rsidRDefault="0006619B"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3BE80DAE" w:rsidR="00AA3E8E" w:rsidRPr="00523CF4" w:rsidRDefault="0006619B" w:rsidP="00B06F75">
            <w:pPr>
              <w:pStyle w:val="MAPPA-Tabletext"/>
              <w:jc w:val="right"/>
              <w:rPr>
                <w:b w:val="0"/>
                <w:bCs w:val="0"/>
                <w:sz w:val="24"/>
                <w:szCs w:val="24"/>
                <w:lang w:val="en-GB"/>
              </w:rPr>
            </w:pPr>
            <w:r>
              <w:rPr>
                <w:b w:val="0"/>
                <w:bCs w:val="0"/>
                <w:sz w:val="24"/>
                <w:szCs w:val="24"/>
                <w:lang w:val="en-GB"/>
              </w:rPr>
              <w:t>12</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2FA0FA21" w:rsidR="00AA3E8E" w:rsidRPr="00523CF4" w:rsidRDefault="0006619B"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15</w:t>
            </w:r>
          </w:p>
        </w:tc>
        <w:tc>
          <w:tcPr>
            <w:tcW w:w="2186" w:type="dxa"/>
          </w:tcPr>
          <w:p w14:paraId="184256C5" w14:textId="74658143" w:rsidR="00AA3E8E" w:rsidRPr="00523CF4" w:rsidRDefault="0006619B"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11</w:t>
            </w:r>
          </w:p>
        </w:tc>
        <w:tc>
          <w:tcPr>
            <w:tcW w:w="2186" w:type="dxa"/>
          </w:tcPr>
          <w:p w14:paraId="44078787" w14:textId="726A57A0" w:rsidR="00AA3E8E" w:rsidRPr="00523CF4" w:rsidRDefault="0006619B"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30</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4E37665E" w:rsidR="00AA3E8E" w:rsidRPr="00523CF4" w:rsidRDefault="0006619B" w:rsidP="00B06F75">
            <w:pPr>
              <w:pStyle w:val="MAPPA-Tabletext"/>
              <w:jc w:val="right"/>
              <w:rPr>
                <w:b w:val="0"/>
                <w:bCs w:val="0"/>
                <w:sz w:val="24"/>
                <w:szCs w:val="24"/>
                <w:lang w:val="en-GB"/>
              </w:rPr>
            </w:pPr>
            <w:r>
              <w:rPr>
                <w:b w:val="0"/>
                <w:bCs w:val="0"/>
                <w:sz w:val="24"/>
                <w:szCs w:val="24"/>
                <w:lang w:val="en-GB"/>
              </w:rPr>
              <w:t>56</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4DA892BD" w:rsidR="00FA3513" w:rsidRPr="00523CF4" w:rsidRDefault="0006619B" w:rsidP="00316362">
            <w:pPr>
              <w:pStyle w:val="MAPPA-Tabletext"/>
              <w:jc w:val="right"/>
              <w:rPr>
                <w:b w:val="0"/>
                <w:bCs w:val="0"/>
                <w:sz w:val="24"/>
                <w:szCs w:val="24"/>
                <w:lang w:val="en-GB"/>
              </w:rPr>
            </w:pPr>
            <w:r>
              <w:rPr>
                <w:b w:val="0"/>
                <w:bCs w:val="0"/>
                <w:sz w:val="24"/>
                <w:szCs w:val="24"/>
                <w:lang w:val="en-GB"/>
              </w:rPr>
              <w:t>0</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571232D4" w:rsidR="00FA3513" w:rsidRPr="00523CF4" w:rsidRDefault="0006619B"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7034C482" w:rsidR="00FA3513" w:rsidRPr="00523CF4" w:rsidRDefault="0006619B" w:rsidP="00316362">
            <w:pPr>
              <w:pStyle w:val="MAPPA-Tabletext"/>
              <w:jc w:val="right"/>
              <w:rPr>
                <w:b w:val="0"/>
                <w:bCs w:val="0"/>
                <w:sz w:val="24"/>
                <w:szCs w:val="24"/>
                <w:lang w:val="en-GB"/>
              </w:rPr>
            </w:pPr>
            <w:r>
              <w:rPr>
                <w:b w:val="0"/>
                <w:bCs w:val="0"/>
                <w:sz w:val="24"/>
                <w:szCs w:val="24"/>
                <w:lang w:val="en-GB"/>
              </w:rPr>
              <w:t>0</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BA1C32">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5557141E" w:rsidR="00332EE6" w:rsidRPr="004265C9" w:rsidRDefault="0006619B"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186</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BA1C32">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30"/>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BA1C32">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w:t>
      </w:r>
      <w:proofErr w:type="spellStart"/>
      <w:r w:rsidR="000F355B" w:rsidRPr="00B510E5">
        <w:rPr>
          <w:rStyle w:val="Style3Char"/>
          <w:sz w:val="24"/>
          <w:szCs w:val="24"/>
        </w:rPr>
        <w:t>L</w:t>
      </w:r>
      <w:r w:rsidRPr="00B510E5">
        <w:rPr>
          <w:rStyle w:val="Style3Char"/>
          <w:sz w:val="24"/>
          <w:szCs w:val="24"/>
        </w:rPr>
        <w:t>icence</w:t>
      </w:r>
      <w:proofErr w:type="spellEnd"/>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proofErr w:type="spellStart"/>
      <w:r w:rsidR="005F4133" w:rsidRPr="00B52CDC">
        <w:rPr>
          <w:sz w:val="24"/>
          <w:szCs w:val="24"/>
        </w:rPr>
        <w:t>i</w:t>
      </w:r>
      <w:proofErr w:type="spellEnd"/>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w:t>
      </w:r>
      <w:r w:rsidRPr="00B510E5">
        <w:rPr>
          <w:rFonts w:ascii="Arial" w:hAnsi="Arial" w:cs="Arial"/>
        </w:rPr>
        <w:t xml:space="preserve">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2AB24045" w:rsidR="00332EE6" w:rsidRPr="0069414D" w:rsidRDefault="001312E4" w:rsidP="00BA1C32">
      <w:pPr>
        <w:pStyle w:val="Heading2"/>
      </w:pPr>
      <w:r>
        <w:lastRenderedPageBreak/>
        <w:t xml:space="preserve">Lancashire </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31"/>
          <w:pgSz w:w="11905" w:h="16837" w:code="9"/>
          <w:pgMar w:top="720" w:right="720" w:bottom="720" w:left="720" w:header="720" w:footer="567" w:gutter="0"/>
          <w:cols w:space="720"/>
          <w:noEndnote/>
        </w:sectPr>
      </w:pPr>
    </w:p>
    <w:p w14:paraId="3F331105" w14:textId="77777777" w:rsidR="001312E4" w:rsidRDefault="001312E4" w:rsidP="00332EE6">
      <w:pPr>
        <w:pStyle w:val="MAPPA-Bodytext"/>
        <w:rPr>
          <w:color w:val="7030A0"/>
          <w:sz w:val="36"/>
          <w:szCs w:val="36"/>
          <w:lang w:val="en-GB"/>
        </w:rPr>
      </w:pPr>
    </w:p>
    <w:p w14:paraId="46EDC3F3" w14:textId="48587195" w:rsidR="0088039F" w:rsidRPr="0088039F" w:rsidRDefault="00282279" w:rsidP="00BA1C32">
      <w:pPr>
        <w:pStyle w:val="Heading3"/>
      </w:pPr>
      <w:r>
        <w:t xml:space="preserve">MAPPA Coordinator, </w:t>
      </w:r>
      <w:r w:rsidR="00237295">
        <w:t xml:space="preserve">The </w:t>
      </w:r>
      <w:r w:rsidR="0088039F" w:rsidRPr="0088039F">
        <w:t>National Security Division</w:t>
      </w:r>
    </w:p>
    <w:p w14:paraId="2A831114" w14:textId="77777777" w:rsidR="0088039F" w:rsidRPr="0088039F" w:rsidRDefault="0088039F" w:rsidP="00BA1C32">
      <w:r w:rsidRPr="0088039F">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rsidRPr="0088039F">
        <w:t>The majority of</w:t>
      </w:r>
      <w:proofErr w:type="gramEnd"/>
      <w:r w:rsidRPr="0088039F">
        <w:t xml:space="preserve"> cases are managed through Multi-Agency Public Protection Arrangements (MAPPA).</w:t>
      </w:r>
    </w:p>
    <w:p w14:paraId="0132F0E7" w14:textId="77777777" w:rsidR="0088039F" w:rsidRPr="0088039F" w:rsidRDefault="0088039F" w:rsidP="00BA1C32">
      <w:r w:rsidRPr="0088039F">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1A509015" w14:textId="77777777" w:rsidR="0088039F" w:rsidRPr="0088039F" w:rsidRDefault="0088039F" w:rsidP="00BA1C32">
      <w:r w:rsidRPr="0088039F">
        <w:t>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1FB43805" w14:textId="440E6C09" w:rsidR="0088039F" w:rsidRPr="0088039F" w:rsidRDefault="0088039F" w:rsidP="00BA1C32">
      <w:r w:rsidRPr="0088039F">
        <w:t>2025</w:t>
      </w:r>
      <w:r w:rsidR="008D1822">
        <w:t xml:space="preserve"> to </w:t>
      </w:r>
      <w:r w:rsidRPr="0088039F">
        <w:t>2026 has been a productive year for the NSD, with further bespoke Chairs Training delivered to colleagues responsible for chairing Category Four MAPPA meetings, alongside a range of wider training and development events. The NSD remains proud of the work it undertakes and its continued contribution to public protection; delivering high-quality services that support the safety of the communities we serve</w:t>
      </w:r>
      <w:r w:rsidR="00514C70">
        <w:t>.</w:t>
      </w:r>
    </w:p>
    <w:p w14:paraId="445D4023" w14:textId="77777777" w:rsidR="00DB31A8" w:rsidRDefault="00DB31A8" w:rsidP="00BA1C32">
      <w:pPr>
        <w:pStyle w:val="Heading3"/>
        <w:sectPr w:rsidR="00DB31A8" w:rsidSect="00867C9E">
          <w:type w:val="continuous"/>
          <w:pgSz w:w="11905" w:h="16837" w:code="9"/>
          <w:pgMar w:top="720" w:right="720" w:bottom="720" w:left="720" w:header="720" w:footer="567" w:gutter="0"/>
          <w:cols w:space="720"/>
          <w:noEndnote/>
        </w:sectPr>
      </w:pPr>
    </w:p>
    <w:p w14:paraId="2E4AE49B" w14:textId="0EA3C368" w:rsidR="00332EE6" w:rsidRPr="001312E4" w:rsidRDefault="00282279" w:rsidP="00BA1C32">
      <w:pPr>
        <w:pStyle w:val="Heading3"/>
      </w:pPr>
      <w:r>
        <w:t xml:space="preserve">Detective Chief Inspector </w:t>
      </w:r>
      <w:r w:rsidR="0045604A">
        <w:t xml:space="preserve">of Lancashire Constabulary, </w:t>
      </w:r>
      <w:r>
        <w:t>Vulnerabilities Governance Unit</w:t>
      </w:r>
      <w:r w:rsidR="0045604A">
        <w:t xml:space="preserve">. </w:t>
      </w:r>
    </w:p>
    <w:p w14:paraId="0A30EB00" w14:textId="77777777" w:rsidR="00332EE6" w:rsidRPr="00916D29" w:rsidRDefault="00332EE6" w:rsidP="00BA1C32">
      <w:pPr>
        <w:pStyle w:val="Heading3"/>
        <w:sectPr w:rsidR="00332EE6" w:rsidRPr="00916D29" w:rsidSect="00DB31A8">
          <w:type w:val="continuous"/>
          <w:pgSz w:w="11905" w:h="16837" w:code="9"/>
          <w:pgMar w:top="720" w:right="720" w:bottom="720" w:left="720" w:header="720" w:footer="567" w:gutter="0"/>
          <w:cols w:space="720"/>
          <w:noEndnote/>
        </w:sectPr>
      </w:pPr>
    </w:p>
    <w:p w14:paraId="1E708E2F" w14:textId="4E80A233" w:rsidR="00DE6DCC" w:rsidRPr="00DE6DCC" w:rsidRDefault="00DE6DCC" w:rsidP="00BA1C32">
      <w:r w:rsidRPr="00DE6DCC">
        <w:t>2025</w:t>
      </w:r>
      <w:r w:rsidR="008D1822">
        <w:t xml:space="preserve"> to </w:t>
      </w:r>
      <w:r w:rsidRPr="00DE6DCC">
        <w:t xml:space="preserve">26 has been a challenging year for the MOSOVO </w:t>
      </w:r>
      <w:r w:rsidR="00C11438">
        <w:t xml:space="preserve">(Management of Sexual Offenders and Violent Offenders) </w:t>
      </w:r>
      <w:r w:rsidRPr="00DE6DCC">
        <w:t>unit, driven by increased demand resulting from legislative changes, improved investigative practices and the use of enhanced technology, leading to more offenders being identified, prosecuted, and convicted. In response, the department has continued to review staffing levels and resource requirements to ensure it remains capable of managing current and future demand effectively.</w:t>
      </w:r>
    </w:p>
    <w:p w14:paraId="556BE0B5" w14:textId="4ECECF3C" w:rsidR="00DE6DCC" w:rsidRPr="00DE6DCC" w:rsidRDefault="00DE6DCC" w:rsidP="00BA1C32">
      <w:r w:rsidRPr="00DE6DCC">
        <w:t>To improve resilience and provide operational contingency, MAPPA Chair training has been delivered to Detective Inspectors, increasing the pool of suitably trained officers available to support meetings and provide cover during periods of sickness, annual leave or increased demand.</w:t>
      </w:r>
    </w:p>
    <w:p w14:paraId="3D924F50" w14:textId="1BF4D0D2" w:rsidR="00DE6DCC" w:rsidRPr="00DE6DCC" w:rsidRDefault="00DE6DCC" w:rsidP="00BA1C32">
      <w:r w:rsidRPr="00DE6DCC">
        <w:t>All MOSOVO officers receive Lancashire Constabulary's bespoke annual refresher training programme, ensuring staff remain up to date with legislation, national guidance, emerging risks, and local best practice.</w:t>
      </w:r>
      <w:r w:rsidR="00DB31A8">
        <w:t xml:space="preserve"> </w:t>
      </w:r>
      <w:r w:rsidRPr="00DE6DCC">
        <w:t xml:space="preserve">A particular focus during the year has been enhancing officers' </w:t>
      </w:r>
      <w:r w:rsidRPr="00DE6DCC">
        <w:lastRenderedPageBreak/>
        <w:t>professional curiosity, ensuring that staff continue to challenge assumptions, identify risk indicators and take a proactive approach to safeguarding and offender management.</w:t>
      </w:r>
    </w:p>
    <w:p w14:paraId="71264956" w14:textId="532E43BA" w:rsidR="00DE6DCC" w:rsidRPr="00DE6DCC" w:rsidRDefault="00DE6DCC" w:rsidP="00BA1C32">
      <w:r w:rsidRPr="00DE6DCC">
        <w:t>Quarterly meetings with the Crown Prosecution Service (CPS) have also been established to identify evidential and court-related issues at the earliest opportunity, supporting more effective investigation and prosecution outcomes.</w:t>
      </w:r>
    </w:p>
    <w:p w14:paraId="64D85ABB" w14:textId="77777777" w:rsidR="00DE6DCC" w:rsidRPr="00DE6DCC" w:rsidRDefault="00DE6DCC" w:rsidP="00BA1C32">
      <w:r w:rsidRPr="00DE6DCC">
        <w:t>Governance arrangements have continued to strengthen through improved performance management processes, accurate data tracking and enhanced quality assurance of offender management activity, including visits and risk management interventions.</w:t>
      </w:r>
    </w:p>
    <w:p w14:paraId="5B1DA6C0" w14:textId="77777777" w:rsidR="00DE6DCC" w:rsidRPr="00DE6DCC" w:rsidRDefault="00DE6DCC" w:rsidP="00BA1C32">
      <w:r w:rsidRPr="00DE6DCC">
        <w:t>Regular performance meetings are held to review activity, monitor compliance and identify opportunities for improvement. National and local learning is considered through the Performance and Improvement Board, ensuring that lessons identified from inspections, reviews and operational activity are translated into practice improvements across the department.</w:t>
      </w:r>
    </w:p>
    <w:p w14:paraId="726900B8" w14:textId="4ACED64B" w:rsidR="00DE6DCC" w:rsidRPr="00DE6DCC" w:rsidRDefault="00DE6DCC" w:rsidP="00BA1C32">
      <w:r w:rsidRPr="00DE6DCC">
        <w:t>Work is also underway to develop a management information tool that will provide a live operational dashboard, enabling supervisors to monitor visits, workloads and key performance indicators in real time, supporting more effective daily management and oversight.</w:t>
      </w:r>
    </w:p>
    <w:p w14:paraId="54CA8AAA" w14:textId="696D9931" w:rsidR="00DE6DCC" w:rsidRPr="00DE6DCC" w:rsidRDefault="00DE6DCC" w:rsidP="00BA1C32">
      <w:r w:rsidRPr="00DE6DCC">
        <w:t>The Constabulary has strengthened partnership working with Children's Social Care to improve the identification and safeguarding of children who may be linked to addresses visited by Sexual Offender Managers. This collaborative approach enhances information sharing and supports earlier identification of vulnerability and risk.</w:t>
      </w:r>
    </w:p>
    <w:p w14:paraId="3AB74FD5" w14:textId="0F3133FA" w:rsidR="00DE6DCC" w:rsidRPr="00DE6DCC" w:rsidRDefault="00DE6DCC" w:rsidP="00BA1C32">
      <w:r w:rsidRPr="00DE6DCC">
        <w:t>During the year, the process for applying for Sexual Harm Prevention Orders (SHPOs) has been reviewed and enhanced. A new SHPO template has been introduced to improve the quality and consistency of applications submitted to the courts.</w:t>
      </w:r>
      <w:r w:rsidR="00F25DE8">
        <w:t xml:space="preserve"> </w:t>
      </w:r>
      <w:r w:rsidRPr="00DE6DCC">
        <w:t>This has resulted in stronger and more robust orders being granted, with clearer restrictions tailored to offender risk. The improvements have been particularly beneficial within Internet Child Exploitation (ICE) investigations, where effective restrictions are essential in managing online offending behaviours and protecting children.</w:t>
      </w:r>
    </w:p>
    <w:p w14:paraId="5C1CDF0B" w14:textId="2061991E" w:rsidR="00DE6DCC" w:rsidRPr="00CF345F" w:rsidRDefault="00DE6DCC" w:rsidP="00BA1C32">
      <w:r w:rsidRPr="00DE6DCC">
        <w:t>MOSOVO continues to explore innovative technologies to enhance offender risk management and safeguarding activity.</w:t>
      </w:r>
      <w:r w:rsidR="00114D81">
        <w:t xml:space="preserve"> </w:t>
      </w:r>
      <w:proofErr w:type="spellStart"/>
      <w:r w:rsidRPr="00DE6DCC">
        <w:rPr>
          <w:b/>
          <w:bCs/>
        </w:rPr>
        <w:t>ClearSpeed</w:t>
      </w:r>
      <w:proofErr w:type="spellEnd"/>
      <w:r w:rsidRPr="00DE6DCC">
        <w:t>, a Voice Risk Analysis solution, has the potential to provide a more flexible and scalable approach to offender risk assessment, compl</w:t>
      </w:r>
      <w:r w:rsidR="00120155">
        <w:t>i</w:t>
      </w:r>
      <w:r w:rsidRPr="00DE6DCC">
        <w:t xml:space="preserve">menting existing polygraph testing arrangements and supporting risk management decision-making. </w:t>
      </w:r>
      <w:proofErr w:type="spellStart"/>
      <w:r w:rsidRPr="00DE6DCC">
        <w:rPr>
          <w:b/>
          <w:bCs/>
        </w:rPr>
        <w:t>AirFlagger</w:t>
      </w:r>
      <w:proofErr w:type="spellEnd"/>
      <w:r w:rsidRPr="00DE6DCC">
        <w:t xml:space="preserve"> technology has also been introduced. This portable device requires minimal training and can detect Bluetooth signals, enabling officers to locate concealed smartphones, tablets, smartwatches, AirTags and other electronic devices. This provides an additional capability for identifying hidden devices and supporting investigations.</w:t>
      </w:r>
      <w:r w:rsidR="00114D81">
        <w:t xml:space="preserve"> </w:t>
      </w:r>
      <w:r w:rsidRPr="00DE6DCC">
        <w:t xml:space="preserve">The department is also developing </w:t>
      </w:r>
      <w:proofErr w:type="spellStart"/>
      <w:r w:rsidRPr="00DE6DCC">
        <w:rPr>
          <w:b/>
          <w:bCs/>
        </w:rPr>
        <w:t>SmartARM</w:t>
      </w:r>
      <w:proofErr w:type="spellEnd"/>
      <w:r w:rsidRPr="00DE6DCC">
        <w:t>, an artificial intelligence-enabled solution designed to assist officers in producing ARMS assessments. The system aims to improve consistency, reduce administrative burden and allow officers to spend more time focused on offender management and safeguarding activity.</w:t>
      </w:r>
    </w:p>
    <w:p w14:paraId="5AA57FFD" w14:textId="539D4C4C" w:rsidR="00DE6DCC" w:rsidRPr="00DE6DCC" w:rsidRDefault="00DE6DCC" w:rsidP="00BA1C32">
      <w:r w:rsidRPr="00DE6DCC">
        <w:t xml:space="preserve">Despite significant increases in demand, Lancashire's MOSOVO teams have continued to strengthen governance, invest in staff development, improve partnership working and embrace technological innovation. These developments have enhanced the effectiveness of offender management arrangements, improved safeguarding opportunities and </w:t>
      </w:r>
      <w:r w:rsidR="00C97D2F" w:rsidRPr="00DE6DCC">
        <w:t>supported</w:t>
      </w:r>
      <w:r w:rsidRPr="00DE6DCC">
        <w:t xml:space="preserve"> the continued delivery of robust public protection across Lancashire.</w:t>
      </w:r>
    </w:p>
    <w:p w14:paraId="11B40691" w14:textId="1CE1CE3C" w:rsidR="00332EE6" w:rsidRDefault="00332EE6" w:rsidP="00332EE6">
      <w:pPr>
        <w:pStyle w:val="MAPPA-HeadingPara"/>
        <w:rPr>
          <w:color w:val="7030A0"/>
          <w:lang w:val="en-GB"/>
        </w:rPr>
      </w:pPr>
    </w:p>
    <w:p w14:paraId="7EB6AB8D" w14:textId="77777777" w:rsidR="00F70E5D" w:rsidRDefault="00F70E5D" w:rsidP="00332EE6">
      <w:pPr>
        <w:pStyle w:val="MAPPA-HeadingPara"/>
        <w:rPr>
          <w:color w:val="7030A0"/>
          <w:lang w:val="en-GB"/>
        </w:rPr>
      </w:pPr>
    </w:p>
    <w:p w14:paraId="78368EC5" w14:textId="77777777" w:rsidR="00F70E5D" w:rsidRDefault="00F70E5D" w:rsidP="00332EE6">
      <w:pPr>
        <w:pStyle w:val="MAPPA-HeadingPara"/>
        <w:rPr>
          <w:color w:val="7030A0"/>
          <w:lang w:val="en-GB"/>
        </w:rPr>
      </w:pPr>
    </w:p>
    <w:p w14:paraId="48725628" w14:textId="77777777" w:rsidR="00DB31A8" w:rsidRDefault="00DB31A8" w:rsidP="00332EE6">
      <w:pPr>
        <w:pStyle w:val="MAPPA-HeadingPara"/>
        <w:rPr>
          <w:color w:val="7030A0"/>
          <w:lang w:val="en-GB"/>
        </w:rPr>
        <w:sectPr w:rsidR="00DB31A8" w:rsidSect="00DB31A8">
          <w:type w:val="continuous"/>
          <w:pgSz w:w="11905" w:h="16837" w:code="9"/>
          <w:pgMar w:top="720" w:right="720" w:bottom="720" w:left="720" w:header="720" w:footer="567" w:gutter="0"/>
          <w:cols w:space="720"/>
          <w:noEndnote/>
        </w:sectPr>
      </w:pPr>
    </w:p>
    <w:p w14:paraId="3ED496BD" w14:textId="77777777" w:rsidR="00DB31A8" w:rsidRDefault="00DB31A8" w:rsidP="00F70E5D">
      <w:pPr>
        <w:rPr>
          <w:rFonts w:cs="Arial"/>
          <w:color w:val="7030A0"/>
          <w:sz w:val="36"/>
          <w:szCs w:val="36"/>
        </w:rPr>
        <w:sectPr w:rsidR="00DB31A8" w:rsidSect="00867C9E">
          <w:type w:val="continuous"/>
          <w:pgSz w:w="11905" w:h="16837" w:code="9"/>
          <w:pgMar w:top="720" w:right="720" w:bottom="720" w:left="720" w:header="720" w:footer="567" w:gutter="0"/>
          <w:cols w:num="2" w:space="720"/>
          <w:noEndnote/>
        </w:sectPr>
      </w:pPr>
    </w:p>
    <w:p w14:paraId="2D8F670E" w14:textId="0AD4B2DF" w:rsidR="00FA113D" w:rsidRPr="00FA113D" w:rsidRDefault="001065BA" w:rsidP="00BA1C32">
      <w:pPr>
        <w:pStyle w:val="Heading3"/>
      </w:pPr>
      <w:r>
        <w:t xml:space="preserve">Lancashire </w:t>
      </w:r>
      <w:r w:rsidR="00FA113D" w:rsidRPr="00FA113D">
        <w:t>Female Justice Partnership</w:t>
      </w:r>
      <w:r>
        <w:t xml:space="preserve"> Board</w:t>
      </w:r>
      <w:r w:rsidR="0032489C">
        <w:t xml:space="preserve">, Partnership Manager, Probation Service. </w:t>
      </w:r>
    </w:p>
    <w:p w14:paraId="2C7FC325" w14:textId="12AAFA9E" w:rsidR="00F70E5D" w:rsidRPr="00F70E5D" w:rsidRDefault="00F70E5D" w:rsidP="00BA1C32">
      <w:r w:rsidRPr="00F70E5D">
        <w:t>Over the past 12 months the F</w:t>
      </w:r>
      <w:r>
        <w:t xml:space="preserve">emale </w:t>
      </w:r>
      <w:r w:rsidRPr="00F70E5D">
        <w:t>J</w:t>
      </w:r>
      <w:r>
        <w:t xml:space="preserve">ustice </w:t>
      </w:r>
      <w:r w:rsidRPr="00F70E5D">
        <w:t>P</w:t>
      </w:r>
      <w:r>
        <w:t>a</w:t>
      </w:r>
      <w:r w:rsidR="00CA773D">
        <w:t>rtnership</w:t>
      </w:r>
      <w:r w:rsidRPr="00F70E5D">
        <w:t xml:space="preserve"> has been chaired by HMPPS and Lancashire </w:t>
      </w:r>
      <w:r w:rsidR="00FA113D" w:rsidRPr="00F70E5D">
        <w:t>Women and</w:t>
      </w:r>
      <w:r w:rsidRPr="00F70E5D">
        <w:t xml:space="preserve"> </w:t>
      </w:r>
      <w:r w:rsidR="00FA113D" w:rsidRPr="00F70E5D">
        <w:t>has focussed</w:t>
      </w:r>
      <w:r w:rsidRPr="00F70E5D">
        <w:t xml:space="preserve"> on the needs of women in the </w:t>
      </w:r>
      <w:r w:rsidR="00CA773D">
        <w:t>C</w:t>
      </w:r>
      <w:r w:rsidRPr="00F70E5D">
        <w:t xml:space="preserve">riminal </w:t>
      </w:r>
      <w:r w:rsidR="00CA773D">
        <w:t>J</w:t>
      </w:r>
      <w:r w:rsidRPr="00F70E5D">
        <w:t xml:space="preserve">ustice </w:t>
      </w:r>
      <w:r w:rsidR="00CA773D">
        <w:t>S</w:t>
      </w:r>
      <w:r w:rsidRPr="00F70E5D">
        <w:t xml:space="preserve">ystem across the areas of out of court </w:t>
      </w:r>
      <w:r w:rsidR="00DB31A8" w:rsidRPr="00F70E5D">
        <w:t>disposals,</w:t>
      </w:r>
      <w:r w:rsidR="00CA773D">
        <w:t xml:space="preserve"> </w:t>
      </w:r>
      <w:r w:rsidRPr="00F70E5D">
        <w:t>sentencing, pre and post release work and accommodation.</w:t>
      </w:r>
    </w:p>
    <w:p w14:paraId="3C6E30E4" w14:textId="72B77A74" w:rsidR="00F70E5D" w:rsidRPr="00F70E5D" w:rsidRDefault="00F70E5D" w:rsidP="00BA1C32">
      <w:r w:rsidRPr="00F70E5D">
        <w:t xml:space="preserve">The Board has taken a Trauma </w:t>
      </w:r>
      <w:r w:rsidR="00CA773D">
        <w:t>I</w:t>
      </w:r>
      <w:r w:rsidRPr="00F70E5D">
        <w:t xml:space="preserve">nformed approach with a focus on ensuring neurodiverse needs relating to women are understood and pathways identified.  The work has been undertaken using a co- production model with women serving sentences in HMP Styal along with other women who have been released into the community. </w:t>
      </w:r>
    </w:p>
    <w:p w14:paraId="12CC2A07" w14:textId="50E6F9A3" w:rsidR="00F70E5D" w:rsidRPr="00F70E5D" w:rsidRDefault="00F70E5D" w:rsidP="00BA1C32">
      <w:r w:rsidRPr="00F70E5D">
        <w:t xml:space="preserve">We identified that </w:t>
      </w:r>
      <w:proofErr w:type="gramStart"/>
      <w:r w:rsidRPr="00F70E5D">
        <w:t>a number of</w:t>
      </w:r>
      <w:proofErr w:type="gramEnd"/>
      <w:r w:rsidRPr="00F70E5D">
        <w:t xml:space="preserve"> women are managed through MAPPA largely due to the complexity of their needs and challenges in securing the right levels of support relating to mental health and social care. Work has been undertaken with the support of the University of Lancashire to explore this, with four workshops held and partner</w:t>
      </w:r>
      <w:r w:rsidR="00045241">
        <w:t xml:space="preserve"> agencie</w:t>
      </w:r>
      <w:r w:rsidRPr="00F70E5D">
        <w:t>s attending.</w:t>
      </w:r>
      <w:r w:rsidR="00045241">
        <w:t xml:space="preserve"> </w:t>
      </w:r>
      <w:r w:rsidRPr="00F70E5D">
        <w:t>We were able to scope out the issues relating to accommodation and support with an emphasis</w:t>
      </w:r>
      <w:r w:rsidR="00045241">
        <w:t xml:space="preserve"> on</w:t>
      </w:r>
      <w:r w:rsidRPr="00F70E5D">
        <w:t xml:space="preserve"> problem solving and on building relationships with partners from statutory, voluntary and third sector</w:t>
      </w:r>
      <w:r w:rsidR="00FA113D">
        <w:t xml:space="preserve"> organisations</w:t>
      </w:r>
      <w:r w:rsidRPr="00F70E5D">
        <w:t xml:space="preserve"> towards improving outcomes. </w:t>
      </w:r>
    </w:p>
    <w:p w14:paraId="3D750A30" w14:textId="77777777" w:rsidR="00F70E5D" w:rsidRPr="00F70E5D" w:rsidRDefault="00F70E5D" w:rsidP="00BA1C32">
      <w:r w:rsidRPr="00F70E5D">
        <w:t xml:space="preserve">The work has been evaluated by the University of Lancashire and will provide a strong base for further work to be undertaken into 2027. </w:t>
      </w:r>
    </w:p>
    <w:p w14:paraId="7CA79EBB" w14:textId="77777777" w:rsidR="00DB31A8" w:rsidRDefault="00DB31A8" w:rsidP="00BA1C32">
      <w:pPr>
        <w:rPr>
          <w:color w:val="7030A0"/>
        </w:rPr>
        <w:sectPr w:rsidR="00DB31A8" w:rsidSect="00DB31A8">
          <w:type w:val="continuous"/>
          <w:pgSz w:w="11905" w:h="16837" w:code="9"/>
          <w:pgMar w:top="720" w:right="720" w:bottom="720" w:left="720" w:header="720" w:footer="567" w:gutter="0"/>
          <w:cols w:space="720"/>
          <w:noEndnote/>
        </w:sectPr>
      </w:pPr>
    </w:p>
    <w:p w14:paraId="55E42582" w14:textId="77777777" w:rsidR="00F70E5D" w:rsidRPr="00916D29" w:rsidRDefault="00F70E5D" w:rsidP="00332EE6">
      <w:pPr>
        <w:pStyle w:val="MAPPA-HeadingPara"/>
        <w:rPr>
          <w:color w:val="7030A0"/>
          <w:lang w:val="en-GB"/>
        </w:rPr>
      </w:pPr>
    </w:p>
    <w:p w14:paraId="77D3A2B8" w14:textId="1C4D0B8B" w:rsidR="001312E4" w:rsidRPr="0088039F" w:rsidRDefault="00332EE6" w:rsidP="0088039F">
      <w:pPr>
        <w:pStyle w:val="MAPPA-HeadingPara"/>
        <w:rPr>
          <w:rFonts w:cs="Arial"/>
          <w:sz w:val="24"/>
        </w:rPr>
      </w:pPr>
      <w:r w:rsidRPr="00916D29">
        <w:rPr>
          <w:lang w:val="en-GB"/>
        </w:rPr>
        <w:br w:type="column"/>
      </w:r>
    </w:p>
    <w:p w14:paraId="5B255C0C" w14:textId="77777777" w:rsidR="00332EE6" w:rsidRPr="00916D29" w:rsidRDefault="00332EE6" w:rsidP="00332EE6">
      <w:pPr>
        <w:pStyle w:val="MAPPA-Bodytext"/>
        <w:rPr>
          <w:lang w:val="en-GB"/>
        </w:rPr>
      </w:pPr>
    </w:p>
    <w:p w14:paraId="434917BE" w14:textId="77777777" w:rsidR="00332EE6" w:rsidRPr="00916D29" w:rsidRDefault="00332EE6" w:rsidP="00332EE6">
      <w:pPr>
        <w:pStyle w:val="MAPPA-Bodytext"/>
        <w:rPr>
          <w:szCs w:val="28"/>
          <w:lang w:val="en-GB"/>
        </w:rPr>
      </w:pPr>
    </w:p>
    <w:p w14:paraId="6620B6A1" w14:textId="77777777" w:rsidR="00332EE6" w:rsidRPr="00916D29" w:rsidRDefault="00332EE6" w:rsidP="00332EE6">
      <w:pPr>
        <w:pStyle w:val="MAPPA-Bodytext"/>
        <w:rPr>
          <w:szCs w:val="28"/>
          <w:lang w:val="en-GB"/>
        </w:rPr>
        <w:sectPr w:rsidR="00332EE6" w:rsidRPr="00916D29" w:rsidSect="00867C9E">
          <w:type w:val="continuous"/>
          <w:pgSz w:w="11905" w:h="16837" w:code="9"/>
          <w:pgMar w:top="720" w:right="720" w:bottom="720" w:left="720" w:header="720" w:footer="567" w:gutter="0"/>
          <w:cols w:num="2" w:space="720"/>
          <w:noEndnote/>
        </w:sectPr>
      </w:pPr>
    </w:p>
    <w:p w14:paraId="2C9502A8" w14:textId="77777777" w:rsidR="00444847" w:rsidRDefault="00332EE6" w:rsidP="00444847">
      <w:r w:rsidRPr="00B01E0C">
        <w:rPr>
          <w:b/>
          <w:color w:val="7030A0"/>
          <w:sz w:val="26"/>
          <w:szCs w:val="26"/>
        </w:rPr>
        <w:lastRenderedPageBreak/>
        <w:t xml:space="preserve">All MAPPA reports from England and Wales are </w:t>
      </w:r>
      <w:hyperlink r:id="rId32" w:history="1">
        <w:r w:rsidR="00444847" w:rsidRPr="000914FD">
          <w:rPr>
            <w:rStyle w:val="Hyperlink"/>
            <w:rFonts w:cs="Arial"/>
          </w:rPr>
          <w:t>published online on GOV.UK</w:t>
        </w:r>
      </w:hyperlink>
    </w:p>
    <w:p w14:paraId="14EA9D9B" w14:textId="6B93C0DE" w:rsidR="00332EE6" w:rsidRPr="00B01E0C" w:rsidRDefault="00332EE6" w:rsidP="00BA1C32">
      <w:pPr>
        <w:pStyle w:val="MAPPA-Bodytext"/>
        <w:spacing w:before="4800"/>
        <w:jc w:val="center"/>
        <w:rPr>
          <w:b/>
          <w:color w:val="007DC3"/>
          <w:sz w:val="26"/>
          <w:szCs w:val="26"/>
          <w:lang w:val="en-GB"/>
        </w:rPr>
      </w:pPr>
    </w:p>
    <w:p w14:paraId="07ACF0A5" w14:textId="77777777" w:rsidR="00332EE6" w:rsidRPr="00B01E0C" w:rsidRDefault="00332EE6" w:rsidP="00332EE6">
      <w:pPr>
        <w:pStyle w:val="MAPPA-Bodytext"/>
        <w:jc w:val="center"/>
        <w:rPr>
          <w:b/>
          <w:color w:val="7030A0"/>
          <w:sz w:val="26"/>
          <w:szCs w:val="26"/>
          <w:lang w:val="en-GB"/>
        </w:rPr>
      </w:pPr>
    </w:p>
    <w:p w14:paraId="1098994D" w14:textId="77777777" w:rsidR="00332EE6" w:rsidRPr="00B01E0C" w:rsidRDefault="00332EE6" w:rsidP="00332EE6">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71EFAB89" w14:textId="3229F020" w:rsidR="00332EE6" w:rsidRPr="00B01E0C" w:rsidRDefault="00332EE6" w:rsidP="00332EE6">
      <w:pPr>
        <w:pStyle w:val="MAPPA-Bodytext"/>
        <w:jc w:val="center"/>
        <w:rPr>
          <w:b/>
          <w:color w:val="7030A0"/>
          <w:sz w:val="26"/>
          <w:szCs w:val="26"/>
          <w:lang w:val="en-GB"/>
        </w:rPr>
      </w:pPr>
    </w:p>
    <w:p w14:paraId="6A01E535" w14:textId="3102A9E0" w:rsidR="00332EE6" w:rsidRPr="00B01E0C" w:rsidRDefault="00332EE6" w:rsidP="00BA1C32">
      <w:pPr>
        <w:pStyle w:val="MAPPA-Bodytext"/>
        <w:rPr>
          <w:b/>
          <w:color w:val="7030A0"/>
          <w:sz w:val="26"/>
          <w:szCs w:val="26"/>
          <w:lang w:val="en-GB"/>
        </w:rPr>
      </w:pPr>
    </w:p>
    <w:p w14:paraId="65C30F33" w14:textId="6B124321" w:rsidR="00332EE6" w:rsidRPr="00B01E0C" w:rsidRDefault="00332EE6" w:rsidP="00332EE6">
      <w:pPr>
        <w:pStyle w:val="MAPPA-Bodytext"/>
        <w:jc w:val="center"/>
        <w:rPr>
          <w:b/>
          <w:color w:val="7030A0"/>
          <w:sz w:val="26"/>
          <w:szCs w:val="26"/>
          <w:lang w:val="en-GB"/>
        </w:rPr>
      </w:pPr>
    </w:p>
    <w:p w14:paraId="072AF56B" w14:textId="2F516A49" w:rsidR="00332EE6" w:rsidRPr="00B01E0C" w:rsidRDefault="00332EE6" w:rsidP="00332EE6">
      <w:pPr>
        <w:pStyle w:val="MAPPA-Bodytext"/>
        <w:jc w:val="center"/>
        <w:rPr>
          <w:b/>
          <w:color w:val="7030A0"/>
          <w:sz w:val="26"/>
          <w:szCs w:val="26"/>
          <w:lang w:val="en-GB"/>
        </w:rPr>
      </w:pPr>
    </w:p>
    <w:p w14:paraId="1615ADD7" w14:textId="17D90826" w:rsidR="00332EE6" w:rsidRPr="00B01E0C" w:rsidRDefault="00332EE6" w:rsidP="00332EE6">
      <w:pPr>
        <w:pStyle w:val="MAPPA-Bodytext"/>
        <w:jc w:val="center"/>
        <w:rPr>
          <w:b/>
          <w:color w:val="7030A0"/>
          <w:sz w:val="26"/>
          <w:szCs w:val="26"/>
          <w:lang w:val="en-GB"/>
        </w:rPr>
      </w:pPr>
    </w:p>
    <w:p w14:paraId="522D9C5D" w14:textId="51680360" w:rsidR="00332EE6" w:rsidRDefault="00332EE6" w:rsidP="00332EE6">
      <w:pPr>
        <w:pStyle w:val="MAPPA-Bodytext"/>
        <w:jc w:val="center"/>
        <w:rPr>
          <w:b/>
          <w:color w:val="7030A0"/>
          <w:sz w:val="26"/>
          <w:szCs w:val="26"/>
          <w:lang w:val="en-GB"/>
        </w:rPr>
      </w:pPr>
    </w:p>
    <w:p w14:paraId="6724CA3F" w14:textId="077C1899" w:rsidR="00782444" w:rsidRDefault="00782444" w:rsidP="00332EE6">
      <w:pPr>
        <w:pStyle w:val="MAPPA-Bodytext"/>
        <w:jc w:val="center"/>
        <w:rPr>
          <w:b/>
          <w:color w:val="7030A0"/>
          <w:sz w:val="26"/>
          <w:szCs w:val="26"/>
          <w:lang w:val="en-GB"/>
        </w:rPr>
      </w:pPr>
    </w:p>
    <w:p w14:paraId="1D3F21DD" w14:textId="1BD078E3" w:rsidR="00782444" w:rsidRPr="00B01E0C" w:rsidRDefault="00782444" w:rsidP="00332EE6">
      <w:pPr>
        <w:pStyle w:val="MAPPA-Bodytext"/>
        <w:jc w:val="center"/>
        <w:rPr>
          <w:b/>
          <w:color w:val="7030A0"/>
          <w:sz w:val="26"/>
          <w:szCs w:val="26"/>
          <w:lang w:val="en-GB"/>
        </w:rPr>
      </w:pPr>
    </w:p>
    <w:p w14:paraId="3AD48DFA" w14:textId="03E1FAD0" w:rsidR="00332EE6" w:rsidRPr="006954C2" w:rsidRDefault="00BA1C32" w:rsidP="00514C70">
      <w:pPr>
        <w:pStyle w:val="MAPPA-Bodytext"/>
        <w:spacing w:line="240" w:lineRule="atLeast"/>
        <w:jc w:val="center"/>
        <w:rPr>
          <w:b/>
          <w:color w:val="7030A0"/>
          <w:sz w:val="24"/>
          <w:szCs w:val="24"/>
          <w:lang w:val="en-GB"/>
        </w:rPr>
      </w:pPr>
      <w:r>
        <w:rPr>
          <w:b/>
          <w:bCs/>
          <w:noProof/>
          <w:color w:val="7030A0"/>
        </w:rPr>
        <w:drawing>
          <wp:anchor distT="0" distB="0" distL="114300" distR="114300" simplePos="0" relativeHeight="251659264" behindDoc="1" locked="0" layoutInCell="1" allowOverlap="1" wp14:anchorId="6C432F5E" wp14:editId="2CDCB350">
            <wp:simplePos x="0" y="0"/>
            <wp:positionH relativeFrom="margin">
              <wp:posOffset>2508250</wp:posOffset>
            </wp:positionH>
            <wp:positionV relativeFrom="paragraph">
              <wp:posOffset>339090</wp:posOffset>
            </wp:positionV>
            <wp:extent cx="1630045" cy="644525"/>
            <wp:effectExtent l="0" t="0" r="8255" b="3175"/>
            <wp:wrapTight wrapText="bothSides">
              <wp:wrapPolygon edited="0">
                <wp:start x="0" y="0"/>
                <wp:lineTo x="0" y="21068"/>
                <wp:lineTo x="21457" y="21068"/>
                <wp:lineTo x="21457" y="0"/>
                <wp:lineTo x="0" y="0"/>
              </wp:wrapPolygon>
            </wp:wrapTight>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30045" cy="644525"/>
                    </a:xfrm>
                    <a:prstGeom prst="rect">
                      <a:avLst/>
                    </a:prstGeom>
                    <a:noFill/>
                  </pic:spPr>
                </pic:pic>
              </a:graphicData>
            </a:graphic>
            <wp14:sizeRelH relativeFrom="page">
              <wp14:pctWidth>0</wp14:pctWidth>
            </wp14:sizeRelH>
            <wp14:sizeRelV relativeFrom="page">
              <wp14:pctHeight>0</wp14:pctHeight>
            </wp14:sizeRelV>
          </wp:anchor>
        </w:drawing>
      </w:r>
      <w:r w:rsidR="00E1528C">
        <w:rPr>
          <w:b/>
          <w:color w:val="7030A0"/>
          <w:sz w:val="24"/>
          <w:szCs w:val="24"/>
          <w:lang w:val="en-GB"/>
        </w:rPr>
        <w:tab/>
      </w:r>
    </w:p>
    <w:p w14:paraId="3D8ACAA2" w14:textId="72C4D310" w:rsidR="000E3453" w:rsidRPr="006954C2" w:rsidRDefault="00514C70" w:rsidP="00080DFC">
      <w:pPr>
        <w:pStyle w:val="MAPPA-Bodytext"/>
        <w:spacing w:line="240" w:lineRule="atLeast"/>
        <w:jc w:val="center"/>
        <w:rPr>
          <w:b/>
          <w:color w:val="7030A0"/>
          <w:sz w:val="24"/>
          <w:szCs w:val="24"/>
          <w:lang w:val="en-GB"/>
        </w:rPr>
        <w:sectPr w:rsidR="000E3453" w:rsidRPr="006954C2" w:rsidSect="00867C9E">
          <w:footerReference w:type="default" r:id="rId34"/>
          <w:pgSz w:w="11905" w:h="16837" w:code="9"/>
          <w:pgMar w:top="720" w:right="720" w:bottom="720" w:left="720" w:header="720" w:footer="567" w:gutter="0"/>
          <w:cols w:space="720"/>
          <w:noEndnote/>
          <w:docGrid w:linePitch="360"/>
        </w:sectPr>
      </w:pPr>
      <w:r>
        <w:rPr>
          <w:noProof/>
        </w:rPr>
        <w:drawing>
          <wp:inline distT="0" distB="0" distL="0" distR="0" wp14:anchorId="306103AE" wp14:editId="6449489F">
            <wp:extent cx="1778635" cy="691662"/>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17612" cy="706819"/>
                    </a:xfrm>
                    <a:prstGeom prst="rect">
                      <a:avLst/>
                    </a:prstGeom>
                    <a:noFill/>
                    <a:ln>
                      <a:noFill/>
                    </a:ln>
                  </pic:spPr>
                </pic:pic>
              </a:graphicData>
            </a:graphic>
          </wp:inline>
        </w:drawing>
      </w:r>
      <w:r>
        <w:rPr>
          <w:noProof/>
        </w:rPr>
        <w:drawing>
          <wp:inline distT="0" distB="0" distL="0" distR="0" wp14:anchorId="06A65390" wp14:editId="183C4404">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p>
    <w:p w14:paraId="184D6788" w14:textId="4ED11B17" w:rsidR="00DE3907" w:rsidRPr="00514C70" w:rsidRDefault="00DE3907" w:rsidP="00080DFC">
      <w:pPr>
        <w:spacing w:line="240" w:lineRule="atLeast"/>
        <w:rPr>
          <w:rFonts w:cs="Arial"/>
        </w:rPr>
      </w:pPr>
    </w:p>
    <w:sectPr w:rsidR="00DE3907" w:rsidRPr="00514C70"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CBAD6" w14:textId="77777777" w:rsidR="00480BD2" w:rsidRDefault="00480BD2" w:rsidP="001A5708">
      <w:pPr>
        <w:pStyle w:val="MAPPA-Bodytext"/>
      </w:pPr>
      <w:r>
        <w:separator/>
      </w:r>
    </w:p>
  </w:endnote>
  <w:endnote w:type="continuationSeparator" w:id="0">
    <w:p w14:paraId="51C94D90" w14:textId="77777777" w:rsidR="00480BD2" w:rsidRDefault="00480BD2" w:rsidP="001A5708">
      <w:pPr>
        <w:pStyle w:val="MAPPA-Bodytext"/>
      </w:pPr>
      <w:r>
        <w:continuationSeparator/>
      </w:r>
    </w:p>
  </w:endnote>
  <w:endnote w:type="continuationNotice" w:id="1">
    <w:p w14:paraId="5CFF9B9F" w14:textId="77777777" w:rsidR="00480BD2" w:rsidRDefault="00480BD2"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097FA" w14:textId="77777777" w:rsidR="00480BD2" w:rsidRDefault="00480BD2" w:rsidP="001A5708">
      <w:pPr>
        <w:pStyle w:val="MAPPA-Bodytext"/>
      </w:pPr>
      <w:r>
        <w:separator/>
      </w:r>
    </w:p>
  </w:footnote>
  <w:footnote w:type="continuationSeparator" w:id="0">
    <w:p w14:paraId="080CA2CB" w14:textId="77777777" w:rsidR="00480BD2" w:rsidRDefault="00480BD2" w:rsidP="001A5708">
      <w:pPr>
        <w:pStyle w:val="MAPPA-Bodytext"/>
      </w:pPr>
      <w:r>
        <w:continuationSeparator/>
      </w:r>
    </w:p>
  </w:footnote>
  <w:footnote w:type="continuationNotice" w:id="1">
    <w:p w14:paraId="64602B8F" w14:textId="77777777" w:rsidR="00480BD2" w:rsidRDefault="00480BD2"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44A8E"/>
    <w:rsid w:val="00045241"/>
    <w:rsid w:val="00051C64"/>
    <w:rsid w:val="00052623"/>
    <w:rsid w:val="000536B2"/>
    <w:rsid w:val="000575B1"/>
    <w:rsid w:val="000576D6"/>
    <w:rsid w:val="00061B6C"/>
    <w:rsid w:val="00062F55"/>
    <w:rsid w:val="00066172"/>
    <w:rsid w:val="0006619B"/>
    <w:rsid w:val="000739BA"/>
    <w:rsid w:val="000809B8"/>
    <w:rsid w:val="00080DFC"/>
    <w:rsid w:val="0009323B"/>
    <w:rsid w:val="0009506C"/>
    <w:rsid w:val="000A2DB3"/>
    <w:rsid w:val="000A6775"/>
    <w:rsid w:val="000B3DC7"/>
    <w:rsid w:val="000D082C"/>
    <w:rsid w:val="000E3453"/>
    <w:rsid w:val="000E3C5B"/>
    <w:rsid w:val="000F355B"/>
    <w:rsid w:val="000F65BF"/>
    <w:rsid w:val="00104025"/>
    <w:rsid w:val="00105344"/>
    <w:rsid w:val="001065BA"/>
    <w:rsid w:val="001143B7"/>
    <w:rsid w:val="00114D81"/>
    <w:rsid w:val="00120155"/>
    <w:rsid w:val="00127B7C"/>
    <w:rsid w:val="001312E4"/>
    <w:rsid w:val="00140627"/>
    <w:rsid w:val="001435D5"/>
    <w:rsid w:val="00146AC1"/>
    <w:rsid w:val="00152647"/>
    <w:rsid w:val="00154D3E"/>
    <w:rsid w:val="00157F24"/>
    <w:rsid w:val="001638BB"/>
    <w:rsid w:val="0017287F"/>
    <w:rsid w:val="0017380D"/>
    <w:rsid w:val="001800EB"/>
    <w:rsid w:val="00190BAD"/>
    <w:rsid w:val="00194B1F"/>
    <w:rsid w:val="001976DE"/>
    <w:rsid w:val="001A2E78"/>
    <w:rsid w:val="001A4849"/>
    <w:rsid w:val="001A5708"/>
    <w:rsid w:val="001B4354"/>
    <w:rsid w:val="001C2687"/>
    <w:rsid w:val="001D15DF"/>
    <w:rsid w:val="001D5B9B"/>
    <w:rsid w:val="001E4AC5"/>
    <w:rsid w:val="001E793A"/>
    <w:rsid w:val="001F341F"/>
    <w:rsid w:val="001F3FB5"/>
    <w:rsid w:val="00203010"/>
    <w:rsid w:val="00206386"/>
    <w:rsid w:val="00206B09"/>
    <w:rsid w:val="0020762B"/>
    <w:rsid w:val="0021358B"/>
    <w:rsid w:val="002171AC"/>
    <w:rsid w:val="00224C51"/>
    <w:rsid w:val="00225767"/>
    <w:rsid w:val="00230E77"/>
    <w:rsid w:val="00233AB5"/>
    <w:rsid w:val="00237295"/>
    <w:rsid w:val="002446A8"/>
    <w:rsid w:val="0024482A"/>
    <w:rsid w:val="0025291B"/>
    <w:rsid w:val="00253F9E"/>
    <w:rsid w:val="00254EE2"/>
    <w:rsid w:val="002621F5"/>
    <w:rsid w:val="00271EB2"/>
    <w:rsid w:val="0027253A"/>
    <w:rsid w:val="00273407"/>
    <w:rsid w:val="00274A96"/>
    <w:rsid w:val="00276BD6"/>
    <w:rsid w:val="00281FCC"/>
    <w:rsid w:val="00282279"/>
    <w:rsid w:val="0028255E"/>
    <w:rsid w:val="00283D9A"/>
    <w:rsid w:val="002850D6"/>
    <w:rsid w:val="002962CB"/>
    <w:rsid w:val="00296A85"/>
    <w:rsid w:val="002A5E53"/>
    <w:rsid w:val="002B1B3E"/>
    <w:rsid w:val="002B3DF0"/>
    <w:rsid w:val="002C0567"/>
    <w:rsid w:val="002C2403"/>
    <w:rsid w:val="002D0036"/>
    <w:rsid w:val="002D5862"/>
    <w:rsid w:val="002E767F"/>
    <w:rsid w:val="002F46BF"/>
    <w:rsid w:val="002F763F"/>
    <w:rsid w:val="00302FA6"/>
    <w:rsid w:val="00304627"/>
    <w:rsid w:val="00305294"/>
    <w:rsid w:val="003155BC"/>
    <w:rsid w:val="00315A5A"/>
    <w:rsid w:val="00316362"/>
    <w:rsid w:val="00317908"/>
    <w:rsid w:val="0032489C"/>
    <w:rsid w:val="00331827"/>
    <w:rsid w:val="00331886"/>
    <w:rsid w:val="00332369"/>
    <w:rsid w:val="00332EE6"/>
    <w:rsid w:val="00334657"/>
    <w:rsid w:val="00335BEB"/>
    <w:rsid w:val="00337928"/>
    <w:rsid w:val="0034316C"/>
    <w:rsid w:val="00347A55"/>
    <w:rsid w:val="00351A15"/>
    <w:rsid w:val="003554C4"/>
    <w:rsid w:val="003563AC"/>
    <w:rsid w:val="003668BB"/>
    <w:rsid w:val="00370B24"/>
    <w:rsid w:val="00391BEB"/>
    <w:rsid w:val="00395ED3"/>
    <w:rsid w:val="00396101"/>
    <w:rsid w:val="00396499"/>
    <w:rsid w:val="00397110"/>
    <w:rsid w:val="003A385F"/>
    <w:rsid w:val="003A7DAA"/>
    <w:rsid w:val="003B63B3"/>
    <w:rsid w:val="003B6695"/>
    <w:rsid w:val="003C0362"/>
    <w:rsid w:val="003C36DD"/>
    <w:rsid w:val="003D3D7F"/>
    <w:rsid w:val="003E0591"/>
    <w:rsid w:val="003E0965"/>
    <w:rsid w:val="003E0B74"/>
    <w:rsid w:val="003F01A6"/>
    <w:rsid w:val="003F03F6"/>
    <w:rsid w:val="003F73FB"/>
    <w:rsid w:val="00407E23"/>
    <w:rsid w:val="00410720"/>
    <w:rsid w:val="00416B8E"/>
    <w:rsid w:val="00421553"/>
    <w:rsid w:val="004265C9"/>
    <w:rsid w:val="0043417E"/>
    <w:rsid w:val="00440E43"/>
    <w:rsid w:val="00441138"/>
    <w:rsid w:val="00441413"/>
    <w:rsid w:val="00444847"/>
    <w:rsid w:val="0044659C"/>
    <w:rsid w:val="00447974"/>
    <w:rsid w:val="0045604A"/>
    <w:rsid w:val="004602E7"/>
    <w:rsid w:val="0046416B"/>
    <w:rsid w:val="00466AFF"/>
    <w:rsid w:val="00472D2F"/>
    <w:rsid w:val="00476A59"/>
    <w:rsid w:val="00480BD2"/>
    <w:rsid w:val="00481AE8"/>
    <w:rsid w:val="00486257"/>
    <w:rsid w:val="00486695"/>
    <w:rsid w:val="00490949"/>
    <w:rsid w:val="004A110B"/>
    <w:rsid w:val="004A1DC1"/>
    <w:rsid w:val="004C40BA"/>
    <w:rsid w:val="004D2C69"/>
    <w:rsid w:val="004D5668"/>
    <w:rsid w:val="004E35DC"/>
    <w:rsid w:val="004E51F9"/>
    <w:rsid w:val="004E7E67"/>
    <w:rsid w:val="004F36A2"/>
    <w:rsid w:val="004F6BAD"/>
    <w:rsid w:val="00507932"/>
    <w:rsid w:val="0051052E"/>
    <w:rsid w:val="00514C70"/>
    <w:rsid w:val="00514F8C"/>
    <w:rsid w:val="0052037E"/>
    <w:rsid w:val="00523CF4"/>
    <w:rsid w:val="005250EB"/>
    <w:rsid w:val="0052760C"/>
    <w:rsid w:val="005350B3"/>
    <w:rsid w:val="00542928"/>
    <w:rsid w:val="005556BC"/>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C1E3D"/>
    <w:rsid w:val="005C4A2A"/>
    <w:rsid w:val="005D0433"/>
    <w:rsid w:val="005D189A"/>
    <w:rsid w:val="005E1880"/>
    <w:rsid w:val="005E20D8"/>
    <w:rsid w:val="005F006A"/>
    <w:rsid w:val="005F4133"/>
    <w:rsid w:val="005F4DAB"/>
    <w:rsid w:val="00605AEC"/>
    <w:rsid w:val="006139F9"/>
    <w:rsid w:val="006231D6"/>
    <w:rsid w:val="00626C9F"/>
    <w:rsid w:val="00630DBA"/>
    <w:rsid w:val="00631192"/>
    <w:rsid w:val="00631B73"/>
    <w:rsid w:val="0063638C"/>
    <w:rsid w:val="006506E6"/>
    <w:rsid w:val="006529F4"/>
    <w:rsid w:val="0065675B"/>
    <w:rsid w:val="00662BE5"/>
    <w:rsid w:val="00663F0A"/>
    <w:rsid w:val="0066652E"/>
    <w:rsid w:val="00672210"/>
    <w:rsid w:val="00673321"/>
    <w:rsid w:val="00683239"/>
    <w:rsid w:val="00683618"/>
    <w:rsid w:val="00684DD2"/>
    <w:rsid w:val="006877F7"/>
    <w:rsid w:val="00687BD5"/>
    <w:rsid w:val="0069414D"/>
    <w:rsid w:val="00694A98"/>
    <w:rsid w:val="006954C2"/>
    <w:rsid w:val="00695CEC"/>
    <w:rsid w:val="0069789C"/>
    <w:rsid w:val="006A056D"/>
    <w:rsid w:val="006A45B8"/>
    <w:rsid w:val="006A7B16"/>
    <w:rsid w:val="006A7F33"/>
    <w:rsid w:val="006B2A8A"/>
    <w:rsid w:val="006B75D2"/>
    <w:rsid w:val="006C58FB"/>
    <w:rsid w:val="006D59A4"/>
    <w:rsid w:val="006D6914"/>
    <w:rsid w:val="006E2307"/>
    <w:rsid w:val="006E3B3D"/>
    <w:rsid w:val="006E46E2"/>
    <w:rsid w:val="006E5311"/>
    <w:rsid w:val="006E71D8"/>
    <w:rsid w:val="006F02AC"/>
    <w:rsid w:val="006F0EEF"/>
    <w:rsid w:val="006F27F5"/>
    <w:rsid w:val="007000D6"/>
    <w:rsid w:val="007043B9"/>
    <w:rsid w:val="007059C7"/>
    <w:rsid w:val="00711B4E"/>
    <w:rsid w:val="007131AC"/>
    <w:rsid w:val="00716097"/>
    <w:rsid w:val="00717E7B"/>
    <w:rsid w:val="007203E9"/>
    <w:rsid w:val="00722F6A"/>
    <w:rsid w:val="00724145"/>
    <w:rsid w:val="00730FAC"/>
    <w:rsid w:val="00733236"/>
    <w:rsid w:val="00735E92"/>
    <w:rsid w:val="00736096"/>
    <w:rsid w:val="00740AED"/>
    <w:rsid w:val="00740F8A"/>
    <w:rsid w:val="0074223D"/>
    <w:rsid w:val="00743731"/>
    <w:rsid w:val="00744D61"/>
    <w:rsid w:val="00745F1E"/>
    <w:rsid w:val="007477FB"/>
    <w:rsid w:val="007560AF"/>
    <w:rsid w:val="00761E84"/>
    <w:rsid w:val="00770457"/>
    <w:rsid w:val="007774E2"/>
    <w:rsid w:val="00782444"/>
    <w:rsid w:val="00783E05"/>
    <w:rsid w:val="00786A3A"/>
    <w:rsid w:val="007A47E1"/>
    <w:rsid w:val="007A7F00"/>
    <w:rsid w:val="007B0338"/>
    <w:rsid w:val="007B122C"/>
    <w:rsid w:val="007B423B"/>
    <w:rsid w:val="007B7706"/>
    <w:rsid w:val="007C0669"/>
    <w:rsid w:val="007C08AC"/>
    <w:rsid w:val="007C095C"/>
    <w:rsid w:val="007C6D23"/>
    <w:rsid w:val="007C7106"/>
    <w:rsid w:val="007E2BA1"/>
    <w:rsid w:val="007F1B0B"/>
    <w:rsid w:val="007F347E"/>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039F"/>
    <w:rsid w:val="008872F1"/>
    <w:rsid w:val="0089121C"/>
    <w:rsid w:val="008A3A68"/>
    <w:rsid w:val="008B6D15"/>
    <w:rsid w:val="008C1531"/>
    <w:rsid w:val="008C3C42"/>
    <w:rsid w:val="008C6282"/>
    <w:rsid w:val="008D1822"/>
    <w:rsid w:val="008D1CDE"/>
    <w:rsid w:val="008D26FC"/>
    <w:rsid w:val="008E15B2"/>
    <w:rsid w:val="008E1CB2"/>
    <w:rsid w:val="008E2C4B"/>
    <w:rsid w:val="008E3A5B"/>
    <w:rsid w:val="008E62AA"/>
    <w:rsid w:val="008F243E"/>
    <w:rsid w:val="008F2A10"/>
    <w:rsid w:val="008F3C5B"/>
    <w:rsid w:val="008F661D"/>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406"/>
    <w:rsid w:val="0095383C"/>
    <w:rsid w:val="00962504"/>
    <w:rsid w:val="009644E6"/>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A02438"/>
    <w:rsid w:val="00A03396"/>
    <w:rsid w:val="00A06CCA"/>
    <w:rsid w:val="00A10F10"/>
    <w:rsid w:val="00A11B78"/>
    <w:rsid w:val="00A1656D"/>
    <w:rsid w:val="00A231D9"/>
    <w:rsid w:val="00A23250"/>
    <w:rsid w:val="00A24965"/>
    <w:rsid w:val="00A34DE7"/>
    <w:rsid w:val="00A40FC6"/>
    <w:rsid w:val="00A418F8"/>
    <w:rsid w:val="00A43A58"/>
    <w:rsid w:val="00A44770"/>
    <w:rsid w:val="00A44E9B"/>
    <w:rsid w:val="00A55FDE"/>
    <w:rsid w:val="00A63E9A"/>
    <w:rsid w:val="00A77D39"/>
    <w:rsid w:val="00A8230F"/>
    <w:rsid w:val="00A85101"/>
    <w:rsid w:val="00A868F0"/>
    <w:rsid w:val="00A870F0"/>
    <w:rsid w:val="00A903CE"/>
    <w:rsid w:val="00A92CE4"/>
    <w:rsid w:val="00A95389"/>
    <w:rsid w:val="00AA3E8E"/>
    <w:rsid w:val="00AA7FE7"/>
    <w:rsid w:val="00AB5644"/>
    <w:rsid w:val="00AB6B32"/>
    <w:rsid w:val="00AC1F5D"/>
    <w:rsid w:val="00AC3FBF"/>
    <w:rsid w:val="00AC5A64"/>
    <w:rsid w:val="00AC6E16"/>
    <w:rsid w:val="00AC7361"/>
    <w:rsid w:val="00AD38C4"/>
    <w:rsid w:val="00AD78C6"/>
    <w:rsid w:val="00AE42DA"/>
    <w:rsid w:val="00AE4C19"/>
    <w:rsid w:val="00AE535B"/>
    <w:rsid w:val="00AF7C22"/>
    <w:rsid w:val="00B01E0C"/>
    <w:rsid w:val="00B0446D"/>
    <w:rsid w:val="00B06F75"/>
    <w:rsid w:val="00B10B3C"/>
    <w:rsid w:val="00B148FC"/>
    <w:rsid w:val="00B163F4"/>
    <w:rsid w:val="00B23C80"/>
    <w:rsid w:val="00B24A02"/>
    <w:rsid w:val="00B27C0E"/>
    <w:rsid w:val="00B3120E"/>
    <w:rsid w:val="00B31964"/>
    <w:rsid w:val="00B33112"/>
    <w:rsid w:val="00B402ED"/>
    <w:rsid w:val="00B46863"/>
    <w:rsid w:val="00B46F6C"/>
    <w:rsid w:val="00B50D53"/>
    <w:rsid w:val="00B510E5"/>
    <w:rsid w:val="00B52CDC"/>
    <w:rsid w:val="00B54A0B"/>
    <w:rsid w:val="00B56214"/>
    <w:rsid w:val="00B614A4"/>
    <w:rsid w:val="00B700D7"/>
    <w:rsid w:val="00B712A7"/>
    <w:rsid w:val="00B72238"/>
    <w:rsid w:val="00B862DB"/>
    <w:rsid w:val="00B93D73"/>
    <w:rsid w:val="00B95D25"/>
    <w:rsid w:val="00BA1C32"/>
    <w:rsid w:val="00BA2863"/>
    <w:rsid w:val="00BB1AE2"/>
    <w:rsid w:val="00BB2E22"/>
    <w:rsid w:val="00BB6A95"/>
    <w:rsid w:val="00BC0531"/>
    <w:rsid w:val="00BC5172"/>
    <w:rsid w:val="00BC7756"/>
    <w:rsid w:val="00BD199A"/>
    <w:rsid w:val="00BD2C5A"/>
    <w:rsid w:val="00BE02A3"/>
    <w:rsid w:val="00BF3874"/>
    <w:rsid w:val="00BF736E"/>
    <w:rsid w:val="00C0210E"/>
    <w:rsid w:val="00C041D5"/>
    <w:rsid w:val="00C11438"/>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5D80"/>
    <w:rsid w:val="00C87622"/>
    <w:rsid w:val="00C91687"/>
    <w:rsid w:val="00C97D2F"/>
    <w:rsid w:val="00CA3666"/>
    <w:rsid w:val="00CA696D"/>
    <w:rsid w:val="00CA773D"/>
    <w:rsid w:val="00CB001A"/>
    <w:rsid w:val="00CB008B"/>
    <w:rsid w:val="00CC18D3"/>
    <w:rsid w:val="00CC1C96"/>
    <w:rsid w:val="00CC2DEB"/>
    <w:rsid w:val="00CC596D"/>
    <w:rsid w:val="00CD0AE4"/>
    <w:rsid w:val="00CD3DE2"/>
    <w:rsid w:val="00CD42C9"/>
    <w:rsid w:val="00CE3605"/>
    <w:rsid w:val="00CE4008"/>
    <w:rsid w:val="00CE4B65"/>
    <w:rsid w:val="00CE58B2"/>
    <w:rsid w:val="00CF01E6"/>
    <w:rsid w:val="00CF0C97"/>
    <w:rsid w:val="00CF1FE2"/>
    <w:rsid w:val="00CF345F"/>
    <w:rsid w:val="00CF4773"/>
    <w:rsid w:val="00CF477A"/>
    <w:rsid w:val="00CF64B5"/>
    <w:rsid w:val="00D05B67"/>
    <w:rsid w:val="00D128D2"/>
    <w:rsid w:val="00D13714"/>
    <w:rsid w:val="00D155AE"/>
    <w:rsid w:val="00D16C41"/>
    <w:rsid w:val="00D26C99"/>
    <w:rsid w:val="00D34B1E"/>
    <w:rsid w:val="00D35A9B"/>
    <w:rsid w:val="00D517EB"/>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A027D"/>
    <w:rsid w:val="00DA07C6"/>
    <w:rsid w:val="00DA582B"/>
    <w:rsid w:val="00DA6F10"/>
    <w:rsid w:val="00DB31A8"/>
    <w:rsid w:val="00DB45B9"/>
    <w:rsid w:val="00DB56AB"/>
    <w:rsid w:val="00DB6331"/>
    <w:rsid w:val="00DB7179"/>
    <w:rsid w:val="00DC02EE"/>
    <w:rsid w:val="00DC1361"/>
    <w:rsid w:val="00DC2D52"/>
    <w:rsid w:val="00DC3228"/>
    <w:rsid w:val="00DC35A8"/>
    <w:rsid w:val="00DC576A"/>
    <w:rsid w:val="00DE389E"/>
    <w:rsid w:val="00DE3907"/>
    <w:rsid w:val="00DE4A8E"/>
    <w:rsid w:val="00DE6DCC"/>
    <w:rsid w:val="00DF1F1D"/>
    <w:rsid w:val="00DF4F2F"/>
    <w:rsid w:val="00E03F8D"/>
    <w:rsid w:val="00E1528C"/>
    <w:rsid w:val="00E20257"/>
    <w:rsid w:val="00E260DF"/>
    <w:rsid w:val="00E27F78"/>
    <w:rsid w:val="00E32699"/>
    <w:rsid w:val="00E32C81"/>
    <w:rsid w:val="00E50500"/>
    <w:rsid w:val="00E53FDC"/>
    <w:rsid w:val="00E6063B"/>
    <w:rsid w:val="00E6461E"/>
    <w:rsid w:val="00E653CC"/>
    <w:rsid w:val="00E75826"/>
    <w:rsid w:val="00E758B3"/>
    <w:rsid w:val="00EA28A2"/>
    <w:rsid w:val="00EA5086"/>
    <w:rsid w:val="00EA5D08"/>
    <w:rsid w:val="00EB0094"/>
    <w:rsid w:val="00EB26C4"/>
    <w:rsid w:val="00EB47DB"/>
    <w:rsid w:val="00EC23F1"/>
    <w:rsid w:val="00ED169D"/>
    <w:rsid w:val="00ED543E"/>
    <w:rsid w:val="00ED6F4D"/>
    <w:rsid w:val="00EE119F"/>
    <w:rsid w:val="00EE21ED"/>
    <w:rsid w:val="00EE3E44"/>
    <w:rsid w:val="00EE680F"/>
    <w:rsid w:val="00EF2DDC"/>
    <w:rsid w:val="00F0078E"/>
    <w:rsid w:val="00F02C4D"/>
    <w:rsid w:val="00F04209"/>
    <w:rsid w:val="00F06663"/>
    <w:rsid w:val="00F143BD"/>
    <w:rsid w:val="00F14FED"/>
    <w:rsid w:val="00F16EF8"/>
    <w:rsid w:val="00F25DE8"/>
    <w:rsid w:val="00F333E2"/>
    <w:rsid w:val="00F346C9"/>
    <w:rsid w:val="00F3592D"/>
    <w:rsid w:val="00F37895"/>
    <w:rsid w:val="00F43667"/>
    <w:rsid w:val="00F44D5D"/>
    <w:rsid w:val="00F45482"/>
    <w:rsid w:val="00F53711"/>
    <w:rsid w:val="00F53D72"/>
    <w:rsid w:val="00F564EA"/>
    <w:rsid w:val="00F62E0C"/>
    <w:rsid w:val="00F672E9"/>
    <w:rsid w:val="00F70E5D"/>
    <w:rsid w:val="00F75549"/>
    <w:rsid w:val="00F762D0"/>
    <w:rsid w:val="00F82A5E"/>
    <w:rsid w:val="00F83BF0"/>
    <w:rsid w:val="00F83EB4"/>
    <w:rsid w:val="00F9080F"/>
    <w:rsid w:val="00F967D7"/>
    <w:rsid w:val="00FA113D"/>
    <w:rsid w:val="00FA3513"/>
    <w:rsid w:val="00FA54A1"/>
    <w:rsid w:val="00FA6524"/>
    <w:rsid w:val="00FA7018"/>
    <w:rsid w:val="00FB3B49"/>
    <w:rsid w:val="00FC066E"/>
    <w:rsid w:val="00FC5883"/>
    <w:rsid w:val="00FD3AE1"/>
    <w:rsid w:val="00FD5A6F"/>
    <w:rsid w:val="00FD6B5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C32"/>
    <w:pPr>
      <w:suppressAutoHyphens/>
      <w:autoSpaceDE w:val="0"/>
      <w:autoSpaceDN w:val="0"/>
      <w:adjustRightInd w:val="0"/>
      <w:spacing w:after="240"/>
      <w:textAlignment w:val="center"/>
    </w:pPr>
    <w:rPr>
      <w:rFonts w:ascii="Arial" w:hAnsi="Arial"/>
      <w:color w:val="000000"/>
      <w:sz w:val="24"/>
      <w:szCs w:val="24"/>
    </w:rPr>
  </w:style>
  <w:style w:type="paragraph" w:styleId="Heading1">
    <w:name w:val="heading 1"/>
    <w:basedOn w:val="Default"/>
    <w:next w:val="Normal"/>
    <w:link w:val="Heading1Char"/>
    <w:qFormat/>
    <w:locked/>
    <w:rsid w:val="00BD199A"/>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6A7B16"/>
    <w:pPr>
      <w:outlineLvl w:val="1"/>
    </w:pPr>
  </w:style>
  <w:style w:type="paragraph" w:styleId="Heading3">
    <w:name w:val="heading 3"/>
    <w:basedOn w:val="Style1"/>
    <w:next w:val="Normal"/>
    <w:link w:val="Heading3Char"/>
    <w:unhideWhenUsed/>
    <w:qFormat/>
    <w:locked/>
    <w:rsid w:val="00BA1C32"/>
    <w:pPr>
      <w:outlineLvl w:val="2"/>
    </w:pPr>
    <w:rPr>
      <w:b w:val="0"/>
    </w:r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BD199A"/>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bCs/>
      <w:color w:val="auto"/>
    </w:rPr>
  </w:style>
  <w:style w:type="character" w:customStyle="1" w:styleId="Heading2Char">
    <w:name w:val="Heading 2 Char"/>
    <w:basedOn w:val="DefaultParagraphFont"/>
    <w:link w:val="Heading2"/>
    <w:rsid w:val="006A7B16"/>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BA1C32"/>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oter" Target="footer4.xml"/><Relationship Id="rId39" Type="http://schemas.microsoft.com/office/2019/05/relationships/documenttasks" Target="documenttasks/documenttasks1.xml"/><Relationship Id="rId21" Type="http://schemas.openxmlformats.org/officeDocument/2006/relationships/header" Target="header2.xml"/><Relationship Id="rId34" Type="http://schemas.openxmlformats.org/officeDocument/2006/relationships/footer" Target="footer8.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oter" Target="footer3.xml"/><Relationship Id="rId33" Type="http://schemas.openxmlformats.org/officeDocument/2006/relationships/image" Target="media/image6.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32" Type="http://schemas.openxmlformats.org/officeDocument/2006/relationships/hyperlink" Target="https://www.gov.uk/government/collections/multi-agency-public-protection-arrangements-mappa-annual-reports"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2.xml"/><Relationship Id="rId28" Type="http://schemas.openxmlformats.org/officeDocument/2006/relationships/hyperlink" Target="https://www.gov.uk/government/collections/multi-agency-public-protection-arrangements-mappa-annual-reports" TargetMode="External"/><Relationship Id="rId36"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 Id="rId27" Type="http://schemas.openxmlformats.org/officeDocument/2006/relationships/hyperlink" Target="http://www.gov.uk" TargetMode="External"/><Relationship Id="rId30" Type="http://schemas.openxmlformats.org/officeDocument/2006/relationships/footer" Target="footer6.xml"/><Relationship Id="rId35" Type="http://schemas.openxmlformats.org/officeDocument/2006/relationships/image" Target="media/image7.png"/><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2.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3.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4.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110</TotalTime>
  <Pages>13</Pages>
  <Words>3604</Words>
  <Characters>20549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44</cp:revision>
  <dcterms:created xsi:type="dcterms:W3CDTF">2026-09-30T09:45:00Z</dcterms:created>
  <dcterms:modified xsi:type="dcterms:W3CDTF">2026-10-29T09:41:00Z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