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B784A" w14:textId="77777777" w:rsidR="0042069A" w:rsidRDefault="0042069A">
      <w:pPr>
        <w:pStyle w:val="Heading1"/>
        <w:keepNext w:val="0"/>
        <w:keepLines w:val="0"/>
        <w:shd w:val="clear" w:color="auto" w:fill="1170A8"/>
        <w:spacing w:before="0"/>
      </w:pPr>
      <w:r>
        <w:rPr>
          <w:rStyle w:val="any"/>
          <w:rFonts w:ascii="Arial" w:hAnsi="Arial"/>
          <w:color w:val="FFFFFF"/>
          <w:sz w:val="54"/>
        </w:rPr>
        <w:t>Cyflwyno profion golwg gorfodol i yrwyr hŷn</w:t>
      </w:r>
    </w:p>
    <w:p w14:paraId="6B52B65A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</w:pPr>
      <w:r>
        <w:rPr>
          <w:rStyle w:val="any"/>
          <w:rFonts w:ascii="Arial" w:hAnsi="Arial"/>
          <w:color w:val="FFFFFF"/>
        </w:rPr>
        <w:t>Cyflwyniad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026"/>
      </w:tblGrid>
      <w:tr w:rsidR="0042069A" w:rsidRPr="009323E0" w14:paraId="7CD2AA1C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5F2A841E" w14:textId="77777777" w:rsidR="004A0DF1" w:rsidRDefault="004A0DF1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</w:p>
          <w:p w14:paraId="7D1B629D" w14:textId="77777777" w:rsidR="004A0DF1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Diolch i chi am ymateb i'r ymgynghoriad hwn sy'n gofyn am eich barn ar gyflwyno </w:t>
            </w:r>
          </w:p>
          <w:p w14:paraId="1EA31A92" w14:textId="77777777" w:rsidR="0042069A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profion golwg gorfodol i yrwyr hŷn fel rhan o'r broses adnewyddu trwydded yrru.</w:t>
            </w:r>
          </w:p>
          <w:p w14:paraId="723F1E7D" w14:textId="77777777" w:rsidR="004A0DF1" w:rsidRDefault="004A0DF1">
            <w:pPr>
              <w:pStyle w:val="p"/>
              <w:rPr>
                <w:color w:val="000000"/>
                <w:lang w:val="cy-GB" w:eastAsia="en-US"/>
              </w:rPr>
            </w:pPr>
          </w:p>
          <w:p w14:paraId="7A819E3D" w14:textId="4A74C751" w:rsidR="0042069A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Y dyddiad cau yw </w:t>
            </w:r>
            <w:r w:rsidR="008E116F">
              <w:rPr>
                <w:rFonts w:ascii="Arial" w:hAnsi="Arial"/>
                <w:b/>
                <w:sz w:val="28"/>
              </w:rPr>
              <w:t>1</w:t>
            </w:r>
            <w:r w:rsidR="00C61286">
              <w:rPr>
                <w:rFonts w:ascii="Arial" w:hAnsi="Arial"/>
                <w:b/>
                <w:sz w:val="28"/>
              </w:rPr>
              <w:t>1</w:t>
            </w:r>
            <w:r w:rsidR="008E116F">
              <w:rPr>
                <w:rFonts w:ascii="Arial" w:hAnsi="Arial"/>
                <w:b/>
                <w:sz w:val="28"/>
              </w:rPr>
              <w:t xml:space="preserve"> Ma</w:t>
            </w:r>
            <w:r w:rsidR="00C61286">
              <w:rPr>
                <w:rFonts w:ascii="Arial" w:hAnsi="Arial"/>
                <w:b/>
                <w:sz w:val="28"/>
              </w:rPr>
              <w:t>i</w:t>
            </w:r>
            <w:r w:rsidR="008E116F">
              <w:rPr>
                <w:rFonts w:ascii="Arial" w:hAnsi="Arial"/>
                <w:b/>
                <w:sz w:val="28"/>
              </w:rPr>
              <w:t xml:space="preserve"> 2026</w:t>
            </w: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.</w:t>
            </w:r>
          </w:p>
          <w:p w14:paraId="59A07BAD" w14:textId="77777777" w:rsidR="004A0DF1" w:rsidRDefault="004A0DF1">
            <w:pPr>
              <w:pStyle w:val="p"/>
              <w:rPr>
                <w:color w:val="000000"/>
                <w:lang w:val="cy-GB" w:eastAsia="en-US"/>
              </w:rPr>
            </w:pPr>
          </w:p>
          <w:p w14:paraId="1DD397CF" w14:textId="77777777" w:rsidR="0042069A" w:rsidRDefault="0042069A">
            <w:pPr>
              <w:pStyle w:val="Heading3"/>
              <w:keepNext w:val="0"/>
              <w:keepLines w:val="0"/>
              <w:spacing w:before="0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Datganiad hygyrchedd</w:t>
            </w:r>
          </w:p>
          <w:p w14:paraId="5973B4F1" w14:textId="77777777" w:rsidR="004A0DF1" w:rsidRPr="004A0DF1" w:rsidRDefault="004A0DF1" w:rsidP="004A0DF1">
            <w:pPr>
              <w:rPr>
                <w:lang w:val="cy-GB" w:eastAsia="en-US"/>
              </w:rPr>
            </w:pPr>
          </w:p>
          <w:p w14:paraId="46F16C19" w14:textId="77777777" w:rsidR="0042069A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Darllenwch ein ffurflenni </w:t>
            </w:r>
            <w:hyperlink r:id="rId8" w:tgtFrame="_blank" w:history="1">
              <w:r>
                <w:rPr>
                  <w:rStyle w:val="alink"/>
                  <w:rFonts w:ascii="Arial" w:hAnsi="Arial"/>
                  <w:u w:val="single" w:color="0000FF"/>
                  <w:lang w:val="cy-GB" w:eastAsia="en-US"/>
                </w:rPr>
                <w:t xml:space="preserve">datganiad hygyrchedd ar gyfer </w:t>
              </w:r>
              <w:r>
                <w:rPr>
                  <w:rStyle w:val="spanSpellE"/>
                  <w:rFonts w:ascii="Arial" w:hAnsi="Arial"/>
                  <w:color w:val="0000FF"/>
                  <w:u w:val="single" w:color="0000FF"/>
                  <w:lang w:val="cy-GB" w:eastAsia="en-US"/>
                </w:rPr>
                <w:t>SmartSurvey</w:t>
              </w:r>
              <w:r>
                <w:rPr>
                  <w:rStyle w:val="alink"/>
                  <w:rFonts w:ascii="Arial" w:hAnsi="Arial"/>
                  <w:u w:val="single" w:color="0000FF"/>
                  <w:lang w:val="cy-GB" w:eastAsia="en-US"/>
                </w:rPr>
                <w:t xml:space="preserve"> [yn agor mewn ffenestr newydd]</w:t>
              </w:r>
            </w:hyperlink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.</w:t>
            </w:r>
          </w:p>
          <w:p w14:paraId="36CCE029" w14:textId="77777777" w:rsidR="004A0DF1" w:rsidRDefault="004A0DF1">
            <w:pPr>
              <w:pStyle w:val="p"/>
              <w:rPr>
                <w:color w:val="000000"/>
                <w:lang w:val="cy-GB" w:eastAsia="en-US"/>
              </w:rPr>
            </w:pPr>
          </w:p>
          <w:p w14:paraId="6CC06001" w14:textId="77777777" w:rsidR="0042069A" w:rsidRDefault="0042069A">
            <w:pPr>
              <w:pStyle w:val="Heading3"/>
              <w:keepNext w:val="0"/>
              <w:keepLines w:val="0"/>
              <w:spacing w:before="0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Rheoliadau diogelu data</w:t>
            </w:r>
          </w:p>
          <w:p w14:paraId="2B3001C6" w14:textId="77777777" w:rsidR="004A0DF1" w:rsidRPr="004A0DF1" w:rsidRDefault="004A0DF1" w:rsidP="004A0DF1">
            <w:pPr>
              <w:rPr>
                <w:lang w:val="cy-GB" w:eastAsia="en-US"/>
              </w:rPr>
            </w:pPr>
          </w:p>
          <w:p w14:paraId="6BC0C2B2" w14:textId="77777777" w:rsidR="0042069A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Mae’r Adran Drafnidiaeth (DfT) yn cynnal yr ymgynghoriad hwn sy'n gofyn am eich barn ar y posibilrwydd o symud i ffwrdd o'r system hunan-ddatgan bresennol ar gyfer safonau golwg ar gyfer gyrwyr 70 oed a throsodd a chyflwyno profion golwg gorfodol ar gyfer gyrwyr hŷn fel rhan o'r broses adnewyddu trwydded.</w:t>
            </w:r>
          </w:p>
          <w:p w14:paraId="5CFA2897" w14:textId="77777777" w:rsidR="004A0DF1" w:rsidRDefault="004A0DF1">
            <w:pPr>
              <w:pStyle w:val="p"/>
              <w:rPr>
                <w:color w:val="000000"/>
                <w:lang w:val="cy-GB" w:eastAsia="en-US"/>
              </w:rPr>
            </w:pPr>
          </w:p>
          <w:p w14:paraId="03F40180" w14:textId="77777777" w:rsidR="0042069A" w:rsidRDefault="0042069A">
            <w:pPr>
              <w:pStyle w:val="p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Gweler ein </w:t>
            </w:r>
            <w:hyperlink r:id="rId9" w:tgtFrame="_blank" w:history="1">
              <w:r>
                <w:rPr>
                  <w:rStyle w:val="alink"/>
                  <w:rFonts w:ascii="Arial" w:hAnsi="Arial"/>
                  <w:u w:val="single" w:color="0000FF"/>
                  <w:lang w:val="cy-GB" w:eastAsia="en-US"/>
                </w:rPr>
                <w:t>ffurflen ar-lein a hysbysiad preifatrwydd yr arolwg gan yr Adran Drafnidiaeth [yn agor mewn ffenestr newydd]</w:t>
              </w:r>
            </w:hyperlink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 i gael rhagor o wybodaeth am sut mae eich data personol yn cael e</w:t>
            </w:r>
            <w:r w:rsidR="00C40C0B">
              <w:rPr>
                <w:rStyle w:val="any"/>
                <w:rFonts w:ascii="Arial" w:hAnsi="Arial"/>
                <w:color w:val="000000"/>
                <w:lang w:val="cy-GB" w:eastAsia="en-US"/>
              </w:rPr>
              <w:t>u</w:t>
            </w: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 </w:t>
            </w:r>
            <w:r w:rsidR="00C40C0B">
              <w:rPr>
                <w:rStyle w:val="any"/>
                <w:rFonts w:ascii="Arial" w:hAnsi="Arial"/>
                <w:color w:val="000000"/>
                <w:lang w:val="cy-GB" w:eastAsia="en-US"/>
              </w:rPr>
              <w:t>p</w:t>
            </w: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rosesu mewn perthynas â'r arolwg hwn.</w:t>
            </w:r>
          </w:p>
          <w:p w14:paraId="42EA3A68" w14:textId="77777777" w:rsidR="0042069A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Yn </w:t>
            </w:r>
            <w:r>
              <w:rPr>
                <w:rStyle w:val="spanGramE"/>
                <w:rFonts w:ascii="Arial" w:hAnsi="Arial"/>
                <w:color w:val="000000"/>
                <w:lang w:val="cy-GB" w:eastAsia="en-US"/>
              </w:rPr>
              <w:t>ogystal</w:t>
            </w: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, rydym yn gofyn am eich perthynas â gyrru a gyrwyr hŷn ynghyd â'ch oedran a'ch rhyw </w:t>
            </w:r>
            <w:r>
              <w:rPr>
                <w:rStyle w:val="spanGramE"/>
                <w:rFonts w:ascii="Arial" w:hAnsi="Arial"/>
                <w:color w:val="000000"/>
                <w:lang w:val="cy-GB" w:eastAsia="en-US"/>
              </w:rPr>
              <w:t>er mwyn</w:t>
            </w: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 deall eich cysylltiad â'r pwnc. </w:t>
            </w:r>
          </w:p>
          <w:p w14:paraId="2ECF7662" w14:textId="77777777" w:rsidR="004A0DF1" w:rsidRDefault="004A0DF1">
            <w:pPr>
              <w:pStyle w:val="p"/>
              <w:rPr>
                <w:color w:val="000000"/>
                <w:lang w:val="cy-GB" w:eastAsia="en-US"/>
              </w:rPr>
            </w:pPr>
          </w:p>
          <w:p w14:paraId="67FD55D5" w14:textId="77777777" w:rsidR="0042069A" w:rsidRDefault="0042069A">
            <w:pPr>
              <w:pStyle w:val="p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Peidiwch â chynnwys gwybodaeth bersonol yn eich ymatebion oni bai eich bod wedi gofyn yn benodol am hynny.</w:t>
            </w:r>
          </w:p>
        </w:tc>
      </w:tr>
    </w:tbl>
    <w:p w14:paraId="38D4FD4B" w14:textId="77777777" w:rsidR="0042069A" w:rsidRPr="009323E0" w:rsidRDefault="0042069A">
      <w:pPr>
        <w:pStyle w:val="pMsoNormal"/>
        <w:rPr>
          <w:lang w:val="cy-GB"/>
        </w:rPr>
      </w:pPr>
      <w:r w:rsidRPr="009323E0">
        <w:rPr>
          <w:lang w:val="cy-GB"/>
        </w:rPr>
        <w:br/>
      </w:r>
      <w:r w:rsidRPr="009323E0">
        <w:rPr>
          <w:lang w:val="cy-GB"/>
        </w:rPr>
        <w:br w:type="page"/>
      </w:r>
    </w:p>
    <w:p w14:paraId="5E05E94E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r>
        <w:rPr>
          <w:rStyle w:val="any"/>
          <w:rFonts w:ascii="Arial" w:hAnsi="Arial"/>
          <w:color w:val="FFFFFF"/>
        </w:rPr>
        <w:lastRenderedPageBreak/>
        <w:t xml:space="preserve">Eich </w:t>
      </w:r>
      <w:proofErr w:type="spellStart"/>
      <w:r>
        <w:rPr>
          <w:rStyle w:val="any"/>
          <w:rFonts w:ascii="Arial" w:hAnsi="Arial"/>
          <w:color w:val="FFFFFF"/>
        </w:rPr>
        <w:t>gwybodaeth</w:t>
      </w:r>
      <w:proofErr w:type="spellEnd"/>
    </w:p>
    <w:p w14:paraId="23D444FB" w14:textId="77777777" w:rsidR="004A0DF1" w:rsidRPr="004A0DF1" w:rsidRDefault="004A0DF1" w:rsidP="004A0DF1"/>
    <w:p w14:paraId="21671D63" w14:textId="77777777" w:rsidR="0042069A" w:rsidRDefault="000E4419" w:rsidP="000E4419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 w:rsidRPr="000E4419">
        <w:rPr>
          <w:rStyle w:val="any"/>
          <w:rFonts w:ascii="Arial" w:hAnsi="Arial"/>
          <w:color w:val="000000"/>
        </w:rPr>
        <w:t>1.</w:t>
      </w:r>
      <w:r>
        <w:rPr>
          <w:rStyle w:val="any"/>
          <w:rFonts w:ascii="Arial" w:hAnsi="Arial"/>
          <w:color w:val="000000"/>
        </w:rPr>
        <w:t xml:space="preserve"> </w:t>
      </w:r>
      <w:r w:rsidR="0042069A">
        <w:rPr>
          <w:rStyle w:val="any"/>
          <w:rFonts w:ascii="Arial" w:hAnsi="Arial"/>
          <w:color w:val="000000"/>
        </w:rPr>
        <w:t xml:space="preserve">Beth </w:t>
      </w:r>
      <w:proofErr w:type="spellStart"/>
      <w:r w:rsidR="0042069A">
        <w:rPr>
          <w:rStyle w:val="any"/>
          <w:rFonts w:ascii="Arial" w:hAnsi="Arial"/>
          <w:color w:val="000000"/>
        </w:rPr>
        <w:t>yw’ch</w:t>
      </w:r>
      <w:proofErr w:type="spellEnd"/>
      <w:r w:rsidR="0042069A">
        <w:rPr>
          <w:rStyle w:val="any"/>
          <w:rFonts w:ascii="Arial" w:hAnsi="Arial"/>
          <w:color w:val="000000"/>
        </w:rPr>
        <w:t xml:space="preserve"> </w:t>
      </w:r>
      <w:proofErr w:type="spellStart"/>
      <w:r w:rsidR="0042069A">
        <w:rPr>
          <w:rStyle w:val="any"/>
          <w:rFonts w:ascii="Arial" w:hAnsi="Arial"/>
          <w:color w:val="000000"/>
        </w:rPr>
        <w:t>enw</w:t>
      </w:r>
      <w:proofErr w:type="spellEnd"/>
      <w:r w:rsidR="0042069A">
        <w:rPr>
          <w:rStyle w:val="any"/>
          <w:rFonts w:ascii="Arial" w:hAnsi="Arial"/>
          <w:color w:val="000000"/>
        </w:rPr>
        <w:t>?</w:t>
      </w:r>
    </w:p>
    <w:p w14:paraId="0BDF2E64" w14:textId="77777777" w:rsidR="000E4419" w:rsidRPr="000E4419" w:rsidRDefault="000E4419" w:rsidP="000E4419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6128"/>
      </w:tblGrid>
      <w:tr w:rsidR="0042069A" w14:paraId="58D7A0A9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tbl>
            <w:tblPr>
              <w:tblW w:w="6000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000"/>
            </w:tblGrid>
            <w:tr w:rsidR="0042069A" w14:paraId="7C7EBDCF" w14:textId="77777777">
              <w:trPr>
                <w:trHeight w:val="375"/>
                <w:tblCellSpacing w:w="22" w:type="dxa"/>
              </w:trPr>
              <w:tc>
                <w:tcPr>
                  <w:tcW w:w="60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037A7D" w14:textId="77777777" w:rsidR="0042069A" w:rsidRDefault="0042069A">
                  <w:pPr>
                    <w:rPr>
                      <w:color w:val="000000"/>
                    </w:rPr>
                  </w:pPr>
                </w:p>
              </w:tc>
            </w:tr>
          </w:tbl>
          <w:p w14:paraId="2544BB71" w14:textId="77777777" w:rsidR="0042069A" w:rsidRDefault="0042069A">
            <w:pPr>
              <w:rPr>
                <w:color w:val="000000"/>
              </w:rPr>
            </w:pPr>
          </w:p>
        </w:tc>
      </w:tr>
      <w:tr w:rsidR="000E4419" w14:paraId="77CF08C8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14:paraId="633B5F97" w14:textId="77777777" w:rsidR="000E4419" w:rsidRDefault="000E4419">
            <w:pPr>
              <w:rPr>
                <w:color w:val="000000"/>
              </w:rPr>
            </w:pPr>
          </w:p>
        </w:tc>
      </w:tr>
    </w:tbl>
    <w:p w14:paraId="5C90D432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2. Beth </w:t>
      </w:r>
      <w:proofErr w:type="spellStart"/>
      <w:r>
        <w:rPr>
          <w:rStyle w:val="any"/>
          <w:rFonts w:ascii="Arial" w:hAnsi="Arial"/>
          <w:color w:val="000000"/>
        </w:rPr>
        <w:t>yw’ch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cyfeiriad</w:t>
      </w:r>
      <w:proofErr w:type="spellEnd"/>
      <w:r>
        <w:rPr>
          <w:rStyle w:val="any"/>
          <w:rFonts w:ascii="Arial" w:hAnsi="Arial"/>
          <w:color w:val="000000"/>
        </w:rPr>
        <w:t xml:space="preserve"> e-</w:t>
      </w:r>
      <w:proofErr w:type="spellStart"/>
      <w:r>
        <w:rPr>
          <w:rStyle w:val="any"/>
          <w:rFonts w:ascii="Arial" w:hAnsi="Arial"/>
          <w:color w:val="000000"/>
        </w:rPr>
        <w:t>bost</w:t>
      </w:r>
      <w:proofErr w:type="spellEnd"/>
      <w:r>
        <w:rPr>
          <w:rStyle w:val="any"/>
          <w:rFonts w:ascii="Arial" w:hAnsi="Arial"/>
          <w:color w:val="000000"/>
        </w:rPr>
        <w:t>?</w:t>
      </w:r>
    </w:p>
    <w:p w14:paraId="3B295F9A" w14:textId="77777777" w:rsidR="000E4419" w:rsidRPr="000E4419" w:rsidRDefault="000E4419" w:rsidP="000E4419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6128"/>
      </w:tblGrid>
      <w:tr w:rsidR="0042069A" w14:paraId="67E53439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tbl>
            <w:tblPr>
              <w:tblW w:w="6000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000"/>
            </w:tblGrid>
            <w:tr w:rsidR="0042069A" w14:paraId="292D616A" w14:textId="77777777">
              <w:trPr>
                <w:trHeight w:val="375"/>
                <w:tblCellSpacing w:w="22" w:type="dxa"/>
              </w:trPr>
              <w:tc>
                <w:tcPr>
                  <w:tcW w:w="60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455DD4" w14:textId="77777777" w:rsidR="0042069A" w:rsidRDefault="0042069A">
                  <w:pPr>
                    <w:rPr>
                      <w:color w:val="000000"/>
                    </w:rPr>
                  </w:pPr>
                </w:p>
              </w:tc>
            </w:tr>
          </w:tbl>
          <w:p w14:paraId="4CFED95A" w14:textId="77777777" w:rsidR="0042069A" w:rsidRDefault="0042069A">
            <w:pPr>
              <w:rPr>
                <w:color w:val="000000"/>
              </w:rPr>
            </w:pPr>
          </w:p>
        </w:tc>
      </w:tr>
      <w:tr w:rsidR="000E4419" w14:paraId="3A06DBC2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14:paraId="5F116970" w14:textId="77777777" w:rsidR="000E4419" w:rsidRDefault="000E4419">
            <w:pPr>
              <w:rPr>
                <w:color w:val="000000"/>
              </w:rPr>
            </w:pPr>
          </w:p>
        </w:tc>
      </w:tr>
    </w:tbl>
    <w:p w14:paraId="342974CC" w14:textId="77777777" w:rsidR="0042069A" w:rsidRDefault="0042069A">
      <w:pPr>
        <w:pStyle w:val="Heading3"/>
        <w:keepNext w:val="0"/>
        <w:keepLines w:val="0"/>
        <w:spacing w:before="0"/>
      </w:pPr>
      <w:r>
        <w:rPr>
          <w:rStyle w:val="any"/>
          <w:rFonts w:ascii="Arial" w:hAnsi="Arial"/>
          <w:color w:val="000000"/>
        </w:rPr>
        <w:t>3. Ydych chi’n ymateb ar ran sefydliad?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3788"/>
      </w:tblGrid>
      <w:tr w:rsidR="0042069A" w14:paraId="1427AA8B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728F5A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06F22FFD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Ydw</w:t>
            </w:r>
          </w:p>
        </w:tc>
      </w:tr>
      <w:tr w:rsidR="0042069A" w14:paraId="411995B8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C661B9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59FDE21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Nac ydw (Ewch i ‘Manylion unigol’)</w:t>
            </w:r>
          </w:p>
        </w:tc>
      </w:tr>
    </w:tbl>
    <w:p w14:paraId="0D9185BE" w14:textId="77777777" w:rsidR="0042069A" w:rsidRDefault="0042069A">
      <w:pPr>
        <w:pStyle w:val="pMsoNormal"/>
      </w:pPr>
      <w:r>
        <w:br/>
      </w:r>
      <w:r>
        <w:br w:type="page"/>
      </w:r>
    </w:p>
    <w:p w14:paraId="22C491F5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proofErr w:type="spellStart"/>
      <w:r>
        <w:rPr>
          <w:rStyle w:val="any"/>
          <w:rFonts w:ascii="Arial" w:hAnsi="Arial"/>
          <w:color w:val="FFFFFF"/>
        </w:rPr>
        <w:lastRenderedPageBreak/>
        <w:t>Manylion</w:t>
      </w:r>
      <w:proofErr w:type="spellEnd"/>
      <w:r>
        <w:rPr>
          <w:rStyle w:val="any"/>
          <w:rFonts w:ascii="Arial" w:hAnsi="Arial"/>
          <w:color w:val="FFFFFF"/>
        </w:rPr>
        <w:t xml:space="preserve"> y </w:t>
      </w:r>
      <w:proofErr w:type="spellStart"/>
      <w:r>
        <w:rPr>
          <w:rStyle w:val="any"/>
          <w:rFonts w:ascii="Arial" w:hAnsi="Arial"/>
          <w:color w:val="FFFFFF"/>
        </w:rPr>
        <w:t>Sefydliad</w:t>
      </w:r>
      <w:proofErr w:type="spellEnd"/>
    </w:p>
    <w:p w14:paraId="6A2025DD" w14:textId="77777777" w:rsidR="000E4419" w:rsidRPr="000E4419" w:rsidRDefault="000E4419" w:rsidP="000E4419"/>
    <w:p w14:paraId="6E598286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4. Y </w:t>
      </w:r>
      <w:proofErr w:type="spellStart"/>
      <w:r>
        <w:rPr>
          <w:rStyle w:val="any"/>
          <w:rFonts w:ascii="Arial" w:hAnsi="Arial"/>
          <w:color w:val="000000"/>
        </w:rPr>
        <w:t>disgrifiad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gorau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o'ch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sefydliad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yw</w:t>
      </w:r>
      <w:proofErr w:type="spellEnd"/>
      <w:r>
        <w:rPr>
          <w:rStyle w:val="any"/>
          <w:rFonts w:ascii="Arial" w:hAnsi="Arial"/>
          <w:color w:val="000000"/>
        </w:rPr>
        <w:t>:</w:t>
      </w:r>
    </w:p>
    <w:p w14:paraId="7AF13674" w14:textId="77777777" w:rsidR="000E4419" w:rsidRPr="000E4419" w:rsidRDefault="000E4419" w:rsidP="000E4419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7613"/>
      </w:tblGrid>
      <w:tr w:rsidR="0042069A" w:rsidRPr="009323E0" w14:paraId="19E57DAD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C2F003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B7E5DE8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sefydliad gofal iechyd ar gyfer golwg </w:t>
            </w:r>
          </w:p>
        </w:tc>
      </w:tr>
      <w:tr w:rsidR="0042069A" w14:paraId="637FC43D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131B0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BFFE84E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sefydliad gofal iechyd ar gyfer materion heblaw golwg</w:t>
            </w:r>
          </w:p>
        </w:tc>
      </w:tr>
      <w:tr w:rsidR="0042069A" w14:paraId="158438C4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983213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4C5DB8A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sefydliad diogelwch ffyrdd</w:t>
            </w:r>
          </w:p>
        </w:tc>
      </w:tr>
      <w:tr w:rsidR="0042069A" w14:paraId="494F1C39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8285CE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0653F812" w14:textId="77777777" w:rsidR="0042069A" w:rsidRDefault="0042069A">
            <w:pPr>
              <w:pStyle w:val="pMsoNormal"/>
              <w:textAlignment w:val="top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math arall o sefydliad:</w:t>
            </w:r>
          </w:p>
          <w:tbl>
            <w:tblPr>
              <w:tblW w:w="7500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500"/>
            </w:tblGrid>
            <w:tr w:rsidR="0042069A" w14:paraId="3764AA67" w14:textId="77777777">
              <w:trPr>
                <w:tblCellSpacing w:w="22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6081E9" w14:textId="77777777" w:rsidR="0042069A" w:rsidRDefault="0042069A">
                  <w:pPr>
                    <w:pStyle w:val="pMsoNormal"/>
                    <w:rPr>
                      <w:color w:val="000000"/>
                      <w:lang w:val="cy-GB" w:eastAsia="en-US"/>
                    </w:rPr>
                  </w:pPr>
                  <w:r>
                    <w:rPr>
                      <w:rStyle w:val="any"/>
                      <w:rFonts w:ascii="Arial" w:hAnsi="Arial"/>
                      <w:color w:val="000000"/>
                      <w:lang w:val="cy-GB" w:eastAsia="en-US"/>
                    </w:rPr>
                    <w:t> </w:t>
                  </w:r>
                </w:p>
              </w:tc>
            </w:tr>
          </w:tbl>
          <w:p w14:paraId="2BE9F455" w14:textId="77777777" w:rsidR="0042069A" w:rsidRDefault="0042069A">
            <w:pPr>
              <w:rPr>
                <w:rStyle w:val="any"/>
                <w:rFonts w:ascii="Arial" w:eastAsia="Arial" w:hAnsi="Arial" w:cs="Arial"/>
                <w:color w:val="000000"/>
              </w:rPr>
            </w:pPr>
          </w:p>
        </w:tc>
      </w:tr>
    </w:tbl>
    <w:p w14:paraId="7AFA8B26" w14:textId="77777777" w:rsidR="0042069A" w:rsidRDefault="0042069A">
      <w:pPr>
        <w:pStyle w:val="pMsoNormal"/>
      </w:pPr>
      <w:r>
        <w:br/>
      </w:r>
      <w:r>
        <w:rPr>
          <w:rStyle w:val="any"/>
          <w:rFonts w:ascii="Arial" w:hAnsi="Arial"/>
          <w:color w:val="000000"/>
        </w:rPr>
        <w:t>[Nawr ewch i ‘Cynnig’]</w:t>
      </w:r>
      <w:r>
        <w:rPr>
          <w:rStyle w:val="any"/>
          <w:rFonts w:ascii="Arial" w:hAnsi="Arial"/>
          <w:color w:val="000000"/>
        </w:rPr>
        <w:br w:type="page"/>
      </w:r>
    </w:p>
    <w:p w14:paraId="78B925D7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proofErr w:type="spellStart"/>
      <w:r>
        <w:rPr>
          <w:rStyle w:val="any"/>
          <w:rFonts w:ascii="Arial" w:hAnsi="Arial"/>
          <w:color w:val="FFFFFF"/>
        </w:rPr>
        <w:lastRenderedPageBreak/>
        <w:t>Manylion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unigol</w:t>
      </w:r>
      <w:proofErr w:type="spellEnd"/>
    </w:p>
    <w:p w14:paraId="71ED9ED1" w14:textId="77777777" w:rsidR="000E4419" w:rsidRPr="000E4419" w:rsidRDefault="000E4419" w:rsidP="000E4419"/>
    <w:p w14:paraId="43F29F8D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5. </w:t>
      </w:r>
      <w:proofErr w:type="spellStart"/>
      <w:r>
        <w:rPr>
          <w:rStyle w:val="any"/>
          <w:rFonts w:ascii="Arial" w:hAnsi="Arial"/>
          <w:color w:val="000000"/>
        </w:rPr>
        <w:t>Rydych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chi</w:t>
      </w:r>
      <w:r w:rsidR="00C40C0B">
        <w:rPr>
          <w:rStyle w:val="any"/>
          <w:rFonts w:ascii="Arial" w:hAnsi="Arial"/>
          <w:color w:val="000000"/>
        </w:rPr>
        <w:t>’n</w:t>
      </w:r>
      <w:proofErr w:type="spellEnd"/>
      <w:r>
        <w:rPr>
          <w:rStyle w:val="any"/>
          <w:rFonts w:ascii="Arial" w:hAnsi="Arial"/>
          <w:color w:val="000000"/>
        </w:rPr>
        <w:t>:</w:t>
      </w:r>
    </w:p>
    <w:p w14:paraId="4DDFC627" w14:textId="77777777" w:rsidR="000E4419" w:rsidRPr="000E4419" w:rsidRDefault="000E4419" w:rsidP="000E4419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7613"/>
      </w:tblGrid>
      <w:tr w:rsidR="0042069A" w14:paraId="736A47CF" w14:textId="77777777" w:rsidTr="000E4419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C1AF85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4D7743A1" w14:textId="77777777" w:rsidR="0042069A" w:rsidRDefault="00C40C0B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</w:t>
            </w:r>
            <w:r w:rsidR="0042069A">
              <w:rPr>
                <w:rStyle w:val="any"/>
                <w:rFonts w:ascii="Arial" w:hAnsi="Arial"/>
                <w:color w:val="000000"/>
                <w:lang w:val="cy-GB" w:eastAsia="en-US"/>
              </w:rPr>
              <w:t>yrrwr</w:t>
            </w:r>
          </w:p>
        </w:tc>
      </w:tr>
      <w:tr w:rsidR="0042069A" w14:paraId="7C2D885B" w14:textId="77777777" w:rsidTr="000E4419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51C59C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0F16E3CA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perthynas deuluol i yrrwr hŷn</w:t>
            </w:r>
          </w:p>
        </w:tc>
      </w:tr>
      <w:tr w:rsidR="0042069A" w14:paraId="7B459D25" w14:textId="77777777" w:rsidTr="000E4419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D5124D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E2C0EED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ffrind i yrrwr hŷn</w:t>
            </w:r>
          </w:p>
        </w:tc>
      </w:tr>
      <w:tr w:rsidR="0042069A" w:rsidRPr="009323E0" w14:paraId="54299892" w14:textId="77777777" w:rsidTr="000E4419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AA88CE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014F2420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gweithiwr gofal iechyd proffesiynol ar gyfer golwg </w:t>
            </w:r>
          </w:p>
        </w:tc>
      </w:tr>
      <w:tr w:rsidR="0042069A" w:rsidRPr="009323E0" w14:paraId="5ED2161F" w14:textId="77777777" w:rsidTr="000E4419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CEF4AD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08D7BC5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gweithiwr gofal iechyd proffesiynol mewn meysydd heblaw golwg</w:t>
            </w:r>
          </w:p>
        </w:tc>
      </w:tr>
      <w:tr w:rsidR="0042069A" w14:paraId="5EF50884" w14:textId="77777777" w:rsidTr="000E4419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A7902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03513F46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academydd   </w:t>
            </w:r>
          </w:p>
        </w:tc>
      </w:tr>
      <w:tr w:rsidR="0042069A" w14:paraId="280C6873" w14:textId="77777777" w:rsidTr="000E4419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54909C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3C3CADA7" w14:textId="77777777" w:rsidR="0042069A" w:rsidRDefault="0042069A">
            <w:pPr>
              <w:pStyle w:val="pMsoNormal"/>
              <w:textAlignment w:val="top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categori arall:</w:t>
            </w:r>
          </w:p>
          <w:tbl>
            <w:tblPr>
              <w:tblW w:w="7500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500"/>
            </w:tblGrid>
            <w:tr w:rsidR="0042069A" w14:paraId="415D0373" w14:textId="77777777">
              <w:trPr>
                <w:tblCellSpacing w:w="22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DEB89B" w14:textId="77777777" w:rsidR="0042069A" w:rsidRDefault="0042069A">
                  <w:pPr>
                    <w:pStyle w:val="pMsoNormal"/>
                    <w:rPr>
                      <w:color w:val="000000"/>
                      <w:lang w:val="cy-GB" w:eastAsia="en-US"/>
                    </w:rPr>
                  </w:pPr>
                  <w:r>
                    <w:rPr>
                      <w:rStyle w:val="any"/>
                      <w:rFonts w:ascii="Arial" w:hAnsi="Arial"/>
                      <w:color w:val="000000"/>
                      <w:lang w:val="cy-GB" w:eastAsia="en-US"/>
                    </w:rPr>
                    <w:t> </w:t>
                  </w:r>
                </w:p>
              </w:tc>
            </w:tr>
          </w:tbl>
          <w:p w14:paraId="285A3768" w14:textId="77777777" w:rsidR="0042069A" w:rsidRDefault="0042069A">
            <w:pPr>
              <w:rPr>
                <w:rStyle w:val="any"/>
                <w:rFonts w:ascii="Arial" w:eastAsia="Arial" w:hAnsi="Arial" w:cs="Arial"/>
                <w:color w:val="000000"/>
              </w:rPr>
            </w:pPr>
          </w:p>
        </w:tc>
      </w:tr>
      <w:tr w:rsidR="000E4419" w14:paraId="471F72D3" w14:textId="77777777" w:rsidTr="000E4419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0FCB2E" w14:textId="77777777" w:rsidR="000E4419" w:rsidRDefault="000E4419">
            <w:pPr>
              <w:pStyle w:val="pMsoNormal"/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</w:pPr>
          </w:p>
        </w:tc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14:paraId="1BF2A7E3" w14:textId="77777777" w:rsidR="000E4419" w:rsidRDefault="000E4419">
            <w:pPr>
              <w:pStyle w:val="pMsoNormal"/>
              <w:textAlignment w:val="to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</w:p>
        </w:tc>
      </w:tr>
    </w:tbl>
    <w:p w14:paraId="1C84EDCF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6. Beth </w:t>
      </w:r>
      <w:proofErr w:type="spellStart"/>
      <w:r>
        <w:rPr>
          <w:rStyle w:val="any"/>
          <w:rFonts w:ascii="Arial" w:hAnsi="Arial"/>
          <w:color w:val="000000"/>
        </w:rPr>
        <w:t>yw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eich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oedran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presennol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mewn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blynyddoedd</w:t>
      </w:r>
      <w:proofErr w:type="spellEnd"/>
      <w:r>
        <w:rPr>
          <w:rStyle w:val="any"/>
          <w:rFonts w:ascii="Arial" w:hAnsi="Arial"/>
          <w:color w:val="000000"/>
        </w:rPr>
        <w:t>?</w:t>
      </w:r>
    </w:p>
    <w:p w14:paraId="32A3D9EB" w14:textId="77777777" w:rsidR="000E4419" w:rsidRPr="000E4419" w:rsidRDefault="000E4419" w:rsidP="000E4419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1335"/>
      </w:tblGrid>
      <w:tr w:rsidR="0042069A" w14:paraId="2790F249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EBDD4B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D9566AE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Dan 17 oed</w:t>
            </w:r>
          </w:p>
        </w:tc>
      </w:tr>
      <w:tr w:rsidR="0042069A" w14:paraId="65FAA321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BA286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1986DDE0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17 i 24 oed</w:t>
            </w:r>
          </w:p>
        </w:tc>
      </w:tr>
      <w:tr w:rsidR="0042069A" w14:paraId="5E3B4A71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511123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00B57FC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25 i 49 oed</w:t>
            </w:r>
          </w:p>
        </w:tc>
      </w:tr>
      <w:tr w:rsidR="0042069A" w14:paraId="29D32E67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A3C079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C1B9941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50 i 59 oed</w:t>
            </w:r>
          </w:p>
        </w:tc>
      </w:tr>
      <w:tr w:rsidR="0042069A" w14:paraId="0B63DF24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A7EC74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626D91C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60 i 69 oed</w:t>
            </w:r>
          </w:p>
        </w:tc>
      </w:tr>
      <w:tr w:rsidR="0042069A" w14:paraId="5DF02397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424FF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2FBC17F7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70 i 79 oed</w:t>
            </w:r>
          </w:p>
        </w:tc>
      </w:tr>
      <w:tr w:rsidR="0042069A" w14:paraId="34EEADAE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922EEC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31EF01F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80 neu hŷn</w:t>
            </w:r>
          </w:p>
        </w:tc>
      </w:tr>
    </w:tbl>
    <w:p w14:paraId="4389AC93" w14:textId="77777777" w:rsidR="0042069A" w:rsidRDefault="0042069A">
      <w:pPr>
        <w:pStyle w:val="pMsoNormal"/>
      </w:pPr>
      <w:r>
        <w:br/>
      </w:r>
      <w:r>
        <w:br w:type="page"/>
      </w:r>
    </w:p>
    <w:p w14:paraId="13AE5E5E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proofErr w:type="spellStart"/>
      <w:r>
        <w:rPr>
          <w:rStyle w:val="any"/>
          <w:rFonts w:ascii="Arial" w:hAnsi="Arial"/>
          <w:color w:val="FFFFFF"/>
        </w:rPr>
        <w:lastRenderedPageBreak/>
        <w:t>Manylion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unigol</w:t>
      </w:r>
      <w:proofErr w:type="spellEnd"/>
      <w:r>
        <w:rPr>
          <w:rStyle w:val="any"/>
          <w:rFonts w:ascii="Arial" w:hAnsi="Arial"/>
          <w:color w:val="FFFFFF"/>
        </w:rPr>
        <w:t xml:space="preserve">: </w:t>
      </w:r>
      <w:proofErr w:type="spellStart"/>
      <w:r>
        <w:rPr>
          <w:rStyle w:val="any"/>
          <w:rFonts w:ascii="Arial" w:hAnsi="Arial"/>
          <w:color w:val="FFFFFF"/>
        </w:rPr>
        <w:t>rhyw</w:t>
      </w:r>
      <w:proofErr w:type="spellEnd"/>
    </w:p>
    <w:p w14:paraId="23670342" w14:textId="77777777" w:rsidR="000E4419" w:rsidRPr="000E4419" w:rsidRDefault="000E4419" w:rsidP="000E4419"/>
    <w:p w14:paraId="41F4BCEA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7. A </w:t>
      </w:r>
      <w:proofErr w:type="spellStart"/>
      <w:r>
        <w:rPr>
          <w:rStyle w:val="any"/>
          <w:rFonts w:ascii="Arial" w:hAnsi="Arial"/>
          <w:color w:val="000000"/>
        </w:rPr>
        <w:t>ydych</w:t>
      </w:r>
      <w:proofErr w:type="spellEnd"/>
      <w:r>
        <w:rPr>
          <w:rStyle w:val="any"/>
          <w:rFonts w:ascii="Arial" w:hAnsi="Arial"/>
          <w:color w:val="000000"/>
        </w:rPr>
        <w:t xml:space="preserve"> chi </w:t>
      </w:r>
      <w:proofErr w:type="spellStart"/>
      <w:r>
        <w:rPr>
          <w:rStyle w:val="any"/>
          <w:rFonts w:ascii="Arial" w:hAnsi="Arial"/>
          <w:color w:val="000000"/>
        </w:rPr>
        <w:t>yn</w:t>
      </w:r>
      <w:proofErr w:type="spellEnd"/>
      <w:r>
        <w:rPr>
          <w:rStyle w:val="any"/>
          <w:rFonts w:ascii="Arial" w:hAnsi="Arial"/>
          <w:color w:val="000000"/>
        </w:rPr>
        <w:t>:</w:t>
      </w:r>
    </w:p>
    <w:p w14:paraId="650030DA" w14:textId="77777777" w:rsidR="000E4419" w:rsidRPr="000E4419" w:rsidRDefault="000E4419" w:rsidP="000E4419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2802"/>
      </w:tblGrid>
      <w:tr w:rsidR="0042069A" w14:paraId="5309C59E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5EFED9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E63BAFF" w14:textId="77777777" w:rsidR="0042069A" w:rsidRDefault="00C40C0B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m</w:t>
            </w:r>
            <w:r w:rsidR="0042069A">
              <w:rPr>
                <w:rStyle w:val="any"/>
                <w:rFonts w:ascii="Arial" w:hAnsi="Arial"/>
                <w:color w:val="000000"/>
                <w:lang w:val="cy-GB" w:eastAsia="en-US"/>
              </w:rPr>
              <w:t>enyw      </w:t>
            </w:r>
          </w:p>
        </w:tc>
      </w:tr>
      <w:tr w:rsidR="0042069A" w14:paraId="29A9A715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EF1757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475F2F6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gwryw      </w:t>
            </w:r>
          </w:p>
        </w:tc>
      </w:tr>
      <w:tr w:rsidR="0042069A" w14:paraId="3A2D0EAD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7B9A5B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CDD8B1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rhyw arall      </w:t>
            </w:r>
          </w:p>
        </w:tc>
      </w:tr>
      <w:tr w:rsidR="0042069A" w:rsidRPr="009323E0" w14:paraId="2803057E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98D438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1B124C3A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gwell gen i beidio ag ateb</w:t>
            </w:r>
          </w:p>
        </w:tc>
      </w:tr>
    </w:tbl>
    <w:p w14:paraId="16F68400" w14:textId="77777777" w:rsidR="0042069A" w:rsidRPr="009323E0" w:rsidRDefault="0042069A">
      <w:pPr>
        <w:pStyle w:val="pMsoNormal"/>
        <w:rPr>
          <w:lang w:val="de-DE"/>
        </w:rPr>
      </w:pPr>
      <w:r w:rsidRPr="009323E0">
        <w:rPr>
          <w:lang w:val="de-DE"/>
        </w:rPr>
        <w:br/>
      </w:r>
      <w:r w:rsidRPr="009323E0">
        <w:rPr>
          <w:lang w:val="de-DE"/>
        </w:rPr>
        <w:br w:type="page"/>
      </w:r>
    </w:p>
    <w:p w14:paraId="0A32A395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proofErr w:type="spellStart"/>
      <w:r>
        <w:rPr>
          <w:rStyle w:val="any"/>
          <w:rFonts w:ascii="Arial" w:hAnsi="Arial"/>
          <w:color w:val="FFFFFF"/>
        </w:rPr>
        <w:lastRenderedPageBreak/>
        <w:t>Cynnig</w:t>
      </w:r>
      <w:proofErr w:type="spellEnd"/>
    </w:p>
    <w:p w14:paraId="53BA4BB7" w14:textId="77777777" w:rsidR="000E4419" w:rsidRPr="000E4419" w:rsidRDefault="000E4419" w:rsidP="000E4419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026"/>
      </w:tblGrid>
      <w:tr w:rsidR="0042069A" w:rsidRPr="009323E0" w14:paraId="4295F190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2CF79B5A" w14:textId="77777777" w:rsidR="0042069A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Rydym yn ceisio barn ar y posibilrwydd o symud i ffwrdd o'r system hunan-ddatgan bresennol ar gyfer safonau golwg ar gyfer gyrwyr 70 oed a throsodd a chyflwyno profion golwg gorfodol ar gyfer gyrwyr hŷn fel rhan o'r broses adnewyddu trwydded. Mae’r cynnig yn cynnwys:</w:t>
            </w:r>
          </w:p>
          <w:p w14:paraId="320F8671" w14:textId="77777777" w:rsidR="000E4419" w:rsidRDefault="000E4419">
            <w:pPr>
              <w:pStyle w:val="p"/>
              <w:rPr>
                <w:color w:val="000000"/>
                <w:lang w:val="cy-GB" w:eastAsia="en-US"/>
              </w:rPr>
            </w:pPr>
          </w:p>
          <w:p w14:paraId="18A5601D" w14:textId="77777777" w:rsidR="000E4419" w:rsidRPr="000E4419" w:rsidRDefault="0042069A" w:rsidP="004E50C4">
            <w:pPr>
              <w:pStyle w:val="liMsoNormal"/>
              <w:numPr>
                <w:ilvl w:val="0"/>
                <w:numId w:val="3"/>
              </w:numPr>
              <w:rPr>
                <w:color w:val="000000"/>
                <w:lang w:val="cy-GB" w:eastAsia="en-US"/>
              </w:rPr>
            </w:pPr>
            <w:r w:rsidRPr="000E4419">
              <w:rPr>
                <w:rStyle w:val="any"/>
                <w:rFonts w:ascii="Arial" w:hAnsi="Arial"/>
                <w:color w:val="000000"/>
                <w:lang w:val="cy-GB" w:eastAsia="en-US"/>
              </w:rPr>
              <w:t>pwy, os oes unrhyw un, a ddylai fod yn gyfrifol am hysbysu'r Asiantaeth Trwyddedu Gyrwyr a Cherbydau (DVLA ) pan fydd deiliad trwydded yn cael diagnosis o gyflwr meddygol a allai effeithio ar ei allu i fodloni'r safonau golwg ar gyfer gyrru</w:t>
            </w:r>
          </w:p>
          <w:p w14:paraId="1B6501D1" w14:textId="77777777" w:rsidR="0042069A" w:rsidRDefault="0042069A" w:rsidP="004E50C4">
            <w:pPr>
              <w:pStyle w:val="p"/>
              <w:numPr>
                <w:ilvl w:val="0"/>
                <w:numId w:val="3"/>
              </w:numPr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a ddylid cyflwyno profion golwg gorfodol i yrwyr hŷn ac, os felly, oedran ac amlder y profion hynny</w:t>
            </w:r>
          </w:p>
          <w:p w14:paraId="0D037B22" w14:textId="77777777" w:rsidR="0042069A" w:rsidRPr="004E50C4" w:rsidRDefault="0042069A" w:rsidP="004E50C4">
            <w:pPr>
              <w:pStyle w:val="p"/>
              <w:numPr>
                <w:ilvl w:val="0"/>
                <w:numId w:val="3"/>
              </w:numPr>
              <w:rPr>
                <w:rStyle w:val="any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beth ddylai'r prawf golwg ei gynnwys a phwy ddylai fod yn gyfrifol am hysbysu'r DVLA o ganlyniad y prawf golwg</w:t>
            </w:r>
          </w:p>
          <w:p w14:paraId="59977069" w14:textId="77777777" w:rsidR="004E50C4" w:rsidRDefault="004E50C4" w:rsidP="004E50C4">
            <w:pPr>
              <w:pStyle w:val="p"/>
              <w:ind w:left="720"/>
              <w:rPr>
                <w:color w:val="000000"/>
                <w:lang w:val="cy-GB" w:eastAsia="en-US"/>
              </w:rPr>
            </w:pPr>
          </w:p>
          <w:p w14:paraId="21C05AAA" w14:textId="112E4872" w:rsidR="0042069A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hyperlink r:id="rId10" w:tgtFrame="_blank" w:history="1">
              <w:r>
                <w:rPr>
                  <w:rStyle w:val="alink"/>
                  <w:rFonts w:ascii="Arial" w:hAnsi="Arial"/>
                  <w:u w:val="single" w:color="0000FF"/>
                  <w:lang w:val="cy-GB" w:eastAsia="en-US"/>
                </w:rPr>
                <w:t>Rhoddir gwybodaeth lawn yn ein dogfennaeth ymgynghori [yn agor mewn ffenestr newydd]</w:t>
              </w:r>
            </w:hyperlink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. </w:t>
            </w:r>
          </w:p>
          <w:p w14:paraId="6B630286" w14:textId="77777777" w:rsidR="004E50C4" w:rsidRDefault="004E50C4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</w:p>
          <w:p w14:paraId="5064B58E" w14:textId="77777777" w:rsidR="004E50C4" w:rsidRDefault="004E50C4">
            <w:pPr>
              <w:pStyle w:val="p"/>
              <w:rPr>
                <w:color w:val="000000"/>
                <w:lang w:val="cy-GB" w:eastAsia="en-US"/>
              </w:rPr>
            </w:pPr>
          </w:p>
        </w:tc>
      </w:tr>
    </w:tbl>
    <w:p w14:paraId="0D60E726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  <w:lang w:val="cy-GB"/>
        </w:rPr>
      </w:pPr>
      <w:r w:rsidRPr="009323E0">
        <w:rPr>
          <w:rStyle w:val="any"/>
          <w:rFonts w:ascii="Arial" w:hAnsi="Arial"/>
          <w:color w:val="000000"/>
          <w:lang w:val="cy-GB"/>
        </w:rPr>
        <w:t>8. Pwy ydych chi'n meddwl ddylai fod yn gyfrifol am hysbysu'r DVLA pan fydd deiliad trwydded yn cael diagnosis o gyflwr meddygol a allai effeithio ar ei allu i fodloni'r safonau golwg ar gyfer gyrru?</w:t>
      </w:r>
    </w:p>
    <w:p w14:paraId="59905B5E" w14:textId="77777777" w:rsidR="004E50C4" w:rsidRPr="004E50C4" w:rsidRDefault="004E50C4" w:rsidP="004E50C4">
      <w:pPr>
        <w:rPr>
          <w:lang w:val="cy-GB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7613"/>
      </w:tblGrid>
      <w:tr w:rsidR="0042069A" w14:paraId="482D6B04" w14:textId="77777777" w:rsidTr="004E50C4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0E18B1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41D5F539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Neb</w:t>
            </w:r>
          </w:p>
        </w:tc>
      </w:tr>
      <w:tr w:rsidR="0042069A" w14:paraId="698C7622" w14:textId="77777777" w:rsidTr="004E50C4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F5418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6F9D5D0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Y gyrrwr </w:t>
            </w:r>
          </w:p>
        </w:tc>
      </w:tr>
      <w:tr w:rsidR="0042069A" w14:paraId="73B0E815" w14:textId="77777777" w:rsidTr="004E50C4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9CF40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C49BBA8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Gweithiwr iechyd llyga</w:t>
            </w:r>
            <w:r w:rsidR="00884A2E">
              <w:rPr>
                <w:rStyle w:val="any"/>
                <w:rFonts w:ascii="Arial" w:hAnsi="Arial"/>
                <w:color w:val="000000"/>
                <w:lang w:val="cy-GB" w:eastAsia="en-US"/>
              </w:rPr>
              <w:t>i</w:t>
            </w: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d </w:t>
            </w:r>
          </w:p>
        </w:tc>
      </w:tr>
      <w:tr w:rsidR="0042069A" w14:paraId="14B15B64" w14:textId="77777777" w:rsidTr="004E50C4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C4557A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B10203B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Gweithwyr iechyd proffesiynol arall</w:t>
            </w:r>
          </w:p>
        </w:tc>
      </w:tr>
      <w:tr w:rsidR="0042069A" w14:paraId="2C7C2CEF" w14:textId="77777777" w:rsidTr="004E50C4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0BCAA4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2669E214" w14:textId="77777777" w:rsidR="0042069A" w:rsidRDefault="0042069A">
            <w:pPr>
              <w:pStyle w:val="pMsoNormal"/>
              <w:textAlignment w:val="top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Rhywun arall:</w:t>
            </w:r>
          </w:p>
          <w:tbl>
            <w:tblPr>
              <w:tblW w:w="7500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500"/>
            </w:tblGrid>
            <w:tr w:rsidR="0042069A" w14:paraId="375C65A9" w14:textId="77777777">
              <w:trPr>
                <w:tblCellSpacing w:w="22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712CD57" w14:textId="77777777" w:rsidR="0042069A" w:rsidRDefault="0042069A">
                  <w:pPr>
                    <w:pStyle w:val="pMsoNormal"/>
                    <w:rPr>
                      <w:color w:val="000000"/>
                      <w:lang w:val="cy-GB" w:eastAsia="en-US"/>
                    </w:rPr>
                  </w:pPr>
                  <w:r>
                    <w:rPr>
                      <w:rStyle w:val="any"/>
                      <w:rFonts w:ascii="Arial" w:hAnsi="Arial"/>
                      <w:color w:val="000000"/>
                      <w:lang w:val="cy-GB" w:eastAsia="en-US"/>
                    </w:rPr>
                    <w:t> </w:t>
                  </w:r>
                </w:p>
              </w:tc>
            </w:tr>
          </w:tbl>
          <w:p w14:paraId="6EB4E32D" w14:textId="77777777" w:rsidR="0042069A" w:rsidRDefault="0042069A">
            <w:pPr>
              <w:rPr>
                <w:rStyle w:val="any"/>
                <w:rFonts w:ascii="Arial" w:eastAsia="Arial" w:hAnsi="Arial" w:cs="Arial"/>
                <w:color w:val="000000"/>
              </w:rPr>
            </w:pPr>
          </w:p>
        </w:tc>
      </w:tr>
      <w:tr w:rsidR="004E50C4" w14:paraId="025F680A" w14:textId="77777777" w:rsidTr="004E50C4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4A2C5" w14:textId="77777777" w:rsidR="004E50C4" w:rsidRDefault="004E50C4">
            <w:pPr>
              <w:pStyle w:val="pMsoNormal"/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</w:pPr>
          </w:p>
        </w:tc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14:paraId="22752028" w14:textId="77777777" w:rsidR="004E50C4" w:rsidRDefault="004E50C4">
            <w:pPr>
              <w:pStyle w:val="pMsoNormal"/>
              <w:textAlignment w:val="to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</w:p>
        </w:tc>
      </w:tr>
    </w:tbl>
    <w:p w14:paraId="21270261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9. </w:t>
      </w:r>
      <w:proofErr w:type="spellStart"/>
      <w:r>
        <w:rPr>
          <w:rStyle w:val="any"/>
          <w:rFonts w:ascii="Arial" w:hAnsi="Arial"/>
          <w:color w:val="000000"/>
        </w:rPr>
        <w:t>Ydych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chi'n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cytuno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neu'n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anghytuno</w:t>
      </w:r>
      <w:proofErr w:type="spellEnd"/>
      <w:r>
        <w:rPr>
          <w:rStyle w:val="any"/>
          <w:rFonts w:ascii="Arial" w:hAnsi="Arial"/>
          <w:color w:val="000000"/>
        </w:rPr>
        <w:t xml:space="preserve"> y </w:t>
      </w:r>
      <w:proofErr w:type="spellStart"/>
      <w:r>
        <w:rPr>
          <w:rStyle w:val="any"/>
          <w:rFonts w:ascii="Arial" w:hAnsi="Arial"/>
          <w:color w:val="000000"/>
        </w:rPr>
        <w:t>dylid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cyflwyno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profion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golwg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gorfodol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ar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gyfer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gyrwyr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hŷn</w:t>
      </w:r>
      <w:proofErr w:type="spellEnd"/>
      <w:r>
        <w:rPr>
          <w:rStyle w:val="any"/>
          <w:rFonts w:ascii="Arial" w:hAnsi="Arial"/>
          <w:color w:val="000000"/>
        </w:rPr>
        <w:t>?</w:t>
      </w:r>
    </w:p>
    <w:p w14:paraId="7093064C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5269"/>
      </w:tblGrid>
      <w:tr w:rsidR="0042069A" w:rsidRPr="009323E0" w14:paraId="33150BA8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659841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B8EDF2F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Cytuno (Ewch i ‘Rhesym</w:t>
            </w:r>
            <w:r w:rsidR="00884A2E">
              <w:rPr>
                <w:rStyle w:val="any"/>
                <w:rFonts w:ascii="Arial" w:hAnsi="Arial"/>
                <w:color w:val="000000"/>
                <w:lang w:val="cy-GB" w:eastAsia="en-US"/>
              </w:rPr>
              <w:t>u</w:t>
            </w: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 profion golwg’)  </w:t>
            </w:r>
          </w:p>
        </w:tc>
      </w:tr>
      <w:tr w:rsidR="0042069A" w14:paraId="6DD403E3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CEFFE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33FB37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Anghytuno</w:t>
            </w:r>
          </w:p>
        </w:tc>
      </w:tr>
      <w:tr w:rsidR="0042069A" w14:paraId="5DD1219C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A615D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3A00AF4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Ddim yn gwybod (Ewch i ‘Oedran profion golwg’)</w:t>
            </w:r>
          </w:p>
        </w:tc>
      </w:tr>
    </w:tbl>
    <w:p w14:paraId="3B0337F6" w14:textId="77777777" w:rsidR="0042069A" w:rsidRDefault="0042069A">
      <w:pPr>
        <w:pStyle w:val="pMsoNormal"/>
      </w:pPr>
      <w:r>
        <w:br/>
      </w:r>
      <w:r>
        <w:br w:type="page"/>
      </w:r>
    </w:p>
    <w:p w14:paraId="0586AD7D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r>
        <w:rPr>
          <w:rStyle w:val="any"/>
          <w:rFonts w:ascii="Arial" w:hAnsi="Arial"/>
          <w:color w:val="FFFFFF"/>
        </w:rPr>
        <w:lastRenderedPageBreak/>
        <w:t xml:space="preserve">Yn </w:t>
      </w:r>
      <w:proofErr w:type="spellStart"/>
      <w:r>
        <w:rPr>
          <w:rStyle w:val="any"/>
          <w:rFonts w:ascii="Arial" w:hAnsi="Arial"/>
          <w:color w:val="FFFFFF"/>
        </w:rPr>
        <w:t>erbyn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profi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golwg</w:t>
      </w:r>
      <w:proofErr w:type="spellEnd"/>
    </w:p>
    <w:p w14:paraId="1ABA5513" w14:textId="77777777" w:rsidR="004E50C4" w:rsidRPr="004E50C4" w:rsidRDefault="004E50C4" w:rsidP="004E50C4"/>
    <w:p w14:paraId="795E8A5F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10. Pam </w:t>
      </w:r>
      <w:proofErr w:type="spellStart"/>
      <w:r>
        <w:rPr>
          <w:rStyle w:val="any"/>
          <w:rFonts w:ascii="Arial" w:hAnsi="Arial"/>
          <w:color w:val="000000"/>
        </w:rPr>
        <w:t>ddim</w:t>
      </w:r>
      <w:proofErr w:type="spellEnd"/>
      <w:r>
        <w:rPr>
          <w:rStyle w:val="any"/>
          <w:rFonts w:ascii="Arial" w:hAnsi="Arial"/>
          <w:color w:val="000000"/>
        </w:rPr>
        <w:t>?</w:t>
      </w:r>
    </w:p>
    <w:p w14:paraId="3AEF61DD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719"/>
      </w:tblGrid>
      <w:tr w:rsidR="0042069A" w14:paraId="00EBE8CE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tbl>
            <w:tblPr>
              <w:tblW w:w="8591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8591"/>
            </w:tblGrid>
            <w:tr w:rsidR="0042069A" w14:paraId="29CC44D6" w14:textId="77777777">
              <w:trPr>
                <w:trHeight w:val="1875"/>
                <w:tblCellSpacing w:w="22" w:type="dxa"/>
              </w:trPr>
              <w:tc>
                <w:tcPr>
                  <w:tcW w:w="856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8A1ECD" w14:textId="77777777" w:rsidR="0042069A" w:rsidRDefault="0042069A">
                  <w:pPr>
                    <w:pStyle w:val="pMsoNormal"/>
                    <w:spacing w:after="240"/>
                    <w:rPr>
                      <w:color w:val="000000"/>
                      <w:lang w:val="cy-GB" w:eastAsia="en-US"/>
                    </w:rPr>
                  </w:pP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</w:p>
              </w:tc>
            </w:tr>
          </w:tbl>
          <w:p w14:paraId="1C799F95" w14:textId="77777777" w:rsidR="0042069A" w:rsidRDefault="0042069A">
            <w:pPr>
              <w:rPr>
                <w:color w:val="000000"/>
              </w:rPr>
            </w:pPr>
          </w:p>
        </w:tc>
      </w:tr>
    </w:tbl>
    <w:p w14:paraId="754ED9DC" w14:textId="77777777" w:rsidR="0042069A" w:rsidRDefault="0042069A">
      <w:pPr>
        <w:pStyle w:val="pMsoNormal"/>
      </w:pPr>
      <w:r>
        <w:br/>
      </w:r>
      <w:r>
        <w:rPr>
          <w:rStyle w:val="any"/>
          <w:rFonts w:ascii="Arial" w:hAnsi="Arial"/>
          <w:color w:val="000000"/>
        </w:rPr>
        <w:t>[Nawr ewch i ‘Cyfeirnod’]</w:t>
      </w:r>
      <w:r>
        <w:rPr>
          <w:rStyle w:val="any"/>
          <w:rFonts w:ascii="Arial" w:hAnsi="Arial"/>
          <w:color w:val="000000"/>
        </w:rPr>
        <w:br w:type="page"/>
      </w:r>
    </w:p>
    <w:p w14:paraId="6D08C182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proofErr w:type="spellStart"/>
      <w:r>
        <w:rPr>
          <w:rStyle w:val="any"/>
          <w:rFonts w:ascii="Arial" w:hAnsi="Arial"/>
          <w:color w:val="FFFFFF"/>
        </w:rPr>
        <w:lastRenderedPageBreak/>
        <w:t>Rhesym</w:t>
      </w:r>
      <w:r w:rsidR="00884A2E">
        <w:rPr>
          <w:rStyle w:val="any"/>
          <w:rFonts w:ascii="Arial" w:hAnsi="Arial"/>
          <w:color w:val="FFFFFF"/>
        </w:rPr>
        <w:t>u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profion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golwg</w:t>
      </w:r>
      <w:proofErr w:type="spellEnd"/>
    </w:p>
    <w:p w14:paraId="03F495E3" w14:textId="77777777" w:rsidR="004E50C4" w:rsidRPr="004E50C4" w:rsidRDefault="004E50C4" w:rsidP="004E50C4"/>
    <w:p w14:paraId="5926CA1B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>11. Pam?</w:t>
      </w:r>
    </w:p>
    <w:p w14:paraId="402440D4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861"/>
      </w:tblGrid>
      <w:tr w:rsidR="0042069A" w14:paraId="135A08B8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tbl>
            <w:tblPr>
              <w:tblW w:w="8733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8733"/>
            </w:tblGrid>
            <w:tr w:rsidR="0042069A" w14:paraId="7B08B828" w14:textId="77777777">
              <w:trPr>
                <w:trHeight w:val="1875"/>
                <w:tblCellSpacing w:w="22" w:type="dxa"/>
              </w:trPr>
              <w:tc>
                <w:tcPr>
                  <w:tcW w:w="870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D7E8BF" w14:textId="77777777" w:rsidR="0042069A" w:rsidRDefault="0042069A">
                  <w:pPr>
                    <w:pStyle w:val="pMsoNormal"/>
                    <w:spacing w:after="240"/>
                    <w:rPr>
                      <w:color w:val="000000"/>
                      <w:lang w:val="cy-GB" w:eastAsia="en-US"/>
                    </w:rPr>
                  </w:pP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</w:p>
              </w:tc>
            </w:tr>
          </w:tbl>
          <w:p w14:paraId="188DCF65" w14:textId="77777777" w:rsidR="0042069A" w:rsidRDefault="0042069A">
            <w:pPr>
              <w:rPr>
                <w:color w:val="000000"/>
              </w:rPr>
            </w:pPr>
          </w:p>
        </w:tc>
      </w:tr>
    </w:tbl>
    <w:p w14:paraId="000D4913" w14:textId="77777777" w:rsidR="0042069A" w:rsidRDefault="0042069A">
      <w:pPr>
        <w:pStyle w:val="pMsoNormal"/>
      </w:pPr>
      <w:r>
        <w:br/>
      </w:r>
      <w:r>
        <w:br w:type="page"/>
      </w:r>
    </w:p>
    <w:p w14:paraId="18B9034B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proofErr w:type="spellStart"/>
      <w:r>
        <w:rPr>
          <w:rStyle w:val="any"/>
          <w:rFonts w:ascii="Arial" w:hAnsi="Arial"/>
          <w:color w:val="FFFFFF"/>
        </w:rPr>
        <w:lastRenderedPageBreak/>
        <w:t>Oedran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profion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golwg</w:t>
      </w:r>
      <w:proofErr w:type="spellEnd"/>
    </w:p>
    <w:p w14:paraId="0CC0203A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026"/>
      </w:tblGrid>
      <w:tr w:rsidR="0042069A" w:rsidRPr="009323E0" w14:paraId="3AA02823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41A1193F" w14:textId="77777777" w:rsidR="0042069A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Mae ein hystyriaethau cyfredol yn cynnwys cyflwyno profion golwg gorfodol i yrwyr 70 oed a hŷn a phob adnewyddiad wedi hynny.</w:t>
            </w:r>
          </w:p>
          <w:p w14:paraId="5C5254CE" w14:textId="77777777" w:rsidR="004E50C4" w:rsidRDefault="004E50C4">
            <w:pPr>
              <w:pStyle w:val="p"/>
              <w:rPr>
                <w:color w:val="000000"/>
                <w:lang w:val="cy-GB" w:eastAsia="en-US"/>
              </w:rPr>
            </w:pPr>
          </w:p>
          <w:p w14:paraId="5D8C3F12" w14:textId="77777777" w:rsidR="0042069A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Rydym ar ôl hynny yn ystyried a ddylid dechrau profi yn iau, ond nid yw wedi'i benderfynu eto. Rydyn ni’n meddwl fod angen dull cymesur i gydbwyso diogelwch ffyrdd ag ymreolaeth unigol. Mae gallu gweledol yn hanfodol i yrru'n ddiogel ac mae cyflyrau llygaid sy'n gysylltiedig ag oedran yn aml yn datblygu'n raddol a</w:t>
            </w:r>
            <w:r w:rsidR="00C84D1C">
              <w:rPr>
                <w:rStyle w:val="any"/>
                <w:rFonts w:ascii="Arial" w:hAnsi="Arial"/>
                <w:color w:val="000000"/>
                <w:lang w:val="cy-GB" w:eastAsia="en-US"/>
              </w:rPr>
              <w:t>c yn</w:t>
            </w: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 datblygu heb i yrwyr sylwi.</w:t>
            </w:r>
          </w:p>
          <w:p w14:paraId="685C8661" w14:textId="77777777" w:rsidR="004E50C4" w:rsidRDefault="004E50C4">
            <w:pPr>
              <w:pStyle w:val="p"/>
              <w:rPr>
                <w:color w:val="000000"/>
                <w:lang w:val="cy-GB" w:eastAsia="en-US"/>
              </w:rPr>
            </w:pPr>
          </w:p>
          <w:p w14:paraId="409C2635" w14:textId="77777777" w:rsidR="0042069A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Rydym yn gofyn am eich barnau ar y materion hyn.</w:t>
            </w:r>
          </w:p>
          <w:p w14:paraId="41729978" w14:textId="77777777" w:rsidR="004E50C4" w:rsidRDefault="004E50C4">
            <w:pPr>
              <w:pStyle w:val="p"/>
              <w:rPr>
                <w:color w:val="000000"/>
                <w:lang w:val="cy-GB" w:eastAsia="en-US"/>
              </w:rPr>
            </w:pPr>
          </w:p>
          <w:p w14:paraId="64765EBE" w14:textId="4C93C228" w:rsidR="0042069A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hyperlink r:id="rId11" w:anchor="dewisiadau-ar-gyfer-newid" w:tgtFrame="_blank" w:history="1">
              <w:r>
                <w:rPr>
                  <w:rStyle w:val="alink"/>
                  <w:rFonts w:ascii="Arial" w:hAnsi="Arial"/>
                  <w:u w:val="single" w:color="0000FF"/>
                  <w:lang w:val="cy-GB" w:eastAsia="en-US"/>
                </w:rPr>
                <w:t>Rhoddir rhesymau a dadleuon llawn yn ein dogfen gwybodaeth ymgynghori [yn agor mewn ffenestr newydd]</w:t>
              </w:r>
            </w:hyperlink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.</w:t>
            </w:r>
          </w:p>
          <w:p w14:paraId="2C1D8A2C" w14:textId="77777777" w:rsidR="004E50C4" w:rsidRDefault="004E50C4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</w:p>
          <w:p w14:paraId="044A8A16" w14:textId="77777777" w:rsidR="004E50C4" w:rsidRDefault="004E50C4">
            <w:pPr>
              <w:pStyle w:val="p"/>
              <w:rPr>
                <w:color w:val="000000"/>
                <w:lang w:val="cy-GB" w:eastAsia="en-US"/>
              </w:rPr>
            </w:pPr>
          </w:p>
        </w:tc>
      </w:tr>
    </w:tbl>
    <w:p w14:paraId="2D309EC2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  <w:lang w:val="cy-GB"/>
        </w:rPr>
      </w:pPr>
      <w:r w:rsidRPr="009323E0">
        <w:rPr>
          <w:rStyle w:val="any"/>
          <w:rFonts w:ascii="Arial" w:hAnsi="Arial"/>
          <w:color w:val="000000"/>
          <w:lang w:val="cy-GB"/>
        </w:rPr>
        <w:t>12. Ydych chi'n cytuno neu'n anghytuno mai 70 oed yw'r oedran priodol ar gyfer dechrau profion golwg gorfodol?</w:t>
      </w:r>
    </w:p>
    <w:p w14:paraId="3D473C5D" w14:textId="77777777" w:rsidR="004E50C4" w:rsidRPr="004E50C4" w:rsidRDefault="004E50C4" w:rsidP="004E50C4">
      <w:pPr>
        <w:rPr>
          <w:lang w:val="cy-GB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3706"/>
      </w:tblGrid>
      <w:tr w:rsidR="0042069A" w14:paraId="1F4C53C6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E384FD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371C981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Cytuno</w:t>
            </w:r>
          </w:p>
        </w:tc>
      </w:tr>
      <w:tr w:rsidR="0042069A" w14:paraId="0C00F4E7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369AB6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1FDA1268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Anghytuno</w:t>
            </w:r>
          </w:p>
        </w:tc>
      </w:tr>
      <w:tr w:rsidR="0042069A" w14:paraId="377B96EF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C00295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02FDE9A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Ddim yn gwybod (Ewch i 'Yn aml')</w:t>
            </w:r>
          </w:p>
        </w:tc>
      </w:tr>
    </w:tbl>
    <w:p w14:paraId="1B5A1243" w14:textId="77777777" w:rsidR="0042069A" w:rsidRDefault="0042069A">
      <w:pPr>
        <w:pStyle w:val="pMsoNormal"/>
      </w:pPr>
      <w:r>
        <w:br/>
      </w:r>
      <w:r>
        <w:br w:type="page"/>
      </w:r>
    </w:p>
    <w:p w14:paraId="697B5A19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proofErr w:type="spellStart"/>
      <w:r>
        <w:rPr>
          <w:rStyle w:val="any"/>
          <w:rFonts w:ascii="Arial" w:hAnsi="Arial"/>
          <w:color w:val="FFFFFF"/>
        </w:rPr>
        <w:lastRenderedPageBreak/>
        <w:t>Rhesym</w:t>
      </w:r>
      <w:r w:rsidR="00C2678F">
        <w:rPr>
          <w:rStyle w:val="any"/>
          <w:rFonts w:ascii="Arial" w:hAnsi="Arial"/>
          <w:color w:val="FFFFFF"/>
        </w:rPr>
        <w:t>u</w:t>
      </w:r>
      <w:proofErr w:type="spellEnd"/>
      <w:r>
        <w:rPr>
          <w:rStyle w:val="any"/>
          <w:rFonts w:ascii="Arial" w:hAnsi="Arial"/>
          <w:color w:val="FFFFFF"/>
        </w:rPr>
        <w:t xml:space="preserve"> 70 </w:t>
      </w:r>
      <w:proofErr w:type="spellStart"/>
      <w:r>
        <w:rPr>
          <w:rStyle w:val="any"/>
          <w:rFonts w:ascii="Arial" w:hAnsi="Arial"/>
          <w:color w:val="FFFFFF"/>
        </w:rPr>
        <w:t>oed</w:t>
      </w:r>
      <w:proofErr w:type="spellEnd"/>
    </w:p>
    <w:p w14:paraId="3C3C4F0B" w14:textId="77777777" w:rsidR="004E50C4" w:rsidRPr="004E50C4" w:rsidRDefault="004E50C4" w:rsidP="004E50C4"/>
    <w:p w14:paraId="70B12A4A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>13. Pam?</w:t>
      </w:r>
    </w:p>
    <w:p w14:paraId="57B05C28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719"/>
      </w:tblGrid>
      <w:tr w:rsidR="0042069A" w14:paraId="78A761DC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tbl>
            <w:tblPr>
              <w:tblW w:w="8591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8591"/>
            </w:tblGrid>
            <w:tr w:rsidR="0042069A" w14:paraId="6FC0B2A9" w14:textId="77777777">
              <w:trPr>
                <w:trHeight w:val="1875"/>
                <w:tblCellSpacing w:w="22" w:type="dxa"/>
              </w:trPr>
              <w:tc>
                <w:tcPr>
                  <w:tcW w:w="856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CC4D5D" w14:textId="77777777" w:rsidR="0042069A" w:rsidRDefault="0042069A">
                  <w:pPr>
                    <w:pStyle w:val="pMsoNormal"/>
                    <w:spacing w:after="240"/>
                    <w:rPr>
                      <w:color w:val="000000"/>
                      <w:lang w:val="cy-GB" w:eastAsia="en-US"/>
                    </w:rPr>
                  </w:pP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</w:p>
              </w:tc>
            </w:tr>
          </w:tbl>
          <w:p w14:paraId="4E930158" w14:textId="77777777" w:rsidR="0042069A" w:rsidRDefault="0042069A">
            <w:pPr>
              <w:rPr>
                <w:color w:val="000000"/>
              </w:rPr>
            </w:pPr>
          </w:p>
        </w:tc>
      </w:tr>
    </w:tbl>
    <w:p w14:paraId="48622D68" w14:textId="77777777" w:rsidR="0042069A" w:rsidRDefault="0042069A">
      <w:pPr>
        <w:pStyle w:val="pMsoNormal"/>
      </w:pPr>
      <w:r>
        <w:br/>
      </w:r>
      <w:r>
        <w:br w:type="page"/>
      </w:r>
    </w:p>
    <w:p w14:paraId="7974CB9D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r>
        <w:rPr>
          <w:rStyle w:val="any"/>
          <w:rFonts w:ascii="Arial" w:hAnsi="Arial"/>
          <w:color w:val="FFFFFF"/>
        </w:rPr>
        <w:lastRenderedPageBreak/>
        <w:t xml:space="preserve">Yn </w:t>
      </w:r>
      <w:proofErr w:type="spellStart"/>
      <w:r>
        <w:rPr>
          <w:rStyle w:val="any"/>
          <w:rFonts w:ascii="Arial" w:hAnsi="Arial"/>
          <w:color w:val="FFFFFF"/>
        </w:rPr>
        <w:t>aml</w:t>
      </w:r>
      <w:proofErr w:type="spellEnd"/>
    </w:p>
    <w:p w14:paraId="10B44844" w14:textId="77777777" w:rsidR="004E50C4" w:rsidRPr="004E50C4" w:rsidRDefault="004E50C4" w:rsidP="004E50C4"/>
    <w:p w14:paraId="6F45007D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14. Yn eich barn chi, pa mor </w:t>
      </w:r>
      <w:proofErr w:type="spellStart"/>
      <w:r>
        <w:rPr>
          <w:rStyle w:val="any"/>
          <w:rFonts w:ascii="Arial" w:hAnsi="Arial"/>
          <w:color w:val="000000"/>
        </w:rPr>
        <w:t>aml</w:t>
      </w:r>
      <w:proofErr w:type="spellEnd"/>
      <w:r>
        <w:rPr>
          <w:rStyle w:val="any"/>
          <w:rFonts w:ascii="Arial" w:hAnsi="Arial"/>
          <w:color w:val="000000"/>
        </w:rPr>
        <w:t xml:space="preserve"> y </w:t>
      </w:r>
      <w:proofErr w:type="spellStart"/>
      <w:r>
        <w:rPr>
          <w:rStyle w:val="any"/>
          <w:rFonts w:ascii="Arial" w:hAnsi="Arial"/>
          <w:color w:val="000000"/>
        </w:rPr>
        <w:t>dylid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ei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gwneud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yn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ofynnol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i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yrwyr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hŷn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gael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prawf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golwg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gorfodol</w:t>
      </w:r>
      <w:proofErr w:type="spellEnd"/>
      <w:r>
        <w:rPr>
          <w:rStyle w:val="any"/>
          <w:rFonts w:ascii="Arial" w:hAnsi="Arial"/>
          <w:color w:val="000000"/>
        </w:rPr>
        <w:t>?</w:t>
      </w:r>
    </w:p>
    <w:p w14:paraId="4530A68F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7613"/>
      </w:tblGrid>
      <w:tr w:rsidR="0042069A" w14:paraId="7EE3589E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728C3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2379489C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Pob 3 mlynedd </w:t>
            </w:r>
          </w:p>
        </w:tc>
      </w:tr>
      <w:tr w:rsidR="0042069A" w14:paraId="1839E536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CB9E54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08860351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Pob 2 mlynedd  </w:t>
            </w:r>
          </w:p>
        </w:tc>
      </w:tr>
      <w:tr w:rsidR="0042069A" w14:paraId="7BFC0197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1B1799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2A64E6EE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Pob blwyddyn </w:t>
            </w:r>
          </w:p>
        </w:tc>
      </w:tr>
      <w:tr w:rsidR="0042069A" w14:paraId="109004BB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D5F0E0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63866DF5" w14:textId="77777777" w:rsidR="0042069A" w:rsidRDefault="0042069A">
            <w:pPr>
              <w:pStyle w:val="pMsoNormal"/>
              <w:textAlignment w:val="top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Cyfnod </w:t>
            </w:r>
            <w:r>
              <w:rPr>
                <w:rStyle w:val="spanGramE"/>
                <w:rFonts w:ascii="Arial" w:hAnsi="Arial"/>
                <w:color w:val="000000"/>
                <w:lang w:val="cy-GB" w:eastAsia="en-US"/>
              </w:rPr>
              <w:t>amser</w:t>
            </w: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 arall:</w:t>
            </w:r>
          </w:p>
          <w:tbl>
            <w:tblPr>
              <w:tblW w:w="7500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500"/>
            </w:tblGrid>
            <w:tr w:rsidR="0042069A" w14:paraId="0E03301A" w14:textId="77777777">
              <w:trPr>
                <w:tblCellSpacing w:w="22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352CC4" w14:textId="77777777" w:rsidR="0042069A" w:rsidRDefault="0042069A">
                  <w:pPr>
                    <w:pStyle w:val="pMsoNormal"/>
                    <w:rPr>
                      <w:color w:val="000000"/>
                      <w:lang w:val="cy-GB" w:eastAsia="en-US"/>
                    </w:rPr>
                  </w:pPr>
                  <w:r>
                    <w:rPr>
                      <w:rStyle w:val="any"/>
                      <w:rFonts w:ascii="Arial" w:hAnsi="Arial"/>
                      <w:color w:val="000000"/>
                      <w:lang w:val="cy-GB" w:eastAsia="en-US"/>
                    </w:rPr>
                    <w:t> </w:t>
                  </w:r>
                </w:p>
              </w:tc>
            </w:tr>
          </w:tbl>
          <w:p w14:paraId="2B590134" w14:textId="77777777" w:rsidR="0042069A" w:rsidRDefault="0042069A">
            <w:pPr>
              <w:rPr>
                <w:rStyle w:val="any"/>
                <w:rFonts w:ascii="Arial" w:eastAsia="Arial" w:hAnsi="Arial" w:cs="Arial"/>
                <w:color w:val="000000"/>
              </w:rPr>
            </w:pPr>
          </w:p>
        </w:tc>
      </w:tr>
    </w:tbl>
    <w:p w14:paraId="00122F70" w14:textId="77777777" w:rsidR="0042069A" w:rsidRDefault="0042069A">
      <w:pPr>
        <w:pStyle w:val="pMsoNormal"/>
      </w:pPr>
      <w:r>
        <w:br/>
      </w:r>
      <w:r>
        <w:br w:type="page"/>
      </w:r>
    </w:p>
    <w:p w14:paraId="54B28353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proofErr w:type="spellStart"/>
      <w:r>
        <w:rPr>
          <w:rStyle w:val="any"/>
          <w:rFonts w:ascii="Arial" w:hAnsi="Arial"/>
          <w:color w:val="FFFFFF"/>
        </w:rPr>
        <w:lastRenderedPageBreak/>
        <w:t>Rhesym</w:t>
      </w:r>
      <w:r w:rsidR="00C84D1C">
        <w:rPr>
          <w:rStyle w:val="any"/>
          <w:rFonts w:ascii="Arial" w:hAnsi="Arial"/>
          <w:color w:val="FFFFFF"/>
        </w:rPr>
        <w:t>u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amlder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profi</w:t>
      </w:r>
      <w:proofErr w:type="spellEnd"/>
    </w:p>
    <w:p w14:paraId="5F64E45D" w14:textId="77777777" w:rsidR="004E50C4" w:rsidRPr="004E50C4" w:rsidRDefault="004E50C4" w:rsidP="004E50C4"/>
    <w:p w14:paraId="3C99A9C3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>15. Pam ydych chi'n meddwl bod yr amledd hwn yn gywir? </w:t>
      </w:r>
    </w:p>
    <w:p w14:paraId="6E127FD8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719"/>
      </w:tblGrid>
      <w:tr w:rsidR="0042069A" w14:paraId="491122DD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tbl>
            <w:tblPr>
              <w:tblW w:w="8591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8591"/>
            </w:tblGrid>
            <w:tr w:rsidR="0042069A" w14:paraId="097D10A7" w14:textId="77777777">
              <w:trPr>
                <w:trHeight w:val="1875"/>
                <w:tblCellSpacing w:w="22" w:type="dxa"/>
              </w:trPr>
              <w:tc>
                <w:tcPr>
                  <w:tcW w:w="8561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BF71C9" w14:textId="77777777" w:rsidR="0042069A" w:rsidRDefault="0042069A">
                  <w:pPr>
                    <w:pStyle w:val="pMsoNormal"/>
                    <w:spacing w:after="240"/>
                    <w:rPr>
                      <w:color w:val="000000"/>
                      <w:lang w:val="cy-GB" w:eastAsia="en-US"/>
                    </w:rPr>
                  </w:pP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</w:p>
              </w:tc>
            </w:tr>
          </w:tbl>
          <w:p w14:paraId="1DF487F9" w14:textId="77777777" w:rsidR="0042069A" w:rsidRDefault="0042069A">
            <w:pPr>
              <w:rPr>
                <w:color w:val="000000"/>
              </w:rPr>
            </w:pPr>
          </w:p>
        </w:tc>
      </w:tr>
    </w:tbl>
    <w:p w14:paraId="31735619" w14:textId="77777777" w:rsidR="0042069A" w:rsidRDefault="0042069A">
      <w:pPr>
        <w:pStyle w:val="pMsoNormal"/>
      </w:pPr>
      <w:r>
        <w:br/>
      </w:r>
      <w:r>
        <w:br w:type="page"/>
      </w:r>
    </w:p>
    <w:p w14:paraId="30BAC072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proofErr w:type="spellStart"/>
      <w:r>
        <w:rPr>
          <w:rStyle w:val="any"/>
          <w:rFonts w:ascii="Arial" w:hAnsi="Arial"/>
          <w:color w:val="FFFFFF"/>
        </w:rPr>
        <w:lastRenderedPageBreak/>
        <w:t>Cynyddu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amlder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profi</w:t>
      </w:r>
      <w:proofErr w:type="spellEnd"/>
    </w:p>
    <w:p w14:paraId="07759435" w14:textId="77777777" w:rsidR="004E50C4" w:rsidRPr="004E50C4" w:rsidRDefault="004E50C4" w:rsidP="004E50C4"/>
    <w:p w14:paraId="44C370F9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16. Yn eich barn chi, a </w:t>
      </w:r>
      <w:proofErr w:type="spellStart"/>
      <w:r>
        <w:rPr>
          <w:rStyle w:val="any"/>
          <w:rFonts w:ascii="Arial" w:hAnsi="Arial"/>
          <w:color w:val="000000"/>
        </w:rPr>
        <w:t>ddylai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amlder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profion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golwg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gorfodol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gynyddu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wrth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i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yrwyr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fynd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yn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hŷn</w:t>
      </w:r>
      <w:proofErr w:type="spellEnd"/>
      <w:r>
        <w:rPr>
          <w:rStyle w:val="any"/>
          <w:rFonts w:ascii="Arial" w:hAnsi="Arial"/>
          <w:color w:val="000000"/>
        </w:rPr>
        <w:t>?</w:t>
      </w:r>
    </w:p>
    <w:p w14:paraId="18D1D162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4428"/>
      </w:tblGrid>
      <w:tr w:rsidR="0042069A" w14:paraId="38FC96F5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A56AC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8BBD58E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Dylai</w:t>
            </w:r>
          </w:p>
        </w:tc>
      </w:tr>
      <w:tr w:rsidR="0042069A" w:rsidRPr="009323E0" w14:paraId="5C85C749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37FDD5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811C37F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Na ddylai (Ewch i ‘Profion llygad’)</w:t>
            </w:r>
          </w:p>
        </w:tc>
      </w:tr>
      <w:tr w:rsidR="0042069A" w:rsidRPr="009323E0" w14:paraId="1DD7D2FF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3B27F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F781C05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Ddim yn gwybod (Ewch i ‘Profion llygad’)</w:t>
            </w:r>
          </w:p>
        </w:tc>
      </w:tr>
    </w:tbl>
    <w:p w14:paraId="7BC638AE" w14:textId="77777777" w:rsidR="0042069A" w:rsidRPr="009323E0" w:rsidRDefault="0042069A">
      <w:pPr>
        <w:pStyle w:val="pMsoNormal"/>
        <w:rPr>
          <w:lang w:val="cy-GB"/>
        </w:rPr>
      </w:pPr>
      <w:r w:rsidRPr="009323E0">
        <w:rPr>
          <w:lang w:val="cy-GB"/>
        </w:rPr>
        <w:br/>
      </w:r>
      <w:r w:rsidRPr="009323E0">
        <w:rPr>
          <w:lang w:val="cy-GB"/>
        </w:rPr>
        <w:br w:type="page"/>
      </w:r>
    </w:p>
    <w:p w14:paraId="7E796651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  <w:lang w:val="cy-GB"/>
        </w:rPr>
      </w:pPr>
      <w:r w:rsidRPr="009323E0">
        <w:rPr>
          <w:rStyle w:val="any"/>
          <w:rFonts w:ascii="Arial" w:hAnsi="Arial"/>
          <w:color w:val="FFFFFF"/>
          <w:lang w:val="cy-GB"/>
        </w:rPr>
        <w:lastRenderedPageBreak/>
        <w:t>Oedran cynyddu amlder profi</w:t>
      </w:r>
    </w:p>
    <w:p w14:paraId="12571C0D" w14:textId="77777777" w:rsidR="004E50C4" w:rsidRPr="004E50C4" w:rsidRDefault="004E50C4" w:rsidP="004E50C4">
      <w:pPr>
        <w:rPr>
          <w:lang w:val="cy-GB"/>
        </w:rPr>
      </w:pPr>
    </w:p>
    <w:p w14:paraId="32DBE47B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  <w:lang w:val="cy-GB"/>
        </w:rPr>
      </w:pPr>
      <w:r w:rsidRPr="009323E0">
        <w:rPr>
          <w:rStyle w:val="any"/>
          <w:rFonts w:ascii="Arial" w:hAnsi="Arial"/>
          <w:color w:val="000000"/>
          <w:lang w:val="cy-GB"/>
        </w:rPr>
        <w:t>17. Ar ba oedran, yn eich barn chi, y dylid cynyddu amlder profion golwg gorfodol?</w:t>
      </w:r>
    </w:p>
    <w:p w14:paraId="38D920A5" w14:textId="77777777" w:rsidR="004E50C4" w:rsidRPr="004E50C4" w:rsidRDefault="004E50C4" w:rsidP="004E50C4">
      <w:pPr>
        <w:rPr>
          <w:lang w:val="cy-GB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7613"/>
      </w:tblGrid>
      <w:tr w:rsidR="0042069A" w14:paraId="108AB55F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C62B3C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975A01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70 oed </w:t>
            </w:r>
          </w:p>
        </w:tc>
      </w:tr>
      <w:tr w:rsidR="0042069A" w14:paraId="2B46F9D4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CC764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65A24E9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75 oed</w:t>
            </w:r>
          </w:p>
        </w:tc>
      </w:tr>
      <w:tr w:rsidR="0042069A" w14:paraId="018BC042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EB052B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F322394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80 oed</w:t>
            </w:r>
          </w:p>
        </w:tc>
      </w:tr>
      <w:tr w:rsidR="0042069A" w14:paraId="3120FC8E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B4F2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EF7BD2B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85 oed</w:t>
            </w:r>
          </w:p>
        </w:tc>
      </w:tr>
      <w:tr w:rsidR="0042069A" w14:paraId="628871B1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8596A5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4F12795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90 oed </w:t>
            </w:r>
          </w:p>
        </w:tc>
      </w:tr>
      <w:tr w:rsidR="0042069A" w:rsidRPr="009323E0" w14:paraId="6B66853F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7E892A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C60DF6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Ddim </w:t>
            </w:r>
            <w:r>
              <w:rPr>
                <w:rStyle w:val="spanGramE"/>
                <w:rFonts w:ascii="Arial" w:hAnsi="Arial"/>
                <w:color w:val="000000"/>
                <w:lang w:val="cy-GB" w:eastAsia="en-US"/>
              </w:rPr>
              <w:t>yn gwybod</w:t>
            </w: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 </w:t>
            </w:r>
            <w:r>
              <w:rPr>
                <w:rStyle w:val="spanGramE"/>
                <w:rFonts w:ascii="Arial" w:hAnsi="Arial"/>
                <w:color w:val="000000"/>
                <w:lang w:val="cy-GB" w:eastAsia="en-US"/>
              </w:rPr>
              <w:t>(</w:t>
            </w: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Ewch i ‘Profion llygad’)</w:t>
            </w:r>
          </w:p>
        </w:tc>
      </w:tr>
      <w:tr w:rsidR="0042069A" w14:paraId="6693A77C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12A923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01EF893F" w14:textId="77777777" w:rsidR="0042069A" w:rsidRDefault="0042069A">
            <w:pPr>
              <w:pStyle w:val="pMsoNormal"/>
              <w:textAlignment w:val="top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Oedran arall:</w:t>
            </w:r>
          </w:p>
          <w:tbl>
            <w:tblPr>
              <w:tblW w:w="7500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500"/>
            </w:tblGrid>
            <w:tr w:rsidR="0042069A" w14:paraId="506A7E50" w14:textId="77777777">
              <w:trPr>
                <w:tblCellSpacing w:w="22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70EE15" w14:textId="77777777" w:rsidR="0042069A" w:rsidRDefault="0042069A">
                  <w:pPr>
                    <w:pStyle w:val="pMsoNormal"/>
                    <w:rPr>
                      <w:color w:val="000000"/>
                      <w:lang w:val="cy-GB" w:eastAsia="en-US"/>
                    </w:rPr>
                  </w:pPr>
                  <w:r>
                    <w:rPr>
                      <w:rStyle w:val="any"/>
                      <w:rFonts w:ascii="Arial" w:hAnsi="Arial"/>
                      <w:color w:val="000000"/>
                      <w:lang w:val="cy-GB" w:eastAsia="en-US"/>
                    </w:rPr>
                    <w:t> </w:t>
                  </w:r>
                </w:p>
              </w:tc>
            </w:tr>
          </w:tbl>
          <w:p w14:paraId="207C9603" w14:textId="77777777" w:rsidR="0042069A" w:rsidRDefault="0042069A">
            <w:pPr>
              <w:rPr>
                <w:rStyle w:val="any"/>
                <w:rFonts w:ascii="Arial" w:eastAsia="Arial" w:hAnsi="Arial" w:cs="Arial"/>
                <w:color w:val="000000"/>
              </w:rPr>
            </w:pPr>
          </w:p>
        </w:tc>
      </w:tr>
    </w:tbl>
    <w:p w14:paraId="498D3B4E" w14:textId="77777777" w:rsidR="0042069A" w:rsidRDefault="0042069A">
      <w:pPr>
        <w:pStyle w:val="pMsoNormal"/>
      </w:pPr>
      <w:r>
        <w:br/>
      </w:r>
      <w:r>
        <w:br w:type="page"/>
      </w:r>
    </w:p>
    <w:p w14:paraId="4A28F175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proofErr w:type="spellStart"/>
      <w:r>
        <w:rPr>
          <w:rStyle w:val="any"/>
          <w:rFonts w:ascii="Arial" w:hAnsi="Arial"/>
          <w:color w:val="FFFFFF"/>
        </w:rPr>
        <w:lastRenderedPageBreak/>
        <w:t>Rhesym</w:t>
      </w:r>
      <w:r w:rsidR="00C84D1C">
        <w:rPr>
          <w:rStyle w:val="any"/>
          <w:rFonts w:ascii="Arial" w:hAnsi="Arial"/>
          <w:color w:val="FFFFFF"/>
        </w:rPr>
        <w:t>u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oedran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cynyddu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amlder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profi</w:t>
      </w:r>
      <w:proofErr w:type="spellEnd"/>
    </w:p>
    <w:p w14:paraId="1FC3F258" w14:textId="77777777" w:rsidR="004E50C4" w:rsidRPr="004E50C4" w:rsidRDefault="004E50C4" w:rsidP="004E50C4"/>
    <w:p w14:paraId="3B34CF78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18. Pam </w:t>
      </w:r>
      <w:proofErr w:type="spellStart"/>
      <w:r>
        <w:rPr>
          <w:rStyle w:val="any"/>
          <w:rFonts w:ascii="Arial" w:hAnsi="Arial"/>
          <w:color w:val="000000"/>
        </w:rPr>
        <w:t>ydych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chi'n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meddwl</w:t>
      </w:r>
      <w:proofErr w:type="spellEnd"/>
      <w:r>
        <w:rPr>
          <w:rStyle w:val="any"/>
          <w:rFonts w:ascii="Arial" w:hAnsi="Arial"/>
          <w:color w:val="000000"/>
        </w:rPr>
        <w:t xml:space="preserve"> y </w:t>
      </w:r>
      <w:proofErr w:type="spellStart"/>
      <w:r>
        <w:rPr>
          <w:rStyle w:val="any"/>
          <w:rFonts w:ascii="Arial" w:hAnsi="Arial"/>
          <w:color w:val="000000"/>
        </w:rPr>
        <w:t>dylid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cynyddu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amlder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profion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golwg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gorfodol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yn</w:t>
      </w:r>
      <w:proofErr w:type="spellEnd"/>
      <w:r>
        <w:rPr>
          <w:rStyle w:val="any"/>
          <w:rFonts w:ascii="Arial" w:hAnsi="Arial"/>
          <w:color w:val="000000"/>
        </w:rPr>
        <w:t xml:space="preserve"> yr </w:t>
      </w:r>
      <w:proofErr w:type="spellStart"/>
      <w:r>
        <w:rPr>
          <w:rStyle w:val="any"/>
          <w:rFonts w:ascii="Arial" w:hAnsi="Arial"/>
          <w:color w:val="000000"/>
        </w:rPr>
        <w:t>oedran</w:t>
      </w:r>
      <w:proofErr w:type="spellEnd"/>
      <w:r>
        <w:rPr>
          <w:rStyle w:val="any"/>
          <w:rFonts w:ascii="Arial" w:hAnsi="Arial"/>
          <w:color w:val="000000"/>
        </w:rPr>
        <w:t xml:space="preserve"> hwn?</w:t>
      </w:r>
    </w:p>
    <w:p w14:paraId="7407FC97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436"/>
      </w:tblGrid>
      <w:tr w:rsidR="0042069A" w14:paraId="2C65CDE4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tbl>
            <w:tblPr>
              <w:tblW w:w="8308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8308"/>
            </w:tblGrid>
            <w:tr w:rsidR="0042069A" w14:paraId="44B8C44D" w14:textId="77777777">
              <w:trPr>
                <w:trHeight w:val="1875"/>
                <w:tblCellSpacing w:w="22" w:type="dxa"/>
              </w:trPr>
              <w:tc>
                <w:tcPr>
                  <w:tcW w:w="827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72306D" w14:textId="77777777" w:rsidR="0042069A" w:rsidRDefault="0042069A">
                  <w:pPr>
                    <w:pStyle w:val="pMsoNormal"/>
                    <w:spacing w:after="240"/>
                    <w:rPr>
                      <w:color w:val="000000"/>
                      <w:lang w:val="cy-GB" w:eastAsia="en-US"/>
                    </w:rPr>
                  </w:pP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</w:p>
              </w:tc>
            </w:tr>
          </w:tbl>
          <w:p w14:paraId="7F4F9DCD" w14:textId="77777777" w:rsidR="0042069A" w:rsidRDefault="0042069A">
            <w:pPr>
              <w:rPr>
                <w:color w:val="000000"/>
              </w:rPr>
            </w:pPr>
          </w:p>
        </w:tc>
      </w:tr>
    </w:tbl>
    <w:p w14:paraId="58986697" w14:textId="77777777" w:rsidR="0042069A" w:rsidRDefault="0042069A">
      <w:pPr>
        <w:pStyle w:val="pMsoNormal"/>
      </w:pPr>
      <w:r>
        <w:br/>
      </w:r>
    </w:p>
    <w:p w14:paraId="69A482A0" w14:textId="77777777" w:rsidR="004E50C4" w:rsidRDefault="004E50C4">
      <w:pPr>
        <w:pStyle w:val="pMsoNormal"/>
      </w:pPr>
    </w:p>
    <w:p w14:paraId="673410CF" w14:textId="77777777" w:rsidR="004E50C4" w:rsidRDefault="004E50C4">
      <w:pPr>
        <w:pStyle w:val="pMsoNormal"/>
      </w:pPr>
    </w:p>
    <w:p w14:paraId="5375C97D" w14:textId="77777777" w:rsidR="004E50C4" w:rsidRDefault="004E50C4">
      <w:pPr>
        <w:pStyle w:val="pMsoNormal"/>
      </w:pPr>
    </w:p>
    <w:p w14:paraId="68BF96A7" w14:textId="77777777" w:rsidR="004E50C4" w:rsidRDefault="004E50C4">
      <w:pPr>
        <w:pStyle w:val="pMsoNormal"/>
      </w:pPr>
    </w:p>
    <w:p w14:paraId="19036122" w14:textId="77777777" w:rsidR="004E50C4" w:rsidRDefault="004E50C4">
      <w:pPr>
        <w:pStyle w:val="pMsoNormal"/>
      </w:pPr>
    </w:p>
    <w:p w14:paraId="31B20E60" w14:textId="77777777" w:rsidR="004E50C4" w:rsidRDefault="004E50C4">
      <w:pPr>
        <w:pStyle w:val="pMsoNormal"/>
      </w:pPr>
    </w:p>
    <w:p w14:paraId="16DE351F" w14:textId="77777777" w:rsidR="004E50C4" w:rsidRDefault="004E50C4">
      <w:pPr>
        <w:pStyle w:val="pMsoNormal"/>
      </w:pPr>
    </w:p>
    <w:p w14:paraId="65A89B3C" w14:textId="77777777" w:rsidR="004E50C4" w:rsidRDefault="004E50C4">
      <w:pPr>
        <w:pStyle w:val="pMsoNormal"/>
      </w:pPr>
    </w:p>
    <w:p w14:paraId="105836C0" w14:textId="77777777" w:rsidR="004E50C4" w:rsidRDefault="004E50C4">
      <w:pPr>
        <w:pStyle w:val="pMsoNormal"/>
      </w:pPr>
    </w:p>
    <w:p w14:paraId="23391115" w14:textId="77777777" w:rsidR="004E50C4" w:rsidRDefault="004E50C4">
      <w:pPr>
        <w:pStyle w:val="pMsoNormal"/>
      </w:pPr>
    </w:p>
    <w:p w14:paraId="5F512858" w14:textId="77777777" w:rsidR="004E50C4" w:rsidRDefault="004E50C4">
      <w:pPr>
        <w:pStyle w:val="pMsoNormal"/>
      </w:pPr>
    </w:p>
    <w:p w14:paraId="4785B061" w14:textId="77777777" w:rsidR="004E50C4" w:rsidRDefault="004E50C4">
      <w:pPr>
        <w:pStyle w:val="pMsoNormal"/>
      </w:pPr>
    </w:p>
    <w:p w14:paraId="6ECC4F1B" w14:textId="77777777" w:rsidR="004E50C4" w:rsidRDefault="004E50C4">
      <w:pPr>
        <w:pStyle w:val="pMsoNormal"/>
      </w:pPr>
    </w:p>
    <w:p w14:paraId="2F039ECB" w14:textId="77777777" w:rsidR="004E50C4" w:rsidRDefault="004E50C4">
      <w:pPr>
        <w:pStyle w:val="pMsoNormal"/>
      </w:pPr>
    </w:p>
    <w:p w14:paraId="38EF9F73" w14:textId="77777777" w:rsidR="004E50C4" w:rsidRDefault="004E50C4">
      <w:pPr>
        <w:pStyle w:val="pMsoNormal"/>
      </w:pPr>
    </w:p>
    <w:p w14:paraId="5BC4C01D" w14:textId="77777777" w:rsidR="004E50C4" w:rsidRDefault="004E50C4">
      <w:pPr>
        <w:pStyle w:val="pMsoNormal"/>
      </w:pPr>
    </w:p>
    <w:p w14:paraId="260B015D" w14:textId="77777777" w:rsidR="004E50C4" w:rsidRDefault="004E50C4">
      <w:pPr>
        <w:pStyle w:val="pMsoNormal"/>
      </w:pPr>
    </w:p>
    <w:p w14:paraId="0F4004AF" w14:textId="77777777" w:rsidR="004E50C4" w:rsidRDefault="004E50C4">
      <w:pPr>
        <w:pStyle w:val="pMsoNormal"/>
      </w:pPr>
    </w:p>
    <w:p w14:paraId="26007462" w14:textId="77777777" w:rsidR="004E50C4" w:rsidRDefault="004E50C4">
      <w:pPr>
        <w:pStyle w:val="pMsoNormal"/>
      </w:pPr>
    </w:p>
    <w:p w14:paraId="7A7DA006" w14:textId="77777777" w:rsidR="004E50C4" w:rsidRDefault="004E50C4">
      <w:pPr>
        <w:pStyle w:val="pMsoNormal"/>
      </w:pPr>
    </w:p>
    <w:p w14:paraId="407110DF" w14:textId="77777777" w:rsidR="004E50C4" w:rsidRDefault="004E50C4">
      <w:pPr>
        <w:pStyle w:val="pMsoNormal"/>
      </w:pPr>
    </w:p>
    <w:p w14:paraId="4CA11D3E" w14:textId="77777777" w:rsidR="004E50C4" w:rsidRDefault="004E50C4">
      <w:pPr>
        <w:pStyle w:val="pMsoNormal"/>
      </w:pPr>
    </w:p>
    <w:p w14:paraId="5BEBB262" w14:textId="77777777" w:rsidR="004E50C4" w:rsidRDefault="004E50C4">
      <w:pPr>
        <w:pStyle w:val="pMsoNormal"/>
      </w:pPr>
    </w:p>
    <w:p w14:paraId="7C2731CA" w14:textId="77777777" w:rsidR="004E50C4" w:rsidRDefault="004E50C4">
      <w:pPr>
        <w:pStyle w:val="pMsoNormal"/>
      </w:pPr>
    </w:p>
    <w:p w14:paraId="06AE0A92" w14:textId="77777777" w:rsidR="004E50C4" w:rsidRDefault="004E50C4">
      <w:pPr>
        <w:pStyle w:val="pMsoNormal"/>
      </w:pPr>
    </w:p>
    <w:p w14:paraId="5DD84400" w14:textId="77777777" w:rsidR="004E50C4" w:rsidRDefault="004E50C4">
      <w:pPr>
        <w:pStyle w:val="pMsoNormal"/>
      </w:pPr>
    </w:p>
    <w:p w14:paraId="4CB5A059" w14:textId="77777777" w:rsidR="004E50C4" w:rsidRDefault="004E50C4">
      <w:pPr>
        <w:pStyle w:val="pMsoNormal"/>
      </w:pPr>
    </w:p>
    <w:p w14:paraId="6ED542D5" w14:textId="77777777" w:rsidR="004E50C4" w:rsidRDefault="004E50C4">
      <w:pPr>
        <w:pStyle w:val="pMsoNormal"/>
      </w:pPr>
    </w:p>
    <w:p w14:paraId="0671D0AE" w14:textId="77777777" w:rsidR="004E50C4" w:rsidRDefault="004E50C4">
      <w:pPr>
        <w:pStyle w:val="pMsoNormal"/>
      </w:pPr>
    </w:p>
    <w:p w14:paraId="575F5AE2" w14:textId="77777777" w:rsidR="004E50C4" w:rsidRDefault="004E50C4">
      <w:pPr>
        <w:pStyle w:val="pMsoNormal"/>
      </w:pPr>
    </w:p>
    <w:p w14:paraId="002E685F" w14:textId="77777777" w:rsidR="004E50C4" w:rsidRDefault="004E50C4">
      <w:pPr>
        <w:pStyle w:val="pMsoNormal"/>
      </w:pPr>
    </w:p>
    <w:p w14:paraId="0F66B6F1" w14:textId="77777777" w:rsidR="004E50C4" w:rsidRDefault="004E50C4">
      <w:pPr>
        <w:pStyle w:val="pMsoNormal"/>
      </w:pPr>
    </w:p>
    <w:p w14:paraId="7284F864" w14:textId="77777777" w:rsidR="004E50C4" w:rsidRDefault="004E50C4">
      <w:pPr>
        <w:pStyle w:val="pMsoNormal"/>
      </w:pPr>
    </w:p>
    <w:p w14:paraId="723A0F6A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proofErr w:type="spellStart"/>
      <w:r>
        <w:rPr>
          <w:rStyle w:val="any"/>
          <w:rFonts w:ascii="Arial" w:hAnsi="Arial"/>
          <w:color w:val="FFFFFF"/>
        </w:rPr>
        <w:t>Prawf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llygaid</w:t>
      </w:r>
      <w:proofErr w:type="spellEnd"/>
    </w:p>
    <w:p w14:paraId="386E47ED" w14:textId="77777777" w:rsidR="004E50C4" w:rsidRPr="004E50C4" w:rsidRDefault="004E50C4" w:rsidP="004E50C4"/>
    <w:p w14:paraId="79CA10A8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>19. Beth, yn eich barn chi, ddylai'r prawf golwg gorfodol ei gynnwys? </w:t>
      </w:r>
    </w:p>
    <w:p w14:paraId="57EDFAC3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8524"/>
      </w:tblGrid>
      <w:tr w:rsidR="0042069A" w:rsidRPr="009323E0" w14:paraId="73D48ADC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9DCE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85BC654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Craffter golwg (mesur o allu'r llygaid i weld eglurder golwg. Fel arfer, mesurir hyn trwy ddarllen llythrennau ar siart o bellter penodol, gyda sbectol neu lensys cyffwrdd os oes angen)  </w:t>
            </w:r>
          </w:p>
        </w:tc>
      </w:tr>
      <w:tr w:rsidR="0042069A" w:rsidRPr="009323E0" w14:paraId="21668D96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E00DFD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1D856453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Maes gweledol (caiff hyn ei fesur gan ddefnyddio peiriannau sy'n profi eich golwg ganolog ac ochrol ac yn nodi a oes gennych broblemau golwg) </w:t>
            </w:r>
          </w:p>
        </w:tc>
      </w:tr>
      <w:tr w:rsidR="0042069A" w14:paraId="76AE254D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526744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250893F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Adnabod cyflwr gweledol </w:t>
            </w:r>
          </w:p>
        </w:tc>
      </w:tr>
      <w:tr w:rsidR="0042069A" w:rsidRPr="009323E0" w14:paraId="080AD460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D9FF00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318589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Cadarnhad bod gyrwyr yn bodloni'r safonau golwg cyfreithiol ar gyfer gyrru</w:t>
            </w:r>
          </w:p>
        </w:tc>
      </w:tr>
      <w:tr w:rsidR="0042069A" w14:paraId="496BA4E9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8219C1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7422C166" w14:textId="77777777" w:rsidR="0042069A" w:rsidRDefault="0042069A">
            <w:pPr>
              <w:pStyle w:val="pMsoNormal"/>
              <w:textAlignment w:val="top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Prawf arall:</w:t>
            </w:r>
          </w:p>
          <w:tbl>
            <w:tblPr>
              <w:tblW w:w="7500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500"/>
            </w:tblGrid>
            <w:tr w:rsidR="0042069A" w14:paraId="7D198DCF" w14:textId="77777777">
              <w:trPr>
                <w:tblCellSpacing w:w="22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626069" w14:textId="77777777" w:rsidR="0042069A" w:rsidRDefault="0042069A">
                  <w:pPr>
                    <w:pStyle w:val="pMsoNormal"/>
                    <w:rPr>
                      <w:color w:val="000000"/>
                      <w:lang w:val="cy-GB" w:eastAsia="en-US"/>
                    </w:rPr>
                  </w:pPr>
                  <w:r>
                    <w:rPr>
                      <w:rStyle w:val="any"/>
                      <w:rFonts w:ascii="Arial" w:hAnsi="Arial"/>
                      <w:color w:val="000000"/>
                      <w:lang w:val="cy-GB" w:eastAsia="en-US"/>
                    </w:rPr>
                    <w:t> </w:t>
                  </w:r>
                </w:p>
              </w:tc>
            </w:tr>
          </w:tbl>
          <w:p w14:paraId="58622D2B" w14:textId="77777777" w:rsidR="0042069A" w:rsidRDefault="0042069A">
            <w:pPr>
              <w:rPr>
                <w:rStyle w:val="any"/>
                <w:rFonts w:ascii="Arial" w:eastAsia="Arial" w:hAnsi="Arial" w:cs="Arial"/>
                <w:color w:val="000000"/>
              </w:rPr>
            </w:pPr>
          </w:p>
        </w:tc>
      </w:tr>
    </w:tbl>
    <w:p w14:paraId="41A253C3" w14:textId="77777777" w:rsidR="0042069A" w:rsidRDefault="0042069A">
      <w:pPr>
        <w:rPr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026"/>
      </w:tblGrid>
      <w:tr w:rsidR="0042069A" w14:paraId="53636FAF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0B7446DF" w14:textId="77777777" w:rsidR="0042069A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At ddibenion y cwestiwn canlynol, byddai gweithiwr gofal iechyd llygaid cymwys yn </w:t>
            </w:r>
            <w:r w:rsidR="009D5784">
              <w:rPr>
                <w:rStyle w:val="any"/>
                <w:rFonts w:ascii="Arial" w:hAnsi="Arial"/>
                <w:color w:val="000000"/>
                <w:lang w:val="cy-GB" w:eastAsia="en-US"/>
              </w:rPr>
              <w:t>atg</w:t>
            </w: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yfeirio at ymarferydd offthalmig neu Optometrydd, sydd fel arfer yn cynnal profion llygaid mewn Optegwyr. </w:t>
            </w:r>
          </w:p>
          <w:p w14:paraId="06CF8320" w14:textId="77777777" w:rsidR="004E50C4" w:rsidRDefault="004E50C4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</w:p>
          <w:p w14:paraId="61E6193F" w14:textId="77777777" w:rsidR="004E50C4" w:rsidRDefault="004E50C4">
            <w:pPr>
              <w:pStyle w:val="p"/>
              <w:rPr>
                <w:color w:val="000000"/>
                <w:lang w:val="cy-GB" w:eastAsia="en-US"/>
              </w:rPr>
            </w:pPr>
          </w:p>
        </w:tc>
      </w:tr>
    </w:tbl>
    <w:p w14:paraId="28C078B3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20. Pwy, yn </w:t>
      </w:r>
      <w:proofErr w:type="spellStart"/>
      <w:r>
        <w:rPr>
          <w:rStyle w:val="any"/>
          <w:rFonts w:ascii="Arial" w:hAnsi="Arial"/>
          <w:color w:val="000000"/>
        </w:rPr>
        <w:t>eich</w:t>
      </w:r>
      <w:proofErr w:type="spellEnd"/>
      <w:r>
        <w:rPr>
          <w:rStyle w:val="any"/>
          <w:rFonts w:ascii="Arial" w:hAnsi="Arial"/>
          <w:color w:val="000000"/>
        </w:rPr>
        <w:t xml:space="preserve"> barn chi, </w:t>
      </w:r>
      <w:proofErr w:type="spellStart"/>
      <w:r>
        <w:rPr>
          <w:rStyle w:val="any"/>
          <w:rFonts w:ascii="Arial" w:hAnsi="Arial"/>
          <w:color w:val="000000"/>
        </w:rPr>
        <w:t>ddylai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fod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yn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gyfrifol</w:t>
      </w:r>
      <w:proofErr w:type="spellEnd"/>
      <w:r>
        <w:rPr>
          <w:rStyle w:val="any"/>
          <w:rFonts w:ascii="Arial" w:hAnsi="Arial"/>
          <w:color w:val="000000"/>
        </w:rPr>
        <w:t xml:space="preserve"> am </w:t>
      </w:r>
      <w:proofErr w:type="spellStart"/>
      <w:r>
        <w:rPr>
          <w:rStyle w:val="any"/>
          <w:rFonts w:ascii="Arial" w:hAnsi="Arial"/>
          <w:color w:val="000000"/>
        </w:rPr>
        <w:t>gynnal</w:t>
      </w:r>
      <w:proofErr w:type="spellEnd"/>
      <w:r>
        <w:rPr>
          <w:rStyle w:val="any"/>
          <w:rFonts w:ascii="Arial" w:hAnsi="Arial"/>
          <w:color w:val="000000"/>
        </w:rPr>
        <w:t xml:space="preserve"> y </w:t>
      </w:r>
      <w:proofErr w:type="spellStart"/>
      <w:r>
        <w:rPr>
          <w:rStyle w:val="any"/>
          <w:rFonts w:ascii="Arial" w:hAnsi="Arial"/>
          <w:color w:val="000000"/>
        </w:rPr>
        <w:t>prawf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golwg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gorfodol</w:t>
      </w:r>
      <w:proofErr w:type="spellEnd"/>
      <w:r>
        <w:rPr>
          <w:rStyle w:val="any"/>
          <w:rFonts w:ascii="Arial" w:hAnsi="Arial"/>
          <w:color w:val="000000"/>
        </w:rPr>
        <w:t>?</w:t>
      </w:r>
    </w:p>
    <w:p w14:paraId="7AE3229F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7613"/>
      </w:tblGrid>
      <w:tr w:rsidR="0042069A" w:rsidRPr="009323E0" w14:paraId="122CB738" w14:textId="77777777" w:rsidTr="004E50C4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B4256B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80C7D38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Gweithiwr gofal iechyd llygaid cymwys </w:t>
            </w:r>
          </w:p>
        </w:tc>
      </w:tr>
      <w:tr w:rsidR="0042069A" w14:paraId="4377ACCD" w14:textId="77777777" w:rsidTr="004E50C4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7DAC25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841E83F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Gweithwyr iechyd proffesiynol arall  </w:t>
            </w:r>
          </w:p>
        </w:tc>
      </w:tr>
      <w:tr w:rsidR="0042069A" w14:paraId="352F6FCC" w14:textId="77777777" w:rsidTr="004E50C4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0E3C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188804DE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Gweithiwr proffesiynol arall nad yw'n weithiwr gofal iechyd </w:t>
            </w:r>
          </w:p>
        </w:tc>
      </w:tr>
      <w:tr w:rsidR="0042069A" w14:paraId="2C8EB250" w14:textId="77777777" w:rsidTr="004E50C4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E0B2F5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023E56A5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Ddim yn gwybod</w:t>
            </w:r>
          </w:p>
        </w:tc>
      </w:tr>
      <w:tr w:rsidR="0042069A" w14:paraId="71F70A2F" w14:textId="77777777" w:rsidTr="004E50C4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5B6DA5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438A47D4" w14:textId="77777777" w:rsidR="0042069A" w:rsidRDefault="0042069A">
            <w:pPr>
              <w:pStyle w:val="pMsoNormal"/>
              <w:textAlignment w:val="top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Rhywun arall:</w:t>
            </w:r>
          </w:p>
          <w:tbl>
            <w:tblPr>
              <w:tblW w:w="7500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500"/>
            </w:tblGrid>
            <w:tr w:rsidR="0042069A" w14:paraId="32E4B070" w14:textId="77777777">
              <w:trPr>
                <w:tblCellSpacing w:w="22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F277A5" w14:textId="77777777" w:rsidR="0042069A" w:rsidRDefault="0042069A">
                  <w:pPr>
                    <w:pStyle w:val="pMsoNormal"/>
                    <w:rPr>
                      <w:color w:val="000000"/>
                      <w:lang w:val="cy-GB" w:eastAsia="en-US"/>
                    </w:rPr>
                  </w:pPr>
                  <w:r>
                    <w:rPr>
                      <w:rStyle w:val="any"/>
                      <w:rFonts w:ascii="Arial" w:hAnsi="Arial"/>
                      <w:color w:val="000000"/>
                      <w:lang w:val="cy-GB" w:eastAsia="en-US"/>
                    </w:rPr>
                    <w:t> </w:t>
                  </w:r>
                </w:p>
              </w:tc>
            </w:tr>
          </w:tbl>
          <w:p w14:paraId="0A5174B5" w14:textId="77777777" w:rsidR="0042069A" w:rsidRDefault="0042069A">
            <w:pPr>
              <w:rPr>
                <w:rStyle w:val="any"/>
                <w:rFonts w:ascii="Arial" w:eastAsia="Arial" w:hAnsi="Arial" w:cs="Arial"/>
                <w:color w:val="000000"/>
              </w:rPr>
            </w:pPr>
          </w:p>
        </w:tc>
      </w:tr>
      <w:tr w:rsidR="004E50C4" w14:paraId="4D354AEC" w14:textId="77777777" w:rsidTr="004E50C4">
        <w:trPr>
          <w:trHeight w:val="225"/>
          <w:tblCellSpacing w:w="15" w:type="dxa"/>
        </w:trPr>
        <w:tc>
          <w:tcPr>
            <w:tcW w:w="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EA363" w14:textId="77777777" w:rsidR="004E50C4" w:rsidRDefault="004E50C4">
            <w:pPr>
              <w:pStyle w:val="pMsoNormal"/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</w:pPr>
          </w:p>
        </w:tc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</w:tcPr>
          <w:p w14:paraId="3CDEDF9C" w14:textId="77777777" w:rsidR="004E50C4" w:rsidRDefault="004E50C4">
            <w:pPr>
              <w:pStyle w:val="pMsoNormal"/>
              <w:textAlignment w:val="to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</w:p>
        </w:tc>
      </w:tr>
    </w:tbl>
    <w:p w14:paraId="1088251E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21. Pwy, yn eich barn chi, </w:t>
      </w:r>
      <w:proofErr w:type="spellStart"/>
      <w:r>
        <w:rPr>
          <w:rStyle w:val="any"/>
          <w:rFonts w:ascii="Arial" w:hAnsi="Arial"/>
          <w:color w:val="000000"/>
        </w:rPr>
        <w:t>ddylai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fod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yn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gyfrifol</w:t>
      </w:r>
      <w:proofErr w:type="spellEnd"/>
      <w:r>
        <w:rPr>
          <w:rStyle w:val="any"/>
          <w:rFonts w:ascii="Arial" w:hAnsi="Arial"/>
          <w:color w:val="000000"/>
        </w:rPr>
        <w:t xml:space="preserve"> am </w:t>
      </w:r>
      <w:proofErr w:type="spellStart"/>
      <w:r>
        <w:rPr>
          <w:rStyle w:val="any"/>
          <w:rFonts w:ascii="Arial" w:hAnsi="Arial"/>
          <w:color w:val="000000"/>
        </w:rPr>
        <w:t>hysbysu'r</w:t>
      </w:r>
      <w:proofErr w:type="spellEnd"/>
      <w:r>
        <w:rPr>
          <w:rStyle w:val="any"/>
          <w:rFonts w:ascii="Arial" w:hAnsi="Arial"/>
          <w:color w:val="000000"/>
        </w:rPr>
        <w:t xml:space="preserve"> DVLA o </w:t>
      </w:r>
      <w:proofErr w:type="spellStart"/>
      <w:r>
        <w:rPr>
          <w:rStyle w:val="any"/>
          <w:rFonts w:ascii="Arial" w:hAnsi="Arial"/>
          <w:color w:val="000000"/>
        </w:rPr>
        <w:t>ganlyniad</w:t>
      </w:r>
      <w:proofErr w:type="spellEnd"/>
      <w:r>
        <w:rPr>
          <w:rStyle w:val="any"/>
          <w:rFonts w:ascii="Arial" w:hAnsi="Arial"/>
          <w:color w:val="000000"/>
        </w:rPr>
        <w:t xml:space="preserve"> y </w:t>
      </w:r>
      <w:proofErr w:type="spellStart"/>
      <w:r>
        <w:rPr>
          <w:rStyle w:val="any"/>
          <w:rFonts w:ascii="Arial" w:hAnsi="Arial"/>
          <w:color w:val="000000"/>
        </w:rPr>
        <w:t>prawf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golwg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gorfodol</w:t>
      </w:r>
      <w:proofErr w:type="spellEnd"/>
      <w:r>
        <w:rPr>
          <w:rStyle w:val="any"/>
          <w:rFonts w:ascii="Arial" w:hAnsi="Arial"/>
          <w:color w:val="000000"/>
        </w:rPr>
        <w:t>?</w:t>
      </w:r>
    </w:p>
    <w:p w14:paraId="52049A28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7613"/>
      </w:tblGrid>
      <w:tr w:rsidR="0042069A" w14:paraId="225CE389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9ADB75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0E1D2B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Gyrrwr (deiliad trwydded)</w:t>
            </w:r>
          </w:p>
        </w:tc>
      </w:tr>
      <w:tr w:rsidR="0042069A" w14:paraId="1F331384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91D5C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5C26F4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Pwy bynnag sy'n cynnal y prawf</w:t>
            </w:r>
          </w:p>
        </w:tc>
      </w:tr>
      <w:tr w:rsidR="0042069A" w14:paraId="764E1EFB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806EF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2B2CF209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Ddim yn gwybod</w:t>
            </w:r>
          </w:p>
        </w:tc>
      </w:tr>
      <w:tr w:rsidR="0042069A" w14:paraId="08DB0EFF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07699D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6D6B6B32" w14:textId="77777777" w:rsidR="0042069A" w:rsidRDefault="0042069A">
            <w:pPr>
              <w:pStyle w:val="pMsoNormal"/>
              <w:textAlignment w:val="top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Rhywun arall:</w:t>
            </w:r>
          </w:p>
          <w:tbl>
            <w:tblPr>
              <w:tblW w:w="7500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500"/>
            </w:tblGrid>
            <w:tr w:rsidR="0042069A" w14:paraId="094BC8D4" w14:textId="77777777">
              <w:trPr>
                <w:tblCellSpacing w:w="22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FC6216" w14:textId="77777777" w:rsidR="0042069A" w:rsidRDefault="0042069A">
                  <w:pPr>
                    <w:pStyle w:val="pMsoNormal"/>
                    <w:rPr>
                      <w:color w:val="000000"/>
                      <w:lang w:val="cy-GB" w:eastAsia="en-US"/>
                    </w:rPr>
                  </w:pPr>
                  <w:r>
                    <w:rPr>
                      <w:rStyle w:val="any"/>
                      <w:rFonts w:ascii="Arial" w:hAnsi="Arial"/>
                      <w:color w:val="000000"/>
                      <w:lang w:val="cy-GB" w:eastAsia="en-US"/>
                    </w:rPr>
                    <w:t> </w:t>
                  </w:r>
                </w:p>
              </w:tc>
            </w:tr>
          </w:tbl>
          <w:p w14:paraId="3B641088" w14:textId="77777777" w:rsidR="0042069A" w:rsidRDefault="0042069A">
            <w:pPr>
              <w:rPr>
                <w:rStyle w:val="any"/>
                <w:rFonts w:ascii="Arial" w:eastAsia="Arial" w:hAnsi="Arial" w:cs="Arial"/>
                <w:color w:val="000000"/>
              </w:rPr>
            </w:pPr>
          </w:p>
        </w:tc>
      </w:tr>
    </w:tbl>
    <w:p w14:paraId="56DAFB17" w14:textId="77777777" w:rsidR="0042069A" w:rsidRDefault="009C64A5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proofErr w:type="spellStart"/>
      <w:r>
        <w:rPr>
          <w:rStyle w:val="any"/>
          <w:rFonts w:ascii="Arial" w:hAnsi="Arial"/>
          <w:color w:val="FFFFFF"/>
        </w:rPr>
        <w:lastRenderedPageBreak/>
        <w:t>Atg</w:t>
      </w:r>
      <w:r w:rsidR="0042069A">
        <w:rPr>
          <w:rStyle w:val="any"/>
          <w:rFonts w:ascii="Arial" w:hAnsi="Arial"/>
          <w:color w:val="FFFFFF"/>
        </w:rPr>
        <w:t>yfeir</w:t>
      </w:r>
      <w:r>
        <w:rPr>
          <w:rStyle w:val="any"/>
          <w:rFonts w:ascii="Arial" w:hAnsi="Arial"/>
          <w:color w:val="FFFFFF"/>
        </w:rPr>
        <w:t>io</w:t>
      </w:r>
      <w:proofErr w:type="spellEnd"/>
    </w:p>
    <w:p w14:paraId="29DF92E0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026"/>
      </w:tblGrid>
      <w:tr w:rsidR="0042069A" w14:paraId="1822E496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011255F9" w14:textId="77777777" w:rsidR="0042069A" w:rsidRDefault="0042069A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At ddibenion y cwestiwn canlynol, byddai gweithiwr gofal iechyd llygaid cymwys yn </w:t>
            </w:r>
            <w:r w:rsidR="009C64A5">
              <w:rPr>
                <w:rStyle w:val="any"/>
                <w:rFonts w:ascii="Arial" w:hAnsi="Arial"/>
                <w:color w:val="000000"/>
                <w:lang w:val="cy-GB" w:eastAsia="en-US"/>
              </w:rPr>
              <w:t>atg</w:t>
            </w: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yfeirio at ymarferydd offthalmig neu Optometrydd, sydd fel arfer yn cynnal profion llygaid mewn Optegwyr.</w:t>
            </w:r>
          </w:p>
          <w:p w14:paraId="3778E695" w14:textId="77777777" w:rsidR="004E50C4" w:rsidRDefault="004E50C4">
            <w:pPr>
              <w:pStyle w:val="p"/>
              <w:rPr>
                <w:rStyle w:val="any"/>
                <w:rFonts w:ascii="Arial" w:hAnsi="Arial"/>
                <w:color w:val="000000"/>
                <w:lang w:val="cy-GB" w:eastAsia="en-US"/>
              </w:rPr>
            </w:pPr>
          </w:p>
          <w:p w14:paraId="3432B3A7" w14:textId="77777777" w:rsidR="004E50C4" w:rsidRDefault="004E50C4">
            <w:pPr>
              <w:pStyle w:val="p"/>
              <w:rPr>
                <w:color w:val="000000"/>
                <w:lang w:val="cy-GB" w:eastAsia="en-US"/>
              </w:rPr>
            </w:pPr>
          </w:p>
        </w:tc>
      </w:tr>
    </w:tbl>
    <w:p w14:paraId="0DA81CF2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22. Ar wahân i unrhyw ofynion profi golwg gorfodol posibl, pwy ydych chi'n meddwl ddylai fod yn gyfrifol am </w:t>
      </w:r>
      <w:proofErr w:type="spellStart"/>
      <w:r>
        <w:rPr>
          <w:rStyle w:val="any"/>
          <w:rFonts w:ascii="Arial" w:hAnsi="Arial"/>
          <w:color w:val="000000"/>
        </w:rPr>
        <w:t>hysbysu'r</w:t>
      </w:r>
      <w:proofErr w:type="spellEnd"/>
      <w:r>
        <w:rPr>
          <w:rStyle w:val="any"/>
          <w:rFonts w:ascii="Arial" w:hAnsi="Arial"/>
          <w:color w:val="000000"/>
        </w:rPr>
        <w:t xml:space="preserve"> DVLA pan </w:t>
      </w:r>
      <w:proofErr w:type="spellStart"/>
      <w:r>
        <w:rPr>
          <w:rStyle w:val="any"/>
          <w:rFonts w:ascii="Arial" w:hAnsi="Arial"/>
          <w:color w:val="000000"/>
        </w:rPr>
        <w:t>nad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yw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deiliad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trwydded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bellach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yn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bodloni'r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safonau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golwg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ar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gyfer</w:t>
      </w:r>
      <w:proofErr w:type="spellEnd"/>
      <w:r>
        <w:rPr>
          <w:rStyle w:val="any"/>
          <w:rFonts w:ascii="Arial" w:hAnsi="Arial"/>
          <w:color w:val="000000"/>
        </w:rPr>
        <w:t xml:space="preserve"> </w:t>
      </w:r>
      <w:proofErr w:type="spellStart"/>
      <w:r>
        <w:rPr>
          <w:rStyle w:val="any"/>
          <w:rFonts w:ascii="Arial" w:hAnsi="Arial"/>
          <w:color w:val="000000"/>
        </w:rPr>
        <w:t>gyrru</w:t>
      </w:r>
      <w:proofErr w:type="spellEnd"/>
      <w:r>
        <w:rPr>
          <w:rStyle w:val="any"/>
          <w:rFonts w:ascii="Arial" w:hAnsi="Arial"/>
          <w:color w:val="000000"/>
        </w:rPr>
        <w:t>?</w:t>
      </w:r>
    </w:p>
    <w:p w14:paraId="056B2A36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2"/>
        <w:gridCol w:w="7613"/>
      </w:tblGrid>
      <w:tr w:rsidR="0042069A" w14:paraId="2C778F02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3F193A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EB7CE71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Gyrrwr (deiliad trwydded)</w:t>
            </w:r>
          </w:p>
        </w:tc>
      </w:tr>
      <w:tr w:rsidR="0042069A" w14:paraId="135F0B12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B5FDEC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DDAF112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Gweithiwr iechyd llygad </w:t>
            </w:r>
          </w:p>
        </w:tc>
      </w:tr>
      <w:tr w:rsidR="0042069A" w14:paraId="4250A833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387F9D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2848E37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Gweithwyr iechyd proffesiynol arall</w:t>
            </w:r>
          </w:p>
        </w:tc>
      </w:tr>
      <w:tr w:rsidR="0042069A" w14:paraId="4E47317E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518CA9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28E0AF4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Ddim yn gwybod</w:t>
            </w:r>
          </w:p>
        </w:tc>
      </w:tr>
      <w:tr w:rsidR="0042069A" w14:paraId="553F3F77" w14:textId="77777777">
        <w:trPr>
          <w:trHeight w:val="225"/>
          <w:tblCellSpacing w:w="15" w:type="dxa"/>
        </w:trPr>
        <w:tc>
          <w:tcPr>
            <w:tcW w:w="37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429C8C" w14:textId="77777777" w:rsidR="0042069A" w:rsidRDefault="0042069A">
            <w:pPr>
              <w:pStyle w:val="pMsoNormal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bdr w:val="single" w:sz="8" w:space="0" w:color="97C9EB"/>
                <w:lang w:val="cy-GB" w:eastAsia="en-US"/>
              </w:rPr>
              <w:t>    </w:t>
            </w:r>
          </w:p>
        </w:tc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p w14:paraId="427C5E4E" w14:textId="77777777" w:rsidR="0042069A" w:rsidRDefault="0042069A">
            <w:pPr>
              <w:pStyle w:val="pMsoNormal"/>
              <w:textAlignment w:val="top"/>
              <w:rPr>
                <w:color w:val="000000"/>
                <w:lang w:val="cy-GB" w:eastAsia="en-US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>Rhywun arall:</w:t>
            </w:r>
          </w:p>
          <w:tbl>
            <w:tblPr>
              <w:tblW w:w="7500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7500"/>
            </w:tblGrid>
            <w:tr w:rsidR="0042069A" w14:paraId="40E6E49A" w14:textId="77777777">
              <w:trPr>
                <w:tblCellSpacing w:w="22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3AC010" w14:textId="77777777" w:rsidR="0042069A" w:rsidRDefault="0042069A">
                  <w:pPr>
                    <w:pStyle w:val="pMsoNormal"/>
                    <w:rPr>
                      <w:color w:val="000000"/>
                      <w:lang w:val="cy-GB" w:eastAsia="en-US"/>
                    </w:rPr>
                  </w:pPr>
                  <w:r>
                    <w:rPr>
                      <w:rStyle w:val="any"/>
                      <w:rFonts w:ascii="Arial" w:hAnsi="Arial"/>
                      <w:color w:val="000000"/>
                      <w:lang w:val="cy-GB" w:eastAsia="en-US"/>
                    </w:rPr>
                    <w:t> </w:t>
                  </w:r>
                </w:p>
              </w:tc>
            </w:tr>
          </w:tbl>
          <w:p w14:paraId="74DCCA06" w14:textId="77777777" w:rsidR="0042069A" w:rsidRDefault="0042069A">
            <w:pPr>
              <w:rPr>
                <w:rStyle w:val="any"/>
                <w:rFonts w:ascii="Arial" w:eastAsia="Arial" w:hAnsi="Arial" w:cs="Arial"/>
                <w:color w:val="000000"/>
              </w:rPr>
            </w:pPr>
          </w:p>
        </w:tc>
      </w:tr>
    </w:tbl>
    <w:p w14:paraId="767298A9" w14:textId="77777777" w:rsidR="0042069A" w:rsidRDefault="0042069A">
      <w:pPr>
        <w:pStyle w:val="pMsoNormal"/>
      </w:pPr>
      <w:r>
        <w:br/>
      </w:r>
      <w:r>
        <w:br w:type="page"/>
      </w:r>
    </w:p>
    <w:p w14:paraId="255782D5" w14:textId="77777777" w:rsidR="0042069A" w:rsidRDefault="0042069A">
      <w:pPr>
        <w:pStyle w:val="Heading2"/>
        <w:keepNext w:val="0"/>
        <w:keepLines w:val="0"/>
        <w:shd w:val="clear" w:color="auto" w:fill="424242"/>
        <w:spacing w:before="0"/>
        <w:rPr>
          <w:rStyle w:val="any"/>
          <w:rFonts w:ascii="Arial" w:hAnsi="Arial"/>
          <w:color w:val="FFFFFF"/>
        </w:rPr>
      </w:pPr>
      <w:proofErr w:type="spellStart"/>
      <w:r>
        <w:rPr>
          <w:rStyle w:val="any"/>
          <w:rFonts w:ascii="Arial" w:hAnsi="Arial"/>
          <w:color w:val="FFFFFF"/>
        </w:rPr>
        <w:lastRenderedPageBreak/>
        <w:t>Sylwadau</w:t>
      </w:r>
      <w:proofErr w:type="spellEnd"/>
      <w:r>
        <w:rPr>
          <w:rStyle w:val="any"/>
          <w:rFonts w:ascii="Arial" w:hAnsi="Arial"/>
          <w:color w:val="FFFFFF"/>
        </w:rPr>
        <w:t xml:space="preserve"> </w:t>
      </w:r>
      <w:proofErr w:type="spellStart"/>
      <w:r>
        <w:rPr>
          <w:rStyle w:val="any"/>
          <w:rFonts w:ascii="Arial" w:hAnsi="Arial"/>
          <w:color w:val="FFFFFF"/>
        </w:rPr>
        <w:t>terfynol</w:t>
      </w:r>
      <w:proofErr w:type="spellEnd"/>
    </w:p>
    <w:p w14:paraId="2942ED89" w14:textId="77777777" w:rsidR="004E50C4" w:rsidRPr="004E50C4" w:rsidRDefault="004E50C4" w:rsidP="004E50C4"/>
    <w:p w14:paraId="079F778A" w14:textId="77777777" w:rsidR="0042069A" w:rsidRDefault="0042069A">
      <w:pPr>
        <w:pStyle w:val="Heading3"/>
        <w:keepNext w:val="0"/>
        <w:keepLines w:val="0"/>
        <w:spacing w:before="0"/>
        <w:rPr>
          <w:rStyle w:val="any"/>
          <w:rFonts w:ascii="Arial" w:hAnsi="Arial"/>
          <w:color w:val="000000"/>
        </w:rPr>
      </w:pPr>
      <w:r>
        <w:rPr>
          <w:rStyle w:val="any"/>
          <w:rFonts w:ascii="Arial" w:hAnsi="Arial"/>
          <w:color w:val="000000"/>
        </w:rPr>
        <w:t xml:space="preserve">23. </w:t>
      </w:r>
      <w:proofErr w:type="spellStart"/>
      <w:r>
        <w:rPr>
          <w:rStyle w:val="any"/>
          <w:rFonts w:ascii="Arial" w:hAnsi="Arial"/>
          <w:color w:val="000000"/>
        </w:rPr>
        <w:t>Unrhyw</w:t>
      </w:r>
      <w:proofErr w:type="spellEnd"/>
      <w:r>
        <w:rPr>
          <w:rStyle w:val="any"/>
          <w:rFonts w:ascii="Arial" w:hAnsi="Arial"/>
          <w:color w:val="000000"/>
        </w:rPr>
        <w:t xml:space="preserve"> sylwadau </w:t>
      </w:r>
      <w:proofErr w:type="spellStart"/>
      <w:r>
        <w:rPr>
          <w:rStyle w:val="any"/>
          <w:rFonts w:ascii="Arial" w:hAnsi="Arial"/>
          <w:color w:val="000000"/>
        </w:rPr>
        <w:t>eraill</w:t>
      </w:r>
      <w:proofErr w:type="spellEnd"/>
      <w:r>
        <w:rPr>
          <w:rStyle w:val="any"/>
          <w:rFonts w:ascii="Arial" w:hAnsi="Arial"/>
          <w:color w:val="000000"/>
        </w:rPr>
        <w:t>?</w:t>
      </w:r>
    </w:p>
    <w:p w14:paraId="0BB9A9A6" w14:textId="77777777" w:rsidR="004E50C4" w:rsidRPr="004E50C4" w:rsidRDefault="004E50C4" w:rsidP="004E50C4"/>
    <w:tbl>
      <w:tblPr>
        <w:tblW w:w="0" w:type="auto"/>
        <w:tblCellSpacing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6128"/>
      </w:tblGrid>
      <w:tr w:rsidR="0042069A" w14:paraId="63B53035" w14:textId="77777777">
        <w:trPr>
          <w:tblCellSpacing w:w="15" w:type="dxa"/>
        </w:trPr>
        <w:tc>
          <w:tcPr>
            <w:tcW w:w="0" w:type="auto"/>
            <w:tcMar>
              <w:top w:w="24" w:type="dxa"/>
              <w:left w:w="24" w:type="dxa"/>
              <w:bottom w:w="24" w:type="dxa"/>
              <w:right w:w="24" w:type="dxa"/>
            </w:tcMar>
            <w:vAlign w:val="center"/>
            <w:hideMark/>
          </w:tcPr>
          <w:tbl>
            <w:tblPr>
              <w:tblW w:w="6000" w:type="dxa"/>
              <w:tblCellSpacing w:w="22" w:type="dxa"/>
              <w:tblBorders>
                <w:top w:val="single" w:sz="8" w:space="0" w:color="97C9EB"/>
                <w:left w:val="single" w:sz="8" w:space="0" w:color="97C9EB"/>
                <w:bottom w:val="single" w:sz="8" w:space="0" w:color="97C9EB"/>
                <w:right w:val="single" w:sz="8" w:space="0" w:color="97C9EB"/>
                <w:insideH w:val="nil"/>
                <w:insideV w:val="nil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6000"/>
            </w:tblGrid>
            <w:tr w:rsidR="0042069A" w14:paraId="6B6FA855" w14:textId="77777777">
              <w:trPr>
                <w:trHeight w:val="1875"/>
                <w:tblCellSpacing w:w="22" w:type="dxa"/>
              </w:trPr>
              <w:tc>
                <w:tcPr>
                  <w:tcW w:w="603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AE07D7" w14:textId="77777777" w:rsidR="0042069A" w:rsidRDefault="0042069A">
                  <w:pPr>
                    <w:pStyle w:val="pMsoNormal"/>
                    <w:spacing w:after="240"/>
                    <w:rPr>
                      <w:color w:val="000000"/>
                      <w:lang w:val="cy-GB" w:eastAsia="en-US"/>
                    </w:rPr>
                  </w:pP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  <w:r>
                    <w:rPr>
                      <w:color w:val="000000"/>
                      <w:lang w:val="cy-GB" w:eastAsia="en-US"/>
                    </w:rPr>
                    <w:br/>
                  </w:r>
                </w:p>
              </w:tc>
            </w:tr>
          </w:tbl>
          <w:p w14:paraId="3599AE01" w14:textId="77777777" w:rsidR="0042069A" w:rsidRDefault="0042069A">
            <w:pPr>
              <w:rPr>
                <w:color w:val="000000"/>
              </w:rPr>
            </w:pPr>
          </w:p>
        </w:tc>
      </w:tr>
    </w:tbl>
    <w:p w14:paraId="390744E9" w14:textId="77777777" w:rsidR="008576BF" w:rsidRDefault="0042069A">
      <w:pPr>
        <w:pStyle w:val="pMsoNormal"/>
      </w:pPr>
      <w:r>
        <w:rPr>
          <w:rStyle w:val="any"/>
        </w:rPr>
        <w:t> </w:t>
      </w:r>
    </w:p>
    <w:sectPr w:rsidR="008576BF">
      <w:pgSz w:w="11906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2834B4A"/>
    <w:multiLevelType w:val="hybridMultilevel"/>
    <w:tmpl w:val="4A1C9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A010EF"/>
    <w:multiLevelType w:val="hybridMultilevel"/>
    <w:tmpl w:val="F1107B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033066">
    <w:abstractNumId w:val="0"/>
  </w:num>
  <w:num w:numId="2" w16cid:durableId="1026104074">
    <w:abstractNumId w:val="2"/>
  </w:num>
  <w:num w:numId="3" w16cid:durableId="134565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6F"/>
    <w:rsid w:val="000C64B3"/>
    <w:rsid w:val="000E4419"/>
    <w:rsid w:val="000E51B2"/>
    <w:rsid w:val="0034755E"/>
    <w:rsid w:val="003F308F"/>
    <w:rsid w:val="0042069A"/>
    <w:rsid w:val="004A0DF1"/>
    <w:rsid w:val="004E50C4"/>
    <w:rsid w:val="0066081F"/>
    <w:rsid w:val="006D1F9C"/>
    <w:rsid w:val="0070218A"/>
    <w:rsid w:val="007C73E3"/>
    <w:rsid w:val="008576BF"/>
    <w:rsid w:val="00884A2E"/>
    <w:rsid w:val="00896F59"/>
    <w:rsid w:val="008E116F"/>
    <w:rsid w:val="009323E0"/>
    <w:rsid w:val="009B5406"/>
    <w:rsid w:val="009C64A5"/>
    <w:rsid w:val="009D503E"/>
    <w:rsid w:val="009D5784"/>
    <w:rsid w:val="00A17A18"/>
    <w:rsid w:val="00B02441"/>
    <w:rsid w:val="00C2678F"/>
    <w:rsid w:val="00C40C0B"/>
    <w:rsid w:val="00C61286"/>
    <w:rsid w:val="00C84D1C"/>
    <w:rsid w:val="00E12A4C"/>
    <w:rsid w:val="00E9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06AB5"/>
  <w15:chartTrackingRefBased/>
  <w15:docId w15:val="{76350A8E-559C-4D87-AF2A-E8B10573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divWordSection1">
    <w:name w:val="div_WordSection1"/>
    <w:basedOn w:val="Normal"/>
  </w:style>
  <w:style w:type="character" w:customStyle="1" w:styleId="any">
    <w:name w:val="any"/>
    <w:basedOn w:val="DefaultParagraphFont"/>
  </w:style>
  <w:style w:type="paragraph" w:customStyle="1" w:styleId="anyParagraph">
    <w:name w:val="any Paragraph"/>
    <w:basedOn w:val="Normal"/>
  </w:style>
  <w:style w:type="paragraph" w:customStyle="1" w:styleId="p">
    <w:name w:val="p"/>
    <w:basedOn w:val="Normal"/>
  </w:style>
  <w:style w:type="character" w:customStyle="1" w:styleId="alink">
    <w:name w:val="a_link"/>
    <w:rPr>
      <w:color w:val="0000FF"/>
    </w:rPr>
  </w:style>
  <w:style w:type="character" w:customStyle="1" w:styleId="spanGramE">
    <w:name w:val="span_GramE"/>
    <w:basedOn w:val="DefaultParagraphFont"/>
  </w:style>
  <w:style w:type="character" w:customStyle="1" w:styleId="spanSpellE">
    <w:name w:val="span_SpellE"/>
    <w:basedOn w:val="DefaultParagraphFont"/>
  </w:style>
  <w:style w:type="table" w:customStyle="1" w:styleId="anyTable">
    <w:name w:val="any Table"/>
    <w:basedOn w:val="TableNormal"/>
    <w:tblPr/>
  </w:style>
  <w:style w:type="paragraph" w:customStyle="1" w:styleId="pMsoNormal">
    <w:name w:val="p_MsoNormal"/>
    <w:basedOn w:val="p"/>
  </w:style>
  <w:style w:type="character" w:customStyle="1" w:styleId="spancheckbox1">
    <w:name w:val="span_checkbox1"/>
    <w:rPr>
      <w:bdr w:val="single" w:sz="8" w:space="0" w:color="97C9EB"/>
    </w:rPr>
  </w:style>
  <w:style w:type="paragraph" w:customStyle="1" w:styleId="liMsoNormal">
    <w:name w:val="li_MsoNormal"/>
    <w:basedOn w:val="Normal"/>
  </w:style>
  <w:style w:type="paragraph" w:styleId="Revision">
    <w:name w:val="Revision"/>
    <w:hidden/>
    <w:uiPriority w:val="99"/>
    <w:semiHidden/>
    <w:rsid w:val="007C73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dft-accessible-online-form-and-survey-statement/accessibility-statement-smartsurvey-forms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consultations/cyflwyno-profion-golwg-gorfodol-i-yrwyr-hyn/cyflwyno-profion-golwg-gorfodol-i-yrwyr-hyn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gov.uk/government/consultations/cyflwyno-profion-golwg-gorfodol-i-yrwyr-hyn.cy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gov.uk/government/publications/dft-online-form-and-survey-privacy-notice/dft-online-form-and-survey-privacy-notic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ANN\OneDrive%20-%20Department%20for%20Transport\Digital%20Service%20-%20publications\Publishing%20Projects\0011%20Publishing%20Projects%202025-26\Minimum%20learning%20period%20for%20learner%20drivers\Welsh\Mandatory%20eyesight%20testing%20for%20older%20drivers%20Survey%20Wel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D58C67A89C7C4E94621F2DBB471944" ma:contentTypeVersion="22" ma:contentTypeDescription="Create a new document." ma:contentTypeScope="" ma:versionID="38d466ba7ff05a95cfd91a91554f2274">
  <xsd:schema xmlns:xsd="http://www.w3.org/2001/XMLSchema" xmlns:xs="http://www.w3.org/2001/XMLSchema" xmlns:p="http://schemas.microsoft.com/office/2006/metadata/properties" xmlns:ns2="ed82ded3-7cc3-4434-a4ba-52cbc844f0db" xmlns:ns3="15ff3d39-6e7b-4d70-9b7c-8d9fe85d0f29" xmlns:ns4="74b88d9f-0c0c-4c82-bddd-14cce6c61751" targetNamespace="http://schemas.microsoft.com/office/2006/metadata/properties" ma:root="true" ma:fieldsID="04a4dea2772c06a36f565a7a142b8df9" ns2:_="" ns3:_="" ns4:_="">
    <xsd:import namespace="ed82ded3-7cc3-4434-a4ba-52cbc844f0db"/>
    <xsd:import namespace="15ff3d39-6e7b-4d70-9b7c-8d9fe85d0f29"/>
    <xsd:import namespace="74b88d9f-0c0c-4c82-bddd-14cce6c61751"/>
    <xsd:element name="properties">
      <xsd:complexType>
        <xsd:sequence>
          <xsd:element name="documentManagement">
            <xsd:complexType>
              <xsd:all>
                <xsd:element ref="ns3:Historical_x0020_Importance" minOccurs="0"/>
                <xsd:element ref="ns3:Security_x0020_Classification" minOccurs="0"/>
                <xsd:element ref="ns3:TaxCatchAll" minOccurs="0"/>
                <xsd:element ref="ns3:TaxCatchAllLabel" minOccurs="0"/>
                <xsd:element ref="ns2:ff0da4e725514cd0aa503c1071cc29c8" minOccurs="0"/>
                <xsd:element ref="ns2:lab66271e8ec4d9dbba2573eb272ae37" minOccurs="0"/>
                <xsd:element ref="ns2:c46fa6100ae34764a6ba18faef27c2ff" minOccurs="0"/>
                <xsd:element ref="ns2:j7016c991dff466a8928f6cf09270ea2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2:SharedWithUsers" minOccurs="0"/>
                <xsd:element ref="ns2:SharedWithDetails" minOccurs="0"/>
                <xsd:element ref="ns4:MediaServiceObjectDetectorVersions" minOccurs="0"/>
                <xsd:element ref="ns3:dlc_EmailBCC" minOccurs="0"/>
                <xsd:element ref="ns3:dlc_EmailCC" minOccurs="0"/>
                <xsd:element ref="ns3:dlc_EmailReceivedUTC" minOccurs="0"/>
                <xsd:element ref="ns3:dlc_EmailSentUTC" minOccurs="0"/>
                <xsd:element ref="ns3:dlc_EmailFrom" minOccurs="0"/>
                <xsd:element ref="ns3:dlc_EmailSubject" minOccurs="0"/>
                <xsd:element ref="ns3:dlc_EmailTo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2ded3-7cc3-4434-a4ba-52cbc844f0db" elementFormDefault="qualified">
    <xsd:import namespace="http://schemas.microsoft.com/office/2006/documentManagement/types"/>
    <xsd:import namespace="http://schemas.microsoft.com/office/infopath/2007/PartnerControls"/>
    <xsd:element name="ff0da4e725514cd0aa503c1071cc29c8" ma:index="10" nillable="true" ma:taxonomy="true" ma:internalName="ff0da4e725514cd0aa503c1071cc29c8" ma:taxonomyFieldName="DocumentType" ma:displayName="Document Type" ma:fieldId="{ff0da4e7-2551-4cd0-aa50-3c1071cc29c8}" ma:sspId="5de26ec3-896b-4bef-bed1-ad194f885b2b" ma:termSetId="11e3574f-f120-43a5-a577-77247517f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b66271e8ec4d9dbba2573eb272ae37" ma:index="12" nillable="true" ma:taxonomy="true" ma:internalName="lab66271e8ec4d9dbba2573eb272ae37" ma:taxonomyFieldName="FinancialYear" ma:displayName="Financial Year" ma:fieldId="{5ab66271-e8ec-4d9d-bba2-573eb272ae37}" ma:sspId="5de26ec3-896b-4bef-bed1-ad194f885b2b" ma:termSetId="ad0d7153-16bc-4f62-8559-37863dc2e0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6fa6100ae34764a6ba18faef27c2ff" ma:index="14" nillable="true" ma:taxonomy="true" ma:internalName="c46fa6100ae34764a6ba18faef27c2ff" ma:taxonomyFieldName="CustomTag" ma:displayName="Custom Tag" ma:default="" ma:fieldId="{c46fa610-0ae3-4764-a6ba-18faef27c2ff}" ma:sspId="5de26ec3-896b-4bef-bed1-ad194f885b2b" ma:termSetId="11c67a01-6e2b-400b-a461-73c604554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j7016c991dff466a8928f6cf09270ea2" ma:index="18" nillable="true" ma:taxonomy="true" ma:internalName="j7016c991dff466a8928f6cf09270ea2" ma:taxonomyFieldName="DfTSubject" ma:displayName="DfT Subject" ma:fieldId="{37016c99-1dff-466a-8928-f6cf09270ea2}" ma:sspId="5de26ec3-896b-4bef-bed1-ad194f885b2b" ma:termSetId="cfaf01da-6a37-40c4-92d3-3254beeaad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3d39-6e7b-4d70-9b7c-8d9fe85d0f29" elementFormDefault="qualified">
    <xsd:import namespace="http://schemas.microsoft.com/office/2006/documentManagement/types"/>
    <xsd:import namespace="http://schemas.microsoft.com/office/infopath/2007/PartnerControls"/>
    <xsd:element name="Historical_x0020_Importance" ma:index="6" nillable="true" ma:displayName="Historical Importance" ma:default="0" ma:internalName="Historical_x0020_Importance">
      <xsd:simpleType>
        <xsd:restriction base="dms:Boolean"/>
      </xsd:simpleType>
    </xsd:element>
    <xsd:element name="Security_x0020_Classification" ma:index="7" nillable="true" ma:displayName="Security Classification" ma:format="Dropdown" ma:internalName="Security_x0020_Classification">
      <xsd:simpleType>
        <xsd:restriction base="dms:Choice">
          <xsd:enumeration value="Official Sensitive"/>
        </xsd:restriction>
      </xsd:simpleType>
    </xsd:element>
    <xsd:element name="TaxCatchAll" ma:index="8" nillable="true" ma:displayName="Taxonomy Catch All Column" ma:hidden="true" ma:list="{029b9b11-fba4-4652-b0b3-6707882aeea2}" ma:internalName="TaxCatchAll" ma:showField="CatchAllData" ma:web="ed82ded3-7cc3-4434-a4ba-52cbc844f0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029b9b11-fba4-4652-b0b3-6707882aeea2}" ma:internalName="TaxCatchAllLabel" ma:readOnly="true" ma:showField="CatchAllDataLabel" ma:web="ed82ded3-7cc3-4434-a4ba-52cbc844f0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lc_EmailBCC" ma:index="35" nillable="true" ma:displayName="BCC" ma:description="" ma:internalName="dlc_EmailBCC">
      <xsd:simpleType>
        <xsd:restriction base="dms:Note">
          <xsd:maxLength value="1024"/>
        </xsd:restriction>
      </xsd:simpleType>
    </xsd:element>
    <xsd:element name="dlc_EmailCC" ma:index="36" nillable="true" ma:displayName="CC" ma:description="" ma:internalName="dlc_EmailCC">
      <xsd:simpleType>
        <xsd:restriction base="dms:Note">
          <xsd:maxLength value="1024"/>
        </xsd:restriction>
      </xsd:simpleType>
    </xsd:element>
    <xsd:element name="dlc_EmailReceivedUTC" ma:index="37" nillable="true" ma:displayName="Date Received" ma:description="" ma:internalName="dlc_EmailReceivedUTC">
      <xsd:simpleType>
        <xsd:restriction base="dms:DateTime"/>
      </xsd:simpleType>
    </xsd:element>
    <xsd:element name="dlc_EmailSentUTC" ma:index="38" nillable="true" ma:displayName="Date Sent" ma:description="" ma:internalName="dlc_EmailSentUTC">
      <xsd:simpleType>
        <xsd:restriction base="dms:DateTime"/>
      </xsd:simpleType>
    </xsd:element>
    <xsd:element name="dlc_EmailFrom" ma:index="39" nillable="true" ma:displayName="From" ma:description="" ma:internalName="dlc_EmailFrom">
      <xsd:simpleType>
        <xsd:restriction base="dms:Text">
          <xsd:maxLength value="255"/>
        </xsd:restriction>
      </xsd:simpleType>
    </xsd:element>
    <xsd:element name="dlc_EmailSubject" ma:index="40" nillable="true" ma:displayName="Email Subject" ma:description="" ma:internalName="dlc_EmailSubject">
      <xsd:simpleType>
        <xsd:restriction base="dms:Note"/>
      </xsd:simpleType>
    </xsd:element>
    <xsd:element name="dlc_EmailTo" ma:index="41" nillable="true" ma:displayName="To" ma:description="" ma:internalName="dlc_EmailTo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88d9f-0c0c-4c82-bddd-14cce6c61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5de26ec3-896b-4bef-bed1-ad194f885b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3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b88d9f-0c0c-4c82-bddd-14cce6c61751">
      <Terms xmlns="http://schemas.microsoft.com/office/infopath/2007/PartnerControls"/>
    </lcf76f155ced4ddcb4097134ff3c332f>
    <TaxCatchAll xmlns="15ff3d39-6e7b-4d70-9b7c-8d9fe85d0f29" xsi:nil="true"/>
    <lab66271e8ec4d9dbba2573eb272ae37 xmlns="ed82ded3-7cc3-4434-a4ba-52cbc844f0db">
      <Terms xmlns="http://schemas.microsoft.com/office/infopath/2007/PartnerControls"/>
    </lab66271e8ec4d9dbba2573eb272ae37>
    <dlc_EmailTo xmlns="15ff3d39-6e7b-4d70-9b7c-8d9fe85d0f29" xsi:nil="true"/>
    <ff0da4e725514cd0aa503c1071cc29c8 xmlns="ed82ded3-7cc3-4434-a4ba-52cbc844f0db">
      <Terms xmlns="http://schemas.microsoft.com/office/infopath/2007/PartnerControls"/>
    </ff0da4e725514cd0aa503c1071cc29c8>
    <dlc_EmailSubject xmlns="15ff3d39-6e7b-4d70-9b7c-8d9fe85d0f29" xsi:nil="true"/>
    <dlc_EmailCC xmlns="15ff3d39-6e7b-4d70-9b7c-8d9fe85d0f29" xsi:nil="true"/>
    <j7016c991dff466a8928f6cf09270ea2 xmlns="ed82ded3-7cc3-4434-a4ba-52cbc844f0db">
      <Terms xmlns="http://schemas.microsoft.com/office/infopath/2007/PartnerControls"/>
    </j7016c991dff466a8928f6cf09270ea2>
    <Historical_x0020_Importance xmlns="15ff3d39-6e7b-4d70-9b7c-8d9fe85d0f29">false</Historical_x0020_Importance>
    <dlc_EmailBCC xmlns="15ff3d39-6e7b-4d70-9b7c-8d9fe85d0f29" xsi:nil="true"/>
    <dlc_EmailFrom xmlns="15ff3d39-6e7b-4d70-9b7c-8d9fe85d0f29" xsi:nil="true"/>
    <Security_x0020_Classification xmlns="15ff3d39-6e7b-4d70-9b7c-8d9fe85d0f29" xsi:nil="true"/>
    <c46fa6100ae34764a6ba18faef27c2ff xmlns="ed82ded3-7cc3-4434-a4ba-52cbc844f0db">
      <Terms xmlns="http://schemas.microsoft.com/office/infopath/2007/PartnerControls"/>
    </c46fa6100ae34764a6ba18faef27c2ff>
    <dlc_EmailReceivedUTC xmlns="15ff3d39-6e7b-4d70-9b7c-8d9fe85d0f29" xsi:nil="true"/>
    <dlc_EmailSentUTC xmlns="15ff3d39-6e7b-4d70-9b7c-8d9fe85d0f29" xsi:nil="true"/>
  </documentManagement>
</p:properties>
</file>

<file path=customXml/itemProps1.xml><?xml version="1.0" encoding="utf-8"?>
<ds:datastoreItem xmlns:ds="http://schemas.openxmlformats.org/officeDocument/2006/customXml" ds:itemID="{2AC3598F-30C0-4FF0-9FA0-D85FD90889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B2FABE-EFFD-4D37-B6FC-874185410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82ded3-7cc3-4434-a4ba-52cbc844f0db"/>
    <ds:schemaRef ds:uri="15ff3d39-6e7b-4d70-9b7c-8d9fe85d0f29"/>
    <ds:schemaRef ds:uri="74b88d9f-0c0c-4c82-bddd-14cce6c617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379FF4-9E60-4134-BAD8-07B7D23A8690}">
  <ds:schemaRefs>
    <ds:schemaRef ds:uri="http://schemas.microsoft.com/office/2006/metadata/properties"/>
    <ds:schemaRef ds:uri="http://schemas.microsoft.com/office/infopath/2007/PartnerControls"/>
    <ds:schemaRef ds:uri="74b88d9f-0c0c-4c82-bddd-14cce6c61751"/>
    <ds:schemaRef ds:uri="15ff3d39-6e7b-4d70-9b7c-8d9fe85d0f29"/>
    <ds:schemaRef ds:uri="ed82ded3-7cc3-4434-a4ba-52cbc844f0db"/>
  </ds:schemaRefs>
</ds:datastoreItem>
</file>

<file path=docMetadata/LabelInfo.xml><?xml version="1.0" encoding="utf-8"?>
<clbl:labelList xmlns:clbl="http://schemas.microsoft.com/office/2020/mipLabelMetadata">
  <clbl:label id="{acff5881-7115-48df-9cd6-e99e771d283f}" enabled="1" method="Privileged" siteId="{28b782fb-41e1-48ea-bfc3-ad7558ce713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Mandatory eyesight testing for older drivers Survey Welsh.dotx</Template>
  <TotalTime>30</TotalTime>
  <Pages>18</Pages>
  <Words>1344</Words>
  <Characters>6685</Characters>
  <Application>Microsoft Office Word</Application>
  <DocSecurity>0</DocSecurity>
  <Lines>514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</CharactersWithSpaces>
  <SharedDoc>false</SharedDoc>
  <HLinks>
    <vt:vector size="30" baseType="variant">
      <vt:variant>
        <vt:i4>7077939</vt:i4>
      </vt:variant>
      <vt:variant>
        <vt:i4>12</vt:i4>
      </vt:variant>
      <vt:variant>
        <vt:i4>0</vt:i4>
      </vt:variant>
      <vt:variant>
        <vt:i4>5</vt:i4>
      </vt:variant>
      <vt:variant>
        <vt:lpwstr>https://www.gov.uk/government/consultations/introducing-mandatory-eyesight-testing-for-older-drivers/introducing-mandatory-eyesight-testing-for-older-drivers</vt:lpwstr>
      </vt:variant>
      <vt:variant>
        <vt:lpwstr>options-for-change</vt:lpwstr>
      </vt:variant>
      <vt:variant>
        <vt:i4>262153</vt:i4>
      </vt:variant>
      <vt:variant>
        <vt:i4>9</vt:i4>
      </vt:variant>
      <vt:variant>
        <vt:i4>0</vt:i4>
      </vt:variant>
      <vt:variant>
        <vt:i4>5</vt:i4>
      </vt:variant>
      <vt:variant>
        <vt:lpwstr>https://www.gov.uk/government/consultations/introducing-mandatory-eyesight-testing-for-older-drivers</vt:lpwstr>
      </vt:variant>
      <vt:variant>
        <vt:lpwstr/>
      </vt:variant>
      <vt:variant>
        <vt:i4>4128867</vt:i4>
      </vt:variant>
      <vt:variant>
        <vt:i4>6</vt:i4>
      </vt:variant>
      <vt:variant>
        <vt:i4>0</vt:i4>
      </vt:variant>
      <vt:variant>
        <vt:i4>5</vt:i4>
      </vt:variant>
      <vt:variant>
        <vt:lpwstr>https://www.gov.uk/government/publications/dft-online-form-and-survey-privacy-notice/dft-online-form-and-survey-privacy-notice</vt:lpwstr>
      </vt:variant>
      <vt:variant>
        <vt:lpwstr/>
      </vt:variant>
      <vt:variant>
        <vt:i4>917519</vt:i4>
      </vt:variant>
      <vt:variant>
        <vt:i4>3</vt:i4>
      </vt:variant>
      <vt:variant>
        <vt:i4>0</vt:i4>
      </vt:variant>
      <vt:variant>
        <vt:i4>5</vt:i4>
      </vt:variant>
      <vt:variant>
        <vt:lpwstr>https://www.gov.uk/government/publications/dft-accessible-online-form-and-survey-statement/accessibility-statement-smartsurvey-forms</vt:lpwstr>
      </vt:variant>
      <vt:variant>
        <vt:lpwstr/>
      </vt:variant>
      <vt:variant>
        <vt:i4>2490428</vt:i4>
      </vt:variant>
      <vt:variant>
        <vt:i4>0</vt:i4>
      </vt:variant>
      <vt:variant>
        <vt:i4>0</vt:i4>
      </vt:variant>
      <vt:variant>
        <vt:i4>5</vt:i4>
      </vt:variant>
      <vt:variant>
        <vt:lpwstr>https://www.gov.uk/government/consultations/introducing-mandatory-eyesight-testing-for-older-drivers/introducing-mandatory-eyesight-testing-for-older-drivers</vt:lpwstr>
      </vt:variant>
      <vt:variant>
        <vt:lpwstr>full-list-of-questions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Kacey Mann</dc:creator>
  <cp:keywords/>
  <cp:lastModifiedBy>Dave Stiffell</cp:lastModifiedBy>
  <cp:revision>5</cp:revision>
  <cp:lastPrinted>1900-01-01T00:00:00Z</cp:lastPrinted>
  <dcterms:created xsi:type="dcterms:W3CDTF">2026-02-02T14:48:00Z</dcterms:created>
  <dcterms:modified xsi:type="dcterms:W3CDTF">2026-02-10T10:19:00Z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ff5881-7115-48df-9cd6-e99e771d283f_Enabled">
    <vt:lpwstr>true</vt:lpwstr>
  </property>
  <property fmtid="{D5CDD505-2E9C-101B-9397-08002B2CF9AE}" pid="3" name="MSIP_Label_acff5881-7115-48df-9cd6-e99e771d283f_SetDate">
    <vt:lpwstr>2026-01-29T17:00:28Z</vt:lpwstr>
  </property>
  <property fmtid="{D5CDD505-2E9C-101B-9397-08002B2CF9AE}" pid="4" name="MSIP_Label_acff5881-7115-48df-9cd6-e99e771d283f_Method">
    <vt:lpwstr>Standard</vt:lpwstr>
  </property>
  <property fmtid="{D5CDD505-2E9C-101B-9397-08002B2CF9AE}" pid="5" name="MSIP_Label_acff5881-7115-48df-9cd6-e99e771d283f_Name">
    <vt:lpwstr>UNMARKED</vt:lpwstr>
  </property>
  <property fmtid="{D5CDD505-2E9C-101B-9397-08002B2CF9AE}" pid="6" name="MSIP_Label_acff5881-7115-48df-9cd6-e99e771d283f_SiteId">
    <vt:lpwstr>28b782fb-41e1-48ea-bfc3-ad7558ce7136</vt:lpwstr>
  </property>
  <property fmtid="{D5CDD505-2E9C-101B-9397-08002B2CF9AE}" pid="7" name="MSIP_Label_acff5881-7115-48df-9cd6-e99e771d283f_ActionId">
    <vt:lpwstr>26b5f339-a451-472f-8837-f85f60ac4d77</vt:lpwstr>
  </property>
  <property fmtid="{D5CDD505-2E9C-101B-9397-08002B2CF9AE}" pid="8" name="MSIP_Label_acff5881-7115-48df-9cd6-e99e771d283f_ContentBits">
    <vt:lpwstr>0</vt:lpwstr>
  </property>
  <property fmtid="{D5CDD505-2E9C-101B-9397-08002B2CF9AE}" pid="9" name="ContentTypeId">
    <vt:lpwstr>0x01010092D58C67A89C7C4E94621F2DBB471944</vt:lpwstr>
  </property>
  <property fmtid="{D5CDD505-2E9C-101B-9397-08002B2CF9AE}" pid="10" name="CustomTag">
    <vt:lpwstr/>
  </property>
  <property fmtid="{D5CDD505-2E9C-101B-9397-08002B2CF9AE}" pid="11" name="MediaServiceImageTags">
    <vt:lpwstr/>
  </property>
  <property fmtid="{D5CDD505-2E9C-101B-9397-08002B2CF9AE}" pid="12" name="DocumentType">
    <vt:lpwstr/>
  </property>
  <property fmtid="{D5CDD505-2E9C-101B-9397-08002B2CF9AE}" pid="13" name="DfTSubject">
    <vt:lpwstr/>
  </property>
  <property fmtid="{D5CDD505-2E9C-101B-9397-08002B2CF9AE}" pid="14" name="FinancialYear">
    <vt:lpwstr/>
  </property>
</Properties>
</file>