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994EE" w14:textId="2AB964C9" w:rsidR="000B0589" w:rsidRDefault="00E16663" w:rsidP="00BC2702">
      <w:pPr>
        <w:pStyle w:val="Conditions1"/>
        <w:numPr>
          <w:ilvl w:val="0"/>
          <w:numId w:val="0"/>
        </w:numPr>
      </w:pPr>
      <w:r>
        <w:rPr>
          <w:noProof/>
        </w:rPr>
        <w:drawing>
          <wp:inline distT="0" distB="0" distL="0" distR="0" wp14:anchorId="255C4E22" wp14:editId="4BCBB647">
            <wp:extent cx="3420110" cy="402590"/>
            <wp:effectExtent l="0" t="0" r="8890" b="0"/>
            <wp:docPr id="1413610556"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10556" name="Picture 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5CF40A5E"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92369" w14:paraId="13C6424E" w14:textId="77777777" w:rsidTr="003D76CB">
        <w:trPr>
          <w:cantSplit/>
          <w:trHeight w:val="23"/>
        </w:trPr>
        <w:tc>
          <w:tcPr>
            <w:tcW w:w="9356" w:type="dxa"/>
          </w:tcPr>
          <w:p w14:paraId="193EA82B" w14:textId="3853DD0A" w:rsidR="000B0589" w:rsidRPr="00AD3CB3" w:rsidRDefault="003D76CB" w:rsidP="002E2646">
            <w:pPr>
              <w:spacing w:before="120"/>
              <w:ind w:left="-108" w:right="34"/>
              <w:rPr>
                <w:rFonts w:ascii="Arial" w:hAnsi="Arial" w:cs="Arial"/>
                <w:b/>
                <w:color w:val="000000"/>
                <w:sz w:val="40"/>
                <w:szCs w:val="40"/>
              </w:rPr>
            </w:pPr>
            <w:bookmarkStart w:id="0" w:name="bmkTable00"/>
            <w:bookmarkEnd w:id="0"/>
            <w:r w:rsidRPr="00AD3CB3">
              <w:rPr>
                <w:rFonts w:ascii="Arial" w:hAnsi="Arial" w:cs="Arial"/>
                <w:b/>
                <w:color w:val="000000"/>
                <w:sz w:val="40"/>
                <w:szCs w:val="40"/>
              </w:rPr>
              <w:t>Order Decision</w:t>
            </w:r>
          </w:p>
        </w:tc>
      </w:tr>
      <w:tr w:rsidR="000B0589" w:rsidRPr="00592369" w14:paraId="36377990" w14:textId="77777777" w:rsidTr="003D76CB">
        <w:trPr>
          <w:cantSplit/>
          <w:trHeight w:val="23"/>
        </w:trPr>
        <w:tc>
          <w:tcPr>
            <w:tcW w:w="9356" w:type="dxa"/>
            <w:vAlign w:val="center"/>
          </w:tcPr>
          <w:p w14:paraId="37EA6528" w14:textId="2F5387E3" w:rsidR="000B0589" w:rsidRPr="00592369" w:rsidRDefault="003D76CB" w:rsidP="003D76CB">
            <w:pPr>
              <w:spacing w:before="60"/>
              <w:ind w:left="-108" w:right="34"/>
              <w:rPr>
                <w:rFonts w:ascii="Arial" w:hAnsi="Arial" w:cs="Arial"/>
                <w:color w:val="000000"/>
                <w:sz w:val="24"/>
                <w:szCs w:val="24"/>
              </w:rPr>
            </w:pPr>
            <w:r w:rsidRPr="00592369">
              <w:rPr>
                <w:rFonts w:ascii="Arial" w:hAnsi="Arial" w:cs="Arial"/>
                <w:color w:val="000000"/>
                <w:sz w:val="24"/>
                <w:szCs w:val="24"/>
              </w:rPr>
              <w:t xml:space="preserve">Site visit made on </w:t>
            </w:r>
            <w:r w:rsidR="00C53C49">
              <w:rPr>
                <w:rFonts w:ascii="Arial" w:hAnsi="Arial" w:cs="Arial"/>
                <w:color w:val="000000"/>
                <w:sz w:val="24"/>
                <w:szCs w:val="24"/>
              </w:rPr>
              <w:t>29 September</w:t>
            </w:r>
            <w:r w:rsidR="00C01518" w:rsidRPr="00592369">
              <w:rPr>
                <w:rFonts w:ascii="Arial" w:hAnsi="Arial" w:cs="Arial"/>
                <w:color w:val="000000"/>
                <w:sz w:val="24"/>
                <w:szCs w:val="24"/>
              </w:rPr>
              <w:t xml:space="preserve"> 202</w:t>
            </w:r>
            <w:r w:rsidR="004D0CD0">
              <w:rPr>
                <w:rFonts w:ascii="Arial" w:hAnsi="Arial" w:cs="Arial"/>
                <w:color w:val="000000"/>
                <w:sz w:val="24"/>
                <w:szCs w:val="24"/>
              </w:rPr>
              <w:t>5</w:t>
            </w:r>
          </w:p>
        </w:tc>
      </w:tr>
      <w:tr w:rsidR="000B0589" w:rsidRPr="00592369" w14:paraId="5CB24488" w14:textId="77777777" w:rsidTr="003D76CB">
        <w:trPr>
          <w:cantSplit/>
          <w:trHeight w:val="23"/>
        </w:trPr>
        <w:tc>
          <w:tcPr>
            <w:tcW w:w="9356" w:type="dxa"/>
          </w:tcPr>
          <w:p w14:paraId="093F4E7A" w14:textId="17666056" w:rsidR="000B0589" w:rsidRPr="00592369" w:rsidRDefault="003D76CB" w:rsidP="003D76CB">
            <w:pPr>
              <w:spacing w:before="180"/>
              <w:ind w:left="-108" w:right="34"/>
              <w:rPr>
                <w:rFonts w:ascii="Arial" w:hAnsi="Arial" w:cs="Arial"/>
                <w:b/>
                <w:color w:val="000000"/>
                <w:sz w:val="24"/>
                <w:szCs w:val="24"/>
              </w:rPr>
            </w:pPr>
            <w:r w:rsidRPr="00592369">
              <w:rPr>
                <w:rFonts w:ascii="Arial" w:hAnsi="Arial" w:cs="Arial"/>
                <w:b/>
                <w:color w:val="000000"/>
                <w:sz w:val="24"/>
                <w:szCs w:val="24"/>
              </w:rPr>
              <w:t xml:space="preserve">by </w:t>
            </w:r>
            <w:r w:rsidR="00C01518" w:rsidRPr="00592369">
              <w:rPr>
                <w:rFonts w:ascii="Arial" w:hAnsi="Arial" w:cs="Arial"/>
                <w:b/>
                <w:color w:val="000000"/>
                <w:sz w:val="24"/>
                <w:szCs w:val="24"/>
              </w:rPr>
              <w:t>J</w:t>
            </w:r>
            <w:r w:rsidRPr="00592369">
              <w:rPr>
                <w:rFonts w:ascii="Arial" w:hAnsi="Arial" w:cs="Arial"/>
                <w:b/>
                <w:color w:val="000000"/>
                <w:sz w:val="24"/>
                <w:szCs w:val="24"/>
              </w:rPr>
              <w:t xml:space="preserve"> </w:t>
            </w:r>
            <w:r w:rsidR="00C01518" w:rsidRPr="00592369">
              <w:rPr>
                <w:rFonts w:ascii="Arial" w:hAnsi="Arial" w:cs="Arial"/>
                <w:b/>
                <w:color w:val="000000"/>
                <w:sz w:val="24"/>
                <w:szCs w:val="24"/>
              </w:rPr>
              <w:t>Ingram</w:t>
            </w:r>
            <w:r w:rsidRPr="00592369">
              <w:rPr>
                <w:rFonts w:ascii="Arial" w:hAnsi="Arial" w:cs="Arial"/>
                <w:b/>
                <w:color w:val="000000"/>
                <w:sz w:val="24"/>
                <w:szCs w:val="24"/>
              </w:rPr>
              <w:t xml:space="preserve"> </w:t>
            </w:r>
            <w:r w:rsidR="00C01518" w:rsidRPr="00592369">
              <w:rPr>
                <w:rFonts w:ascii="Arial" w:hAnsi="Arial" w:cs="Arial"/>
                <w:b/>
                <w:color w:val="000000"/>
                <w:sz w:val="24"/>
                <w:szCs w:val="24"/>
              </w:rPr>
              <w:t>LLB</w:t>
            </w:r>
            <w:r w:rsidRPr="00592369">
              <w:rPr>
                <w:rFonts w:ascii="Arial" w:hAnsi="Arial" w:cs="Arial"/>
                <w:b/>
                <w:color w:val="000000"/>
                <w:sz w:val="24"/>
                <w:szCs w:val="24"/>
              </w:rPr>
              <w:t xml:space="preserve"> (Hons) MIPROW</w:t>
            </w:r>
          </w:p>
        </w:tc>
      </w:tr>
      <w:tr w:rsidR="000B0589" w:rsidRPr="00592369" w14:paraId="08BF2B67" w14:textId="77777777" w:rsidTr="003D76CB">
        <w:trPr>
          <w:cantSplit/>
          <w:trHeight w:val="23"/>
        </w:trPr>
        <w:tc>
          <w:tcPr>
            <w:tcW w:w="9356" w:type="dxa"/>
          </w:tcPr>
          <w:p w14:paraId="3DFC07AC" w14:textId="293A5A39" w:rsidR="000B0589" w:rsidRPr="00DF7794" w:rsidRDefault="00806154" w:rsidP="002E2646">
            <w:pPr>
              <w:spacing w:before="120"/>
              <w:ind w:left="-108" w:right="34"/>
              <w:rPr>
                <w:rFonts w:ascii="Arial" w:hAnsi="Arial" w:cs="Arial"/>
                <w:b/>
                <w:color w:val="000000"/>
                <w:sz w:val="18"/>
                <w:szCs w:val="18"/>
              </w:rPr>
            </w:pPr>
            <w:r>
              <w:rPr>
                <w:rFonts w:ascii="Arial" w:hAnsi="Arial" w:cs="Arial"/>
                <w:b/>
                <w:color w:val="000000"/>
                <w:sz w:val="18"/>
                <w:szCs w:val="18"/>
              </w:rPr>
              <w:t>A</w:t>
            </w:r>
            <w:r w:rsidR="003D76CB" w:rsidRPr="00DF7794">
              <w:rPr>
                <w:rFonts w:ascii="Arial" w:hAnsi="Arial" w:cs="Arial"/>
                <w:b/>
                <w:color w:val="000000"/>
                <w:sz w:val="18"/>
                <w:szCs w:val="18"/>
              </w:rPr>
              <w:t>n Inspector appointed by the Secretary of State for Environment, Food and Rural Affairs</w:t>
            </w:r>
          </w:p>
        </w:tc>
      </w:tr>
      <w:tr w:rsidR="000B0589" w:rsidRPr="00592369" w14:paraId="371D41EF" w14:textId="77777777" w:rsidTr="003D76CB">
        <w:trPr>
          <w:cantSplit/>
          <w:trHeight w:val="23"/>
        </w:trPr>
        <w:tc>
          <w:tcPr>
            <w:tcW w:w="9356" w:type="dxa"/>
          </w:tcPr>
          <w:p w14:paraId="28F0C0B2" w14:textId="33051F9E" w:rsidR="000B0589" w:rsidRPr="00F1011C" w:rsidRDefault="000B0589" w:rsidP="002E2646">
            <w:pPr>
              <w:spacing w:before="120"/>
              <w:ind w:left="-108" w:right="176"/>
              <w:rPr>
                <w:rFonts w:ascii="Arial" w:hAnsi="Arial" w:cs="Arial"/>
                <w:b/>
                <w:color w:val="000000"/>
                <w:sz w:val="18"/>
                <w:szCs w:val="18"/>
              </w:rPr>
            </w:pPr>
            <w:r w:rsidRPr="00F1011C">
              <w:rPr>
                <w:rFonts w:ascii="Arial" w:hAnsi="Arial" w:cs="Arial"/>
                <w:b/>
                <w:color w:val="000000"/>
                <w:sz w:val="18"/>
                <w:szCs w:val="18"/>
              </w:rPr>
              <w:t>Decision date:</w:t>
            </w:r>
            <w:r w:rsidR="006276D1">
              <w:rPr>
                <w:rFonts w:ascii="Arial" w:hAnsi="Arial" w:cs="Arial"/>
                <w:b/>
                <w:color w:val="000000"/>
                <w:sz w:val="18"/>
                <w:szCs w:val="18"/>
              </w:rPr>
              <w:t xml:space="preserve"> 28 October 2025</w:t>
            </w:r>
          </w:p>
        </w:tc>
      </w:tr>
    </w:tbl>
    <w:p w14:paraId="7FA26611" w14:textId="77777777" w:rsidR="003D76CB" w:rsidRPr="00592369" w:rsidRDefault="003D76CB" w:rsidP="000B0589">
      <w:pPr>
        <w:rPr>
          <w:rFonts w:ascii="Arial" w:hAnsi="Arial" w:cs="Arial"/>
          <w:sz w:val="24"/>
          <w:szCs w:val="24"/>
        </w:rPr>
      </w:pPr>
    </w:p>
    <w:tbl>
      <w:tblPr>
        <w:tblW w:w="9520" w:type="dxa"/>
        <w:tblLayout w:type="fixed"/>
        <w:tblLook w:val="0000" w:firstRow="0" w:lastRow="0" w:firstColumn="0" w:lastColumn="0" w:noHBand="0" w:noVBand="0"/>
      </w:tblPr>
      <w:tblGrid>
        <w:gridCol w:w="9520"/>
      </w:tblGrid>
      <w:tr w:rsidR="003D76CB" w:rsidRPr="00592369" w14:paraId="7FBF2EF0" w14:textId="77777777" w:rsidTr="00111919">
        <w:tc>
          <w:tcPr>
            <w:tcW w:w="9520" w:type="dxa"/>
          </w:tcPr>
          <w:p w14:paraId="7296015D" w14:textId="7B2D4BD9" w:rsidR="003D76CB" w:rsidRPr="00592369" w:rsidRDefault="003D76CB" w:rsidP="003D76CB">
            <w:pPr>
              <w:spacing w:after="60"/>
              <w:rPr>
                <w:rFonts w:ascii="Arial" w:hAnsi="Arial" w:cs="Arial"/>
                <w:b/>
                <w:color w:val="000000"/>
                <w:sz w:val="24"/>
                <w:szCs w:val="24"/>
              </w:rPr>
            </w:pPr>
            <w:r w:rsidRPr="00592369">
              <w:rPr>
                <w:rFonts w:ascii="Arial" w:hAnsi="Arial" w:cs="Arial"/>
                <w:b/>
                <w:color w:val="000000"/>
                <w:sz w:val="24"/>
                <w:szCs w:val="24"/>
              </w:rPr>
              <w:t xml:space="preserve">Order </w:t>
            </w:r>
            <w:r w:rsidR="00F51326">
              <w:rPr>
                <w:rFonts w:ascii="Arial" w:hAnsi="Arial" w:cs="Arial"/>
                <w:b/>
                <w:color w:val="000000"/>
                <w:sz w:val="24"/>
                <w:szCs w:val="24"/>
              </w:rPr>
              <w:t>Ref</w:t>
            </w:r>
            <w:r w:rsidRPr="00592369">
              <w:rPr>
                <w:rFonts w:ascii="Arial" w:hAnsi="Arial" w:cs="Arial"/>
                <w:b/>
                <w:color w:val="000000"/>
                <w:sz w:val="24"/>
                <w:szCs w:val="24"/>
              </w:rPr>
              <w:t>: ROW/</w:t>
            </w:r>
            <w:r w:rsidR="00957755" w:rsidRPr="00592369">
              <w:rPr>
                <w:rFonts w:ascii="Arial" w:hAnsi="Arial" w:cs="Arial"/>
                <w:b/>
                <w:color w:val="000000"/>
                <w:sz w:val="24"/>
                <w:szCs w:val="24"/>
              </w:rPr>
              <w:t>3</w:t>
            </w:r>
            <w:r w:rsidR="00F51326">
              <w:rPr>
                <w:rFonts w:ascii="Arial" w:hAnsi="Arial" w:cs="Arial"/>
                <w:b/>
                <w:color w:val="000000"/>
                <w:sz w:val="24"/>
                <w:szCs w:val="24"/>
              </w:rPr>
              <w:t>3</w:t>
            </w:r>
            <w:r w:rsidR="00036100">
              <w:rPr>
                <w:rFonts w:ascii="Arial" w:hAnsi="Arial" w:cs="Arial"/>
                <w:b/>
                <w:color w:val="000000"/>
                <w:sz w:val="24"/>
                <w:szCs w:val="24"/>
              </w:rPr>
              <w:t>39941</w:t>
            </w:r>
          </w:p>
        </w:tc>
      </w:tr>
      <w:tr w:rsidR="003D76CB" w:rsidRPr="00592369" w14:paraId="7BF1B832" w14:textId="77777777" w:rsidTr="00111919">
        <w:tc>
          <w:tcPr>
            <w:tcW w:w="9520" w:type="dxa"/>
          </w:tcPr>
          <w:p w14:paraId="63F02F54" w14:textId="1DF56321" w:rsidR="006B48D2" w:rsidRDefault="003D76CB" w:rsidP="00D63E27">
            <w:pPr>
              <w:pStyle w:val="TBullet"/>
              <w:rPr>
                <w:rFonts w:ascii="Arial" w:hAnsi="Arial" w:cs="Arial"/>
                <w:sz w:val="22"/>
                <w:szCs w:val="22"/>
              </w:rPr>
            </w:pPr>
            <w:r w:rsidRPr="00992F57">
              <w:rPr>
                <w:rFonts w:ascii="Arial" w:hAnsi="Arial" w:cs="Arial"/>
                <w:sz w:val="22"/>
                <w:szCs w:val="22"/>
              </w:rPr>
              <w:t xml:space="preserve">This Order is made under Section </w:t>
            </w:r>
            <w:r w:rsidR="00B722D8">
              <w:rPr>
                <w:rFonts w:ascii="Arial" w:hAnsi="Arial" w:cs="Arial"/>
                <w:sz w:val="22"/>
                <w:szCs w:val="22"/>
              </w:rPr>
              <w:t>119</w:t>
            </w:r>
            <w:r w:rsidRPr="00992F57">
              <w:rPr>
                <w:rFonts w:ascii="Arial" w:hAnsi="Arial" w:cs="Arial"/>
                <w:sz w:val="22"/>
                <w:szCs w:val="22"/>
              </w:rPr>
              <w:t xml:space="preserve"> of the </w:t>
            </w:r>
            <w:r w:rsidR="00EB0251">
              <w:rPr>
                <w:rFonts w:ascii="Arial" w:hAnsi="Arial" w:cs="Arial"/>
                <w:sz w:val="22"/>
                <w:szCs w:val="22"/>
              </w:rPr>
              <w:t>Highways</w:t>
            </w:r>
            <w:r w:rsidRPr="00992F57">
              <w:rPr>
                <w:rFonts w:ascii="Arial" w:hAnsi="Arial" w:cs="Arial"/>
                <w:sz w:val="22"/>
                <w:szCs w:val="22"/>
              </w:rPr>
              <w:t xml:space="preserve"> Act 19</w:t>
            </w:r>
            <w:r w:rsidR="00EB0251">
              <w:rPr>
                <w:rFonts w:ascii="Arial" w:hAnsi="Arial" w:cs="Arial"/>
                <w:sz w:val="22"/>
                <w:szCs w:val="22"/>
              </w:rPr>
              <w:t>80</w:t>
            </w:r>
            <w:r w:rsidR="00EB0251">
              <w:rPr>
                <w:rFonts w:ascii="Arial" w:hAnsi="Arial" w:cs="Arial"/>
                <w:color w:val="000000" w:themeColor="text1"/>
                <w:sz w:val="22"/>
                <w:szCs w:val="22"/>
              </w:rPr>
              <w:t xml:space="preserve"> (the 1980 Act)</w:t>
            </w:r>
            <w:r w:rsidR="00B37706" w:rsidRPr="00992F57">
              <w:rPr>
                <w:rFonts w:ascii="Arial" w:hAnsi="Arial" w:cs="Arial"/>
                <w:color w:val="000000" w:themeColor="text1"/>
                <w:sz w:val="22"/>
                <w:szCs w:val="22"/>
              </w:rPr>
              <w:t>.</w:t>
            </w:r>
            <w:r w:rsidR="00735749" w:rsidRPr="00992F57">
              <w:rPr>
                <w:rFonts w:ascii="Arial" w:hAnsi="Arial" w:cs="Arial"/>
                <w:color w:val="000000" w:themeColor="text1"/>
                <w:sz w:val="22"/>
                <w:szCs w:val="22"/>
              </w:rPr>
              <w:t xml:space="preserve"> </w:t>
            </w:r>
            <w:r w:rsidR="00B37706" w:rsidRPr="00992F57">
              <w:rPr>
                <w:rFonts w:ascii="Arial" w:hAnsi="Arial" w:cs="Arial"/>
                <w:color w:val="000000" w:themeColor="text1"/>
                <w:sz w:val="22"/>
                <w:szCs w:val="22"/>
              </w:rPr>
              <w:t>It</w:t>
            </w:r>
            <w:r w:rsidRPr="00992F57">
              <w:rPr>
                <w:rFonts w:ascii="Arial" w:hAnsi="Arial" w:cs="Arial"/>
                <w:sz w:val="22"/>
                <w:szCs w:val="22"/>
              </w:rPr>
              <w:t xml:space="preserve"> is known as</w:t>
            </w:r>
            <w:r w:rsidR="00DD4891" w:rsidRPr="00992F57">
              <w:rPr>
                <w:rFonts w:ascii="Arial" w:hAnsi="Arial" w:cs="Arial"/>
                <w:sz w:val="22"/>
                <w:szCs w:val="22"/>
              </w:rPr>
              <w:t xml:space="preserve"> </w:t>
            </w:r>
            <w:r w:rsidR="002710D1">
              <w:rPr>
                <w:rFonts w:ascii="Arial" w:hAnsi="Arial" w:cs="Arial"/>
                <w:sz w:val="22"/>
                <w:szCs w:val="22"/>
              </w:rPr>
              <w:t>t</w:t>
            </w:r>
            <w:r w:rsidR="00D41FC2" w:rsidRPr="00992F57">
              <w:rPr>
                <w:rFonts w:ascii="Arial" w:hAnsi="Arial" w:cs="Arial"/>
                <w:sz w:val="22"/>
                <w:szCs w:val="22"/>
              </w:rPr>
              <w:t>he</w:t>
            </w:r>
            <w:r w:rsidR="00FF7C9E">
              <w:rPr>
                <w:rFonts w:ascii="Arial" w:hAnsi="Arial" w:cs="Arial"/>
                <w:sz w:val="22"/>
                <w:szCs w:val="22"/>
              </w:rPr>
              <w:t xml:space="preserve"> </w:t>
            </w:r>
            <w:r w:rsidR="009757E3">
              <w:rPr>
                <w:rFonts w:ascii="Arial" w:hAnsi="Arial" w:cs="Arial"/>
                <w:sz w:val="22"/>
                <w:szCs w:val="22"/>
              </w:rPr>
              <w:t xml:space="preserve">Bedford Borough </w:t>
            </w:r>
            <w:r w:rsidR="00620C80">
              <w:rPr>
                <w:rFonts w:ascii="Arial" w:hAnsi="Arial" w:cs="Arial"/>
                <w:sz w:val="22"/>
                <w:szCs w:val="22"/>
              </w:rPr>
              <w:t>Council</w:t>
            </w:r>
            <w:r w:rsidR="003F2860">
              <w:rPr>
                <w:rFonts w:ascii="Arial" w:hAnsi="Arial" w:cs="Arial"/>
                <w:sz w:val="22"/>
                <w:szCs w:val="22"/>
              </w:rPr>
              <w:t xml:space="preserve"> </w:t>
            </w:r>
            <w:r w:rsidR="001101C0">
              <w:rPr>
                <w:rFonts w:ascii="Arial" w:hAnsi="Arial" w:cs="Arial"/>
                <w:sz w:val="22"/>
                <w:szCs w:val="22"/>
              </w:rPr>
              <w:t>(</w:t>
            </w:r>
            <w:r w:rsidR="00264210">
              <w:rPr>
                <w:rFonts w:ascii="Arial" w:hAnsi="Arial" w:cs="Arial"/>
                <w:sz w:val="22"/>
                <w:szCs w:val="22"/>
              </w:rPr>
              <w:t>Oak</w:t>
            </w:r>
            <w:r w:rsidR="00603729">
              <w:rPr>
                <w:rFonts w:ascii="Arial" w:hAnsi="Arial" w:cs="Arial"/>
                <w:sz w:val="22"/>
                <w:szCs w:val="22"/>
              </w:rPr>
              <w:t>ley</w:t>
            </w:r>
            <w:r w:rsidR="001101C0">
              <w:rPr>
                <w:rFonts w:ascii="Arial" w:hAnsi="Arial" w:cs="Arial"/>
                <w:sz w:val="22"/>
                <w:szCs w:val="22"/>
              </w:rPr>
              <w:t>:</w:t>
            </w:r>
            <w:r w:rsidR="00160AA7">
              <w:rPr>
                <w:rFonts w:ascii="Arial" w:hAnsi="Arial" w:cs="Arial"/>
                <w:sz w:val="22"/>
                <w:szCs w:val="22"/>
              </w:rPr>
              <w:t xml:space="preserve"> Part of </w:t>
            </w:r>
            <w:r w:rsidR="00603729">
              <w:rPr>
                <w:rFonts w:ascii="Arial" w:hAnsi="Arial" w:cs="Arial"/>
                <w:sz w:val="22"/>
                <w:szCs w:val="22"/>
              </w:rPr>
              <w:t>Bridleway</w:t>
            </w:r>
            <w:r w:rsidR="001101C0">
              <w:rPr>
                <w:rFonts w:ascii="Arial" w:hAnsi="Arial" w:cs="Arial"/>
                <w:sz w:val="22"/>
                <w:szCs w:val="22"/>
              </w:rPr>
              <w:t xml:space="preserve"> No.</w:t>
            </w:r>
            <w:r w:rsidR="00603729">
              <w:rPr>
                <w:rFonts w:ascii="Arial" w:hAnsi="Arial" w:cs="Arial"/>
                <w:sz w:val="22"/>
                <w:szCs w:val="22"/>
              </w:rPr>
              <w:t>7 and Clapham</w:t>
            </w:r>
            <w:r w:rsidR="00DE26CF">
              <w:rPr>
                <w:rFonts w:ascii="Arial" w:hAnsi="Arial" w:cs="Arial"/>
                <w:sz w:val="22"/>
                <w:szCs w:val="22"/>
              </w:rPr>
              <w:t>: Part of Bridleway No.27</w:t>
            </w:r>
            <w:r w:rsidR="001101C0">
              <w:rPr>
                <w:rFonts w:ascii="Arial" w:hAnsi="Arial" w:cs="Arial"/>
                <w:sz w:val="22"/>
                <w:szCs w:val="22"/>
              </w:rPr>
              <w:t>)</w:t>
            </w:r>
            <w:r w:rsidR="00660F26">
              <w:rPr>
                <w:rFonts w:ascii="Arial" w:hAnsi="Arial" w:cs="Arial"/>
                <w:sz w:val="22"/>
                <w:szCs w:val="22"/>
              </w:rPr>
              <w:t xml:space="preserve"> Public Path</w:t>
            </w:r>
            <w:r w:rsidR="00383DC1">
              <w:rPr>
                <w:rFonts w:ascii="Arial" w:hAnsi="Arial" w:cs="Arial"/>
                <w:sz w:val="22"/>
                <w:szCs w:val="22"/>
              </w:rPr>
              <w:t xml:space="preserve"> </w:t>
            </w:r>
            <w:r w:rsidR="003A0C96" w:rsidRPr="00992F57">
              <w:rPr>
                <w:rFonts w:ascii="Arial" w:hAnsi="Arial" w:cs="Arial"/>
                <w:sz w:val="22"/>
                <w:szCs w:val="22"/>
              </w:rPr>
              <w:t>Diversion</w:t>
            </w:r>
            <w:r w:rsidRPr="00992F57">
              <w:rPr>
                <w:rFonts w:ascii="Arial" w:hAnsi="Arial" w:cs="Arial"/>
                <w:sz w:val="22"/>
                <w:szCs w:val="22"/>
              </w:rPr>
              <w:t xml:space="preserve"> Order 20</w:t>
            </w:r>
            <w:r w:rsidR="003A0C96" w:rsidRPr="00992F57">
              <w:rPr>
                <w:rFonts w:ascii="Arial" w:hAnsi="Arial" w:cs="Arial"/>
                <w:sz w:val="22"/>
                <w:szCs w:val="22"/>
              </w:rPr>
              <w:t>2</w:t>
            </w:r>
            <w:r w:rsidR="00620C80">
              <w:rPr>
                <w:rFonts w:ascii="Arial" w:hAnsi="Arial" w:cs="Arial"/>
                <w:sz w:val="22"/>
                <w:szCs w:val="22"/>
              </w:rPr>
              <w:t>3</w:t>
            </w:r>
            <w:r w:rsidRPr="00992F57">
              <w:rPr>
                <w:rFonts w:ascii="Arial" w:hAnsi="Arial" w:cs="Arial"/>
                <w:sz w:val="22"/>
                <w:szCs w:val="22"/>
              </w:rPr>
              <w:t>.</w:t>
            </w:r>
          </w:p>
          <w:p w14:paraId="26D2B18A" w14:textId="6E08D56A" w:rsidR="002228B5" w:rsidRPr="00D63E27" w:rsidRDefault="002228B5" w:rsidP="002228B5">
            <w:pPr>
              <w:pStyle w:val="TBullet"/>
              <w:numPr>
                <w:ilvl w:val="0"/>
                <w:numId w:val="0"/>
              </w:numPr>
              <w:ind w:left="360"/>
              <w:rPr>
                <w:rFonts w:ascii="Arial" w:hAnsi="Arial" w:cs="Arial"/>
                <w:sz w:val="22"/>
                <w:szCs w:val="22"/>
              </w:rPr>
            </w:pPr>
          </w:p>
        </w:tc>
      </w:tr>
      <w:tr w:rsidR="003D76CB" w:rsidRPr="00592369" w14:paraId="7C5D3A0F" w14:textId="77777777" w:rsidTr="00111919">
        <w:tc>
          <w:tcPr>
            <w:tcW w:w="9520" w:type="dxa"/>
          </w:tcPr>
          <w:p w14:paraId="17737263" w14:textId="0FB5D226" w:rsidR="006B48D2" w:rsidRDefault="003D76CB" w:rsidP="008B10E6">
            <w:pPr>
              <w:pStyle w:val="TBullet"/>
              <w:rPr>
                <w:rFonts w:ascii="Arial" w:hAnsi="Arial" w:cs="Arial"/>
                <w:sz w:val="22"/>
                <w:szCs w:val="22"/>
              </w:rPr>
            </w:pPr>
            <w:r w:rsidRPr="00992F57">
              <w:rPr>
                <w:rFonts w:ascii="Arial" w:hAnsi="Arial" w:cs="Arial"/>
                <w:sz w:val="22"/>
                <w:szCs w:val="22"/>
              </w:rPr>
              <w:t>The Order is dated</w:t>
            </w:r>
            <w:r w:rsidR="00871883">
              <w:rPr>
                <w:rFonts w:ascii="Arial" w:hAnsi="Arial" w:cs="Arial"/>
                <w:sz w:val="22"/>
                <w:szCs w:val="22"/>
              </w:rPr>
              <w:t xml:space="preserve"> </w:t>
            </w:r>
            <w:r w:rsidR="00BA3246">
              <w:rPr>
                <w:rFonts w:ascii="Arial" w:hAnsi="Arial" w:cs="Arial"/>
                <w:sz w:val="22"/>
                <w:szCs w:val="22"/>
              </w:rPr>
              <w:t>6</w:t>
            </w:r>
            <w:r w:rsidR="00871883">
              <w:rPr>
                <w:rFonts w:ascii="Arial" w:hAnsi="Arial" w:cs="Arial"/>
                <w:sz w:val="22"/>
                <w:szCs w:val="22"/>
              </w:rPr>
              <w:t xml:space="preserve"> </w:t>
            </w:r>
            <w:r w:rsidR="00EF0060">
              <w:rPr>
                <w:rFonts w:ascii="Arial" w:hAnsi="Arial" w:cs="Arial"/>
                <w:sz w:val="22"/>
                <w:szCs w:val="22"/>
              </w:rPr>
              <w:t>Ju</w:t>
            </w:r>
            <w:r w:rsidR="00BA3246">
              <w:rPr>
                <w:rFonts w:ascii="Arial" w:hAnsi="Arial" w:cs="Arial"/>
                <w:sz w:val="22"/>
                <w:szCs w:val="22"/>
              </w:rPr>
              <w:t>ly</w:t>
            </w:r>
            <w:r w:rsidR="00D92CB8" w:rsidRPr="00992F57">
              <w:rPr>
                <w:rFonts w:ascii="Arial" w:hAnsi="Arial" w:cs="Arial"/>
                <w:sz w:val="22"/>
                <w:szCs w:val="22"/>
              </w:rPr>
              <w:t xml:space="preserve"> 20</w:t>
            </w:r>
            <w:r w:rsidR="00A7027F" w:rsidRPr="00992F57">
              <w:rPr>
                <w:rFonts w:ascii="Arial" w:hAnsi="Arial" w:cs="Arial"/>
                <w:sz w:val="22"/>
                <w:szCs w:val="22"/>
              </w:rPr>
              <w:t>2</w:t>
            </w:r>
            <w:r w:rsidR="00660F26">
              <w:rPr>
                <w:rFonts w:ascii="Arial" w:hAnsi="Arial" w:cs="Arial"/>
                <w:sz w:val="22"/>
                <w:szCs w:val="22"/>
              </w:rPr>
              <w:t>3</w:t>
            </w:r>
            <w:r w:rsidRPr="00992F57">
              <w:rPr>
                <w:rFonts w:ascii="Arial" w:hAnsi="Arial" w:cs="Arial"/>
                <w:sz w:val="22"/>
                <w:szCs w:val="22"/>
              </w:rPr>
              <w:t xml:space="preserve"> and proposes to</w:t>
            </w:r>
            <w:r w:rsidR="00D92CB8" w:rsidRPr="00992F57">
              <w:rPr>
                <w:rFonts w:ascii="Arial" w:hAnsi="Arial" w:cs="Arial"/>
                <w:sz w:val="22"/>
                <w:szCs w:val="22"/>
              </w:rPr>
              <w:t xml:space="preserve"> </w:t>
            </w:r>
            <w:r w:rsidR="00A7027F" w:rsidRPr="00992F57">
              <w:rPr>
                <w:rFonts w:ascii="Arial" w:hAnsi="Arial" w:cs="Arial"/>
                <w:sz w:val="22"/>
                <w:szCs w:val="22"/>
              </w:rPr>
              <w:t>divert</w:t>
            </w:r>
            <w:r w:rsidR="00D92CB8" w:rsidRPr="00992F57">
              <w:rPr>
                <w:rFonts w:ascii="Arial" w:hAnsi="Arial" w:cs="Arial"/>
                <w:sz w:val="22"/>
                <w:szCs w:val="22"/>
              </w:rPr>
              <w:t xml:space="preserve"> </w:t>
            </w:r>
            <w:r w:rsidR="00D54412">
              <w:rPr>
                <w:rFonts w:ascii="Arial" w:hAnsi="Arial" w:cs="Arial"/>
                <w:sz w:val="22"/>
                <w:szCs w:val="22"/>
              </w:rPr>
              <w:t>part</w:t>
            </w:r>
            <w:r w:rsidR="00025B71">
              <w:rPr>
                <w:rFonts w:ascii="Arial" w:hAnsi="Arial" w:cs="Arial"/>
                <w:sz w:val="22"/>
                <w:szCs w:val="22"/>
              </w:rPr>
              <w:t xml:space="preserve"> of </w:t>
            </w:r>
            <w:r w:rsidR="00BA3246">
              <w:rPr>
                <w:rFonts w:ascii="Arial" w:hAnsi="Arial" w:cs="Arial"/>
                <w:sz w:val="22"/>
                <w:szCs w:val="22"/>
              </w:rPr>
              <w:t>bridleway</w:t>
            </w:r>
            <w:r w:rsidR="002F3C17">
              <w:rPr>
                <w:rFonts w:ascii="Arial" w:hAnsi="Arial" w:cs="Arial"/>
                <w:sz w:val="22"/>
                <w:szCs w:val="22"/>
              </w:rPr>
              <w:t xml:space="preserve"> no</w:t>
            </w:r>
            <w:r w:rsidR="00A56FC0">
              <w:rPr>
                <w:rFonts w:ascii="Arial" w:hAnsi="Arial" w:cs="Arial"/>
                <w:sz w:val="22"/>
                <w:szCs w:val="22"/>
              </w:rPr>
              <w:t>.</w:t>
            </w:r>
            <w:r w:rsidR="00A809BC">
              <w:rPr>
                <w:rFonts w:ascii="Arial" w:hAnsi="Arial" w:cs="Arial"/>
                <w:sz w:val="22"/>
                <w:szCs w:val="22"/>
              </w:rPr>
              <w:t>7 Oakley and part of bridleway no.27 Clapham</w:t>
            </w:r>
            <w:r w:rsidR="00726FC0" w:rsidRPr="00992F57">
              <w:rPr>
                <w:rFonts w:ascii="Arial" w:hAnsi="Arial" w:cs="Arial"/>
                <w:sz w:val="22"/>
                <w:szCs w:val="22"/>
              </w:rPr>
              <w:t>.</w:t>
            </w:r>
            <w:r w:rsidR="00A56FC0">
              <w:rPr>
                <w:rFonts w:ascii="Arial" w:hAnsi="Arial" w:cs="Arial"/>
                <w:sz w:val="22"/>
                <w:szCs w:val="22"/>
              </w:rPr>
              <w:t xml:space="preserve"> </w:t>
            </w:r>
            <w:r w:rsidR="00726FC0" w:rsidRPr="00992F57">
              <w:rPr>
                <w:rFonts w:ascii="Arial" w:hAnsi="Arial" w:cs="Arial"/>
                <w:sz w:val="22"/>
                <w:szCs w:val="22"/>
              </w:rPr>
              <w:t xml:space="preserve">Full details are </w:t>
            </w:r>
            <w:r w:rsidRPr="00992F57">
              <w:rPr>
                <w:rFonts w:ascii="Arial" w:hAnsi="Arial" w:cs="Arial"/>
                <w:sz w:val="22"/>
                <w:szCs w:val="22"/>
              </w:rPr>
              <w:t>shown on the Order plan and described in the Order Schedule.</w:t>
            </w:r>
          </w:p>
          <w:p w14:paraId="73115E58" w14:textId="1054920B" w:rsidR="002228B5" w:rsidRPr="008B10E6" w:rsidRDefault="002228B5" w:rsidP="002228B5">
            <w:pPr>
              <w:pStyle w:val="TBullet"/>
              <w:numPr>
                <w:ilvl w:val="0"/>
                <w:numId w:val="0"/>
              </w:numPr>
              <w:ind w:left="360"/>
              <w:rPr>
                <w:rFonts w:ascii="Arial" w:hAnsi="Arial" w:cs="Arial"/>
                <w:sz w:val="22"/>
                <w:szCs w:val="22"/>
              </w:rPr>
            </w:pPr>
          </w:p>
        </w:tc>
      </w:tr>
      <w:tr w:rsidR="003D76CB" w:rsidRPr="00592369" w14:paraId="1EE6328C" w14:textId="77777777" w:rsidTr="00111919">
        <w:tc>
          <w:tcPr>
            <w:tcW w:w="9520" w:type="dxa"/>
          </w:tcPr>
          <w:p w14:paraId="048E79BE" w14:textId="39F13BC7" w:rsidR="007C2E16" w:rsidRPr="00992F57" w:rsidRDefault="003D76CB" w:rsidP="00253076">
            <w:pPr>
              <w:pStyle w:val="TBullet"/>
              <w:rPr>
                <w:rFonts w:ascii="Arial" w:hAnsi="Arial" w:cs="Arial"/>
                <w:sz w:val="22"/>
                <w:szCs w:val="22"/>
              </w:rPr>
            </w:pPr>
            <w:r w:rsidRPr="00992F57">
              <w:rPr>
                <w:rFonts w:ascii="Arial" w:hAnsi="Arial" w:cs="Arial"/>
                <w:sz w:val="22"/>
                <w:szCs w:val="22"/>
              </w:rPr>
              <w:t>There w</w:t>
            </w:r>
            <w:r w:rsidR="00371B18">
              <w:rPr>
                <w:rFonts w:ascii="Arial" w:hAnsi="Arial" w:cs="Arial"/>
                <w:sz w:val="22"/>
                <w:szCs w:val="22"/>
              </w:rPr>
              <w:t>ere two</w:t>
            </w:r>
            <w:r w:rsidR="00FB3586">
              <w:rPr>
                <w:rFonts w:ascii="Arial" w:hAnsi="Arial" w:cs="Arial"/>
                <w:sz w:val="22"/>
                <w:szCs w:val="22"/>
              </w:rPr>
              <w:t xml:space="preserve"> </w:t>
            </w:r>
            <w:r w:rsidRPr="00992F57">
              <w:rPr>
                <w:rFonts w:ascii="Arial" w:hAnsi="Arial" w:cs="Arial"/>
                <w:sz w:val="22"/>
                <w:szCs w:val="22"/>
              </w:rPr>
              <w:t>objection</w:t>
            </w:r>
            <w:r w:rsidR="00371B18">
              <w:rPr>
                <w:rFonts w:ascii="Arial" w:hAnsi="Arial" w:cs="Arial"/>
                <w:sz w:val="22"/>
                <w:szCs w:val="22"/>
              </w:rPr>
              <w:t>s</w:t>
            </w:r>
            <w:r w:rsidR="00FB3586">
              <w:rPr>
                <w:rFonts w:ascii="Arial" w:hAnsi="Arial" w:cs="Arial"/>
                <w:sz w:val="22"/>
                <w:szCs w:val="22"/>
              </w:rPr>
              <w:t xml:space="preserve"> </w:t>
            </w:r>
            <w:r w:rsidRPr="00992F57">
              <w:rPr>
                <w:rFonts w:ascii="Arial" w:hAnsi="Arial" w:cs="Arial"/>
                <w:sz w:val="22"/>
                <w:szCs w:val="22"/>
              </w:rPr>
              <w:t xml:space="preserve">outstanding when </w:t>
            </w:r>
            <w:r w:rsidR="00126A4B">
              <w:rPr>
                <w:rFonts w:ascii="Arial" w:hAnsi="Arial" w:cs="Arial"/>
                <w:sz w:val="22"/>
                <w:szCs w:val="22"/>
              </w:rPr>
              <w:t>Bedford Borough</w:t>
            </w:r>
            <w:r w:rsidR="00371B18" w:rsidRPr="00371B18">
              <w:rPr>
                <w:rFonts w:ascii="Arial" w:hAnsi="Arial" w:cs="Arial"/>
                <w:sz w:val="22"/>
                <w:szCs w:val="22"/>
              </w:rPr>
              <w:t xml:space="preserve"> Council </w:t>
            </w:r>
            <w:r w:rsidRPr="00992F57">
              <w:rPr>
                <w:rFonts w:ascii="Arial" w:hAnsi="Arial" w:cs="Arial"/>
                <w:sz w:val="22"/>
                <w:szCs w:val="22"/>
              </w:rPr>
              <w:t>submitted the Order to the Secretary of State for Environment, Food and Rural Affairs for confirmation</w:t>
            </w:r>
            <w:r w:rsidR="00B22D93">
              <w:rPr>
                <w:rFonts w:ascii="Arial" w:hAnsi="Arial" w:cs="Arial"/>
                <w:sz w:val="22"/>
                <w:szCs w:val="22"/>
              </w:rPr>
              <w:t>.</w:t>
            </w:r>
          </w:p>
          <w:p w14:paraId="53989057" w14:textId="12D4B0C7" w:rsidR="00674C65" w:rsidRPr="00992F57" w:rsidRDefault="00674C65" w:rsidP="00674C65">
            <w:pPr>
              <w:pStyle w:val="TBullet"/>
              <w:numPr>
                <w:ilvl w:val="0"/>
                <w:numId w:val="0"/>
              </w:numPr>
              <w:ind w:left="360"/>
              <w:rPr>
                <w:rFonts w:ascii="Arial" w:hAnsi="Arial" w:cs="Arial"/>
                <w:sz w:val="22"/>
                <w:szCs w:val="22"/>
              </w:rPr>
            </w:pPr>
          </w:p>
        </w:tc>
      </w:tr>
      <w:tr w:rsidR="003D76CB" w:rsidRPr="00592369" w14:paraId="00AD22BB" w14:textId="77777777" w:rsidTr="00111919">
        <w:tc>
          <w:tcPr>
            <w:tcW w:w="9520" w:type="dxa"/>
          </w:tcPr>
          <w:p w14:paraId="603F8A65" w14:textId="4E965754" w:rsidR="008C60F8" w:rsidRPr="00592369" w:rsidRDefault="003D76CB" w:rsidP="003D76CB">
            <w:pPr>
              <w:spacing w:before="60"/>
              <w:rPr>
                <w:rFonts w:ascii="Arial" w:hAnsi="Arial" w:cs="Arial"/>
                <w:b/>
                <w:color w:val="000000"/>
                <w:sz w:val="24"/>
                <w:szCs w:val="24"/>
              </w:rPr>
            </w:pPr>
            <w:r w:rsidRPr="00592369">
              <w:rPr>
                <w:rFonts w:ascii="Arial" w:hAnsi="Arial" w:cs="Arial"/>
                <w:b/>
                <w:color w:val="000000"/>
                <w:sz w:val="24"/>
                <w:szCs w:val="24"/>
              </w:rPr>
              <w:t>Summary of Decision:</w:t>
            </w:r>
            <w:r w:rsidR="008C60F8" w:rsidRPr="00592369">
              <w:rPr>
                <w:rFonts w:ascii="Arial" w:hAnsi="Arial" w:cs="Arial"/>
                <w:b/>
                <w:color w:val="000000"/>
                <w:sz w:val="24"/>
                <w:szCs w:val="24"/>
              </w:rPr>
              <w:t xml:space="preserve"> The Order is confirmed</w:t>
            </w:r>
            <w:r w:rsidR="00B57EED" w:rsidRPr="00592369">
              <w:rPr>
                <w:rFonts w:ascii="Arial" w:hAnsi="Arial" w:cs="Arial"/>
                <w:b/>
                <w:color w:val="000000"/>
                <w:sz w:val="24"/>
                <w:szCs w:val="24"/>
              </w:rPr>
              <w:t>.</w:t>
            </w:r>
          </w:p>
        </w:tc>
      </w:tr>
      <w:tr w:rsidR="003D76CB" w:rsidRPr="00592369" w14:paraId="1EDB4C82" w14:textId="77777777" w:rsidTr="00111919">
        <w:trPr>
          <w:trHeight w:val="215"/>
        </w:trPr>
        <w:tc>
          <w:tcPr>
            <w:tcW w:w="9520" w:type="dxa"/>
            <w:tcBorders>
              <w:bottom w:val="single" w:sz="6" w:space="0" w:color="000000"/>
            </w:tcBorders>
          </w:tcPr>
          <w:p w14:paraId="5C32AB1D" w14:textId="77777777" w:rsidR="003D76CB" w:rsidRPr="00592369" w:rsidRDefault="003D76CB" w:rsidP="003D76CB">
            <w:pPr>
              <w:spacing w:before="60"/>
              <w:rPr>
                <w:rFonts w:ascii="Arial" w:hAnsi="Arial" w:cs="Arial"/>
                <w:b/>
                <w:color w:val="000000"/>
                <w:sz w:val="24"/>
                <w:szCs w:val="24"/>
              </w:rPr>
            </w:pPr>
            <w:bookmarkStart w:id="1" w:name="bmkReturn"/>
            <w:bookmarkEnd w:id="1"/>
          </w:p>
        </w:tc>
      </w:tr>
    </w:tbl>
    <w:p w14:paraId="214C7B87" w14:textId="484FBA32" w:rsidR="001B0F63" w:rsidRDefault="00111919" w:rsidP="003D76CB">
      <w:pPr>
        <w:pStyle w:val="Heading6blackfont"/>
        <w:rPr>
          <w:rFonts w:ascii="Arial" w:hAnsi="Arial" w:cs="Arial"/>
          <w:sz w:val="24"/>
          <w:szCs w:val="24"/>
        </w:rPr>
      </w:pPr>
      <w:r w:rsidRPr="00111919">
        <w:rPr>
          <w:rFonts w:ascii="Arial" w:hAnsi="Arial" w:cs="Arial"/>
          <w:sz w:val="24"/>
          <w:szCs w:val="24"/>
        </w:rPr>
        <w:t>Preliminary Matters</w:t>
      </w:r>
    </w:p>
    <w:p w14:paraId="7DF7983B" w14:textId="66E3F3DC" w:rsidR="00BB607F" w:rsidRDefault="00BB607F" w:rsidP="00BB607F">
      <w:pPr>
        <w:pStyle w:val="Style1"/>
        <w:numPr>
          <w:ilvl w:val="0"/>
          <w:numId w:val="31"/>
        </w:numPr>
        <w:rPr>
          <w:rFonts w:ascii="Arial" w:hAnsi="Arial" w:cs="Arial"/>
          <w:sz w:val="24"/>
          <w:szCs w:val="24"/>
        </w:rPr>
      </w:pPr>
      <w:r w:rsidRPr="00082E63">
        <w:rPr>
          <w:rFonts w:ascii="Arial" w:hAnsi="Arial" w:cs="Arial"/>
          <w:sz w:val="24"/>
          <w:szCs w:val="24"/>
        </w:rPr>
        <w:t xml:space="preserve">I undertook an </w:t>
      </w:r>
      <w:r>
        <w:rPr>
          <w:rFonts w:ascii="Arial" w:hAnsi="Arial" w:cs="Arial"/>
          <w:sz w:val="24"/>
          <w:szCs w:val="24"/>
        </w:rPr>
        <w:t>un</w:t>
      </w:r>
      <w:r w:rsidRPr="00082E63">
        <w:rPr>
          <w:rFonts w:ascii="Arial" w:hAnsi="Arial" w:cs="Arial"/>
          <w:sz w:val="24"/>
          <w:szCs w:val="24"/>
        </w:rPr>
        <w:t xml:space="preserve">accompanied site inspection </w:t>
      </w:r>
      <w:r w:rsidR="00EC5785">
        <w:rPr>
          <w:rFonts w:ascii="Arial" w:hAnsi="Arial" w:cs="Arial"/>
          <w:sz w:val="24"/>
          <w:szCs w:val="24"/>
        </w:rPr>
        <w:t>on</w:t>
      </w:r>
      <w:r w:rsidRPr="00082E63">
        <w:rPr>
          <w:rFonts w:ascii="Arial" w:hAnsi="Arial" w:cs="Arial"/>
          <w:sz w:val="24"/>
          <w:szCs w:val="24"/>
        </w:rPr>
        <w:t xml:space="preserve"> </w:t>
      </w:r>
      <w:r w:rsidR="00D700C5">
        <w:rPr>
          <w:rFonts w:ascii="Arial" w:hAnsi="Arial" w:cs="Arial"/>
          <w:sz w:val="24"/>
          <w:szCs w:val="24"/>
        </w:rPr>
        <w:t>29 September</w:t>
      </w:r>
      <w:r w:rsidR="00C82B84">
        <w:rPr>
          <w:rFonts w:ascii="Arial" w:hAnsi="Arial" w:cs="Arial"/>
          <w:sz w:val="24"/>
          <w:szCs w:val="24"/>
        </w:rPr>
        <w:t xml:space="preserve"> </w:t>
      </w:r>
      <w:r>
        <w:rPr>
          <w:rFonts w:ascii="Arial" w:hAnsi="Arial" w:cs="Arial"/>
          <w:sz w:val="24"/>
          <w:szCs w:val="24"/>
        </w:rPr>
        <w:t>202</w:t>
      </w:r>
      <w:r w:rsidR="00091B01">
        <w:rPr>
          <w:rFonts w:ascii="Arial" w:hAnsi="Arial" w:cs="Arial"/>
          <w:sz w:val="24"/>
          <w:szCs w:val="24"/>
        </w:rPr>
        <w:t>5</w:t>
      </w:r>
      <w:r w:rsidRPr="00082E63">
        <w:rPr>
          <w:rFonts w:ascii="Arial" w:hAnsi="Arial" w:cs="Arial"/>
          <w:sz w:val="24"/>
          <w:szCs w:val="24"/>
        </w:rPr>
        <w:t xml:space="preserve">. </w:t>
      </w:r>
    </w:p>
    <w:p w14:paraId="0355AE68" w14:textId="77777777" w:rsidR="00BC25B4" w:rsidRPr="00BC25B4" w:rsidRDefault="001F322C" w:rsidP="00111919">
      <w:pPr>
        <w:pStyle w:val="Style1"/>
      </w:pPr>
      <w:r>
        <w:rPr>
          <w:rFonts w:ascii="Arial" w:hAnsi="Arial" w:cs="Arial"/>
          <w:sz w:val="24"/>
          <w:szCs w:val="24"/>
        </w:rPr>
        <w:t xml:space="preserve">In this decision I will refer to </w:t>
      </w:r>
      <w:r w:rsidR="00CC7CF1">
        <w:rPr>
          <w:rFonts w:ascii="Arial" w:hAnsi="Arial" w:cs="Arial"/>
          <w:sz w:val="24"/>
          <w:szCs w:val="24"/>
        </w:rPr>
        <w:t xml:space="preserve">the </w:t>
      </w:r>
      <w:r>
        <w:rPr>
          <w:rFonts w:ascii="Arial" w:hAnsi="Arial" w:cs="Arial"/>
          <w:sz w:val="24"/>
          <w:szCs w:val="24"/>
        </w:rPr>
        <w:t>points on the Order route</w:t>
      </w:r>
      <w:r w:rsidR="007A18DE">
        <w:rPr>
          <w:rFonts w:ascii="Arial" w:hAnsi="Arial" w:cs="Arial"/>
          <w:sz w:val="24"/>
          <w:szCs w:val="24"/>
        </w:rPr>
        <w:t xml:space="preserve"> as shown on the Order plan</w:t>
      </w:r>
      <w:r w:rsidR="00B25C5D">
        <w:rPr>
          <w:rFonts w:ascii="Arial" w:hAnsi="Arial" w:cs="Arial"/>
          <w:sz w:val="24"/>
          <w:szCs w:val="24"/>
        </w:rPr>
        <w:t>. I have appended a copy of the</w:t>
      </w:r>
      <w:r w:rsidR="00FF0658">
        <w:rPr>
          <w:rFonts w:ascii="Arial" w:hAnsi="Arial" w:cs="Arial"/>
          <w:sz w:val="24"/>
          <w:szCs w:val="24"/>
        </w:rPr>
        <w:t xml:space="preserve"> Order </w:t>
      </w:r>
      <w:r w:rsidR="00A140EE">
        <w:rPr>
          <w:rFonts w:ascii="Arial" w:hAnsi="Arial" w:cs="Arial"/>
          <w:sz w:val="24"/>
          <w:szCs w:val="24"/>
        </w:rPr>
        <w:t xml:space="preserve">plan </w:t>
      </w:r>
      <w:r w:rsidR="00391A04">
        <w:rPr>
          <w:rFonts w:ascii="Arial" w:hAnsi="Arial" w:cs="Arial"/>
          <w:sz w:val="24"/>
          <w:szCs w:val="24"/>
        </w:rPr>
        <w:t>to the end of my decision.</w:t>
      </w:r>
      <w:r w:rsidR="00B5508B">
        <w:rPr>
          <w:rFonts w:ascii="Arial" w:hAnsi="Arial" w:cs="Arial"/>
          <w:sz w:val="24"/>
          <w:szCs w:val="24"/>
        </w:rPr>
        <w:t xml:space="preserve"> </w:t>
      </w:r>
      <w:r w:rsidR="00AE0D4D">
        <w:rPr>
          <w:rFonts w:ascii="Arial" w:hAnsi="Arial" w:cs="Arial"/>
          <w:sz w:val="24"/>
          <w:szCs w:val="24"/>
        </w:rPr>
        <w:t xml:space="preserve">Bedford Borough </w:t>
      </w:r>
      <w:r w:rsidR="00091B01" w:rsidRPr="00091B01">
        <w:rPr>
          <w:rFonts w:ascii="Arial" w:hAnsi="Arial" w:cs="Arial"/>
          <w:sz w:val="24"/>
          <w:szCs w:val="24"/>
        </w:rPr>
        <w:t xml:space="preserve">Council </w:t>
      </w:r>
      <w:r w:rsidR="00B5508B">
        <w:rPr>
          <w:rFonts w:ascii="Arial" w:hAnsi="Arial" w:cs="Arial"/>
          <w:sz w:val="24"/>
          <w:szCs w:val="24"/>
        </w:rPr>
        <w:t>as the Order Making Authority (OMA) are</w:t>
      </w:r>
      <w:r w:rsidR="007B5191">
        <w:rPr>
          <w:rFonts w:ascii="Arial" w:hAnsi="Arial" w:cs="Arial"/>
          <w:sz w:val="24"/>
          <w:szCs w:val="24"/>
        </w:rPr>
        <w:t xml:space="preserve"> </w:t>
      </w:r>
      <w:r w:rsidR="00B5508B">
        <w:rPr>
          <w:rFonts w:ascii="Arial" w:hAnsi="Arial" w:cs="Arial"/>
          <w:sz w:val="24"/>
          <w:szCs w:val="24"/>
        </w:rPr>
        <w:t>supporting the Order.</w:t>
      </w:r>
    </w:p>
    <w:p w14:paraId="7453CEC1" w14:textId="3D2E7200" w:rsidR="00111919" w:rsidRPr="008F63C8" w:rsidRDefault="00FD3591" w:rsidP="00111919">
      <w:pPr>
        <w:pStyle w:val="Style1"/>
      </w:pPr>
      <w:r>
        <w:rPr>
          <w:rFonts w:ascii="Arial" w:hAnsi="Arial" w:cs="Arial"/>
          <w:sz w:val="24"/>
          <w:szCs w:val="24"/>
        </w:rPr>
        <w:t>Representations</w:t>
      </w:r>
      <w:r w:rsidR="001518E9">
        <w:rPr>
          <w:rFonts w:ascii="Arial" w:hAnsi="Arial" w:cs="Arial"/>
          <w:sz w:val="24"/>
          <w:szCs w:val="24"/>
        </w:rPr>
        <w:t xml:space="preserve"> </w:t>
      </w:r>
      <w:r>
        <w:rPr>
          <w:rFonts w:ascii="Arial" w:hAnsi="Arial" w:cs="Arial"/>
          <w:sz w:val="24"/>
          <w:szCs w:val="24"/>
        </w:rPr>
        <w:t>in support of the Order are made</w:t>
      </w:r>
      <w:r w:rsidR="001518E9">
        <w:rPr>
          <w:rFonts w:ascii="Arial" w:hAnsi="Arial" w:cs="Arial"/>
          <w:sz w:val="24"/>
          <w:szCs w:val="24"/>
        </w:rPr>
        <w:t xml:space="preserve"> by the applicant</w:t>
      </w:r>
      <w:r w:rsidR="004706C4">
        <w:rPr>
          <w:rFonts w:ascii="Arial" w:hAnsi="Arial" w:cs="Arial"/>
          <w:sz w:val="24"/>
          <w:szCs w:val="24"/>
        </w:rPr>
        <w:t xml:space="preserve"> and a representative of the British Horse Society (BHS)</w:t>
      </w:r>
      <w:r w:rsidR="001C353C">
        <w:rPr>
          <w:rFonts w:ascii="Arial" w:hAnsi="Arial" w:cs="Arial"/>
          <w:sz w:val="24"/>
          <w:szCs w:val="24"/>
        </w:rPr>
        <w:t xml:space="preserve">. </w:t>
      </w:r>
      <w:r w:rsidR="001518E9">
        <w:rPr>
          <w:rFonts w:ascii="Arial" w:hAnsi="Arial" w:cs="Arial"/>
          <w:sz w:val="24"/>
          <w:szCs w:val="24"/>
        </w:rPr>
        <w:t xml:space="preserve"> </w:t>
      </w:r>
      <w:r>
        <w:rPr>
          <w:rFonts w:ascii="Arial" w:hAnsi="Arial" w:cs="Arial"/>
          <w:sz w:val="24"/>
          <w:szCs w:val="24"/>
        </w:rPr>
        <w:t xml:space="preserve"> </w:t>
      </w:r>
      <w:r w:rsidR="001F12E7">
        <w:rPr>
          <w:rFonts w:ascii="Arial" w:hAnsi="Arial" w:cs="Arial"/>
          <w:sz w:val="24"/>
          <w:szCs w:val="24"/>
        </w:rPr>
        <w:t xml:space="preserve"> </w:t>
      </w:r>
    </w:p>
    <w:p w14:paraId="6AB05782" w14:textId="0E2BA923" w:rsidR="003D76CB" w:rsidRPr="00592369" w:rsidRDefault="003D76CB" w:rsidP="003D76CB">
      <w:pPr>
        <w:pStyle w:val="Heading6blackfont"/>
        <w:rPr>
          <w:rFonts w:ascii="Arial" w:hAnsi="Arial" w:cs="Arial"/>
          <w:sz w:val="24"/>
          <w:szCs w:val="24"/>
        </w:rPr>
      </w:pPr>
      <w:r w:rsidRPr="00592369">
        <w:rPr>
          <w:rFonts w:ascii="Arial" w:hAnsi="Arial" w:cs="Arial"/>
          <w:sz w:val="24"/>
          <w:szCs w:val="24"/>
        </w:rPr>
        <w:t>Main Issues</w:t>
      </w:r>
    </w:p>
    <w:p w14:paraId="572496EF" w14:textId="4BD843CB" w:rsidR="00C27FDB" w:rsidRPr="00C27FDB" w:rsidRDefault="00C27FDB" w:rsidP="00C27FDB">
      <w:pPr>
        <w:pStyle w:val="Style1"/>
        <w:tabs>
          <w:tab w:val="clear" w:pos="720"/>
          <w:tab w:val="num" w:pos="1004"/>
        </w:tabs>
        <w:rPr>
          <w:rFonts w:ascii="Arial" w:hAnsi="Arial" w:cs="Arial"/>
          <w:b/>
          <w:color w:val="auto"/>
          <w:sz w:val="24"/>
          <w:szCs w:val="24"/>
        </w:rPr>
      </w:pPr>
      <w:r w:rsidRPr="00C27FDB">
        <w:rPr>
          <w:rFonts w:ascii="Arial" w:hAnsi="Arial" w:cs="Arial"/>
          <w:color w:val="auto"/>
          <w:sz w:val="24"/>
          <w:szCs w:val="24"/>
        </w:rPr>
        <w:t>Section 119(6) of the Highways Act 1980 involves three separate tests for an Order to be confirmed. These are:</w:t>
      </w:r>
    </w:p>
    <w:p w14:paraId="31BF2644" w14:textId="14D226DB" w:rsidR="00C27FDB" w:rsidRPr="00C27FDB" w:rsidRDefault="00C27FDB" w:rsidP="00BE616D">
      <w:pPr>
        <w:pStyle w:val="Style1"/>
        <w:numPr>
          <w:ilvl w:val="0"/>
          <w:numId w:val="0"/>
        </w:numPr>
        <w:ind w:left="431"/>
        <w:rPr>
          <w:rFonts w:ascii="Arial" w:hAnsi="Arial" w:cs="Arial"/>
          <w:sz w:val="24"/>
          <w:szCs w:val="24"/>
        </w:rPr>
      </w:pPr>
      <w:r w:rsidRPr="00C27FDB">
        <w:rPr>
          <w:rFonts w:ascii="Arial" w:hAnsi="Arial" w:cs="Arial"/>
          <w:sz w:val="24"/>
          <w:szCs w:val="24"/>
        </w:rPr>
        <w:t>TEST 1: whether it is expedient in the interests of the landowner, occupier or the public for the path to be diverted. This is subject to any altered point of termination of the path being substantially as convenient to the public.</w:t>
      </w:r>
    </w:p>
    <w:p w14:paraId="0D2BD792" w14:textId="77777777" w:rsidR="00C27FDB" w:rsidRPr="00C27FDB" w:rsidRDefault="00C27FDB" w:rsidP="00BE616D">
      <w:pPr>
        <w:pStyle w:val="Style1"/>
        <w:numPr>
          <w:ilvl w:val="0"/>
          <w:numId w:val="0"/>
        </w:numPr>
        <w:ind w:left="431"/>
        <w:rPr>
          <w:rFonts w:ascii="Arial" w:hAnsi="Arial" w:cs="Arial"/>
          <w:sz w:val="24"/>
          <w:szCs w:val="24"/>
        </w:rPr>
      </w:pPr>
      <w:r w:rsidRPr="00C27FDB">
        <w:rPr>
          <w:rFonts w:ascii="Arial" w:hAnsi="Arial" w:cs="Arial"/>
          <w:sz w:val="24"/>
          <w:szCs w:val="24"/>
        </w:rPr>
        <w:t>TEST 2: whether the proposed diversion is substantially less convenient to the public.</w:t>
      </w:r>
    </w:p>
    <w:p w14:paraId="65F9BFD9" w14:textId="77777777" w:rsidR="00C27FDB" w:rsidRPr="00C27FDB" w:rsidRDefault="00C27FDB" w:rsidP="00BE616D">
      <w:pPr>
        <w:pStyle w:val="Style1"/>
        <w:numPr>
          <w:ilvl w:val="0"/>
          <w:numId w:val="0"/>
        </w:numPr>
        <w:ind w:left="431"/>
        <w:rPr>
          <w:rFonts w:ascii="Arial" w:hAnsi="Arial" w:cs="Arial"/>
          <w:sz w:val="24"/>
          <w:szCs w:val="24"/>
        </w:rPr>
      </w:pPr>
      <w:r w:rsidRPr="00C27FDB">
        <w:rPr>
          <w:rFonts w:ascii="Arial" w:hAnsi="Arial" w:cs="Arial"/>
          <w:sz w:val="24"/>
          <w:szCs w:val="24"/>
        </w:rPr>
        <w:t>TEST 3: whether it is expedient to confirm the Order having regard to the effect which— (a) the diversion would have on public enjoyment of the path as a whole, (b) the coming into operation of the Order would have as respects other land served by the existing public right of way, and (c) any new public right of way created by the order would have as respects the land over which the right is so created and any land held with it.</w:t>
      </w:r>
    </w:p>
    <w:p w14:paraId="38BC3AEF" w14:textId="77777777" w:rsidR="00021D18" w:rsidRPr="003B2A72" w:rsidRDefault="00021D18" w:rsidP="00021D18">
      <w:pPr>
        <w:pStyle w:val="Style1"/>
        <w:numPr>
          <w:ilvl w:val="0"/>
          <w:numId w:val="30"/>
        </w:numPr>
        <w:shd w:val="clear" w:color="auto" w:fill="FFFFFF"/>
        <w:spacing w:before="300" w:after="300"/>
        <w:textAlignment w:val="baseline"/>
        <w:rPr>
          <w:rFonts w:ascii="Arial" w:hAnsi="Arial" w:cs="Arial"/>
          <w:color w:val="141414"/>
          <w:sz w:val="24"/>
          <w:szCs w:val="24"/>
        </w:rPr>
      </w:pPr>
      <w:r w:rsidRPr="006C58EE">
        <w:rPr>
          <w:rFonts w:ascii="Arial" w:hAnsi="Arial" w:cs="Arial"/>
          <w:sz w:val="24"/>
          <w:szCs w:val="24"/>
        </w:rPr>
        <w:lastRenderedPageBreak/>
        <w:t xml:space="preserve">In determining whether to confirm the Order at Test 3 stage, (a)-(c) are mandatory factors. </w:t>
      </w:r>
      <w:r w:rsidRPr="006C58EE">
        <w:rPr>
          <w:rFonts w:ascii="Arial" w:hAnsi="Arial" w:cs="Arial"/>
          <w:color w:val="141414"/>
          <w:sz w:val="24"/>
          <w:szCs w:val="24"/>
        </w:rPr>
        <w:t>On (b) and (c) of Test 3, the statutory provisions for compensation for diminution in value or disturbance to enjoyment of the land affected by the new paths must be taken into account, where applicable.</w:t>
      </w:r>
      <w:r w:rsidRPr="006C58EE">
        <w:rPr>
          <w:rFonts w:ascii="Arial" w:hAnsi="Arial" w:cs="Arial"/>
          <w:sz w:val="24"/>
          <w:szCs w:val="24"/>
        </w:rPr>
        <w:t xml:space="preserve"> Regard must also be had to any material provision contained in a rights of way improvement plan (ROWIP) for the area under section 119(6A). Other relevant factors are not excluded from consideration and could, for instance, include those pointing in favour of confirmation.</w:t>
      </w:r>
    </w:p>
    <w:p w14:paraId="32433AA0" w14:textId="5C7330A0" w:rsidR="003B2A72" w:rsidRPr="003B2A72" w:rsidRDefault="003B2A72" w:rsidP="003B2A72">
      <w:pPr>
        <w:pStyle w:val="Style1"/>
        <w:numPr>
          <w:ilvl w:val="0"/>
          <w:numId w:val="30"/>
        </w:numPr>
        <w:shd w:val="clear" w:color="auto" w:fill="FFFFFF"/>
        <w:spacing w:before="300" w:after="300"/>
        <w:textAlignment w:val="baseline"/>
        <w:rPr>
          <w:rFonts w:ascii="Arial" w:hAnsi="Arial" w:cs="Arial"/>
          <w:color w:val="141414"/>
          <w:sz w:val="24"/>
          <w:szCs w:val="24"/>
        </w:rPr>
      </w:pPr>
      <w:r w:rsidRPr="0050588F">
        <w:rPr>
          <w:rFonts w:ascii="Arial" w:hAnsi="Arial" w:cs="Arial"/>
          <w:bCs/>
          <w:sz w:val="24"/>
          <w:szCs w:val="24"/>
        </w:rPr>
        <w:t>The government guidance on “diversion or extinguishment of public rights of way that pass through private dwellings, their curtilages and gardens, farmyards and industrial or commercial premises” was issued by Defra in August 2023</w:t>
      </w:r>
      <w:r>
        <w:rPr>
          <w:rFonts w:ascii="Arial" w:hAnsi="Arial" w:cs="Arial"/>
          <w:bCs/>
          <w:sz w:val="24"/>
          <w:szCs w:val="24"/>
        </w:rPr>
        <w:t>.</w:t>
      </w:r>
      <w:r w:rsidRPr="0050588F">
        <w:rPr>
          <w:rFonts w:ascii="Arial" w:hAnsi="Arial" w:cs="Arial"/>
          <w:bCs/>
          <w:sz w:val="24"/>
          <w:szCs w:val="24"/>
        </w:rPr>
        <w:t xml:space="preserve"> </w:t>
      </w:r>
      <w:r>
        <w:rPr>
          <w:rFonts w:ascii="Arial" w:hAnsi="Arial" w:cs="Arial"/>
          <w:bCs/>
          <w:sz w:val="24"/>
          <w:szCs w:val="24"/>
        </w:rPr>
        <w:t>I</w:t>
      </w:r>
      <w:r w:rsidRPr="0050588F">
        <w:rPr>
          <w:rFonts w:ascii="Arial" w:hAnsi="Arial" w:cs="Arial"/>
          <w:bCs/>
          <w:sz w:val="24"/>
          <w:szCs w:val="24"/>
        </w:rPr>
        <w:t>t is also known as the ‘presumption</w:t>
      </w:r>
      <w:r>
        <w:rPr>
          <w:rFonts w:ascii="Arial" w:hAnsi="Arial" w:cs="Arial"/>
          <w:bCs/>
          <w:sz w:val="24"/>
          <w:szCs w:val="24"/>
        </w:rPr>
        <w:t>s</w:t>
      </w:r>
      <w:r w:rsidRPr="0050588F">
        <w:rPr>
          <w:rFonts w:ascii="Arial" w:hAnsi="Arial" w:cs="Arial"/>
          <w:bCs/>
          <w:sz w:val="24"/>
          <w:szCs w:val="24"/>
        </w:rPr>
        <w:t xml:space="preserve"> guidance’. It states that I should weigh the interests of the owner against the overall impact of the proposal on the public as a whole. Reducing or eliminating the impact of the current route of the right of way on the owner, in terms of privacy, security and safety are important considerations to which due weight should be given.</w:t>
      </w:r>
    </w:p>
    <w:p w14:paraId="2473FBCD" w14:textId="7CE0FC2B" w:rsidR="003D76CB" w:rsidRPr="00592369" w:rsidRDefault="003D76CB" w:rsidP="003D76CB">
      <w:pPr>
        <w:pStyle w:val="Heading6blackfont"/>
        <w:rPr>
          <w:rFonts w:ascii="Arial" w:hAnsi="Arial" w:cs="Arial"/>
          <w:sz w:val="24"/>
          <w:szCs w:val="24"/>
        </w:rPr>
      </w:pPr>
      <w:r w:rsidRPr="00592369">
        <w:rPr>
          <w:rFonts w:ascii="Arial" w:hAnsi="Arial" w:cs="Arial"/>
          <w:sz w:val="24"/>
          <w:szCs w:val="24"/>
        </w:rPr>
        <w:t>Reasons</w:t>
      </w:r>
    </w:p>
    <w:p w14:paraId="078CDD3D" w14:textId="1E4C029B" w:rsidR="00113195" w:rsidRPr="00B557A1" w:rsidRDefault="00640BFA" w:rsidP="00B557A1">
      <w:pPr>
        <w:keepNext/>
        <w:widowControl w:val="0"/>
        <w:spacing w:before="180"/>
        <w:outlineLvl w:val="5"/>
        <w:rPr>
          <w:rFonts w:ascii="Arial" w:hAnsi="Arial" w:cs="Arial"/>
          <w:b/>
          <w:i/>
          <w:color w:val="000000"/>
          <w:sz w:val="24"/>
          <w:szCs w:val="24"/>
        </w:rPr>
      </w:pPr>
      <w:r w:rsidRPr="00640BFA">
        <w:rPr>
          <w:rFonts w:ascii="Arial" w:hAnsi="Arial" w:cs="Arial"/>
          <w:b/>
          <w:i/>
          <w:color w:val="000000"/>
          <w:sz w:val="24"/>
          <w:szCs w:val="24"/>
        </w:rPr>
        <w:t>Whether it is expedient in the interests of the owner</w:t>
      </w:r>
      <w:r w:rsidR="00FC1A21">
        <w:rPr>
          <w:rFonts w:ascii="Arial" w:hAnsi="Arial" w:cs="Arial"/>
          <w:b/>
          <w:i/>
          <w:color w:val="000000"/>
          <w:sz w:val="24"/>
          <w:szCs w:val="24"/>
        </w:rPr>
        <w:t>s</w:t>
      </w:r>
      <w:r w:rsidRPr="00640BFA">
        <w:rPr>
          <w:rFonts w:ascii="Arial" w:hAnsi="Arial" w:cs="Arial"/>
          <w:b/>
          <w:i/>
          <w:color w:val="000000"/>
          <w:sz w:val="24"/>
          <w:szCs w:val="24"/>
        </w:rPr>
        <w:t xml:space="preserve"> of the land that the path</w:t>
      </w:r>
      <w:r w:rsidR="00303714">
        <w:rPr>
          <w:rFonts w:ascii="Arial" w:hAnsi="Arial" w:cs="Arial"/>
          <w:b/>
          <w:i/>
          <w:color w:val="000000"/>
          <w:sz w:val="24"/>
          <w:szCs w:val="24"/>
        </w:rPr>
        <w:t>s</w:t>
      </w:r>
      <w:r w:rsidRPr="00640BFA">
        <w:rPr>
          <w:rFonts w:ascii="Arial" w:hAnsi="Arial" w:cs="Arial"/>
          <w:b/>
          <w:i/>
          <w:color w:val="000000"/>
          <w:sz w:val="24"/>
          <w:szCs w:val="24"/>
        </w:rPr>
        <w:t xml:space="preserve"> in question should be diverted</w:t>
      </w:r>
    </w:p>
    <w:p w14:paraId="0D269D3E" w14:textId="0BF81C03" w:rsidR="00320C50" w:rsidRPr="00320C50" w:rsidRDefault="00320C50" w:rsidP="00320C50">
      <w:pPr>
        <w:pStyle w:val="Style1"/>
        <w:rPr>
          <w:rFonts w:ascii="Arial" w:hAnsi="Arial" w:cs="Arial"/>
          <w:sz w:val="24"/>
          <w:szCs w:val="24"/>
        </w:rPr>
      </w:pPr>
      <w:r w:rsidRPr="00320C50">
        <w:rPr>
          <w:rFonts w:ascii="Arial" w:hAnsi="Arial" w:cs="Arial"/>
          <w:sz w:val="24"/>
          <w:szCs w:val="24"/>
        </w:rPr>
        <w:t xml:space="preserve">The existing route of </w:t>
      </w:r>
      <w:r w:rsidR="00AC5331">
        <w:rPr>
          <w:rFonts w:ascii="Arial" w:hAnsi="Arial" w:cs="Arial"/>
          <w:sz w:val="24"/>
          <w:szCs w:val="24"/>
        </w:rPr>
        <w:t>bridleway no.</w:t>
      </w:r>
      <w:r w:rsidR="00F6646C">
        <w:rPr>
          <w:rFonts w:ascii="Arial" w:hAnsi="Arial" w:cs="Arial"/>
          <w:sz w:val="24"/>
          <w:szCs w:val="24"/>
        </w:rPr>
        <w:t xml:space="preserve">7 Oakley </w:t>
      </w:r>
      <w:r w:rsidR="0051748F">
        <w:rPr>
          <w:rFonts w:ascii="Arial" w:hAnsi="Arial" w:cs="Arial"/>
          <w:sz w:val="24"/>
          <w:szCs w:val="24"/>
        </w:rPr>
        <w:t>leaves Twinwood Road at point A</w:t>
      </w:r>
      <w:r w:rsidR="000500AF">
        <w:rPr>
          <w:rFonts w:ascii="Arial" w:hAnsi="Arial" w:cs="Arial"/>
          <w:sz w:val="24"/>
          <w:szCs w:val="24"/>
        </w:rPr>
        <w:t>, it extends in an easterly direction to the parish boundary at point X</w:t>
      </w:r>
      <w:r w:rsidR="00E30D3E">
        <w:rPr>
          <w:rFonts w:ascii="Arial" w:hAnsi="Arial" w:cs="Arial"/>
          <w:sz w:val="24"/>
          <w:szCs w:val="24"/>
        </w:rPr>
        <w:t xml:space="preserve">. The route then continues </w:t>
      </w:r>
      <w:r w:rsidR="00262009">
        <w:rPr>
          <w:rFonts w:ascii="Arial" w:hAnsi="Arial" w:cs="Arial"/>
          <w:sz w:val="24"/>
          <w:szCs w:val="24"/>
        </w:rPr>
        <w:t xml:space="preserve">easterly </w:t>
      </w:r>
      <w:r w:rsidR="00E30D3E">
        <w:rPr>
          <w:rFonts w:ascii="Arial" w:hAnsi="Arial" w:cs="Arial"/>
          <w:sz w:val="24"/>
          <w:szCs w:val="24"/>
        </w:rPr>
        <w:t>as bridleway no.27 Clapham</w:t>
      </w:r>
      <w:r w:rsidR="00262009">
        <w:rPr>
          <w:rFonts w:ascii="Arial" w:hAnsi="Arial" w:cs="Arial"/>
          <w:sz w:val="24"/>
          <w:szCs w:val="24"/>
        </w:rPr>
        <w:t>,</w:t>
      </w:r>
      <w:r w:rsidR="00E30D3E">
        <w:rPr>
          <w:rFonts w:ascii="Arial" w:hAnsi="Arial" w:cs="Arial"/>
          <w:sz w:val="24"/>
          <w:szCs w:val="24"/>
        </w:rPr>
        <w:t xml:space="preserve"> between points X and B</w:t>
      </w:r>
      <w:r w:rsidR="00262009">
        <w:rPr>
          <w:rFonts w:ascii="Arial" w:hAnsi="Arial" w:cs="Arial"/>
          <w:sz w:val="24"/>
          <w:szCs w:val="24"/>
        </w:rPr>
        <w:t xml:space="preserve">. </w:t>
      </w:r>
      <w:r w:rsidRPr="00320C50">
        <w:rPr>
          <w:rFonts w:ascii="Arial" w:hAnsi="Arial" w:cs="Arial"/>
          <w:sz w:val="24"/>
          <w:szCs w:val="24"/>
        </w:rPr>
        <w:t xml:space="preserve">The Order seeks to divert the </w:t>
      </w:r>
      <w:r w:rsidR="0076349E">
        <w:rPr>
          <w:rFonts w:ascii="Arial" w:hAnsi="Arial" w:cs="Arial"/>
          <w:sz w:val="24"/>
          <w:szCs w:val="24"/>
        </w:rPr>
        <w:t>bridleway</w:t>
      </w:r>
      <w:r w:rsidRPr="00320C50">
        <w:rPr>
          <w:rFonts w:ascii="Arial" w:hAnsi="Arial" w:cs="Arial"/>
          <w:sz w:val="24"/>
          <w:szCs w:val="24"/>
        </w:rPr>
        <w:t xml:space="preserve"> to a </w:t>
      </w:r>
      <w:r w:rsidR="006845B8">
        <w:rPr>
          <w:rFonts w:ascii="Arial" w:hAnsi="Arial" w:cs="Arial"/>
          <w:sz w:val="24"/>
          <w:szCs w:val="24"/>
        </w:rPr>
        <w:t>route</w:t>
      </w:r>
      <w:r w:rsidR="0089322D">
        <w:rPr>
          <w:rFonts w:ascii="Arial" w:hAnsi="Arial" w:cs="Arial"/>
          <w:sz w:val="24"/>
          <w:szCs w:val="24"/>
        </w:rPr>
        <w:t>,</w:t>
      </w:r>
      <w:r w:rsidR="00ED3DA5">
        <w:rPr>
          <w:rFonts w:ascii="Arial" w:hAnsi="Arial" w:cs="Arial"/>
          <w:sz w:val="24"/>
          <w:szCs w:val="24"/>
        </w:rPr>
        <w:t xml:space="preserve"> which runs </w:t>
      </w:r>
      <w:r w:rsidR="00B727D3">
        <w:rPr>
          <w:rFonts w:ascii="Arial" w:hAnsi="Arial" w:cs="Arial"/>
          <w:sz w:val="24"/>
          <w:szCs w:val="24"/>
        </w:rPr>
        <w:t xml:space="preserve">on a parallel alignment just to the south of the existing </w:t>
      </w:r>
      <w:r w:rsidR="003860F3">
        <w:rPr>
          <w:rFonts w:ascii="Arial" w:hAnsi="Arial" w:cs="Arial"/>
          <w:sz w:val="24"/>
          <w:szCs w:val="24"/>
        </w:rPr>
        <w:t>route</w:t>
      </w:r>
      <w:r w:rsidRPr="00320C50">
        <w:rPr>
          <w:rFonts w:ascii="Arial" w:hAnsi="Arial" w:cs="Arial"/>
          <w:sz w:val="24"/>
          <w:szCs w:val="24"/>
        </w:rPr>
        <w:t>, between points A-</w:t>
      </w:r>
      <w:r w:rsidR="003860F3">
        <w:rPr>
          <w:rFonts w:ascii="Arial" w:hAnsi="Arial" w:cs="Arial"/>
          <w:sz w:val="24"/>
          <w:szCs w:val="24"/>
        </w:rPr>
        <w:t>Z-Y-B</w:t>
      </w:r>
      <w:r w:rsidRPr="00320C50">
        <w:rPr>
          <w:rFonts w:ascii="Arial" w:hAnsi="Arial" w:cs="Arial"/>
          <w:sz w:val="24"/>
          <w:szCs w:val="24"/>
        </w:rPr>
        <w:t xml:space="preserve"> on the Order plan. </w:t>
      </w:r>
    </w:p>
    <w:p w14:paraId="4A1BBDD7" w14:textId="5F8F1F39" w:rsidR="00F509BB" w:rsidRPr="00F509BB" w:rsidRDefault="00DF2177" w:rsidP="00FA42A1">
      <w:pPr>
        <w:pStyle w:val="Style1"/>
        <w:rPr>
          <w:rFonts w:ascii="Arial" w:hAnsi="Arial" w:cs="Arial"/>
          <w:sz w:val="24"/>
          <w:szCs w:val="24"/>
        </w:rPr>
      </w:pPr>
      <w:r w:rsidRPr="00DF2177">
        <w:rPr>
          <w:rFonts w:ascii="Arial" w:hAnsi="Arial" w:cs="Arial"/>
          <w:bCs/>
          <w:iCs/>
          <w:sz w:val="24"/>
          <w:szCs w:val="24"/>
        </w:rPr>
        <w:t>The diversion Order has been made</w:t>
      </w:r>
      <w:r w:rsidR="00BA481E">
        <w:rPr>
          <w:rFonts w:ascii="Arial" w:hAnsi="Arial" w:cs="Arial"/>
          <w:bCs/>
          <w:iCs/>
          <w:sz w:val="24"/>
          <w:szCs w:val="24"/>
        </w:rPr>
        <w:t xml:space="preserve"> in the interests of</w:t>
      </w:r>
      <w:r w:rsidR="00873933">
        <w:rPr>
          <w:rFonts w:ascii="Arial" w:hAnsi="Arial" w:cs="Arial"/>
          <w:bCs/>
          <w:iCs/>
          <w:sz w:val="24"/>
          <w:szCs w:val="24"/>
        </w:rPr>
        <w:t xml:space="preserve"> the owner</w:t>
      </w:r>
      <w:r w:rsidR="006F7FB1">
        <w:rPr>
          <w:rFonts w:ascii="Arial" w:hAnsi="Arial" w:cs="Arial"/>
          <w:bCs/>
          <w:iCs/>
          <w:sz w:val="24"/>
          <w:szCs w:val="24"/>
        </w:rPr>
        <w:t>s</w:t>
      </w:r>
      <w:r w:rsidR="00873933">
        <w:rPr>
          <w:rFonts w:ascii="Arial" w:hAnsi="Arial" w:cs="Arial"/>
          <w:bCs/>
          <w:iCs/>
          <w:sz w:val="24"/>
          <w:szCs w:val="24"/>
        </w:rPr>
        <w:t xml:space="preserve"> of the land</w:t>
      </w:r>
      <w:r w:rsidR="002C6C4A">
        <w:rPr>
          <w:rFonts w:ascii="Arial" w:hAnsi="Arial" w:cs="Arial"/>
          <w:bCs/>
          <w:iCs/>
          <w:sz w:val="24"/>
          <w:szCs w:val="24"/>
        </w:rPr>
        <w:t xml:space="preserve"> for</w:t>
      </w:r>
      <w:r w:rsidR="00F509BB">
        <w:rPr>
          <w:rFonts w:ascii="Arial" w:hAnsi="Arial" w:cs="Arial"/>
          <w:bCs/>
          <w:iCs/>
          <w:sz w:val="24"/>
          <w:szCs w:val="24"/>
        </w:rPr>
        <w:t xml:space="preserve"> land management</w:t>
      </w:r>
      <w:r w:rsidR="005A4C55">
        <w:rPr>
          <w:rFonts w:ascii="Arial" w:hAnsi="Arial" w:cs="Arial"/>
          <w:bCs/>
          <w:iCs/>
          <w:sz w:val="24"/>
          <w:szCs w:val="24"/>
        </w:rPr>
        <w:t xml:space="preserve"> </w:t>
      </w:r>
      <w:r w:rsidR="000A06F5">
        <w:rPr>
          <w:rFonts w:ascii="Arial" w:hAnsi="Arial" w:cs="Arial"/>
          <w:bCs/>
          <w:iCs/>
          <w:sz w:val="24"/>
          <w:szCs w:val="24"/>
        </w:rPr>
        <w:t>reason</w:t>
      </w:r>
      <w:r w:rsidR="00CF0070">
        <w:rPr>
          <w:rFonts w:ascii="Arial" w:hAnsi="Arial" w:cs="Arial"/>
          <w:bCs/>
          <w:iCs/>
          <w:sz w:val="24"/>
          <w:szCs w:val="24"/>
        </w:rPr>
        <w:t>s</w:t>
      </w:r>
      <w:r w:rsidR="0099515A">
        <w:rPr>
          <w:rFonts w:ascii="Arial" w:hAnsi="Arial" w:cs="Arial"/>
          <w:bCs/>
          <w:iCs/>
          <w:sz w:val="24"/>
          <w:szCs w:val="24"/>
        </w:rPr>
        <w:t>.</w:t>
      </w:r>
      <w:r w:rsidR="00CF0070">
        <w:rPr>
          <w:rFonts w:ascii="Arial" w:hAnsi="Arial" w:cs="Arial"/>
          <w:bCs/>
          <w:iCs/>
          <w:sz w:val="24"/>
          <w:szCs w:val="24"/>
        </w:rPr>
        <w:t xml:space="preserve"> </w:t>
      </w:r>
      <w:r w:rsidR="00FE08A7">
        <w:rPr>
          <w:rFonts w:ascii="Arial" w:hAnsi="Arial" w:cs="Arial"/>
          <w:bCs/>
          <w:iCs/>
          <w:sz w:val="24"/>
          <w:szCs w:val="24"/>
        </w:rPr>
        <w:t xml:space="preserve">The owner of the field </w:t>
      </w:r>
      <w:r w:rsidR="004C4191">
        <w:rPr>
          <w:rFonts w:ascii="Arial" w:hAnsi="Arial" w:cs="Arial"/>
          <w:bCs/>
          <w:iCs/>
          <w:sz w:val="24"/>
          <w:szCs w:val="24"/>
        </w:rPr>
        <w:t xml:space="preserve">over which the majority of bridleway no.7 runs </w:t>
      </w:r>
      <w:r w:rsidR="00727AD8">
        <w:rPr>
          <w:rFonts w:ascii="Arial" w:hAnsi="Arial" w:cs="Arial"/>
          <w:bCs/>
          <w:iCs/>
          <w:sz w:val="24"/>
          <w:szCs w:val="24"/>
        </w:rPr>
        <w:t>uses the land for commercial purposes</w:t>
      </w:r>
      <w:r w:rsidR="008500F7">
        <w:rPr>
          <w:rFonts w:ascii="Arial" w:hAnsi="Arial" w:cs="Arial"/>
          <w:bCs/>
          <w:iCs/>
          <w:sz w:val="24"/>
          <w:szCs w:val="24"/>
        </w:rPr>
        <w:t xml:space="preserve">. </w:t>
      </w:r>
      <w:r w:rsidR="00185865">
        <w:rPr>
          <w:rFonts w:ascii="Arial" w:hAnsi="Arial" w:cs="Arial"/>
          <w:bCs/>
          <w:iCs/>
          <w:sz w:val="24"/>
          <w:szCs w:val="24"/>
        </w:rPr>
        <w:t>The landowner states d</w:t>
      </w:r>
      <w:r w:rsidR="008500F7">
        <w:rPr>
          <w:rFonts w:ascii="Arial" w:hAnsi="Arial" w:cs="Arial"/>
          <w:bCs/>
          <w:iCs/>
          <w:sz w:val="24"/>
          <w:szCs w:val="24"/>
        </w:rPr>
        <w:t xml:space="preserve">iverting the route would </w:t>
      </w:r>
      <w:r w:rsidR="00DB43CF">
        <w:rPr>
          <w:rFonts w:ascii="Arial" w:hAnsi="Arial" w:cs="Arial"/>
          <w:bCs/>
          <w:iCs/>
          <w:sz w:val="24"/>
          <w:szCs w:val="24"/>
        </w:rPr>
        <w:t>improve the commercial viability of the land and allow the</w:t>
      </w:r>
      <w:r w:rsidR="00D52034">
        <w:rPr>
          <w:rFonts w:ascii="Arial" w:hAnsi="Arial" w:cs="Arial"/>
          <w:bCs/>
          <w:iCs/>
          <w:sz w:val="24"/>
          <w:szCs w:val="24"/>
        </w:rPr>
        <w:t xml:space="preserve"> land to be secured</w:t>
      </w:r>
      <w:r w:rsidR="00283E68">
        <w:rPr>
          <w:rFonts w:ascii="Arial" w:hAnsi="Arial" w:cs="Arial"/>
          <w:bCs/>
          <w:iCs/>
          <w:sz w:val="24"/>
          <w:szCs w:val="24"/>
        </w:rPr>
        <w:t>. The adjacent landowner</w:t>
      </w:r>
      <w:r w:rsidR="00E8028A">
        <w:rPr>
          <w:rFonts w:ascii="Arial" w:hAnsi="Arial" w:cs="Arial"/>
          <w:bCs/>
          <w:iCs/>
          <w:sz w:val="24"/>
          <w:szCs w:val="24"/>
        </w:rPr>
        <w:t xml:space="preserve"> </w:t>
      </w:r>
      <w:r w:rsidR="006B6A7E">
        <w:rPr>
          <w:rFonts w:ascii="Arial" w:hAnsi="Arial" w:cs="Arial"/>
          <w:bCs/>
          <w:iCs/>
          <w:sz w:val="24"/>
          <w:szCs w:val="24"/>
        </w:rPr>
        <w:t xml:space="preserve">has used the area of land between points X and B to plant sapling </w:t>
      </w:r>
      <w:r w:rsidR="0076589F">
        <w:rPr>
          <w:rFonts w:ascii="Arial" w:hAnsi="Arial" w:cs="Arial"/>
          <w:bCs/>
          <w:iCs/>
          <w:sz w:val="24"/>
          <w:szCs w:val="24"/>
        </w:rPr>
        <w:t>trees;</w:t>
      </w:r>
      <w:r w:rsidR="003463A6">
        <w:rPr>
          <w:rFonts w:ascii="Arial" w:hAnsi="Arial" w:cs="Arial"/>
          <w:bCs/>
          <w:iCs/>
          <w:sz w:val="24"/>
          <w:szCs w:val="24"/>
        </w:rPr>
        <w:t xml:space="preserve"> i</w:t>
      </w:r>
      <w:r w:rsidR="00323FD5">
        <w:rPr>
          <w:rFonts w:ascii="Arial" w:hAnsi="Arial" w:cs="Arial"/>
          <w:bCs/>
          <w:iCs/>
          <w:sz w:val="24"/>
          <w:szCs w:val="24"/>
        </w:rPr>
        <w:t xml:space="preserve">t would therefore be in their interest if the </w:t>
      </w:r>
      <w:r w:rsidR="006A229E">
        <w:rPr>
          <w:rFonts w:ascii="Arial" w:hAnsi="Arial" w:cs="Arial"/>
          <w:bCs/>
          <w:iCs/>
          <w:sz w:val="24"/>
          <w:szCs w:val="24"/>
        </w:rPr>
        <w:t>bridleway were diverted onto the adjacent existing farm track</w:t>
      </w:r>
      <w:r w:rsidR="00280A0B">
        <w:rPr>
          <w:rFonts w:ascii="Arial" w:hAnsi="Arial" w:cs="Arial"/>
          <w:bCs/>
          <w:iCs/>
          <w:sz w:val="24"/>
          <w:szCs w:val="24"/>
        </w:rPr>
        <w:t xml:space="preserve"> to help protect the trees</w:t>
      </w:r>
      <w:r w:rsidR="006A229E">
        <w:rPr>
          <w:rFonts w:ascii="Arial" w:hAnsi="Arial" w:cs="Arial"/>
          <w:bCs/>
          <w:iCs/>
          <w:sz w:val="24"/>
          <w:szCs w:val="24"/>
        </w:rPr>
        <w:t>.</w:t>
      </w:r>
      <w:r w:rsidR="00283E68">
        <w:rPr>
          <w:rFonts w:ascii="Arial" w:hAnsi="Arial" w:cs="Arial"/>
          <w:bCs/>
          <w:iCs/>
          <w:sz w:val="24"/>
          <w:szCs w:val="24"/>
        </w:rPr>
        <w:t xml:space="preserve"> </w:t>
      </w:r>
    </w:p>
    <w:p w14:paraId="6F9DAC99" w14:textId="0BCCE2D0" w:rsidR="005025EB" w:rsidRPr="0004586C" w:rsidRDefault="00CF0070" w:rsidP="00FA42A1">
      <w:pPr>
        <w:pStyle w:val="Style1"/>
        <w:rPr>
          <w:rFonts w:ascii="Arial" w:hAnsi="Arial" w:cs="Arial"/>
          <w:sz w:val="24"/>
          <w:szCs w:val="24"/>
        </w:rPr>
      </w:pPr>
      <w:r>
        <w:rPr>
          <w:rFonts w:ascii="Arial" w:hAnsi="Arial" w:cs="Arial"/>
          <w:bCs/>
          <w:iCs/>
          <w:sz w:val="24"/>
          <w:szCs w:val="24"/>
        </w:rPr>
        <w:t xml:space="preserve">The </w:t>
      </w:r>
      <w:r w:rsidR="001055DA">
        <w:rPr>
          <w:rFonts w:ascii="Arial" w:hAnsi="Arial" w:cs="Arial"/>
          <w:bCs/>
          <w:iCs/>
          <w:sz w:val="24"/>
          <w:szCs w:val="24"/>
        </w:rPr>
        <w:t xml:space="preserve">existing </w:t>
      </w:r>
      <w:r w:rsidR="00564D9A">
        <w:rPr>
          <w:rFonts w:ascii="Arial" w:hAnsi="Arial" w:cs="Arial"/>
          <w:bCs/>
          <w:iCs/>
          <w:sz w:val="24"/>
          <w:szCs w:val="24"/>
        </w:rPr>
        <w:t>bridleway</w:t>
      </w:r>
      <w:r w:rsidR="001055DA">
        <w:rPr>
          <w:rFonts w:ascii="Arial" w:hAnsi="Arial" w:cs="Arial"/>
          <w:bCs/>
          <w:iCs/>
          <w:sz w:val="24"/>
          <w:szCs w:val="24"/>
        </w:rPr>
        <w:t xml:space="preserve"> </w:t>
      </w:r>
      <w:r w:rsidR="00A36DF5">
        <w:rPr>
          <w:rFonts w:ascii="Arial" w:hAnsi="Arial" w:cs="Arial"/>
          <w:bCs/>
          <w:iCs/>
          <w:sz w:val="24"/>
          <w:szCs w:val="24"/>
        </w:rPr>
        <w:t xml:space="preserve">is </w:t>
      </w:r>
      <w:r w:rsidR="00AE2AEE">
        <w:rPr>
          <w:rFonts w:ascii="Arial" w:hAnsi="Arial" w:cs="Arial"/>
          <w:bCs/>
          <w:iCs/>
          <w:sz w:val="24"/>
          <w:szCs w:val="24"/>
        </w:rPr>
        <w:t>partly</w:t>
      </w:r>
      <w:r w:rsidR="00A36DF5">
        <w:rPr>
          <w:rFonts w:ascii="Arial" w:hAnsi="Arial" w:cs="Arial"/>
          <w:bCs/>
          <w:iCs/>
          <w:sz w:val="24"/>
          <w:szCs w:val="24"/>
        </w:rPr>
        <w:t xml:space="preserve"> obstructed</w:t>
      </w:r>
      <w:r w:rsidR="00564D9A">
        <w:rPr>
          <w:rFonts w:ascii="Arial" w:hAnsi="Arial" w:cs="Arial"/>
          <w:bCs/>
          <w:iCs/>
          <w:sz w:val="24"/>
          <w:szCs w:val="24"/>
        </w:rPr>
        <w:t>. A</w:t>
      </w:r>
      <w:r w:rsidR="0084213A">
        <w:rPr>
          <w:rFonts w:ascii="Arial" w:hAnsi="Arial" w:cs="Arial"/>
          <w:bCs/>
          <w:iCs/>
          <w:sz w:val="24"/>
          <w:szCs w:val="24"/>
        </w:rPr>
        <w:t>t the western en</w:t>
      </w:r>
      <w:r w:rsidR="00F87647">
        <w:rPr>
          <w:rFonts w:ascii="Arial" w:hAnsi="Arial" w:cs="Arial"/>
          <w:bCs/>
          <w:iCs/>
          <w:sz w:val="24"/>
          <w:szCs w:val="24"/>
        </w:rPr>
        <w:t>d of the route</w:t>
      </w:r>
      <w:r w:rsidR="00564D9A">
        <w:rPr>
          <w:rFonts w:ascii="Arial" w:hAnsi="Arial" w:cs="Arial"/>
          <w:bCs/>
          <w:iCs/>
          <w:sz w:val="24"/>
          <w:szCs w:val="24"/>
        </w:rPr>
        <w:t xml:space="preserve"> there </w:t>
      </w:r>
      <w:r w:rsidR="0038137F">
        <w:rPr>
          <w:rFonts w:ascii="Arial" w:hAnsi="Arial" w:cs="Arial"/>
          <w:bCs/>
          <w:iCs/>
          <w:sz w:val="24"/>
          <w:szCs w:val="24"/>
        </w:rPr>
        <w:t>is a ditch with no crossing and an area o</w:t>
      </w:r>
      <w:r w:rsidR="00406EA6">
        <w:rPr>
          <w:rFonts w:ascii="Arial" w:hAnsi="Arial" w:cs="Arial"/>
          <w:bCs/>
          <w:iCs/>
          <w:sz w:val="24"/>
          <w:szCs w:val="24"/>
        </w:rPr>
        <w:t>f mature woodla</w:t>
      </w:r>
      <w:r w:rsidR="00C07EB7">
        <w:rPr>
          <w:rFonts w:ascii="Arial" w:hAnsi="Arial" w:cs="Arial"/>
          <w:bCs/>
          <w:iCs/>
          <w:sz w:val="24"/>
          <w:szCs w:val="24"/>
        </w:rPr>
        <w:t>nd</w:t>
      </w:r>
      <w:r w:rsidR="009E09D4">
        <w:rPr>
          <w:rFonts w:ascii="Arial" w:hAnsi="Arial" w:cs="Arial"/>
          <w:bCs/>
          <w:iCs/>
          <w:sz w:val="24"/>
          <w:szCs w:val="24"/>
        </w:rPr>
        <w:t>, the vegetation obstructs the route</w:t>
      </w:r>
      <w:r w:rsidR="007E7365">
        <w:rPr>
          <w:rFonts w:ascii="Arial" w:hAnsi="Arial" w:cs="Arial"/>
          <w:bCs/>
          <w:iCs/>
          <w:sz w:val="24"/>
          <w:szCs w:val="24"/>
        </w:rPr>
        <w:t>.</w:t>
      </w:r>
      <w:r w:rsidR="00C07EB7">
        <w:rPr>
          <w:rFonts w:ascii="Arial" w:hAnsi="Arial" w:cs="Arial"/>
          <w:bCs/>
          <w:iCs/>
          <w:sz w:val="24"/>
          <w:szCs w:val="24"/>
        </w:rPr>
        <w:t xml:space="preserve"> Near to point X at the field boundary the route is </w:t>
      </w:r>
      <w:r w:rsidR="009B3364">
        <w:rPr>
          <w:rFonts w:ascii="Arial" w:hAnsi="Arial" w:cs="Arial"/>
          <w:bCs/>
          <w:iCs/>
          <w:sz w:val="24"/>
          <w:szCs w:val="24"/>
        </w:rPr>
        <w:t>obstructed by a fence.</w:t>
      </w:r>
      <w:r w:rsidR="00FA42A1">
        <w:rPr>
          <w:rFonts w:ascii="Arial" w:hAnsi="Arial" w:cs="Arial"/>
          <w:bCs/>
          <w:iCs/>
          <w:sz w:val="24"/>
          <w:szCs w:val="24"/>
        </w:rPr>
        <w:t xml:space="preserve"> </w:t>
      </w:r>
      <w:r w:rsidR="007D11EE" w:rsidRPr="007D11EE">
        <w:rPr>
          <w:rFonts w:ascii="Arial" w:hAnsi="Arial" w:cs="Arial"/>
          <w:bCs/>
          <w:iCs/>
          <w:sz w:val="24"/>
          <w:szCs w:val="24"/>
        </w:rPr>
        <w:t>It is normal practice for Inspectors to ignore any obstructions on the route which is proposed to be diverted. Therefore, in considering the main issues in this case I have treated the existing route as if it is open and available for public use</w:t>
      </w:r>
      <w:r w:rsidR="00E0746D">
        <w:rPr>
          <w:rFonts w:ascii="Arial" w:hAnsi="Arial" w:cs="Arial"/>
          <w:bCs/>
          <w:iCs/>
          <w:sz w:val="24"/>
          <w:szCs w:val="24"/>
        </w:rPr>
        <w:t>.</w:t>
      </w:r>
      <w:r w:rsidR="00FB60EC">
        <w:rPr>
          <w:rFonts w:ascii="Arial" w:hAnsi="Arial" w:cs="Arial"/>
          <w:bCs/>
          <w:iCs/>
          <w:sz w:val="24"/>
          <w:szCs w:val="24"/>
        </w:rPr>
        <w:t xml:space="preserve"> </w:t>
      </w:r>
    </w:p>
    <w:p w14:paraId="6F3C33C5" w14:textId="08D1BF12" w:rsidR="00747357" w:rsidRPr="004B6753" w:rsidRDefault="005F7602" w:rsidP="0004586C">
      <w:pPr>
        <w:pStyle w:val="Style1"/>
        <w:rPr>
          <w:rFonts w:ascii="Arial" w:hAnsi="Arial" w:cs="Arial"/>
          <w:sz w:val="24"/>
          <w:szCs w:val="24"/>
        </w:rPr>
      </w:pPr>
      <w:r w:rsidRPr="0004586C">
        <w:rPr>
          <w:rFonts w:ascii="Arial" w:hAnsi="Arial" w:cs="Arial"/>
          <w:color w:val="auto"/>
          <w:sz w:val="24"/>
          <w:szCs w:val="24"/>
        </w:rPr>
        <w:t xml:space="preserve">I </w:t>
      </w:r>
      <w:r w:rsidR="00711E7B" w:rsidRPr="0004586C">
        <w:rPr>
          <w:rFonts w:ascii="Arial" w:hAnsi="Arial" w:cs="Arial"/>
          <w:color w:val="auto"/>
          <w:sz w:val="24"/>
          <w:szCs w:val="24"/>
        </w:rPr>
        <w:t xml:space="preserve">accept that </w:t>
      </w:r>
      <w:r w:rsidR="00D42EB2" w:rsidRPr="0004586C">
        <w:rPr>
          <w:rFonts w:ascii="Arial" w:hAnsi="Arial" w:cs="Arial"/>
          <w:color w:val="auto"/>
          <w:sz w:val="24"/>
          <w:szCs w:val="24"/>
        </w:rPr>
        <w:t xml:space="preserve">it is expedient </w:t>
      </w:r>
      <w:r w:rsidR="00711E7B" w:rsidRPr="0004586C">
        <w:rPr>
          <w:rFonts w:ascii="Arial" w:hAnsi="Arial" w:cs="Arial"/>
          <w:color w:val="auto"/>
          <w:sz w:val="24"/>
          <w:szCs w:val="24"/>
        </w:rPr>
        <w:t>in the interest</w:t>
      </w:r>
      <w:r w:rsidR="00D42EB2" w:rsidRPr="0004586C">
        <w:rPr>
          <w:rFonts w:ascii="Arial" w:hAnsi="Arial" w:cs="Arial"/>
          <w:color w:val="auto"/>
          <w:sz w:val="24"/>
          <w:szCs w:val="24"/>
        </w:rPr>
        <w:t>s</w:t>
      </w:r>
      <w:r w:rsidR="00711E7B" w:rsidRPr="0004586C">
        <w:rPr>
          <w:rFonts w:ascii="Arial" w:hAnsi="Arial" w:cs="Arial"/>
          <w:color w:val="auto"/>
          <w:sz w:val="24"/>
          <w:szCs w:val="24"/>
        </w:rPr>
        <w:t xml:space="preserve"> of the landowner</w:t>
      </w:r>
      <w:r w:rsidR="0072531E" w:rsidRPr="0004586C">
        <w:rPr>
          <w:rFonts w:ascii="Arial" w:hAnsi="Arial" w:cs="Arial"/>
          <w:color w:val="auto"/>
          <w:sz w:val="24"/>
          <w:szCs w:val="24"/>
        </w:rPr>
        <w:t>s</w:t>
      </w:r>
      <w:r w:rsidR="00D42EB2" w:rsidRPr="0004586C">
        <w:rPr>
          <w:rFonts w:ascii="Arial" w:hAnsi="Arial" w:cs="Arial"/>
          <w:color w:val="auto"/>
          <w:sz w:val="24"/>
          <w:szCs w:val="24"/>
        </w:rPr>
        <w:t xml:space="preserve"> for the </w:t>
      </w:r>
      <w:r w:rsidR="0004586C" w:rsidRPr="0004586C">
        <w:rPr>
          <w:rFonts w:ascii="Arial" w:hAnsi="Arial" w:cs="Arial"/>
          <w:color w:val="auto"/>
          <w:sz w:val="24"/>
          <w:szCs w:val="24"/>
        </w:rPr>
        <w:t>bridleway</w:t>
      </w:r>
      <w:r w:rsidR="00D42EB2" w:rsidRPr="0004586C">
        <w:rPr>
          <w:rFonts w:ascii="Arial" w:hAnsi="Arial" w:cs="Arial"/>
          <w:color w:val="auto"/>
          <w:sz w:val="24"/>
          <w:szCs w:val="24"/>
        </w:rPr>
        <w:t xml:space="preserve"> to be diverted</w:t>
      </w:r>
      <w:r w:rsidR="009863DF" w:rsidRPr="0004586C">
        <w:rPr>
          <w:rFonts w:ascii="Arial" w:hAnsi="Arial" w:cs="Arial"/>
          <w:color w:val="auto"/>
          <w:sz w:val="24"/>
          <w:szCs w:val="24"/>
        </w:rPr>
        <w:t>.</w:t>
      </w:r>
      <w:r w:rsidR="003B1A64" w:rsidRPr="0004586C">
        <w:rPr>
          <w:rFonts w:ascii="Arial" w:hAnsi="Arial" w:cs="Arial"/>
          <w:color w:val="auto"/>
          <w:sz w:val="24"/>
          <w:szCs w:val="24"/>
        </w:rPr>
        <w:t xml:space="preserve"> </w:t>
      </w:r>
      <w:r w:rsidR="009863DF" w:rsidRPr="0004586C">
        <w:rPr>
          <w:rFonts w:ascii="Arial" w:hAnsi="Arial" w:cs="Arial"/>
          <w:color w:val="auto"/>
          <w:sz w:val="24"/>
          <w:szCs w:val="24"/>
        </w:rPr>
        <w:t>B</w:t>
      </w:r>
      <w:r w:rsidR="00096477" w:rsidRPr="0004586C">
        <w:rPr>
          <w:rFonts w:ascii="Arial" w:hAnsi="Arial" w:cs="Arial"/>
          <w:color w:val="auto"/>
          <w:sz w:val="24"/>
          <w:szCs w:val="24"/>
        </w:rPr>
        <w:t xml:space="preserve">y diverting the </w:t>
      </w:r>
      <w:r w:rsidR="004B6753" w:rsidRPr="0004586C">
        <w:rPr>
          <w:rFonts w:ascii="Arial" w:hAnsi="Arial" w:cs="Arial"/>
          <w:color w:val="auto"/>
          <w:sz w:val="24"/>
          <w:szCs w:val="24"/>
        </w:rPr>
        <w:t>route,</w:t>
      </w:r>
      <w:r w:rsidR="00AB41A1">
        <w:rPr>
          <w:rFonts w:ascii="Arial" w:hAnsi="Arial" w:cs="Arial"/>
          <w:color w:val="auto"/>
          <w:sz w:val="24"/>
          <w:szCs w:val="24"/>
        </w:rPr>
        <w:t xml:space="preserve"> </w:t>
      </w:r>
      <w:r w:rsidR="003B1A64" w:rsidRPr="0004586C">
        <w:rPr>
          <w:rFonts w:ascii="Arial" w:hAnsi="Arial" w:cs="Arial"/>
          <w:color w:val="auto"/>
          <w:sz w:val="24"/>
          <w:szCs w:val="24"/>
        </w:rPr>
        <w:t>it would</w:t>
      </w:r>
      <w:r w:rsidR="001361D3" w:rsidRPr="0004586C">
        <w:rPr>
          <w:rFonts w:ascii="Arial" w:hAnsi="Arial" w:cs="Arial"/>
          <w:color w:val="auto"/>
          <w:sz w:val="24"/>
          <w:szCs w:val="24"/>
        </w:rPr>
        <w:t xml:space="preserve"> </w:t>
      </w:r>
      <w:r w:rsidR="009863DF" w:rsidRPr="0004586C">
        <w:rPr>
          <w:rFonts w:ascii="Arial" w:hAnsi="Arial" w:cs="Arial"/>
          <w:color w:val="auto"/>
          <w:sz w:val="24"/>
          <w:szCs w:val="24"/>
        </w:rPr>
        <w:t xml:space="preserve">improve </w:t>
      </w:r>
      <w:r w:rsidR="009772FB" w:rsidRPr="0004586C">
        <w:rPr>
          <w:rFonts w:ascii="Arial" w:hAnsi="Arial" w:cs="Arial"/>
          <w:color w:val="auto"/>
          <w:sz w:val="24"/>
          <w:szCs w:val="24"/>
        </w:rPr>
        <w:t>the</w:t>
      </w:r>
      <w:r w:rsidR="006A1D88" w:rsidRPr="0004586C">
        <w:rPr>
          <w:rFonts w:ascii="Arial" w:hAnsi="Arial" w:cs="Arial"/>
          <w:color w:val="auto"/>
          <w:sz w:val="24"/>
          <w:szCs w:val="24"/>
        </w:rPr>
        <w:t xml:space="preserve"> </w:t>
      </w:r>
      <w:r w:rsidR="00BC015A" w:rsidRPr="0004586C">
        <w:rPr>
          <w:rFonts w:ascii="Arial" w:hAnsi="Arial" w:cs="Arial"/>
          <w:color w:val="auto"/>
          <w:sz w:val="24"/>
          <w:szCs w:val="24"/>
        </w:rPr>
        <w:t>landowner</w:t>
      </w:r>
      <w:r w:rsidR="00382ACB">
        <w:rPr>
          <w:rFonts w:ascii="Arial" w:hAnsi="Arial" w:cs="Arial"/>
          <w:color w:val="auto"/>
          <w:sz w:val="24"/>
          <w:szCs w:val="24"/>
        </w:rPr>
        <w:t xml:space="preserve">s ability to </w:t>
      </w:r>
      <w:r w:rsidR="001B6130">
        <w:rPr>
          <w:rFonts w:ascii="Arial" w:hAnsi="Arial" w:cs="Arial"/>
          <w:color w:val="auto"/>
          <w:sz w:val="24"/>
          <w:szCs w:val="24"/>
        </w:rPr>
        <w:t>manage the land</w:t>
      </w:r>
      <w:r w:rsidR="00917FC8">
        <w:rPr>
          <w:rFonts w:ascii="Arial" w:hAnsi="Arial" w:cs="Arial"/>
          <w:color w:val="auto"/>
          <w:sz w:val="24"/>
          <w:szCs w:val="24"/>
        </w:rPr>
        <w:t xml:space="preserve">, </w:t>
      </w:r>
      <w:r w:rsidR="00934204">
        <w:rPr>
          <w:rFonts w:ascii="Arial" w:hAnsi="Arial" w:cs="Arial"/>
          <w:color w:val="auto"/>
          <w:sz w:val="24"/>
          <w:szCs w:val="24"/>
        </w:rPr>
        <w:t xml:space="preserve">increase the commercial viability </w:t>
      </w:r>
      <w:r w:rsidR="00672BC9">
        <w:rPr>
          <w:rFonts w:ascii="Arial" w:hAnsi="Arial" w:cs="Arial"/>
          <w:color w:val="auto"/>
          <w:sz w:val="24"/>
          <w:szCs w:val="24"/>
        </w:rPr>
        <w:t xml:space="preserve">and allow </w:t>
      </w:r>
      <w:r w:rsidR="00F76289">
        <w:rPr>
          <w:rFonts w:ascii="Arial" w:hAnsi="Arial" w:cs="Arial"/>
          <w:color w:val="auto"/>
          <w:sz w:val="24"/>
          <w:szCs w:val="24"/>
        </w:rPr>
        <w:t>the applicant to secure the field</w:t>
      </w:r>
      <w:r w:rsidR="009772FB" w:rsidRPr="0004586C">
        <w:rPr>
          <w:rFonts w:ascii="Arial" w:hAnsi="Arial" w:cs="Arial"/>
          <w:color w:val="auto"/>
          <w:sz w:val="24"/>
          <w:szCs w:val="24"/>
        </w:rPr>
        <w:t>.</w:t>
      </w:r>
      <w:r w:rsidR="00765DF4" w:rsidRPr="0004586C">
        <w:rPr>
          <w:rFonts w:ascii="Arial" w:hAnsi="Arial" w:cs="Arial"/>
          <w:color w:val="auto"/>
          <w:sz w:val="24"/>
          <w:szCs w:val="24"/>
        </w:rPr>
        <w:t xml:space="preserve"> </w:t>
      </w:r>
    </w:p>
    <w:p w14:paraId="738E6F43" w14:textId="77777777" w:rsidR="004B6753" w:rsidRDefault="004B6753" w:rsidP="004B6753">
      <w:pPr>
        <w:pStyle w:val="Style1"/>
        <w:numPr>
          <w:ilvl w:val="0"/>
          <w:numId w:val="0"/>
        </w:numPr>
        <w:ind w:left="431"/>
        <w:rPr>
          <w:rFonts w:ascii="Arial" w:hAnsi="Arial" w:cs="Arial"/>
          <w:sz w:val="24"/>
          <w:szCs w:val="24"/>
        </w:rPr>
      </w:pPr>
    </w:p>
    <w:p w14:paraId="6FEA2D6C" w14:textId="77777777" w:rsidR="00E92C0D" w:rsidRPr="0004586C" w:rsidRDefault="00E92C0D" w:rsidP="004B6753">
      <w:pPr>
        <w:pStyle w:val="Style1"/>
        <w:numPr>
          <w:ilvl w:val="0"/>
          <w:numId w:val="0"/>
        </w:numPr>
        <w:ind w:left="431"/>
        <w:rPr>
          <w:rFonts w:ascii="Arial" w:hAnsi="Arial" w:cs="Arial"/>
          <w:sz w:val="24"/>
          <w:szCs w:val="24"/>
        </w:rPr>
      </w:pPr>
    </w:p>
    <w:p w14:paraId="04B7062C" w14:textId="6EEF1F8D" w:rsidR="00F070CF" w:rsidRPr="00F070CF" w:rsidRDefault="00F070CF" w:rsidP="00F070CF">
      <w:pPr>
        <w:pStyle w:val="Style1"/>
        <w:numPr>
          <w:ilvl w:val="0"/>
          <w:numId w:val="0"/>
        </w:numPr>
        <w:rPr>
          <w:rFonts w:ascii="Arial" w:hAnsi="Arial" w:cs="Arial"/>
          <w:b/>
          <w:bCs/>
          <w:i/>
          <w:iCs/>
          <w:sz w:val="24"/>
          <w:szCs w:val="24"/>
        </w:rPr>
      </w:pPr>
      <w:r w:rsidRPr="00F070CF">
        <w:rPr>
          <w:rFonts w:ascii="Arial" w:hAnsi="Arial" w:cs="Arial"/>
          <w:b/>
          <w:bCs/>
          <w:i/>
          <w:iCs/>
          <w:sz w:val="24"/>
          <w:szCs w:val="24"/>
        </w:rPr>
        <w:lastRenderedPageBreak/>
        <w:t>Whether any new termination point is substantially as convenient to the public</w:t>
      </w:r>
    </w:p>
    <w:p w14:paraId="74D59DE8" w14:textId="6FC7821B" w:rsidR="006F6C10" w:rsidRDefault="00783FE7" w:rsidP="006F6C10">
      <w:pPr>
        <w:pStyle w:val="Style1"/>
        <w:rPr>
          <w:rFonts w:ascii="Arial" w:hAnsi="Arial" w:cs="Arial"/>
          <w:color w:val="auto"/>
          <w:sz w:val="24"/>
          <w:szCs w:val="24"/>
        </w:rPr>
      </w:pPr>
      <w:r>
        <w:rPr>
          <w:rFonts w:ascii="Arial" w:hAnsi="Arial" w:cs="Arial"/>
          <w:color w:val="auto"/>
          <w:sz w:val="24"/>
          <w:szCs w:val="24"/>
        </w:rPr>
        <w:t>T</w:t>
      </w:r>
      <w:r w:rsidR="00C94A44">
        <w:rPr>
          <w:rFonts w:ascii="Arial" w:hAnsi="Arial" w:cs="Arial"/>
          <w:color w:val="auto"/>
          <w:sz w:val="24"/>
          <w:szCs w:val="24"/>
        </w:rPr>
        <w:t>he</w:t>
      </w:r>
      <w:r w:rsidR="00BF1B1F">
        <w:rPr>
          <w:rFonts w:ascii="Arial" w:hAnsi="Arial" w:cs="Arial"/>
          <w:color w:val="auto"/>
          <w:sz w:val="24"/>
          <w:szCs w:val="24"/>
        </w:rPr>
        <w:t xml:space="preserve"> Order </w:t>
      </w:r>
      <w:r w:rsidR="00EF30C8">
        <w:rPr>
          <w:rFonts w:ascii="Arial" w:hAnsi="Arial" w:cs="Arial"/>
          <w:color w:val="auto"/>
          <w:sz w:val="24"/>
          <w:szCs w:val="24"/>
        </w:rPr>
        <w:t>pro</w:t>
      </w:r>
      <w:r w:rsidR="005E27E0">
        <w:rPr>
          <w:rFonts w:ascii="Arial" w:hAnsi="Arial" w:cs="Arial"/>
          <w:color w:val="auto"/>
          <w:sz w:val="24"/>
          <w:szCs w:val="24"/>
        </w:rPr>
        <w:t>poses the diversion of two bridleways, as the route crosses the parish boundary</w:t>
      </w:r>
      <w:r w:rsidR="00935E93">
        <w:rPr>
          <w:rFonts w:ascii="Arial" w:hAnsi="Arial" w:cs="Arial"/>
          <w:color w:val="auto"/>
          <w:sz w:val="24"/>
          <w:szCs w:val="24"/>
        </w:rPr>
        <w:t xml:space="preserve"> the termination point of both routes would change</w:t>
      </w:r>
      <w:r w:rsidR="006F32BB">
        <w:rPr>
          <w:rFonts w:ascii="Arial" w:hAnsi="Arial" w:cs="Arial"/>
          <w:color w:val="auto"/>
          <w:sz w:val="24"/>
          <w:szCs w:val="24"/>
        </w:rPr>
        <w:t xml:space="preserve"> at this point</w:t>
      </w:r>
      <w:r w:rsidR="005E27E0">
        <w:rPr>
          <w:rFonts w:ascii="Arial" w:hAnsi="Arial" w:cs="Arial"/>
          <w:color w:val="auto"/>
          <w:sz w:val="24"/>
          <w:szCs w:val="24"/>
        </w:rPr>
        <w:t xml:space="preserve">. </w:t>
      </w:r>
      <w:r w:rsidR="00217605">
        <w:rPr>
          <w:rFonts w:ascii="Arial" w:hAnsi="Arial" w:cs="Arial"/>
          <w:color w:val="auto"/>
          <w:sz w:val="24"/>
          <w:szCs w:val="24"/>
        </w:rPr>
        <w:t xml:space="preserve">I consider the </w:t>
      </w:r>
      <w:r w:rsidR="001F6D5C">
        <w:rPr>
          <w:rFonts w:ascii="Arial" w:hAnsi="Arial" w:cs="Arial"/>
          <w:color w:val="auto"/>
          <w:sz w:val="24"/>
          <w:szCs w:val="24"/>
        </w:rPr>
        <w:t xml:space="preserve">proposed point at which the route would cross the parish boundary </w:t>
      </w:r>
      <w:r w:rsidR="008145A5">
        <w:rPr>
          <w:rFonts w:ascii="Arial" w:hAnsi="Arial" w:cs="Arial"/>
          <w:color w:val="auto"/>
          <w:sz w:val="24"/>
          <w:szCs w:val="24"/>
        </w:rPr>
        <w:t>(</w:t>
      </w:r>
      <w:r w:rsidR="00AA7024">
        <w:rPr>
          <w:rFonts w:ascii="Arial" w:hAnsi="Arial" w:cs="Arial"/>
          <w:color w:val="auto"/>
          <w:sz w:val="24"/>
          <w:szCs w:val="24"/>
        </w:rPr>
        <w:t xml:space="preserve">point Y) is </w:t>
      </w:r>
      <w:r w:rsidR="00CF321C">
        <w:rPr>
          <w:rFonts w:ascii="Arial" w:hAnsi="Arial" w:cs="Arial"/>
          <w:color w:val="auto"/>
          <w:sz w:val="24"/>
          <w:szCs w:val="24"/>
        </w:rPr>
        <w:t xml:space="preserve">substantially </w:t>
      </w:r>
      <w:r w:rsidR="00AA7024">
        <w:rPr>
          <w:rFonts w:ascii="Arial" w:hAnsi="Arial" w:cs="Arial"/>
          <w:color w:val="auto"/>
          <w:sz w:val="24"/>
          <w:szCs w:val="24"/>
        </w:rPr>
        <w:t>as convenient as the existing point (point X) as it is only a few metres a</w:t>
      </w:r>
      <w:r w:rsidR="00A77D75">
        <w:rPr>
          <w:rFonts w:ascii="Arial" w:hAnsi="Arial" w:cs="Arial"/>
          <w:color w:val="auto"/>
          <w:sz w:val="24"/>
          <w:szCs w:val="24"/>
        </w:rPr>
        <w:t xml:space="preserve">way. </w:t>
      </w:r>
      <w:r w:rsidR="005E27E0">
        <w:rPr>
          <w:rFonts w:ascii="Arial" w:hAnsi="Arial" w:cs="Arial"/>
          <w:color w:val="auto"/>
          <w:sz w:val="24"/>
          <w:szCs w:val="24"/>
        </w:rPr>
        <w:t xml:space="preserve">However, </w:t>
      </w:r>
      <w:r w:rsidR="0037019A">
        <w:rPr>
          <w:rFonts w:ascii="Arial" w:hAnsi="Arial" w:cs="Arial"/>
          <w:color w:val="auto"/>
          <w:sz w:val="24"/>
          <w:szCs w:val="24"/>
        </w:rPr>
        <w:t>when considering the route as a whole the</w:t>
      </w:r>
      <w:r w:rsidR="00C10291">
        <w:rPr>
          <w:rFonts w:ascii="Arial" w:hAnsi="Arial" w:cs="Arial"/>
          <w:color w:val="auto"/>
          <w:sz w:val="24"/>
          <w:szCs w:val="24"/>
        </w:rPr>
        <w:t>re would be no change in the termination points</w:t>
      </w:r>
      <w:r w:rsidR="00AC17A2">
        <w:rPr>
          <w:rFonts w:ascii="Arial" w:hAnsi="Arial" w:cs="Arial"/>
          <w:color w:val="auto"/>
          <w:sz w:val="24"/>
          <w:szCs w:val="24"/>
        </w:rPr>
        <w:t xml:space="preserve">. </w:t>
      </w:r>
    </w:p>
    <w:p w14:paraId="3637F7DD" w14:textId="76E4D35D" w:rsidR="007576FC" w:rsidRPr="00431B1F" w:rsidRDefault="00431B1F" w:rsidP="007576FC">
      <w:pPr>
        <w:pStyle w:val="Style1"/>
        <w:numPr>
          <w:ilvl w:val="0"/>
          <w:numId w:val="0"/>
        </w:numPr>
        <w:rPr>
          <w:rFonts w:ascii="Arial" w:hAnsi="Arial" w:cs="Arial"/>
          <w:b/>
          <w:bCs/>
          <w:i/>
          <w:iCs/>
          <w:color w:val="auto"/>
          <w:sz w:val="24"/>
          <w:szCs w:val="24"/>
        </w:rPr>
      </w:pPr>
      <w:r w:rsidRPr="00431B1F">
        <w:rPr>
          <w:rFonts w:ascii="Arial" w:hAnsi="Arial" w:cs="Arial"/>
          <w:b/>
          <w:bCs/>
          <w:i/>
          <w:iCs/>
          <w:color w:val="auto"/>
          <w:sz w:val="24"/>
          <w:szCs w:val="24"/>
        </w:rPr>
        <w:t>Whether the new path</w:t>
      </w:r>
      <w:r w:rsidR="00B146CA">
        <w:rPr>
          <w:rFonts w:ascii="Arial" w:hAnsi="Arial" w:cs="Arial"/>
          <w:b/>
          <w:bCs/>
          <w:i/>
          <w:iCs/>
          <w:color w:val="auto"/>
          <w:sz w:val="24"/>
          <w:szCs w:val="24"/>
        </w:rPr>
        <w:t>s</w:t>
      </w:r>
      <w:r w:rsidRPr="00431B1F">
        <w:rPr>
          <w:rFonts w:ascii="Arial" w:hAnsi="Arial" w:cs="Arial"/>
          <w:b/>
          <w:bCs/>
          <w:i/>
          <w:iCs/>
          <w:color w:val="auto"/>
          <w:sz w:val="24"/>
          <w:szCs w:val="24"/>
        </w:rPr>
        <w:t xml:space="preserve"> will not be substantially less convenient to the public</w:t>
      </w:r>
    </w:p>
    <w:p w14:paraId="0CE3FAB2" w14:textId="241C79E3" w:rsidR="00991815" w:rsidRPr="00D27925" w:rsidRDefault="00F034EC" w:rsidP="00D27925">
      <w:pPr>
        <w:pStyle w:val="Style1"/>
        <w:rPr>
          <w:rFonts w:ascii="Arial" w:hAnsi="Arial" w:cs="Arial"/>
          <w:color w:val="auto"/>
          <w:sz w:val="24"/>
          <w:szCs w:val="24"/>
        </w:rPr>
      </w:pPr>
      <w:r w:rsidRPr="00011522">
        <w:rPr>
          <w:rFonts w:ascii="Arial" w:hAnsi="Arial" w:cs="Arial"/>
          <w:color w:val="auto"/>
          <w:sz w:val="24"/>
          <w:szCs w:val="24"/>
        </w:rPr>
        <w:t>The</w:t>
      </w:r>
      <w:r w:rsidR="00A40CA4" w:rsidRPr="00011522">
        <w:rPr>
          <w:rFonts w:ascii="Arial" w:hAnsi="Arial" w:cs="Arial"/>
          <w:color w:val="auto"/>
          <w:sz w:val="24"/>
          <w:szCs w:val="24"/>
        </w:rPr>
        <w:t xml:space="preserve"> </w:t>
      </w:r>
      <w:r w:rsidR="009576B0" w:rsidRPr="00011522">
        <w:rPr>
          <w:rFonts w:ascii="Arial" w:hAnsi="Arial" w:cs="Arial"/>
          <w:color w:val="auto"/>
          <w:sz w:val="24"/>
          <w:szCs w:val="24"/>
        </w:rPr>
        <w:t xml:space="preserve">existing </w:t>
      </w:r>
      <w:r w:rsidR="00A40CA4" w:rsidRPr="00011522">
        <w:rPr>
          <w:rFonts w:ascii="Arial" w:hAnsi="Arial" w:cs="Arial"/>
          <w:color w:val="auto"/>
          <w:sz w:val="24"/>
          <w:szCs w:val="24"/>
        </w:rPr>
        <w:t>route</w:t>
      </w:r>
      <w:r w:rsidR="007D1281">
        <w:rPr>
          <w:rFonts w:ascii="Arial" w:hAnsi="Arial" w:cs="Arial"/>
          <w:color w:val="auto"/>
          <w:sz w:val="24"/>
          <w:szCs w:val="24"/>
        </w:rPr>
        <w:t xml:space="preserve"> is approximately 214 metres in </w:t>
      </w:r>
      <w:r w:rsidR="009F280C">
        <w:rPr>
          <w:rFonts w:ascii="Arial" w:hAnsi="Arial" w:cs="Arial"/>
          <w:color w:val="auto"/>
          <w:sz w:val="24"/>
          <w:szCs w:val="24"/>
        </w:rPr>
        <w:t>length;</w:t>
      </w:r>
      <w:r w:rsidR="0042113B">
        <w:rPr>
          <w:rFonts w:ascii="Arial" w:hAnsi="Arial" w:cs="Arial"/>
          <w:color w:val="auto"/>
          <w:sz w:val="24"/>
          <w:szCs w:val="24"/>
        </w:rPr>
        <w:t xml:space="preserve"> it has an </w:t>
      </w:r>
      <w:r w:rsidR="00B7300E">
        <w:rPr>
          <w:rFonts w:ascii="Arial" w:hAnsi="Arial" w:cs="Arial"/>
          <w:color w:val="auto"/>
          <w:sz w:val="24"/>
          <w:szCs w:val="24"/>
        </w:rPr>
        <w:t xml:space="preserve">earth </w:t>
      </w:r>
      <w:r w:rsidR="008D61B5">
        <w:rPr>
          <w:rFonts w:ascii="Arial" w:hAnsi="Arial" w:cs="Arial"/>
          <w:color w:val="auto"/>
          <w:sz w:val="24"/>
          <w:szCs w:val="24"/>
        </w:rPr>
        <w:t>and</w:t>
      </w:r>
      <w:r w:rsidR="00B7300E">
        <w:rPr>
          <w:rFonts w:ascii="Arial" w:hAnsi="Arial" w:cs="Arial"/>
          <w:color w:val="auto"/>
          <w:sz w:val="24"/>
          <w:szCs w:val="24"/>
        </w:rPr>
        <w:t xml:space="preserve"> </w:t>
      </w:r>
      <w:r w:rsidR="007C5C90">
        <w:rPr>
          <w:rFonts w:ascii="Arial" w:hAnsi="Arial" w:cs="Arial"/>
          <w:color w:val="auto"/>
          <w:sz w:val="24"/>
          <w:szCs w:val="24"/>
        </w:rPr>
        <w:t>grass</w:t>
      </w:r>
      <w:r w:rsidR="00BD0B9D">
        <w:rPr>
          <w:rFonts w:ascii="Arial" w:hAnsi="Arial" w:cs="Arial"/>
          <w:color w:val="auto"/>
          <w:sz w:val="24"/>
          <w:szCs w:val="24"/>
        </w:rPr>
        <w:t xml:space="preserve"> </w:t>
      </w:r>
      <w:r w:rsidR="000659C5">
        <w:rPr>
          <w:rFonts w:ascii="Arial" w:hAnsi="Arial" w:cs="Arial"/>
          <w:color w:val="auto"/>
          <w:sz w:val="24"/>
          <w:szCs w:val="24"/>
        </w:rPr>
        <w:t>surface</w:t>
      </w:r>
      <w:r w:rsidR="005D44E7">
        <w:rPr>
          <w:rFonts w:ascii="Arial" w:hAnsi="Arial" w:cs="Arial"/>
          <w:color w:val="auto"/>
          <w:sz w:val="24"/>
          <w:szCs w:val="24"/>
        </w:rPr>
        <w:t>.</w:t>
      </w:r>
      <w:r w:rsidR="00F06FA9">
        <w:rPr>
          <w:rFonts w:ascii="Arial" w:hAnsi="Arial" w:cs="Arial"/>
          <w:color w:val="auto"/>
          <w:sz w:val="24"/>
          <w:szCs w:val="24"/>
        </w:rPr>
        <w:t xml:space="preserve"> </w:t>
      </w:r>
      <w:r w:rsidR="004B1D1A" w:rsidRPr="004B1D1A">
        <w:rPr>
          <w:rFonts w:ascii="Arial" w:hAnsi="Arial" w:cs="Arial"/>
          <w:color w:val="auto"/>
          <w:sz w:val="24"/>
          <w:szCs w:val="24"/>
        </w:rPr>
        <w:t>The surface</w:t>
      </w:r>
      <w:r w:rsidR="008D61B5">
        <w:rPr>
          <w:rFonts w:ascii="Arial" w:hAnsi="Arial" w:cs="Arial"/>
          <w:color w:val="auto"/>
          <w:sz w:val="24"/>
          <w:szCs w:val="24"/>
        </w:rPr>
        <w:t>, length and gradient</w:t>
      </w:r>
      <w:r w:rsidR="004B1D1A" w:rsidRPr="004B1D1A">
        <w:rPr>
          <w:rFonts w:ascii="Arial" w:hAnsi="Arial" w:cs="Arial"/>
          <w:color w:val="auto"/>
          <w:sz w:val="24"/>
          <w:szCs w:val="24"/>
        </w:rPr>
        <w:t xml:space="preserve"> of the proposed rout</w:t>
      </w:r>
      <w:r w:rsidR="007D1281">
        <w:rPr>
          <w:rFonts w:ascii="Arial" w:hAnsi="Arial" w:cs="Arial"/>
          <w:color w:val="auto"/>
          <w:sz w:val="24"/>
          <w:szCs w:val="24"/>
        </w:rPr>
        <w:t>e</w:t>
      </w:r>
      <w:r w:rsidR="008D61B5">
        <w:rPr>
          <w:rFonts w:ascii="Arial" w:hAnsi="Arial" w:cs="Arial"/>
          <w:color w:val="auto"/>
          <w:sz w:val="24"/>
          <w:szCs w:val="24"/>
        </w:rPr>
        <w:t xml:space="preserve"> i</w:t>
      </w:r>
      <w:r w:rsidR="003D0762">
        <w:rPr>
          <w:rFonts w:ascii="Arial" w:hAnsi="Arial" w:cs="Arial"/>
          <w:color w:val="auto"/>
          <w:sz w:val="24"/>
          <w:szCs w:val="24"/>
        </w:rPr>
        <w:t xml:space="preserve">s </w:t>
      </w:r>
      <w:r w:rsidR="002570A5">
        <w:rPr>
          <w:rFonts w:ascii="Arial" w:hAnsi="Arial" w:cs="Arial"/>
          <w:color w:val="auto"/>
          <w:sz w:val="24"/>
          <w:szCs w:val="24"/>
        </w:rPr>
        <w:t>similar</w:t>
      </w:r>
      <w:r w:rsidR="004B1D1A" w:rsidRPr="004B1D1A">
        <w:rPr>
          <w:rFonts w:ascii="Arial" w:hAnsi="Arial" w:cs="Arial"/>
          <w:color w:val="auto"/>
          <w:sz w:val="24"/>
          <w:szCs w:val="24"/>
        </w:rPr>
        <w:t>.</w:t>
      </w:r>
      <w:r w:rsidR="007974B6">
        <w:rPr>
          <w:rFonts w:ascii="Arial" w:hAnsi="Arial" w:cs="Arial"/>
          <w:color w:val="auto"/>
          <w:sz w:val="24"/>
          <w:szCs w:val="24"/>
        </w:rPr>
        <w:t xml:space="preserve"> </w:t>
      </w:r>
      <w:r w:rsidR="00D80E76">
        <w:rPr>
          <w:rFonts w:ascii="Arial" w:hAnsi="Arial" w:cs="Arial"/>
          <w:color w:val="auto"/>
          <w:sz w:val="24"/>
          <w:szCs w:val="24"/>
        </w:rPr>
        <w:t>The surface between points Y and B on the proposed route would be a hard stoned su</w:t>
      </w:r>
      <w:r w:rsidR="007E4D6E">
        <w:rPr>
          <w:rFonts w:ascii="Arial" w:hAnsi="Arial" w:cs="Arial"/>
          <w:color w:val="auto"/>
          <w:sz w:val="24"/>
          <w:szCs w:val="24"/>
        </w:rPr>
        <w:t>rface</w:t>
      </w:r>
      <w:r w:rsidR="00847E2C">
        <w:rPr>
          <w:rFonts w:ascii="Arial" w:hAnsi="Arial" w:cs="Arial"/>
          <w:color w:val="auto"/>
          <w:sz w:val="24"/>
          <w:szCs w:val="24"/>
        </w:rPr>
        <w:t xml:space="preserve"> on an existing farm track</w:t>
      </w:r>
      <w:r w:rsidR="0079496F">
        <w:rPr>
          <w:rFonts w:ascii="Arial" w:hAnsi="Arial" w:cs="Arial"/>
          <w:color w:val="auto"/>
          <w:sz w:val="24"/>
          <w:szCs w:val="24"/>
        </w:rPr>
        <w:t>.</w:t>
      </w:r>
      <w:r w:rsidR="004B1D1A" w:rsidRPr="004B1D1A">
        <w:rPr>
          <w:rFonts w:ascii="Arial" w:hAnsi="Arial" w:cs="Arial"/>
          <w:color w:val="auto"/>
          <w:sz w:val="24"/>
          <w:szCs w:val="24"/>
        </w:rPr>
        <w:t xml:space="preserve"> </w:t>
      </w:r>
    </w:p>
    <w:p w14:paraId="4DEF2F41" w14:textId="550FBF48" w:rsidR="00A93E18" w:rsidRDefault="002B4EE1" w:rsidP="002B4EE1">
      <w:pPr>
        <w:pStyle w:val="Style1"/>
        <w:rPr>
          <w:rFonts w:ascii="Arial" w:hAnsi="Arial" w:cs="Arial"/>
          <w:bCs/>
          <w:iCs/>
          <w:color w:val="auto"/>
          <w:sz w:val="24"/>
          <w:szCs w:val="24"/>
        </w:rPr>
      </w:pPr>
      <w:r w:rsidRPr="002B4EE1">
        <w:rPr>
          <w:rFonts w:ascii="Arial" w:hAnsi="Arial" w:cs="Arial"/>
          <w:bCs/>
          <w:iCs/>
          <w:color w:val="auto"/>
          <w:sz w:val="24"/>
          <w:szCs w:val="24"/>
        </w:rPr>
        <w:t xml:space="preserve">The existing route </w:t>
      </w:r>
      <w:r w:rsidR="00891C7B">
        <w:rPr>
          <w:rFonts w:ascii="Arial" w:hAnsi="Arial" w:cs="Arial"/>
          <w:bCs/>
          <w:iCs/>
          <w:color w:val="auto"/>
          <w:sz w:val="24"/>
          <w:szCs w:val="24"/>
        </w:rPr>
        <w:t>b</w:t>
      </w:r>
      <w:r w:rsidR="00DB5D5E">
        <w:rPr>
          <w:rFonts w:ascii="Arial" w:hAnsi="Arial" w:cs="Arial"/>
          <w:bCs/>
          <w:iCs/>
          <w:color w:val="auto"/>
          <w:sz w:val="24"/>
          <w:szCs w:val="24"/>
        </w:rPr>
        <w:t xml:space="preserve">etween points A and </w:t>
      </w:r>
      <w:r w:rsidR="00FF4F7E">
        <w:rPr>
          <w:rFonts w:ascii="Arial" w:hAnsi="Arial" w:cs="Arial"/>
          <w:bCs/>
          <w:iCs/>
          <w:color w:val="auto"/>
          <w:sz w:val="24"/>
          <w:szCs w:val="24"/>
        </w:rPr>
        <w:t xml:space="preserve">X </w:t>
      </w:r>
      <w:r w:rsidRPr="002B4EE1">
        <w:rPr>
          <w:rFonts w:ascii="Arial" w:hAnsi="Arial" w:cs="Arial"/>
          <w:bCs/>
          <w:iCs/>
          <w:color w:val="auto"/>
          <w:sz w:val="24"/>
          <w:szCs w:val="24"/>
        </w:rPr>
        <w:t xml:space="preserve">does not </w:t>
      </w:r>
      <w:r w:rsidR="00A93E18">
        <w:rPr>
          <w:rFonts w:ascii="Arial" w:hAnsi="Arial" w:cs="Arial"/>
          <w:bCs/>
          <w:iCs/>
          <w:color w:val="auto"/>
          <w:sz w:val="24"/>
          <w:szCs w:val="24"/>
        </w:rPr>
        <w:t xml:space="preserve">currently </w:t>
      </w:r>
      <w:r w:rsidRPr="002B4EE1">
        <w:rPr>
          <w:rFonts w:ascii="Arial" w:hAnsi="Arial" w:cs="Arial"/>
          <w:bCs/>
          <w:iCs/>
          <w:color w:val="auto"/>
          <w:sz w:val="24"/>
          <w:szCs w:val="24"/>
        </w:rPr>
        <w:t xml:space="preserve">have a recorded width, which could give rise to uncertainty and potential detriment to passage. I consider that the proposed diversion </w:t>
      </w:r>
      <w:r w:rsidR="00F50918">
        <w:rPr>
          <w:rFonts w:ascii="Arial" w:hAnsi="Arial" w:cs="Arial"/>
          <w:bCs/>
          <w:iCs/>
          <w:color w:val="auto"/>
          <w:sz w:val="24"/>
          <w:szCs w:val="24"/>
        </w:rPr>
        <w:t xml:space="preserve">(between points </w:t>
      </w:r>
      <w:r w:rsidR="001F1AAB">
        <w:rPr>
          <w:rFonts w:ascii="Arial" w:hAnsi="Arial" w:cs="Arial"/>
          <w:bCs/>
          <w:iCs/>
          <w:color w:val="auto"/>
          <w:sz w:val="24"/>
          <w:szCs w:val="24"/>
        </w:rPr>
        <w:t xml:space="preserve">A and </w:t>
      </w:r>
      <w:r w:rsidR="004F38B4">
        <w:rPr>
          <w:rFonts w:ascii="Arial" w:hAnsi="Arial" w:cs="Arial"/>
          <w:bCs/>
          <w:iCs/>
          <w:color w:val="auto"/>
          <w:sz w:val="24"/>
          <w:szCs w:val="24"/>
        </w:rPr>
        <w:t>Z</w:t>
      </w:r>
      <w:r w:rsidR="001F1AAB">
        <w:rPr>
          <w:rFonts w:ascii="Arial" w:hAnsi="Arial" w:cs="Arial"/>
          <w:bCs/>
          <w:iCs/>
          <w:color w:val="auto"/>
          <w:sz w:val="24"/>
          <w:szCs w:val="24"/>
        </w:rPr>
        <w:t xml:space="preserve">) </w:t>
      </w:r>
      <w:r w:rsidRPr="002B4EE1">
        <w:rPr>
          <w:rFonts w:ascii="Arial" w:hAnsi="Arial" w:cs="Arial"/>
          <w:bCs/>
          <w:iCs/>
          <w:color w:val="auto"/>
          <w:sz w:val="24"/>
          <w:szCs w:val="24"/>
        </w:rPr>
        <w:t xml:space="preserve">would be an improvement in this regard, with a recorded width of </w:t>
      </w:r>
      <w:r w:rsidR="00915134">
        <w:rPr>
          <w:rFonts w:ascii="Arial" w:hAnsi="Arial" w:cs="Arial"/>
          <w:bCs/>
          <w:iCs/>
          <w:color w:val="auto"/>
          <w:sz w:val="24"/>
          <w:szCs w:val="24"/>
        </w:rPr>
        <w:t>3</w:t>
      </w:r>
      <w:r w:rsidRPr="002B4EE1">
        <w:rPr>
          <w:rFonts w:ascii="Arial" w:hAnsi="Arial" w:cs="Arial"/>
          <w:bCs/>
          <w:iCs/>
          <w:color w:val="auto"/>
          <w:sz w:val="24"/>
          <w:szCs w:val="24"/>
        </w:rPr>
        <w:t xml:space="preserve"> metres, this would give greater clarity to the public.</w:t>
      </w:r>
      <w:r w:rsidR="00E42A87">
        <w:rPr>
          <w:rFonts w:ascii="Arial" w:hAnsi="Arial" w:cs="Arial"/>
          <w:bCs/>
          <w:iCs/>
          <w:color w:val="auto"/>
          <w:sz w:val="24"/>
          <w:szCs w:val="24"/>
        </w:rPr>
        <w:t xml:space="preserve"> A greater width of 4 metres </w:t>
      </w:r>
      <w:r w:rsidR="00E73FBF">
        <w:rPr>
          <w:rFonts w:ascii="Arial" w:hAnsi="Arial" w:cs="Arial"/>
          <w:bCs/>
          <w:iCs/>
          <w:color w:val="auto"/>
          <w:sz w:val="24"/>
          <w:szCs w:val="24"/>
        </w:rPr>
        <w:t xml:space="preserve">is proposed between points Z and B, which reflects the current recorded with of bridleway </w:t>
      </w:r>
      <w:r w:rsidR="000123F6">
        <w:rPr>
          <w:rFonts w:ascii="Arial" w:hAnsi="Arial" w:cs="Arial"/>
          <w:bCs/>
          <w:iCs/>
          <w:color w:val="auto"/>
          <w:sz w:val="24"/>
          <w:szCs w:val="24"/>
        </w:rPr>
        <w:t>no.27 Clapham.</w:t>
      </w:r>
    </w:p>
    <w:p w14:paraId="48C36921" w14:textId="1A6B3E1A" w:rsidR="002B4EE1" w:rsidRPr="009C5FA2" w:rsidRDefault="00A5591E" w:rsidP="009C5FA2">
      <w:pPr>
        <w:pStyle w:val="Style1"/>
        <w:rPr>
          <w:rFonts w:ascii="Arial" w:hAnsi="Arial" w:cs="Arial"/>
          <w:color w:val="auto"/>
          <w:sz w:val="24"/>
          <w:szCs w:val="24"/>
        </w:rPr>
      </w:pPr>
      <w:r w:rsidRPr="00A5591E">
        <w:rPr>
          <w:rFonts w:ascii="Arial" w:hAnsi="Arial" w:cs="Arial"/>
          <w:bCs/>
          <w:iCs/>
          <w:color w:val="auto"/>
          <w:sz w:val="24"/>
          <w:szCs w:val="24"/>
        </w:rPr>
        <w:t xml:space="preserve">The objector has raised concerns regarding the potential conflict between pedestrians and </w:t>
      </w:r>
      <w:r w:rsidR="00F45883">
        <w:rPr>
          <w:rFonts w:ascii="Arial" w:hAnsi="Arial" w:cs="Arial"/>
          <w:bCs/>
          <w:iCs/>
          <w:color w:val="auto"/>
          <w:sz w:val="24"/>
          <w:szCs w:val="24"/>
        </w:rPr>
        <w:t>equestrians</w:t>
      </w:r>
      <w:r w:rsidR="00D77234">
        <w:rPr>
          <w:rFonts w:ascii="Arial" w:hAnsi="Arial" w:cs="Arial"/>
          <w:bCs/>
          <w:iCs/>
          <w:color w:val="auto"/>
          <w:sz w:val="24"/>
          <w:szCs w:val="24"/>
        </w:rPr>
        <w:t xml:space="preserve"> on the proposed diversion</w:t>
      </w:r>
      <w:r w:rsidRPr="00A5591E">
        <w:rPr>
          <w:rFonts w:ascii="Arial" w:hAnsi="Arial" w:cs="Arial"/>
          <w:bCs/>
          <w:iCs/>
          <w:color w:val="auto"/>
          <w:sz w:val="24"/>
          <w:szCs w:val="24"/>
        </w:rPr>
        <w:t xml:space="preserve">. </w:t>
      </w:r>
      <w:r w:rsidR="001C78BA">
        <w:rPr>
          <w:rFonts w:ascii="Arial" w:hAnsi="Arial" w:cs="Arial"/>
          <w:bCs/>
          <w:iCs/>
          <w:color w:val="auto"/>
          <w:sz w:val="24"/>
          <w:szCs w:val="24"/>
        </w:rPr>
        <w:t xml:space="preserve">They claim that the </w:t>
      </w:r>
      <w:r w:rsidR="001B5CD9">
        <w:rPr>
          <w:rFonts w:ascii="Arial" w:hAnsi="Arial" w:cs="Arial"/>
          <w:bCs/>
          <w:iCs/>
          <w:color w:val="auto"/>
          <w:sz w:val="24"/>
          <w:szCs w:val="24"/>
        </w:rPr>
        <w:t xml:space="preserve">visibility is poor </w:t>
      </w:r>
      <w:r w:rsidR="00F04052">
        <w:rPr>
          <w:rFonts w:ascii="Arial" w:hAnsi="Arial" w:cs="Arial"/>
          <w:bCs/>
          <w:iCs/>
          <w:color w:val="auto"/>
          <w:sz w:val="24"/>
          <w:szCs w:val="24"/>
        </w:rPr>
        <w:t>on the section between points A and Z, which ha</w:t>
      </w:r>
      <w:r w:rsidR="0016086E">
        <w:rPr>
          <w:rFonts w:ascii="Arial" w:hAnsi="Arial" w:cs="Arial"/>
          <w:bCs/>
          <w:iCs/>
          <w:color w:val="auto"/>
          <w:sz w:val="24"/>
          <w:szCs w:val="24"/>
        </w:rPr>
        <w:t>s</w:t>
      </w:r>
      <w:r w:rsidR="00F04052">
        <w:rPr>
          <w:rFonts w:ascii="Arial" w:hAnsi="Arial" w:cs="Arial"/>
          <w:bCs/>
          <w:iCs/>
          <w:color w:val="auto"/>
          <w:sz w:val="24"/>
          <w:szCs w:val="24"/>
        </w:rPr>
        <w:t xml:space="preserve"> fencing either side</w:t>
      </w:r>
      <w:r w:rsidR="0016086E">
        <w:rPr>
          <w:rFonts w:ascii="Arial" w:hAnsi="Arial" w:cs="Arial"/>
          <w:bCs/>
          <w:iCs/>
          <w:color w:val="auto"/>
          <w:sz w:val="24"/>
          <w:szCs w:val="24"/>
        </w:rPr>
        <w:t xml:space="preserve">. </w:t>
      </w:r>
      <w:r w:rsidR="0049237D">
        <w:rPr>
          <w:rFonts w:ascii="Arial" w:hAnsi="Arial" w:cs="Arial"/>
          <w:bCs/>
          <w:iCs/>
          <w:color w:val="auto"/>
          <w:sz w:val="24"/>
          <w:szCs w:val="24"/>
        </w:rPr>
        <w:t xml:space="preserve">From my site visit I noted that the </w:t>
      </w:r>
      <w:r w:rsidR="00F1484A">
        <w:rPr>
          <w:rFonts w:ascii="Arial" w:hAnsi="Arial" w:cs="Arial"/>
          <w:bCs/>
          <w:iCs/>
          <w:color w:val="auto"/>
          <w:sz w:val="24"/>
          <w:szCs w:val="24"/>
        </w:rPr>
        <w:t xml:space="preserve">first section of the </w:t>
      </w:r>
      <w:r w:rsidR="00927890">
        <w:rPr>
          <w:rFonts w:ascii="Arial" w:hAnsi="Arial" w:cs="Arial"/>
          <w:bCs/>
          <w:iCs/>
          <w:color w:val="auto"/>
          <w:sz w:val="24"/>
          <w:szCs w:val="24"/>
        </w:rPr>
        <w:t xml:space="preserve">proposed route from point A does have some overgrown vegetation either </w:t>
      </w:r>
      <w:r w:rsidR="00FA139A">
        <w:rPr>
          <w:rFonts w:ascii="Arial" w:hAnsi="Arial" w:cs="Arial"/>
          <w:bCs/>
          <w:iCs/>
          <w:color w:val="auto"/>
          <w:sz w:val="24"/>
          <w:szCs w:val="24"/>
        </w:rPr>
        <w:t>side of the route, which was encroaching onto the route in places</w:t>
      </w:r>
      <w:r w:rsidR="00DE1274">
        <w:rPr>
          <w:rFonts w:ascii="Arial" w:hAnsi="Arial" w:cs="Arial"/>
          <w:bCs/>
          <w:iCs/>
          <w:color w:val="auto"/>
          <w:sz w:val="24"/>
          <w:szCs w:val="24"/>
        </w:rPr>
        <w:t>. Ne</w:t>
      </w:r>
      <w:r w:rsidR="00AA0ACC">
        <w:rPr>
          <w:rFonts w:ascii="Arial" w:hAnsi="Arial" w:cs="Arial"/>
          <w:bCs/>
          <w:iCs/>
          <w:color w:val="auto"/>
          <w:sz w:val="24"/>
          <w:szCs w:val="24"/>
        </w:rPr>
        <w:t>ar to the eastern end of the woodland area t</w:t>
      </w:r>
      <w:r w:rsidR="00DE1274">
        <w:rPr>
          <w:rFonts w:ascii="Arial" w:hAnsi="Arial" w:cs="Arial"/>
          <w:bCs/>
          <w:iCs/>
          <w:color w:val="auto"/>
          <w:sz w:val="24"/>
          <w:szCs w:val="24"/>
        </w:rPr>
        <w:t>here is</w:t>
      </w:r>
      <w:r w:rsidR="00AA0ACC">
        <w:rPr>
          <w:rFonts w:ascii="Arial" w:hAnsi="Arial" w:cs="Arial"/>
          <w:bCs/>
          <w:iCs/>
          <w:color w:val="auto"/>
          <w:sz w:val="24"/>
          <w:szCs w:val="24"/>
        </w:rPr>
        <w:t xml:space="preserve"> a slight bend in the route</w:t>
      </w:r>
      <w:r w:rsidR="00DA736A">
        <w:rPr>
          <w:rFonts w:ascii="Arial" w:hAnsi="Arial" w:cs="Arial"/>
          <w:bCs/>
          <w:iCs/>
          <w:color w:val="auto"/>
          <w:sz w:val="24"/>
          <w:szCs w:val="24"/>
        </w:rPr>
        <w:t xml:space="preserve">, which </w:t>
      </w:r>
      <w:r w:rsidR="00496308">
        <w:rPr>
          <w:rFonts w:ascii="Arial" w:hAnsi="Arial" w:cs="Arial"/>
          <w:bCs/>
          <w:iCs/>
          <w:color w:val="auto"/>
          <w:sz w:val="24"/>
          <w:szCs w:val="24"/>
        </w:rPr>
        <w:t xml:space="preserve">slightly </w:t>
      </w:r>
      <w:r w:rsidR="00DA736A">
        <w:rPr>
          <w:rFonts w:ascii="Arial" w:hAnsi="Arial" w:cs="Arial"/>
          <w:bCs/>
          <w:iCs/>
          <w:color w:val="auto"/>
          <w:sz w:val="24"/>
          <w:szCs w:val="24"/>
        </w:rPr>
        <w:t>hindered</w:t>
      </w:r>
      <w:r w:rsidR="00496308">
        <w:rPr>
          <w:rFonts w:ascii="Arial" w:hAnsi="Arial" w:cs="Arial"/>
          <w:bCs/>
          <w:iCs/>
          <w:color w:val="auto"/>
          <w:sz w:val="24"/>
          <w:szCs w:val="24"/>
        </w:rPr>
        <w:t xml:space="preserve"> the </w:t>
      </w:r>
      <w:r w:rsidR="005D375F">
        <w:rPr>
          <w:rFonts w:ascii="Arial" w:hAnsi="Arial" w:cs="Arial"/>
          <w:bCs/>
          <w:iCs/>
          <w:color w:val="auto"/>
          <w:sz w:val="24"/>
          <w:szCs w:val="24"/>
        </w:rPr>
        <w:t>visibility. However, I consider that if the adjacent vegetation was cut back the visibility at this point could be</w:t>
      </w:r>
      <w:r w:rsidR="0054123A">
        <w:rPr>
          <w:rFonts w:ascii="Arial" w:hAnsi="Arial" w:cs="Arial"/>
          <w:bCs/>
          <w:iCs/>
          <w:color w:val="auto"/>
          <w:sz w:val="24"/>
          <w:szCs w:val="24"/>
        </w:rPr>
        <w:t xml:space="preserve"> improved.</w:t>
      </w:r>
      <w:r w:rsidR="005E0133">
        <w:rPr>
          <w:rFonts w:ascii="Arial" w:hAnsi="Arial" w:cs="Arial"/>
          <w:bCs/>
          <w:iCs/>
          <w:color w:val="auto"/>
          <w:sz w:val="24"/>
          <w:szCs w:val="24"/>
        </w:rPr>
        <w:t xml:space="preserve"> I found the remainder of the proposed route to have </w:t>
      </w:r>
      <w:r w:rsidR="00C42E04">
        <w:rPr>
          <w:rFonts w:ascii="Arial" w:hAnsi="Arial" w:cs="Arial"/>
          <w:bCs/>
          <w:iCs/>
          <w:color w:val="auto"/>
          <w:sz w:val="24"/>
          <w:szCs w:val="24"/>
        </w:rPr>
        <w:t xml:space="preserve">good </w:t>
      </w:r>
      <w:r w:rsidR="00CC1F2F">
        <w:rPr>
          <w:rFonts w:ascii="Arial" w:hAnsi="Arial" w:cs="Arial"/>
          <w:bCs/>
          <w:iCs/>
          <w:color w:val="auto"/>
          <w:sz w:val="24"/>
          <w:szCs w:val="24"/>
        </w:rPr>
        <w:t>visibility</w:t>
      </w:r>
      <w:r w:rsidR="00AC0C16">
        <w:rPr>
          <w:rFonts w:ascii="Arial" w:hAnsi="Arial" w:cs="Arial"/>
          <w:bCs/>
          <w:iCs/>
          <w:color w:val="auto"/>
          <w:sz w:val="24"/>
          <w:szCs w:val="24"/>
        </w:rPr>
        <w:t>.</w:t>
      </w:r>
      <w:r w:rsidR="00CC1F2F">
        <w:rPr>
          <w:rFonts w:ascii="Arial" w:hAnsi="Arial" w:cs="Arial"/>
          <w:bCs/>
          <w:iCs/>
          <w:color w:val="auto"/>
          <w:sz w:val="24"/>
          <w:szCs w:val="24"/>
        </w:rPr>
        <w:t xml:space="preserve"> </w:t>
      </w:r>
      <w:r w:rsidR="009F3D90">
        <w:rPr>
          <w:rFonts w:ascii="Arial" w:hAnsi="Arial" w:cs="Arial"/>
          <w:bCs/>
          <w:iCs/>
          <w:color w:val="auto"/>
          <w:sz w:val="24"/>
          <w:szCs w:val="24"/>
        </w:rPr>
        <w:t>I th</w:t>
      </w:r>
      <w:r w:rsidR="00F72617">
        <w:rPr>
          <w:rFonts w:ascii="Arial" w:hAnsi="Arial" w:cs="Arial"/>
          <w:bCs/>
          <w:iCs/>
          <w:color w:val="auto"/>
          <w:sz w:val="24"/>
          <w:szCs w:val="24"/>
        </w:rPr>
        <w:t xml:space="preserve">erefore consider </w:t>
      </w:r>
      <w:r w:rsidR="00D1311D">
        <w:rPr>
          <w:rFonts w:ascii="Arial" w:hAnsi="Arial" w:cs="Arial"/>
          <w:bCs/>
          <w:iCs/>
          <w:color w:val="auto"/>
          <w:sz w:val="24"/>
          <w:szCs w:val="24"/>
        </w:rPr>
        <w:t>any potential conflict between users wo</w:t>
      </w:r>
      <w:r w:rsidR="00703E00">
        <w:rPr>
          <w:rFonts w:ascii="Arial" w:hAnsi="Arial" w:cs="Arial"/>
          <w:bCs/>
          <w:iCs/>
          <w:color w:val="auto"/>
          <w:sz w:val="24"/>
          <w:szCs w:val="24"/>
        </w:rPr>
        <w:t>uld be</w:t>
      </w:r>
      <w:r w:rsidR="00F72617">
        <w:rPr>
          <w:rFonts w:ascii="Arial" w:hAnsi="Arial" w:cs="Arial"/>
          <w:bCs/>
          <w:iCs/>
          <w:color w:val="auto"/>
          <w:sz w:val="24"/>
          <w:szCs w:val="24"/>
        </w:rPr>
        <w:t xml:space="preserve"> unlikely</w:t>
      </w:r>
      <w:r w:rsidR="009E4BD9">
        <w:rPr>
          <w:rFonts w:ascii="Arial" w:hAnsi="Arial" w:cs="Arial"/>
          <w:bCs/>
          <w:iCs/>
          <w:color w:val="auto"/>
          <w:sz w:val="24"/>
          <w:szCs w:val="24"/>
        </w:rPr>
        <w:t>.</w:t>
      </w:r>
      <w:r w:rsidR="007F2889">
        <w:rPr>
          <w:rFonts w:ascii="Arial" w:hAnsi="Arial" w:cs="Arial"/>
          <w:bCs/>
          <w:iCs/>
          <w:color w:val="auto"/>
          <w:sz w:val="24"/>
          <w:szCs w:val="24"/>
        </w:rPr>
        <w:t xml:space="preserve"> </w:t>
      </w:r>
      <w:r w:rsidRPr="00A5591E">
        <w:rPr>
          <w:rFonts w:ascii="Arial" w:hAnsi="Arial" w:cs="Arial"/>
          <w:bCs/>
          <w:iCs/>
          <w:color w:val="auto"/>
          <w:sz w:val="24"/>
          <w:szCs w:val="24"/>
        </w:rPr>
        <w:t>In my view th</w:t>
      </w:r>
      <w:r w:rsidR="006351CE">
        <w:rPr>
          <w:rFonts w:ascii="Arial" w:hAnsi="Arial" w:cs="Arial"/>
          <w:bCs/>
          <w:iCs/>
          <w:color w:val="auto"/>
          <w:sz w:val="24"/>
          <w:szCs w:val="24"/>
        </w:rPr>
        <w:t xml:space="preserve">e proposed </w:t>
      </w:r>
      <w:r w:rsidR="007D48E8">
        <w:rPr>
          <w:rFonts w:ascii="Arial" w:hAnsi="Arial" w:cs="Arial"/>
          <w:bCs/>
          <w:iCs/>
          <w:color w:val="auto"/>
          <w:sz w:val="24"/>
          <w:szCs w:val="24"/>
        </w:rPr>
        <w:t>3</w:t>
      </w:r>
      <w:r w:rsidR="006351CE">
        <w:rPr>
          <w:rFonts w:ascii="Arial" w:hAnsi="Arial" w:cs="Arial"/>
          <w:bCs/>
          <w:iCs/>
          <w:color w:val="auto"/>
          <w:sz w:val="24"/>
          <w:szCs w:val="24"/>
        </w:rPr>
        <w:t xml:space="preserve"> metre recorded width </w:t>
      </w:r>
      <w:r w:rsidR="00F64CA3">
        <w:rPr>
          <w:rFonts w:ascii="Arial" w:hAnsi="Arial" w:cs="Arial"/>
          <w:bCs/>
          <w:iCs/>
          <w:color w:val="auto"/>
          <w:sz w:val="24"/>
          <w:szCs w:val="24"/>
        </w:rPr>
        <w:t xml:space="preserve">between points A and Z </w:t>
      </w:r>
      <w:r w:rsidRPr="00A5591E">
        <w:rPr>
          <w:rFonts w:ascii="Arial" w:hAnsi="Arial" w:cs="Arial"/>
          <w:bCs/>
          <w:iCs/>
          <w:color w:val="auto"/>
          <w:sz w:val="24"/>
          <w:szCs w:val="24"/>
        </w:rPr>
        <w:t>would</w:t>
      </w:r>
      <w:r w:rsidR="00102788">
        <w:rPr>
          <w:rFonts w:ascii="Arial" w:hAnsi="Arial" w:cs="Arial"/>
          <w:bCs/>
          <w:iCs/>
          <w:color w:val="auto"/>
          <w:sz w:val="24"/>
          <w:szCs w:val="24"/>
        </w:rPr>
        <w:t xml:space="preserve"> be sufficient</w:t>
      </w:r>
      <w:r w:rsidR="00BF4298">
        <w:rPr>
          <w:rFonts w:ascii="Arial" w:hAnsi="Arial" w:cs="Arial"/>
          <w:bCs/>
          <w:iCs/>
          <w:color w:val="auto"/>
          <w:sz w:val="24"/>
          <w:szCs w:val="24"/>
        </w:rPr>
        <w:t xml:space="preserve"> for users to pass each other</w:t>
      </w:r>
      <w:r w:rsidR="00102788">
        <w:rPr>
          <w:rFonts w:ascii="Arial" w:hAnsi="Arial" w:cs="Arial"/>
          <w:bCs/>
          <w:iCs/>
          <w:color w:val="auto"/>
          <w:sz w:val="24"/>
          <w:szCs w:val="24"/>
        </w:rPr>
        <w:t>. I consider the issues</w:t>
      </w:r>
      <w:r w:rsidR="00BA33E9">
        <w:rPr>
          <w:rFonts w:ascii="Arial" w:hAnsi="Arial" w:cs="Arial"/>
          <w:bCs/>
          <w:iCs/>
          <w:color w:val="auto"/>
          <w:sz w:val="24"/>
          <w:szCs w:val="24"/>
        </w:rPr>
        <w:t xml:space="preserve"> raised by the objectors</w:t>
      </w:r>
      <w:r w:rsidR="000A23F0">
        <w:rPr>
          <w:rFonts w:ascii="Arial" w:hAnsi="Arial" w:cs="Arial"/>
          <w:bCs/>
          <w:iCs/>
          <w:color w:val="auto"/>
          <w:sz w:val="24"/>
          <w:szCs w:val="24"/>
        </w:rPr>
        <w:t xml:space="preserve"> would</w:t>
      </w:r>
      <w:r w:rsidR="00102788">
        <w:rPr>
          <w:rFonts w:ascii="Arial" w:hAnsi="Arial" w:cs="Arial"/>
          <w:bCs/>
          <w:iCs/>
          <w:color w:val="auto"/>
          <w:sz w:val="24"/>
          <w:szCs w:val="24"/>
        </w:rPr>
        <w:t xml:space="preserve"> </w:t>
      </w:r>
      <w:r w:rsidR="006351CE">
        <w:rPr>
          <w:rFonts w:ascii="Arial" w:hAnsi="Arial" w:cs="Arial"/>
          <w:bCs/>
          <w:iCs/>
          <w:color w:val="auto"/>
          <w:sz w:val="24"/>
          <w:szCs w:val="24"/>
        </w:rPr>
        <w:t>not</w:t>
      </w:r>
      <w:r w:rsidRPr="00A5591E">
        <w:rPr>
          <w:rFonts w:ascii="Arial" w:hAnsi="Arial" w:cs="Arial"/>
          <w:bCs/>
          <w:iCs/>
          <w:color w:val="auto"/>
          <w:sz w:val="24"/>
          <w:szCs w:val="24"/>
        </w:rPr>
        <w:t xml:space="preserve"> make the diverted route</w:t>
      </w:r>
      <w:r w:rsidR="006351CE">
        <w:rPr>
          <w:rFonts w:ascii="Arial" w:hAnsi="Arial" w:cs="Arial"/>
          <w:bCs/>
          <w:iCs/>
          <w:color w:val="auto"/>
          <w:sz w:val="24"/>
          <w:szCs w:val="24"/>
        </w:rPr>
        <w:t xml:space="preserve"> substantially less</w:t>
      </w:r>
      <w:r w:rsidRPr="00A5591E">
        <w:rPr>
          <w:rFonts w:ascii="Arial" w:hAnsi="Arial" w:cs="Arial"/>
          <w:bCs/>
          <w:iCs/>
          <w:color w:val="auto"/>
          <w:sz w:val="24"/>
          <w:szCs w:val="24"/>
        </w:rPr>
        <w:t xml:space="preserve"> convenient for the public. </w:t>
      </w:r>
    </w:p>
    <w:p w14:paraId="61274838" w14:textId="7C3FCB2B" w:rsidR="002074E9" w:rsidRDefault="00203A23" w:rsidP="003C2148">
      <w:pPr>
        <w:pStyle w:val="Style1"/>
        <w:rPr>
          <w:rFonts w:ascii="Arial" w:hAnsi="Arial" w:cs="Arial"/>
          <w:color w:val="auto"/>
          <w:sz w:val="24"/>
          <w:szCs w:val="24"/>
        </w:rPr>
      </w:pPr>
      <w:r>
        <w:rPr>
          <w:rFonts w:ascii="Arial" w:hAnsi="Arial" w:cs="Arial"/>
          <w:color w:val="auto"/>
          <w:sz w:val="24"/>
          <w:szCs w:val="24"/>
        </w:rPr>
        <w:t>Overall</w:t>
      </w:r>
      <w:r w:rsidR="009D697C">
        <w:rPr>
          <w:rFonts w:ascii="Arial" w:hAnsi="Arial" w:cs="Arial"/>
          <w:color w:val="auto"/>
          <w:sz w:val="24"/>
          <w:szCs w:val="24"/>
        </w:rPr>
        <w:t xml:space="preserve">, having regard to </w:t>
      </w:r>
      <w:r w:rsidR="007504DE">
        <w:rPr>
          <w:rFonts w:ascii="Arial" w:hAnsi="Arial" w:cs="Arial"/>
          <w:color w:val="auto"/>
          <w:sz w:val="24"/>
          <w:szCs w:val="24"/>
        </w:rPr>
        <w:t xml:space="preserve">all of </w:t>
      </w:r>
      <w:r w:rsidR="009D697C">
        <w:rPr>
          <w:rFonts w:ascii="Arial" w:hAnsi="Arial" w:cs="Arial"/>
          <w:color w:val="auto"/>
          <w:sz w:val="24"/>
          <w:szCs w:val="24"/>
        </w:rPr>
        <w:t>these factors</w:t>
      </w:r>
      <w:r w:rsidR="001D60CF">
        <w:rPr>
          <w:rFonts w:ascii="Arial" w:hAnsi="Arial" w:cs="Arial"/>
          <w:color w:val="auto"/>
          <w:sz w:val="24"/>
          <w:szCs w:val="24"/>
        </w:rPr>
        <w:t>, I conclude that the Order route</w:t>
      </w:r>
      <w:r w:rsidR="00E36090">
        <w:rPr>
          <w:rFonts w:ascii="Arial" w:hAnsi="Arial" w:cs="Arial"/>
          <w:color w:val="auto"/>
          <w:sz w:val="24"/>
          <w:szCs w:val="24"/>
        </w:rPr>
        <w:t xml:space="preserve"> w</w:t>
      </w:r>
      <w:r w:rsidR="00091805">
        <w:rPr>
          <w:rFonts w:ascii="Arial" w:hAnsi="Arial" w:cs="Arial"/>
          <w:color w:val="auto"/>
          <w:sz w:val="24"/>
          <w:szCs w:val="24"/>
        </w:rPr>
        <w:t>ould</w:t>
      </w:r>
      <w:r w:rsidR="00E36090">
        <w:rPr>
          <w:rFonts w:ascii="Arial" w:hAnsi="Arial" w:cs="Arial"/>
          <w:color w:val="auto"/>
          <w:sz w:val="24"/>
          <w:szCs w:val="24"/>
        </w:rPr>
        <w:t xml:space="preserve"> </w:t>
      </w:r>
      <w:r w:rsidR="002E7073">
        <w:rPr>
          <w:rFonts w:ascii="Arial" w:hAnsi="Arial" w:cs="Arial"/>
          <w:color w:val="auto"/>
          <w:sz w:val="24"/>
          <w:szCs w:val="24"/>
        </w:rPr>
        <w:t>not be substantially less convenient to the public</w:t>
      </w:r>
      <w:r w:rsidR="005C7D1C">
        <w:rPr>
          <w:rFonts w:ascii="Arial" w:hAnsi="Arial" w:cs="Arial"/>
          <w:color w:val="auto"/>
          <w:sz w:val="24"/>
          <w:szCs w:val="24"/>
        </w:rPr>
        <w:t>.</w:t>
      </w:r>
      <w:r w:rsidR="005E5020">
        <w:rPr>
          <w:rFonts w:ascii="Arial" w:hAnsi="Arial" w:cs="Arial"/>
          <w:color w:val="auto"/>
          <w:sz w:val="24"/>
          <w:szCs w:val="24"/>
        </w:rPr>
        <w:t xml:space="preserve"> </w:t>
      </w:r>
    </w:p>
    <w:p w14:paraId="6B376B45" w14:textId="2C2F0B70" w:rsidR="008B0589" w:rsidRDefault="006821C0" w:rsidP="006821C0">
      <w:pPr>
        <w:pStyle w:val="Style1"/>
        <w:numPr>
          <w:ilvl w:val="0"/>
          <w:numId w:val="0"/>
        </w:numPr>
        <w:rPr>
          <w:rFonts w:ascii="Arial" w:hAnsi="Arial" w:cs="Arial"/>
          <w:color w:val="auto"/>
          <w:sz w:val="24"/>
          <w:szCs w:val="24"/>
        </w:rPr>
      </w:pPr>
      <w:r w:rsidRPr="006821C0">
        <w:rPr>
          <w:rFonts w:ascii="Arial" w:hAnsi="Arial" w:cs="Arial"/>
          <w:b/>
          <w:i/>
          <w:color w:val="auto"/>
          <w:sz w:val="24"/>
          <w:szCs w:val="24"/>
        </w:rPr>
        <w:t>The effect of the diversion on public enjoyment of the path</w:t>
      </w:r>
      <w:r w:rsidR="00203C70">
        <w:rPr>
          <w:rFonts w:ascii="Arial" w:hAnsi="Arial" w:cs="Arial"/>
          <w:b/>
          <w:i/>
          <w:color w:val="auto"/>
          <w:sz w:val="24"/>
          <w:szCs w:val="24"/>
        </w:rPr>
        <w:t>s</w:t>
      </w:r>
      <w:r w:rsidRPr="006821C0">
        <w:rPr>
          <w:rFonts w:ascii="Arial" w:hAnsi="Arial" w:cs="Arial"/>
          <w:b/>
          <w:i/>
          <w:color w:val="auto"/>
          <w:sz w:val="24"/>
          <w:szCs w:val="24"/>
        </w:rPr>
        <w:t xml:space="preserve"> as a whole</w:t>
      </w:r>
    </w:p>
    <w:p w14:paraId="47B75B56" w14:textId="187EBE88" w:rsidR="00A05A91" w:rsidRPr="00361828" w:rsidRDefault="007D6712" w:rsidP="00361828">
      <w:pPr>
        <w:pStyle w:val="Style1"/>
        <w:rPr>
          <w:rFonts w:ascii="Arial" w:hAnsi="Arial" w:cs="Arial"/>
          <w:color w:val="auto"/>
          <w:sz w:val="24"/>
          <w:szCs w:val="24"/>
        </w:rPr>
      </w:pPr>
      <w:r w:rsidRPr="007D6712">
        <w:rPr>
          <w:rFonts w:ascii="Arial" w:hAnsi="Arial" w:cs="Arial"/>
          <w:color w:val="auto"/>
          <w:sz w:val="24"/>
          <w:szCs w:val="24"/>
        </w:rPr>
        <w:t xml:space="preserve">The </w:t>
      </w:r>
      <w:r w:rsidR="006478D0" w:rsidRPr="007D6712">
        <w:rPr>
          <w:rFonts w:ascii="Arial" w:hAnsi="Arial" w:cs="Arial"/>
          <w:color w:val="auto"/>
          <w:sz w:val="24"/>
          <w:szCs w:val="24"/>
        </w:rPr>
        <w:t>objector</w:t>
      </w:r>
      <w:r w:rsidR="006478D0">
        <w:rPr>
          <w:rFonts w:ascii="Arial" w:hAnsi="Arial" w:cs="Arial"/>
          <w:color w:val="auto"/>
          <w:sz w:val="24"/>
          <w:szCs w:val="24"/>
        </w:rPr>
        <w:t>s’</w:t>
      </w:r>
      <w:r w:rsidRPr="007D6712">
        <w:rPr>
          <w:rFonts w:ascii="Arial" w:hAnsi="Arial" w:cs="Arial"/>
          <w:color w:val="auto"/>
          <w:sz w:val="24"/>
          <w:szCs w:val="24"/>
        </w:rPr>
        <w:t xml:space="preserve"> </w:t>
      </w:r>
      <w:r w:rsidR="00172C68">
        <w:rPr>
          <w:rFonts w:ascii="Arial" w:hAnsi="Arial" w:cs="Arial"/>
          <w:color w:val="auto"/>
          <w:sz w:val="24"/>
          <w:szCs w:val="24"/>
        </w:rPr>
        <w:t>comment</w:t>
      </w:r>
      <w:r w:rsidRPr="007D6712">
        <w:rPr>
          <w:rFonts w:ascii="Arial" w:hAnsi="Arial" w:cs="Arial"/>
          <w:color w:val="auto"/>
          <w:sz w:val="24"/>
          <w:szCs w:val="24"/>
        </w:rPr>
        <w:t xml:space="preserve"> that </w:t>
      </w:r>
      <w:r w:rsidR="00F40F4E">
        <w:rPr>
          <w:rFonts w:ascii="Arial" w:hAnsi="Arial" w:cs="Arial"/>
          <w:color w:val="auto"/>
          <w:sz w:val="24"/>
          <w:szCs w:val="24"/>
        </w:rPr>
        <w:t xml:space="preserve">the diversion </w:t>
      </w:r>
      <w:r w:rsidR="00B3227D">
        <w:rPr>
          <w:rFonts w:ascii="Arial" w:hAnsi="Arial" w:cs="Arial"/>
          <w:color w:val="auto"/>
          <w:sz w:val="24"/>
          <w:szCs w:val="24"/>
        </w:rPr>
        <w:t>would</w:t>
      </w:r>
      <w:r w:rsidR="000D354D">
        <w:rPr>
          <w:rFonts w:ascii="Arial" w:hAnsi="Arial" w:cs="Arial"/>
          <w:color w:val="auto"/>
          <w:sz w:val="24"/>
          <w:szCs w:val="24"/>
        </w:rPr>
        <w:t xml:space="preserve"> have an adverse effect</w:t>
      </w:r>
      <w:r w:rsidR="00A0369B">
        <w:rPr>
          <w:rFonts w:ascii="Arial" w:hAnsi="Arial" w:cs="Arial"/>
          <w:color w:val="auto"/>
          <w:sz w:val="24"/>
          <w:szCs w:val="24"/>
        </w:rPr>
        <w:t xml:space="preserve"> </w:t>
      </w:r>
      <w:r w:rsidR="000D354D">
        <w:rPr>
          <w:rFonts w:ascii="Arial" w:hAnsi="Arial" w:cs="Arial"/>
          <w:color w:val="auto"/>
          <w:sz w:val="24"/>
          <w:szCs w:val="24"/>
        </w:rPr>
        <w:t>on</w:t>
      </w:r>
      <w:r w:rsidR="00C82DB1">
        <w:rPr>
          <w:rFonts w:ascii="Arial" w:hAnsi="Arial" w:cs="Arial"/>
          <w:color w:val="auto"/>
          <w:sz w:val="24"/>
          <w:szCs w:val="24"/>
        </w:rPr>
        <w:t xml:space="preserve"> the</w:t>
      </w:r>
      <w:r w:rsidR="00FE707D">
        <w:rPr>
          <w:rFonts w:ascii="Arial" w:hAnsi="Arial" w:cs="Arial"/>
          <w:color w:val="auto"/>
          <w:sz w:val="24"/>
          <w:szCs w:val="24"/>
        </w:rPr>
        <w:t xml:space="preserve"> enjoyment</w:t>
      </w:r>
      <w:r w:rsidR="0021275E">
        <w:rPr>
          <w:rFonts w:ascii="Arial" w:hAnsi="Arial" w:cs="Arial"/>
          <w:color w:val="auto"/>
          <w:sz w:val="24"/>
          <w:szCs w:val="24"/>
        </w:rPr>
        <w:t xml:space="preserve"> of the </w:t>
      </w:r>
      <w:r w:rsidR="00DA57B2">
        <w:rPr>
          <w:rFonts w:ascii="Arial" w:hAnsi="Arial" w:cs="Arial"/>
          <w:color w:val="auto"/>
          <w:sz w:val="24"/>
          <w:szCs w:val="24"/>
        </w:rPr>
        <w:t>path</w:t>
      </w:r>
      <w:r w:rsidR="00CD4BEB">
        <w:rPr>
          <w:rFonts w:ascii="Arial" w:hAnsi="Arial" w:cs="Arial"/>
          <w:color w:val="auto"/>
          <w:sz w:val="24"/>
          <w:szCs w:val="24"/>
        </w:rPr>
        <w:t>s</w:t>
      </w:r>
      <w:r w:rsidR="00E30264">
        <w:rPr>
          <w:rFonts w:ascii="Arial" w:hAnsi="Arial" w:cs="Arial"/>
          <w:color w:val="auto"/>
          <w:sz w:val="24"/>
          <w:szCs w:val="24"/>
        </w:rPr>
        <w:t xml:space="preserve"> as a whole</w:t>
      </w:r>
      <w:r w:rsidR="00AB12CF">
        <w:rPr>
          <w:rFonts w:ascii="Arial" w:hAnsi="Arial" w:cs="Arial"/>
          <w:color w:val="auto"/>
          <w:sz w:val="24"/>
          <w:szCs w:val="24"/>
        </w:rPr>
        <w:t xml:space="preserve">. </w:t>
      </w:r>
      <w:r w:rsidR="000A1316">
        <w:rPr>
          <w:rFonts w:ascii="Arial" w:hAnsi="Arial" w:cs="Arial"/>
          <w:color w:val="auto"/>
          <w:sz w:val="24"/>
          <w:szCs w:val="24"/>
        </w:rPr>
        <w:t>It is</w:t>
      </w:r>
      <w:r w:rsidR="00AB12CF">
        <w:rPr>
          <w:rFonts w:ascii="Arial" w:hAnsi="Arial" w:cs="Arial"/>
          <w:color w:val="auto"/>
          <w:sz w:val="24"/>
          <w:szCs w:val="24"/>
        </w:rPr>
        <w:t xml:space="preserve"> claim</w:t>
      </w:r>
      <w:r w:rsidR="000A1316">
        <w:rPr>
          <w:rFonts w:ascii="Arial" w:hAnsi="Arial" w:cs="Arial"/>
          <w:color w:val="auto"/>
          <w:sz w:val="24"/>
          <w:szCs w:val="24"/>
        </w:rPr>
        <w:t>ed</w:t>
      </w:r>
      <w:r w:rsidR="00AB12CF">
        <w:rPr>
          <w:rFonts w:ascii="Arial" w:hAnsi="Arial" w:cs="Arial"/>
          <w:color w:val="auto"/>
          <w:sz w:val="24"/>
          <w:szCs w:val="24"/>
        </w:rPr>
        <w:t xml:space="preserve"> that the </w:t>
      </w:r>
      <w:r w:rsidR="00045314">
        <w:rPr>
          <w:rFonts w:ascii="Arial" w:hAnsi="Arial" w:cs="Arial"/>
          <w:color w:val="auto"/>
          <w:sz w:val="24"/>
          <w:szCs w:val="24"/>
        </w:rPr>
        <w:t xml:space="preserve">more extensive views to the north would be diminished </w:t>
      </w:r>
      <w:r w:rsidR="00203C70">
        <w:rPr>
          <w:rFonts w:ascii="Arial" w:hAnsi="Arial" w:cs="Arial"/>
          <w:color w:val="auto"/>
          <w:sz w:val="24"/>
          <w:szCs w:val="24"/>
        </w:rPr>
        <w:t>from the proposed diverted route</w:t>
      </w:r>
      <w:r w:rsidR="00E30264">
        <w:rPr>
          <w:rFonts w:ascii="Arial" w:hAnsi="Arial" w:cs="Arial"/>
          <w:color w:val="auto"/>
          <w:sz w:val="24"/>
          <w:szCs w:val="24"/>
        </w:rPr>
        <w:t>.</w:t>
      </w:r>
      <w:r w:rsidR="00DA57B2">
        <w:rPr>
          <w:rFonts w:ascii="Arial" w:hAnsi="Arial" w:cs="Arial"/>
          <w:color w:val="auto"/>
          <w:sz w:val="24"/>
          <w:szCs w:val="24"/>
        </w:rPr>
        <w:t xml:space="preserve"> </w:t>
      </w:r>
      <w:r w:rsidR="00833831">
        <w:rPr>
          <w:rFonts w:ascii="Arial" w:hAnsi="Arial" w:cs="Arial"/>
          <w:color w:val="auto"/>
          <w:sz w:val="24"/>
          <w:szCs w:val="24"/>
        </w:rPr>
        <w:t>I consider</w:t>
      </w:r>
      <w:r w:rsidR="00DE7010">
        <w:rPr>
          <w:rFonts w:ascii="Arial" w:hAnsi="Arial" w:cs="Arial"/>
          <w:color w:val="auto"/>
          <w:sz w:val="24"/>
          <w:szCs w:val="24"/>
        </w:rPr>
        <w:t xml:space="preserve"> that the </w:t>
      </w:r>
      <w:r w:rsidR="00F5674E">
        <w:rPr>
          <w:rFonts w:ascii="Arial" w:hAnsi="Arial" w:cs="Arial"/>
          <w:color w:val="auto"/>
          <w:sz w:val="24"/>
          <w:szCs w:val="24"/>
        </w:rPr>
        <w:t>existing and proposed routes are on a similar parallel alignment</w:t>
      </w:r>
      <w:r w:rsidR="009100C4">
        <w:rPr>
          <w:rFonts w:ascii="Arial" w:hAnsi="Arial" w:cs="Arial"/>
          <w:color w:val="auto"/>
          <w:sz w:val="24"/>
          <w:szCs w:val="24"/>
        </w:rPr>
        <w:t xml:space="preserve">, I found that the views </w:t>
      </w:r>
      <w:r w:rsidR="009445F6">
        <w:rPr>
          <w:rFonts w:ascii="Arial" w:hAnsi="Arial" w:cs="Arial"/>
          <w:color w:val="auto"/>
          <w:sz w:val="24"/>
          <w:szCs w:val="24"/>
        </w:rPr>
        <w:t>were similar.</w:t>
      </w:r>
      <w:r w:rsidR="00833831">
        <w:rPr>
          <w:rFonts w:ascii="Arial" w:hAnsi="Arial" w:cs="Arial"/>
          <w:color w:val="auto"/>
          <w:sz w:val="24"/>
          <w:szCs w:val="24"/>
        </w:rPr>
        <w:t xml:space="preserve"> </w:t>
      </w:r>
      <w:r w:rsidR="009445F6">
        <w:rPr>
          <w:rFonts w:ascii="Arial" w:hAnsi="Arial" w:cs="Arial"/>
          <w:color w:val="auto"/>
          <w:sz w:val="24"/>
          <w:szCs w:val="24"/>
        </w:rPr>
        <w:t>I consider t</w:t>
      </w:r>
      <w:r w:rsidR="00C7002A">
        <w:rPr>
          <w:rFonts w:ascii="Arial" w:hAnsi="Arial" w:cs="Arial"/>
          <w:color w:val="auto"/>
          <w:sz w:val="24"/>
          <w:szCs w:val="24"/>
        </w:rPr>
        <w:t xml:space="preserve">here </w:t>
      </w:r>
      <w:r w:rsidR="008F3F31">
        <w:rPr>
          <w:rFonts w:ascii="Arial" w:hAnsi="Arial" w:cs="Arial"/>
          <w:color w:val="auto"/>
          <w:sz w:val="24"/>
          <w:szCs w:val="24"/>
        </w:rPr>
        <w:t>would be</w:t>
      </w:r>
      <w:r w:rsidR="00C7002A">
        <w:rPr>
          <w:rFonts w:ascii="Arial" w:hAnsi="Arial" w:cs="Arial"/>
          <w:color w:val="auto"/>
          <w:sz w:val="24"/>
          <w:szCs w:val="24"/>
        </w:rPr>
        <w:t xml:space="preserve"> no significant </w:t>
      </w:r>
      <w:r w:rsidR="008F3F31">
        <w:rPr>
          <w:rFonts w:ascii="Arial" w:hAnsi="Arial" w:cs="Arial"/>
          <w:color w:val="auto"/>
          <w:sz w:val="24"/>
          <w:szCs w:val="24"/>
        </w:rPr>
        <w:t xml:space="preserve">views that would be lost as a result of the diversion. </w:t>
      </w:r>
      <w:r w:rsidR="00DF613A" w:rsidRPr="00361828">
        <w:rPr>
          <w:rFonts w:ascii="Arial" w:hAnsi="Arial" w:cs="Arial"/>
          <w:color w:val="auto"/>
          <w:sz w:val="24"/>
          <w:szCs w:val="24"/>
        </w:rPr>
        <w:t xml:space="preserve">Consequently, </w:t>
      </w:r>
      <w:r w:rsidR="00772EFB" w:rsidRPr="00361828">
        <w:rPr>
          <w:rFonts w:ascii="Arial" w:hAnsi="Arial" w:cs="Arial"/>
          <w:color w:val="auto"/>
          <w:sz w:val="24"/>
          <w:szCs w:val="24"/>
        </w:rPr>
        <w:t xml:space="preserve">I find that </w:t>
      </w:r>
      <w:r w:rsidR="00ED66EF" w:rsidRPr="00361828">
        <w:rPr>
          <w:rFonts w:ascii="Arial" w:hAnsi="Arial" w:cs="Arial"/>
          <w:color w:val="auto"/>
          <w:sz w:val="24"/>
          <w:szCs w:val="24"/>
        </w:rPr>
        <w:t>any</w:t>
      </w:r>
      <w:r w:rsidR="00CC6DA3" w:rsidRPr="00361828">
        <w:rPr>
          <w:rFonts w:ascii="Arial" w:hAnsi="Arial" w:cs="Arial"/>
          <w:color w:val="auto"/>
          <w:sz w:val="24"/>
          <w:szCs w:val="24"/>
        </w:rPr>
        <w:t xml:space="preserve"> impact on the public enjoyment </w:t>
      </w:r>
      <w:r w:rsidR="00133693" w:rsidRPr="00361828">
        <w:rPr>
          <w:rFonts w:ascii="Arial" w:hAnsi="Arial" w:cs="Arial"/>
          <w:color w:val="auto"/>
          <w:sz w:val="24"/>
          <w:szCs w:val="24"/>
        </w:rPr>
        <w:t>of the path</w:t>
      </w:r>
      <w:r w:rsidR="009E5881">
        <w:rPr>
          <w:rFonts w:ascii="Arial" w:hAnsi="Arial" w:cs="Arial"/>
          <w:color w:val="auto"/>
          <w:sz w:val="24"/>
          <w:szCs w:val="24"/>
        </w:rPr>
        <w:t>s</w:t>
      </w:r>
      <w:r w:rsidR="00133693" w:rsidRPr="00361828">
        <w:rPr>
          <w:rFonts w:ascii="Arial" w:hAnsi="Arial" w:cs="Arial"/>
          <w:color w:val="auto"/>
          <w:sz w:val="24"/>
          <w:szCs w:val="24"/>
        </w:rPr>
        <w:t xml:space="preserve"> as a whole would be limited.</w:t>
      </w:r>
      <w:r w:rsidR="00ED66EF" w:rsidRPr="00361828">
        <w:rPr>
          <w:rFonts w:ascii="Arial" w:hAnsi="Arial" w:cs="Arial"/>
          <w:color w:val="auto"/>
          <w:sz w:val="24"/>
          <w:szCs w:val="24"/>
        </w:rPr>
        <w:t xml:space="preserve"> </w:t>
      </w:r>
      <w:r w:rsidR="007359F4" w:rsidRPr="00361828">
        <w:rPr>
          <w:rFonts w:ascii="Arial" w:hAnsi="Arial" w:cs="Arial"/>
          <w:color w:val="auto"/>
          <w:sz w:val="24"/>
          <w:szCs w:val="24"/>
        </w:rPr>
        <w:t xml:space="preserve"> </w:t>
      </w:r>
      <w:r w:rsidR="007C069F" w:rsidRPr="00361828">
        <w:rPr>
          <w:rFonts w:ascii="Arial" w:hAnsi="Arial" w:cs="Arial"/>
          <w:color w:val="auto"/>
          <w:sz w:val="24"/>
          <w:szCs w:val="24"/>
        </w:rPr>
        <w:t xml:space="preserve"> </w:t>
      </w:r>
    </w:p>
    <w:p w14:paraId="06EE46A1" w14:textId="77777777" w:rsidR="00C83E00" w:rsidRDefault="00FD6B0A" w:rsidP="008923EB">
      <w:pPr>
        <w:pStyle w:val="Style1"/>
        <w:rPr>
          <w:rFonts w:ascii="Arial" w:hAnsi="Arial" w:cs="Arial"/>
          <w:color w:val="auto"/>
          <w:sz w:val="24"/>
          <w:szCs w:val="24"/>
        </w:rPr>
      </w:pPr>
      <w:r>
        <w:rPr>
          <w:rFonts w:ascii="Arial" w:hAnsi="Arial" w:cs="Arial"/>
          <w:color w:val="auto"/>
          <w:sz w:val="24"/>
          <w:szCs w:val="24"/>
        </w:rPr>
        <w:t xml:space="preserve">Taking account of all </w:t>
      </w:r>
      <w:r w:rsidR="00F4155F">
        <w:rPr>
          <w:rFonts w:ascii="Arial" w:hAnsi="Arial" w:cs="Arial"/>
          <w:color w:val="auto"/>
          <w:sz w:val="24"/>
          <w:szCs w:val="24"/>
        </w:rPr>
        <w:t xml:space="preserve">the </w:t>
      </w:r>
      <w:r>
        <w:rPr>
          <w:rFonts w:ascii="Arial" w:hAnsi="Arial" w:cs="Arial"/>
          <w:color w:val="auto"/>
          <w:sz w:val="24"/>
          <w:szCs w:val="24"/>
        </w:rPr>
        <w:t xml:space="preserve">factors, I conclude </w:t>
      </w:r>
      <w:r w:rsidR="00891B98">
        <w:rPr>
          <w:rFonts w:ascii="Arial" w:hAnsi="Arial" w:cs="Arial"/>
          <w:color w:val="auto"/>
          <w:sz w:val="24"/>
          <w:szCs w:val="24"/>
        </w:rPr>
        <w:t xml:space="preserve">that, on balance, public enjoyment of the route </w:t>
      </w:r>
      <w:r w:rsidR="000C32C4">
        <w:rPr>
          <w:rFonts w:ascii="Arial" w:hAnsi="Arial" w:cs="Arial"/>
          <w:color w:val="auto"/>
          <w:sz w:val="24"/>
          <w:szCs w:val="24"/>
        </w:rPr>
        <w:t>as a wh</w:t>
      </w:r>
      <w:r w:rsidR="00E9070B">
        <w:rPr>
          <w:rFonts w:ascii="Arial" w:hAnsi="Arial" w:cs="Arial"/>
          <w:color w:val="auto"/>
          <w:sz w:val="24"/>
          <w:szCs w:val="24"/>
        </w:rPr>
        <w:t xml:space="preserve">ole </w:t>
      </w:r>
      <w:r w:rsidR="004573BE">
        <w:rPr>
          <w:rFonts w:ascii="Arial" w:hAnsi="Arial" w:cs="Arial"/>
          <w:color w:val="auto"/>
          <w:sz w:val="24"/>
          <w:szCs w:val="24"/>
        </w:rPr>
        <w:t xml:space="preserve">would not be </w:t>
      </w:r>
      <w:r w:rsidR="002B4128">
        <w:rPr>
          <w:rFonts w:ascii="Arial" w:hAnsi="Arial" w:cs="Arial"/>
          <w:color w:val="auto"/>
          <w:sz w:val="24"/>
          <w:szCs w:val="24"/>
        </w:rPr>
        <w:t xml:space="preserve">significantly </w:t>
      </w:r>
      <w:r w:rsidR="004573BE">
        <w:rPr>
          <w:rFonts w:ascii="Arial" w:hAnsi="Arial" w:cs="Arial"/>
          <w:color w:val="auto"/>
          <w:sz w:val="24"/>
          <w:szCs w:val="24"/>
        </w:rPr>
        <w:t xml:space="preserve">negatively affected </w:t>
      </w:r>
      <w:r w:rsidR="00B87654">
        <w:rPr>
          <w:rFonts w:ascii="Arial" w:hAnsi="Arial" w:cs="Arial"/>
          <w:color w:val="auto"/>
          <w:sz w:val="24"/>
          <w:szCs w:val="24"/>
        </w:rPr>
        <w:t xml:space="preserve">by the </w:t>
      </w:r>
      <w:r w:rsidR="00915560">
        <w:rPr>
          <w:rFonts w:ascii="Arial" w:hAnsi="Arial" w:cs="Arial"/>
          <w:color w:val="auto"/>
          <w:sz w:val="24"/>
          <w:szCs w:val="24"/>
        </w:rPr>
        <w:t>diversion</w:t>
      </w:r>
      <w:r w:rsidR="001B0C62">
        <w:rPr>
          <w:rFonts w:ascii="Arial" w:hAnsi="Arial" w:cs="Arial"/>
          <w:color w:val="auto"/>
          <w:sz w:val="24"/>
          <w:szCs w:val="24"/>
        </w:rPr>
        <w:t>.</w:t>
      </w:r>
    </w:p>
    <w:p w14:paraId="156FC74B" w14:textId="46E9805D" w:rsidR="00D63850" w:rsidRPr="008923EB" w:rsidRDefault="004573BE" w:rsidP="00C83E00">
      <w:pPr>
        <w:pStyle w:val="Style1"/>
        <w:numPr>
          <w:ilvl w:val="0"/>
          <w:numId w:val="0"/>
        </w:numPr>
        <w:rPr>
          <w:rFonts w:ascii="Arial" w:hAnsi="Arial" w:cs="Arial"/>
          <w:color w:val="auto"/>
          <w:sz w:val="24"/>
          <w:szCs w:val="24"/>
        </w:rPr>
      </w:pPr>
      <w:r>
        <w:rPr>
          <w:rFonts w:ascii="Arial" w:hAnsi="Arial" w:cs="Arial"/>
          <w:color w:val="auto"/>
          <w:sz w:val="24"/>
          <w:szCs w:val="24"/>
        </w:rPr>
        <w:t xml:space="preserve"> </w:t>
      </w:r>
      <w:r w:rsidR="001054E5">
        <w:rPr>
          <w:rFonts w:ascii="Arial" w:hAnsi="Arial" w:cs="Arial"/>
          <w:color w:val="auto"/>
          <w:sz w:val="24"/>
          <w:szCs w:val="24"/>
        </w:rPr>
        <w:t xml:space="preserve"> </w:t>
      </w:r>
      <w:r w:rsidR="00504B12">
        <w:rPr>
          <w:rFonts w:ascii="Arial" w:hAnsi="Arial" w:cs="Arial"/>
          <w:color w:val="auto"/>
          <w:sz w:val="24"/>
          <w:szCs w:val="24"/>
        </w:rPr>
        <w:t xml:space="preserve"> </w:t>
      </w:r>
      <w:r w:rsidR="009D1523">
        <w:rPr>
          <w:rFonts w:ascii="Arial" w:hAnsi="Arial" w:cs="Arial"/>
          <w:color w:val="auto"/>
          <w:sz w:val="24"/>
          <w:szCs w:val="24"/>
        </w:rPr>
        <w:t xml:space="preserve"> </w:t>
      </w:r>
      <w:r w:rsidR="007952FE">
        <w:rPr>
          <w:rFonts w:ascii="Arial" w:hAnsi="Arial" w:cs="Arial"/>
          <w:color w:val="auto"/>
          <w:sz w:val="24"/>
          <w:szCs w:val="24"/>
        </w:rPr>
        <w:t xml:space="preserve"> </w:t>
      </w:r>
      <w:r w:rsidR="002F4135">
        <w:rPr>
          <w:rFonts w:ascii="Arial" w:hAnsi="Arial" w:cs="Arial"/>
          <w:color w:val="auto"/>
          <w:sz w:val="24"/>
          <w:szCs w:val="24"/>
        </w:rPr>
        <w:t xml:space="preserve"> </w:t>
      </w:r>
      <w:r w:rsidR="001236E2">
        <w:rPr>
          <w:rFonts w:ascii="Arial" w:hAnsi="Arial" w:cs="Arial"/>
          <w:color w:val="auto"/>
          <w:sz w:val="24"/>
          <w:szCs w:val="24"/>
        </w:rPr>
        <w:t xml:space="preserve"> </w:t>
      </w:r>
    </w:p>
    <w:p w14:paraId="62B14570" w14:textId="6A6874B6" w:rsidR="0050623B" w:rsidRPr="0050623B" w:rsidRDefault="0050623B" w:rsidP="0050623B">
      <w:pPr>
        <w:tabs>
          <w:tab w:val="left" w:pos="432"/>
        </w:tabs>
        <w:spacing w:before="180"/>
        <w:outlineLvl w:val="0"/>
        <w:rPr>
          <w:rFonts w:ascii="Arial" w:hAnsi="Arial" w:cs="Arial"/>
          <w:b/>
          <w:i/>
          <w:iCs/>
          <w:sz w:val="24"/>
          <w:szCs w:val="24"/>
        </w:rPr>
      </w:pPr>
      <w:r w:rsidRPr="0050623B">
        <w:rPr>
          <w:rFonts w:ascii="Arial" w:hAnsi="Arial" w:cs="Arial"/>
          <w:b/>
          <w:i/>
          <w:iCs/>
          <w:sz w:val="24"/>
          <w:szCs w:val="24"/>
        </w:rPr>
        <w:lastRenderedPageBreak/>
        <w:t>The effect of the diversion on other land served by the existing path</w:t>
      </w:r>
      <w:r w:rsidR="00DE3ECE">
        <w:rPr>
          <w:rFonts w:ascii="Arial" w:hAnsi="Arial" w:cs="Arial"/>
          <w:b/>
          <w:i/>
          <w:iCs/>
          <w:sz w:val="24"/>
          <w:szCs w:val="24"/>
        </w:rPr>
        <w:t>s</w:t>
      </w:r>
      <w:r w:rsidRPr="0050623B">
        <w:rPr>
          <w:rFonts w:ascii="Arial" w:hAnsi="Arial" w:cs="Arial"/>
          <w:b/>
          <w:i/>
          <w:iCs/>
          <w:sz w:val="24"/>
          <w:szCs w:val="24"/>
        </w:rPr>
        <w:t xml:space="preserve"> and the land over which the new path</w:t>
      </w:r>
      <w:r w:rsidR="00DE3ECE">
        <w:rPr>
          <w:rFonts w:ascii="Arial" w:hAnsi="Arial" w:cs="Arial"/>
          <w:b/>
          <w:i/>
          <w:iCs/>
          <w:sz w:val="24"/>
          <w:szCs w:val="24"/>
        </w:rPr>
        <w:t>s</w:t>
      </w:r>
      <w:r w:rsidRPr="0050623B">
        <w:rPr>
          <w:rFonts w:ascii="Arial" w:hAnsi="Arial" w:cs="Arial"/>
          <w:b/>
          <w:i/>
          <w:iCs/>
          <w:sz w:val="24"/>
          <w:szCs w:val="24"/>
        </w:rPr>
        <w:t xml:space="preserve"> would be created</w:t>
      </w:r>
    </w:p>
    <w:p w14:paraId="14505100" w14:textId="77777777" w:rsidR="009C5FA2" w:rsidRPr="009C5FA2" w:rsidRDefault="008923EB" w:rsidP="009D6A81">
      <w:pPr>
        <w:pStyle w:val="Style1"/>
        <w:rPr>
          <w:rFonts w:ascii="Arial" w:hAnsi="Arial" w:cs="Arial"/>
          <w:b/>
          <w:i/>
          <w:sz w:val="24"/>
          <w:szCs w:val="24"/>
        </w:rPr>
      </w:pPr>
      <w:r w:rsidRPr="009C5FA2">
        <w:rPr>
          <w:rFonts w:ascii="Arial" w:hAnsi="Arial" w:cs="Arial"/>
          <w:color w:val="auto"/>
          <w:sz w:val="24"/>
          <w:szCs w:val="24"/>
        </w:rPr>
        <w:t>There is no evidence that the diversion w</w:t>
      </w:r>
      <w:r w:rsidR="00EC1F17" w:rsidRPr="009C5FA2">
        <w:rPr>
          <w:rFonts w:ascii="Arial" w:hAnsi="Arial" w:cs="Arial"/>
          <w:color w:val="auto"/>
          <w:sz w:val="24"/>
          <w:szCs w:val="24"/>
        </w:rPr>
        <w:t>ould</w:t>
      </w:r>
      <w:r w:rsidRPr="009C5FA2">
        <w:rPr>
          <w:rFonts w:ascii="Arial" w:hAnsi="Arial" w:cs="Arial"/>
          <w:color w:val="auto"/>
          <w:sz w:val="24"/>
          <w:szCs w:val="24"/>
        </w:rPr>
        <w:t xml:space="preserve"> have any negative impact on the land affected by either the new route or the existing route</w:t>
      </w:r>
      <w:r w:rsidR="002B05CF" w:rsidRPr="009C5FA2">
        <w:rPr>
          <w:rFonts w:ascii="Arial" w:hAnsi="Arial" w:cs="Arial"/>
          <w:color w:val="auto"/>
          <w:sz w:val="24"/>
          <w:szCs w:val="24"/>
        </w:rPr>
        <w:t xml:space="preserve">. </w:t>
      </w:r>
    </w:p>
    <w:p w14:paraId="4D3F84FC" w14:textId="7BDE2577" w:rsidR="00121EAE" w:rsidRPr="009C5FA2" w:rsidRDefault="00C85CED" w:rsidP="009C5FA2">
      <w:pPr>
        <w:pStyle w:val="Style1"/>
        <w:numPr>
          <w:ilvl w:val="0"/>
          <w:numId w:val="0"/>
        </w:numPr>
        <w:rPr>
          <w:rFonts w:ascii="Arial" w:hAnsi="Arial" w:cs="Arial"/>
          <w:b/>
          <w:i/>
          <w:sz w:val="24"/>
          <w:szCs w:val="24"/>
        </w:rPr>
      </w:pPr>
      <w:r w:rsidRPr="009C5FA2">
        <w:rPr>
          <w:rFonts w:ascii="Arial" w:hAnsi="Arial" w:cs="Arial"/>
          <w:b/>
          <w:i/>
          <w:sz w:val="24"/>
          <w:szCs w:val="24"/>
        </w:rPr>
        <w:t>Rights of Way Improvement Plan (ROWIP)</w:t>
      </w:r>
    </w:p>
    <w:p w14:paraId="4DD1C80A" w14:textId="4B86787A" w:rsidR="00C85CED" w:rsidRPr="00CA67B7" w:rsidRDefault="00CA67B7" w:rsidP="00CA67B7">
      <w:pPr>
        <w:pStyle w:val="Style1"/>
        <w:rPr>
          <w:rFonts w:ascii="Arial" w:hAnsi="Arial" w:cs="Arial"/>
          <w:color w:val="auto"/>
          <w:sz w:val="24"/>
          <w:szCs w:val="24"/>
        </w:rPr>
      </w:pPr>
      <w:r>
        <w:rPr>
          <w:rFonts w:ascii="Arial" w:hAnsi="Arial" w:cs="Arial"/>
          <w:color w:val="auto"/>
          <w:sz w:val="24"/>
          <w:szCs w:val="24"/>
        </w:rPr>
        <w:t xml:space="preserve">The </w:t>
      </w:r>
      <w:r w:rsidR="008C69DC">
        <w:rPr>
          <w:rFonts w:ascii="Arial" w:hAnsi="Arial" w:cs="Arial"/>
          <w:color w:val="auto"/>
          <w:sz w:val="24"/>
          <w:szCs w:val="24"/>
        </w:rPr>
        <w:t>OMA</w:t>
      </w:r>
      <w:r>
        <w:rPr>
          <w:rFonts w:ascii="Arial" w:hAnsi="Arial" w:cs="Arial"/>
          <w:color w:val="auto"/>
          <w:sz w:val="24"/>
          <w:szCs w:val="24"/>
        </w:rPr>
        <w:t xml:space="preserve"> </w:t>
      </w:r>
      <w:r w:rsidR="00F937EF">
        <w:rPr>
          <w:rFonts w:ascii="Arial" w:hAnsi="Arial" w:cs="Arial"/>
          <w:color w:val="auto"/>
          <w:sz w:val="24"/>
          <w:szCs w:val="24"/>
        </w:rPr>
        <w:t xml:space="preserve">state </w:t>
      </w:r>
      <w:r w:rsidR="001B4394">
        <w:rPr>
          <w:rFonts w:ascii="Arial" w:hAnsi="Arial" w:cs="Arial"/>
          <w:color w:val="auto"/>
          <w:sz w:val="24"/>
          <w:szCs w:val="24"/>
        </w:rPr>
        <w:t xml:space="preserve">that </w:t>
      </w:r>
      <w:r w:rsidR="00ED32A8">
        <w:rPr>
          <w:rFonts w:ascii="Arial" w:hAnsi="Arial" w:cs="Arial"/>
          <w:color w:val="auto"/>
          <w:sz w:val="24"/>
          <w:szCs w:val="24"/>
        </w:rPr>
        <w:t xml:space="preserve">there are no provisions in the </w:t>
      </w:r>
      <w:r w:rsidR="001B4394">
        <w:rPr>
          <w:rFonts w:ascii="Arial" w:hAnsi="Arial" w:cs="Arial"/>
          <w:color w:val="auto"/>
          <w:sz w:val="24"/>
          <w:szCs w:val="24"/>
        </w:rPr>
        <w:t>ROWIP</w:t>
      </w:r>
      <w:r w:rsidR="00ED32A8">
        <w:rPr>
          <w:rFonts w:ascii="Arial" w:hAnsi="Arial" w:cs="Arial"/>
          <w:color w:val="auto"/>
          <w:sz w:val="24"/>
          <w:szCs w:val="24"/>
        </w:rPr>
        <w:t xml:space="preserve"> that are material </w:t>
      </w:r>
      <w:r w:rsidR="00A368CB">
        <w:rPr>
          <w:rFonts w:ascii="Arial" w:hAnsi="Arial" w:cs="Arial"/>
          <w:color w:val="auto"/>
          <w:sz w:val="24"/>
          <w:szCs w:val="24"/>
        </w:rPr>
        <w:t>to the determination of the Order</w:t>
      </w:r>
      <w:r w:rsidR="001B4394">
        <w:rPr>
          <w:rFonts w:ascii="Arial" w:hAnsi="Arial" w:cs="Arial"/>
          <w:color w:val="auto"/>
          <w:sz w:val="24"/>
          <w:szCs w:val="24"/>
        </w:rPr>
        <w:t>.</w:t>
      </w:r>
      <w:r w:rsidR="00CA2F6A">
        <w:rPr>
          <w:rFonts w:ascii="Arial" w:hAnsi="Arial" w:cs="Arial"/>
          <w:color w:val="auto"/>
          <w:sz w:val="24"/>
          <w:szCs w:val="24"/>
        </w:rPr>
        <w:t xml:space="preserve"> </w:t>
      </w:r>
      <w:r w:rsidR="00536582" w:rsidRPr="00536582">
        <w:rPr>
          <w:rFonts w:ascii="Arial" w:hAnsi="Arial" w:cs="Arial"/>
          <w:color w:val="auto"/>
          <w:sz w:val="24"/>
          <w:szCs w:val="24"/>
        </w:rPr>
        <w:t>Nothing has been raised by any other party.</w:t>
      </w:r>
      <w:r w:rsidR="00536582">
        <w:rPr>
          <w:rFonts w:ascii="Arial" w:hAnsi="Arial" w:cs="Arial"/>
          <w:color w:val="auto"/>
          <w:sz w:val="24"/>
          <w:szCs w:val="24"/>
        </w:rPr>
        <w:t xml:space="preserve"> </w:t>
      </w:r>
      <w:r w:rsidR="00EF562E">
        <w:rPr>
          <w:rFonts w:ascii="Arial" w:hAnsi="Arial" w:cs="Arial"/>
          <w:color w:val="auto"/>
          <w:sz w:val="24"/>
          <w:szCs w:val="24"/>
        </w:rPr>
        <w:t>Consequently,</w:t>
      </w:r>
      <w:r w:rsidR="00006543">
        <w:rPr>
          <w:rFonts w:ascii="Arial" w:hAnsi="Arial" w:cs="Arial"/>
          <w:color w:val="auto"/>
          <w:sz w:val="24"/>
          <w:szCs w:val="24"/>
        </w:rPr>
        <w:t xml:space="preserve"> I am satisfied that the</w:t>
      </w:r>
      <w:r w:rsidR="00F67EED">
        <w:rPr>
          <w:rFonts w:ascii="Arial" w:hAnsi="Arial" w:cs="Arial"/>
          <w:color w:val="auto"/>
          <w:sz w:val="24"/>
          <w:szCs w:val="24"/>
        </w:rPr>
        <w:t xml:space="preserve"> Order is consistent with the</w:t>
      </w:r>
      <w:r w:rsidR="001135CF">
        <w:rPr>
          <w:rFonts w:ascii="Arial" w:hAnsi="Arial" w:cs="Arial"/>
          <w:color w:val="auto"/>
          <w:sz w:val="24"/>
          <w:szCs w:val="24"/>
        </w:rPr>
        <w:t xml:space="preserve"> objectives of the ROWIP.</w:t>
      </w:r>
      <w:r w:rsidR="00F67EED">
        <w:rPr>
          <w:rFonts w:ascii="Arial" w:hAnsi="Arial" w:cs="Arial"/>
          <w:color w:val="auto"/>
          <w:sz w:val="24"/>
          <w:szCs w:val="24"/>
        </w:rPr>
        <w:t xml:space="preserve"> </w:t>
      </w:r>
      <w:r w:rsidR="00EF562E">
        <w:rPr>
          <w:rFonts w:ascii="Arial" w:hAnsi="Arial" w:cs="Arial"/>
          <w:color w:val="auto"/>
          <w:sz w:val="24"/>
          <w:szCs w:val="24"/>
        </w:rPr>
        <w:t xml:space="preserve"> </w:t>
      </w:r>
      <w:r w:rsidR="00006543">
        <w:rPr>
          <w:rFonts w:ascii="Arial" w:hAnsi="Arial" w:cs="Arial"/>
          <w:color w:val="auto"/>
          <w:sz w:val="24"/>
          <w:szCs w:val="24"/>
        </w:rPr>
        <w:t xml:space="preserve"> </w:t>
      </w:r>
      <w:r w:rsidR="00121896">
        <w:rPr>
          <w:rFonts w:ascii="Arial" w:hAnsi="Arial" w:cs="Arial"/>
          <w:color w:val="auto"/>
          <w:sz w:val="24"/>
          <w:szCs w:val="24"/>
        </w:rPr>
        <w:t xml:space="preserve"> </w:t>
      </w:r>
      <w:r w:rsidR="005B0F64">
        <w:rPr>
          <w:rFonts w:ascii="Arial" w:hAnsi="Arial" w:cs="Arial"/>
          <w:color w:val="auto"/>
          <w:sz w:val="24"/>
          <w:szCs w:val="24"/>
        </w:rPr>
        <w:t xml:space="preserve"> </w:t>
      </w:r>
      <w:r w:rsidR="001B4394">
        <w:rPr>
          <w:rFonts w:ascii="Arial" w:hAnsi="Arial" w:cs="Arial"/>
          <w:color w:val="auto"/>
          <w:sz w:val="24"/>
          <w:szCs w:val="24"/>
        </w:rPr>
        <w:t xml:space="preserve"> </w:t>
      </w:r>
    </w:p>
    <w:p w14:paraId="4EDF9A30" w14:textId="0F45A056" w:rsidR="00C85CED" w:rsidRDefault="00221EA9" w:rsidP="00C85CED">
      <w:pPr>
        <w:pStyle w:val="Style1"/>
        <w:numPr>
          <w:ilvl w:val="0"/>
          <w:numId w:val="0"/>
        </w:numPr>
        <w:rPr>
          <w:rFonts w:ascii="Arial" w:hAnsi="Arial" w:cs="Arial"/>
          <w:color w:val="auto"/>
          <w:sz w:val="24"/>
          <w:szCs w:val="24"/>
        </w:rPr>
      </w:pPr>
      <w:r w:rsidRPr="00221EA9">
        <w:rPr>
          <w:rFonts w:ascii="Arial" w:hAnsi="Arial" w:cs="Arial"/>
          <w:b/>
          <w:i/>
          <w:color w:val="auto"/>
          <w:sz w:val="24"/>
          <w:szCs w:val="24"/>
        </w:rPr>
        <w:t>Conclusions on whether it is expedient to confirm the Order</w:t>
      </w:r>
    </w:p>
    <w:p w14:paraId="198988F8" w14:textId="4EDB4AAB" w:rsidR="004521BF" w:rsidRDefault="00AA0819" w:rsidP="00BB4E55">
      <w:pPr>
        <w:pStyle w:val="Style1"/>
        <w:numPr>
          <w:ilvl w:val="0"/>
          <w:numId w:val="31"/>
        </w:numPr>
        <w:rPr>
          <w:rFonts w:ascii="Arial" w:hAnsi="Arial" w:cs="Arial"/>
          <w:color w:val="auto"/>
          <w:sz w:val="24"/>
          <w:szCs w:val="24"/>
        </w:rPr>
      </w:pPr>
      <w:r w:rsidRPr="004521BF">
        <w:rPr>
          <w:rFonts w:ascii="Arial" w:hAnsi="Arial" w:cs="Arial"/>
          <w:bCs/>
          <w:iCs/>
          <w:sz w:val="24"/>
          <w:szCs w:val="24"/>
        </w:rPr>
        <w:t>I have concluded that it is expedient in the interests of the landowner</w:t>
      </w:r>
      <w:r w:rsidR="00662B6B">
        <w:rPr>
          <w:rFonts w:ascii="Arial" w:hAnsi="Arial" w:cs="Arial"/>
          <w:bCs/>
          <w:iCs/>
          <w:sz w:val="24"/>
          <w:szCs w:val="24"/>
        </w:rPr>
        <w:t>s</w:t>
      </w:r>
      <w:r w:rsidRPr="004521BF">
        <w:rPr>
          <w:rFonts w:ascii="Arial" w:hAnsi="Arial" w:cs="Arial"/>
          <w:bCs/>
          <w:iCs/>
          <w:sz w:val="24"/>
          <w:szCs w:val="24"/>
        </w:rPr>
        <w:t xml:space="preserve"> to divert the </w:t>
      </w:r>
      <w:r w:rsidR="00662B6B">
        <w:rPr>
          <w:rFonts w:ascii="Arial" w:hAnsi="Arial" w:cs="Arial"/>
          <w:bCs/>
          <w:iCs/>
          <w:sz w:val="24"/>
          <w:szCs w:val="24"/>
        </w:rPr>
        <w:t>bridleways</w:t>
      </w:r>
      <w:r w:rsidR="008762B7" w:rsidRPr="004521BF">
        <w:rPr>
          <w:rFonts w:ascii="Arial" w:hAnsi="Arial" w:cs="Arial"/>
          <w:bCs/>
          <w:iCs/>
          <w:sz w:val="24"/>
          <w:szCs w:val="24"/>
        </w:rPr>
        <w:t xml:space="preserve">. </w:t>
      </w:r>
      <w:r w:rsidR="00DF73FE" w:rsidRPr="004521BF">
        <w:rPr>
          <w:rFonts w:ascii="Arial" w:hAnsi="Arial" w:cs="Arial"/>
          <w:color w:val="auto"/>
          <w:sz w:val="24"/>
          <w:szCs w:val="24"/>
        </w:rPr>
        <w:t>Diverting the route would reduce the impact</w:t>
      </w:r>
      <w:r w:rsidR="00737C01">
        <w:rPr>
          <w:rFonts w:ascii="Arial" w:hAnsi="Arial" w:cs="Arial"/>
          <w:color w:val="auto"/>
          <w:sz w:val="24"/>
          <w:szCs w:val="24"/>
        </w:rPr>
        <w:t xml:space="preserve"> on both </w:t>
      </w:r>
      <w:r w:rsidR="00AB2FCE">
        <w:rPr>
          <w:rFonts w:ascii="Arial" w:hAnsi="Arial" w:cs="Arial"/>
          <w:color w:val="auto"/>
          <w:sz w:val="24"/>
          <w:szCs w:val="24"/>
        </w:rPr>
        <w:t xml:space="preserve">the </w:t>
      </w:r>
      <w:r w:rsidR="00737C01">
        <w:rPr>
          <w:rFonts w:ascii="Arial" w:hAnsi="Arial" w:cs="Arial"/>
          <w:color w:val="auto"/>
          <w:sz w:val="24"/>
          <w:szCs w:val="24"/>
        </w:rPr>
        <w:t>landowners</w:t>
      </w:r>
      <w:r w:rsidR="00521456">
        <w:rPr>
          <w:rFonts w:ascii="Arial" w:hAnsi="Arial" w:cs="Arial"/>
          <w:color w:val="auto"/>
          <w:sz w:val="24"/>
          <w:szCs w:val="24"/>
        </w:rPr>
        <w:t>,</w:t>
      </w:r>
      <w:r w:rsidR="00DF73FE" w:rsidRPr="004521BF">
        <w:rPr>
          <w:rFonts w:ascii="Arial" w:hAnsi="Arial" w:cs="Arial"/>
          <w:color w:val="auto"/>
          <w:sz w:val="24"/>
          <w:szCs w:val="24"/>
        </w:rPr>
        <w:t xml:space="preserve"> </w:t>
      </w:r>
      <w:r w:rsidR="00521456">
        <w:rPr>
          <w:rFonts w:ascii="Arial" w:hAnsi="Arial" w:cs="Arial"/>
          <w:color w:val="auto"/>
          <w:sz w:val="24"/>
          <w:szCs w:val="24"/>
        </w:rPr>
        <w:t>particularly</w:t>
      </w:r>
      <w:r w:rsidR="00A67BEB">
        <w:rPr>
          <w:rFonts w:ascii="Arial" w:hAnsi="Arial" w:cs="Arial"/>
          <w:color w:val="auto"/>
          <w:sz w:val="24"/>
          <w:szCs w:val="24"/>
        </w:rPr>
        <w:t xml:space="preserve"> </w:t>
      </w:r>
      <w:r w:rsidR="00DF73FE" w:rsidRPr="004521BF">
        <w:rPr>
          <w:rFonts w:ascii="Arial" w:hAnsi="Arial" w:cs="Arial"/>
          <w:color w:val="auto"/>
          <w:sz w:val="24"/>
          <w:szCs w:val="24"/>
        </w:rPr>
        <w:t>on the owner</w:t>
      </w:r>
      <w:r w:rsidR="007B537E">
        <w:rPr>
          <w:rFonts w:ascii="Arial" w:hAnsi="Arial" w:cs="Arial"/>
          <w:color w:val="auto"/>
          <w:sz w:val="24"/>
          <w:szCs w:val="24"/>
        </w:rPr>
        <w:t xml:space="preserve"> </w:t>
      </w:r>
      <w:r w:rsidR="0091180C">
        <w:rPr>
          <w:rFonts w:ascii="Arial" w:hAnsi="Arial" w:cs="Arial"/>
          <w:color w:val="auto"/>
          <w:sz w:val="24"/>
          <w:szCs w:val="24"/>
        </w:rPr>
        <w:t>of</w:t>
      </w:r>
      <w:r w:rsidR="007B537E">
        <w:rPr>
          <w:rFonts w:ascii="Arial" w:hAnsi="Arial" w:cs="Arial"/>
          <w:color w:val="auto"/>
          <w:sz w:val="24"/>
          <w:szCs w:val="24"/>
        </w:rPr>
        <w:t xml:space="preserve"> th</w:t>
      </w:r>
      <w:r w:rsidR="00C62F33">
        <w:rPr>
          <w:rFonts w:ascii="Arial" w:hAnsi="Arial" w:cs="Arial"/>
          <w:color w:val="auto"/>
          <w:sz w:val="24"/>
          <w:szCs w:val="24"/>
        </w:rPr>
        <w:t>e field</w:t>
      </w:r>
      <w:r w:rsidR="00521456">
        <w:rPr>
          <w:rFonts w:ascii="Arial" w:hAnsi="Arial" w:cs="Arial"/>
          <w:color w:val="auto"/>
          <w:sz w:val="24"/>
          <w:szCs w:val="24"/>
        </w:rPr>
        <w:t>, as it</w:t>
      </w:r>
      <w:r w:rsidR="00C62F33">
        <w:rPr>
          <w:rFonts w:ascii="Arial" w:hAnsi="Arial" w:cs="Arial"/>
          <w:color w:val="auto"/>
          <w:sz w:val="24"/>
          <w:szCs w:val="24"/>
        </w:rPr>
        <w:t xml:space="preserve"> is used for business purposes the diversion would allow the owner to secure the </w:t>
      </w:r>
      <w:r w:rsidR="001B06C9">
        <w:rPr>
          <w:rFonts w:ascii="Arial" w:hAnsi="Arial" w:cs="Arial"/>
          <w:color w:val="auto"/>
          <w:sz w:val="24"/>
          <w:szCs w:val="24"/>
        </w:rPr>
        <w:t>land</w:t>
      </w:r>
      <w:r w:rsidR="00DF73FE" w:rsidRPr="004521BF">
        <w:rPr>
          <w:rFonts w:ascii="Arial" w:hAnsi="Arial" w:cs="Arial"/>
          <w:color w:val="auto"/>
          <w:sz w:val="24"/>
          <w:szCs w:val="24"/>
        </w:rPr>
        <w:t xml:space="preserve">. </w:t>
      </w:r>
    </w:p>
    <w:p w14:paraId="0BB47A01" w14:textId="1FD37790" w:rsidR="00DF73FE" w:rsidRPr="004521BF" w:rsidRDefault="00085642" w:rsidP="00BB4E55">
      <w:pPr>
        <w:pStyle w:val="Style1"/>
        <w:numPr>
          <w:ilvl w:val="0"/>
          <w:numId w:val="31"/>
        </w:numPr>
        <w:rPr>
          <w:rFonts w:ascii="Arial" w:hAnsi="Arial" w:cs="Arial"/>
          <w:color w:val="auto"/>
          <w:sz w:val="24"/>
          <w:szCs w:val="24"/>
        </w:rPr>
      </w:pPr>
      <w:r>
        <w:rPr>
          <w:rFonts w:ascii="Arial" w:hAnsi="Arial" w:cs="Arial"/>
          <w:bCs/>
          <w:iCs/>
          <w:sz w:val="24"/>
          <w:szCs w:val="24"/>
        </w:rPr>
        <w:t>When considering the route as a whole there would be no change in the</w:t>
      </w:r>
      <w:r w:rsidR="00F85343">
        <w:rPr>
          <w:rFonts w:ascii="Arial" w:hAnsi="Arial" w:cs="Arial"/>
          <w:bCs/>
          <w:iCs/>
          <w:sz w:val="24"/>
          <w:szCs w:val="24"/>
        </w:rPr>
        <w:t xml:space="preserve"> </w:t>
      </w:r>
      <w:r w:rsidR="00821C7A" w:rsidRPr="00821C7A">
        <w:rPr>
          <w:rFonts w:ascii="Arial" w:hAnsi="Arial" w:cs="Arial"/>
          <w:bCs/>
          <w:iCs/>
          <w:sz w:val="24"/>
          <w:szCs w:val="24"/>
        </w:rPr>
        <w:t>termination point</w:t>
      </w:r>
      <w:r w:rsidR="00E96D7E">
        <w:rPr>
          <w:rFonts w:ascii="Arial" w:hAnsi="Arial" w:cs="Arial"/>
          <w:bCs/>
          <w:iCs/>
          <w:sz w:val="24"/>
          <w:szCs w:val="24"/>
        </w:rPr>
        <w:t>s</w:t>
      </w:r>
      <w:r w:rsidR="004521BF">
        <w:rPr>
          <w:rFonts w:ascii="Arial" w:hAnsi="Arial" w:cs="Arial"/>
          <w:bCs/>
          <w:iCs/>
          <w:sz w:val="24"/>
          <w:szCs w:val="24"/>
        </w:rPr>
        <w:t xml:space="preserve">. </w:t>
      </w:r>
      <w:r w:rsidR="00B97206">
        <w:rPr>
          <w:rFonts w:ascii="Arial" w:hAnsi="Arial" w:cs="Arial"/>
          <w:color w:val="auto"/>
          <w:sz w:val="24"/>
          <w:szCs w:val="24"/>
        </w:rPr>
        <w:t>I consider t</w:t>
      </w:r>
      <w:r w:rsidR="00DF73FE" w:rsidRPr="004521BF">
        <w:rPr>
          <w:rFonts w:ascii="Arial" w:hAnsi="Arial" w:cs="Arial"/>
          <w:color w:val="auto"/>
          <w:sz w:val="24"/>
          <w:szCs w:val="24"/>
        </w:rPr>
        <w:t xml:space="preserve">he diversion </w:t>
      </w:r>
      <w:r w:rsidR="00B97206">
        <w:rPr>
          <w:rFonts w:ascii="Arial" w:hAnsi="Arial" w:cs="Arial"/>
          <w:color w:val="auto"/>
          <w:sz w:val="24"/>
          <w:szCs w:val="24"/>
        </w:rPr>
        <w:t xml:space="preserve">would not be </w:t>
      </w:r>
      <w:r w:rsidR="00F851D5" w:rsidRPr="00F851D5">
        <w:rPr>
          <w:rFonts w:ascii="Arial" w:hAnsi="Arial" w:cs="Arial"/>
          <w:color w:val="auto"/>
          <w:sz w:val="24"/>
          <w:szCs w:val="24"/>
        </w:rPr>
        <w:t>substantially less convenient</w:t>
      </w:r>
      <w:r w:rsidR="00B97206">
        <w:rPr>
          <w:rFonts w:ascii="Arial" w:hAnsi="Arial" w:cs="Arial"/>
          <w:color w:val="auto"/>
          <w:sz w:val="24"/>
          <w:szCs w:val="24"/>
        </w:rPr>
        <w:t xml:space="preserve"> to the public</w:t>
      </w:r>
      <w:r w:rsidR="00DF73FE" w:rsidRPr="004521BF">
        <w:rPr>
          <w:rFonts w:ascii="Arial" w:hAnsi="Arial" w:cs="Arial"/>
          <w:color w:val="auto"/>
          <w:sz w:val="24"/>
          <w:szCs w:val="24"/>
        </w:rPr>
        <w:t xml:space="preserve">. </w:t>
      </w:r>
      <w:r w:rsidR="00FF3CD3">
        <w:rPr>
          <w:rFonts w:ascii="Arial" w:hAnsi="Arial" w:cs="Arial"/>
          <w:bCs/>
          <w:iCs/>
          <w:sz w:val="24"/>
          <w:szCs w:val="24"/>
        </w:rPr>
        <w:t>Furthermore, I consider t</w:t>
      </w:r>
      <w:r w:rsidR="00684357" w:rsidRPr="004521BF">
        <w:rPr>
          <w:rFonts w:ascii="Arial" w:hAnsi="Arial" w:cs="Arial"/>
          <w:bCs/>
          <w:iCs/>
          <w:sz w:val="24"/>
          <w:szCs w:val="24"/>
        </w:rPr>
        <w:t xml:space="preserve">he proposed route is likely to be </w:t>
      </w:r>
      <w:r w:rsidR="00A342D8">
        <w:rPr>
          <w:rFonts w:ascii="Arial" w:hAnsi="Arial" w:cs="Arial"/>
          <w:bCs/>
          <w:iCs/>
          <w:sz w:val="24"/>
          <w:szCs w:val="24"/>
        </w:rPr>
        <w:t>as</w:t>
      </w:r>
      <w:r w:rsidR="00684357" w:rsidRPr="004521BF">
        <w:rPr>
          <w:rFonts w:ascii="Arial" w:hAnsi="Arial" w:cs="Arial"/>
          <w:bCs/>
          <w:iCs/>
          <w:sz w:val="24"/>
          <w:szCs w:val="24"/>
        </w:rPr>
        <w:t xml:space="preserve"> enjoyable to use for most people</w:t>
      </w:r>
      <w:r w:rsidR="00FF3CD3">
        <w:rPr>
          <w:rFonts w:ascii="Arial" w:hAnsi="Arial" w:cs="Arial"/>
          <w:bCs/>
          <w:iCs/>
          <w:sz w:val="24"/>
          <w:szCs w:val="24"/>
        </w:rPr>
        <w:t xml:space="preserve"> as the existing route</w:t>
      </w:r>
      <w:r w:rsidR="00684357" w:rsidRPr="004521BF">
        <w:rPr>
          <w:rFonts w:ascii="Arial" w:hAnsi="Arial" w:cs="Arial"/>
          <w:bCs/>
          <w:iCs/>
          <w:sz w:val="24"/>
          <w:szCs w:val="24"/>
        </w:rPr>
        <w:t xml:space="preserve">. </w:t>
      </w:r>
    </w:p>
    <w:p w14:paraId="5119FEA6" w14:textId="027B778F" w:rsidR="00431B1F" w:rsidRDefault="0058074A" w:rsidP="00136DE0">
      <w:pPr>
        <w:pStyle w:val="Style1"/>
        <w:numPr>
          <w:ilvl w:val="0"/>
          <w:numId w:val="31"/>
        </w:numPr>
        <w:rPr>
          <w:rFonts w:ascii="Arial" w:hAnsi="Arial" w:cs="Arial"/>
          <w:bCs/>
          <w:iCs/>
          <w:sz w:val="24"/>
          <w:szCs w:val="24"/>
        </w:rPr>
      </w:pPr>
      <w:r>
        <w:rPr>
          <w:rFonts w:ascii="Arial" w:hAnsi="Arial" w:cs="Arial"/>
          <w:bCs/>
          <w:iCs/>
          <w:sz w:val="24"/>
          <w:szCs w:val="24"/>
        </w:rPr>
        <w:t xml:space="preserve">Having weighed up the competing interests, </w:t>
      </w:r>
      <w:r w:rsidR="00EC7636" w:rsidRPr="008E7DA2">
        <w:rPr>
          <w:rFonts w:ascii="Arial" w:hAnsi="Arial" w:cs="Arial"/>
          <w:bCs/>
          <w:iCs/>
          <w:sz w:val="24"/>
          <w:szCs w:val="24"/>
        </w:rPr>
        <w:t>I am satisfied that it is expedient to confirm the Order.</w:t>
      </w:r>
    </w:p>
    <w:p w14:paraId="12311852" w14:textId="334B4FC2" w:rsidR="005A315C" w:rsidRPr="00272609" w:rsidRDefault="00844369" w:rsidP="00844369">
      <w:pPr>
        <w:pStyle w:val="Style1"/>
        <w:numPr>
          <w:ilvl w:val="0"/>
          <w:numId w:val="0"/>
        </w:numPr>
        <w:rPr>
          <w:rFonts w:ascii="Arial" w:hAnsi="Arial" w:cs="Arial"/>
          <w:b/>
          <w:iCs/>
          <w:sz w:val="24"/>
          <w:szCs w:val="24"/>
        </w:rPr>
      </w:pPr>
      <w:r w:rsidRPr="00272609">
        <w:rPr>
          <w:rFonts w:ascii="Arial" w:hAnsi="Arial" w:cs="Arial"/>
          <w:b/>
          <w:iCs/>
          <w:sz w:val="24"/>
          <w:szCs w:val="24"/>
        </w:rPr>
        <w:t>Other Matters</w:t>
      </w:r>
    </w:p>
    <w:p w14:paraId="60807BD4" w14:textId="6635B5FA" w:rsidR="00844369" w:rsidRDefault="009263CB" w:rsidP="00136DE0">
      <w:pPr>
        <w:pStyle w:val="Style1"/>
        <w:numPr>
          <w:ilvl w:val="0"/>
          <w:numId w:val="31"/>
        </w:numPr>
        <w:rPr>
          <w:rFonts w:ascii="Arial" w:hAnsi="Arial" w:cs="Arial"/>
          <w:bCs/>
          <w:iCs/>
          <w:sz w:val="24"/>
          <w:szCs w:val="24"/>
        </w:rPr>
      </w:pPr>
      <w:r w:rsidRPr="009263CB">
        <w:rPr>
          <w:rFonts w:ascii="Arial" w:hAnsi="Arial" w:cs="Arial"/>
          <w:bCs/>
          <w:iCs/>
          <w:sz w:val="24"/>
          <w:szCs w:val="24"/>
        </w:rPr>
        <w:t xml:space="preserve">The </w:t>
      </w:r>
      <w:r w:rsidR="00B907EF">
        <w:rPr>
          <w:rFonts w:ascii="Arial" w:hAnsi="Arial" w:cs="Arial"/>
          <w:bCs/>
          <w:iCs/>
          <w:sz w:val="24"/>
          <w:szCs w:val="24"/>
        </w:rPr>
        <w:t>comments made</w:t>
      </w:r>
      <w:r w:rsidRPr="009263CB">
        <w:rPr>
          <w:rFonts w:ascii="Arial" w:hAnsi="Arial" w:cs="Arial"/>
          <w:bCs/>
          <w:iCs/>
          <w:sz w:val="24"/>
          <w:szCs w:val="24"/>
        </w:rPr>
        <w:t xml:space="preserve"> by </w:t>
      </w:r>
      <w:r>
        <w:rPr>
          <w:rFonts w:ascii="Arial" w:hAnsi="Arial" w:cs="Arial"/>
          <w:bCs/>
          <w:iCs/>
          <w:sz w:val="24"/>
          <w:szCs w:val="24"/>
        </w:rPr>
        <w:t>one</w:t>
      </w:r>
      <w:r w:rsidRPr="009263CB">
        <w:rPr>
          <w:rFonts w:ascii="Arial" w:hAnsi="Arial" w:cs="Arial"/>
          <w:bCs/>
          <w:iCs/>
          <w:sz w:val="24"/>
          <w:szCs w:val="24"/>
        </w:rPr>
        <w:t xml:space="preserve"> objector regarding the O</w:t>
      </w:r>
      <w:r w:rsidR="00696EA2">
        <w:rPr>
          <w:rFonts w:ascii="Arial" w:hAnsi="Arial" w:cs="Arial"/>
          <w:bCs/>
          <w:iCs/>
          <w:sz w:val="24"/>
          <w:szCs w:val="24"/>
        </w:rPr>
        <w:t xml:space="preserve">MA’s internal procedures prior to making the </w:t>
      </w:r>
      <w:r w:rsidR="00F07701">
        <w:rPr>
          <w:rFonts w:ascii="Arial" w:hAnsi="Arial" w:cs="Arial"/>
          <w:bCs/>
          <w:iCs/>
          <w:sz w:val="24"/>
          <w:szCs w:val="24"/>
        </w:rPr>
        <w:t>Order</w:t>
      </w:r>
      <w:r w:rsidRPr="009263CB">
        <w:rPr>
          <w:rFonts w:ascii="Arial" w:hAnsi="Arial" w:cs="Arial"/>
          <w:bCs/>
          <w:iCs/>
          <w:sz w:val="24"/>
          <w:szCs w:val="24"/>
        </w:rPr>
        <w:t xml:space="preserve"> are not matters which fall within my remit and I have not taken them into consideration.</w:t>
      </w:r>
    </w:p>
    <w:p w14:paraId="5C5F216D" w14:textId="55A6657E" w:rsidR="00267276" w:rsidRPr="00635434" w:rsidRDefault="00635434" w:rsidP="00E74302">
      <w:pPr>
        <w:pStyle w:val="Style1"/>
        <w:numPr>
          <w:ilvl w:val="0"/>
          <w:numId w:val="0"/>
        </w:numPr>
        <w:rPr>
          <w:rFonts w:ascii="Arial" w:hAnsi="Arial" w:cs="Arial"/>
          <w:b/>
          <w:bCs/>
          <w:sz w:val="24"/>
          <w:szCs w:val="24"/>
        </w:rPr>
      </w:pPr>
      <w:r w:rsidRPr="00635434">
        <w:rPr>
          <w:rFonts w:ascii="Arial" w:hAnsi="Arial" w:cs="Arial"/>
          <w:b/>
          <w:bCs/>
          <w:sz w:val="24"/>
          <w:szCs w:val="24"/>
        </w:rPr>
        <w:t xml:space="preserve">Overall </w:t>
      </w:r>
      <w:r w:rsidR="00267276" w:rsidRPr="00635434">
        <w:rPr>
          <w:rFonts w:ascii="Arial" w:hAnsi="Arial" w:cs="Arial"/>
          <w:b/>
          <w:bCs/>
          <w:sz w:val="24"/>
          <w:szCs w:val="24"/>
        </w:rPr>
        <w:t>Conclusion</w:t>
      </w:r>
    </w:p>
    <w:p w14:paraId="37A3CAD3" w14:textId="31F52668" w:rsidR="00F36AD7" w:rsidRPr="00E33792" w:rsidRDefault="00E57EC6" w:rsidP="00E33792">
      <w:pPr>
        <w:pStyle w:val="Style1"/>
        <w:rPr>
          <w:rFonts w:ascii="Arial" w:hAnsi="Arial" w:cs="Arial"/>
          <w:color w:val="auto"/>
          <w:sz w:val="24"/>
          <w:szCs w:val="24"/>
        </w:rPr>
      </w:pPr>
      <w:r>
        <w:rPr>
          <w:rFonts w:ascii="Arial" w:hAnsi="Arial" w:cs="Arial"/>
          <w:color w:val="auto"/>
          <w:sz w:val="24"/>
          <w:szCs w:val="24"/>
        </w:rPr>
        <w:t>Having regard to the above, and all other matters raised in the written</w:t>
      </w:r>
      <w:r w:rsidR="00EE69B0">
        <w:rPr>
          <w:rFonts w:ascii="Arial" w:hAnsi="Arial" w:cs="Arial"/>
          <w:color w:val="auto"/>
          <w:sz w:val="24"/>
          <w:szCs w:val="24"/>
        </w:rPr>
        <w:t xml:space="preserve"> </w:t>
      </w:r>
      <w:r>
        <w:rPr>
          <w:rFonts w:ascii="Arial" w:hAnsi="Arial" w:cs="Arial"/>
          <w:color w:val="auto"/>
          <w:sz w:val="24"/>
          <w:szCs w:val="24"/>
        </w:rPr>
        <w:t>representations</w:t>
      </w:r>
      <w:r w:rsidR="004C5972">
        <w:rPr>
          <w:rFonts w:ascii="Arial" w:hAnsi="Arial" w:cs="Arial"/>
          <w:color w:val="auto"/>
          <w:sz w:val="24"/>
          <w:szCs w:val="24"/>
        </w:rPr>
        <w:t xml:space="preserve">, </w:t>
      </w:r>
      <w:r w:rsidR="00C43D1B" w:rsidRPr="00592369">
        <w:rPr>
          <w:rFonts w:ascii="Arial" w:hAnsi="Arial" w:cs="Arial"/>
          <w:color w:val="auto"/>
          <w:sz w:val="24"/>
          <w:szCs w:val="24"/>
        </w:rPr>
        <w:t>I conclude that the Order should be confirmed.</w:t>
      </w:r>
    </w:p>
    <w:p w14:paraId="19C0BBE2" w14:textId="65A64B4E" w:rsidR="00622EE5" w:rsidRPr="00592369" w:rsidRDefault="00622E17" w:rsidP="00622EE5">
      <w:pPr>
        <w:pStyle w:val="Style1"/>
        <w:numPr>
          <w:ilvl w:val="0"/>
          <w:numId w:val="0"/>
        </w:numPr>
        <w:rPr>
          <w:rFonts w:ascii="Arial" w:hAnsi="Arial" w:cs="Arial"/>
          <w:b/>
          <w:bCs/>
          <w:color w:val="auto"/>
          <w:sz w:val="24"/>
          <w:szCs w:val="24"/>
        </w:rPr>
      </w:pPr>
      <w:r w:rsidRPr="00592369">
        <w:rPr>
          <w:rFonts w:ascii="Arial" w:hAnsi="Arial" w:cs="Arial"/>
          <w:b/>
          <w:bCs/>
          <w:color w:val="auto"/>
          <w:sz w:val="24"/>
          <w:szCs w:val="24"/>
        </w:rPr>
        <w:t>Formal Decision</w:t>
      </w:r>
    </w:p>
    <w:p w14:paraId="07C1283D" w14:textId="608637F1" w:rsidR="004B77A7" w:rsidRDefault="0065440D" w:rsidP="00B80F66">
      <w:pPr>
        <w:pStyle w:val="Style1"/>
        <w:rPr>
          <w:rFonts w:ascii="Arial" w:hAnsi="Arial" w:cs="Arial"/>
          <w:sz w:val="24"/>
          <w:szCs w:val="24"/>
        </w:rPr>
      </w:pPr>
      <w:r w:rsidRPr="0065440D">
        <w:rPr>
          <w:rFonts w:ascii="Arial" w:hAnsi="Arial" w:cs="Arial"/>
          <w:sz w:val="24"/>
          <w:szCs w:val="24"/>
        </w:rPr>
        <w:t>I confirm the Order</w:t>
      </w:r>
      <w:r w:rsidR="00B80F66">
        <w:rPr>
          <w:rFonts w:ascii="Arial" w:hAnsi="Arial" w:cs="Arial"/>
          <w:sz w:val="24"/>
          <w:szCs w:val="24"/>
        </w:rPr>
        <w:t>.</w:t>
      </w:r>
    </w:p>
    <w:p w14:paraId="6493D3CC" w14:textId="77777777" w:rsidR="00F36AD7" w:rsidRDefault="00F36AD7" w:rsidP="00540EBB">
      <w:pPr>
        <w:pStyle w:val="Style1"/>
        <w:numPr>
          <w:ilvl w:val="0"/>
          <w:numId w:val="0"/>
        </w:numPr>
        <w:rPr>
          <w:rFonts w:ascii="Monotype Corsiva" w:hAnsi="Monotype Corsiva" w:cs="Arial"/>
          <w:i/>
          <w:iCs/>
          <w:color w:val="auto"/>
          <w:sz w:val="36"/>
          <w:szCs w:val="36"/>
        </w:rPr>
      </w:pPr>
    </w:p>
    <w:p w14:paraId="3BD21CBB" w14:textId="21A8D22D" w:rsidR="00180BED" w:rsidRDefault="003170E3" w:rsidP="00540EBB">
      <w:pPr>
        <w:pStyle w:val="Style1"/>
        <w:numPr>
          <w:ilvl w:val="0"/>
          <w:numId w:val="0"/>
        </w:numPr>
        <w:rPr>
          <w:rFonts w:ascii="Monotype Corsiva" w:hAnsi="Monotype Corsiva" w:cs="Arial"/>
          <w:i/>
          <w:iCs/>
          <w:color w:val="auto"/>
          <w:sz w:val="36"/>
          <w:szCs w:val="36"/>
        </w:rPr>
      </w:pPr>
      <w:r w:rsidRPr="00A32FBA">
        <w:rPr>
          <w:rFonts w:ascii="Monotype Corsiva" w:hAnsi="Monotype Corsiva" w:cs="Arial"/>
          <w:i/>
          <w:iCs/>
          <w:color w:val="auto"/>
          <w:sz w:val="36"/>
          <w:szCs w:val="36"/>
        </w:rPr>
        <w:t>J</w:t>
      </w:r>
      <w:r w:rsidR="00540EBB" w:rsidRPr="00A32FBA">
        <w:rPr>
          <w:rFonts w:ascii="Monotype Corsiva" w:hAnsi="Monotype Corsiva" w:cs="Arial"/>
          <w:i/>
          <w:iCs/>
          <w:color w:val="auto"/>
          <w:sz w:val="36"/>
          <w:szCs w:val="36"/>
        </w:rPr>
        <w:t xml:space="preserve"> </w:t>
      </w:r>
      <w:r w:rsidRPr="00A32FBA">
        <w:rPr>
          <w:rFonts w:ascii="Monotype Corsiva" w:hAnsi="Monotype Corsiva" w:cs="Arial"/>
          <w:i/>
          <w:iCs/>
          <w:color w:val="auto"/>
          <w:sz w:val="36"/>
          <w:szCs w:val="36"/>
        </w:rPr>
        <w:t>Ingram</w:t>
      </w:r>
    </w:p>
    <w:p w14:paraId="4BF31466" w14:textId="55A1B167" w:rsidR="00205E9C" w:rsidRPr="002D320C" w:rsidRDefault="00540EBB" w:rsidP="00CD48BC">
      <w:pPr>
        <w:pStyle w:val="Style1"/>
        <w:numPr>
          <w:ilvl w:val="0"/>
          <w:numId w:val="0"/>
        </w:numPr>
        <w:rPr>
          <w:rFonts w:ascii="Monotype Corsiva" w:hAnsi="Monotype Corsiva" w:cs="Arial"/>
          <w:i/>
          <w:iCs/>
          <w:color w:val="auto"/>
          <w:sz w:val="36"/>
          <w:szCs w:val="36"/>
        </w:rPr>
      </w:pPr>
      <w:r w:rsidRPr="00592369">
        <w:rPr>
          <w:rFonts w:ascii="Arial" w:hAnsi="Arial" w:cs="Arial"/>
          <w:color w:val="auto"/>
          <w:sz w:val="24"/>
          <w:szCs w:val="24"/>
        </w:rPr>
        <w:t>INSPECTOR</w:t>
      </w:r>
    </w:p>
    <w:p w14:paraId="27E3B067" w14:textId="6F9F5D06" w:rsidR="00205E9C" w:rsidRDefault="00205E9C" w:rsidP="00CD48BC">
      <w:pPr>
        <w:pStyle w:val="Style1"/>
        <w:numPr>
          <w:ilvl w:val="0"/>
          <w:numId w:val="0"/>
        </w:numPr>
        <w:rPr>
          <w:color w:val="0070C0"/>
        </w:rPr>
      </w:pPr>
    </w:p>
    <w:p w14:paraId="0FFD4D3B" w14:textId="77777777" w:rsidR="006E7ABE" w:rsidRDefault="006E7ABE" w:rsidP="00CD48BC">
      <w:pPr>
        <w:pStyle w:val="Style1"/>
        <w:numPr>
          <w:ilvl w:val="0"/>
          <w:numId w:val="0"/>
        </w:numPr>
        <w:rPr>
          <w:noProof/>
          <w:color w:val="0070C0"/>
        </w:rPr>
      </w:pPr>
    </w:p>
    <w:p w14:paraId="262DFF58" w14:textId="3E3F516A" w:rsidR="006E7ABE" w:rsidRDefault="006E7ABE" w:rsidP="00CD48BC">
      <w:pPr>
        <w:pStyle w:val="Style1"/>
        <w:numPr>
          <w:ilvl w:val="0"/>
          <w:numId w:val="0"/>
        </w:numPr>
        <w:rPr>
          <w:noProof/>
          <w:color w:val="0070C0"/>
        </w:rPr>
      </w:pPr>
    </w:p>
    <w:p w14:paraId="3503B348" w14:textId="77777777" w:rsidR="008A0A07" w:rsidRDefault="008A0A07" w:rsidP="00CD48BC">
      <w:pPr>
        <w:pStyle w:val="Style1"/>
        <w:numPr>
          <w:ilvl w:val="0"/>
          <w:numId w:val="0"/>
        </w:numPr>
        <w:rPr>
          <w:noProof/>
          <w:color w:val="0070C0"/>
        </w:rPr>
      </w:pPr>
    </w:p>
    <w:p w14:paraId="4291DC57" w14:textId="77777777" w:rsidR="008A0A07" w:rsidRDefault="008A0A07" w:rsidP="00CD48BC">
      <w:pPr>
        <w:pStyle w:val="Style1"/>
        <w:numPr>
          <w:ilvl w:val="0"/>
          <w:numId w:val="0"/>
        </w:numPr>
        <w:rPr>
          <w:noProof/>
          <w:color w:val="0070C0"/>
        </w:rPr>
      </w:pPr>
    </w:p>
    <w:p w14:paraId="64E0E64C" w14:textId="5BA16B40" w:rsidR="008A0A07" w:rsidRPr="00BE4EFE" w:rsidRDefault="008A0A07" w:rsidP="00CD48BC">
      <w:pPr>
        <w:pStyle w:val="Style1"/>
        <w:numPr>
          <w:ilvl w:val="0"/>
          <w:numId w:val="0"/>
        </w:numPr>
        <w:rPr>
          <w:color w:val="0070C0"/>
        </w:rPr>
      </w:pPr>
      <w:r w:rsidRPr="008A0A07">
        <w:rPr>
          <w:noProof/>
          <w:color w:val="0070C0"/>
        </w:rPr>
        <w:lastRenderedPageBreak/>
        <w:drawing>
          <wp:inline distT="0" distB="0" distL="0" distR="0" wp14:anchorId="5A9C527C" wp14:editId="40AE7485">
            <wp:extent cx="5908040" cy="8185150"/>
            <wp:effectExtent l="0" t="0" r="0" b="6350"/>
            <wp:docPr id="826980216"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80216" name="Picture 1" descr="ORDER MAP"/>
                    <pic:cNvPicPr/>
                  </pic:nvPicPr>
                  <pic:blipFill>
                    <a:blip r:embed="rId13"/>
                    <a:stretch>
                      <a:fillRect/>
                    </a:stretch>
                  </pic:blipFill>
                  <pic:spPr>
                    <a:xfrm>
                      <a:off x="0" y="0"/>
                      <a:ext cx="5908040" cy="8185150"/>
                    </a:xfrm>
                    <a:prstGeom prst="rect">
                      <a:avLst/>
                    </a:prstGeom>
                  </pic:spPr>
                </pic:pic>
              </a:graphicData>
            </a:graphic>
          </wp:inline>
        </w:drawing>
      </w:r>
    </w:p>
    <w:sectPr w:rsidR="008A0A07" w:rsidRPr="00BE4EFE"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4305C" w14:textId="77777777" w:rsidR="00024DE5" w:rsidRDefault="00024DE5" w:rsidP="00F62916">
      <w:r>
        <w:separator/>
      </w:r>
    </w:p>
  </w:endnote>
  <w:endnote w:type="continuationSeparator" w:id="0">
    <w:p w14:paraId="4386A0F2" w14:textId="77777777" w:rsidR="00024DE5" w:rsidRDefault="00024DE5"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6E743"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62F1A6"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95390"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44B6BA14" wp14:editId="67E804C4">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5CC9F"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447BEAB" w14:textId="0A44FBF8" w:rsidR="00366F95" w:rsidRPr="00916596" w:rsidRDefault="00366F95" w:rsidP="008C0414">
    <w:pPr>
      <w:pStyle w:val="Footer"/>
      <w:ind w:right="-52"/>
      <w:jc w:val="center"/>
      <w:rPr>
        <w:rFonts w:ascii="Arial" w:hAnsi="Arial" w:cs="Arial"/>
        <w:sz w:val="20"/>
      </w:rPr>
    </w:pPr>
    <w:r w:rsidRPr="00916596">
      <w:rPr>
        <w:rStyle w:val="PageNumber"/>
        <w:rFonts w:ascii="Arial" w:hAnsi="Arial" w:cs="Arial"/>
        <w:sz w:val="20"/>
      </w:rPr>
      <w:fldChar w:fldCharType="begin"/>
    </w:r>
    <w:r w:rsidRPr="00916596">
      <w:rPr>
        <w:rStyle w:val="PageNumber"/>
        <w:rFonts w:ascii="Arial" w:hAnsi="Arial" w:cs="Arial"/>
        <w:sz w:val="20"/>
      </w:rPr>
      <w:instrText xml:space="preserve"> PAGE </w:instrText>
    </w:r>
    <w:r w:rsidRPr="00916596">
      <w:rPr>
        <w:rStyle w:val="PageNumber"/>
        <w:rFonts w:ascii="Arial" w:hAnsi="Arial" w:cs="Arial"/>
        <w:sz w:val="20"/>
      </w:rPr>
      <w:fldChar w:fldCharType="separate"/>
    </w:r>
    <w:r w:rsidR="007A06BE" w:rsidRPr="00916596">
      <w:rPr>
        <w:rStyle w:val="PageNumber"/>
        <w:rFonts w:ascii="Arial" w:hAnsi="Arial" w:cs="Arial"/>
        <w:noProof/>
        <w:sz w:val="20"/>
      </w:rPr>
      <w:t>2</w:t>
    </w:r>
    <w:r w:rsidRPr="00916596">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E0537" w14:textId="77777777" w:rsidR="00366F95" w:rsidRDefault="00366F95" w:rsidP="003D76CB">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68D5F35E" wp14:editId="1ECE590F">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DA317"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4CDABE8F" w14:textId="0539AB8E"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B8597" w14:textId="77777777" w:rsidR="00024DE5" w:rsidRDefault="00024DE5" w:rsidP="00F62916">
      <w:r>
        <w:separator/>
      </w:r>
    </w:p>
  </w:footnote>
  <w:footnote w:type="continuationSeparator" w:id="0">
    <w:p w14:paraId="2CA31E21" w14:textId="77777777" w:rsidR="00024DE5" w:rsidRDefault="00024DE5"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5C0BD5A3" w14:textId="77777777">
      <w:tc>
        <w:tcPr>
          <w:tcW w:w="9520" w:type="dxa"/>
        </w:tcPr>
        <w:p w14:paraId="266A6E07" w14:textId="7B765A1D" w:rsidR="00366F95" w:rsidRPr="005B23A3" w:rsidRDefault="003D76CB">
          <w:pPr>
            <w:pStyle w:val="Footer"/>
            <w:rPr>
              <w:rFonts w:ascii="Arial" w:hAnsi="Arial" w:cs="Arial"/>
            </w:rPr>
          </w:pPr>
          <w:r w:rsidRPr="005B23A3">
            <w:rPr>
              <w:rFonts w:ascii="Arial" w:hAnsi="Arial" w:cs="Arial"/>
            </w:rPr>
            <w:t>Order Decisio</w:t>
          </w:r>
          <w:r w:rsidR="00B53C1E" w:rsidRPr="005B23A3">
            <w:rPr>
              <w:rFonts w:ascii="Arial" w:hAnsi="Arial" w:cs="Arial"/>
            </w:rPr>
            <w:t>n ROW/3</w:t>
          </w:r>
          <w:r w:rsidR="001A629B">
            <w:rPr>
              <w:rFonts w:ascii="Arial" w:hAnsi="Arial" w:cs="Arial"/>
            </w:rPr>
            <w:t>3</w:t>
          </w:r>
          <w:r w:rsidR="004670C1">
            <w:rPr>
              <w:rFonts w:ascii="Arial" w:hAnsi="Arial" w:cs="Arial"/>
            </w:rPr>
            <w:t>39941</w:t>
          </w:r>
        </w:p>
      </w:tc>
    </w:tr>
  </w:tbl>
  <w:p w14:paraId="4D0FB8EA" w14:textId="77777777" w:rsidR="00366F95" w:rsidRDefault="00366F95" w:rsidP="00087477">
    <w:pPr>
      <w:pStyle w:val="Footer"/>
      <w:spacing w:after="180"/>
    </w:pPr>
    <w:r>
      <w:rPr>
        <w:noProof/>
      </w:rPr>
      <mc:AlternateContent>
        <mc:Choice Requires="wps">
          <w:drawing>
            <wp:anchor distT="0" distB="0" distL="114300" distR="114300" simplePos="0" relativeHeight="251661312" behindDoc="0" locked="0" layoutInCell="1" allowOverlap="1" wp14:anchorId="554D256A" wp14:editId="22601DF5">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FC740" id="Line 14" o:spid="_x0000_s1026" alt="&quot;&quo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31338"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0AD2B70"/>
    <w:multiLevelType w:val="hybridMultilevel"/>
    <w:tmpl w:val="3FD42698"/>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3F7A6277"/>
    <w:multiLevelType w:val="hybridMultilevel"/>
    <w:tmpl w:val="64021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D760FCF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A98C0500"/>
    <w:lvl w:ilvl="0">
      <w:start w:val="1"/>
      <w:numFmt w:val="bullet"/>
      <w:pStyle w:val="TBullet"/>
      <w:lvlText w:val=""/>
      <w:lvlJc w:val="left"/>
      <w:pPr>
        <w:tabs>
          <w:tab w:val="num" w:pos="360"/>
        </w:tabs>
        <w:ind w:left="360" w:hanging="360"/>
      </w:pPr>
      <w:rPr>
        <w:rFonts w:ascii="Symbol" w:hAnsi="Symbol" w:hint="default"/>
        <w:sz w:val="20"/>
        <w:szCs w:val="20"/>
      </w:rPr>
    </w:lvl>
  </w:abstractNum>
  <w:abstractNum w:abstractNumId="22" w15:restartNumberingAfterBreak="0">
    <w:nsid w:val="70C57FAD"/>
    <w:multiLevelType w:val="hybridMultilevel"/>
    <w:tmpl w:val="C4545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BC1002"/>
    <w:multiLevelType w:val="hybridMultilevel"/>
    <w:tmpl w:val="9906F08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4"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7FBA4DB7"/>
    <w:multiLevelType w:val="hybridMultilevel"/>
    <w:tmpl w:val="CEEA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8118092">
    <w:abstractNumId w:val="19"/>
  </w:num>
  <w:num w:numId="2" w16cid:durableId="464860741">
    <w:abstractNumId w:val="19"/>
  </w:num>
  <w:num w:numId="3" w16cid:durableId="761880443">
    <w:abstractNumId w:val="21"/>
  </w:num>
  <w:num w:numId="4" w16cid:durableId="1522011066">
    <w:abstractNumId w:val="0"/>
  </w:num>
  <w:num w:numId="5" w16cid:durableId="1027171396">
    <w:abstractNumId w:val="10"/>
  </w:num>
  <w:num w:numId="6" w16cid:durableId="157428551">
    <w:abstractNumId w:val="18"/>
  </w:num>
  <w:num w:numId="7" w16cid:durableId="46804236">
    <w:abstractNumId w:val="24"/>
  </w:num>
  <w:num w:numId="8" w16cid:durableId="639841661">
    <w:abstractNumId w:val="17"/>
  </w:num>
  <w:num w:numId="9" w16cid:durableId="615798553">
    <w:abstractNumId w:val="4"/>
  </w:num>
  <w:num w:numId="10" w16cid:durableId="1154108506">
    <w:abstractNumId w:val="5"/>
  </w:num>
  <w:num w:numId="11" w16cid:durableId="328797634">
    <w:abstractNumId w:val="13"/>
  </w:num>
  <w:num w:numId="12" w16cid:durableId="470103344">
    <w:abstractNumId w:val="14"/>
  </w:num>
  <w:num w:numId="13" w16cid:durableId="474180697">
    <w:abstractNumId w:val="8"/>
  </w:num>
  <w:num w:numId="14" w16cid:durableId="412551467">
    <w:abstractNumId w:val="12"/>
  </w:num>
  <w:num w:numId="15" w16cid:durableId="2076774770">
    <w:abstractNumId w:val="15"/>
  </w:num>
  <w:num w:numId="16" w16cid:durableId="2127001464">
    <w:abstractNumId w:val="2"/>
  </w:num>
  <w:num w:numId="17" w16cid:durableId="1068580021">
    <w:abstractNumId w:val="16"/>
  </w:num>
  <w:num w:numId="18" w16cid:durableId="1503231474">
    <w:abstractNumId w:val="6"/>
  </w:num>
  <w:num w:numId="19" w16cid:durableId="753359593">
    <w:abstractNumId w:val="3"/>
  </w:num>
  <w:num w:numId="20" w16cid:durableId="1577978029">
    <w:abstractNumId w:val="7"/>
  </w:num>
  <w:num w:numId="21" w16cid:durableId="1587575443">
    <w:abstractNumId w:val="11"/>
  </w:num>
  <w:num w:numId="22" w16cid:durableId="2042627460">
    <w:abstractNumId w:val="11"/>
    <w:lvlOverride w:ilvl="0">
      <w:lvl w:ilvl="0">
        <w:start w:val="1"/>
        <w:numFmt w:val="decimal"/>
        <w:pStyle w:val="Style1"/>
        <w:lvlText w:val="%1."/>
        <w:lvlJc w:val="left"/>
        <w:pPr>
          <w:tabs>
            <w:tab w:val="num" w:pos="720"/>
          </w:tabs>
          <w:ind w:left="431" w:hanging="431"/>
        </w:pPr>
        <w:rPr>
          <w:rFonts w:ascii="Arial" w:hAnsi="Arial" w:cs="Arial" w:hint="default"/>
          <w:b w:val="0"/>
          <w:bCs/>
          <w:i w:val="0"/>
          <w:iCs/>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351692969">
    <w:abstractNumId w:val="20"/>
  </w:num>
  <w:num w:numId="24" w16cid:durableId="1600675096">
    <w:abstractNumId w:val="11"/>
    <w:lvlOverride w:ilvl="0">
      <w:lvl w:ilvl="0">
        <w:start w:val="1"/>
        <w:numFmt w:val="decimal"/>
        <w:pStyle w:val="Style1"/>
        <w:lvlText w:val="%1."/>
        <w:lvlJc w:val="left"/>
        <w:pPr>
          <w:tabs>
            <w:tab w:val="num" w:pos="720"/>
          </w:tabs>
          <w:ind w:left="431" w:hanging="431"/>
        </w:pPr>
        <w:rPr>
          <w:rFonts w:hint="default"/>
          <w:b w:val="0"/>
          <w:bCs w:val="0"/>
          <w:i w:val="0"/>
          <w:iCs w:val="0"/>
          <w:color w:val="auto"/>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5" w16cid:durableId="1016268942">
    <w:abstractNumId w:val="11"/>
    <w:lvlOverride w:ilvl="0">
      <w:lvl w:ilvl="0">
        <w:start w:val="1"/>
        <w:numFmt w:val="decimal"/>
        <w:pStyle w:val="Style1"/>
        <w:lvlText w:val="%1."/>
        <w:lvlJc w:val="left"/>
        <w:pPr>
          <w:tabs>
            <w:tab w:val="num" w:pos="720"/>
          </w:tabs>
          <w:ind w:left="431" w:hanging="431"/>
        </w:pPr>
        <w:rPr>
          <w:rFonts w:hint="default"/>
          <w:color w:val="auto"/>
        </w:rPr>
      </w:lvl>
    </w:lvlOverride>
  </w:num>
  <w:num w:numId="26" w16cid:durableId="1388870600">
    <w:abstractNumId w:val="22"/>
  </w:num>
  <w:num w:numId="27" w16cid:durableId="931662424">
    <w:abstractNumId w:val="9"/>
  </w:num>
  <w:num w:numId="28" w16cid:durableId="360791130">
    <w:abstractNumId w:val="25"/>
  </w:num>
  <w:num w:numId="29" w16cid:durableId="1937320014">
    <w:abstractNumId w:val="11"/>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0" w16cid:durableId="1388604536">
    <w:abstractNumId w:val="11"/>
    <w:lvlOverride w:ilvl="0">
      <w:lvl w:ilvl="0">
        <w:start w:val="1"/>
        <w:numFmt w:val="decimal"/>
        <w:pStyle w:val="Style1"/>
        <w:lvlText w:val="%1."/>
        <w:lvlJc w:val="left"/>
        <w:pPr>
          <w:tabs>
            <w:tab w:val="num" w:pos="720"/>
          </w:tabs>
          <w:ind w:left="431" w:hanging="431"/>
        </w:pPr>
        <w:rPr>
          <w:rFonts w:ascii="Arial" w:hAnsi="Arial" w:cs="Arial" w:hint="default"/>
          <w:b w:val="0"/>
          <w:bCs/>
          <w:i w:val="0"/>
          <w:iCs/>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1" w16cid:durableId="1477260649">
    <w:abstractNumId w:val="11"/>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2" w16cid:durableId="339158254">
    <w:abstractNumId w:val="11"/>
    <w:lvlOverride w:ilvl="0">
      <w:lvl w:ilvl="0">
        <w:start w:val="1"/>
        <w:numFmt w:val="decimal"/>
        <w:pStyle w:val="Style1"/>
        <w:lvlText w:val="%1."/>
        <w:lvlJc w:val="left"/>
        <w:pPr>
          <w:tabs>
            <w:tab w:val="num" w:pos="720"/>
          </w:tabs>
          <w:ind w:left="431" w:hanging="431"/>
        </w:pPr>
        <w:rPr>
          <w:rFonts w:hint="default"/>
          <w:b w:val="0"/>
          <w:bCs/>
          <w:i w:val="0"/>
          <w:iCs/>
          <w:color w:val="000000" w:themeColor="text1"/>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3" w16cid:durableId="1410807401">
    <w:abstractNumId w:val="23"/>
  </w:num>
  <w:num w:numId="34" w16cid:durableId="146986153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D76CB"/>
    <w:rsid w:val="0000022C"/>
    <w:rsid w:val="000008CE"/>
    <w:rsid w:val="00001727"/>
    <w:rsid w:val="00002C13"/>
    <w:rsid w:val="0000335F"/>
    <w:rsid w:val="00004297"/>
    <w:rsid w:val="00004BF8"/>
    <w:rsid w:val="00004C76"/>
    <w:rsid w:val="00005D99"/>
    <w:rsid w:val="000061C0"/>
    <w:rsid w:val="00006543"/>
    <w:rsid w:val="000070C5"/>
    <w:rsid w:val="00011522"/>
    <w:rsid w:val="00011E05"/>
    <w:rsid w:val="000123F6"/>
    <w:rsid w:val="0001342F"/>
    <w:rsid w:val="000150D8"/>
    <w:rsid w:val="000159C3"/>
    <w:rsid w:val="00015DBB"/>
    <w:rsid w:val="000163A6"/>
    <w:rsid w:val="00016736"/>
    <w:rsid w:val="0002164C"/>
    <w:rsid w:val="00021D18"/>
    <w:rsid w:val="00021F92"/>
    <w:rsid w:val="00022B19"/>
    <w:rsid w:val="0002410D"/>
    <w:rsid w:val="00024265"/>
    <w:rsid w:val="000242A2"/>
    <w:rsid w:val="00024500"/>
    <w:rsid w:val="000247B2"/>
    <w:rsid w:val="00024DE5"/>
    <w:rsid w:val="00025B71"/>
    <w:rsid w:val="0003258D"/>
    <w:rsid w:val="00032C13"/>
    <w:rsid w:val="00032F39"/>
    <w:rsid w:val="000330BC"/>
    <w:rsid w:val="00033127"/>
    <w:rsid w:val="0003422D"/>
    <w:rsid w:val="00036100"/>
    <w:rsid w:val="000361A3"/>
    <w:rsid w:val="00037E8D"/>
    <w:rsid w:val="000419CB"/>
    <w:rsid w:val="0004463A"/>
    <w:rsid w:val="00045314"/>
    <w:rsid w:val="0004586C"/>
    <w:rsid w:val="000458A6"/>
    <w:rsid w:val="00045EF9"/>
    <w:rsid w:val="00045F71"/>
    <w:rsid w:val="00046145"/>
    <w:rsid w:val="0004625F"/>
    <w:rsid w:val="000500AF"/>
    <w:rsid w:val="000504AD"/>
    <w:rsid w:val="000507D8"/>
    <w:rsid w:val="00051718"/>
    <w:rsid w:val="00051ED0"/>
    <w:rsid w:val="00052599"/>
    <w:rsid w:val="00053135"/>
    <w:rsid w:val="000537BC"/>
    <w:rsid w:val="00053EE7"/>
    <w:rsid w:val="00053FD1"/>
    <w:rsid w:val="000545F4"/>
    <w:rsid w:val="00055897"/>
    <w:rsid w:val="00056E19"/>
    <w:rsid w:val="000574DD"/>
    <w:rsid w:val="00057600"/>
    <w:rsid w:val="00062355"/>
    <w:rsid w:val="000626B6"/>
    <w:rsid w:val="0006290E"/>
    <w:rsid w:val="000640BE"/>
    <w:rsid w:val="00064F2E"/>
    <w:rsid w:val="00065302"/>
    <w:rsid w:val="000659C5"/>
    <w:rsid w:val="00065C37"/>
    <w:rsid w:val="00066368"/>
    <w:rsid w:val="000674C5"/>
    <w:rsid w:val="0007069A"/>
    <w:rsid w:val="00071826"/>
    <w:rsid w:val="00072BA6"/>
    <w:rsid w:val="00075010"/>
    <w:rsid w:val="000752F5"/>
    <w:rsid w:val="00075E9D"/>
    <w:rsid w:val="0007645E"/>
    <w:rsid w:val="00077358"/>
    <w:rsid w:val="00077B4E"/>
    <w:rsid w:val="0008443C"/>
    <w:rsid w:val="000852F3"/>
    <w:rsid w:val="00085545"/>
    <w:rsid w:val="00085642"/>
    <w:rsid w:val="00085F10"/>
    <w:rsid w:val="00086C5C"/>
    <w:rsid w:val="00087477"/>
    <w:rsid w:val="00087DEC"/>
    <w:rsid w:val="00091805"/>
    <w:rsid w:val="00091B01"/>
    <w:rsid w:val="0009229C"/>
    <w:rsid w:val="000929E2"/>
    <w:rsid w:val="00092DA4"/>
    <w:rsid w:val="000949B1"/>
    <w:rsid w:val="00094A44"/>
    <w:rsid w:val="0009529A"/>
    <w:rsid w:val="00095940"/>
    <w:rsid w:val="00095E52"/>
    <w:rsid w:val="00096477"/>
    <w:rsid w:val="00096A73"/>
    <w:rsid w:val="00097DEC"/>
    <w:rsid w:val="000A0071"/>
    <w:rsid w:val="000A06F5"/>
    <w:rsid w:val="000A1316"/>
    <w:rsid w:val="000A18EF"/>
    <w:rsid w:val="000A1E74"/>
    <w:rsid w:val="000A23F0"/>
    <w:rsid w:val="000A2FE2"/>
    <w:rsid w:val="000A3850"/>
    <w:rsid w:val="000A3E98"/>
    <w:rsid w:val="000A4AEB"/>
    <w:rsid w:val="000A4B7C"/>
    <w:rsid w:val="000A520D"/>
    <w:rsid w:val="000A64AE"/>
    <w:rsid w:val="000A7345"/>
    <w:rsid w:val="000A7C6D"/>
    <w:rsid w:val="000A7DD3"/>
    <w:rsid w:val="000A7EE0"/>
    <w:rsid w:val="000B02BC"/>
    <w:rsid w:val="000B0589"/>
    <w:rsid w:val="000B1831"/>
    <w:rsid w:val="000B3C8B"/>
    <w:rsid w:val="000B4B86"/>
    <w:rsid w:val="000B593B"/>
    <w:rsid w:val="000C054F"/>
    <w:rsid w:val="000C0CC8"/>
    <w:rsid w:val="000C263C"/>
    <w:rsid w:val="000C2680"/>
    <w:rsid w:val="000C30B6"/>
    <w:rsid w:val="000C32C4"/>
    <w:rsid w:val="000C368D"/>
    <w:rsid w:val="000C3F13"/>
    <w:rsid w:val="000C5098"/>
    <w:rsid w:val="000C5C68"/>
    <w:rsid w:val="000C6424"/>
    <w:rsid w:val="000C655E"/>
    <w:rsid w:val="000C698E"/>
    <w:rsid w:val="000C7C62"/>
    <w:rsid w:val="000D0673"/>
    <w:rsid w:val="000D2B85"/>
    <w:rsid w:val="000D354D"/>
    <w:rsid w:val="000D3689"/>
    <w:rsid w:val="000D47C6"/>
    <w:rsid w:val="000D4B18"/>
    <w:rsid w:val="000D53FC"/>
    <w:rsid w:val="000D636B"/>
    <w:rsid w:val="000D6DE0"/>
    <w:rsid w:val="000D7620"/>
    <w:rsid w:val="000E0D3F"/>
    <w:rsid w:val="000E1AA1"/>
    <w:rsid w:val="000E1F1C"/>
    <w:rsid w:val="000E2038"/>
    <w:rsid w:val="000E2F55"/>
    <w:rsid w:val="000E4A41"/>
    <w:rsid w:val="000E539A"/>
    <w:rsid w:val="000E56B8"/>
    <w:rsid w:val="000E57C1"/>
    <w:rsid w:val="000E6156"/>
    <w:rsid w:val="000F0476"/>
    <w:rsid w:val="000F16F4"/>
    <w:rsid w:val="000F2C09"/>
    <w:rsid w:val="000F3F85"/>
    <w:rsid w:val="000F41D3"/>
    <w:rsid w:val="000F6853"/>
    <w:rsid w:val="000F6EC2"/>
    <w:rsid w:val="001000CB"/>
    <w:rsid w:val="00100976"/>
    <w:rsid w:val="001013BA"/>
    <w:rsid w:val="00102788"/>
    <w:rsid w:val="00103442"/>
    <w:rsid w:val="001038DE"/>
    <w:rsid w:val="00103FEB"/>
    <w:rsid w:val="00104773"/>
    <w:rsid w:val="00104D93"/>
    <w:rsid w:val="001053D3"/>
    <w:rsid w:val="001053F8"/>
    <w:rsid w:val="001054E5"/>
    <w:rsid w:val="001055DA"/>
    <w:rsid w:val="0010568B"/>
    <w:rsid w:val="001067F7"/>
    <w:rsid w:val="00106A49"/>
    <w:rsid w:val="00107082"/>
    <w:rsid w:val="00107B1B"/>
    <w:rsid w:val="001101C0"/>
    <w:rsid w:val="00110BFF"/>
    <w:rsid w:val="00111919"/>
    <w:rsid w:val="00112222"/>
    <w:rsid w:val="00113195"/>
    <w:rsid w:val="001135CF"/>
    <w:rsid w:val="001171B9"/>
    <w:rsid w:val="00117608"/>
    <w:rsid w:val="00120796"/>
    <w:rsid w:val="00121896"/>
    <w:rsid w:val="00121CD6"/>
    <w:rsid w:val="00121CE8"/>
    <w:rsid w:val="00121EAE"/>
    <w:rsid w:val="00121F5A"/>
    <w:rsid w:val="00122319"/>
    <w:rsid w:val="00122B88"/>
    <w:rsid w:val="001236E2"/>
    <w:rsid w:val="001243DC"/>
    <w:rsid w:val="00124748"/>
    <w:rsid w:val="001251FB"/>
    <w:rsid w:val="00125A9B"/>
    <w:rsid w:val="00126A4B"/>
    <w:rsid w:val="00126FC4"/>
    <w:rsid w:val="0013034A"/>
    <w:rsid w:val="00132ED1"/>
    <w:rsid w:val="00133693"/>
    <w:rsid w:val="00133F03"/>
    <w:rsid w:val="00134D22"/>
    <w:rsid w:val="00134EA4"/>
    <w:rsid w:val="001361D3"/>
    <w:rsid w:val="00136328"/>
    <w:rsid w:val="00136DE0"/>
    <w:rsid w:val="001370F3"/>
    <w:rsid w:val="00137CCD"/>
    <w:rsid w:val="00140214"/>
    <w:rsid w:val="00142FB4"/>
    <w:rsid w:val="00143170"/>
    <w:rsid w:val="00143861"/>
    <w:rsid w:val="001440C3"/>
    <w:rsid w:val="00147D6B"/>
    <w:rsid w:val="001503D0"/>
    <w:rsid w:val="00151883"/>
    <w:rsid w:val="001518E9"/>
    <w:rsid w:val="00151F12"/>
    <w:rsid w:val="00151FD7"/>
    <w:rsid w:val="0015203F"/>
    <w:rsid w:val="00152A37"/>
    <w:rsid w:val="00152C92"/>
    <w:rsid w:val="00152D7D"/>
    <w:rsid w:val="00152F46"/>
    <w:rsid w:val="001532AD"/>
    <w:rsid w:val="00154308"/>
    <w:rsid w:val="00156909"/>
    <w:rsid w:val="001606AF"/>
    <w:rsid w:val="00160759"/>
    <w:rsid w:val="0016084F"/>
    <w:rsid w:val="0016086E"/>
    <w:rsid w:val="00160AA7"/>
    <w:rsid w:val="00160ACF"/>
    <w:rsid w:val="00160E95"/>
    <w:rsid w:val="00161B5C"/>
    <w:rsid w:val="00161D3B"/>
    <w:rsid w:val="00162D62"/>
    <w:rsid w:val="00162FB4"/>
    <w:rsid w:val="00163139"/>
    <w:rsid w:val="00163370"/>
    <w:rsid w:val="00163854"/>
    <w:rsid w:val="00163AC2"/>
    <w:rsid w:val="00165BC9"/>
    <w:rsid w:val="001661CA"/>
    <w:rsid w:val="001662B5"/>
    <w:rsid w:val="00166919"/>
    <w:rsid w:val="001674E9"/>
    <w:rsid w:val="00170897"/>
    <w:rsid w:val="00170F92"/>
    <w:rsid w:val="00171855"/>
    <w:rsid w:val="001727E1"/>
    <w:rsid w:val="00172C68"/>
    <w:rsid w:val="00173A18"/>
    <w:rsid w:val="00174509"/>
    <w:rsid w:val="00174A6B"/>
    <w:rsid w:val="00175290"/>
    <w:rsid w:val="00175D51"/>
    <w:rsid w:val="0017702A"/>
    <w:rsid w:val="001770DA"/>
    <w:rsid w:val="00177536"/>
    <w:rsid w:val="00180BED"/>
    <w:rsid w:val="00181CD1"/>
    <w:rsid w:val="00181E36"/>
    <w:rsid w:val="0018294B"/>
    <w:rsid w:val="00183366"/>
    <w:rsid w:val="00183489"/>
    <w:rsid w:val="00183CF5"/>
    <w:rsid w:val="00183F7B"/>
    <w:rsid w:val="00185865"/>
    <w:rsid w:val="00185E7C"/>
    <w:rsid w:val="00190830"/>
    <w:rsid w:val="00191C78"/>
    <w:rsid w:val="00193204"/>
    <w:rsid w:val="00193664"/>
    <w:rsid w:val="00193BB6"/>
    <w:rsid w:val="00193DD8"/>
    <w:rsid w:val="00193E66"/>
    <w:rsid w:val="00194016"/>
    <w:rsid w:val="00194505"/>
    <w:rsid w:val="00194CC7"/>
    <w:rsid w:val="00194F29"/>
    <w:rsid w:val="00195217"/>
    <w:rsid w:val="00195C16"/>
    <w:rsid w:val="00195C9E"/>
    <w:rsid w:val="00197B5B"/>
    <w:rsid w:val="001A0E1A"/>
    <w:rsid w:val="001A1C60"/>
    <w:rsid w:val="001A303C"/>
    <w:rsid w:val="001A56D0"/>
    <w:rsid w:val="001A585A"/>
    <w:rsid w:val="001A5887"/>
    <w:rsid w:val="001A629B"/>
    <w:rsid w:val="001B06C9"/>
    <w:rsid w:val="001B0C62"/>
    <w:rsid w:val="001B0F63"/>
    <w:rsid w:val="001B10FD"/>
    <w:rsid w:val="001B1796"/>
    <w:rsid w:val="001B1B08"/>
    <w:rsid w:val="001B24D5"/>
    <w:rsid w:val="001B2E6A"/>
    <w:rsid w:val="001B3689"/>
    <w:rsid w:val="001B37BF"/>
    <w:rsid w:val="001B4078"/>
    <w:rsid w:val="001B42C6"/>
    <w:rsid w:val="001B4394"/>
    <w:rsid w:val="001B4EF1"/>
    <w:rsid w:val="001B4FFD"/>
    <w:rsid w:val="001B5CD9"/>
    <w:rsid w:val="001B6130"/>
    <w:rsid w:val="001C2D61"/>
    <w:rsid w:val="001C2F38"/>
    <w:rsid w:val="001C353C"/>
    <w:rsid w:val="001C3FC1"/>
    <w:rsid w:val="001C4633"/>
    <w:rsid w:val="001C4652"/>
    <w:rsid w:val="001C4781"/>
    <w:rsid w:val="001C4C10"/>
    <w:rsid w:val="001C4D74"/>
    <w:rsid w:val="001C5D57"/>
    <w:rsid w:val="001C6C81"/>
    <w:rsid w:val="001C703B"/>
    <w:rsid w:val="001C78BA"/>
    <w:rsid w:val="001C7ACE"/>
    <w:rsid w:val="001D01ED"/>
    <w:rsid w:val="001D0840"/>
    <w:rsid w:val="001D16FF"/>
    <w:rsid w:val="001D19C5"/>
    <w:rsid w:val="001D1E55"/>
    <w:rsid w:val="001D20F8"/>
    <w:rsid w:val="001D26E5"/>
    <w:rsid w:val="001D5D51"/>
    <w:rsid w:val="001D60CF"/>
    <w:rsid w:val="001D7BB5"/>
    <w:rsid w:val="001E051B"/>
    <w:rsid w:val="001E1042"/>
    <w:rsid w:val="001E2070"/>
    <w:rsid w:val="001E2AEE"/>
    <w:rsid w:val="001E3F7B"/>
    <w:rsid w:val="001E57B1"/>
    <w:rsid w:val="001E5EAF"/>
    <w:rsid w:val="001E7E6A"/>
    <w:rsid w:val="001F02B2"/>
    <w:rsid w:val="001F0EAD"/>
    <w:rsid w:val="001F12E7"/>
    <w:rsid w:val="001F1A1D"/>
    <w:rsid w:val="001F1AAB"/>
    <w:rsid w:val="001F322C"/>
    <w:rsid w:val="001F5540"/>
    <w:rsid w:val="001F5990"/>
    <w:rsid w:val="001F5C09"/>
    <w:rsid w:val="001F654A"/>
    <w:rsid w:val="001F6D5C"/>
    <w:rsid w:val="002016D2"/>
    <w:rsid w:val="00201B33"/>
    <w:rsid w:val="00202B62"/>
    <w:rsid w:val="00202F68"/>
    <w:rsid w:val="002030CF"/>
    <w:rsid w:val="002038CB"/>
    <w:rsid w:val="00203A23"/>
    <w:rsid w:val="00203A5F"/>
    <w:rsid w:val="00203C70"/>
    <w:rsid w:val="002048C3"/>
    <w:rsid w:val="00204978"/>
    <w:rsid w:val="0020578A"/>
    <w:rsid w:val="00205E9C"/>
    <w:rsid w:val="00205F3D"/>
    <w:rsid w:val="002074E9"/>
    <w:rsid w:val="00207816"/>
    <w:rsid w:val="00207EE5"/>
    <w:rsid w:val="00207F04"/>
    <w:rsid w:val="0021002F"/>
    <w:rsid w:val="002105B3"/>
    <w:rsid w:val="00211286"/>
    <w:rsid w:val="00211CF5"/>
    <w:rsid w:val="002120F3"/>
    <w:rsid w:val="0021275E"/>
    <w:rsid w:val="00212C8F"/>
    <w:rsid w:val="00213307"/>
    <w:rsid w:val="00213A04"/>
    <w:rsid w:val="0021612F"/>
    <w:rsid w:val="00217605"/>
    <w:rsid w:val="00220B06"/>
    <w:rsid w:val="00220F11"/>
    <w:rsid w:val="00221EA9"/>
    <w:rsid w:val="002228B5"/>
    <w:rsid w:val="00222EC8"/>
    <w:rsid w:val="00223E87"/>
    <w:rsid w:val="002245F1"/>
    <w:rsid w:val="00224745"/>
    <w:rsid w:val="00224926"/>
    <w:rsid w:val="0022508E"/>
    <w:rsid w:val="00225DF0"/>
    <w:rsid w:val="00226400"/>
    <w:rsid w:val="00227B6E"/>
    <w:rsid w:val="0023043B"/>
    <w:rsid w:val="00234743"/>
    <w:rsid w:val="0023561B"/>
    <w:rsid w:val="002376EE"/>
    <w:rsid w:val="0024012E"/>
    <w:rsid w:val="00240271"/>
    <w:rsid w:val="002407F9"/>
    <w:rsid w:val="00240C16"/>
    <w:rsid w:val="00242190"/>
    <w:rsid w:val="00242A5E"/>
    <w:rsid w:val="002433E1"/>
    <w:rsid w:val="00243494"/>
    <w:rsid w:val="00243992"/>
    <w:rsid w:val="0024433F"/>
    <w:rsid w:val="0024480B"/>
    <w:rsid w:val="0024646B"/>
    <w:rsid w:val="00246D52"/>
    <w:rsid w:val="00253076"/>
    <w:rsid w:val="00254DC9"/>
    <w:rsid w:val="00254F21"/>
    <w:rsid w:val="002558B8"/>
    <w:rsid w:val="002570A5"/>
    <w:rsid w:val="002573C9"/>
    <w:rsid w:val="00257927"/>
    <w:rsid w:val="002600BC"/>
    <w:rsid w:val="0026095A"/>
    <w:rsid w:val="00261853"/>
    <w:rsid w:val="00262009"/>
    <w:rsid w:val="0026335E"/>
    <w:rsid w:val="00263EC2"/>
    <w:rsid w:val="00264210"/>
    <w:rsid w:val="002643A1"/>
    <w:rsid w:val="002645F6"/>
    <w:rsid w:val="002652B1"/>
    <w:rsid w:val="00265325"/>
    <w:rsid w:val="002656E6"/>
    <w:rsid w:val="00266148"/>
    <w:rsid w:val="0026675C"/>
    <w:rsid w:val="00267276"/>
    <w:rsid w:val="002677C8"/>
    <w:rsid w:val="002710D1"/>
    <w:rsid w:val="00272609"/>
    <w:rsid w:val="00275F3A"/>
    <w:rsid w:val="00276208"/>
    <w:rsid w:val="002773A7"/>
    <w:rsid w:val="00277D7D"/>
    <w:rsid w:val="002807A4"/>
    <w:rsid w:val="00280810"/>
    <w:rsid w:val="00280A0B"/>
    <w:rsid w:val="002819AB"/>
    <w:rsid w:val="00282D3C"/>
    <w:rsid w:val="00283633"/>
    <w:rsid w:val="00283C7A"/>
    <w:rsid w:val="00283E68"/>
    <w:rsid w:val="0028450B"/>
    <w:rsid w:val="00284CFE"/>
    <w:rsid w:val="00284D00"/>
    <w:rsid w:val="0028546B"/>
    <w:rsid w:val="002856D3"/>
    <w:rsid w:val="00286884"/>
    <w:rsid w:val="0028736A"/>
    <w:rsid w:val="002901E8"/>
    <w:rsid w:val="00290335"/>
    <w:rsid w:val="00291170"/>
    <w:rsid w:val="002931C1"/>
    <w:rsid w:val="0029370F"/>
    <w:rsid w:val="002937AB"/>
    <w:rsid w:val="00293E2D"/>
    <w:rsid w:val="00294427"/>
    <w:rsid w:val="002951F8"/>
    <w:rsid w:val="002958D9"/>
    <w:rsid w:val="00295B16"/>
    <w:rsid w:val="002967C5"/>
    <w:rsid w:val="00297AB2"/>
    <w:rsid w:val="002A0CC5"/>
    <w:rsid w:val="002A178A"/>
    <w:rsid w:val="002A21E1"/>
    <w:rsid w:val="002A3116"/>
    <w:rsid w:val="002A3332"/>
    <w:rsid w:val="002A3539"/>
    <w:rsid w:val="002A4405"/>
    <w:rsid w:val="002A4E9E"/>
    <w:rsid w:val="002A6712"/>
    <w:rsid w:val="002A7013"/>
    <w:rsid w:val="002A70B4"/>
    <w:rsid w:val="002A7555"/>
    <w:rsid w:val="002B05CF"/>
    <w:rsid w:val="002B0983"/>
    <w:rsid w:val="002B27BE"/>
    <w:rsid w:val="002B2F6F"/>
    <w:rsid w:val="002B4128"/>
    <w:rsid w:val="002B4271"/>
    <w:rsid w:val="002B467D"/>
    <w:rsid w:val="002B4EE1"/>
    <w:rsid w:val="002B5549"/>
    <w:rsid w:val="002B5A3A"/>
    <w:rsid w:val="002B5F1B"/>
    <w:rsid w:val="002B63F3"/>
    <w:rsid w:val="002B649F"/>
    <w:rsid w:val="002B6BF6"/>
    <w:rsid w:val="002B770C"/>
    <w:rsid w:val="002C068A"/>
    <w:rsid w:val="002C0B7F"/>
    <w:rsid w:val="002C2524"/>
    <w:rsid w:val="002C4408"/>
    <w:rsid w:val="002C4886"/>
    <w:rsid w:val="002C5885"/>
    <w:rsid w:val="002C58E4"/>
    <w:rsid w:val="002C698C"/>
    <w:rsid w:val="002C6C15"/>
    <w:rsid w:val="002C6C4A"/>
    <w:rsid w:val="002C7507"/>
    <w:rsid w:val="002C7509"/>
    <w:rsid w:val="002C798C"/>
    <w:rsid w:val="002D1392"/>
    <w:rsid w:val="002D1544"/>
    <w:rsid w:val="002D2B10"/>
    <w:rsid w:val="002D320C"/>
    <w:rsid w:val="002D4C22"/>
    <w:rsid w:val="002D5A7C"/>
    <w:rsid w:val="002D61ED"/>
    <w:rsid w:val="002D634A"/>
    <w:rsid w:val="002D6A9C"/>
    <w:rsid w:val="002D7669"/>
    <w:rsid w:val="002E15BB"/>
    <w:rsid w:val="002E16CE"/>
    <w:rsid w:val="002E196E"/>
    <w:rsid w:val="002E1C17"/>
    <w:rsid w:val="002E4601"/>
    <w:rsid w:val="002E4F81"/>
    <w:rsid w:val="002E591B"/>
    <w:rsid w:val="002E5FAB"/>
    <w:rsid w:val="002E6D8A"/>
    <w:rsid w:val="002E7073"/>
    <w:rsid w:val="002F0BB6"/>
    <w:rsid w:val="002F17DE"/>
    <w:rsid w:val="002F2192"/>
    <w:rsid w:val="002F3C17"/>
    <w:rsid w:val="002F4135"/>
    <w:rsid w:val="002F431E"/>
    <w:rsid w:val="002F4D0D"/>
    <w:rsid w:val="002F5AE5"/>
    <w:rsid w:val="002F6171"/>
    <w:rsid w:val="002F6327"/>
    <w:rsid w:val="00300558"/>
    <w:rsid w:val="00301749"/>
    <w:rsid w:val="003025BE"/>
    <w:rsid w:val="003026BA"/>
    <w:rsid w:val="00303714"/>
    <w:rsid w:val="00303CA5"/>
    <w:rsid w:val="003041EE"/>
    <w:rsid w:val="0030500E"/>
    <w:rsid w:val="00306EF3"/>
    <w:rsid w:val="003074C4"/>
    <w:rsid w:val="003100D9"/>
    <w:rsid w:val="003101A4"/>
    <w:rsid w:val="0031074E"/>
    <w:rsid w:val="003109E3"/>
    <w:rsid w:val="003111E7"/>
    <w:rsid w:val="0031479D"/>
    <w:rsid w:val="00314F19"/>
    <w:rsid w:val="003151FA"/>
    <w:rsid w:val="00316552"/>
    <w:rsid w:val="0031707A"/>
    <w:rsid w:val="003170E3"/>
    <w:rsid w:val="0031747A"/>
    <w:rsid w:val="003206FD"/>
    <w:rsid w:val="00320C50"/>
    <w:rsid w:val="00321243"/>
    <w:rsid w:val="00321AB1"/>
    <w:rsid w:val="00321B8C"/>
    <w:rsid w:val="00322AC3"/>
    <w:rsid w:val="00323E68"/>
    <w:rsid w:val="00323FD5"/>
    <w:rsid w:val="00324453"/>
    <w:rsid w:val="00324F95"/>
    <w:rsid w:val="0032563C"/>
    <w:rsid w:val="00325B27"/>
    <w:rsid w:val="003261EA"/>
    <w:rsid w:val="003275C9"/>
    <w:rsid w:val="00327781"/>
    <w:rsid w:val="0032789B"/>
    <w:rsid w:val="00330829"/>
    <w:rsid w:val="00331AA2"/>
    <w:rsid w:val="003324B4"/>
    <w:rsid w:val="0033262C"/>
    <w:rsid w:val="0033323A"/>
    <w:rsid w:val="00333462"/>
    <w:rsid w:val="00333866"/>
    <w:rsid w:val="003342FF"/>
    <w:rsid w:val="003359E3"/>
    <w:rsid w:val="003359E6"/>
    <w:rsid w:val="00335DFE"/>
    <w:rsid w:val="0033645B"/>
    <w:rsid w:val="00336789"/>
    <w:rsid w:val="00336AD6"/>
    <w:rsid w:val="003374FD"/>
    <w:rsid w:val="0034031C"/>
    <w:rsid w:val="00340649"/>
    <w:rsid w:val="0034281E"/>
    <w:rsid w:val="00343A1F"/>
    <w:rsid w:val="00344093"/>
    <w:rsid w:val="00344294"/>
    <w:rsid w:val="00344358"/>
    <w:rsid w:val="0034446A"/>
    <w:rsid w:val="003444DD"/>
    <w:rsid w:val="00344CD1"/>
    <w:rsid w:val="00346073"/>
    <w:rsid w:val="003463A6"/>
    <w:rsid w:val="003478A5"/>
    <w:rsid w:val="00351FA6"/>
    <w:rsid w:val="00355709"/>
    <w:rsid w:val="00355DA5"/>
    <w:rsid w:val="00355FCC"/>
    <w:rsid w:val="00357781"/>
    <w:rsid w:val="00357954"/>
    <w:rsid w:val="00357DBC"/>
    <w:rsid w:val="00360664"/>
    <w:rsid w:val="00360752"/>
    <w:rsid w:val="00360F62"/>
    <w:rsid w:val="00361828"/>
    <w:rsid w:val="00361890"/>
    <w:rsid w:val="00361F6A"/>
    <w:rsid w:val="0036201E"/>
    <w:rsid w:val="00362CA3"/>
    <w:rsid w:val="00362F75"/>
    <w:rsid w:val="003638FC"/>
    <w:rsid w:val="00364258"/>
    <w:rsid w:val="0036442A"/>
    <w:rsid w:val="00364E17"/>
    <w:rsid w:val="00365612"/>
    <w:rsid w:val="00365D86"/>
    <w:rsid w:val="00366086"/>
    <w:rsid w:val="00366F95"/>
    <w:rsid w:val="00367AD2"/>
    <w:rsid w:val="0037019A"/>
    <w:rsid w:val="00371B18"/>
    <w:rsid w:val="00371B53"/>
    <w:rsid w:val="00371DE7"/>
    <w:rsid w:val="00372E87"/>
    <w:rsid w:val="00373008"/>
    <w:rsid w:val="00373306"/>
    <w:rsid w:val="00373915"/>
    <w:rsid w:val="00374165"/>
    <w:rsid w:val="00374386"/>
    <w:rsid w:val="003747B3"/>
    <w:rsid w:val="00374BD2"/>
    <w:rsid w:val="003753FE"/>
    <w:rsid w:val="00375C3F"/>
    <w:rsid w:val="00376B64"/>
    <w:rsid w:val="00377A3F"/>
    <w:rsid w:val="00380925"/>
    <w:rsid w:val="00380FCC"/>
    <w:rsid w:val="0038137F"/>
    <w:rsid w:val="00381495"/>
    <w:rsid w:val="00382ACB"/>
    <w:rsid w:val="00382DC5"/>
    <w:rsid w:val="0038355F"/>
    <w:rsid w:val="0038370A"/>
    <w:rsid w:val="003837C9"/>
    <w:rsid w:val="00383DC1"/>
    <w:rsid w:val="003856D9"/>
    <w:rsid w:val="003860F3"/>
    <w:rsid w:val="00386C64"/>
    <w:rsid w:val="003873A0"/>
    <w:rsid w:val="003877F5"/>
    <w:rsid w:val="003903F6"/>
    <w:rsid w:val="00391470"/>
    <w:rsid w:val="00391A04"/>
    <w:rsid w:val="003920CE"/>
    <w:rsid w:val="00393E7B"/>
    <w:rsid w:val="003941CF"/>
    <w:rsid w:val="00395375"/>
    <w:rsid w:val="00395684"/>
    <w:rsid w:val="00395DDF"/>
    <w:rsid w:val="003965C9"/>
    <w:rsid w:val="00396C47"/>
    <w:rsid w:val="00397F3F"/>
    <w:rsid w:val="003A048D"/>
    <w:rsid w:val="003A0C96"/>
    <w:rsid w:val="003A1B3E"/>
    <w:rsid w:val="003A21D5"/>
    <w:rsid w:val="003A2EC2"/>
    <w:rsid w:val="003A3C44"/>
    <w:rsid w:val="003A43D3"/>
    <w:rsid w:val="003A69DE"/>
    <w:rsid w:val="003A76CF"/>
    <w:rsid w:val="003A7A40"/>
    <w:rsid w:val="003B0012"/>
    <w:rsid w:val="003B0714"/>
    <w:rsid w:val="003B11D0"/>
    <w:rsid w:val="003B1556"/>
    <w:rsid w:val="003B1A64"/>
    <w:rsid w:val="003B1C8F"/>
    <w:rsid w:val="003B25AB"/>
    <w:rsid w:val="003B2A72"/>
    <w:rsid w:val="003B2FE6"/>
    <w:rsid w:val="003B3410"/>
    <w:rsid w:val="003B3E67"/>
    <w:rsid w:val="003B4092"/>
    <w:rsid w:val="003B429D"/>
    <w:rsid w:val="003B5130"/>
    <w:rsid w:val="003B541C"/>
    <w:rsid w:val="003B5A54"/>
    <w:rsid w:val="003B5EE5"/>
    <w:rsid w:val="003B7005"/>
    <w:rsid w:val="003B7BB5"/>
    <w:rsid w:val="003C00B6"/>
    <w:rsid w:val="003C2148"/>
    <w:rsid w:val="003C22BA"/>
    <w:rsid w:val="003C285C"/>
    <w:rsid w:val="003C2C22"/>
    <w:rsid w:val="003C4E29"/>
    <w:rsid w:val="003C5133"/>
    <w:rsid w:val="003C5ACC"/>
    <w:rsid w:val="003C6919"/>
    <w:rsid w:val="003D0762"/>
    <w:rsid w:val="003D1D4A"/>
    <w:rsid w:val="003D1F00"/>
    <w:rsid w:val="003D2A85"/>
    <w:rsid w:val="003D3715"/>
    <w:rsid w:val="003D3F91"/>
    <w:rsid w:val="003D6222"/>
    <w:rsid w:val="003D76CB"/>
    <w:rsid w:val="003D7746"/>
    <w:rsid w:val="003D7B5B"/>
    <w:rsid w:val="003D7FED"/>
    <w:rsid w:val="003E0A66"/>
    <w:rsid w:val="003E0F74"/>
    <w:rsid w:val="003E1FBC"/>
    <w:rsid w:val="003E2102"/>
    <w:rsid w:val="003E33EF"/>
    <w:rsid w:val="003E3FA6"/>
    <w:rsid w:val="003E41DE"/>
    <w:rsid w:val="003E4EE6"/>
    <w:rsid w:val="003E54CC"/>
    <w:rsid w:val="003E66CD"/>
    <w:rsid w:val="003E7176"/>
    <w:rsid w:val="003E7AD2"/>
    <w:rsid w:val="003F14F7"/>
    <w:rsid w:val="003F22E9"/>
    <w:rsid w:val="003F2860"/>
    <w:rsid w:val="003F3533"/>
    <w:rsid w:val="003F4206"/>
    <w:rsid w:val="003F561E"/>
    <w:rsid w:val="003F5E5F"/>
    <w:rsid w:val="003F700C"/>
    <w:rsid w:val="003F7DFB"/>
    <w:rsid w:val="003F7F7A"/>
    <w:rsid w:val="004015DA"/>
    <w:rsid w:val="00401F79"/>
    <w:rsid w:val="004029F3"/>
    <w:rsid w:val="00402EA3"/>
    <w:rsid w:val="0040387A"/>
    <w:rsid w:val="00403C13"/>
    <w:rsid w:val="00403F06"/>
    <w:rsid w:val="0040417E"/>
    <w:rsid w:val="00405160"/>
    <w:rsid w:val="004065D0"/>
    <w:rsid w:val="00406EA6"/>
    <w:rsid w:val="00407DF1"/>
    <w:rsid w:val="00410028"/>
    <w:rsid w:val="00411087"/>
    <w:rsid w:val="004114B1"/>
    <w:rsid w:val="004120EB"/>
    <w:rsid w:val="00412DCF"/>
    <w:rsid w:val="00414A21"/>
    <w:rsid w:val="00414E81"/>
    <w:rsid w:val="004156F0"/>
    <w:rsid w:val="00416576"/>
    <w:rsid w:val="004165EA"/>
    <w:rsid w:val="00416773"/>
    <w:rsid w:val="004170AE"/>
    <w:rsid w:val="00417B6F"/>
    <w:rsid w:val="00420690"/>
    <w:rsid w:val="0042113B"/>
    <w:rsid w:val="0042132D"/>
    <w:rsid w:val="00421C72"/>
    <w:rsid w:val="0042264E"/>
    <w:rsid w:val="00422717"/>
    <w:rsid w:val="00423C6F"/>
    <w:rsid w:val="0042582D"/>
    <w:rsid w:val="00425FD8"/>
    <w:rsid w:val="00426723"/>
    <w:rsid w:val="00430EC8"/>
    <w:rsid w:val="00431B1F"/>
    <w:rsid w:val="004321F3"/>
    <w:rsid w:val="00433F6D"/>
    <w:rsid w:val="00434241"/>
    <w:rsid w:val="00434739"/>
    <w:rsid w:val="00435D17"/>
    <w:rsid w:val="00436B8B"/>
    <w:rsid w:val="004379A8"/>
    <w:rsid w:val="004400FB"/>
    <w:rsid w:val="00440C80"/>
    <w:rsid w:val="0044192C"/>
    <w:rsid w:val="00441FCB"/>
    <w:rsid w:val="0044238E"/>
    <w:rsid w:val="00443EED"/>
    <w:rsid w:val="00444485"/>
    <w:rsid w:val="00445B99"/>
    <w:rsid w:val="00445FB3"/>
    <w:rsid w:val="0044743A"/>
    <w:rsid w:val="004474DE"/>
    <w:rsid w:val="00447929"/>
    <w:rsid w:val="00447AFE"/>
    <w:rsid w:val="004519AF"/>
    <w:rsid w:val="00451EE4"/>
    <w:rsid w:val="004521BF"/>
    <w:rsid w:val="004522C1"/>
    <w:rsid w:val="00452608"/>
    <w:rsid w:val="00452E5A"/>
    <w:rsid w:val="0045364F"/>
    <w:rsid w:val="004539FD"/>
    <w:rsid w:val="00453E15"/>
    <w:rsid w:val="0045403A"/>
    <w:rsid w:val="00454152"/>
    <w:rsid w:val="00454AE0"/>
    <w:rsid w:val="00455819"/>
    <w:rsid w:val="00455DE9"/>
    <w:rsid w:val="0045627E"/>
    <w:rsid w:val="004573BE"/>
    <w:rsid w:val="00457AE4"/>
    <w:rsid w:val="00461005"/>
    <w:rsid w:val="00461C99"/>
    <w:rsid w:val="00462335"/>
    <w:rsid w:val="004646E5"/>
    <w:rsid w:val="004670C1"/>
    <w:rsid w:val="004706C4"/>
    <w:rsid w:val="004719A0"/>
    <w:rsid w:val="00471D62"/>
    <w:rsid w:val="00472066"/>
    <w:rsid w:val="004736BC"/>
    <w:rsid w:val="004737BE"/>
    <w:rsid w:val="00476316"/>
    <w:rsid w:val="0047718B"/>
    <w:rsid w:val="0048041A"/>
    <w:rsid w:val="00480DDB"/>
    <w:rsid w:val="00481915"/>
    <w:rsid w:val="00483D15"/>
    <w:rsid w:val="00483EC2"/>
    <w:rsid w:val="0048473B"/>
    <w:rsid w:val="0048536E"/>
    <w:rsid w:val="004857CD"/>
    <w:rsid w:val="00490122"/>
    <w:rsid w:val="004905E3"/>
    <w:rsid w:val="004915E3"/>
    <w:rsid w:val="0049237D"/>
    <w:rsid w:val="00492506"/>
    <w:rsid w:val="0049258D"/>
    <w:rsid w:val="004933CA"/>
    <w:rsid w:val="00493810"/>
    <w:rsid w:val="00493834"/>
    <w:rsid w:val="00493ABF"/>
    <w:rsid w:val="004942D7"/>
    <w:rsid w:val="00496308"/>
    <w:rsid w:val="004967C5"/>
    <w:rsid w:val="00496C17"/>
    <w:rsid w:val="00496F60"/>
    <w:rsid w:val="004976CF"/>
    <w:rsid w:val="00497799"/>
    <w:rsid w:val="004A023F"/>
    <w:rsid w:val="004A0755"/>
    <w:rsid w:val="004A0F0D"/>
    <w:rsid w:val="004A21A5"/>
    <w:rsid w:val="004A2EB8"/>
    <w:rsid w:val="004A30CD"/>
    <w:rsid w:val="004A4236"/>
    <w:rsid w:val="004A4991"/>
    <w:rsid w:val="004A51C0"/>
    <w:rsid w:val="004A5C9A"/>
    <w:rsid w:val="004A6959"/>
    <w:rsid w:val="004A6ACC"/>
    <w:rsid w:val="004B0B00"/>
    <w:rsid w:val="004B12A8"/>
    <w:rsid w:val="004B1D1A"/>
    <w:rsid w:val="004B27C4"/>
    <w:rsid w:val="004B2FEA"/>
    <w:rsid w:val="004B3BF7"/>
    <w:rsid w:val="004B5E6C"/>
    <w:rsid w:val="004B6753"/>
    <w:rsid w:val="004B771C"/>
    <w:rsid w:val="004B77A7"/>
    <w:rsid w:val="004B7CDE"/>
    <w:rsid w:val="004C00BD"/>
    <w:rsid w:val="004C020D"/>
    <w:rsid w:val="004C07CB"/>
    <w:rsid w:val="004C0D52"/>
    <w:rsid w:val="004C275E"/>
    <w:rsid w:val="004C2866"/>
    <w:rsid w:val="004C2A33"/>
    <w:rsid w:val="004C3345"/>
    <w:rsid w:val="004C4124"/>
    <w:rsid w:val="004C4191"/>
    <w:rsid w:val="004C4AEC"/>
    <w:rsid w:val="004C565F"/>
    <w:rsid w:val="004C56BD"/>
    <w:rsid w:val="004C5793"/>
    <w:rsid w:val="004C5972"/>
    <w:rsid w:val="004C7161"/>
    <w:rsid w:val="004C776D"/>
    <w:rsid w:val="004D0689"/>
    <w:rsid w:val="004D0AAB"/>
    <w:rsid w:val="004D0CD0"/>
    <w:rsid w:val="004D1EE2"/>
    <w:rsid w:val="004D2897"/>
    <w:rsid w:val="004D309F"/>
    <w:rsid w:val="004D31A0"/>
    <w:rsid w:val="004D37BC"/>
    <w:rsid w:val="004D3A95"/>
    <w:rsid w:val="004D42B2"/>
    <w:rsid w:val="004D4FCB"/>
    <w:rsid w:val="004D50FB"/>
    <w:rsid w:val="004D57D3"/>
    <w:rsid w:val="004E04E0"/>
    <w:rsid w:val="004E14CB"/>
    <w:rsid w:val="004E17CB"/>
    <w:rsid w:val="004E1C43"/>
    <w:rsid w:val="004E1E3D"/>
    <w:rsid w:val="004E1F2C"/>
    <w:rsid w:val="004E1F3B"/>
    <w:rsid w:val="004E392E"/>
    <w:rsid w:val="004E3A07"/>
    <w:rsid w:val="004E3FC0"/>
    <w:rsid w:val="004E4AF3"/>
    <w:rsid w:val="004E5585"/>
    <w:rsid w:val="004E5777"/>
    <w:rsid w:val="004E6091"/>
    <w:rsid w:val="004E66D3"/>
    <w:rsid w:val="004E7691"/>
    <w:rsid w:val="004E7ABA"/>
    <w:rsid w:val="004F023E"/>
    <w:rsid w:val="004F1132"/>
    <w:rsid w:val="004F274A"/>
    <w:rsid w:val="004F317F"/>
    <w:rsid w:val="004F38B4"/>
    <w:rsid w:val="004F5453"/>
    <w:rsid w:val="004F5564"/>
    <w:rsid w:val="004F6D4A"/>
    <w:rsid w:val="004F6DF1"/>
    <w:rsid w:val="004F73D6"/>
    <w:rsid w:val="00500366"/>
    <w:rsid w:val="005006B3"/>
    <w:rsid w:val="00500F32"/>
    <w:rsid w:val="00501C80"/>
    <w:rsid w:val="00501EF0"/>
    <w:rsid w:val="00502456"/>
    <w:rsid w:val="005025EB"/>
    <w:rsid w:val="00503335"/>
    <w:rsid w:val="005033E8"/>
    <w:rsid w:val="00503B5B"/>
    <w:rsid w:val="005043F9"/>
    <w:rsid w:val="00504B12"/>
    <w:rsid w:val="0050588F"/>
    <w:rsid w:val="00505A48"/>
    <w:rsid w:val="00505AD5"/>
    <w:rsid w:val="0050623B"/>
    <w:rsid w:val="00506851"/>
    <w:rsid w:val="00507E94"/>
    <w:rsid w:val="0051008F"/>
    <w:rsid w:val="00512899"/>
    <w:rsid w:val="00512DDA"/>
    <w:rsid w:val="0051465D"/>
    <w:rsid w:val="00516D32"/>
    <w:rsid w:val="0051748F"/>
    <w:rsid w:val="00521104"/>
    <w:rsid w:val="00521456"/>
    <w:rsid w:val="0052187C"/>
    <w:rsid w:val="00521BFA"/>
    <w:rsid w:val="00522179"/>
    <w:rsid w:val="00522D10"/>
    <w:rsid w:val="0052347F"/>
    <w:rsid w:val="00523706"/>
    <w:rsid w:val="00523812"/>
    <w:rsid w:val="00523D88"/>
    <w:rsid w:val="00523FCB"/>
    <w:rsid w:val="00526766"/>
    <w:rsid w:val="0052737E"/>
    <w:rsid w:val="00527A7C"/>
    <w:rsid w:val="00530AB5"/>
    <w:rsid w:val="00530FE5"/>
    <w:rsid w:val="00531590"/>
    <w:rsid w:val="00531DFE"/>
    <w:rsid w:val="00532F2A"/>
    <w:rsid w:val="00536143"/>
    <w:rsid w:val="00536582"/>
    <w:rsid w:val="00536CFE"/>
    <w:rsid w:val="00540EBB"/>
    <w:rsid w:val="0054123A"/>
    <w:rsid w:val="00541734"/>
    <w:rsid w:val="00541749"/>
    <w:rsid w:val="005424D1"/>
    <w:rsid w:val="00542B4C"/>
    <w:rsid w:val="00543714"/>
    <w:rsid w:val="0054548B"/>
    <w:rsid w:val="00545F2F"/>
    <w:rsid w:val="00545F94"/>
    <w:rsid w:val="0054734C"/>
    <w:rsid w:val="005501BF"/>
    <w:rsid w:val="005505FA"/>
    <w:rsid w:val="00555D66"/>
    <w:rsid w:val="00557514"/>
    <w:rsid w:val="00560CE5"/>
    <w:rsid w:val="00561E69"/>
    <w:rsid w:val="005621A2"/>
    <w:rsid w:val="005626F2"/>
    <w:rsid w:val="00562A8B"/>
    <w:rsid w:val="005641CA"/>
    <w:rsid w:val="0056454B"/>
    <w:rsid w:val="00564BD2"/>
    <w:rsid w:val="00564D9A"/>
    <w:rsid w:val="00565785"/>
    <w:rsid w:val="0056634F"/>
    <w:rsid w:val="00566F29"/>
    <w:rsid w:val="005676E7"/>
    <w:rsid w:val="005679ED"/>
    <w:rsid w:val="00567CE2"/>
    <w:rsid w:val="0057098A"/>
    <w:rsid w:val="00570C2B"/>
    <w:rsid w:val="005718AF"/>
    <w:rsid w:val="00571FD4"/>
    <w:rsid w:val="0057204F"/>
    <w:rsid w:val="00572879"/>
    <w:rsid w:val="00573BD4"/>
    <w:rsid w:val="00573D48"/>
    <w:rsid w:val="0057471E"/>
    <w:rsid w:val="0057727F"/>
    <w:rsid w:val="0057782A"/>
    <w:rsid w:val="00577DCE"/>
    <w:rsid w:val="00580028"/>
    <w:rsid w:val="00580149"/>
    <w:rsid w:val="0058074A"/>
    <w:rsid w:val="00580D24"/>
    <w:rsid w:val="0058144E"/>
    <w:rsid w:val="005815C7"/>
    <w:rsid w:val="00585988"/>
    <w:rsid w:val="005859D0"/>
    <w:rsid w:val="00586CAB"/>
    <w:rsid w:val="00587E92"/>
    <w:rsid w:val="00590996"/>
    <w:rsid w:val="00590BC5"/>
    <w:rsid w:val="00590D2B"/>
    <w:rsid w:val="00591235"/>
    <w:rsid w:val="00592369"/>
    <w:rsid w:val="005923F6"/>
    <w:rsid w:val="00593521"/>
    <w:rsid w:val="00594489"/>
    <w:rsid w:val="00594C04"/>
    <w:rsid w:val="00594C42"/>
    <w:rsid w:val="00595DD5"/>
    <w:rsid w:val="00596CE6"/>
    <w:rsid w:val="005971E9"/>
    <w:rsid w:val="0059754F"/>
    <w:rsid w:val="005A0799"/>
    <w:rsid w:val="005A0FF9"/>
    <w:rsid w:val="005A1522"/>
    <w:rsid w:val="005A1DC0"/>
    <w:rsid w:val="005A2540"/>
    <w:rsid w:val="005A315C"/>
    <w:rsid w:val="005A3679"/>
    <w:rsid w:val="005A3A64"/>
    <w:rsid w:val="005A4C55"/>
    <w:rsid w:val="005A4F84"/>
    <w:rsid w:val="005A7AD9"/>
    <w:rsid w:val="005B0F64"/>
    <w:rsid w:val="005B1EAD"/>
    <w:rsid w:val="005B224B"/>
    <w:rsid w:val="005B23A3"/>
    <w:rsid w:val="005B339A"/>
    <w:rsid w:val="005B3C48"/>
    <w:rsid w:val="005B3C88"/>
    <w:rsid w:val="005B4275"/>
    <w:rsid w:val="005B51C7"/>
    <w:rsid w:val="005B781B"/>
    <w:rsid w:val="005B7DCB"/>
    <w:rsid w:val="005C0BC2"/>
    <w:rsid w:val="005C294A"/>
    <w:rsid w:val="005C3173"/>
    <w:rsid w:val="005C3E7E"/>
    <w:rsid w:val="005C418C"/>
    <w:rsid w:val="005C53C2"/>
    <w:rsid w:val="005C5705"/>
    <w:rsid w:val="005C7059"/>
    <w:rsid w:val="005C7D1C"/>
    <w:rsid w:val="005D0A89"/>
    <w:rsid w:val="005D0E63"/>
    <w:rsid w:val="005D0F21"/>
    <w:rsid w:val="005D216E"/>
    <w:rsid w:val="005D255F"/>
    <w:rsid w:val="005D32D3"/>
    <w:rsid w:val="005D375F"/>
    <w:rsid w:val="005D44E7"/>
    <w:rsid w:val="005D5A86"/>
    <w:rsid w:val="005D5E98"/>
    <w:rsid w:val="005D739E"/>
    <w:rsid w:val="005D74AD"/>
    <w:rsid w:val="005E0133"/>
    <w:rsid w:val="005E0603"/>
    <w:rsid w:val="005E199C"/>
    <w:rsid w:val="005E1D6A"/>
    <w:rsid w:val="005E27E0"/>
    <w:rsid w:val="005E34E1"/>
    <w:rsid w:val="005E34FF"/>
    <w:rsid w:val="005E3542"/>
    <w:rsid w:val="005E3AE6"/>
    <w:rsid w:val="005E4BB3"/>
    <w:rsid w:val="005E5020"/>
    <w:rsid w:val="005E52F9"/>
    <w:rsid w:val="005E57CC"/>
    <w:rsid w:val="005E6480"/>
    <w:rsid w:val="005E6633"/>
    <w:rsid w:val="005E6EE0"/>
    <w:rsid w:val="005E7182"/>
    <w:rsid w:val="005E7DCE"/>
    <w:rsid w:val="005F0902"/>
    <w:rsid w:val="005F1261"/>
    <w:rsid w:val="005F13EC"/>
    <w:rsid w:val="005F2DB2"/>
    <w:rsid w:val="005F3D3A"/>
    <w:rsid w:val="005F5B51"/>
    <w:rsid w:val="005F6A43"/>
    <w:rsid w:val="005F7602"/>
    <w:rsid w:val="006003E9"/>
    <w:rsid w:val="00602315"/>
    <w:rsid w:val="00603729"/>
    <w:rsid w:val="006052EF"/>
    <w:rsid w:val="00605685"/>
    <w:rsid w:val="006067D0"/>
    <w:rsid w:val="00610799"/>
    <w:rsid w:val="00610ADF"/>
    <w:rsid w:val="00610CA3"/>
    <w:rsid w:val="006111C4"/>
    <w:rsid w:val="00612032"/>
    <w:rsid w:val="006127F0"/>
    <w:rsid w:val="00612FD0"/>
    <w:rsid w:val="00613AC4"/>
    <w:rsid w:val="006149AA"/>
    <w:rsid w:val="00614D2C"/>
    <w:rsid w:val="00614E46"/>
    <w:rsid w:val="00615462"/>
    <w:rsid w:val="00615DBC"/>
    <w:rsid w:val="00620C80"/>
    <w:rsid w:val="00622A7E"/>
    <w:rsid w:val="00622E17"/>
    <w:rsid w:val="00622EE5"/>
    <w:rsid w:val="00623064"/>
    <w:rsid w:val="00623DBD"/>
    <w:rsid w:val="00623F03"/>
    <w:rsid w:val="00624379"/>
    <w:rsid w:val="006251BC"/>
    <w:rsid w:val="00625774"/>
    <w:rsid w:val="00627427"/>
    <w:rsid w:val="006276D1"/>
    <w:rsid w:val="00630B29"/>
    <w:rsid w:val="0063113B"/>
    <w:rsid w:val="006319E6"/>
    <w:rsid w:val="00632C84"/>
    <w:rsid w:val="00633005"/>
    <w:rsid w:val="0063323E"/>
    <w:rsid w:val="0063373D"/>
    <w:rsid w:val="006339A2"/>
    <w:rsid w:val="006346DA"/>
    <w:rsid w:val="00634F3C"/>
    <w:rsid w:val="006351CE"/>
    <w:rsid w:val="00635434"/>
    <w:rsid w:val="006355E7"/>
    <w:rsid w:val="00635F02"/>
    <w:rsid w:val="006369F8"/>
    <w:rsid w:val="00636A0B"/>
    <w:rsid w:val="00636BA7"/>
    <w:rsid w:val="006408BC"/>
    <w:rsid w:val="00640BFA"/>
    <w:rsid w:val="00640CFD"/>
    <w:rsid w:val="00641593"/>
    <w:rsid w:val="0064180F"/>
    <w:rsid w:val="00641924"/>
    <w:rsid w:val="0064215F"/>
    <w:rsid w:val="00642FC7"/>
    <w:rsid w:val="006434FD"/>
    <w:rsid w:val="006438B8"/>
    <w:rsid w:val="006465F9"/>
    <w:rsid w:val="00646DA8"/>
    <w:rsid w:val="006477EB"/>
    <w:rsid w:val="006478D0"/>
    <w:rsid w:val="00650200"/>
    <w:rsid w:val="006509AE"/>
    <w:rsid w:val="00651BC4"/>
    <w:rsid w:val="00653247"/>
    <w:rsid w:val="0065440D"/>
    <w:rsid w:val="00656155"/>
    <w:rsid w:val="006561CB"/>
    <w:rsid w:val="006562C2"/>
    <w:rsid w:val="0065719B"/>
    <w:rsid w:val="00657C44"/>
    <w:rsid w:val="006605DD"/>
    <w:rsid w:val="00660F26"/>
    <w:rsid w:val="00662B6B"/>
    <w:rsid w:val="0066322F"/>
    <w:rsid w:val="00665701"/>
    <w:rsid w:val="0066591F"/>
    <w:rsid w:val="00665F8E"/>
    <w:rsid w:val="00666372"/>
    <w:rsid w:val="00671648"/>
    <w:rsid w:val="0067227B"/>
    <w:rsid w:val="006724C1"/>
    <w:rsid w:val="00672835"/>
    <w:rsid w:val="00672BC9"/>
    <w:rsid w:val="00674C65"/>
    <w:rsid w:val="006750EE"/>
    <w:rsid w:val="0067538D"/>
    <w:rsid w:val="00676B86"/>
    <w:rsid w:val="00676CC9"/>
    <w:rsid w:val="00677A62"/>
    <w:rsid w:val="00677CDF"/>
    <w:rsid w:val="00681108"/>
    <w:rsid w:val="006821C0"/>
    <w:rsid w:val="00682D81"/>
    <w:rsid w:val="00682E2E"/>
    <w:rsid w:val="00683417"/>
    <w:rsid w:val="00684233"/>
    <w:rsid w:val="00684357"/>
    <w:rsid w:val="006845B8"/>
    <w:rsid w:val="00684C90"/>
    <w:rsid w:val="006856FA"/>
    <w:rsid w:val="00685A46"/>
    <w:rsid w:val="006861F1"/>
    <w:rsid w:val="00687284"/>
    <w:rsid w:val="006874D5"/>
    <w:rsid w:val="00687AA3"/>
    <w:rsid w:val="00687AC1"/>
    <w:rsid w:val="00690CAD"/>
    <w:rsid w:val="00692C30"/>
    <w:rsid w:val="0069377A"/>
    <w:rsid w:val="0069559D"/>
    <w:rsid w:val="00696368"/>
    <w:rsid w:val="00696581"/>
    <w:rsid w:val="00696EA2"/>
    <w:rsid w:val="00697336"/>
    <w:rsid w:val="00697400"/>
    <w:rsid w:val="00697B9B"/>
    <w:rsid w:val="00697D85"/>
    <w:rsid w:val="00697E09"/>
    <w:rsid w:val="006A11A2"/>
    <w:rsid w:val="006A1D88"/>
    <w:rsid w:val="006A229E"/>
    <w:rsid w:val="006A2B81"/>
    <w:rsid w:val="006A4E98"/>
    <w:rsid w:val="006A59B6"/>
    <w:rsid w:val="006A5BB3"/>
    <w:rsid w:val="006A5BFF"/>
    <w:rsid w:val="006A7A71"/>
    <w:rsid w:val="006A7B8B"/>
    <w:rsid w:val="006B0424"/>
    <w:rsid w:val="006B17A4"/>
    <w:rsid w:val="006B1845"/>
    <w:rsid w:val="006B20F4"/>
    <w:rsid w:val="006B3433"/>
    <w:rsid w:val="006B4814"/>
    <w:rsid w:val="006B48D2"/>
    <w:rsid w:val="006B51B8"/>
    <w:rsid w:val="006B564A"/>
    <w:rsid w:val="006B5842"/>
    <w:rsid w:val="006B62EA"/>
    <w:rsid w:val="006B6A7E"/>
    <w:rsid w:val="006B7C5C"/>
    <w:rsid w:val="006C0FD4"/>
    <w:rsid w:val="006C116C"/>
    <w:rsid w:val="006C1253"/>
    <w:rsid w:val="006C1E40"/>
    <w:rsid w:val="006C3F8B"/>
    <w:rsid w:val="006C3FD3"/>
    <w:rsid w:val="006C42CD"/>
    <w:rsid w:val="006C4881"/>
    <w:rsid w:val="006C4C25"/>
    <w:rsid w:val="006C4E68"/>
    <w:rsid w:val="006C504F"/>
    <w:rsid w:val="006C58EE"/>
    <w:rsid w:val="006C6327"/>
    <w:rsid w:val="006C6BD1"/>
    <w:rsid w:val="006C6CB0"/>
    <w:rsid w:val="006C6D1A"/>
    <w:rsid w:val="006C789A"/>
    <w:rsid w:val="006C7CAB"/>
    <w:rsid w:val="006D22DC"/>
    <w:rsid w:val="006D2842"/>
    <w:rsid w:val="006D50F3"/>
    <w:rsid w:val="006D5133"/>
    <w:rsid w:val="006D53C5"/>
    <w:rsid w:val="006D5BAD"/>
    <w:rsid w:val="006D682D"/>
    <w:rsid w:val="006D71DB"/>
    <w:rsid w:val="006D78F7"/>
    <w:rsid w:val="006E00BA"/>
    <w:rsid w:val="006E08FE"/>
    <w:rsid w:val="006E13CC"/>
    <w:rsid w:val="006E18AE"/>
    <w:rsid w:val="006E1B6E"/>
    <w:rsid w:val="006E508A"/>
    <w:rsid w:val="006E53BB"/>
    <w:rsid w:val="006E56C7"/>
    <w:rsid w:val="006E5CF5"/>
    <w:rsid w:val="006E762A"/>
    <w:rsid w:val="006E76BB"/>
    <w:rsid w:val="006E7A2C"/>
    <w:rsid w:val="006E7ABE"/>
    <w:rsid w:val="006E7C2D"/>
    <w:rsid w:val="006F16D9"/>
    <w:rsid w:val="006F32BB"/>
    <w:rsid w:val="006F5534"/>
    <w:rsid w:val="006F6496"/>
    <w:rsid w:val="006F6C10"/>
    <w:rsid w:val="006F6F5D"/>
    <w:rsid w:val="006F7262"/>
    <w:rsid w:val="006F7E16"/>
    <w:rsid w:val="006F7FB1"/>
    <w:rsid w:val="007039ED"/>
    <w:rsid w:val="00703E00"/>
    <w:rsid w:val="00704126"/>
    <w:rsid w:val="00705395"/>
    <w:rsid w:val="00705630"/>
    <w:rsid w:val="007057E9"/>
    <w:rsid w:val="007072F0"/>
    <w:rsid w:val="00707C1A"/>
    <w:rsid w:val="00710042"/>
    <w:rsid w:val="007105A4"/>
    <w:rsid w:val="00711517"/>
    <w:rsid w:val="00711BCC"/>
    <w:rsid w:val="00711E7B"/>
    <w:rsid w:val="00712284"/>
    <w:rsid w:val="007127AB"/>
    <w:rsid w:val="007133F4"/>
    <w:rsid w:val="0071351B"/>
    <w:rsid w:val="0071425A"/>
    <w:rsid w:val="007159C0"/>
    <w:rsid w:val="00715F56"/>
    <w:rsid w:val="0071604A"/>
    <w:rsid w:val="0071628C"/>
    <w:rsid w:val="0072003B"/>
    <w:rsid w:val="00720C58"/>
    <w:rsid w:val="0072204E"/>
    <w:rsid w:val="0072326E"/>
    <w:rsid w:val="00723BBD"/>
    <w:rsid w:val="007251B8"/>
    <w:rsid w:val="0072531E"/>
    <w:rsid w:val="0072590C"/>
    <w:rsid w:val="00726C3F"/>
    <w:rsid w:val="00726FC0"/>
    <w:rsid w:val="00727AD8"/>
    <w:rsid w:val="00732B5F"/>
    <w:rsid w:val="007337E7"/>
    <w:rsid w:val="007351A2"/>
    <w:rsid w:val="007353A0"/>
    <w:rsid w:val="00735749"/>
    <w:rsid w:val="007359F4"/>
    <w:rsid w:val="00735D19"/>
    <w:rsid w:val="007373A8"/>
    <w:rsid w:val="00737A1C"/>
    <w:rsid w:val="00737C01"/>
    <w:rsid w:val="00741DC3"/>
    <w:rsid w:val="00742425"/>
    <w:rsid w:val="00742696"/>
    <w:rsid w:val="007426D1"/>
    <w:rsid w:val="00742A4E"/>
    <w:rsid w:val="00744C58"/>
    <w:rsid w:val="0074665F"/>
    <w:rsid w:val="00746E8F"/>
    <w:rsid w:val="00747357"/>
    <w:rsid w:val="007473C4"/>
    <w:rsid w:val="007474F0"/>
    <w:rsid w:val="007503D4"/>
    <w:rsid w:val="007504DE"/>
    <w:rsid w:val="00750E66"/>
    <w:rsid w:val="00751422"/>
    <w:rsid w:val="00751AC0"/>
    <w:rsid w:val="00751B89"/>
    <w:rsid w:val="00752A98"/>
    <w:rsid w:val="00752B54"/>
    <w:rsid w:val="00754AE0"/>
    <w:rsid w:val="007558CD"/>
    <w:rsid w:val="0075689F"/>
    <w:rsid w:val="007576FC"/>
    <w:rsid w:val="007577EC"/>
    <w:rsid w:val="007605EA"/>
    <w:rsid w:val="0076142F"/>
    <w:rsid w:val="00762094"/>
    <w:rsid w:val="0076349E"/>
    <w:rsid w:val="007635DB"/>
    <w:rsid w:val="00763DD6"/>
    <w:rsid w:val="007657D4"/>
    <w:rsid w:val="0076589F"/>
    <w:rsid w:val="00765DF4"/>
    <w:rsid w:val="00770DCA"/>
    <w:rsid w:val="00771051"/>
    <w:rsid w:val="007714CD"/>
    <w:rsid w:val="00772B26"/>
    <w:rsid w:val="00772EFB"/>
    <w:rsid w:val="0077423B"/>
    <w:rsid w:val="0077576D"/>
    <w:rsid w:val="00776AF5"/>
    <w:rsid w:val="00776B78"/>
    <w:rsid w:val="00777712"/>
    <w:rsid w:val="007800C1"/>
    <w:rsid w:val="00781BE6"/>
    <w:rsid w:val="007827EF"/>
    <w:rsid w:val="00782EE5"/>
    <w:rsid w:val="00783FE7"/>
    <w:rsid w:val="0078493F"/>
    <w:rsid w:val="00785862"/>
    <w:rsid w:val="007864B6"/>
    <w:rsid w:val="00790707"/>
    <w:rsid w:val="00791121"/>
    <w:rsid w:val="007912AE"/>
    <w:rsid w:val="00792566"/>
    <w:rsid w:val="007925ED"/>
    <w:rsid w:val="00792B66"/>
    <w:rsid w:val="00792D76"/>
    <w:rsid w:val="0079496F"/>
    <w:rsid w:val="007952FE"/>
    <w:rsid w:val="00795D27"/>
    <w:rsid w:val="0079603B"/>
    <w:rsid w:val="007960DA"/>
    <w:rsid w:val="007974B6"/>
    <w:rsid w:val="007A0537"/>
    <w:rsid w:val="007A064D"/>
    <w:rsid w:val="007A06BE"/>
    <w:rsid w:val="007A18DE"/>
    <w:rsid w:val="007A1C99"/>
    <w:rsid w:val="007A1DD6"/>
    <w:rsid w:val="007A2216"/>
    <w:rsid w:val="007A2E27"/>
    <w:rsid w:val="007A3739"/>
    <w:rsid w:val="007A56FE"/>
    <w:rsid w:val="007A6A1E"/>
    <w:rsid w:val="007B014A"/>
    <w:rsid w:val="007B08E5"/>
    <w:rsid w:val="007B110B"/>
    <w:rsid w:val="007B42DC"/>
    <w:rsid w:val="007B4C9B"/>
    <w:rsid w:val="007B5191"/>
    <w:rsid w:val="007B537E"/>
    <w:rsid w:val="007B582C"/>
    <w:rsid w:val="007B5A21"/>
    <w:rsid w:val="007B6C36"/>
    <w:rsid w:val="007B6DC6"/>
    <w:rsid w:val="007B77A7"/>
    <w:rsid w:val="007C006C"/>
    <w:rsid w:val="007C069F"/>
    <w:rsid w:val="007C07C6"/>
    <w:rsid w:val="007C1061"/>
    <w:rsid w:val="007C1DBC"/>
    <w:rsid w:val="007C2426"/>
    <w:rsid w:val="007C2E16"/>
    <w:rsid w:val="007C3D06"/>
    <w:rsid w:val="007C5C90"/>
    <w:rsid w:val="007C6123"/>
    <w:rsid w:val="007C6DB8"/>
    <w:rsid w:val="007C6DE6"/>
    <w:rsid w:val="007C731C"/>
    <w:rsid w:val="007C7340"/>
    <w:rsid w:val="007C7796"/>
    <w:rsid w:val="007D01C2"/>
    <w:rsid w:val="007D11EE"/>
    <w:rsid w:val="007D1281"/>
    <w:rsid w:val="007D180B"/>
    <w:rsid w:val="007D2080"/>
    <w:rsid w:val="007D262B"/>
    <w:rsid w:val="007D2F0F"/>
    <w:rsid w:val="007D302E"/>
    <w:rsid w:val="007D3818"/>
    <w:rsid w:val="007D48E8"/>
    <w:rsid w:val="007D65B4"/>
    <w:rsid w:val="007D6712"/>
    <w:rsid w:val="007D6A16"/>
    <w:rsid w:val="007D7C23"/>
    <w:rsid w:val="007E1749"/>
    <w:rsid w:val="007E1DC5"/>
    <w:rsid w:val="007E2211"/>
    <w:rsid w:val="007E3BB4"/>
    <w:rsid w:val="007E40D7"/>
    <w:rsid w:val="007E4D6E"/>
    <w:rsid w:val="007E546A"/>
    <w:rsid w:val="007E5CE0"/>
    <w:rsid w:val="007E5D1B"/>
    <w:rsid w:val="007E69FE"/>
    <w:rsid w:val="007E6C26"/>
    <w:rsid w:val="007E6DFB"/>
    <w:rsid w:val="007E7365"/>
    <w:rsid w:val="007E7902"/>
    <w:rsid w:val="007E7F1F"/>
    <w:rsid w:val="007F0286"/>
    <w:rsid w:val="007F1352"/>
    <w:rsid w:val="007F1CEF"/>
    <w:rsid w:val="007F2889"/>
    <w:rsid w:val="007F2F2A"/>
    <w:rsid w:val="007F33D9"/>
    <w:rsid w:val="007F3F10"/>
    <w:rsid w:val="007F5608"/>
    <w:rsid w:val="007F5901"/>
    <w:rsid w:val="007F59EB"/>
    <w:rsid w:val="007F5D68"/>
    <w:rsid w:val="007F70F9"/>
    <w:rsid w:val="007F73A8"/>
    <w:rsid w:val="007F76C3"/>
    <w:rsid w:val="008010C9"/>
    <w:rsid w:val="0080129D"/>
    <w:rsid w:val="00801468"/>
    <w:rsid w:val="008024A6"/>
    <w:rsid w:val="00802BCF"/>
    <w:rsid w:val="00802E8A"/>
    <w:rsid w:val="00803245"/>
    <w:rsid w:val="00803B27"/>
    <w:rsid w:val="00803F89"/>
    <w:rsid w:val="00805180"/>
    <w:rsid w:val="00805CE5"/>
    <w:rsid w:val="00805D86"/>
    <w:rsid w:val="00806154"/>
    <w:rsid w:val="00806F2A"/>
    <w:rsid w:val="008077D9"/>
    <w:rsid w:val="00810F0F"/>
    <w:rsid w:val="0081144B"/>
    <w:rsid w:val="00813533"/>
    <w:rsid w:val="0081422E"/>
    <w:rsid w:val="00814516"/>
    <w:rsid w:val="008145A5"/>
    <w:rsid w:val="008159F1"/>
    <w:rsid w:val="00815E17"/>
    <w:rsid w:val="0081602B"/>
    <w:rsid w:val="008160F3"/>
    <w:rsid w:val="0081670F"/>
    <w:rsid w:val="00816732"/>
    <w:rsid w:val="00816D4D"/>
    <w:rsid w:val="00816EAE"/>
    <w:rsid w:val="0081759A"/>
    <w:rsid w:val="008177B8"/>
    <w:rsid w:val="0082007F"/>
    <w:rsid w:val="00821C7A"/>
    <w:rsid w:val="008228ED"/>
    <w:rsid w:val="008240F7"/>
    <w:rsid w:val="008248B1"/>
    <w:rsid w:val="00824AA1"/>
    <w:rsid w:val="00825192"/>
    <w:rsid w:val="0082625D"/>
    <w:rsid w:val="00826B9D"/>
    <w:rsid w:val="00826DD2"/>
    <w:rsid w:val="008276AF"/>
    <w:rsid w:val="00827937"/>
    <w:rsid w:val="00833831"/>
    <w:rsid w:val="00833AE2"/>
    <w:rsid w:val="00833BF9"/>
    <w:rsid w:val="00833C2C"/>
    <w:rsid w:val="00833F62"/>
    <w:rsid w:val="00834368"/>
    <w:rsid w:val="008353AC"/>
    <w:rsid w:val="00836B92"/>
    <w:rsid w:val="008401E5"/>
    <w:rsid w:val="008411A4"/>
    <w:rsid w:val="0084213A"/>
    <w:rsid w:val="00842EF4"/>
    <w:rsid w:val="00843F06"/>
    <w:rsid w:val="00843F18"/>
    <w:rsid w:val="00844369"/>
    <w:rsid w:val="00844E5B"/>
    <w:rsid w:val="00845104"/>
    <w:rsid w:val="00845F1B"/>
    <w:rsid w:val="00845FA6"/>
    <w:rsid w:val="00846C5E"/>
    <w:rsid w:val="00847A1C"/>
    <w:rsid w:val="00847E2C"/>
    <w:rsid w:val="008500F7"/>
    <w:rsid w:val="00850133"/>
    <w:rsid w:val="008508DC"/>
    <w:rsid w:val="00851725"/>
    <w:rsid w:val="008518A4"/>
    <w:rsid w:val="0085285C"/>
    <w:rsid w:val="008539E0"/>
    <w:rsid w:val="00853BC9"/>
    <w:rsid w:val="0085601F"/>
    <w:rsid w:val="0086038B"/>
    <w:rsid w:val="008625A2"/>
    <w:rsid w:val="00862833"/>
    <w:rsid w:val="00863906"/>
    <w:rsid w:val="00864497"/>
    <w:rsid w:val="008662BD"/>
    <w:rsid w:val="00866A64"/>
    <w:rsid w:val="00866F95"/>
    <w:rsid w:val="0086752C"/>
    <w:rsid w:val="00867952"/>
    <w:rsid w:val="00867A44"/>
    <w:rsid w:val="00871883"/>
    <w:rsid w:val="00873933"/>
    <w:rsid w:val="008744E1"/>
    <w:rsid w:val="008762AC"/>
    <w:rsid w:val="008762B7"/>
    <w:rsid w:val="00876D28"/>
    <w:rsid w:val="00882B66"/>
    <w:rsid w:val="00882EC5"/>
    <w:rsid w:val="0088308E"/>
    <w:rsid w:val="00884063"/>
    <w:rsid w:val="00884280"/>
    <w:rsid w:val="00884363"/>
    <w:rsid w:val="00884DE8"/>
    <w:rsid w:val="00885541"/>
    <w:rsid w:val="008856F4"/>
    <w:rsid w:val="00885972"/>
    <w:rsid w:val="008873CE"/>
    <w:rsid w:val="008874B2"/>
    <w:rsid w:val="008877A1"/>
    <w:rsid w:val="00887ED8"/>
    <w:rsid w:val="008907B6"/>
    <w:rsid w:val="00890CEC"/>
    <w:rsid w:val="00890ECA"/>
    <w:rsid w:val="00891B98"/>
    <w:rsid w:val="00891C7B"/>
    <w:rsid w:val="00891DE0"/>
    <w:rsid w:val="008923EB"/>
    <w:rsid w:val="00892A15"/>
    <w:rsid w:val="0089322D"/>
    <w:rsid w:val="008939DF"/>
    <w:rsid w:val="00894BF6"/>
    <w:rsid w:val="00894CF1"/>
    <w:rsid w:val="00894D7E"/>
    <w:rsid w:val="00895B22"/>
    <w:rsid w:val="008962F5"/>
    <w:rsid w:val="0089704D"/>
    <w:rsid w:val="00897E98"/>
    <w:rsid w:val="00897F2B"/>
    <w:rsid w:val="008A03C9"/>
    <w:rsid w:val="008A03E3"/>
    <w:rsid w:val="008A043C"/>
    <w:rsid w:val="008A0A07"/>
    <w:rsid w:val="008A1380"/>
    <w:rsid w:val="008A13D9"/>
    <w:rsid w:val="008A19F0"/>
    <w:rsid w:val="008A1A62"/>
    <w:rsid w:val="008A2381"/>
    <w:rsid w:val="008A2F2F"/>
    <w:rsid w:val="008A40A0"/>
    <w:rsid w:val="008A497D"/>
    <w:rsid w:val="008A6F04"/>
    <w:rsid w:val="008B0589"/>
    <w:rsid w:val="008B0A4C"/>
    <w:rsid w:val="008B0D45"/>
    <w:rsid w:val="008B0DC6"/>
    <w:rsid w:val="008B10E6"/>
    <w:rsid w:val="008B1C90"/>
    <w:rsid w:val="008B572F"/>
    <w:rsid w:val="008B5CD0"/>
    <w:rsid w:val="008B6383"/>
    <w:rsid w:val="008B6971"/>
    <w:rsid w:val="008C0414"/>
    <w:rsid w:val="008C19E6"/>
    <w:rsid w:val="008C1E9E"/>
    <w:rsid w:val="008C2DEE"/>
    <w:rsid w:val="008C467B"/>
    <w:rsid w:val="008C4F4E"/>
    <w:rsid w:val="008C552C"/>
    <w:rsid w:val="008C60F8"/>
    <w:rsid w:val="008C69DC"/>
    <w:rsid w:val="008C6FA3"/>
    <w:rsid w:val="008C7EF4"/>
    <w:rsid w:val="008D245F"/>
    <w:rsid w:val="008D277C"/>
    <w:rsid w:val="008D299B"/>
    <w:rsid w:val="008D4F84"/>
    <w:rsid w:val="008D61B5"/>
    <w:rsid w:val="008D7D52"/>
    <w:rsid w:val="008E180B"/>
    <w:rsid w:val="008E2A22"/>
    <w:rsid w:val="008E359C"/>
    <w:rsid w:val="008E40D7"/>
    <w:rsid w:val="008E51B1"/>
    <w:rsid w:val="008E57DE"/>
    <w:rsid w:val="008E6318"/>
    <w:rsid w:val="008E6332"/>
    <w:rsid w:val="008E768A"/>
    <w:rsid w:val="008F1367"/>
    <w:rsid w:val="008F25F8"/>
    <w:rsid w:val="008F2653"/>
    <w:rsid w:val="008F2689"/>
    <w:rsid w:val="008F3C1D"/>
    <w:rsid w:val="008F3F06"/>
    <w:rsid w:val="008F3F31"/>
    <w:rsid w:val="008F5B5D"/>
    <w:rsid w:val="008F5E9E"/>
    <w:rsid w:val="008F63C8"/>
    <w:rsid w:val="008F64CA"/>
    <w:rsid w:val="008F689D"/>
    <w:rsid w:val="008F7D8F"/>
    <w:rsid w:val="00901334"/>
    <w:rsid w:val="009021F1"/>
    <w:rsid w:val="00902D62"/>
    <w:rsid w:val="00903484"/>
    <w:rsid w:val="00905673"/>
    <w:rsid w:val="00907308"/>
    <w:rsid w:val="009100C4"/>
    <w:rsid w:val="00910811"/>
    <w:rsid w:val="0091180C"/>
    <w:rsid w:val="009124CE"/>
    <w:rsid w:val="00912954"/>
    <w:rsid w:val="009133E3"/>
    <w:rsid w:val="00913737"/>
    <w:rsid w:val="00914479"/>
    <w:rsid w:val="009150A1"/>
    <w:rsid w:val="00915134"/>
    <w:rsid w:val="009152CD"/>
    <w:rsid w:val="0091538F"/>
    <w:rsid w:val="00915560"/>
    <w:rsid w:val="00915754"/>
    <w:rsid w:val="00916596"/>
    <w:rsid w:val="00917B9C"/>
    <w:rsid w:val="00917FC8"/>
    <w:rsid w:val="009200C0"/>
    <w:rsid w:val="00920713"/>
    <w:rsid w:val="00921F34"/>
    <w:rsid w:val="009221DB"/>
    <w:rsid w:val="0092304C"/>
    <w:rsid w:val="0092343E"/>
    <w:rsid w:val="00923579"/>
    <w:rsid w:val="00923913"/>
    <w:rsid w:val="00923F06"/>
    <w:rsid w:val="009242FB"/>
    <w:rsid w:val="0092562E"/>
    <w:rsid w:val="009263CB"/>
    <w:rsid w:val="009264A0"/>
    <w:rsid w:val="00926DA3"/>
    <w:rsid w:val="009276DE"/>
    <w:rsid w:val="00927890"/>
    <w:rsid w:val="00930264"/>
    <w:rsid w:val="00931CE3"/>
    <w:rsid w:val="0093396D"/>
    <w:rsid w:val="00934130"/>
    <w:rsid w:val="00934204"/>
    <w:rsid w:val="00934260"/>
    <w:rsid w:val="00935E93"/>
    <w:rsid w:val="00935EED"/>
    <w:rsid w:val="00936A1D"/>
    <w:rsid w:val="00936BC5"/>
    <w:rsid w:val="00936BD0"/>
    <w:rsid w:val="00940880"/>
    <w:rsid w:val="00941432"/>
    <w:rsid w:val="00941493"/>
    <w:rsid w:val="00941759"/>
    <w:rsid w:val="0094264D"/>
    <w:rsid w:val="00942967"/>
    <w:rsid w:val="00942BE9"/>
    <w:rsid w:val="0094363B"/>
    <w:rsid w:val="009445F6"/>
    <w:rsid w:val="00945238"/>
    <w:rsid w:val="009455C7"/>
    <w:rsid w:val="0094627E"/>
    <w:rsid w:val="009462F0"/>
    <w:rsid w:val="009501BB"/>
    <w:rsid w:val="009503C4"/>
    <w:rsid w:val="009505F2"/>
    <w:rsid w:val="00950CE2"/>
    <w:rsid w:val="00950D00"/>
    <w:rsid w:val="009515F9"/>
    <w:rsid w:val="00951A07"/>
    <w:rsid w:val="009520BB"/>
    <w:rsid w:val="00952ADB"/>
    <w:rsid w:val="00955AE0"/>
    <w:rsid w:val="009576B0"/>
    <w:rsid w:val="00957755"/>
    <w:rsid w:val="00960B10"/>
    <w:rsid w:val="00961042"/>
    <w:rsid w:val="00961AFF"/>
    <w:rsid w:val="00961CF4"/>
    <w:rsid w:val="00961DD2"/>
    <w:rsid w:val="009633D8"/>
    <w:rsid w:val="009635FB"/>
    <w:rsid w:val="009644D3"/>
    <w:rsid w:val="00964BEE"/>
    <w:rsid w:val="009654C5"/>
    <w:rsid w:val="00965EB2"/>
    <w:rsid w:val="00966F52"/>
    <w:rsid w:val="0096718A"/>
    <w:rsid w:val="009673E1"/>
    <w:rsid w:val="00967EDD"/>
    <w:rsid w:val="00970B4D"/>
    <w:rsid w:val="00971518"/>
    <w:rsid w:val="009719B5"/>
    <w:rsid w:val="00971AB7"/>
    <w:rsid w:val="00972A4F"/>
    <w:rsid w:val="0097370C"/>
    <w:rsid w:val="009739E8"/>
    <w:rsid w:val="009757E3"/>
    <w:rsid w:val="00976217"/>
    <w:rsid w:val="009772FB"/>
    <w:rsid w:val="009773C9"/>
    <w:rsid w:val="00977CCF"/>
    <w:rsid w:val="00980785"/>
    <w:rsid w:val="0098099E"/>
    <w:rsid w:val="009821C5"/>
    <w:rsid w:val="00983428"/>
    <w:rsid w:val="00983703"/>
    <w:rsid w:val="00983C1C"/>
    <w:rsid w:val="009841DA"/>
    <w:rsid w:val="00984B08"/>
    <w:rsid w:val="009863DF"/>
    <w:rsid w:val="00986627"/>
    <w:rsid w:val="00986B1F"/>
    <w:rsid w:val="00990423"/>
    <w:rsid w:val="0099085C"/>
    <w:rsid w:val="00990BA4"/>
    <w:rsid w:val="00991253"/>
    <w:rsid w:val="0099126D"/>
    <w:rsid w:val="00991815"/>
    <w:rsid w:val="00992F57"/>
    <w:rsid w:val="00992FA5"/>
    <w:rsid w:val="00993399"/>
    <w:rsid w:val="00994A8E"/>
    <w:rsid w:val="00994CEF"/>
    <w:rsid w:val="0099515A"/>
    <w:rsid w:val="00995745"/>
    <w:rsid w:val="0099674A"/>
    <w:rsid w:val="009A0AEE"/>
    <w:rsid w:val="009A0EC0"/>
    <w:rsid w:val="009A131C"/>
    <w:rsid w:val="009A1B88"/>
    <w:rsid w:val="009A22E9"/>
    <w:rsid w:val="009A23A8"/>
    <w:rsid w:val="009A33F2"/>
    <w:rsid w:val="009A4BF3"/>
    <w:rsid w:val="009A5CAA"/>
    <w:rsid w:val="009A756B"/>
    <w:rsid w:val="009A7C03"/>
    <w:rsid w:val="009B0C39"/>
    <w:rsid w:val="009B22CC"/>
    <w:rsid w:val="009B246B"/>
    <w:rsid w:val="009B2B8D"/>
    <w:rsid w:val="009B2E44"/>
    <w:rsid w:val="009B3075"/>
    <w:rsid w:val="009B3364"/>
    <w:rsid w:val="009B3C29"/>
    <w:rsid w:val="009B5247"/>
    <w:rsid w:val="009B59F5"/>
    <w:rsid w:val="009B5B01"/>
    <w:rsid w:val="009B72B0"/>
    <w:rsid w:val="009B72ED"/>
    <w:rsid w:val="009B7BD4"/>
    <w:rsid w:val="009B7F3F"/>
    <w:rsid w:val="009C0191"/>
    <w:rsid w:val="009C0275"/>
    <w:rsid w:val="009C146C"/>
    <w:rsid w:val="009C1BA7"/>
    <w:rsid w:val="009C41E3"/>
    <w:rsid w:val="009C56D3"/>
    <w:rsid w:val="009C5B14"/>
    <w:rsid w:val="009C5E9B"/>
    <w:rsid w:val="009C5EBA"/>
    <w:rsid w:val="009C5FA2"/>
    <w:rsid w:val="009C6949"/>
    <w:rsid w:val="009C6D53"/>
    <w:rsid w:val="009D087A"/>
    <w:rsid w:val="009D12E5"/>
    <w:rsid w:val="009D1523"/>
    <w:rsid w:val="009D1F19"/>
    <w:rsid w:val="009D4D79"/>
    <w:rsid w:val="009D6025"/>
    <w:rsid w:val="009D62AA"/>
    <w:rsid w:val="009D6976"/>
    <w:rsid w:val="009D697C"/>
    <w:rsid w:val="009D71AF"/>
    <w:rsid w:val="009E09D4"/>
    <w:rsid w:val="009E0D8C"/>
    <w:rsid w:val="009E1447"/>
    <w:rsid w:val="009E179D"/>
    <w:rsid w:val="009E27E3"/>
    <w:rsid w:val="009E2F83"/>
    <w:rsid w:val="009E2FDB"/>
    <w:rsid w:val="009E3C69"/>
    <w:rsid w:val="009E4076"/>
    <w:rsid w:val="009E4643"/>
    <w:rsid w:val="009E471D"/>
    <w:rsid w:val="009E4BD9"/>
    <w:rsid w:val="009E5881"/>
    <w:rsid w:val="009E5FDE"/>
    <w:rsid w:val="009E66D0"/>
    <w:rsid w:val="009E6FB7"/>
    <w:rsid w:val="009E7AB7"/>
    <w:rsid w:val="009E7FF3"/>
    <w:rsid w:val="009F13E5"/>
    <w:rsid w:val="009F27AF"/>
    <w:rsid w:val="009F280C"/>
    <w:rsid w:val="009F2D69"/>
    <w:rsid w:val="009F3D90"/>
    <w:rsid w:val="009F439B"/>
    <w:rsid w:val="009F4411"/>
    <w:rsid w:val="009F5CD2"/>
    <w:rsid w:val="009F667C"/>
    <w:rsid w:val="009F733A"/>
    <w:rsid w:val="00A00FCD"/>
    <w:rsid w:val="00A01371"/>
    <w:rsid w:val="00A01B49"/>
    <w:rsid w:val="00A02C40"/>
    <w:rsid w:val="00A02C61"/>
    <w:rsid w:val="00A030B3"/>
    <w:rsid w:val="00A031FF"/>
    <w:rsid w:val="00A0369B"/>
    <w:rsid w:val="00A03B0D"/>
    <w:rsid w:val="00A04785"/>
    <w:rsid w:val="00A0479F"/>
    <w:rsid w:val="00A05139"/>
    <w:rsid w:val="00A0515D"/>
    <w:rsid w:val="00A05A91"/>
    <w:rsid w:val="00A05ED5"/>
    <w:rsid w:val="00A061AB"/>
    <w:rsid w:val="00A064FA"/>
    <w:rsid w:val="00A07207"/>
    <w:rsid w:val="00A07894"/>
    <w:rsid w:val="00A07CC6"/>
    <w:rsid w:val="00A101CD"/>
    <w:rsid w:val="00A10830"/>
    <w:rsid w:val="00A120D4"/>
    <w:rsid w:val="00A13206"/>
    <w:rsid w:val="00A13240"/>
    <w:rsid w:val="00A138DB"/>
    <w:rsid w:val="00A13908"/>
    <w:rsid w:val="00A13B80"/>
    <w:rsid w:val="00A13F35"/>
    <w:rsid w:val="00A140EE"/>
    <w:rsid w:val="00A14410"/>
    <w:rsid w:val="00A14CC0"/>
    <w:rsid w:val="00A15CA0"/>
    <w:rsid w:val="00A16D78"/>
    <w:rsid w:val="00A16F29"/>
    <w:rsid w:val="00A17B5B"/>
    <w:rsid w:val="00A21739"/>
    <w:rsid w:val="00A22193"/>
    <w:rsid w:val="00A224D3"/>
    <w:rsid w:val="00A23FC7"/>
    <w:rsid w:val="00A24B9F"/>
    <w:rsid w:val="00A2513B"/>
    <w:rsid w:val="00A25C91"/>
    <w:rsid w:val="00A265A8"/>
    <w:rsid w:val="00A27450"/>
    <w:rsid w:val="00A2787A"/>
    <w:rsid w:val="00A3129E"/>
    <w:rsid w:val="00A32FBA"/>
    <w:rsid w:val="00A33118"/>
    <w:rsid w:val="00A342D8"/>
    <w:rsid w:val="00A34B66"/>
    <w:rsid w:val="00A368CB"/>
    <w:rsid w:val="00A36DF5"/>
    <w:rsid w:val="00A37771"/>
    <w:rsid w:val="00A37C90"/>
    <w:rsid w:val="00A40470"/>
    <w:rsid w:val="00A40C95"/>
    <w:rsid w:val="00A40CA4"/>
    <w:rsid w:val="00A40EC6"/>
    <w:rsid w:val="00A415EC"/>
    <w:rsid w:val="00A416FE"/>
    <w:rsid w:val="00A418A7"/>
    <w:rsid w:val="00A42618"/>
    <w:rsid w:val="00A4417A"/>
    <w:rsid w:val="00A45BFD"/>
    <w:rsid w:val="00A46A73"/>
    <w:rsid w:val="00A46F6B"/>
    <w:rsid w:val="00A50D63"/>
    <w:rsid w:val="00A514C3"/>
    <w:rsid w:val="00A516FC"/>
    <w:rsid w:val="00A5247E"/>
    <w:rsid w:val="00A52E02"/>
    <w:rsid w:val="00A53207"/>
    <w:rsid w:val="00A53FA5"/>
    <w:rsid w:val="00A55187"/>
    <w:rsid w:val="00A5591E"/>
    <w:rsid w:val="00A55A39"/>
    <w:rsid w:val="00A56FC0"/>
    <w:rsid w:val="00A5760C"/>
    <w:rsid w:val="00A5798B"/>
    <w:rsid w:val="00A6064F"/>
    <w:rsid w:val="00A60DB3"/>
    <w:rsid w:val="00A60ECF"/>
    <w:rsid w:val="00A612C2"/>
    <w:rsid w:val="00A625AC"/>
    <w:rsid w:val="00A62CDD"/>
    <w:rsid w:val="00A63157"/>
    <w:rsid w:val="00A63559"/>
    <w:rsid w:val="00A641A6"/>
    <w:rsid w:val="00A64576"/>
    <w:rsid w:val="00A650A6"/>
    <w:rsid w:val="00A669F8"/>
    <w:rsid w:val="00A67BEB"/>
    <w:rsid w:val="00A7027F"/>
    <w:rsid w:val="00A70807"/>
    <w:rsid w:val="00A70F93"/>
    <w:rsid w:val="00A71B3A"/>
    <w:rsid w:val="00A720FC"/>
    <w:rsid w:val="00A72538"/>
    <w:rsid w:val="00A736C5"/>
    <w:rsid w:val="00A738C9"/>
    <w:rsid w:val="00A73DB4"/>
    <w:rsid w:val="00A755AA"/>
    <w:rsid w:val="00A75B5D"/>
    <w:rsid w:val="00A76296"/>
    <w:rsid w:val="00A76623"/>
    <w:rsid w:val="00A77D75"/>
    <w:rsid w:val="00A809BC"/>
    <w:rsid w:val="00A82032"/>
    <w:rsid w:val="00A82036"/>
    <w:rsid w:val="00A82E01"/>
    <w:rsid w:val="00A83E5A"/>
    <w:rsid w:val="00A853CF"/>
    <w:rsid w:val="00A85B92"/>
    <w:rsid w:val="00A922C1"/>
    <w:rsid w:val="00A92388"/>
    <w:rsid w:val="00A92471"/>
    <w:rsid w:val="00A931D8"/>
    <w:rsid w:val="00A93E18"/>
    <w:rsid w:val="00A953C4"/>
    <w:rsid w:val="00A95748"/>
    <w:rsid w:val="00A96BAA"/>
    <w:rsid w:val="00A96E65"/>
    <w:rsid w:val="00AA0819"/>
    <w:rsid w:val="00AA0ACC"/>
    <w:rsid w:val="00AA1887"/>
    <w:rsid w:val="00AA2482"/>
    <w:rsid w:val="00AA3E8A"/>
    <w:rsid w:val="00AA4252"/>
    <w:rsid w:val="00AA43A6"/>
    <w:rsid w:val="00AA46DF"/>
    <w:rsid w:val="00AA4EAF"/>
    <w:rsid w:val="00AA578E"/>
    <w:rsid w:val="00AA6305"/>
    <w:rsid w:val="00AA7024"/>
    <w:rsid w:val="00AA7DB6"/>
    <w:rsid w:val="00AA7DED"/>
    <w:rsid w:val="00AB0577"/>
    <w:rsid w:val="00AB10BC"/>
    <w:rsid w:val="00AB12CF"/>
    <w:rsid w:val="00AB2486"/>
    <w:rsid w:val="00AB2FCE"/>
    <w:rsid w:val="00AB3BF5"/>
    <w:rsid w:val="00AB41A1"/>
    <w:rsid w:val="00AB460D"/>
    <w:rsid w:val="00AB4F4D"/>
    <w:rsid w:val="00AB528F"/>
    <w:rsid w:val="00AB5361"/>
    <w:rsid w:val="00AB5B34"/>
    <w:rsid w:val="00AB7099"/>
    <w:rsid w:val="00AC0C16"/>
    <w:rsid w:val="00AC17A2"/>
    <w:rsid w:val="00AC1819"/>
    <w:rsid w:val="00AC184E"/>
    <w:rsid w:val="00AC1E4A"/>
    <w:rsid w:val="00AC2412"/>
    <w:rsid w:val="00AC2E8A"/>
    <w:rsid w:val="00AC324D"/>
    <w:rsid w:val="00AC485B"/>
    <w:rsid w:val="00AC51CF"/>
    <w:rsid w:val="00AC5331"/>
    <w:rsid w:val="00AC5DCB"/>
    <w:rsid w:val="00AC6A82"/>
    <w:rsid w:val="00AD075A"/>
    <w:rsid w:val="00AD0E39"/>
    <w:rsid w:val="00AD1014"/>
    <w:rsid w:val="00AD175D"/>
    <w:rsid w:val="00AD2F56"/>
    <w:rsid w:val="00AD386D"/>
    <w:rsid w:val="00AD3CB3"/>
    <w:rsid w:val="00AD50B9"/>
    <w:rsid w:val="00AD590E"/>
    <w:rsid w:val="00AD709B"/>
    <w:rsid w:val="00AD7C1A"/>
    <w:rsid w:val="00AD7D96"/>
    <w:rsid w:val="00AE00D9"/>
    <w:rsid w:val="00AE0D4D"/>
    <w:rsid w:val="00AE2065"/>
    <w:rsid w:val="00AE2183"/>
    <w:rsid w:val="00AE2668"/>
    <w:rsid w:val="00AE26DA"/>
    <w:rsid w:val="00AE2AEE"/>
    <w:rsid w:val="00AE2F68"/>
    <w:rsid w:val="00AE2FAA"/>
    <w:rsid w:val="00AE4371"/>
    <w:rsid w:val="00AE4415"/>
    <w:rsid w:val="00AE5357"/>
    <w:rsid w:val="00AE5E7D"/>
    <w:rsid w:val="00AE638F"/>
    <w:rsid w:val="00AE6FB3"/>
    <w:rsid w:val="00AE72CD"/>
    <w:rsid w:val="00AE774C"/>
    <w:rsid w:val="00AE7C3C"/>
    <w:rsid w:val="00AF0246"/>
    <w:rsid w:val="00AF0EA7"/>
    <w:rsid w:val="00AF11EC"/>
    <w:rsid w:val="00AF1AAF"/>
    <w:rsid w:val="00AF1E27"/>
    <w:rsid w:val="00AF2B70"/>
    <w:rsid w:val="00AF39C4"/>
    <w:rsid w:val="00AF653B"/>
    <w:rsid w:val="00AF7C04"/>
    <w:rsid w:val="00B00721"/>
    <w:rsid w:val="00B01BD2"/>
    <w:rsid w:val="00B01DEF"/>
    <w:rsid w:val="00B01FEA"/>
    <w:rsid w:val="00B022E4"/>
    <w:rsid w:val="00B0249D"/>
    <w:rsid w:val="00B02844"/>
    <w:rsid w:val="00B039A2"/>
    <w:rsid w:val="00B040B7"/>
    <w:rsid w:val="00B049F2"/>
    <w:rsid w:val="00B04A84"/>
    <w:rsid w:val="00B04F51"/>
    <w:rsid w:val="00B10A1C"/>
    <w:rsid w:val="00B1101B"/>
    <w:rsid w:val="00B11134"/>
    <w:rsid w:val="00B113E3"/>
    <w:rsid w:val="00B11B57"/>
    <w:rsid w:val="00B13E8B"/>
    <w:rsid w:val="00B146CA"/>
    <w:rsid w:val="00B14B9D"/>
    <w:rsid w:val="00B1557D"/>
    <w:rsid w:val="00B164E1"/>
    <w:rsid w:val="00B21E83"/>
    <w:rsid w:val="00B22C63"/>
    <w:rsid w:val="00B22D93"/>
    <w:rsid w:val="00B237D3"/>
    <w:rsid w:val="00B25152"/>
    <w:rsid w:val="00B25C5D"/>
    <w:rsid w:val="00B267D5"/>
    <w:rsid w:val="00B27552"/>
    <w:rsid w:val="00B312B4"/>
    <w:rsid w:val="00B312ED"/>
    <w:rsid w:val="00B3227D"/>
    <w:rsid w:val="00B32324"/>
    <w:rsid w:val="00B345A1"/>
    <w:rsid w:val="00B345C9"/>
    <w:rsid w:val="00B347E0"/>
    <w:rsid w:val="00B34A42"/>
    <w:rsid w:val="00B3564F"/>
    <w:rsid w:val="00B3576B"/>
    <w:rsid w:val="00B3670E"/>
    <w:rsid w:val="00B3701A"/>
    <w:rsid w:val="00B37706"/>
    <w:rsid w:val="00B37E9A"/>
    <w:rsid w:val="00B37EE7"/>
    <w:rsid w:val="00B40349"/>
    <w:rsid w:val="00B40A14"/>
    <w:rsid w:val="00B40B2F"/>
    <w:rsid w:val="00B41113"/>
    <w:rsid w:val="00B42A41"/>
    <w:rsid w:val="00B42BC0"/>
    <w:rsid w:val="00B42E10"/>
    <w:rsid w:val="00B4327B"/>
    <w:rsid w:val="00B43651"/>
    <w:rsid w:val="00B43DD0"/>
    <w:rsid w:val="00B4451A"/>
    <w:rsid w:val="00B44CAC"/>
    <w:rsid w:val="00B45173"/>
    <w:rsid w:val="00B45B56"/>
    <w:rsid w:val="00B45C52"/>
    <w:rsid w:val="00B4711A"/>
    <w:rsid w:val="00B506BF"/>
    <w:rsid w:val="00B50F97"/>
    <w:rsid w:val="00B5176C"/>
    <w:rsid w:val="00B51D9F"/>
    <w:rsid w:val="00B51EEB"/>
    <w:rsid w:val="00B537A5"/>
    <w:rsid w:val="00B53C1E"/>
    <w:rsid w:val="00B53D24"/>
    <w:rsid w:val="00B5508B"/>
    <w:rsid w:val="00B55334"/>
    <w:rsid w:val="00B557A1"/>
    <w:rsid w:val="00B55D0E"/>
    <w:rsid w:val="00B55D6B"/>
    <w:rsid w:val="00B568AB"/>
    <w:rsid w:val="00B56990"/>
    <w:rsid w:val="00B57339"/>
    <w:rsid w:val="00B57BEE"/>
    <w:rsid w:val="00B57EED"/>
    <w:rsid w:val="00B61036"/>
    <w:rsid w:val="00B61A59"/>
    <w:rsid w:val="00B629E0"/>
    <w:rsid w:val="00B6649E"/>
    <w:rsid w:val="00B665AB"/>
    <w:rsid w:val="00B66ACF"/>
    <w:rsid w:val="00B7030C"/>
    <w:rsid w:val="00B7039E"/>
    <w:rsid w:val="00B70BAF"/>
    <w:rsid w:val="00B71076"/>
    <w:rsid w:val="00B7142C"/>
    <w:rsid w:val="00B71911"/>
    <w:rsid w:val="00B71F6B"/>
    <w:rsid w:val="00B722D8"/>
    <w:rsid w:val="00B727D3"/>
    <w:rsid w:val="00B7300E"/>
    <w:rsid w:val="00B73632"/>
    <w:rsid w:val="00B73646"/>
    <w:rsid w:val="00B74B5B"/>
    <w:rsid w:val="00B75023"/>
    <w:rsid w:val="00B75BC2"/>
    <w:rsid w:val="00B80544"/>
    <w:rsid w:val="00B80554"/>
    <w:rsid w:val="00B8070C"/>
    <w:rsid w:val="00B80F66"/>
    <w:rsid w:val="00B81627"/>
    <w:rsid w:val="00B821EA"/>
    <w:rsid w:val="00B82749"/>
    <w:rsid w:val="00B82E78"/>
    <w:rsid w:val="00B8508C"/>
    <w:rsid w:val="00B85413"/>
    <w:rsid w:val="00B8654F"/>
    <w:rsid w:val="00B87654"/>
    <w:rsid w:val="00B90507"/>
    <w:rsid w:val="00B90737"/>
    <w:rsid w:val="00B907EF"/>
    <w:rsid w:val="00B91219"/>
    <w:rsid w:val="00B91B50"/>
    <w:rsid w:val="00B9319B"/>
    <w:rsid w:val="00B946F9"/>
    <w:rsid w:val="00B94DF0"/>
    <w:rsid w:val="00B95A3F"/>
    <w:rsid w:val="00B95C57"/>
    <w:rsid w:val="00B95DAE"/>
    <w:rsid w:val="00B961BE"/>
    <w:rsid w:val="00B97206"/>
    <w:rsid w:val="00B97693"/>
    <w:rsid w:val="00B97D7B"/>
    <w:rsid w:val="00BA2627"/>
    <w:rsid w:val="00BA2E77"/>
    <w:rsid w:val="00BA2FE1"/>
    <w:rsid w:val="00BA3246"/>
    <w:rsid w:val="00BA33E9"/>
    <w:rsid w:val="00BA3E11"/>
    <w:rsid w:val="00BA481E"/>
    <w:rsid w:val="00BA4E10"/>
    <w:rsid w:val="00BA6696"/>
    <w:rsid w:val="00BA6C84"/>
    <w:rsid w:val="00BA71C4"/>
    <w:rsid w:val="00BA72E5"/>
    <w:rsid w:val="00BA7318"/>
    <w:rsid w:val="00BB05FD"/>
    <w:rsid w:val="00BB2A38"/>
    <w:rsid w:val="00BB2DDE"/>
    <w:rsid w:val="00BB34B8"/>
    <w:rsid w:val="00BB34D2"/>
    <w:rsid w:val="00BB37CF"/>
    <w:rsid w:val="00BB3905"/>
    <w:rsid w:val="00BB398F"/>
    <w:rsid w:val="00BB3E7B"/>
    <w:rsid w:val="00BB4607"/>
    <w:rsid w:val="00BB5CC2"/>
    <w:rsid w:val="00BB607F"/>
    <w:rsid w:val="00BB62C0"/>
    <w:rsid w:val="00BB66D0"/>
    <w:rsid w:val="00BB703C"/>
    <w:rsid w:val="00BB7F5B"/>
    <w:rsid w:val="00BC0021"/>
    <w:rsid w:val="00BC015A"/>
    <w:rsid w:val="00BC0524"/>
    <w:rsid w:val="00BC0A3F"/>
    <w:rsid w:val="00BC1518"/>
    <w:rsid w:val="00BC1837"/>
    <w:rsid w:val="00BC22A4"/>
    <w:rsid w:val="00BC25B4"/>
    <w:rsid w:val="00BC2702"/>
    <w:rsid w:val="00BC3D6F"/>
    <w:rsid w:val="00BC49D2"/>
    <w:rsid w:val="00BD023D"/>
    <w:rsid w:val="00BD09CD"/>
    <w:rsid w:val="00BD0B9D"/>
    <w:rsid w:val="00BD298F"/>
    <w:rsid w:val="00BD34F7"/>
    <w:rsid w:val="00BD37D3"/>
    <w:rsid w:val="00BD5287"/>
    <w:rsid w:val="00BD6DE8"/>
    <w:rsid w:val="00BD7CAF"/>
    <w:rsid w:val="00BE0850"/>
    <w:rsid w:val="00BE1F2A"/>
    <w:rsid w:val="00BE2B94"/>
    <w:rsid w:val="00BE3899"/>
    <w:rsid w:val="00BE42F2"/>
    <w:rsid w:val="00BE45BE"/>
    <w:rsid w:val="00BE4EFE"/>
    <w:rsid w:val="00BE607E"/>
    <w:rsid w:val="00BE60F5"/>
    <w:rsid w:val="00BE616D"/>
    <w:rsid w:val="00BE6377"/>
    <w:rsid w:val="00BE6398"/>
    <w:rsid w:val="00BE7926"/>
    <w:rsid w:val="00BF1583"/>
    <w:rsid w:val="00BF1B1F"/>
    <w:rsid w:val="00BF1BD0"/>
    <w:rsid w:val="00BF1E5D"/>
    <w:rsid w:val="00BF2755"/>
    <w:rsid w:val="00BF348B"/>
    <w:rsid w:val="00BF34D7"/>
    <w:rsid w:val="00BF4298"/>
    <w:rsid w:val="00BF4B8A"/>
    <w:rsid w:val="00BF539A"/>
    <w:rsid w:val="00BF5E39"/>
    <w:rsid w:val="00BF7F3C"/>
    <w:rsid w:val="00BF7FE0"/>
    <w:rsid w:val="00C0032E"/>
    <w:rsid w:val="00C00B4D"/>
    <w:rsid w:val="00C00E8A"/>
    <w:rsid w:val="00C01518"/>
    <w:rsid w:val="00C01E87"/>
    <w:rsid w:val="00C01F8F"/>
    <w:rsid w:val="00C0344E"/>
    <w:rsid w:val="00C0465C"/>
    <w:rsid w:val="00C0503E"/>
    <w:rsid w:val="00C075BB"/>
    <w:rsid w:val="00C07EB7"/>
    <w:rsid w:val="00C10291"/>
    <w:rsid w:val="00C10FD7"/>
    <w:rsid w:val="00C11BD0"/>
    <w:rsid w:val="00C11E59"/>
    <w:rsid w:val="00C14F01"/>
    <w:rsid w:val="00C162E0"/>
    <w:rsid w:val="00C21587"/>
    <w:rsid w:val="00C235C4"/>
    <w:rsid w:val="00C23996"/>
    <w:rsid w:val="00C2401A"/>
    <w:rsid w:val="00C246EB"/>
    <w:rsid w:val="00C25A8A"/>
    <w:rsid w:val="00C26328"/>
    <w:rsid w:val="00C265F7"/>
    <w:rsid w:val="00C274BD"/>
    <w:rsid w:val="00C27519"/>
    <w:rsid w:val="00C27EE7"/>
    <w:rsid w:val="00C27FDB"/>
    <w:rsid w:val="00C30B9B"/>
    <w:rsid w:val="00C32CF6"/>
    <w:rsid w:val="00C34242"/>
    <w:rsid w:val="00C3464A"/>
    <w:rsid w:val="00C35C27"/>
    <w:rsid w:val="00C3609E"/>
    <w:rsid w:val="00C36797"/>
    <w:rsid w:val="00C36C08"/>
    <w:rsid w:val="00C37E00"/>
    <w:rsid w:val="00C37F85"/>
    <w:rsid w:val="00C4039F"/>
    <w:rsid w:val="00C40EA6"/>
    <w:rsid w:val="00C42E04"/>
    <w:rsid w:val="00C42E09"/>
    <w:rsid w:val="00C42ED8"/>
    <w:rsid w:val="00C43D1B"/>
    <w:rsid w:val="00C444A5"/>
    <w:rsid w:val="00C447AB"/>
    <w:rsid w:val="00C451EB"/>
    <w:rsid w:val="00C46223"/>
    <w:rsid w:val="00C4656E"/>
    <w:rsid w:val="00C46F30"/>
    <w:rsid w:val="00C46F5F"/>
    <w:rsid w:val="00C50D7E"/>
    <w:rsid w:val="00C51C56"/>
    <w:rsid w:val="00C53C49"/>
    <w:rsid w:val="00C544BA"/>
    <w:rsid w:val="00C54C45"/>
    <w:rsid w:val="00C55958"/>
    <w:rsid w:val="00C55E6F"/>
    <w:rsid w:val="00C56276"/>
    <w:rsid w:val="00C566EA"/>
    <w:rsid w:val="00C57B84"/>
    <w:rsid w:val="00C61741"/>
    <w:rsid w:val="00C62A58"/>
    <w:rsid w:val="00C62C43"/>
    <w:rsid w:val="00C62D08"/>
    <w:rsid w:val="00C62F33"/>
    <w:rsid w:val="00C63BFB"/>
    <w:rsid w:val="00C63CDB"/>
    <w:rsid w:val="00C64B5F"/>
    <w:rsid w:val="00C6525B"/>
    <w:rsid w:val="00C657AC"/>
    <w:rsid w:val="00C66D8B"/>
    <w:rsid w:val="00C675D9"/>
    <w:rsid w:val="00C67870"/>
    <w:rsid w:val="00C7002A"/>
    <w:rsid w:val="00C70717"/>
    <w:rsid w:val="00C70E33"/>
    <w:rsid w:val="00C72831"/>
    <w:rsid w:val="00C7286B"/>
    <w:rsid w:val="00C72CA2"/>
    <w:rsid w:val="00C73BBE"/>
    <w:rsid w:val="00C74873"/>
    <w:rsid w:val="00C74F11"/>
    <w:rsid w:val="00C75003"/>
    <w:rsid w:val="00C756AB"/>
    <w:rsid w:val="00C764D8"/>
    <w:rsid w:val="00C76BFB"/>
    <w:rsid w:val="00C76F59"/>
    <w:rsid w:val="00C801A4"/>
    <w:rsid w:val="00C80352"/>
    <w:rsid w:val="00C80A84"/>
    <w:rsid w:val="00C80C3E"/>
    <w:rsid w:val="00C80DD3"/>
    <w:rsid w:val="00C81A6F"/>
    <w:rsid w:val="00C82B84"/>
    <w:rsid w:val="00C82DB1"/>
    <w:rsid w:val="00C8343C"/>
    <w:rsid w:val="00C836AF"/>
    <w:rsid w:val="00C83E00"/>
    <w:rsid w:val="00C84292"/>
    <w:rsid w:val="00C857CB"/>
    <w:rsid w:val="00C85B3E"/>
    <w:rsid w:val="00C85CED"/>
    <w:rsid w:val="00C8688A"/>
    <w:rsid w:val="00C86C6A"/>
    <w:rsid w:val="00C8740F"/>
    <w:rsid w:val="00C9022C"/>
    <w:rsid w:val="00C90624"/>
    <w:rsid w:val="00C90714"/>
    <w:rsid w:val="00C90FC0"/>
    <w:rsid w:val="00C915A8"/>
    <w:rsid w:val="00C91919"/>
    <w:rsid w:val="00C91E12"/>
    <w:rsid w:val="00C921E9"/>
    <w:rsid w:val="00C9286F"/>
    <w:rsid w:val="00C94A44"/>
    <w:rsid w:val="00C94EFF"/>
    <w:rsid w:val="00C954B0"/>
    <w:rsid w:val="00C95D1B"/>
    <w:rsid w:val="00C97131"/>
    <w:rsid w:val="00CA0782"/>
    <w:rsid w:val="00CA13A4"/>
    <w:rsid w:val="00CA2F6A"/>
    <w:rsid w:val="00CA4702"/>
    <w:rsid w:val="00CA5D64"/>
    <w:rsid w:val="00CA67B7"/>
    <w:rsid w:val="00CB11C6"/>
    <w:rsid w:val="00CB3728"/>
    <w:rsid w:val="00CB51F0"/>
    <w:rsid w:val="00CB54EB"/>
    <w:rsid w:val="00CB5940"/>
    <w:rsid w:val="00CB5B6C"/>
    <w:rsid w:val="00CB6490"/>
    <w:rsid w:val="00CC04FE"/>
    <w:rsid w:val="00CC073E"/>
    <w:rsid w:val="00CC0D8B"/>
    <w:rsid w:val="00CC185A"/>
    <w:rsid w:val="00CC1F2F"/>
    <w:rsid w:val="00CC1FE6"/>
    <w:rsid w:val="00CC26F5"/>
    <w:rsid w:val="00CC338D"/>
    <w:rsid w:val="00CC38B8"/>
    <w:rsid w:val="00CC50AC"/>
    <w:rsid w:val="00CC6596"/>
    <w:rsid w:val="00CC6DA3"/>
    <w:rsid w:val="00CC6F8D"/>
    <w:rsid w:val="00CC7744"/>
    <w:rsid w:val="00CC7CF1"/>
    <w:rsid w:val="00CD090D"/>
    <w:rsid w:val="00CD100B"/>
    <w:rsid w:val="00CD229C"/>
    <w:rsid w:val="00CD2306"/>
    <w:rsid w:val="00CD2C8D"/>
    <w:rsid w:val="00CD43CF"/>
    <w:rsid w:val="00CD48BC"/>
    <w:rsid w:val="00CD4BEB"/>
    <w:rsid w:val="00CD5A44"/>
    <w:rsid w:val="00CD629A"/>
    <w:rsid w:val="00CD666C"/>
    <w:rsid w:val="00CD698E"/>
    <w:rsid w:val="00CD722D"/>
    <w:rsid w:val="00CE04F4"/>
    <w:rsid w:val="00CE1D13"/>
    <w:rsid w:val="00CE21C0"/>
    <w:rsid w:val="00CE2930"/>
    <w:rsid w:val="00CE29C4"/>
    <w:rsid w:val="00CE315A"/>
    <w:rsid w:val="00CE32F8"/>
    <w:rsid w:val="00CE40B3"/>
    <w:rsid w:val="00CE5339"/>
    <w:rsid w:val="00CE5A08"/>
    <w:rsid w:val="00CE74B5"/>
    <w:rsid w:val="00CF0070"/>
    <w:rsid w:val="00CF0A0D"/>
    <w:rsid w:val="00CF0D5C"/>
    <w:rsid w:val="00CF1D71"/>
    <w:rsid w:val="00CF2410"/>
    <w:rsid w:val="00CF2A6B"/>
    <w:rsid w:val="00CF321C"/>
    <w:rsid w:val="00CF3963"/>
    <w:rsid w:val="00CF4004"/>
    <w:rsid w:val="00CF4FB5"/>
    <w:rsid w:val="00CF5943"/>
    <w:rsid w:val="00CF73BD"/>
    <w:rsid w:val="00CF7DFD"/>
    <w:rsid w:val="00D002FB"/>
    <w:rsid w:val="00D007BA"/>
    <w:rsid w:val="00D00A7D"/>
    <w:rsid w:val="00D019D9"/>
    <w:rsid w:val="00D02B48"/>
    <w:rsid w:val="00D02D52"/>
    <w:rsid w:val="00D04B4B"/>
    <w:rsid w:val="00D05C1F"/>
    <w:rsid w:val="00D06F88"/>
    <w:rsid w:val="00D0749B"/>
    <w:rsid w:val="00D078C0"/>
    <w:rsid w:val="00D07EAF"/>
    <w:rsid w:val="00D07FAC"/>
    <w:rsid w:val="00D1120A"/>
    <w:rsid w:val="00D11747"/>
    <w:rsid w:val="00D125BE"/>
    <w:rsid w:val="00D1280A"/>
    <w:rsid w:val="00D12A44"/>
    <w:rsid w:val="00D12E2A"/>
    <w:rsid w:val="00D1311D"/>
    <w:rsid w:val="00D1322A"/>
    <w:rsid w:val="00D13842"/>
    <w:rsid w:val="00D13E4D"/>
    <w:rsid w:val="00D1407A"/>
    <w:rsid w:val="00D1410D"/>
    <w:rsid w:val="00D15565"/>
    <w:rsid w:val="00D16F95"/>
    <w:rsid w:val="00D16FDA"/>
    <w:rsid w:val="00D176EB"/>
    <w:rsid w:val="00D20267"/>
    <w:rsid w:val="00D21A30"/>
    <w:rsid w:val="00D21D1F"/>
    <w:rsid w:val="00D21E14"/>
    <w:rsid w:val="00D21EC9"/>
    <w:rsid w:val="00D22188"/>
    <w:rsid w:val="00D245DD"/>
    <w:rsid w:val="00D246A2"/>
    <w:rsid w:val="00D24B62"/>
    <w:rsid w:val="00D266D2"/>
    <w:rsid w:val="00D2791B"/>
    <w:rsid w:val="00D27925"/>
    <w:rsid w:val="00D27B60"/>
    <w:rsid w:val="00D3023B"/>
    <w:rsid w:val="00D3062E"/>
    <w:rsid w:val="00D348C5"/>
    <w:rsid w:val="00D354A3"/>
    <w:rsid w:val="00D355DD"/>
    <w:rsid w:val="00D3629C"/>
    <w:rsid w:val="00D36914"/>
    <w:rsid w:val="00D37166"/>
    <w:rsid w:val="00D40C93"/>
    <w:rsid w:val="00D41FC2"/>
    <w:rsid w:val="00D422EE"/>
    <w:rsid w:val="00D423EB"/>
    <w:rsid w:val="00D42EB2"/>
    <w:rsid w:val="00D432EF"/>
    <w:rsid w:val="00D434AF"/>
    <w:rsid w:val="00D440A8"/>
    <w:rsid w:val="00D44333"/>
    <w:rsid w:val="00D4512F"/>
    <w:rsid w:val="00D45851"/>
    <w:rsid w:val="00D463C9"/>
    <w:rsid w:val="00D47F77"/>
    <w:rsid w:val="00D5041F"/>
    <w:rsid w:val="00D51166"/>
    <w:rsid w:val="00D52029"/>
    <w:rsid w:val="00D52034"/>
    <w:rsid w:val="00D52E05"/>
    <w:rsid w:val="00D54412"/>
    <w:rsid w:val="00D5532F"/>
    <w:rsid w:val="00D5540C"/>
    <w:rsid w:val="00D5543D"/>
    <w:rsid w:val="00D55550"/>
    <w:rsid w:val="00D555DA"/>
    <w:rsid w:val="00D55676"/>
    <w:rsid w:val="00D55743"/>
    <w:rsid w:val="00D56B0C"/>
    <w:rsid w:val="00D57201"/>
    <w:rsid w:val="00D57B9C"/>
    <w:rsid w:val="00D60EF2"/>
    <w:rsid w:val="00D623EF"/>
    <w:rsid w:val="00D62632"/>
    <w:rsid w:val="00D63850"/>
    <w:rsid w:val="00D63E27"/>
    <w:rsid w:val="00D65E1E"/>
    <w:rsid w:val="00D65FDF"/>
    <w:rsid w:val="00D668DF"/>
    <w:rsid w:val="00D6750E"/>
    <w:rsid w:val="00D67D46"/>
    <w:rsid w:val="00D7004A"/>
    <w:rsid w:val="00D700C5"/>
    <w:rsid w:val="00D73078"/>
    <w:rsid w:val="00D7307F"/>
    <w:rsid w:val="00D730BD"/>
    <w:rsid w:val="00D73927"/>
    <w:rsid w:val="00D73B14"/>
    <w:rsid w:val="00D73B18"/>
    <w:rsid w:val="00D7434E"/>
    <w:rsid w:val="00D7504A"/>
    <w:rsid w:val="00D75B07"/>
    <w:rsid w:val="00D764D2"/>
    <w:rsid w:val="00D77234"/>
    <w:rsid w:val="00D773AC"/>
    <w:rsid w:val="00D80170"/>
    <w:rsid w:val="00D80C3B"/>
    <w:rsid w:val="00D80E76"/>
    <w:rsid w:val="00D818E0"/>
    <w:rsid w:val="00D81AAB"/>
    <w:rsid w:val="00D8232B"/>
    <w:rsid w:val="00D82CD6"/>
    <w:rsid w:val="00D82D01"/>
    <w:rsid w:val="00D831EE"/>
    <w:rsid w:val="00D83252"/>
    <w:rsid w:val="00D84D24"/>
    <w:rsid w:val="00D84F14"/>
    <w:rsid w:val="00D8581E"/>
    <w:rsid w:val="00D8612E"/>
    <w:rsid w:val="00D86E68"/>
    <w:rsid w:val="00D90044"/>
    <w:rsid w:val="00D900F9"/>
    <w:rsid w:val="00D912B7"/>
    <w:rsid w:val="00D92CB8"/>
    <w:rsid w:val="00D931D3"/>
    <w:rsid w:val="00D9344C"/>
    <w:rsid w:val="00D9355A"/>
    <w:rsid w:val="00D94B1D"/>
    <w:rsid w:val="00D94DDD"/>
    <w:rsid w:val="00D96006"/>
    <w:rsid w:val="00D962F2"/>
    <w:rsid w:val="00DA2619"/>
    <w:rsid w:val="00DA2CD1"/>
    <w:rsid w:val="00DA4198"/>
    <w:rsid w:val="00DA4C9E"/>
    <w:rsid w:val="00DA4FC1"/>
    <w:rsid w:val="00DA57B2"/>
    <w:rsid w:val="00DA678A"/>
    <w:rsid w:val="00DA6DF7"/>
    <w:rsid w:val="00DA707E"/>
    <w:rsid w:val="00DA736A"/>
    <w:rsid w:val="00DB000F"/>
    <w:rsid w:val="00DB1128"/>
    <w:rsid w:val="00DB14C9"/>
    <w:rsid w:val="00DB2588"/>
    <w:rsid w:val="00DB2880"/>
    <w:rsid w:val="00DB30FA"/>
    <w:rsid w:val="00DB43CF"/>
    <w:rsid w:val="00DB52E3"/>
    <w:rsid w:val="00DB5D5E"/>
    <w:rsid w:val="00DB605F"/>
    <w:rsid w:val="00DB61E8"/>
    <w:rsid w:val="00DB70C8"/>
    <w:rsid w:val="00DB72B6"/>
    <w:rsid w:val="00DB7937"/>
    <w:rsid w:val="00DC0793"/>
    <w:rsid w:val="00DC168C"/>
    <w:rsid w:val="00DC1859"/>
    <w:rsid w:val="00DC29D8"/>
    <w:rsid w:val="00DC2E90"/>
    <w:rsid w:val="00DC355C"/>
    <w:rsid w:val="00DC4F2A"/>
    <w:rsid w:val="00DC5AD9"/>
    <w:rsid w:val="00DC5F3C"/>
    <w:rsid w:val="00DD0D1A"/>
    <w:rsid w:val="00DD0F21"/>
    <w:rsid w:val="00DD1052"/>
    <w:rsid w:val="00DD1573"/>
    <w:rsid w:val="00DD204C"/>
    <w:rsid w:val="00DD2C51"/>
    <w:rsid w:val="00DD3632"/>
    <w:rsid w:val="00DD4691"/>
    <w:rsid w:val="00DD4891"/>
    <w:rsid w:val="00DD7A84"/>
    <w:rsid w:val="00DE0200"/>
    <w:rsid w:val="00DE0681"/>
    <w:rsid w:val="00DE1274"/>
    <w:rsid w:val="00DE265F"/>
    <w:rsid w:val="00DE26CF"/>
    <w:rsid w:val="00DE2FCE"/>
    <w:rsid w:val="00DE2FE3"/>
    <w:rsid w:val="00DE3A67"/>
    <w:rsid w:val="00DE3ECE"/>
    <w:rsid w:val="00DE4492"/>
    <w:rsid w:val="00DE49C5"/>
    <w:rsid w:val="00DE5305"/>
    <w:rsid w:val="00DE65FB"/>
    <w:rsid w:val="00DE684B"/>
    <w:rsid w:val="00DE6E52"/>
    <w:rsid w:val="00DE7010"/>
    <w:rsid w:val="00DF0AE1"/>
    <w:rsid w:val="00DF0C00"/>
    <w:rsid w:val="00DF2177"/>
    <w:rsid w:val="00DF2BAE"/>
    <w:rsid w:val="00DF3970"/>
    <w:rsid w:val="00DF5D92"/>
    <w:rsid w:val="00DF613A"/>
    <w:rsid w:val="00DF70DD"/>
    <w:rsid w:val="00DF73FE"/>
    <w:rsid w:val="00DF7794"/>
    <w:rsid w:val="00E00052"/>
    <w:rsid w:val="00E00C0A"/>
    <w:rsid w:val="00E023FF"/>
    <w:rsid w:val="00E02FED"/>
    <w:rsid w:val="00E0306E"/>
    <w:rsid w:val="00E054CB"/>
    <w:rsid w:val="00E05924"/>
    <w:rsid w:val="00E061DB"/>
    <w:rsid w:val="00E069D5"/>
    <w:rsid w:val="00E0746D"/>
    <w:rsid w:val="00E07AB7"/>
    <w:rsid w:val="00E103D4"/>
    <w:rsid w:val="00E10D30"/>
    <w:rsid w:val="00E11244"/>
    <w:rsid w:val="00E11EFB"/>
    <w:rsid w:val="00E12A3C"/>
    <w:rsid w:val="00E13ADE"/>
    <w:rsid w:val="00E145CF"/>
    <w:rsid w:val="00E14656"/>
    <w:rsid w:val="00E15353"/>
    <w:rsid w:val="00E1545D"/>
    <w:rsid w:val="00E15C8B"/>
    <w:rsid w:val="00E16663"/>
    <w:rsid w:val="00E16CAE"/>
    <w:rsid w:val="00E174E0"/>
    <w:rsid w:val="00E17F9B"/>
    <w:rsid w:val="00E203BA"/>
    <w:rsid w:val="00E20A8B"/>
    <w:rsid w:val="00E210FD"/>
    <w:rsid w:val="00E22299"/>
    <w:rsid w:val="00E2268E"/>
    <w:rsid w:val="00E22C7E"/>
    <w:rsid w:val="00E22CF6"/>
    <w:rsid w:val="00E24371"/>
    <w:rsid w:val="00E246B1"/>
    <w:rsid w:val="00E26963"/>
    <w:rsid w:val="00E26BE8"/>
    <w:rsid w:val="00E26F23"/>
    <w:rsid w:val="00E30264"/>
    <w:rsid w:val="00E30D3E"/>
    <w:rsid w:val="00E3158F"/>
    <w:rsid w:val="00E3162D"/>
    <w:rsid w:val="00E32396"/>
    <w:rsid w:val="00E331BF"/>
    <w:rsid w:val="00E33567"/>
    <w:rsid w:val="00E33792"/>
    <w:rsid w:val="00E33A87"/>
    <w:rsid w:val="00E33CB9"/>
    <w:rsid w:val="00E33EDA"/>
    <w:rsid w:val="00E34297"/>
    <w:rsid w:val="00E34C97"/>
    <w:rsid w:val="00E34FCA"/>
    <w:rsid w:val="00E350A5"/>
    <w:rsid w:val="00E35A00"/>
    <w:rsid w:val="00E36090"/>
    <w:rsid w:val="00E36F0F"/>
    <w:rsid w:val="00E37C8F"/>
    <w:rsid w:val="00E40C90"/>
    <w:rsid w:val="00E41954"/>
    <w:rsid w:val="00E419D0"/>
    <w:rsid w:val="00E42106"/>
    <w:rsid w:val="00E42972"/>
    <w:rsid w:val="00E42A87"/>
    <w:rsid w:val="00E42F65"/>
    <w:rsid w:val="00E438D0"/>
    <w:rsid w:val="00E444B7"/>
    <w:rsid w:val="00E44859"/>
    <w:rsid w:val="00E449D2"/>
    <w:rsid w:val="00E44A3E"/>
    <w:rsid w:val="00E44C95"/>
    <w:rsid w:val="00E45021"/>
    <w:rsid w:val="00E45340"/>
    <w:rsid w:val="00E46CCC"/>
    <w:rsid w:val="00E47872"/>
    <w:rsid w:val="00E515DB"/>
    <w:rsid w:val="00E54F7C"/>
    <w:rsid w:val="00E54FFE"/>
    <w:rsid w:val="00E56670"/>
    <w:rsid w:val="00E566EB"/>
    <w:rsid w:val="00E56E0F"/>
    <w:rsid w:val="00E57B72"/>
    <w:rsid w:val="00E57BD5"/>
    <w:rsid w:val="00E57EC6"/>
    <w:rsid w:val="00E6137A"/>
    <w:rsid w:val="00E61652"/>
    <w:rsid w:val="00E61F1E"/>
    <w:rsid w:val="00E61FF9"/>
    <w:rsid w:val="00E620E7"/>
    <w:rsid w:val="00E6395D"/>
    <w:rsid w:val="00E63E62"/>
    <w:rsid w:val="00E64222"/>
    <w:rsid w:val="00E6706C"/>
    <w:rsid w:val="00E674DD"/>
    <w:rsid w:val="00E67B22"/>
    <w:rsid w:val="00E73FBF"/>
    <w:rsid w:val="00E74302"/>
    <w:rsid w:val="00E75202"/>
    <w:rsid w:val="00E75362"/>
    <w:rsid w:val="00E75548"/>
    <w:rsid w:val="00E76F94"/>
    <w:rsid w:val="00E8028A"/>
    <w:rsid w:val="00E81323"/>
    <w:rsid w:val="00E82121"/>
    <w:rsid w:val="00E8254D"/>
    <w:rsid w:val="00E82B58"/>
    <w:rsid w:val="00E83661"/>
    <w:rsid w:val="00E84957"/>
    <w:rsid w:val="00E84B7A"/>
    <w:rsid w:val="00E85E3D"/>
    <w:rsid w:val="00E85E6D"/>
    <w:rsid w:val="00E87FB9"/>
    <w:rsid w:val="00E9070B"/>
    <w:rsid w:val="00E90B00"/>
    <w:rsid w:val="00E9124E"/>
    <w:rsid w:val="00E918DB"/>
    <w:rsid w:val="00E928C6"/>
    <w:rsid w:val="00E92C0D"/>
    <w:rsid w:val="00E9308B"/>
    <w:rsid w:val="00E9325B"/>
    <w:rsid w:val="00E94714"/>
    <w:rsid w:val="00E96012"/>
    <w:rsid w:val="00E964DB"/>
    <w:rsid w:val="00E9697B"/>
    <w:rsid w:val="00E96D7E"/>
    <w:rsid w:val="00E974ED"/>
    <w:rsid w:val="00EA0392"/>
    <w:rsid w:val="00EA07A8"/>
    <w:rsid w:val="00EA1016"/>
    <w:rsid w:val="00EA14F4"/>
    <w:rsid w:val="00EA16F9"/>
    <w:rsid w:val="00EA26CE"/>
    <w:rsid w:val="00EA2CDC"/>
    <w:rsid w:val="00EA3546"/>
    <w:rsid w:val="00EA3CBD"/>
    <w:rsid w:val="00EA3DEF"/>
    <w:rsid w:val="00EA406E"/>
    <w:rsid w:val="00EA43AC"/>
    <w:rsid w:val="00EA480D"/>
    <w:rsid w:val="00EA52D3"/>
    <w:rsid w:val="00EA73CE"/>
    <w:rsid w:val="00EB0251"/>
    <w:rsid w:val="00EB128D"/>
    <w:rsid w:val="00EB13D5"/>
    <w:rsid w:val="00EB2329"/>
    <w:rsid w:val="00EB2771"/>
    <w:rsid w:val="00EB31A5"/>
    <w:rsid w:val="00EB32B8"/>
    <w:rsid w:val="00EB371F"/>
    <w:rsid w:val="00EB4812"/>
    <w:rsid w:val="00EB4B77"/>
    <w:rsid w:val="00EB6164"/>
    <w:rsid w:val="00EB64DD"/>
    <w:rsid w:val="00EB7497"/>
    <w:rsid w:val="00EB7628"/>
    <w:rsid w:val="00EB7864"/>
    <w:rsid w:val="00EB7BF3"/>
    <w:rsid w:val="00EC0200"/>
    <w:rsid w:val="00EC08F8"/>
    <w:rsid w:val="00EC1F17"/>
    <w:rsid w:val="00EC2ED5"/>
    <w:rsid w:val="00EC344F"/>
    <w:rsid w:val="00EC511B"/>
    <w:rsid w:val="00EC5126"/>
    <w:rsid w:val="00EC5785"/>
    <w:rsid w:val="00EC611E"/>
    <w:rsid w:val="00EC62F8"/>
    <w:rsid w:val="00EC670D"/>
    <w:rsid w:val="00EC6772"/>
    <w:rsid w:val="00EC6D41"/>
    <w:rsid w:val="00EC6D42"/>
    <w:rsid w:val="00EC6DE5"/>
    <w:rsid w:val="00EC720A"/>
    <w:rsid w:val="00EC7636"/>
    <w:rsid w:val="00EC7F17"/>
    <w:rsid w:val="00ED043A"/>
    <w:rsid w:val="00ED0999"/>
    <w:rsid w:val="00ED0F43"/>
    <w:rsid w:val="00ED15F5"/>
    <w:rsid w:val="00ED2F10"/>
    <w:rsid w:val="00ED32A8"/>
    <w:rsid w:val="00ED33FD"/>
    <w:rsid w:val="00ED3727"/>
    <w:rsid w:val="00ED3DA5"/>
    <w:rsid w:val="00ED3DDF"/>
    <w:rsid w:val="00ED3FF4"/>
    <w:rsid w:val="00ED4227"/>
    <w:rsid w:val="00ED50F4"/>
    <w:rsid w:val="00ED6443"/>
    <w:rsid w:val="00ED66EF"/>
    <w:rsid w:val="00ED7C4A"/>
    <w:rsid w:val="00ED7FF7"/>
    <w:rsid w:val="00EE007A"/>
    <w:rsid w:val="00EE0134"/>
    <w:rsid w:val="00EE059A"/>
    <w:rsid w:val="00EE061A"/>
    <w:rsid w:val="00EE0A36"/>
    <w:rsid w:val="00EE15C3"/>
    <w:rsid w:val="00EE1C1A"/>
    <w:rsid w:val="00EE24D3"/>
    <w:rsid w:val="00EE2613"/>
    <w:rsid w:val="00EE2A3C"/>
    <w:rsid w:val="00EE2DE9"/>
    <w:rsid w:val="00EE3064"/>
    <w:rsid w:val="00EE34D7"/>
    <w:rsid w:val="00EE3860"/>
    <w:rsid w:val="00EE550A"/>
    <w:rsid w:val="00EE69B0"/>
    <w:rsid w:val="00EE7D85"/>
    <w:rsid w:val="00EF0060"/>
    <w:rsid w:val="00EF08DE"/>
    <w:rsid w:val="00EF1013"/>
    <w:rsid w:val="00EF1469"/>
    <w:rsid w:val="00EF1E38"/>
    <w:rsid w:val="00EF1E98"/>
    <w:rsid w:val="00EF30C8"/>
    <w:rsid w:val="00EF3E9E"/>
    <w:rsid w:val="00EF4452"/>
    <w:rsid w:val="00EF4B46"/>
    <w:rsid w:val="00EF562E"/>
    <w:rsid w:val="00EF5809"/>
    <w:rsid w:val="00EF5820"/>
    <w:rsid w:val="00EF7AF2"/>
    <w:rsid w:val="00F001DF"/>
    <w:rsid w:val="00F00E2B"/>
    <w:rsid w:val="00F0200B"/>
    <w:rsid w:val="00F021A8"/>
    <w:rsid w:val="00F027BB"/>
    <w:rsid w:val="00F027C6"/>
    <w:rsid w:val="00F034EC"/>
    <w:rsid w:val="00F04052"/>
    <w:rsid w:val="00F04CAB"/>
    <w:rsid w:val="00F06FA9"/>
    <w:rsid w:val="00F070CF"/>
    <w:rsid w:val="00F07701"/>
    <w:rsid w:val="00F1011C"/>
    <w:rsid w:val="00F1025A"/>
    <w:rsid w:val="00F106C5"/>
    <w:rsid w:val="00F1324A"/>
    <w:rsid w:val="00F14733"/>
    <w:rsid w:val="00F1484A"/>
    <w:rsid w:val="00F15297"/>
    <w:rsid w:val="00F16E28"/>
    <w:rsid w:val="00F2043D"/>
    <w:rsid w:val="00F22047"/>
    <w:rsid w:val="00F2297F"/>
    <w:rsid w:val="00F23C61"/>
    <w:rsid w:val="00F23D4A"/>
    <w:rsid w:val="00F2490E"/>
    <w:rsid w:val="00F2494F"/>
    <w:rsid w:val="00F24AB3"/>
    <w:rsid w:val="00F2636A"/>
    <w:rsid w:val="00F27217"/>
    <w:rsid w:val="00F27E3C"/>
    <w:rsid w:val="00F3102B"/>
    <w:rsid w:val="00F3127A"/>
    <w:rsid w:val="00F344CF"/>
    <w:rsid w:val="00F34F33"/>
    <w:rsid w:val="00F35EDC"/>
    <w:rsid w:val="00F36219"/>
    <w:rsid w:val="00F36AD7"/>
    <w:rsid w:val="00F40E6B"/>
    <w:rsid w:val="00F40F4E"/>
    <w:rsid w:val="00F40FD3"/>
    <w:rsid w:val="00F412FF"/>
    <w:rsid w:val="00F4155F"/>
    <w:rsid w:val="00F42E5A"/>
    <w:rsid w:val="00F43476"/>
    <w:rsid w:val="00F43588"/>
    <w:rsid w:val="00F43839"/>
    <w:rsid w:val="00F43FE3"/>
    <w:rsid w:val="00F44A16"/>
    <w:rsid w:val="00F453D6"/>
    <w:rsid w:val="00F45883"/>
    <w:rsid w:val="00F47212"/>
    <w:rsid w:val="00F479DD"/>
    <w:rsid w:val="00F5018D"/>
    <w:rsid w:val="00F5056A"/>
    <w:rsid w:val="00F50918"/>
    <w:rsid w:val="00F509BB"/>
    <w:rsid w:val="00F50B23"/>
    <w:rsid w:val="00F51020"/>
    <w:rsid w:val="00F51326"/>
    <w:rsid w:val="00F5141E"/>
    <w:rsid w:val="00F51A42"/>
    <w:rsid w:val="00F520E2"/>
    <w:rsid w:val="00F53727"/>
    <w:rsid w:val="00F54112"/>
    <w:rsid w:val="00F5595E"/>
    <w:rsid w:val="00F55F3D"/>
    <w:rsid w:val="00F5618F"/>
    <w:rsid w:val="00F5674E"/>
    <w:rsid w:val="00F56B01"/>
    <w:rsid w:val="00F57A0F"/>
    <w:rsid w:val="00F57C1B"/>
    <w:rsid w:val="00F57FE8"/>
    <w:rsid w:val="00F6026E"/>
    <w:rsid w:val="00F61180"/>
    <w:rsid w:val="00F621A6"/>
    <w:rsid w:val="00F624CF"/>
    <w:rsid w:val="00F62916"/>
    <w:rsid w:val="00F63D9A"/>
    <w:rsid w:val="00F64037"/>
    <w:rsid w:val="00F6414E"/>
    <w:rsid w:val="00F64413"/>
    <w:rsid w:val="00F64CA3"/>
    <w:rsid w:val="00F64F8A"/>
    <w:rsid w:val="00F65743"/>
    <w:rsid w:val="00F659A3"/>
    <w:rsid w:val="00F659A5"/>
    <w:rsid w:val="00F6646C"/>
    <w:rsid w:val="00F676F3"/>
    <w:rsid w:val="00F67EED"/>
    <w:rsid w:val="00F7069E"/>
    <w:rsid w:val="00F70923"/>
    <w:rsid w:val="00F71365"/>
    <w:rsid w:val="00F72226"/>
    <w:rsid w:val="00F725EC"/>
    <w:rsid w:val="00F72617"/>
    <w:rsid w:val="00F7417F"/>
    <w:rsid w:val="00F75EED"/>
    <w:rsid w:val="00F76289"/>
    <w:rsid w:val="00F767A9"/>
    <w:rsid w:val="00F77949"/>
    <w:rsid w:val="00F77BC3"/>
    <w:rsid w:val="00F77F08"/>
    <w:rsid w:val="00F80974"/>
    <w:rsid w:val="00F8175F"/>
    <w:rsid w:val="00F82500"/>
    <w:rsid w:val="00F830F9"/>
    <w:rsid w:val="00F83B2E"/>
    <w:rsid w:val="00F83FF8"/>
    <w:rsid w:val="00F851D5"/>
    <w:rsid w:val="00F85343"/>
    <w:rsid w:val="00F85613"/>
    <w:rsid w:val="00F86F64"/>
    <w:rsid w:val="00F87647"/>
    <w:rsid w:val="00F87774"/>
    <w:rsid w:val="00F9142D"/>
    <w:rsid w:val="00F914A7"/>
    <w:rsid w:val="00F91D8F"/>
    <w:rsid w:val="00F9209C"/>
    <w:rsid w:val="00F937EF"/>
    <w:rsid w:val="00F939FF"/>
    <w:rsid w:val="00F94365"/>
    <w:rsid w:val="00F94CC3"/>
    <w:rsid w:val="00F950B9"/>
    <w:rsid w:val="00F96102"/>
    <w:rsid w:val="00F96F2B"/>
    <w:rsid w:val="00FA02D2"/>
    <w:rsid w:val="00FA139A"/>
    <w:rsid w:val="00FA1893"/>
    <w:rsid w:val="00FA3785"/>
    <w:rsid w:val="00FA3C63"/>
    <w:rsid w:val="00FA42A1"/>
    <w:rsid w:val="00FA5577"/>
    <w:rsid w:val="00FA56C1"/>
    <w:rsid w:val="00FA58AA"/>
    <w:rsid w:val="00FA5F9B"/>
    <w:rsid w:val="00FA61EF"/>
    <w:rsid w:val="00FA6F18"/>
    <w:rsid w:val="00FA79B9"/>
    <w:rsid w:val="00FB00E8"/>
    <w:rsid w:val="00FB06DD"/>
    <w:rsid w:val="00FB0C59"/>
    <w:rsid w:val="00FB3156"/>
    <w:rsid w:val="00FB3502"/>
    <w:rsid w:val="00FB3586"/>
    <w:rsid w:val="00FB3AC8"/>
    <w:rsid w:val="00FB422A"/>
    <w:rsid w:val="00FB5157"/>
    <w:rsid w:val="00FB5BE9"/>
    <w:rsid w:val="00FB60EC"/>
    <w:rsid w:val="00FB65D7"/>
    <w:rsid w:val="00FB743C"/>
    <w:rsid w:val="00FB7A2B"/>
    <w:rsid w:val="00FC1A21"/>
    <w:rsid w:val="00FC3A74"/>
    <w:rsid w:val="00FC5837"/>
    <w:rsid w:val="00FC5E02"/>
    <w:rsid w:val="00FC6D3A"/>
    <w:rsid w:val="00FC6E8D"/>
    <w:rsid w:val="00FC7847"/>
    <w:rsid w:val="00FC7DDE"/>
    <w:rsid w:val="00FD0B69"/>
    <w:rsid w:val="00FD10AA"/>
    <w:rsid w:val="00FD17C0"/>
    <w:rsid w:val="00FD1D6E"/>
    <w:rsid w:val="00FD307B"/>
    <w:rsid w:val="00FD3230"/>
    <w:rsid w:val="00FD3591"/>
    <w:rsid w:val="00FD624E"/>
    <w:rsid w:val="00FD6B0A"/>
    <w:rsid w:val="00FD6E2E"/>
    <w:rsid w:val="00FD7063"/>
    <w:rsid w:val="00FD708A"/>
    <w:rsid w:val="00FE0313"/>
    <w:rsid w:val="00FE055C"/>
    <w:rsid w:val="00FE08A7"/>
    <w:rsid w:val="00FE096F"/>
    <w:rsid w:val="00FE0FF7"/>
    <w:rsid w:val="00FE1909"/>
    <w:rsid w:val="00FE19AE"/>
    <w:rsid w:val="00FE20CF"/>
    <w:rsid w:val="00FE3E18"/>
    <w:rsid w:val="00FE477E"/>
    <w:rsid w:val="00FE4AB5"/>
    <w:rsid w:val="00FE5DDF"/>
    <w:rsid w:val="00FE5FFF"/>
    <w:rsid w:val="00FE68E4"/>
    <w:rsid w:val="00FE6E5D"/>
    <w:rsid w:val="00FE707D"/>
    <w:rsid w:val="00FE7393"/>
    <w:rsid w:val="00FE7659"/>
    <w:rsid w:val="00FF0658"/>
    <w:rsid w:val="00FF066F"/>
    <w:rsid w:val="00FF0966"/>
    <w:rsid w:val="00FF2F32"/>
    <w:rsid w:val="00FF34A3"/>
    <w:rsid w:val="00FF36CF"/>
    <w:rsid w:val="00FF37B8"/>
    <w:rsid w:val="00FF3CD3"/>
    <w:rsid w:val="00FF46FC"/>
    <w:rsid w:val="00FF4D0F"/>
    <w:rsid w:val="00FF4D35"/>
    <w:rsid w:val="00FF4F7E"/>
    <w:rsid w:val="00FF5446"/>
    <w:rsid w:val="00FF7763"/>
    <w:rsid w:val="00FF7C9E"/>
    <w:rsid w:val="35FB3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0BB480"/>
  <w15:docId w15:val="{C6BE9C93-3DA2-4499-B23D-C5DFE08D0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9C56D3"/>
    <w:rPr>
      <w:rFonts w:ascii="Verdana" w:hAnsi="Verdana"/>
      <w:color w:val="000000"/>
      <w:kern w:val="28"/>
      <w:sz w:val="22"/>
    </w:rPr>
  </w:style>
  <w:style w:type="character" w:styleId="FootnoteReference">
    <w:name w:val="footnote reference"/>
    <w:basedOn w:val="DefaultParagraphFont"/>
    <w:semiHidden/>
    <w:unhideWhenUsed/>
    <w:rsid w:val="00A53207"/>
    <w:rPr>
      <w:vertAlign w:val="superscript"/>
    </w:rPr>
  </w:style>
  <w:style w:type="character" w:styleId="CommentReference">
    <w:name w:val="annotation reference"/>
    <w:basedOn w:val="DefaultParagraphFont"/>
    <w:semiHidden/>
    <w:unhideWhenUsed/>
    <w:rsid w:val="00BE45BE"/>
    <w:rPr>
      <w:sz w:val="16"/>
      <w:szCs w:val="16"/>
    </w:rPr>
  </w:style>
  <w:style w:type="paragraph" w:styleId="CommentText">
    <w:name w:val="annotation text"/>
    <w:basedOn w:val="Normal"/>
    <w:link w:val="CommentTextChar"/>
    <w:unhideWhenUsed/>
    <w:rsid w:val="00BE45BE"/>
    <w:rPr>
      <w:sz w:val="20"/>
    </w:rPr>
  </w:style>
  <w:style w:type="character" w:customStyle="1" w:styleId="CommentTextChar">
    <w:name w:val="Comment Text Char"/>
    <w:basedOn w:val="DefaultParagraphFont"/>
    <w:link w:val="CommentText"/>
    <w:rsid w:val="00BE45BE"/>
    <w:rPr>
      <w:rFonts w:ascii="Verdana" w:hAnsi="Verdana"/>
    </w:rPr>
  </w:style>
  <w:style w:type="paragraph" w:styleId="CommentSubject">
    <w:name w:val="annotation subject"/>
    <w:basedOn w:val="CommentText"/>
    <w:next w:val="CommentText"/>
    <w:link w:val="CommentSubjectChar"/>
    <w:semiHidden/>
    <w:unhideWhenUsed/>
    <w:rsid w:val="00BE45BE"/>
    <w:rPr>
      <w:b/>
      <w:bCs/>
    </w:rPr>
  </w:style>
  <w:style w:type="character" w:customStyle="1" w:styleId="CommentSubjectChar">
    <w:name w:val="Comment Subject Char"/>
    <w:basedOn w:val="CommentTextChar"/>
    <w:link w:val="CommentSubject"/>
    <w:semiHidden/>
    <w:rsid w:val="00BE45BE"/>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dfafa67768b020aa44b71522a9cbe57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d10fa3c9c335e8bd5cdccbf884c5d89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22219F2-5645-4F57-A630-5C96783F54F2}">
  <ds:schemaRefs>
    <ds:schemaRef ds:uri="http://schemas.openxmlformats.org/officeDocument/2006/bibliography"/>
  </ds:schemaRefs>
</ds:datastoreItem>
</file>

<file path=customXml/itemProps2.xml><?xml version="1.0" encoding="utf-8"?>
<ds:datastoreItem xmlns:ds="http://schemas.openxmlformats.org/officeDocument/2006/customXml" ds:itemID="{46DE9A28-A519-4E85-8483-6A6B86A94346}"/>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D99CB81E-AFC6-44E2-8987-71136426422F}">
  <ds:schemaRefs>
    <ds:schemaRef ds:uri="http://schemas.microsoft.com/sharepoint/v3/contenttype/forms"/>
  </ds:schemaRefs>
</ds:datastoreItem>
</file>

<file path=customXml/itemProps5.xml><?xml version="1.0" encoding="utf-8"?>
<ds:datastoreItem xmlns:ds="http://schemas.openxmlformats.org/officeDocument/2006/customXml" ds:itemID="{CE63AAD1-90A6-404B-9626-6DF6E8F7444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Decisions.dotm</Template>
  <TotalTime>2</TotalTime>
  <Pages>5</Pages>
  <Words>1794</Words>
  <Characters>8549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cp:lastModifiedBy>Richards, Clive</cp:lastModifiedBy>
  <cp:revision>3</cp:revision>
  <cp:lastPrinted>2013-05-29T14:27:00Z</cp:lastPrinted>
  <dcterms:created xsi:type="dcterms:W3CDTF">2025-10-28T09:10:00Z</dcterms:created>
  <dcterms:modified xsi:type="dcterms:W3CDTF">2025-10-28T09:11:00Z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