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994EE" w14:textId="042953D3" w:rsidR="000B0589" w:rsidRDefault="00575E6F" w:rsidP="00BC2702">
      <w:pPr>
        <w:pStyle w:val="Conditions1"/>
        <w:numPr>
          <w:ilvl w:val="0"/>
          <w:numId w:val="0"/>
        </w:numPr>
      </w:pPr>
      <w:r w:rsidRPr="00ED35DD">
        <w:rPr>
          <w:noProof/>
          <w:szCs w:val="22"/>
        </w:rPr>
        <w:drawing>
          <wp:inline distT="0" distB="0" distL="0" distR="0" wp14:anchorId="4081862A" wp14:editId="74CD735E">
            <wp:extent cx="3419475" cy="405452"/>
            <wp:effectExtent l="0" t="0" r="0" b="0"/>
            <wp:docPr id="1907961746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961746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920" cy="437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F40A5E" w14:textId="77777777" w:rsidR="000B0589" w:rsidRDefault="000B0589" w:rsidP="000B0589">
      <w:pPr>
        <w:spacing w:before="60" w:after="60"/>
      </w:pPr>
    </w:p>
    <w:tbl>
      <w:tblPr>
        <w:tblW w:w="9356" w:type="dxa"/>
        <w:tblInd w:w="108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0B0589" w:rsidRPr="00592369" w14:paraId="13C6424E" w14:textId="77777777" w:rsidTr="003D76CB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193EA82B" w14:textId="58AA62AB" w:rsidR="000B0589" w:rsidRPr="00AD3CB3" w:rsidRDefault="003D76CB" w:rsidP="002E2646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bookmarkStart w:id="0" w:name="bmkTable00"/>
            <w:bookmarkEnd w:id="0"/>
            <w:r w:rsidRPr="00AD3CB3">
              <w:rPr>
                <w:rFonts w:ascii="Arial" w:hAnsi="Arial" w:cs="Arial"/>
                <w:b/>
                <w:color w:val="000000"/>
                <w:sz w:val="40"/>
                <w:szCs w:val="40"/>
              </w:rPr>
              <w:t>Order Decision</w:t>
            </w:r>
          </w:p>
        </w:tc>
      </w:tr>
      <w:tr w:rsidR="000B0589" w:rsidRPr="00592369" w14:paraId="36377990" w14:textId="77777777" w:rsidTr="003D76CB">
        <w:trPr>
          <w:cantSplit/>
          <w:trHeight w:val="23"/>
        </w:trPr>
        <w:tc>
          <w:tcPr>
            <w:tcW w:w="9356" w:type="dxa"/>
            <w:shd w:val="clear" w:color="auto" w:fill="auto"/>
            <w:vAlign w:val="center"/>
          </w:tcPr>
          <w:p w14:paraId="37EA6528" w14:textId="1C4C9B40" w:rsidR="000B0589" w:rsidRPr="00592369" w:rsidRDefault="00294F35" w:rsidP="003D76CB">
            <w:pPr>
              <w:spacing w:before="60"/>
              <w:ind w:left="-108" w:right="34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Inquiry</w:t>
            </w:r>
            <w:r w:rsidR="000F097D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AC2C3C">
              <w:rPr>
                <w:rFonts w:ascii="Arial" w:hAnsi="Arial" w:cs="Arial"/>
                <w:color w:val="000000"/>
                <w:sz w:val="24"/>
                <w:szCs w:val="24"/>
              </w:rPr>
              <w:t>held</w:t>
            </w:r>
            <w:r w:rsidR="003D76CB" w:rsidRPr="00592369">
              <w:rPr>
                <w:rFonts w:ascii="Arial" w:hAnsi="Arial" w:cs="Arial"/>
                <w:color w:val="000000"/>
                <w:sz w:val="24"/>
                <w:szCs w:val="24"/>
              </w:rPr>
              <w:t xml:space="preserve"> on </w:t>
            </w:r>
            <w:r w:rsidR="00AB55F5">
              <w:rPr>
                <w:rFonts w:ascii="Arial" w:hAnsi="Arial" w:cs="Arial"/>
                <w:color w:val="000000"/>
                <w:sz w:val="24"/>
                <w:szCs w:val="24"/>
              </w:rPr>
              <w:t>14 January</w:t>
            </w:r>
            <w:r w:rsidR="00C01518" w:rsidRPr="00592369">
              <w:rPr>
                <w:rFonts w:ascii="Arial" w:hAnsi="Arial" w:cs="Arial"/>
                <w:color w:val="000000"/>
                <w:sz w:val="24"/>
                <w:szCs w:val="24"/>
              </w:rPr>
              <w:t xml:space="preserve"> 202</w:t>
            </w:r>
            <w:r w:rsidR="00AB55F5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0B0589" w:rsidRPr="00592369" w14:paraId="5CB24488" w14:textId="77777777" w:rsidTr="003D76CB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093F4E7A" w14:textId="17666056" w:rsidR="000B0589" w:rsidRPr="00592369" w:rsidRDefault="003D76CB" w:rsidP="003D76CB">
            <w:pPr>
              <w:spacing w:before="180"/>
              <w:ind w:left="-108" w:right="34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592369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by </w:t>
            </w:r>
            <w:r w:rsidR="00C01518" w:rsidRPr="00592369">
              <w:rPr>
                <w:rFonts w:ascii="Arial" w:hAnsi="Arial" w:cs="Arial"/>
                <w:b/>
                <w:color w:val="000000"/>
                <w:sz w:val="24"/>
                <w:szCs w:val="24"/>
              </w:rPr>
              <w:t>J</w:t>
            </w:r>
            <w:r w:rsidRPr="00592369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C01518" w:rsidRPr="00592369">
              <w:rPr>
                <w:rFonts w:ascii="Arial" w:hAnsi="Arial" w:cs="Arial"/>
                <w:b/>
                <w:color w:val="000000"/>
                <w:sz w:val="24"/>
                <w:szCs w:val="24"/>
              </w:rPr>
              <w:t>Ingram</w:t>
            </w:r>
            <w:r w:rsidRPr="00592369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C01518" w:rsidRPr="00592369">
              <w:rPr>
                <w:rFonts w:ascii="Arial" w:hAnsi="Arial" w:cs="Arial"/>
                <w:b/>
                <w:color w:val="000000"/>
                <w:sz w:val="24"/>
                <w:szCs w:val="24"/>
              </w:rPr>
              <w:t>LLB</w:t>
            </w:r>
            <w:r w:rsidRPr="00592369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(Hons) MIPROW</w:t>
            </w:r>
          </w:p>
        </w:tc>
      </w:tr>
      <w:tr w:rsidR="000B0589" w:rsidRPr="00592369" w14:paraId="08BF2B67" w14:textId="77777777" w:rsidTr="003D76CB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3DFC07AC" w14:textId="293A5A39" w:rsidR="000B0589" w:rsidRPr="00DF7794" w:rsidRDefault="00806154" w:rsidP="002E2646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A</w:t>
            </w:r>
            <w:r w:rsidR="003D76CB" w:rsidRPr="00DF7794">
              <w:rPr>
                <w:rFonts w:ascii="Arial" w:hAnsi="Arial" w:cs="Arial"/>
                <w:b/>
                <w:color w:val="000000"/>
                <w:sz w:val="18"/>
                <w:szCs w:val="18"/>
              </w:rPr>
              <w:t>n Inspector appointed by the Secretary of State for Environment, Food and Rural Affairs</w:t>
            </w:r>
          </w:p>
        </w:tc>
      </w:tr>
      <w:tr w:rsidR="000B0589" w:rsidRPr="00592369" w14:paraId="371D41EF" w14:textId="77777777" w:rsidTr="003D76CB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28F0C0B2" w14:textId="2C87F6C7" w:rsidR="000B0589" w:rsidRPr="00F1011C" w:rsidRDefault="000B0589" w:rsidP="002E2646">
            <w:pPr>
              <w:spacing w:before="120"/>
              <w:ind w:left="-108" w:right="176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1011C">
              <w:rPr>
                <w:rFonts w:ascii="Arial" w:hAnsi="Arial" w:cs="Arial"/>
                <w:b/>
                <w:color w:val="000000"/>
                <w:sz w:val="18"/>
                <w:szCs w:val="18"/>
              </w:rPr>
              <w:t>Decision date:</w:t>
            </w:r>
            <w:r w:rsidR="00B75DAB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r w:rsidR="004C3BD3">
              <w:rPr>
                <w:rFonts w:ascii="Arial" w:hAnsi="Arial" w:cs="Arial"/>
                <w:b/>
                <w:color w:val="000000"/>
                <w:sz w:val="18"/>
                <w:szCs w:val="18"/>
              </w:rPr>
              <w:t>03 July 2025</w:t>
            </w:r>
          </w:p>
        </w:tc>
      </w:tr>
    </w:tbl>
    <w:p w14:paraId="7FA26611" w14:textId="77777777" w:rsidR="003D76CB" w:rsidRPr="00592369" w:rsidRDefault="003D76CB" w:rsidP="000B0589">
      <w:pPr>
        <w:rPr>
          <w:rFonts w:ascii="Arial" w:hAnsi="Arial" w:cs="Arial"/>
          <w:sz w:val="24"/>
          <w:szCs w:val="24"/>
        </w:rPr>
      </w:pPr>
    </w:p>
    <w:tbl>
      <w:tblPr>
        <w:tblW w:w="9520" w:type="dxa"/>
        <w:tblLayout w:type="fixed"/>
        <w:tblLook w:val="0000" w:firstRow="0" w:lastRow="0" w:firstColumn="0" w:lastColumn="0" w:noHBand="0" w:noVBand="0"/>
      </w:tblPr>
      <w:tblGrid>
        <w:gridCol w:w="9520"/>
      </w:tblGrid>
      <w:tr w:rsidR="003D76CB" w:rsidRPr="00592369" w14:paraId="7FBF2EF0" w14:textId="77777777" w:rsidTr="00111919">
        <w:tc>
          <w:tcPr>
            <w:tcW w:w="9520" w:type="dxa"/>
            <w:shd w:val="clear" w:color="auto" w:fill="auto"/>
          </w:tcPr>
          <w:p w14:paraId="7296015D" w14:textId="7A04052F" w:rsidR="003D76CB" w:rsidRPr="00592369" w:rsidRDefault="003D76CB" w:rsidP="003D76CB">
            <w:pPr>
              <w:spacing w:after="6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592369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Order </w:t>
            </w:r>
            <w:r w:rsidR="00F51326">
              <w:rPr>
                <w:rFonts w:ascii="Arial" w:hAnsi="Arial" w:cs="Arial"/>
                <w:b/>
                <w:color w:val="000000"/>
                <w:sz w:val="24"/>
                <w:szCs w:val="24"/>
              </w:rPr>
              <w:t>Ref</w:t>
            </w:r>
            <w:r w:rsidRPr="00592369">
              <w:rPr>
                <w:rFonts w:ascii="Arial" w:hAnsi="Arial" w:cs="Arial"/>
                <w:b/>
                <w:color w:val="000000"/>
                <w:sz w:val="24"/>
                <w:szCs w:val="24"/>
              </w:rPr>
              <w:t>: ROW/</w:t>
            </w:r>
            <w:r w:rsidR="00957755" w:rsidRPr="00592369">
              <w:rPr>
                <w:rFonts w:ascii="Arial" w:hAnsi="Arial" w:cs="Arial"/>
                <w:b/>
                <w:color w:val="000000"/>
                <w:sz w:val="24"/>
                <w:szCs w:val="24"/>
              </w:rPr>
              <w:t>3</w:t>
            </w:r>
            <w:r w:rsidR="00F51326">
              <w:rPr>
                <w:rFonts w:ascii="Arial" w:hAnsi="Arial" w:cs="Arial"/>
                <w:b/>
                <w:color w:val="000000"/>
                <w:sz w:val="24"/>
                <w:szCs w:val="24"/>
              </w:rPr>
              <w:t>3</w:t>
            </w:r>
            <w:r w:rsidR="00DA7328">
              <w:rPr>
                <w:rFonts w:ascii="Arial" w:hAnsi="Arial" w:cs="Arial"/>
                <w:b/>
                <w:color w:val="000000"/>
                <w:sz w:val="24"/>
                <w:szCs w:val="24"/>
              </w:rPr>
              <w:t>3</w:t>
            </w:r>
            <w:r w:rsidR="00CF52C6">
              <w:rPr>
                <w:rFonts w:ascii="Arial" w:hAnsi="Arial" w:cs="Arial"/>
                <w:b/>
                <w:color w:val="000000"/>
                <w:sz w:val="24"/>
                <w:szCs w:val="24"/>
              </w:rPr>
              <w:t>2917</w:t>
            </w:r>
            <w:r w:rsidR="00F927D3">
              <w:rPr>
                <w:rFonts w:ascii="Arial" w:hAnsi="Arial" w:cs="Arial"/>
                <w:b/>
                <w:color w:val="000000"/>
                <w:sz w:val="24"/>
                <w:szCs w:val="24"/>
              </w:rPr>
              <w:t>M</w:t>
            </w:r>
          </w:p>
        </w:tc>
      </w:tr>
      <w:tr w:rsidR="003D76CB" w:rsidRPr="00592369" w14:paraId="7BF1B832" w14:textId="77777777" w:rsidTr="00111919">
        <w:tc>
          <w:tcPr>
            <w:tcW w:w="9520" w:type="dxa"/>
            <w:shd w:val="clear" w:color="auto" w:fill="auto"/>
          </w:tcPr>
          <w:p w14:paraId="63F02F54" w14:textId="0850DF2C" w:rsidR="006B48D2" w:rsidRDefault="003D76CB" w:rsidP="00D63E27">
            <w:pPr>
              <w:pStyle w:val="TBullet"/>
              <w:rPr>
                <w:rFonts w:ascii="Arial" w:hAnsi="Arial" w:cs="Arial"/>
                <w:sz w:val="22"/>
                <w:szCs w:val="22"/>
              </w:rPr>
            </w:pPr>
            <w:r w:rsidRPr="00992F57">
              <w:rPr>
                <w:rFonts w:ascii="Arial" w:hAnsi="Arial" w:cs="Arial"/>
                <w:sz w:val="22"/>
                <w:szCs w:val="22"/>
              </w:rPr>
              <w:t xml:space="preserve">This Order is made under Section </w:t>
            </w:r>
            <w:r w:rsidR="00B722D8">
              <w:rPr>
                <w:rFonts w:ascii="Arial" w:hAnsi="Arial" w:cs="Arial"/>
                <w:sz w:val="22"/>
                <w:szCs w:val="22"/>
              </w:rPr>
              <w:t>119</w:t>
            </w:r>
            <w:r w:rsidRPr="00992F57">
              <w:rPr>
                <w:rFonts w:ascii="Arial" w:hAnsi="Arial" w:cs="Arial"/>
                <w:sz w:val="22"/>
                <w:szCs w:val="22"/>
              </w:rPr>
              <w:t xml:space="preserve"> of the </w:t>
            </w:r>
            <w:r w:rsidR="00EB0251">
              <w:rPr>
                <w:rFonts w:ascii="Arial" w:hAnsi="Arial" w:cs="Arial"/>
                <w:sz w:val="22"/>
                <w:szCs w:val="22"/>
              </w:rPr>
              <w:t>Highways</w:t>
            </w:r>
            <w:r w:rsidRPr="00992F57">
              <w:rPr>
                <w:rFonts w:ascii="Arial" w:hAnsi="Arial" w:cs="Arial"/>
                <w:sz w:val="22"/>
                <w:szCs w:val="22"/>
              </w:rPr>
              <w:t xml:space="preserve"> Act 19</w:t>
            </w:r>
            <w:r w:rsidR="00EB0251">
              <w:rPr>
                <w:rFonts w:ascii="Arial" w:hAnsi="Arial" w:cs="Arial"/>
                <w:sz w:val="22"/>
                <w:szCs w:val="22"/>
              </w:rPr>
              <w:t>80</w:t>
            </w:r>
            <w:r w:rsidR="00EB0251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(the 1980 Act)</w:t>
            </w:r>
            <w:r w:rsidR="00B37706" w:rsidRPr="00992F57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  <w:r w:rsidR="00735749" w:rsidRPr="00992F57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B37706" w:rsidRPr="00992F57">
              <w:rPr>
                <w:rFonts w:ascii="Arial" w:hAnsi="Arial" w:cs="Arial"/>
                <w:color w:val="000000" w:themeColor="text1"/>
                <w:sz w:val="22"/>
                <w:szCs w:val="22"/>
              </w:rPr>
              <w:t>It</w:t>
            </w:r>
            <w:r w:rsidRPr="00992F57">
              <w:rPr>
                <w:rFonts w:ascii="Arial" w:hAnsi="Arial" w:cs="Arial"/>
                <w:sz w:val="22"/>
                <w:szCs w:val="22"/>
              </w:rPr>
              <w:t xml:space="preserve"> is known as</w:t>
            </w:r>
            <w:r w:rsidR="00DD4891" w:rsidRPr="00992F5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62CDD">
              <w:rPr>
                <w:rFonts w:ascii="Arial" w:hAnsi="Arial" w:cs="Arial"/>
                <w:sz w:val="22"/>
                <w:szCs w:val="22"/>
              </w:rPr>
              <w:t>T</w:t>
            </w:r>
            <w:r w:rsidR="00D41FC2" w:rsidRPr="00992F57">
              <w:rPr>
                <w:rFonts w:ascii="Arial" w:hAnsi="Arial" w:cs="Arial"/>
                <w:sz w:val="22"/>
                <w:szCs w:val="22"/>
              </w:rPr>
              <w:t>he</w:t>
            </w:r>
            <w:r w:rsidR="00BC68D8">
              <w:rPr>
                <w:rFonts w:ascii="Arial" w:hAnsi="Arial" w:cs="Arial"/>
                <w:sz w:val="22"/>
                <w:szCs w:val="22"/>
              </w:rPr>
              <w:t xml:space="preserve"> Nottinghamshire </w:t>
            </w:r>
            <w:r w:rsidR="00EB2D7D">
              <w:rPr>
                <w:rFonts w:ascii="Arial" w:hAnsi="Arial" w:cs="Arial"/>
                <w:sz w:val="22"/>
                <w:szCs w:val="22"/>
              </w:rPr>
              <w:t>County Council (Southwell Footpath No</w:t>
            </w:r>
            <w:r w:rsidR="00C9463F">
              <w:rPr>
                <w:rFonts w:ascii="Arial" w:hAnsi="Arial" w:cs="Arial"/>
                <w:sz w:val="22"/>
                <w:szCs w:val="22"/>
              </w:rPr>
              <w:t>.69)</w:t>
            </w:r>
            <w:r w:rsidR="00383DC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A0C96" w:rsidRPr="00992F57">
              <w:rPr>
                <w:rFonts w:ascii="Arial" w:hAnsi="Arial" w:cs="Arial"/>
                <w:sz w:val="22"/>
                <w:szCs w:val="22"/>
              </w:rPr>
              <w:t>Diversion</w:t>
            </w:r>
            <w:r w:rsidRPr="00992F57">
              <w:rPr>
                <w:rFonts w:ascii="Arial" w:hAnsi="Arial" w:cs="Arial"/>
                <w:sz w:val="22"/>
                <w:szCs w:val="22"/>
              </w:rPr>
              <w:t xml:space="preserve"> Order 20</w:t>
            </w:r>
            <w:r w:rsidR="003A0C96" w:rsidRPr="00992F57">
              <w:rPr>
                <w:rFonts w:ascii="Arial" w:hAnsi="Arial" w:cs="Arial"/>
                <w:sz w:val="22"/>
                <w:szCs w:val="22"/>
              </w:rPr>
              <w:t>2</w:t>
            </w:r>
            <w:r w:rsidR="00C9463F">
              <w:rPr>
                <w:rFonts w:ascii="Arial" w:hAnsi="Arial" w:cs="Arial"/>
                <w:sz w:val="22"/>
                <w:szCs w:val="22"/>
              </w:rPr>
              <w:t>0</w:t>
            </w:r>
            <w:r w:rsidRPr="00992F57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26D2B18A" w14:textId="6E08D56A" w:rsidR="002228B5" w:rsidRPr="00D63E27" w:rsidRDefault="002228B5" w:rsidP="002228B5">
            <w:pPr>
              <w:pStyle w:val="TBullet"/>
              <w:numPr>
                <w:ilvl w:val="0"/>
                <w:numId w:val="0"/>
              </w:numPr>
              <w:ind w:left="3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D76CB" w:rsidRPr="00592369" w14:paraId="7C5D3A0F" w14:textId="77777777" w:rsidTr="00111919">
        <w:tc>
          <w:tcPr>
            <w:tcW w:w="9520" w:type="dxa"/>
            <w:shd w:val="clear" w:color="auto" w:fill="auto"/>
          </w:tcPr>
          <w:p w14:paraId="17737263" w14:textId="219E4C88" w:rsidR="006B48D2" w:rsidRDefault="003D76CB" w:rsidP="008B10E6">
            <w:pPr>
              <w:pStyle w:val="TBullet"/>
              <w:rPr>
                <w:rFonts w:ascii="Arial" w:hAnsi="Arial" w:cs="Arial"/>
                <w:sz w:val="22"/>
                <w:szCs w:val="22"/>
              </w:rPr>
            </w:pPr>
            <w:r w:rsidRPr="00992F57">
              <w:rPr>
                <w:rFonts w:ascii="Arial" w:hAnsi="Arial" w:cs="Arial"/>
                <w:sz w:val="22"/>
                <w:szCs w:val="22"/>
              </w:rPr>
              <w:t xml:space="preserve">The Order is dated </w:t>
            </w:r>
            <w:r w:rsidR="00884FDE">
              <w:rPr>
                <w:rFonts w:ascii="Arial" w:hAnsi="Arial" w:cs="Arial"/>
                <w:sz w:val="22"/>
                <w:szCs w:val="22"/>
              </w:rPr>
              <w:t>6 January</w:t>
            </w:r>
            <w:r w:rsidR="00D92CB8" w:rsidRPr="00992F57">
              <w:rPr>
                <w:rFonts w:ascii="Arial" w:hAnsi="Arial" w:cs="Arial"/>
                <w:sz w:val="22"/>
                <w:szCs w:val="22"/>
              </w:rPr>
              <w:t xml:space="preserve"> 20</w:t>
            </w:r>
            <w:r w:rsidR="00A7027F" w:rsidRPr="00992F57">
              <w:rPr>
                <w:rFonts w:ascii="Arial" w:hAnsi="Arial" w:cs="Arial"/>
                <w:sz w:val="22"/>
                <w:szCs w:val="22"/>
              </w:rPr>
              <w:t>2</w:t>
            </w:r>
            <w:r w:rsidR="00884FDE">
              <w:rPr>
                <w:rFonts w:ascii="Arial" w:hAnsi="Arial" w:cs="Arial"/>
                <w:sz w:val="22"/>
                <w:szCs w:val="22"/>
              </w:rPr>
              <w:t>0</w:t>
            </w:r>
            <w:r w:rsidRPr="00992F57">
              <w:rPr>
                <w:rFonts w:ascii="Arial" w:hAnsi="Arial" w:cs="Arial"/>
                <w:sz w:val="22"/>
                <w:szCs w:val="22"/>
              </w:rPr>
              <w:t xml:space="preserve"> and proposes to</w:t>
            </w:r>
            <w:r w:rsidR="00D92CB8" w:rsidRPr="00992F5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7027F" w:rsidRPr="00992F57">
              <w:rPr>
                <w:rFonts w:ascii="Arial" w:hAnsi="Arial" w:cs="Arial"/>
                <w:sz w:val="22"/>
                <w:szCs w:val="22"/>
              </w:rPr>
              <w:t>divert</w:t>
            </w:r>
            <w:r w:rsidR="00D92CB8" w:rsidRPr="00992F5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26FC0" w:rsidRPr="00992F57">
              <w:rPr>
                <w:rFonts w:ascii="Arial" w:hAnsi="Arial" w:cs="Arial"/>
                <w:sz w:val="22"/>
                <w:szCs w:val="22"/>
              </w:rPr>
              <w:t>part of</w:t>
            </w:r>
            <w:r w:rsidR="002F3C17">
              <w:rPr>
                <w:rFonts w:ascii="Arial" w:hAnsi="Arial" w:cs="Arial"/>
                <w:sz w:val="22"/>
                <w:szCs w:val="22"/>
              </w:rPr>
              <w:t xml:space="preserve"> footpath no</w:t>
            </w:r>
            <w:r w:rsidR="00A56FC0">
              <w:rPr>
                <w:rFonts w:ascii="Arial" w:hAnsi="Arial" w:cs="Arial"/>
                <w:sz w:val="22"/>
                <w:szCs w:val="22"/>
              </w:rPr>
              <w:t>.</w:t>
            </w:r>
            <w:r w:rsidR="004C5EEE">
              <w:rPr>
                <w:rFonts w:ascii="Arial" w:hAnsi="Arial" w:cs="Arial"/>
                <w:sz w:val="22"/>
                <w:szCs w:val="22"/>
              </w:rPr>
              <w:t>69</w:t>
            </w:r>
            <w:r w:rsidR="00726FC0" w:rsidRPr="00992F57">
              <w:rPr>
                <w:rFonts w:ascii="Arial" w:hAnsi="Arial" w:cs="Arial"/>
                <w:sz w:val="22"/>
                <w:szCs w:val="22"/>
              </w:rPr>
              <w:t>.</w:t>
            </w:r>
            <w:r w:rsidR="00A56FC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26FC0" w:rsidRPr="00992F57">
              <w:rPr>
                <w:rFonts w:ascii="Arial" w:hAnsi="Arial" w:cs="Arial"/>
                <w:sz w:val="22"/>
                <w:szCs w:val="22"/>
              </w:rPr>
              <w:t xml:space="preserve">Full details are </w:t>
            </w:r>
            <w:r w:rsidRPr="00992F57">
              <w:rPr>
                <w:rFonts w:ascii="Arial" w:hAnsi="Arial" w:cs="Arial"/>
                <w:sz w:val="22"/>
                <w:szCs w:val="22"/>
              </w:rPr>
              <w:t>shown on the Order plan and described in the Order Schedule.</w:t>
            </w:r>
            <w:r w:rsidR="00C309ED" w:rsidRPr="00C309ED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</w:p>
          <w:p w14:paraId="73115E58" w14:textId="1054920B" w:rsidR="002228B5" w:rsidRPr="008B10E6" w:rsidRDefault="002228B5" w:rsidP="002228B5">
            <w:pPr>
              <w:pStyle w:val="TBullet"/>
              <w:numPr>
                <w:ilvl w:val="0"/>
                <w:numId w:val="0"/>
              </w:numPr>
              <w:ind w:left="3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D76CB" w:rsidRPr="00592369" w14:paraId="1EE6328C" w14:textId="77777777" w:rsidTr="00111919">
        <w:tc>
          <w:tcPr>
            <w:tcW w:w="9520" w:type="dxa"/>
            <w:shd w:val="clear" w:color="auto" w:fill="auto"/>
          </w:tcPr>
          <w:p w14:paraId="048E79BE" w14:textId="69A9FDF1" w:rsidR="007C2E16" w:rsidRDefault="003D76CB" w:rsidP="00253076">
            <w:pPr>
              <w:pStyle w:val="TBullet"/>
              <w:rPr>
                <w:rFonts w:ascii="Arial" w:hAnsi="Arial" w:cs="Arial"/>
                <w:sz w:val="22"/>
                <w:szCs w:val="22"/>
              </w:rPr>
            </w:pPr>
            <w:r w:rsidRPr="00992F57">
              <w:rPr>
                <w:rFonts w:ascii="Arial" w:hAnsi="Arial" w:cs="Arial"/>
                <w:sz w:val="22"/>
                <w:szCs w:val="22"/>
              </w:rPr>
              <w:t>There w</w:t>
            </w:r>
            <w:r w:rsidR="004D57D3">
              <w:rPr>
                <w:rFonts w:ascii="Arial" w:hAnsi="Arial" w:cs="Arial"/>
                <w:sz w:val="22"/>
                <w:szCs w:val="22"/>
              </w:rPr>
              <w:t xml:space="preserve">ere </w:t>
            </w:r>
            <w:r w:rsidR="007E12BD">
              <w:rPr>
                <w:rFonts w:ascii="Arial" w:hAnsi="Arial" w:cs="Arial"/>
                <w:sz w:val="22"/>
                <w:szCs w:val="22"/>
              </w:rPr>
              <w:t>tw</w:t>
            </w:r>
            <w:r w:rsidR="00F2763A">
              <w:rPr>
                <w:rFonts w:ascii="Arial" w:hAnsi="Arial" w:cs="Arial"/>
                <w:sz w:val="22"/>
                <w:szCs w:val="22"/>
              </w:rPr>
              <w:t>elve</w:t>
            </w:r>
            <w:r w:rsidRPr="00992F57">
              <w:rPr>
                <w:rFonts w:ascii="Arial" w:hAnsi="Arial" w:cs="Arial"/>
                <w:sz w:val="22"/>
                <w:szCs w:val="22"/>
              </w:rPr>
              <w:t xml:space="preserve"> objection</w:t>
            </w:r>
            <w:r w:rsidR="004D57D3">
              <w:rPr>
                <w:rFonts w:ascii="Arial" w:hAnsi="Arial" w:cs="Arial"/>
                <w:sz w:val="22"/>
                <w:szCs w:val="22"/>
              </w:rPr>
              <w:t>s</w:t>
            </w:r>
            <w:r w:rsidRPr="00992F57">
              <w:rPr>
                <w:rFonts w:ascii="Arial" w:hAnsi="Arial" w:cs="Arial"/>
                <w:sz w:val="22"/>
                <w:szCs w:val="22"/>
              </w:rPr>
              <w:t xml:space="preserve"> outstanding when </w:t>
            </w:r>
            <w:bookmarkStart w:id="1" w:name="_Hlk182836894"/>
            <w:r w:rsidR="009E4FFD">
              <w:rPr>
                <w:rFonts w:ascii="Arial" w:hAnsi="Arial" w:cs="Arial"/>
                <w:sz w:val="22"/>
                <w:szCs w:val="22"/>
              </w:rPr>
              <w:t>Nottinghamshire</w:t>
            </w:r>
            <w:r w:rsidR="00DB601C">
              <w:rPr>
                <w:rFonts w:ascii="Arial" w:hAnsi="Arial" w:cs="Arial"/>
                <w:sz w:val="22"/>
                <w:szCs w:val="22"/>
              </w:rPr>
              <w:t xml:space="preserve"> County</w:t>
            </w:r>
            <w:r w:rsidR="005F114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473C4">
              <w:rPr>
                <w:rFonts w:ascii="Arial" w:hAnsi="Arial" w:cs="Arial"/>
                <w:sz w:val="22"/>
                <w:szCs w:val="22"/>
              </w:rPr>
              <w:t xml:space="preserve">Council </w:t>
            </w:r>
            <w:bookmarkEnd w:id="1"/>
            <w:r w:rsidRPr="00992F57">
              <w:rPr>
                <w:rFonts w:ascii="Arial" w:hAnsi="Arial" w:cs="Arial"/>
                <w:sz w:val="22"/>
                <w:szCs w:val="22"/>
              </w:rPr>
              <w:t>submitted the Order to the Secretary of State for Environment, Food and Rural Affairs for confirmation.</w:t>
            </w:r>
          </w:p>
          <w:p w14:paraId="5632746C" w14:textId="77777777" w:rsidR="00646601" w:rsidRDefault="00646601" w:rsidP="00646601">
            <w:pPr>
              <w:pStyle w:val="TBullet"/>
              <w:numPr>
                <w:ilvl w:val="0"/>
                <w:numId w:val="0"/>
              </w:numPr>
              <w:ind w:left="360"/>
              <w:rPr>
                <w:rFonts w:ascii="Arial" w:hAnsi="Arial" w:cs="Arial"/>
                <w:sz w:val="22"/>
                <w:szCs w:val="22"/>
              </w:rPr>
            </w:pPr>
          </w:p>
          <w:p w14:paraId="045EDA6B" w14:textId="0A13AC50" w:rsidR="00626B24" w:rsidRPr="00992F57" w:rsidRDefault="00097357" w:rsidP="00253076">
            <w:pPr>
              <w:pStyle w:val="TBulle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In accordance with Paragraph 2(3) of Schedule </w:t>
            </w:r>
            <w:r w:rsidR="0039199C">
              <w:rPr>
                <w:rFonts w:ascii="Arial" w:hAnsi="Arial" w:cs="Arial"/>
                <w:sz w:val="22"/>
                <w:szCs w:val="22"/>
              </w:rPr>
              <w:t xml:space="preserve">6 of the Highways Act 1980 I have given notice of my proposal </w:t>
            </w:r>
            <w:r w:rsidR="009B5C6E">
              <w:rPr>
                <w:rFonts w:ascii="Arial" w:hAnsi="Arial" w:cs="Arial"/>
                <w:sz w:val="22"/>
                <w:szCs w:val="22"/>
              </w:rPr>
              <w:t>to confirm the Order with modification</w:t>
            </w:r>
            <w:r w:rsidR="00783149">
              <w:rPr>
                <w:rFonts w:ascii="Arial" w:hAnsi="Arial" w:cs="Arial"/>
                <w:sz w:val="22"/>
                <w:szCs w:val="22"/>
              </w:rPr>
              <w:t>s</w:t>
            </w:r>
            <w:r w:rsidR="009B5C6E">
              <w:rPr>
                <w:rFonts w:ascii="Arial" w:hAnsi="Arial" w:cs="Arial"/>
                <w:sz w:val="22"/>
                <w:szCs w:val="22"/>
              </w:rPr>
              <w:t>. In response to advertisement of th</w:t>
            </w:r>
            <w:r w:rsidR="00783149">
              <w:rPr>
                <w:rFonts w:ascii="Arial" w:hAnsi="Arial" w:cs="Arial"/>
                <w:sz w:val="22"/>
                <w:szCs w:val="22"/>
              </w:rPr>
              <w:t>ese</w:t>
            </w:r>
            <w:r w:rsidR="009B5C6E">
              <w:rPr>
                <w:rFonts w:ascii="Arial" w:hAnsi="Arial" w:cs="Arial"/>
                <w:sz w:val="22"/>
                <w:szCs w:val="22"/>
              </w:rPr>
              <w:t xml:space="preserve"> modification</w:t>
            </w:r>
            <w:r w:rsidR="00783149">
              <w:rPr>
                <w:rFonts w:ascii="Arial" w:hAnsi="Arial" w:cs="Arial"/>
                <w:sz w:val="22"/>
                <w:szCs w:val="22"/>
              </w:rPr>
              <w:t>s</w:t>
            </w:r>
            <w:r w:rsidR="00646601">
              <w:rPr>
                <w:rFonts w:ascii="Arial" w:hAnsi="Arial" w:cs="Arial"/>
                <w:sz w:val="22"/>
                <w:szCs w:val="22"/>
              </w:rPr>
              <w:t>, one objection was submitted.</w:t>
            </w:r>
          </w:p>
          <w:p w14:paraId="53989057" w14:textId="12D4B0C7" w:rsidR="00674C65" w:rsidRPr="00992F57" w:rsidRDefault="00674C65" w:rsidP="00674C65">
            <w:pPr>
              <w:pStyle w:val="TBullet"/>
              <w:numPr>
                <w:ilvl w:val="0"/>
                <w:numId w:val="0"/>
              </w:numPr>
              <w:ind w:left="3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D76CB" w:rsidRPr="00592369" w14:paraId="00AD22BB" w14:textId="77777777" w:rsidTr="00111919">
        <w:tc>
          <w:tcPr>
            <w:tcW w:w="9520" w:type="dxa"/>
            <w:shd w:val="clear" w:color="auto" w:fill="auto"/>
          </w:tcPr>
          <w:p w14:paraId="603F8A65" w14:textId="22124285" w:rsidR="008C60F8" w:rsidRPr="00592369" w:rsidRDefault="003D76CB" w:rsidP="003D76CB">
            <w:pPr>
              <w:spacing w:before="6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592369">
              <w:rPr>
                <w:rFonts w:ascii="Arial" w:hAnsi="Arial" w:cs="Arial"/>
                <w:b/>
                <w:color w:val="000000"/>
                <w:sz w:val="24"/>
                <w:szCs w:val="24"/>
              </w:rPr>
              <w:t>Summary of Decision:</w:t>
            </w:r>
            <w:r w:rsidR="008C60F8" w:rsidRPr="00592369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CB09EA" w:rsidRPr="00CB09EA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The Order is </w:t>
            </w:r>
            <w:r w:rsidR="00CB09EA" w:rsidRPr="00CB09EA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confirm</w:t>
            </w:r>
            <w:r w:rsidR="00622F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ed</w:t>
            </w:r>
            <w:r w:rsidR="00CB09EA" w:rsidRPr="00CB09EA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subject to </w:t>
            </w:r>
            <w:r w:rsidR="00E86226" w:rsidRPr="00E86226">
              <w:rPr>
                <w:rFonts w:ascii="Arial" w:hAnsi="Arial" w:cs="Arial"/>
                <w:b/>
                <w:color w:val="000000"/>
                <w:sz w:val="24"/>
                <w:szCs w:val="24"/>
              </w:rPr>
              <w:t>the modification</w:t>
            </w:r>
            <w:r w:rsidR="00EF78C6">
              <w:rPr>
                <w:rFonts w:ascii="Arial" w:hAnsi="Arial" w:cs="Arial"/>
                <w:b/>
                <w:color w:val="000000"/>
                <w:sz w:val="24"/>
                <w:szCs w:val="24"/>
              </w:rPr>
              <w:t>s</w:t>
            </w:r>
            <w:r w:rsidR="00622F6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previously proposed</w:t>
            </w:r>
            <w:r w:rsidR="00E86226" w:rsidRPr="00E86226">
              <w:rPr>
                <w:rFonts w:ascii="Arial" w:hAnsi="Arial" w:cs="Arial"/>
                <w:b/>
                <w:color w:val="000000"/>
                <w:sz w:val="24"/>
                <w:szCs w:val="24"/>
              </w:rPr>
              <w:t>.</w:t>
            </w:r>
          </w:p>
        </w:tc>
      </w:tr>
      <w:tr w:rsidR="003D76CB" w:rsidRPr="00592369" w14:paraId="1EDB4C82" w14:textId="77777777" w:rsidTr="00111919">
        <w:trPr>
          <w:trHeight w:val="215"/>
        </w:trPr>
        <w:tc>
          <w:tcPr>
            <w:tcW w:w="9520" w:type="dxa"/>
            <w:tcBorders>
              <w:bottom w:val="single" w:sz="6" w:space="0" w:color="000000"/>
            </w:tcBorders>
            <w:shd w:val="clear" w:color="auto" w:fill="auto"/>
          </w:tcPr>
          <w:p w14:paraId="5C32AB1D" w14:textId="77777777" w:rsidR="003D76CB" w:rsidRPr="00592369" w:rsidRDefault="003D76CB" w:rsidP="003D76CB">
            <w:pPr>
              <w:spacing w:before="6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bookmarkStart w:id="2" w:name="bmkReturn"/>
            <w:bookmarkEnd w:id="2"/>
          </w:p>
        </w:tc>
      </w:tr>
    </w:tbl>
    <w:p w14:paraId="214C7B87" w14:textId="484FBA32" w:rsidR="001B0F63" w:rsidRDefault="00111919" w:rsidP="003D76CB">
      <w:pPr>
        <w:pStyle w:val="Heading6blackfont"/>
        <w:rPr>
          <w:rFonts w:ascii="Arial" w:hAnsi="Arial" w:cs="Arial"/>
          <w:sz w:val="24"/>
          <w:szCs w:val="24"/>
        </w:rPr>
      </w:pPr>
      <w:r w:rsidRPr="00111919">
        <w:rPr>
          <w:rFonts w:ascii="Arial" w:hAnsi="Arial" w:cs="Arial"/>
          <w:sz w:val="24"/>
          <w:szCs w:val="24"/>
        </w:rPr>
        <w:t>Preliminary Matters</w:t>
      </w:r>
    </w:p>
    <w:p w14:paraId="3607BCFD" w14:textId="07652C7E" w:rsidR="00DB2AD2" w:rsidRDefault="00C77C7A" w:rsidP="00FF594B">
      <w:pPr>
        <w:pStyle w:val="Style1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confirmed </w:t>
      </w:r>
      <w:r w:rsidR="00E40261">
        <w:rPr>
          <w:rFonts w:ascii="Arial" w:hAnsi="Arial" w:cs="Arial"/>
          <w:sz w:val="24"/>
          <w:szCs w:val="24"/>
        </w:rPr>
        <w:t>with the modifications set out in paragraph</w:t>
      </w:r>
      <w:r w:rsidR="006D1B1E">
        <w:rPr>
          <w:rFonts w:ascii="Arial" w:hAnsi="Arial" w:cs="Arial"/>
          <w:sz w:val="24"/>
          <w:szCs w:val="24"/>
        </w:rPr>
        <w:t xml:space="preserve"> 43</w:t>
      </w:r>
      <w:r w:rsidR="00E40261">
        <w:rPr>
          <w:rFonts w:ascii="Arial" w:hAnsi="Arial" w:cs="Arial"/>
          <w:sz w:val="24"/>
          <w:szCs w:val="24"/>
        </w:rPr>
        <w:t xml:space="preserve"> of my interim Order </w:t>
      </w:r>
      <w:r w:rsidR="00891343">
        <w:rPr>
          <w:rFonts w:ascii="Arial" w:hAnsi="Arial" w:cs="Arial"/>
          <w:sz w:val="24"/>
          <w:szCs w:val="24"/>
        </w:rPr>
        <w:t xml:space="preserve">Decision issued on 29 January 2025, the Order would divert </w:t>
      </w:r>
      <w:r w:rsidR="00184F00" w:rsidRPr="00184F00">
        <w:rPr>
          <w:rFonts w:ascii="Arial" w:hAnsi="Arial" w:cs="Arial"/>
          <w:sz w:val="24"/>
          <w:szCs w:val="24"/>
        </w:rPr>
        <w:t>Southwell Footpath No.69</w:t>
      </w:r>
      <w:r w:rsidR="00184F00">
        <w:rPr>
          <w:rFonts w:ascii="Arial" w:hAnsi="Arial" w:cs="Arial"/>
          <w:sz w:val="24"/>
          <w:szCs w:val="24"/>
        </w:rPr>
        <w:t xml:space="preserve"> as originally proposed</w:t>
      </w:r>
      <w:r w:rsidR="00F85FE0">
        <w:rPr>
          <w:rFonts w:ascii="Arial" w:hAnsi="Arial" w:cs="Arial"/>
          <w:sz w:val="24"/>
          <w:szCs w:val="24"/>
        </w:rPr>
        <w:t>, but with the addition of a specified 2 metre width throughout</w:t>
      </w:r>
      <w:r w:rsidR="00141AC2">
        <w:rPr>
          <w:rFonts w:ascii="Arial" w:hAnsi="Arial" w:cs="Arial"/>
          <w:sz w:val="24"/>
          <w:szCs w:val="24"/>
        </w:rPr>
        <w:t>.</w:t>
      </w:r>
      <w:r w:rsidR="00336D8E">
        <w:rPr>
          <w:rFonts w:ascii="Arial" w:hAnsi="Arial" w:cs="Arial"/>
          <w:sz w:val="24"/>
          <w:szCs w:val="24"/>
        </w:rPr>
        <w:t xml:space="preserve"> </w:t>
      </w:r>
      <w:r w:rsidR="00C92EFF">
        <w:rPr>
          <w:rFonts w:ascii="Arial" w:hAnsi="Arial" w:cs="Arial"/>
          <w:sz w:val="24"/>
          <w:szCs w:val="24"/>
        </w:rPr>
        <w:t>Also,</w:t>
      </w:r>
      <w:r w:rsidR="00336D8E">
        <w:rPr>
          <w:rFonts w:ascii="Arial" w:hAnsi="Arial" w:cs="Arial"/>
          <w:sz w:val="24"/>
          <w:szCs w:val="24"/>
        </w:rPr>
        <w:t xml:space="preserve"> it would correct </w:t>
      </w:r>
      <w:r w:rsidR="00D2340F">
        <w:rPr>
          <w:rFonts w:ascii="Arial" w:hAnsi="Arial" w:cs="Arial"/>
          <w:sz w:val="24"/>
          <w:szCs w:val="24"/>
        </w:rPr>
        <w:t>two minor omissions in the Order</w:t>
      </w:r>
      <w:r w:rsidR="00357A53">
        <w:rPr>
          <w:rFonts w:ascii="Arial" w:hAnsi="Arial" w:cs="Arial"/>
          <w:sz w:val="24"/>
          <w:szCs w:val="24"/>
        </w:rPr>
        <w:t xml:space="preserve"> Schedule</w:t>
      </w:r>
      <w:r w:rsidR="00300E60">
        <w:rPr>
          <w:rFonts w:ascii="Arial" w:hAnsi="Arial" w:cs="Arial"/>
          <w:sz w:val="24"/>
          <w:szCs w:val="24"/>
        </w:rPr>
        <w:t>, which ha</w:t>
      </w:r>
      <w:r w:rsidR="001A1F6A">
        <w:rPr>
          <w:rFonts w:ascii="Arial" w:hAnsi="Arial" w:cs="Arial"/>
          <w:sz w:val="24"/>
          <w:szCs w:val="24"/>
        </w:rPr>
        <w:t>ve</w:t>
      </w:r>
      <w:r w:rsidR="00300E60">
        <w:rPr>
          <w:rFonts w:ascii="Arial" w:hAnsi="Arial" w:cs="Arial"/>
          <w:sz w:val="24"/>
          <w:szCs w:val="24"/>
        </w:rPr>
        <w:t xml:space="preserve"> been </w:t>
      </w:r>
      <w:r w:rsidR="00696778">
        <w:rPr>
          <w:rFonts w:ascii="Arial" w:hAnsi="Arial" w:cs="Arial"/>
          <w:sz w:val="24"/>
          <w:szCs w:val="24"/>
        </w:rPr>
        <w:t>added</w:t>
      </w:r>
      <w:r w:rsidR="00300E60">
        <w:rPr>
          <w:rFonts w:ascii="Arial" w:hAnsi="Arial" w:cs="Arial"/>
          <w:sz w:val="24"/>
          <w:szCs w:val="24"/>
        </w:rPr>
        <w:t xml:space="preserve"> for clarification purposes.</w:t>
      </w:r>
      <w:r w:rsidR="00C92EFF">
        <w:rPr>
          <w:rFonts w:ascii="Arial" w:hAnsi="Arial" w:cs="Arial"/>
          <w:sz w:val="24"/>
          <w:szCs w:val="24"/>
        </w:rPr>
        <w:t xml:space="preserve"> The Order map</w:t>
      </w:r>
      <w:r w:rsidR="00546955">
        <w:rPr>
          <w:rFonts w:ascii="Arial" w:hAnsi="Arial" w:cs="Arial"/>
          <w:sz w:val="24"/>
          <w:szCs w:val="24"/>
        </w:rPr>
        <w:t xml:space="preserve"> was also modified to a</w:t>
      </w:r>
      <w:r w:rsidR="002E0A9A">
        <w:rPr>
          <w:rFonts w:ascii="Arial" w:hAnsi="Arial" w:cs="Arial"/>
          <w:sz w:val="24"/>
          <w:szCs w:val="24"/>
        </w:rPr>
        <w:t xml:space="preserve">dd </w:t>
      </w:r>
      <w:r w:rsidR="00636EEE">
        <w:rPr>
          <w:rFonts w:ascii="Arial" w:hAnsi="Arial" w:cs="Arial"/>
          <w:sz w:val="24"/>
          <w:szCs w:val="24"/>
        </w:rPr>
        <w:t xml:space="preserve">annotation </w:t>
      </w:r>
      <w:r w:rsidR="002E0A9A">
        <w:rPr>
          <w:rFonts w:ascii="Arial" w:hAnsi="Arial" w:cs="Arial"/>
          <w:sz w:val="24"/>
          <w:szCs w:val="24"/>
        </w:rPr>
        <w:t>letters</w:t>
      </w:r>
      <w:r w:rsidR="00214F71">
        <w:rPr>
          <w:rFonts w:ascii="Arial" w:hAnsi="Arial" w:cs="Arial"/>
          <w:sz w:val="24"/>
          <w:szCs w:val="24"/>
        </w:rPr>
        <w:t xml:space="preserve"> to the routes.</w:t>
      </w:r>
      <w:r w:rsidR="002E0A9A">
        <w:rPr>
          <w:rFonts w:ascii="Arial" w:hAnsi="Arial" w:cs="Arial"/>
          <w:sz w:val="24"/>
          <w:szCs w:val="24"/>
        </w:rPr>
        <w:t xml:space="preserve"> </w:t>
      </w:r>
      <w:r w:rsidR="00C92EFF">
        <w:rPr>
          <w:rFonts w:ascii="Arial" w:hAnsi="Arial" w:cs="Arial"/>
          <w:sz w:val="24"/>
          <w:szCs w:val="24"/>
        </w:rPr>
        <w:t xml:space="preserve"> </w:t>
      </w:r>
    </w:p>
    <w:p w14:paraId="427C8AB2" w14:textId="30F056CE" w:rsidR="00DB2AD2" w:rsidRPr="00DB2AD2" w:rsidRDefault="00DB2AD2" w:rsidP="00DB2AD2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sz w:val="24"/>
          <w:szCs w:val="24"/>
        </w:rPr>
      </w:pPr>
      <w:r w:rsidRPr="00DB2AD2">
        <w:rPr>
          <w:rFonts w:ascii="Arial" w:hAnsi="Arial" w:cs="Arial"/>
          <w:b/>
          <w:bCs/>
          <w:sz w:val="24"/>
          <w:szCs w:val="24"/>
        </w:rPr>
        <w:t>Reasons</w:t>
      </w:r>
    </w:p>
    <w:p w14:paraId="62B14570" w14:textId="2F5402DE" w:rsidR="0067517E" w:rsidRPr="004C40DC" w:rsidRDefault="0031797A" w:rsidP="004C40DC">
      <w:pPr>
        <w:pStyle w:val="Style1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</w:t>
      </w:r>
      <w:r w:rsidR="00EB7632">
        <w:rPr>
          <w:rFonts w:ascii="Arial" w:hAnsi="Arial" w:cs="Arial"/>
          <w:sz w:val="24"/>
          <w:szCs w:val="24"/>
        </w:rPr>
        <w:t xml:space="preserve"> objector </w:t>
      </w:r>
      <w:r w:rsidR="00A72FEB">
        <w:rPr>
          <w:rFonts w:ascii="Arial" w:hAnsi="Arial" w:cs="Arial"/>
          <w:sz w:val="24"/>
          <w:szCs w:val="24"/>
        </w:rPr>
        <w:t xml:space="preserve">has raised </w:t>
      </w:r>
      <w:r w:rsidR="0067213D">
        <w:rPr>
          <w:rFonts w:ascii="Arial" w:hAnsi="Arial" w:cs="Arial"/>
          <w:sz w:val="24"/>
          <w:szCs w:val="24"/>
        </w:rPr>
        <w:t>no new evidence and has not made any comment or objection in relation to the</w:t>
      </w:r>
      <w:r w:rsidR="00570864">
        <w:rPr>
          <w:rFonts w:ascii="Arial" w:hAnsi="Arial" w:cs="Arial"/>
          <w:sz w:val="24"/>
          <w:szCs w:val="24"/>
        </w:rPr>
        <w:t xml:space="preserve"> proposed modification</w:t>
      </w:r>
      <w:r w:rsidR="00B46A17">
        <w:rPr>
          <w:rFonts w:ascii="Arial" w:hAnsi="Arial" w:cs="Arial"/>
          <w:sz w:val="24"/>
          <w:szCs w:val="24"/>
        </w:rPr>
        <w:t>s</w:t>
      </w:r>
      <w:r w:rsidR="00570864">
        <w:rPr>
          <w:rFonts w:ascii="Arial" w:hAnsi="Arial" w:cs="Arial"/>
          <w:sz w:val="24"/>
          <w:szCs w:val="24"/>
        </w:rPr>
        <w:t xml:space="preserve">. The </w:t>
      </w:r>
      <w:r w:rsidR="00B46A17">
        <w:rPr>
          <w:rFonts w:ascii="Arial" w:hAnsi="Arial" w:cs="Arial"/>
          <w:sz w:val="24"/>
          <w:szCs w:val="24"/>
        </w:rPr>
        <w:t xml:space="preserve">objector’s </w:t>
      </w:r>
      <w:r w:rsidR="00570864">
        <w:rPr>
          <w:rFonts w:ascii="Arial" w:hAnsi="Arial" w:cs="Arial"/>
          <w:sz w:val="24"/>
          <w:szCs w:val="24"/>
        </w:rPr>
        <w:t xml:space="preserve">comments regarding </w:t>
      </w:r>
      <w:r w:rsidR="003701CE">
        <w:rPr>
          <w:rFonts w:ascii="Arial" w:hAnsi="Arial" w:cs="Arial"/>
          <w:sz w:val="24"/>
          <w:szCs w:val="24"/>
        </w:rPr>
        <w:t>public enjoyment issues and claims that the Order is not made in the interest of the landowner were</w:t>
      </w:r>
      <w:r w:rsidR="00D11466">
        <w:rPr>
          <w:rFonts w:ascii="Arial" w:hAnsi="Arial" w:cs="Arial"/>
          <w:sz w:val="24"/>
          <w:szCs w:val="24"/>
        </w:rPr>
        <w:t xml:space="preserve"> </w:t>
      </w:r>
      <w:r w:rsidR="0037140E">
        <w:rPr>
          <w:rFonts w:ascii="Arial" w:hAnsi="Arial" w:cs="Arial"/>
          <w:sz w:val="24"/>
          <w:szCs w:val="24"/>
        </w:rPr>
        <w:t>considered in my interim decision</w:t>
      </w:r>
      <w:r w:rsidR="00F10D05">
        <w:rPr>
          <w:rFonts w:ascii="Arial" w:hAnsi="Arial" w:cs="Arial"/>
          <w:sz w:val="24"/>
          <w:szCs w:val="24"/>
        </w:rPr>
        <w:t>.</w:t>
      </w:r>
      <w:r w:rsidR="003701CE">
        <w:rPr>
          <w:rFonts w:ascii="Arial" w:hAnsi="Arial" w:cs="Arial"/>
          <w:sz w:val="24"/>
          <w:szCs w:val="24"/>
        </w:rPr>
        <w:t xml:space="preserve"> </w:t>
      </w:r>
      <w:r w:rsidR="0067213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</w:p>
    <w:p w14:paraId="5C5F216D" w14:textId="6EF06319" w:rsidR="00267276" w:rsidRPr="00635434" w:rsidRDefault="00267276" w:rsidP="0067517E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sz w:val="24"/>
          <w:szCs w:val="24"/>
        </w:rPr>
      </w:pPr>
      <w:r w:rsidRPr="00635434">
        <w:rPr>
          <w:rFonts w:ascii="Arial" w:hAnsi="Arial" w:cs="Arial"/>
          <w:b/>
          <w:bCs/>
          <w:sz w:val="24"/>
          <w:szCs w:val="24"/>
        </w:rPr>
        <w:t>Conclusion</w:t>
      </w:r>
    </w:p>
    <w:p w14:paraId="1E1BC011" w14:textId="02C772CE" w:rsidR="00291170" w:rsidRDefault="00E57EC6" w:rsidP="0038355F">
      <w:pPr>
        <w:pStyle w:val="Style1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Having regard to the above, and all other matters raised </w:t>
      </w:r>
      <w:r w:rsidR="006F2D02">
        <w:rPr>
          <w:rFonts w:ascii="Arial" w:hAnsi="Arial" w:cs="Arial"/>
          <w:color w:val="auto"/>
          <w:sz w:val="24"/>
          <w:szCs w:val="24"/>
        </w:rPr>
        <w:t xml:space="preserve">at the </w:t>
      </w:r>
      <w:r w:rsidR="0050722F">
        <w:rPr>
          <w:rFonts w:ascii="Arial" w:hAnsi="Arial" w:cs="Arial"/>
          <w:color w:val="auto"/>
          <w:sz w:val="24"/>
          <w:szCs w:val="24"/>
        </w:rPr>
        <w:t xml:space="preserve">Public </w:t>
      </w:r>
      <w:r w:rsidR="00A76B3F">
        <w:rPr>
          <w:rFonts w:ascii="Arial" w:hAnsi="Arial" w:cs="Arial"/>
          <w:color w:val="auto"/>
          <w:sz w:val="24"/>
          <w:szCs w:val="24"/>
        </w:rPr>
        <w:t>Inquiry</w:t>
      </w:r>
      <w:r w:rsidR="006F2D02">
        <w:rPr>
          <w:rFonts w:ascii="Arial" w:hAnsi="Arial" w:cs="Arial"/>
          <w:color w:val="auto"/>
          <w:sz w:val="24"/>
          <w:szCs w:val="24"/>
        </w:rPr>
        <w:t xml:space="preserve"> and </w:t>
      </w:r>
      <w:r>
        <w:rPr>
          <w:rFonts w:ascii="Arial" w:hAnsi="Arial" w:cs="Arial"/>
          <w:color w:val="auto"/>
          <w:sz w:val="24"/>
          <w:szCs w:val="24"/>
        </w:rPr>
        <w:t>in the written</w:t>
      </w:r>
      <w:r w:rsidR="00EE69B0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representations</w:t>
      </w:r>
      <w:r w:rsidR="004C5972">
        <w:rPr>
          <w:rFonts w:ascii="Arial" w:hAnsi="Arial" w:cs="Arial"/>
          <w:color w:val="auto"/>
          <w:sz w:val="24"/>
          <w:szCs w:val="24"/>
        </w:rPr>
        <w:t xml:space="preserve">, </w:t>
      </w:r>
      <w:r w:rsidR="00C43D1B" w:rsidRPr="00592369">
        <w:rPr>
          <w:rFonts w:ascii="Arial" w:hAnsi="Arial" w:cs="Arial"/>
          <w:color w:val="auto"/>
          <w:sz w:val="24"/>
          <w:szCs w:val="24"/>
        </w:rPr>
        <w:t>I conclude that the Order should be confirmed</w:t>
      </w:r>
      <w:r w:rsidR="00517EF7">
        <w:rPr>
          <w:rFonts w:ascii="Arial" w:hAnsi="Arial" w:cs="Arial"/>
          <w:color w:val="auto"/>
          <w:sz w:val="24"/>
          <w:szCs w:val="24"/>
        </w:rPr>
        <w:t xml:space="preserve"> </w:t>
      </w:r>
      <w:r w:rsidR="00C77C7A">
        <w:rPr>
          <w:rFonts w:ascii="Arial" w:hAnsi="Arial" w:cs="Arial"/>
          <w:color w:val="auto"/>
          <w:sz w:val="24"/>
          <w:szCs w:val="24"/>
        </w:rPr>
        <w:t>subject to the modifications previously advertised</w:t>
      </w:r>
      <w:r w:rsidR="00CA3917">
        <w:rPr>
          <w:rFonts w:ascii="Arial" w:hAnsi="Arial" w:cs="Arial"/>
          <w:color w:val="auto"/>
          <w:sz w:val="24"/>
          <w:szCs w:val="24"/>
        </w:rPr>
        <w:t>.</w:t>
      </w:r>
      <w:r w:rsidR="008D42F6">
        <w:rPr>
          <w:rFonts w:ascii="Arial" w:hAnsi="Arial" w:cs="Arial"/>
          <w:color w:val="auto"/>
          <w:sz w:val="24"/>
          <w:szCs w:val="24"/>
        </w:rPr>
        <w:t xml:space="preserve"> </w:t>
      </w:r>
    </w:p>
    <w:p w14:paraId="51FA96A1" w14:textId="77777777" w:rsidR="00CE0EBC" w:rsidRDefault="00CE0EBC" w:rsidP="00FC45D6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color w:val="auto"/>
          <w:sz w:val="24"/>
          <w:szCs w:val="24"/>
        </w:rPr>
      </w:pPr>
    </w:p>
    <w:p w14:paraId="3E417341" w14:textId="77777777" w:rsidR="00CE0EBC" w:rsidRDefault="00CE0EBC" w:rsidP="00FC45D6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color w:val="auto"/>
          <w:sz w:val="24"/>
          <w:szCs w:val="24"/>
        </w:rPr>
      </w:pPr>
    </w:p>
    <w:p w14:paraId="105462F1" w14:textId="15717FD3" w:rsidR="009E0159" w:rsidRPr="00FC45D6" w:rsidRDefault="00FC45D6" w:rsidP="00FC45D6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color w:val="auto"/>
          <w:sz w:val="24"/>
          <w:szCs w:val="24"/>
        </w:rPr>
      </w:pPr>
      <w:r w:rsidRPr="00FC45D6">
        <w:rPr>
          <w:rFonts w:ascii="Arial" w:hAnsi="Arial" w:cs="Arial"/>
          <w:b/>
          <w:bCs/>
          <w:color w:val="auto"/>
          <w:sz w:val="24"/>
          <w:szCs w:val="24"/>
        </w:rPr>
        <w:lastRenderedPageBreak/>
        <w:t>Formal Decision</w:t>
      </w:r>
    </w:p>
    <w:p w14:paraId="41E60C8D" w14:textId="691CE8E2" w:rsidR="00B032F8" w:rsidRPr="00D65DD1" w:rsidRDefault="00BE6B9A" w:rsidP="00D65DD1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456A0D" w:rsidRPr="00456A0D">
        <w:rPr>
          <w:rFonts w:ascii="Arial" w:hAnsi="Arial" w:cs="Arial"/>
          <w:sz w:val="24"/>
          <w:szCs w:val="24"/>
        </w:rPr>
        <w:t xml:space="preserve">Order </w:t>
      </w:r>
      <w:r>
        <w:rPr>
          <w:rFonts w:ascii="Arial" w:hAnsi="Arial" w:cs="Arial"/>
          <w:sz w:val="24"/>
          <w:szCs w:val="24"/>
        </w:rPr>
        <w:t xml:space="preserve">is confirmed </w:t>
      </w:r>
      <w:r w:rsidR="00456A0D" w:rsidRPr="00456A0D">
        <w:rPr>
          <w:rFonts w:ascii="Arial" w:hAnsi="Arial" w:cs="Arial"/>
          <w:sz w:val="24"/>
          <w:szCs w:val="24"/>
        </w:rPr>
        <w:t>subject to the following modifications:</w:t>
      </w:r>
    </w:p>
    <w:p w14:paraId="41483735" w14:textId="1A89E4F4" w:rsidR="006B2DE0" w:rsidRPr="00C90A77" w:rsidRDefault="00E574DD" w:rsidP="00C90A77">
      <w:pPr>
        <w:numPr>
          <w:ilvl w:val="0"/>
          <w:numId w:val="37"/>
        </w:numPr>
        <w:tabs>
          <w:tab w:val="left" w:pos="432"/>
        </w:tabs>
        <w:spacing w:before="180"/>
        <w:outlineLvl w:val="0"/>
        <w:rPr>
          <w:rFonts w:ascii="Arial" w:hAnsi="Arial" w:cs="Arial"/>
          <w:color w:val="000000"/>
          <w:kern w:val="28"/>
          <w:sz w:val="24"/>
          <w:szCs w:val="24"/>
        </w:rPr>
      </w:pPr>
      <w:r>
        <w:rPr>
          <w:rFonts w:ascii="Arial" w:hAnsi="Arial" w:cs="Arial"/>
          <w:color w:val="000000"/>
          <w:kern w:val="28"/>
          <w:sz w:val="24"/>
          <w:szCs w:val="24"/>
        </w:rPr>
        <w:t xml:space="preserve">In Part 1 of the schedule </w:t>
      </w:r>
      <w:r w:rsidR="00DD576A">
        <w:rPr>
          <w:rFonts w:ascii="Arial" w:hAnsi="Arial" w:cs="Arial"/>
          <w:color w:val="000000"/>
          <w:kern w:val="28"/>
          <w:sz w:val="24"/>
          <w:szCs w:val="24"/>
        </w:rPr>
        <w:t xml:space="preserve">at the start of the paragraph insert ‘The </w:t>
      </w:r>
      <w:r w:rsidR="007F0371">
        <w:rPr>
          <w:rFonts w:ascii="Arial" w:hAnsi="Arial" w:cs="Arial"/>
          <w:color w:val="000000"/>
          <w:kern w:val="28"/>
          <w:sz w:val="24"/>
          <w:szCs w:val="24"/>
        </w:rPr>
        <w:t xml:space="preserve">full width of </w:t>
      </w:r>
      <w:r w:rsidR="00993F10">
        <w:rPr>
          <w:rFonts w:ascii="Arial" w:hAnsi="Arial" w:cs="Arial"/>
          <w:color w:val="000000"/>
          <w:kern w:val="28"/>
          <w:sz w:val="24"/>
          <w:szCs w:val="24"/>
        </w:rPr>
        <w:t>the affected</w:t>
      </w:r>
      <w:r w:rsidR="007F0371">
        <w:rPr>
          <w:rFonts w:ascii="Arial" w:hAnsi="Arial" w:cs="Arial"/>
          <w:color w:val="000000"/>
          <w:kern w:val="28"/>
          <w:sz w:val="24"/>
          <w:szCs w:val="24"/>
        </w:rPr>
        <w:t xml:space="preserve"> length of footpath no.69</w:t>
      </w:r>
      <w:r w:rsidR="00DA39B9">
        <w:rPr>
          <w:rFonts w:ascii="Arial" w:hAnsi="Arial" w:cs="Arial"/>
          <w:color w:val="000000"/>
          <w:kern w:val="28"/>
          <w:sz w:val="24"/>
          <w:szCs w:val="24"/>
        </w:rPr>
        <w:t>’</w:t>
      </w:r>
      <w:r w:rsidR="0072346D">
        <w:rPr>
          <w:rFonts w:ascii="Arial" w:hAnsi="Arial" w:cs="Arial"/>
          <w:color w:val="000000"/>
          <w:kern w:val="28"/>
          <w:sz w:val="24"/>
          <w:szCs w:val="24"/>
        </w:rPr>
        <w:t>.</w:t>
      </w:r>
    </w:p>
    <w:p w14:paraId="6EE62F29" w14:textId="4AF38EF6" w:rsidR="0050722F" w:rsidRPr="00E55052" w:rsidRDefault="00861224" w:rsidP="0041304E">
      <w:pPr>
        <w:numPr>
          <w:ilvl w:val="0"/>
          <w:numId w:val="37"/>
        </w:numPr>
        <w:tabs>
          <w:tab w:val="left" w:pos="432"/>
        </w:tabs>
        <w:spacing w:before="18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kern w:val="28"/>
          <w:sz w:val="24"/>
          <w:szCs w:val="24"/>
        </w:rPr>
        <w:t>In Part 2 of the schedule at the start of the paragraph insert ‘A footpath</w:t>
      </w:r>
      <w:r w:rsidR="008F7FC8">
        <w:rPr>
          <w:rFonts w:ascii="Arial" w:hAnsi="Arial" w:cs="Arial"/>
          <w:color w:val="000000"/>
          <w:kern w:val="28"/>
          <w:sz w:val="24"/>
          <w:szCs w:val="24"/>
        </w:rPr>
        <w:t>’</w:t>
      </w:r>
      <w:r w:rsidR="0072346D">
        <w:rPr>
          <w:rFonts w:ascii="Arial" w:hAnsi="Arial" w:cs="Arial"/>
          <w:color w:val="000000"/>
          <w:kern w:val="28"/>
          <w:sz w:val="24"/>
          <w:szCs w:val="24"/>
        </w:rPr>
        <w:t>.</w:t>
      </w:r>
    </w:p>
    <w:p w14:paraId="150818F2" w14:textId="7CC06195" w:rsidR="00E55052" w:rsidRPr="009575BF" w:rsidRDefault="00E55052" w:rsidP="0041304E">
      <w:pPr>
        <w:numPr>
          <w:ilvl w:val="0"/>
          <w:numId w:val="37"/>
        </w:numPr>
        <w:tabs>
          <w:tab w:val="left" w:pos="432"/>
        </w:tabs>
        <w:spacing w:before="18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kern w:val="28"/>
          <w:sz w:val="24"/>
          <w:szCs w:val="24"/>
        </w:rPr>
        <w:t xml:space="preserve">In Part 2 of the schedule </w:t>
      </w:r>
      <w:r w:rsidR="00121B82">
        <w:rPr>
          <w:rFonts w:ascii="Arial" w:hAnsi="Arial" w:cs="Arial"/>
          <w:color w:val="000000"/>
          <w:kern w:val="28"/>
          <w:sz w:val="24"/>
          <w:szCs w:val="24"/>
        </w:rPr>
        <w:t>after the paragraph insert ‘</w:t>
      </w:r>
      <w:r w:rsidR="00565311">
        <w:rPr>
          <w:rFonts w:ascii="Arial" w:hAnsi="Arial" w:cs="Arial"/>
          <w:color w:val="000000"/>
          <w:kern w:val="28"/>
          <w:sz w:val="24"/>
          <w:szCs w:val="24"/>
        </w:rPr>
        <w:t>The footpath will have a width of 2 metres throughout’</w:t>
      </w:r>
      <w:r w:rsidR="0072346D">
        <w:rPr>
          <w:rFonts w:ascii="Arial" w:hAnsi="Arial" w:cs="Arial"/>
          <w:color w:val="000000"/>
          <w:kern w:val="28"/>
          <w:sz w:val="24"/>
          <w:szCs w:val="24"/>
        </w:rPr>
        <w:t>.</w:t>
      </w:r>
    </w:p>
    <w:p w14:paraId="06A74FF9" w14:textId="1F228015" w:rsidR="002129F5" w:rsidRPr="002129F5" w:rsidRDefault="009575BF" w:rsidP="002129F5">
      <w:pPr>
        <w:numPr>
          <w:ilvl w:val="0"/>
          <w:numId w:val="37"/>
        </w:numPr>
        <w:tabs>
          <w:tab w:val="left" w:pos="432"/>
        </w:tabs>
        <w:spacing w:before="18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kern w:val="28"/>
          <w:sz w:val="24"/>
          <w:szCs w:val="24"/>
        </w:rPr>
        <w:t xml:space="preserve">On the Order plan insert letters </w:t>
      </w:r>
      <w:r w:rsidR="000A7A53">
        <w:rPr>
          <w:rFonts w:ascii="Arial" w:hAnsi="Arial" w:cs="Arial"/>
          <w:color w:val="000000"/>
          <w:kern w:val="28"/>
          <w:sz w:val="24"/>
          <w:szCs w:val="24"/>
        </w:rPr>
        <w:t>A, B, C and D.</w:t>
      </w:r>
    </w:p>
    <w:p w14:paraId="78E4CCA0" w14:textId="77777777" w:rsidR="006B2832" w:rsidRPr="0050722F" w:rsidRDefault="006B2832" w:rsidP="006B2832">
      <w:pPr>
        <w:tabs>
          <w:tab w:val="left" w:pos="432"/>
        </w:tabs>
        <w:spacing w:before="180"/>
        <w:outlineLvl w:val="0"/>
        <w:rPr>
          <w:rFonts w:ascii="Arial" w:hAnsi="Arial" w:cs="Arial"/>
          <w:sz w:val="24"/>
          <w:szCs w:val="24"/>
        </w:rPr>
      </w:pPr>
    </w:p>
    <w:p w14:paraId="3BD21CBB" w14:textId="77777777" w:rsidR="00180BED" w:rsidRDefault="003170E3" w:rsidP="00540EBB">
      <w:pPr>
        <w:pStyle w:val="Style1"/>
        <w:numPr>
          <w:ilvl w:val="0"/>
          <w:numId w:val="0"/>
        </w:numPr>
        <w:rPr>
          <w:rFonts w:ascii="Monotype Corsiva" w:hAnsi="Monotype Corsiva" w:cs="Arial"/>
          <w:i/>
          <w:iCs/>
          <w:color w:val="auto"/>
          <w:sz w:val="36"/>
          <w:szCs w:val="36"/>
        </w:rPr>
      </w:pPr>
      <w:r w:rsidRPr="00A32FBA">
        <w:rPr>
          <w:rFonts w:ascii="Monotype Corsiva" w:hAnsi="Monotype Corsiva" w:cs="Arial"/>
          <w:i/>
          <w:iCs/>
          <w:color w:val="auto"/>
          <w:sz w:val="36"/>
          <w:szCs w:val="36"/>
        </w:rPr>
        <w:t>J</w:t>
      </w:r>
      <w:r w:rsidR="00540EBB" w:rsidRPr="00A32FBA">
        <w:rPr>
          <w:rFonts w:ascii="Monotype Corsiva" w:hAnsi="Monotype Corsiva" w:cs="Arial"/>
          <w:i/>
          <w:iCs/>
          <w:color w:val="auto"/>
          <w:sz w:val="36"/>
          <w:szCs w:val="36"/>
        </w:rPr>
        <w:t xml:space="preserve"> </w:t>
      </w:r>
      <w:r w:rsidRPr="00A32FBA">
        <w:rPr>
          <w:rFonts w:ascii="Monotype Corsiva" w:hAnsi="Monotype Corsiva" w:cs="Arial"/>
          <w:i/>
          <w:iCs/>
          <w:color w:val="auto"/>
          <w:sz w:val="36"/>
          <w:szCs w:val="36"/>
        </w:rPr>
        <w:t>Ingram</w:t>
      </w:r>
    </w:p>
    <w:p w14:paraId="306ECE78" w14:textId="37F48D00" w:rsidR="00540EBB" w:rsidRPr="00455819" w:rsidRDefault="00540EBB" w:rsidP="00540EBB">
      <w:pPr>
        <w:pStyle w:val="Style1"/>
        <w:numPr>
          <w:ilvl w:val="0"/>
          <w:numId w:val="0"/>
        </w:numPr>
        <w:rPr>
          <w:rFonts w:ascii="Monotype Corsiva" w:hAnsi="Monotype Corsiva" w:cs="Arial"/>
          <w:i/>
          <w:iCs/>
          <w:color w:val="auto"/>
          <w:sz w:val="36"/>
          <w:szCs w:val="36"/>
        </w:rPr>
      </w:pPr>
      <w:r w:rsidRPr="00592369">
        <w:rPr>
          <w:rFonts w:ascii="Arial" w:hAnsi="Arial" w:cs="Arial"/>
          <w:color w:val="auto"/>
          <w:sz w:val="24"/>
          <w:szCs w:val="24"/>
        </w:rPr>
        <w:t>INSPECTOR</w:t>
      </w:r>
    </w:p>
    <w:p w14:paraId="4CDA3BE6" w14:textId="77777777" w:rsidR="00D8456B" w:rsidRDefault="00D8456B" w:rsidP="00CD48BC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color w:val="auto"/>
          <w:sz w:val="24"/>
          <w:szCs w:val="24"/>
        </w:rPr>
      </w:pPr>
    </w:p>
    <w:p w14:paraId="7A1D212A" w14:textId="77777777" w:rsidR="00D8456B" w:rsidRDefault="00D8456B" w:rsidP="00CD48BC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color w:val="auto"/>
          <w:sz w:val="24"/>
          <w:szCs w:val="24"/>
        </w:rPr>
      </w:pPr>
    </w:p>
    <w:p w14:paraId="4D56C172" w14:textId="77777777" w:rsidR="00D8456B" w:rsidRDefault="00D8456B" w:rsidP="00CD48BC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color w:val="auto"/>
          <w:sz w:val="24"/>
          <w:szCs w:val="24"/>
        </w:rPr>
      </w:pPr>
    </w:p>
    <w:p w14:paraId="29DD18DE" w14:textId="77777777" w:rsidR="00D8456B" w:rsidRDefault="00D8456B" w:rsidP="00CD48BC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color w:val="auto"/>
          <w:sz w:val="24"/>
          <w:szCs w:val="24"/>
        </w:rPr>
      </w:pPr>
    </w:p>
    <w:p w14:paraId="38CDE2C1" w14:textId="77777777" w:rsidR="00BE6B9A" w:rsidRDefault="00BE6B9A" w:rsidP="000615F6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color w:val="auto"/>
          <w:sz w:val="24"/>
          <w:szCs w:val="24"/>
        </w:rPr>
      </w:pPr>
    </w:p>
    <w:p w14:paraId="406C2FDA" w14:textId="77777777" w:rsidR="006303CE" w:rsidRDefault="006303CE" w:rsidP="00CD48BC">
      <w:pPr>
        <w:pStyle w:val="Style1"/>
        <w:numPr>
          <w:ilvl w:val="0"/>
          <w:numId w:val="0"/>
        </w:numPr>
        <w:rPr>
          <w:color w:val="0070C0"/>
        </w:rPr>
      </w:pPr>
    </w:p>
    <w:p w14:paraId="411061E8" w14:textId="5A1F161B" w:rsidR="006303CE" w:rsidRPr="00BE4EFE" w:rsidRDefault="00D6370B" w:rsidP="00CD48BC">
      <w:pPr>
        <w:pStyle w:val="Style1"/>
        <w:numPr>
          <w:ilvl w:val="0"/>
          <w:numId w:val="0"/>
        </w:numPr>
        <w:rPr>
          <w:color w:val="0070C0"/>
        </w:rPr>
      </w:pPr>
      <w:r w:rsidRPr="00D6370B">
        <w:rPr>
          <w:noProof/>
          <w:color w:val="0070C0"/>
        </w:rPr>
        <w:lastRenderedPageBreak/>
        <w:drawing>
          <wp:inline distT="0" distB="0" distL="0" distR="0" wp14:anchorId="04BA7774" wp14:editId="354D47D4">
            <wp:extent cx="5908040" cy="8345805"/>
            <wp:effectExtent l="0" t="0" r="0" b="0"/>
            <wp:docPr id="1524437504" name="Picture 1" descr="Modified Order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437504" name="Picture 1" descr="Modified Order Ma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834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03CE" w:rsidRPr="00BE4EFE" w:rsidSect="00E674DD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680" w:right="1077" w:bottom="1276" w:left="1525" w:header="624" w:footer="81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5FE4D" w14:textId="77777777" w:rsidR="003B0B22" w:rsidRDefault="003B0B22" w:rsidP="00F62916">
      <w:r>
        <w:separator/>
      </w:r>
    </w:p>
  </w:endnote>
  <w:endnote w:type="continuationSeparator" w:id="0">
    <w:p w14:paraId="71F7974C" w14:textId="77777777" w:rsidR="003B0B22" w:rsidRDefault="003B0B22" w:rsidP="00F62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6E743" w14:textId="77777777" w:rsidR="00366F95" w:rsidRDefault="00366F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462F1A6" w14:textId="77777777" w:rsidR="00366F95" w:rsidRDefault="00366F9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95390" w14:textId="77777777" w:rsidR="00366F95" w:rsidRDefault="00366F95">
    <w:pPr>
      <w:pStyle w:val="Noindent"/>
      <w:spacing w:before="120"/>
      <w:jc w:val="center"/>
      <w:rPr>
        <w:rStyle w:val="PageNumber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4B6BA14" wp14:editId="27E788D4">
              <wp:simplePos x="0" y="0"/>
              <wp:positionH relativeFrom="column">
                <wp:posOffset>-2540</wp:posOffset>
              </wp:positionH>
              <wp:positionV relativeFrom="paragraph">
                <wp:posOffset>159385</wp:posOffset>
              </wp:positionV>
              <wp:extent cx="5943600" cy="0"/>
              <wp:effectExtent l="0" t="0" r="0" b="0"/>
              <wp:wrapNone/>
              <wp:docPr id="2" name="Lin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8BAC83" id="Line 17" o:spid="_x0000_s1026" alt="&quot;&quot;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12.55pt" to="467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"/>
          </w:pict>
        </mc:Fallback>
      </mc:AlternateContent>
    </w:r>
  </w:p>
  <w:p w14:paraId="0447BEAB" w14:textId="0A44FBF8" w:rsidR="00366F95" w:rsidRPr="00916596" w:rsidRDefault="00366F95" w:rsidP="008C0414">
    <w:pPr>
      <w:pStyle w:val="Footer"/>
      <w:ind w:right="-52"/>
      <w:jc w:val="center"/>
      <w:rPr>
        <w:rFonts w:ascii="Arial" w:hAnsi="Arial" w:cs="Arial"/>
        <w:sz w:val="20"/>
      </w:rPr>
    </w:pPr>
    <w:r w:rsidRPr="00916596">
      <w:rPr>
        <w:rStyle w:val="PageNumber"/>
        <w:rFonts w:ascii="Arial" w:hAnsi="Arial" w:cs="Arial"/>
        <w:sz w:val="20"/>
      </w:rPr>
      <w:fldChar w:fldCharType="begin"/>
    </w:r>
    <w:r w:rsidRPr="00916596">
      <w:rPr>
        <w:rStyle w:val="PageNumber"/>
        <w:rFonts w:ascii="Arial" w:hAnsi="Arial" w:cs="Arial"/>
        <w:sz w:val="20"/>
      </w:rPr>
      <w:instrText xml:space="preserve"> PAGE </w:instrText>
    </w:r>
    <w:r w:rsidRPr="00916596">
      <w:rPr>
        <w:rStyle w:val="PageNumber"/>
        <w:rFonts w:ascii="Arial" w:hAnsi="Arial" w:cs="Arial"/>
        <w:sz w:val="20"/>
      </w:rPr>
      <w:fldChar w:fldCharType="separate"/>
    </w:r>
    <w:r w:rsidR="007A06BE" w:rsidRPr="00916596">
      <w:rPr>
        <w:rStyle w:val="PageNumber"/>
        <w:rFonts w:ascii="Arial" w:hAnsi="Arial" w:cs="Arial"/>
        <w:noProof/>
        <w:sz w:val="20"/>
      </w:rPr>
      <w:t>2</w:t>
    </w:r>
    <w:r w:rsidRPr="00916596">
      <w:rPr>
        <w:rStyle w:val="PageNumber"/>
        <w:rFonts w:ascii="Arial" w:hAnsi="Arial" w:cs="Arial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E0537" w14:textId="77777777" w:rsidR="00366F95" w:rsidRDefault="00366F95" w:rsidP="003D76CB">
    <w:pPr>
      <w:pStyle w:val="Footer"/>
      <w:pBdr>
        <w:bottom w:val="none" w:sz="0" w:space="0" w:color="000000"/>
      </w:pBdr>
      <w:ind w:right="-52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8D5F35E" wp14:editId="7878F34C">
              <wp:simplePos x="0" y="0"/>
              <wp:positionH relativeFrom="column">
                <wp:posOffset>-2540</wp:posOffset>
              </wp:positionH>
              <wp:positionV relativeFrom="paragraph">
                <wp:posOffset>121285</wp:posOffset>
              </wp:positionV>
              <wp:extent cx="5943600" cy="0"/>
              <wp:effectExtent l="0" t="0" r="0" b="0"/>
              <wp:wrapNone/>
              <wp:docPr id="1" name="Lin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12C1E8" id="Line 11" o:spid="_x0000_s1026" alt="&quot;&quot;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55pt" to="467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aQHK/9kAAAAHAQAADwAAAAAAAAAAAAAAAAAKBAAAZHJzL2Rvd25yZXYueG1s&#10;UEsFBgAAAAAEAAQA8wAAABAFAAAAAA==&#10;" strokeweight=".5pt"/>
          </w:pict>
        </mc:Fallback>
      </mc:AlternateContent>
    </w:r>
  </w:p>
  <w:p w14:paraId="4CDABE8F" w14:textId="0539AB8E" w:rsidR="00366F95" w:rsidRPr="00451EE4" w:rsidRDefault="00366F95">
    <w:pPr>
      <w:pStyle w:val="Footer"/>
      <w:ind w:right="-52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3CB49" w14:textId="77777777" w:rsidR="003B0B22" w:rsidRDefault="003B0B22" w:rsidP="00F62916">
      <w:r>
        <w:separator/>
      </w:r>
    </w:p>
  </w:footnote>
  <w:footnote w:type="continuationSeparator" w:id="0">
    <w:p w14:paraId="6A543EFC" w14:textId="77777777" w:rsidR="003B0B22" w:rsidRDefault="003B0B22" w:rsidP="00F629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9520"/>
    </w:tblGrid>
    <w:tr w:rsidR="00366F95" w14:paraId="5C0BD5A3" w14:textId="77777777">
      <w:tc>
        <w:tcPr>
          <w:tcW w:w="9520" w:type="dxa"/>
        </w:tcPr>
        <w:p w14:paraId="266A6E07" w14:textId="55EEE32C" w:rsidR="00366F95" w:rsidRPr="005B23A3" w:rsidRDefault="003D76CB">
          <w:pPr>
            <w:pStyle w:val="Footer"/>
            <w:rPr>
              <w:rFonts w:ascii="Arial" w:hAnsi="Arial" w:cs="Arial"/>
            </w:rPr>
          </w:pPr>
          <w:r w:rsidRPr="005B23A3">
            <w:rPr>
              <w:rFonts w:ascii="Arial" w:hAnsi="Arial" w:cs="Arial"/>
            </w:rPr>
            <w:t>Order Decisio</w:t>
          </w:r>
          <w:r w:rsidR="00B53C1E" w:rsidRPr="005B23A3">
            <w:rPr>
              <w:rFonts w:ascii="Arial" w:hAnsi="Arial" w:cs="Arial"/>
            </w:rPr>
            <w:t>n ROW/</w:t>
          </w:r>
          <w:r w:rsidR="000251F0">
            <w:rPr>
              <w:rFonts w:ascii="Arial" w:hAnsi="Arial" w:cs="Arial"/>
            </w:rPr>
            <w:t>3332917</w:t>
          </w:r>
          <w:r w:rsidR="00E07456">
            <w:rPr>
              <w:rFonts w:ascii="Arial" w:hAnsi="Arial" w:cs="Arial"/>
            </w:rPr>
            <w:t>M</w:t>
          </w:r>
        </w:p>
      </w:tc>
    </w:tr>
  </w:tbl>
  <w:p w14:paraId="4D0FB8EA" w14:textId="77777777" w:rsidR="00366F95" w:rsidRDefault="00366F95" w:rsidP="00087477">
    <w:pPr>
      <w:pStyle w:val="Footer"/>
      <w:spacing w:after="18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54D256A" wp14:editId="08CFD33D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5943600" cy="0"/>
              <wp:effectExtent l="0" t="0" r="0" b="0"/>
              <wp:wrapNone/>
              <wp:docPr id="3" name="Line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99E80C" id="Line 14" o:spid="_x0000_s1026" alt="&quot;&quot;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46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Dfnnj9kAAAAGAQAADwAAAAAAAAAAAAAAAAAKBAAAZHJzL2Rvd25yZXYueG1s&#10;UEsFBgAAAAAEAAQA8wAAABAFAAAAAA==&#10;" strokeweight="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31338" w14:textId="77777777" w:rsidR="00366F95" w:rsidRDefault="00366F95">
    <w:pPr>
      <w:pStyle w:val="Header"/>
      <w:rPr>
        <w:sz w:val="12"/>
      </w:rPr>
    </w:pPr>
    <w:r>
      <w:rPr>
        <w:sz w:val="1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AD2B70"/>
    <w:multiLevelType w:val="hybridMultilevel"/>
    <w:tmpl w:val="3FD42698"/>
    <w:lvl w:ilvl="0" w:tplc="0809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2" w15:restartNumberingAfterBreak="0">
    <w:nsid w:val="07700615"/>
    <w:multiLevelType w:val="multilevel"/>
    <w:tmpl w:val="A22611FC"/>
    <w:numStyleLink w:val="ConditionsList"/>
  </w:abstractNum>
  <w:abstractNum w:abstractNumId="3" w15:restartNumberingAfterBreak="0">
    <w:nsid w:val="10497561"/>
    <w:multiLevelType w:val="multilevel"/>
    <w:tmpl w:val="65B42758"/>
    <w:styleLink w:val="nListiList"/>
    <w:lvl w:ilvl="0">
      <w:start w:val="1"/>
      <w:numFmt w:val="lowerRoman"/>
      <w:lvlText w:val="%1)"/>
      <w:lvlJc w:val="left"/>
      <w:pPr>
        <w:tabs>
          <w:tab w:val="num" w:pos="1077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pStyle w:val="Nlisti"/>
      <w:lvlText w:val="%3)"/>
      <w:lvlJc w:val="left"/>
      <w:pPr>
        <w:tabs>
          <w:tab w:val="num" w:pos="1797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4" w15:restartNumberingAfterBreak="0">
    <w:nsid w:val="1BD14CD6"/>
    <w:multiLevelType w:val="hybridMultilevel"/>
    <w:tmpl w:val="7280079A"/>
    <w:lvl w:ilvl="0" w:tplc="12F232B4">
      <w:start w:val="1"/>
      <w:numFmt w:val="lowerLetter"/>
      <w:lvlText w:val="%1)"/>
      <w:lvlJc w:val="left"/>
      <w:pPr>
        <w:ind w:left="2336" w:hanging="360"/>
      </w:pPr>
    </w:lvl>
    <w:lvl w:ilvl="1" w:tplc="08090019" w:tentative="1">
      <w:start w:val="1"/>
      <w:numFmt w:val="lowerLetter"/>
      <w:lvlText w:val="%2."/>
      <w:lvlJc w:val="left"/>
      <w:pPr>
        <w:ind w:left="3056" w:hanging="360"/>
      </w:pPr>
    </w:lvl>
    <w:lvl w:ilvl="2" w:tplc="0809001B" w:tentative="1">
      <w:start w:val="1"/>
      <w:numFmt w:val="lowerRoman"/>
      <w:lvlText w:val="%3."/>
      <w:lvlJc w:val="right"/>
      <w:pPr>
        <w:ind w:left="3776" w:hanging="180"/>
      </w:pPr>
    </w:lvl>
    <w:lvl w:ilvl="3" w:tplc="0809000F" w:tentative="1">
      <w:start w:val="1"/>
      <w:numFmt w:val="decimal"/>
      <w:lvlText w:val="%4."/>
      <w:lvlJc w:val="left"/>
      <w:pPr>
        <w:ind w:left="4496" w:hanging="360"/>
      </w:pPr>
    </w:lvl>
    <w:lvl w:ilvl="4" w:tplc="08090019" w:tentative="1">
      <w:start w:val="1"/>
      <w:numFmt w:val="lowerLetter"/>
      <w:lvlText w:val="%5."/>
      <w:lvlJc w:val="left"/>
      <w:pPr>
        <w:ind w:left="5216" w:hanging="360"/>
      </w:pPr>
    </w:lvl>
    <w:lvl w:ilvl="5" w:tplc="0809001B" w:tentative="1">
      <w:start w:val="1"/>
      <w:numFmt w:val="lowerRoman"/>
      <w:lvlText w:val="%6."/>
      <w:lvlJc w:val="right"/>
      <w:pPr>
        <w:ind w:left="5936" w:hanging="180"/>
      </w:pPr>
    </w:lvl>
    <w:lvl w:ilvl="6" w:tplc="0809000F" w:tentative="1">
      <w:start w:val="1"/>
      <w:numFmt w:val="decimal"/>
      <w:lvlText w:val="%7."/>
      <w:lvlJc w:val="left"/>
      <w:pPr>
        <w:ind w:left="6656" w:hanging="360"/>
      </w:pPr>
    </w:lvl>
    <w:lvl w:ilvl="7" w:tplc="08090019" w:tentative="1">
      <w:start w:val="1"/>
      <w:numFmt w:val="lowerLetter"/>
      <w:lvlText w:val="%8."/>
      <w:lvlJc w:val="left"/>
      <w:pPr>
        <w:ind w:left="7376" w:hanging="360"/>
      </w:pPr>
    </w:lvl>
    <w:lvl w:ilvl="8" w:tplc="0809001B" w:tentative="1">
      <w:start w:val="1"/>
      <w:numFmt w:val="lowerRoman"/>
      <w:lvlText w:val="%9."/>
      <w:lvlJc w:val="right"/>
      <w:pPr>
        <w:ind w:left="8096" w:hanging="180"/>
      </w:pPr>
    </w:lvl>
  </w:abstractNum>
  <w:abstractNum w:abstractNumId="5" w15:restartNumberingAfterBreak="0">
    <w:nsid w:val="209A62F5"/>
    <w:multiLevelType w:val="hybridMultilevel"/>
    <w:tmpl w:val="25DE3A94"/>
    <w:lvl w:ilvl="0" w:tplc="3286AFD0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6" w15:restartNumberingAfterBreak="0">
    <w:nsid w:val="284238AD"/>
    <w:multiLevelType w:val="multilevel"/>
    <w:tmpl w:val="A22611FC"/>
    <w:numStyleLink w:val="ConditionsList"/>
  </w:abstractNum>
  <w:abstractNum w:abstractNumId="7" w15:restartNumberingAfterBreak="0">
    <w:nsid w:val="29461538"/>
    <w:multiLevelType w:val="multilevel"/>
    <w:tmpl w:val="A1DC0ECC"/>
    <w:styleLink w:val="nListaList"/>
    <w:lvl w:ilvl="0">
      <w:start w:val="1"/>
      <w:numFmt w:val="decimal"/>
      <w:pStyle w:val="Table"/>
      <w:lvlText w:val="%1."/>
      <w:lvlJc w:val="left"/>
      <w:pPr>
        <w:tabs>
          <w:tab w:val="num" w:pos="720"/>
        </w:tabs>
        <w:ind w:left="425" w:hanging="425"/>
      </w:pPr>
      <w:rPr>
        <w:rFonts w:hint="default"/>
      </w:r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  <w:rPr>
        <w:rFonts w:hint="default"/>
      </w:r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  <w:rPr>
        <w:rFonts w:hint="default"/>
      </w:rPr>
    </w:lvl>
    <w:lvl w:ilvl="3">
      <w:start w:val="1"/>
      <w:numFmt w:val="lowerRoman"/>
      <w:lvlText w:val="%4"/>
      <w:lvlJc w:val="left"/>
      <w:pPr>
        <w:tabs>
          <w:tab w:val="num" w:pos="1361"/>
        </w:tabs>
        <w:ind w:left="1361" w:hanging="11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8" w15:restartNumberingAfterBreak="0">
    <w:nsid w:val="297D571E"/>
    <w:multiLevelType w:val="multilevel"/>
    <w:tmpl w:val="A22611FC"/>
    <w:numStyleLink w:val="ConditionsList"/>
  </w:abstractNum>
  <w:abstractNum w:abstractNumId="9" w15:restartNumberingAfterBreak="0">
    <w:nsid w:val="2FD65C6A"/>
    <w:multiLevelType w:val="hybridMultilevel"/>
    <w:tmpl w:val="D702F840"/>
    <w:lvl w:ilvl="0" w:tplc="0809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71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10" w15:restartNumberingAfterBreak="0">
    <w:nsid w:val="3F7A6277"/>
    <w:multiLevelType w:val="hybridMultilevel"/>
    <w:tmpl w:val="640217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313C9E"/>
    <w:multiLevelType w:val="multilevel"/>
    <w:tmpl w:val="1C30B3AE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2" w15:restartNumberingAfterBreak="0">
    <w:nsid w:val="48DD7A15"/>
    <w:multiLevelType w:val="multilevel"/>
    <w:tmpl w:val="5C72013C"/>
    <w:styleLink w:val="StylesList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431" w:hanging="431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8"/>
        </w:tabs>
        <w:ind w:left="578" w:hanging="578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2"/>
        </w:tabs>
        <w:ind w:left="862" w:hanging="862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9"/>
        </w:tabs>
        <w:ind w:left="1009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1"/>
        </w:tabs>
        <w:ind w:left="1151" w:hanging="115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8"/>
        </w:tabs>
        <w:ind w:left="1298" w:hanging="1298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2"/>
        </w:tabs>
        <w:ind w:left="1582" w:hanging="1582"/>
      </w:pPr>
      <w:rPr>
        <w:rFonts w:hint="default"/>
      </w:rPr>
    </w:lvl>
  </w:abstractNum>
  <w:abstractNum w:abstractNumId="13" w15:restartNumberingAfterBreak="0">
    <w:nsid w:val="4AB7177F"/>
    <w:multiLevelType w:val="multilevel"/>
    <w:tmpl w:val="A22611FC"/>
    <w:numStyleLink w:val="ConditionsList"/>
  </w:abstractNum>
  <w:abstractNum w:abstractNumId="14" w15:restartNumberingAfterBreak="0">
    <w:nsid w:val="4DED4C13"/>
    <w:multiLevelType w:val="multilevel"/>
    <w:tmpl w:val="A22611FC"/>
    <w:styleLink w:val="ConditionsList"/>
    <w:lvl w:ilvl="0">
      <w:start w:val="1"/>
      <w:numFmt w:val="decimal"/>
      <w:pStyle w:val="Conditions1"/>
      <w:lvlText w:val="%1)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sz w:val="22"/>
      </w:rPr>
    </w:lvl>
    <w:lvl w:ilvl="1">
      <w:start w:val="1"/>
      <w:numFmt w:val="none"/>
      <w:lvlRestart w:val="0"/>
      <w:pStyle w:val="ConditionsNoNumber"/>
      <w:lvlText w:val="%2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b w:val="0"/>
        <w:i w:val="0"/>
        <w:sz w:val="22"/>
      </w:rPr>
    </w:lvl>
    <w:lvl w:ilvl="2">
      <w:start w:val="1"/>
      <w:numFmt w:val="lowerRoman"/>
      <w:pStyle w:val="Conditions2"/>
      <w:lvlText w:val="%3)"/>
      <w:lvlJc w:val="left"/>
      <w:pPr>
        <w:tabs>
          <w:tab w:val="num" w:pos="1616"/>
        </w:tabs>
        <w:ind w:left="1616" w:hanging="539"/>
      </w:pPr>
      <w:rPr>
        <w:rFonts w:ascii="Verdana" w:hAnsi="Verdana" w:hint="default"/>
        <w:b w:val="0"/>
        <w:i w:val="0"/>
        <w:sz w:val="22"/>
      </w:rPr>
    </w:lvl>
    <w:lvl w:ilvl="3">
      <w:start w:val="1"/>
      <w:numFmt w:val="bullet"/>
      <w:lvlRestart w:val="2"/>
      <w:pStyle w:val="ConditionsBullet"/>
      <w:lvlText w:val=""/>
      <w:lvlJc w:val="left"/>
      <w:pPr>
        <w:tabs>
          <w:tab w:val="num" w:pos="2155"/>
        </w:tabs>
        <w:ind w:left="2155" w:hanging="539"/>
      </w:pPr>
      <w:rPr>
        <w:rFonts w:ascii="Symbol" w:hAnsi="Symbol" w:hint="default"/>
      </w:rPr>
    </w:lvl>
    <w:lvl w:ilvl="4">
      <w:start w:val="1"/>
      <w:numFmt w:val="none"/>
      <w:pStyle w:val="ConditionsNoNumberNoSpaceBefore"/>
      <w:lvlText w:val=""/>
      <w:lvlJc w:val="left"/>
      <w:pPr>
        <w:tabs>
          <w:tab w:val="num" w:pos="1077"/>
        </w:tabs>
        <w:ind w:left="1077" w:hanging="64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4F2342F1"/>
    <w:multiLevelType w:val="multilevel"/>
    <w:tmpl w:val="A22611FC"/>
    <w:numStyleLink w:val="ConditionsList"/>
  </w:abstractNum>
  <w:abstractNum w:abstractNumId="16" w15:restartNumberingAfterBreak="0">
    <w:nsid w:val="5137716E"/>
    <w:multiLevelType w:val="multilevel"/>
    <w:tmpl w:val="A22611FC"/>
    <w:numStyleLink w:val="ConditionsList"/>
  </w:abstractNum>
  <w:abstractNum w:abstractNumId="17" w15:restartNumberingAfterBreak="0">
    <w:nsid w:val="53F51752"/>
    <w:multiLevelType w:val="multilevel"/>
    <w:tmpl w:val="A22611FC"/>
    <w:numStyleLink w:val="ConditionsList"/>
  </w:abstractNum>
  <w:abstractNum w:abstractNumId="18" w15:restartNumberingAfterBreak="0">
    <w:nsid w:val="558D5013"/>
    <w:multiLevelType w:val="hybridMultilevel"/>
    <w:tmpl w:val="43708B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0F1B4D"/>
    <w:multiLevelType w:val="singleLevel"/>
    <w:tmpl w:val="6DEEB6D6"/>
    <w:lvl w:ilvl="0">
      <w:start w:val="1"/>
      <w:numFmt w:val="decimal"/>
      <w:lvlText w:val="%1)"/>
      <w:lvlJc w:val="left"/>
      <w:pPr>
        <w:tabs>
          <w:tab w:val="num" w:pos="1152"/>
        </w:tabs>
        <w:ind w:left="648" w:hanging="216"/>
      </w:pPr>
    </w:lvl>
  </w:abstractNum>
  <w:abstractNum w:abstractNumId="20" w15:restartNumberingAfterBreak="0">
    <w:nsid w:val="62CA1CF1"/>
    <w:multiLevelType w:val="multilevel"/>
    <w:tmpl w:val="195AE940"/>
    <w:lvl w:ilvl="0">
      <w:start w:val="1"/>
      <w:numFmt w:val="decimal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1" w15:restartNumberingAfterBreak="0">
    <w:nsid w:val="62CB6406"/>
    <w:multiLevelType w:val="multilevel"/>
    <w:tmpl w:val="83DADDA6"/>
    <w:lvl w:ilvl="0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pStyle w:val="Nlisti0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65B7639F"/>
    <w:multiLevelType w:val="multilevel"/>
    <w:tmpl w:val="A22611FC"/>
    <w:numStyleLink w:val="ConditionsList"/>
  </w:abstractNum>
  <w:abstractNum w:abstractNumId="23" w15:restartNumberingAfterBreak="0">
    <w:nsid w:val="6B27798A"/>
    <w:multiLevelType w:val="singleLevel"/>
    <w:tmpl w:val="A98C0500"/>
    <w:lvl w:ilvl="0">
      <w:start w:val="1"/>
      <w:numFmt w:val="bullet"/>
      <w:pStyle w:val="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</w:abstractNum>
  <w:abstractNum w:abstractNumId="24" w15:restartNumberingAfterBreak="0">
    <w:nsid w:val="70C57FAD"/>
    <w:multiLevelType w:val="hybridMultilevel"/>
    <w:tmpl w:val="C4545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F7648C"/>
    <w:multiLevelType w:val="hybridMultilevel"/>
    <w:tmpl w:val="12C80A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BC1002"/>
    <w:multiLevelType w:val="hybridMultilevel"/>
    <w:tmpl w:val="9906F082"/>
    <w:lvl w:ilvl="0" w:tplc="0809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27" w15:restartNumberingAfterBreak="0">
    <w:nsid w:val="7CDC568F"/>
    <w:multiLevelType w:val="multilevel"/>
    <w:tmpl w:val="2BFCC7F2"/>
    <w:lvl w:ilvl="0">
      <w:start w:val="1"/>
      <w:numFmt w:val="lowerRoman"/>
      <w:lvlText w:val="%1)"/>
      <w:lvlJc w:val="left"/>
      <w:pPr>
        <w:tabs>
          <w:tab w:val="num" w:pos="108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7FBA4DB7"/>
    <w:multiLevelType w:val="hybridMultilevel"/>
    <w:tmpl w:val="CEEA74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8118092">
    <w:abstractNumId w:val="21"/>
  </w:num>
  <w:num w:numId="2" w16cid:durableId="464860741">
    <w:abstractNumId w:val="21"/>
  </w:num>
  <w:num w:numId="3" w16cid:durableId="761880443">
    <w:abstractNumId w:val="23"/>
  </w:num>
  <w:num w:numId="4" w16cid:durableId="1522011066">
    <w:abstractNumId w:val="0"/>
  </w:num>
  <w:num w:numId="5" w16cid:durableId="1027171396">
    <w:abstractNumId w:val="11"/>
  </w:num>
  <w:num w:numId="6" w16cid:durableId="157428551">
    <w:abstractNumId w:val="20"/>
  </w:num>
  <w:num w:numId="7" w16cid:durableId="46804236">
    <w:abstractNumId w:val="27"/>
  </w:num>
  <w:num w:numId="8" w16cid:durableId="639841661">
    <w:abstractNumId w:val="19"/>
  </w:num>
  <w:num w:numId="9" w16cid:durableId="615798553">
    <w:abstractNumId w:val="4"/>
  </w:num>
  <w:num w:numId="10" w16cid:durableId="1154108506">
    <w:abstractNumId w:val="5"/>
  </w:num>
  <w:num w:numId="11" w16cid:durableId="328797634">
    <w:abstractNumId w:val="14"/>
  </w:num>
  <w:num w:numId="12" w16cid:durableId="470103344">
    <w:abstractNumId w:val="15"/>
  </w:num>
  <w:num w:numId="13" w16cid:durableId="474180697">
    <w:abstractNumId w:val="8"/>
  </w:num>
  <w:num w:numId="14" w16cid:durableId="412551467">
    <w:abstractNumId w:val="13"/>
  </w:num>
  <w:num w:numId="15" w16cid:durableId="2076774770">
    <w:abstractNumId w:val="16"/>
  </w:num>
  <w:num w:numId="16" w16cid:durableId="2127001464">
    <w:abstractNumId w:val="2"/>
  </w:num>
  <w:num w:numId="17" w16cid:durableId="1068580021">
    <w:abstractNumId w:val="17"/>
  </w:num>
  <w:num w:numId="18" w16cid:durableId="1503231474">
    <w:abstractNumId w:val="6"/>
  </w:num>
  <w:num w:numId="19" w16cid:durableId="753359593">
    <w:abstractNumId w:val="3"/>
  </w:num>
  <w:num w:numId="20" w16cid:durableId="1577978029">
    <w:abstractNumId w:val="7"/>
  </w:num>
  <w:num w:numId="21" w16cid:durableId="1587575443">
    <w:abstractNumId w:val="12"/>
  </w:num>
  <w:num w:numId="22" w16cid:durableId="2042627460">
    <w:abstractNumId w:val="12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ascii="Arial" w:hAnsi="Arial" w:cs="Arial" w:hint="default"/>
          <w:b w:val="0"/>
          <w:bCs/>
          <w:sz w:val="24"/>
          <w:szCs w:val="24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 w:numId="23" w16cid:durableId="351692969">
    <w:abstractNumId w:val="22"/>
  </w:num>
  <w:num w:numId="24" w16cid:durableId="1600675096">
    <w:abstractNumId w:val="12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b w:val="0"/>
          <w:bCs w:val="0"/>
          <w:i w:val="0"/>
          <w:iCs w:val="0"/>
          <w:color w:val="auto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 w:numId="25" w16cid:durableId="1016268942">
    <w:abstractNumId w:val="12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color w:val="auto"/>
        </w:rPr>
      </w:lvl>
    </w:lvlOverride>
  </w:num>
  <w:num w:numId="26" w16cid:durableId="1388870600">
    <w:abstractNumId w:val="24"/>
  </w:num>
  <w:num w:numId="27" w16cid:durableId="931662424">
    <w:abstractNumId w:val="10"/>
  </w:num>
  <w:num w:numId="28" w16cid:durableId="360791130">
    <w:abstractNumId w:val="28"/>
  </w:num>
  <w:num w:numId="29" w16cid:durableId="1937320014">
    <w:abstractNumId w:val="12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b w:val="0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 w:numId="30" w16cid:durableId="1388604536">
    <w:abstractNumId w:val="12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ascii="Arial" w:hAnsi="Arial" w:cs="Arial" w:hint="default"/>
          <w:b w:val="0"/>
          <w:bCs/>
          <w:i w:val="0"/>
          <w:iCs/>
          <w:sz w:val="24"/>
          <w:szCs w:val="24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 w:numId="31" w16cid:durableId="1477260649">
    <w:abstractNumId w:val="12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 w:numId="32" w16cid:durableId="339158254">
    <w:abstractNumId w:val="12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b w:val="0"/>
          <w:bCs/>
          <w:i w:val="0"/>
          <w:iCs/>
          <w:color w:val="000000" w:themeColor="text1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 w:numId="33" w16cid:durableId="1410807401">
    <w:abstractNumId w:val="26"/>
  </w:num>
  <w:num w:numId="34" w16cid:durableId="1469861535">
    <w:abstractNumId w:val="1"/>
  </w:num>
  <w:num w:numId="35" w16cid:durableId="963315448">
    <w:abstractNumId w:val="25"/>
  </w:num>
  <w:num w:numId="36" w16cid:durableId="1738286314">
    <w:abstractNumId w:val="18"/>
  </w:num>
  <w:num w:numId="37" w16cid:durableId="1109009788">
    <w:abstractNumId w:val="9"/>
  </w:num>
  <w:num w:numId="38" w16cid:durableId="1685937544">
    <w:abstractNumId w:val="12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" w:val="Decision or Report.dot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3D76CB"/>
    <w:rsid w:val="0000022C"/>
    <w:rsid w:val="000008CE"/>
    <w:rsid w:val="000008EC"/>
    <w:rsid w:val="00000D26"/>
    <w:rsid w:val="00001727"/>
    <w:rsid w:val="0000178E"/>
    <w:rsid w:val="00001ADA"/>
    <w:rsid w:val="000025A7"/>
    <w:rsid w:val="00002D10"/>
    <w:rsid w:val="00002EAA"/>
    <w:rsid w:val="0000335F"/>
    <w:rsid w:val="00004297"/>
    <w:rsid w:val="00004BF8"/>
    <w:rsid w:val="00004C76"/>
    <w:rsid w:val="00005D99"/>
    <w:rsid w:val="000063BD"/>
    <w:rsid w:val="00007FCA"/>
    <w:rsid w:val="0001034E"/>
    <w:rsid w:val="0001081D"/>
    <w:rsid w:val="00011C99"/>
    <w:rsid w:val="00012E40"/>
    <w:rsid w:val="0001342F"/>
    <w:rsid w:val="00013914"/>
    <w:rsid w:val="000150D8"/>
    <w:rsid w:val="00015C60"/>
    <w:rsid w:val="00015D9B"/>
    <w:rsid w:val="00015DBB"/>
    <w:rsid w:val="00016736"/>
    <w:rsid w:val="00020F75"/>
    <w:rsid w:val="000214A5"/>
    <w:rsid w:val="0002164C"/>
    <w:rsid w:val="00021D18"/>
    <w:rsid w:val="00021F92"/>
    <w:rsid w:val="00022B19"/>
    <w:rsid w:val="00022F7D"/>
    <w:rsid w:val="00023096"/>
    <w:rsid w:val="00023F1B"/>
    <w:rsid w:val="0002410D"/>
    <w:rsid w:val="0002412D"/>
    <w:rsid w:val="000242A2"/>
    <w:rsid w:val="00024500"/>
    <w:rsid w:val="000247B2"/>
    <w:rsid w:val="000251F0"/>
    <w:rsid w:val="00025FAC"/>
    <w:rsid w:val="00026F0F"/>
    <w:rsid w:val="0002734A"/>
    <w:rsid w:val="00030EB1"/>
    <w:rsid w:val="0003258D"/>
    <w:rsid w:val="00032C13"/>
    <w:rsid w:val="00032F39"/>
    <w:rsid w:val="000330BC"/>
    <w:rsid w:val="00033127"/>
    <w:rsid w:val="00033281"/>
    <w:rsid w:val="00033DB6"/>
    <w:rsid w:val="0003422D"/>
    <w:rsid w:val="000352EC"/>
    <w:rsid w:val="00035AA4"/>
    <w:rsid w:val="00035B59"/>
    <w:rsid w:val="00036105"/>
    <w:rsid w:val="0003699E"/>
    <w:rsid w:val="00037C5A"/>
    <w:rsid w:val="00037F6A"/>
    <w:rsid w:val="00040ADC"/>
    <w:rsid w:val="00040B18"/>
    <w:rsid w:val="00040B34"/>
    <w:rsid w:val="000419CB"/>
    <w:rsid w:val="00041A9E"/>
    <w:rsid w:val="00041B7C"/>
    <w:rsid w:val="00043555"/>
    <w:rsid w:val="0004463A"/>
    <w:rsid w:val="00045EF9"/>
    <w:rsid w:val="00046145"/>
    <w:rsid w:val="0004625F"/>
    <w:rsid w:val="000463A2"/>
    <w:rsid w:val="000504AD"/>
    <w:rsid w:val="000505BD"/>
    <w:rsid w:val="000507D8"/>
    <w:rsid w:val="000511CA"/>
    <w:rsid w:val="00051265"/>
    <w:rsid w:val="00051718"/>
    <w:rsid w:val="00051DD4"/>
    <w:rsid w:val="00051ED0"/>
    <w:rsid w:val="00052599"/>
    <w:rsid w:val="00053135"/>
    <w:rsid w:val="00053771"/>
    <w:rsid w:val="00053B3C"/>
    <w:rsid w:val="00053FD1"/>
    <w:rsid w:val="000545F4"/>
    <w:rsid w:val="00055897"/>
    <w:rsid w:val="00055F5E"/>
    <w:rsid w:val="00056A55"/>
    <w:rsid w:val="00057600"/>
    <w:rsid w:val="00057858"/>
    <w:rsid w:val="00060510"/>
    <w:rsid w:val="0006068B"/>
    <w:rsid w:val="000614DC"/>
    <w:rsid w:val="000615F6"/>
    <w:rsid w:val="00062355"/>
    <w:rsid w:val="000626B6"/>
    <w:rsid w:val="0006290E"/>
    <w:rsid w:val="00063C9B"/>
    <w:rsid w:val="00063D86"/>
    <w:rsid w:val="000640BE"/>
    <w:rsid w:val="00064C8C"/>
    <w:rsid w:val="00064D95"/>
    <w:rsid w:val="00065C37"/>
    <w:rsid w:val="00066368"/>
    <w:rsid w:val="000674C5"/>
    <w:rsid w:val="00070243"/>
    <w:rsid w:val="0007049D"/>
    <w:rsid w:val="00071826"/>
    <w:rsid w:val="00072BA6"/>
    <w:rsid w:val="00073495"/>
    <w:rsid w:val="0007405B"/>
    <w:rsid w:val="00075010"/>
    <w:rsid w:val="000752F5"/>
    <w:rsid w:val="00075C91"/>
    <w:rsid w:val="00075E9D"/>
    <w:rsid w:val="000760A9"/>
    <w:rsid w:val="0007645E"/>
    <w:rsid w:val="00077358"/>
    <w:rsid w:val="0007766C"/>
    <w:rsid w:val="000779EA"/>
    <w:rsid w:val="00077B4E"/>
    <w:rsid w:val="00077E7F"/>
    <w:rsid w:val="00081719"/>
    <w:rsid w:val="000825F8"/>
    <w:rsid w:val="00082B50"/>
    <w:rsid w:val="00082D90"/>
    <w:rsid w:val="0008397F"/>
    <w:rsid w:val="0008443C"/>
    <w:rsid w:val="00084DF4"/>
    <w:rsid w:val="000852F3"/>
    <w:rsid w:val="00085545"/>
    <w:rsid w:val="000859B0"/>
    <w:rsid w:val="00086C0F"/>
    <w:rsid w:val="00086C5C"/>
    <w:rsid w:val="00087477"/>
    <w:rsid w:val="00087DEC"/>
    <w:rsid w:val="00087FD4"/>
    <w:rsid w:val="000909D1"/>
    <w:rsid w:val="00091805"/>
    <w:rsid w:val="0009229C"/>
    <w:rsid w:val="00092DA4"/>
    <w:rsid w:val="000947E0"/>
    <w:rsid w:val="000949B1"/>
    <w:rsid w:val="00094A44"/>
    <w:rsid w:val="00095297"/>
    <w:rsid w:val="0009529A"/>
    <w:rsid w:val="00095940"/>
    <w:rsid w:val="000959C7"/>
    <w:rsid w:val="00095EC8"/>
    <w:rsid w:val="00095F87"/>
    <w:rsid w:val="00096477"/>
    <w:rsid w:val="00096A73"/>
    <w:rsid w:val="00096FAD"/>
    <w:rsid w:val="00097357"/>
    <w:rsid w:val="00097718"/>
    <w:rsid w:val="000A0071"/>
    <w:rsid w:val="000A06F5"/>
    <w:rsid w:val="000A0C54"/>
    <w:rsid w:val="000A1436"/>
    <w:rsid w:val="000A18EF"/>
    <w:rsid w:val="000A1E74"/>
    <w:rsid w:val="000A3E98"/>
    <w:rsid w:val="000A4AEB"/>
    <w:rsid w:val="000A5A45"/>
    <w:rsid w:val="000A64AE"/>
    <w:rsid w:val="000A66B4"/>
    <w:rsid w:val="000A69A9"/>
    <w:rsid w:val="000A7345"/>
    <w:rsid w:val="000A7A53"/>
    <w:rsid w:val="000A7B7F"/>
    <w:rsid w:val="000A7DD3"/>
    <w:rsid w:val="000B02BC"/>
    <w:rsid w:val="000B0589"/>
    <w:rsid w:val="000B137F"/>
    <w:rsid w:val="000B16A9"/>
    <w:rsid w:val="000B1831"/>
    <w:rsid w:val="000B23B2"/>
    <w:rsid w:val="000B3ABA"/>
    <w:rsid w:val="000B4A54"/>
    <w:rsid w:val="000B4B86"/>
    <w:rsid w:val="000B4FDD"/>
    <w:rsid w:val="000B50D4"/>
    <w:rsid w:val="000B546A"/>
    <w:rsid w:val="000B593A"/>
    <w:rsid w:val="000B593B"/>
    <w:rsid w:val="000B5D06"/>
    <w:rsid w:val="000B626C"/>
    <w:rsid w:val="000B6521"/>
    <w:rsid w:val="000B7B39"/>
    <w:rsid w:val="000C054F"/>
    <w:rsid w:val="000C0CC8"/>
    <w:rsid w:val="000C1220"/>
    <w:rsid w:val="000C263C"/>
    <w:rsid w:val="000C2680"/>
    <w:rsid w:val="000C32C4"/>
    <w:rsid w:val="000C368D"/>
    <w:rsid w:val="000C3F13"/>
    <w:rsid w:val="000C5098"/>
    <w:rsid w:val="000C50E1"/>
    <w:rsid w:val="000C59A6"/>
    <w:rsid w:val="000C5C2F"/>
    <w:rsid w:val="000C5C68"/>
    <w:rsid w:val="000C62E3"/>
    <w:rsid w:val="000C6424"/>
    <w:rsid w:val="000C655E"/>
    <w:rsid w:val="000C6814"/>
    <w:rsid w:val="000C698E"/>
    <w:rsid w:val="000C6FF6"/>
    <w:rsid w:val="000C71BC"/>
    <w:rsid w:val="000C79D5"/>
    <w:rsid w:val="000D0673"/>
    <w:rsid w:val="000D0BC7"/>
    <w:rsid w:val="000D1E20"/>
    <w:rsid w:val="000D2B85"/>
    <w:rsid w:val="000D2E79"/>
    <w:rsid w:val="000D360E"/>
    <w:rsid w:val="000D3963"/>
    <w:rsid w:val="000D47C6"/>
    <w:rsid w:val="000D4B18"/>
    <w:rsid w:val="000D53FC"/>
    <w:rsid w:val="000D5DB3"/>
    <w:rsid w:val="000D605E"/>
    <w:rsid w:val="000D636B"/>
    <w:rsid w:val="000D6DE0"/>
    <w:rsid w:val="000D748C"/>
    <w:rsid w:val="000D7620"/>
    <w:rsid w:val="000D7681"/>
    <w:rsid w:val="000D7835"/>
    <w:rsid w:val="000E0232"/>
    <w:rsid w:val="000E0425"/>
    <w:rsid w:val="000E0D3F"/>
    <w:rsid w:val="000E1CC1"/>
    <w:rsid w:val="000E1F1C"/>
    <w:rsid w:val="000E2038"/>
    <w:rsid w:val="000E20DA"/>
    <w:rsid w:val="000E2935"/>
    <w:rsid w:val="000E2F55"/>
    <w:rsid w:val="000E3532"/>
    <w:rsid w:val="000E370F"/>
    <w:rsid w:val="000E408E"/>
    <w:rsid w:val="000E440A"/>
    <w:rsid w:val="000E44AF"/>
    <w:rsid w:val="000E4A41"/>
    <w:rsid w:val="000E539A"/>
    <w:rsid w:val="000E57C1"/>
    <w:rsid w:val="000E7FD8"/>
    <w:rsid w:val="000F0476"/>
    <w:rsid w:val="000F097D"/>
    <w:rsid w:val="000F14E0"/>
    <w:rsid w:val="000F16F4"/>
    <w:rsid w:val="000F18AF"/>
    <w:rsid w:val="000F2BF2"/>
    <w:rsid w:val="000F2C09"/>
    <w:rsid w:val="000F38BD"/>
    <w:rsid w:val="000F3F85"/>
    <w:rsid w:val="000F41D3"/>
    <w:rsid w:val="000F422F"/>
    <w:rsid w:val="000F42F1"/>
    <w:rsid w:val="000F4FD6"/>
    <w:rsid w:val="000F646F"/>
    <w:rsid w:val="000F6853"/>
    <w:rsid w:val="000F694D"/>
    <w:rsid w:val="000F6B97"/>
    <w:rsid w:val="000F6CA2"/>
    <w:rsid w:val="000F6EC2"/>
    <w:rsid w:val="001000CB"/>
    <w:rsid w:val="00100976"/>
    <w:rsid w:val="001013BA"/>
    <w:rsid w:val="0010274F"/>
    <w:rsid w:val="00103442"/>
    <w:rsid w:val="001038DE"/>
    <w:rsid w:val="00103FEB"/>
    <w:rsid w:val="00104296"/>
    <w:rsid w:val="00104773"/>
    <w:rsid w:val="00104D93"/>
    <w:rsid w:val="001053D3"/>
    <w:rsid w:val="001053F8"/>
    <w:rsid w:val="001054E5"/>
    <w:rsid w:val="001055DA"/>
    <w:rsid w:val="0010568B"/>
    <w:rsid w:val="001067F7"/>
    <w:rsid w:val="00106A49"/>
    <w:rsid w:val="00106FEA"/>
    <w:rsid w:val="00107082"/>
    <w:rsid w:val="0011056D"/>
    <w:rsid w:val="0011059C"/>
    <w:rsid w:val="00110BFF"/>
    <w:rsid w:val="00111919"/>
    <w:rsid w:val="00112222"/>
    <w:rsid w:val="00112DEB"/>
    <w:rsid w:val="00113195"/>
    <w:rsid w:val="00114178"/>
    <w:rsid w:val="001146BF"/>
    <w:rsid w:val="0011551C"/>
    <w:rsid w:val="001155B0"/>
    <w:rsid w:val="00116E82"/>
    <w:rsid w:val="00117608"/>
    <w:rsid w:val="001178AB"/>
    <w:rsid w:val="00117A35"/>
    <w:rsid w:val="0012004C"/>
    <w:rsid w:val="00120BA2"/>
    <w:rsid w:val="00121754"/>
    <w:rsid w:val="00121B82"/>
    <w:rsid w:val="00121CD6"/>
    <w:rsid w:val="00121CE8"/>
    <w:rsid w:val="00121EAE"/>
    <w:rsid w:val="00121F5A"/>
    <w:rsid w:val="00122319"/>
    <w:rsid w:val="00122B88"/>
    <w:rsid w:val="00123570"/>
    <w:rsid w:val="001236E2"/>
    <w:rsid w:val="001243DC"/>
    <w:rsid w:val="00124584"/>
    <w:rsid w:val="001246A9"/>
    <w:rsid w:val="00124748"/>
    <w:rsid w:val="0012541E"/>
    <w:rsid w:val="00125511"/>
    <w:rsid w:val="001264DA"/>
    <w:rsid w:val="0013034A"/>
    <w:rsid w:val="001309E0"/>
    <w:rsid w:val="00130ECA"/>
    <w:rsid w:val="00131793"/>
    <w:rsid w:val="00132EBE"/>
    <w:rsid w:val="00132ED1"/>
    <w:rsid w:val="00133693"/>
    <w:rsid w:val="00134926"/>
    <w:rsid w:val="00134A9C"/>
    <w:rsid w:val="00134D22"/>
    <w:rsid w:val="00134EA4"/>
    <w:rsid w:val="00135513"/>
    <w:rsid w:val="00136328"/>
    <w:rsid w:val="00136DE0"/>
    <w:rsid w:val="001370F3"/>
    <w:rsid w:val="00137CCD"/>
    <w:rsid w:val="00137ED1"/>
    <w:rsid w:val="00140214"/>
    <w:rsid w:val="00141AC2"/>
    <w:rsid w:val="00142BE3"/>
    <w:rsid w:val="00143170"/>
    <w:rsid w:val="00143617"/>
    <w:rsid w:val="00143861"/>
    <w:rsid w:val="001440C3"/>
    <w:rsid w:val="00145009"/>
    <w:rsid w:val="00145A56"/>
    <w:rsid w:val="001478D0"/>
    <w:rsid w:val="001503D0"/>
    <w:rsid w:val="00150A0C"/>
    <w:rsid w:val="00151B2D"/>
    <w:rsid w:val="00151C25"/>
    <w:rsid w:val="00151F12"/>
    <w:rsid w:val="00151FD7"/>
    <w:rsid w:val="0015203F"/>
    <w:rsid w:val="001528AF"/>
    <w:rsid w:val="00152A37"/>
    <w:rsid w:val="00152C92"/>
    <w:rsid w:val="00152D7D"/>
    <w:rsid w:val="00152F46"/>
    <w:rsid w:val="001532AD"/>
    <w:rsid w:val="00153546"/>
    <w:rsid w:val="00154308"/>
    <w:rsid w:val="00155FFC"/>
    <w:rsid w:val="00156909"/>
    <w:rsid w:val="001606AF"/>
    <w:rsid w:val="00160ACF"/>
    <w:rsid w:val="00160E95"/>
    <w:rsid w:val="00161973"/>
    <w:rsid w:val="00161B5C"/>
    <w:rsid w:val="00161D3B"/>
    <w:rsid w:val="00161E5C"/>
    <w:rsid w:val="00162238"/>
    <w:rsid w:val="00162810"/>
    <w:rsid w:val="00162CC7"/>
    <w:rsid w:val="00162D62"/>
    <w:rsid w:val="00162FB4"/>
    <w:rsid w:val="00163017"/>
    <w:rsid w:val="00163139"/>
    <w:rsid w:val="00163370"/>
    <w:rsid w:val="00163854"/>
    <w:rsid w:val="00163A94"/>
    <w:rsid w:val="00163AC2"/>
    <w:rsid w:val="00164408"/>
    <w:rsid w:val="00165BC9"/>
    <w:rsid w:val="00166919"/>
    <w:rsid w:val="00167401"/>
    <w:rsid w:val="001674E9"/>
    <w:rsid w:val="00167540"/>
    <w:rsid w:val="001678C5"/>
    <w:rsid w:val="001701AA"/>
    <w:rsid w:val="0017066B"/>
    <w:rsid w:val="00170897"/>
    <w:rsid w:val="00170CD2"/>
    <w:rsid w:val="00170F92"/>
    <w:rsid w:val="00171894"/>
    <w:rsid w:val="00171BAF"/>
    <w:rsid w:val="001724AD"/>
    <w:rsid w:val="001727E1"/>
    <w:rsid w:val="001741C0"/>
    <w:rsid w:val="00174509"/>
    <w:rsid w:val="00175290"/>
    <w:rsid w:val="00175D51"/>
    <w:rsid w:val="00176B16"/>
    <w:rsid w:val="00176FF6"/>
    <w:rsid w:val="001770DA"/>
    <w:rsid w:val="00177536"/>
    <w:rsid w:val="001778E4"/>
    <w:rsid w:val="00177A95"/>
    <w:rsid w:val="001808EA"/>
    <w:rsid w:val="00180BED"/>
    <w:rsid w:val="0018110D"/>
    <w:rsid w:val="00181CD1"/>
    <w:rsid w:val="001824BD"/>
    <w:rsid w:val="0018294B"/>
    <w:rsid w:val="00182D38"/>
    <w:rsid w:val="00183366"/>
    <w:rsid w:val="00183489"/>
    <w:rsid w:val="00183CF5"/>
    <w:rsid w:val="001848FD"/>
    <w:rsid w:val="00184E3E"/>
    <w:rsid w:val="00184F00"/>
    <w:rsid w:val="00184FE9"/>
    <w:rsid w:val="00185E7C"/>
    <w:rsid w:val="00187DC1"/>
    <w:rsid w:val="00187E75"/>
    <w:rsid w:val="00190566"/>
    <w:rsid w:val="00190830"/>
    <w:rsid w:val="001910B7"/>
    <w:rsid w:val="00191C78"/>
    <w:rsid w:val="00191D77"/>
    <w:rsid w:val="0019212F"/>
    <w:rsid w:val="00193204"/>
    <w:rsid w:val="001933F6"/>
    <w:rsid w:val="00193664"/>
    <w:rsid w:val="00193DD8"/>
    <w:rsid w:val="00194CC7"/>
    <w:rsid w:val="00195217"/>
    <w:rsid w:val="00195736"/>
    <w:rsid w:val="00195832"/>
    <w:rsid w:val="00195C16"/>
    <w:rsid w:val="00195C9E"/>
    <w:rsid w:val="00195CE8"/>
    <w:rsid w:val="001960B5"/>
    <w:rsid w:val="00196215"/>
    <w:rsid w:val="00196FF8"/>
    <w:rsid w:val="001975DA"/>
    <w:rsid w:val="00197B5B"/>
    <w:rsid w:val="001A00B5"/>
    <w:rsid w:val="001A0DDD"/>
    <w:rsid w:val="001A0E1A"/>
    <w:rsid w:val="001A1666"/>
    <w:rsid w:val="001A1C60"/>
    <w:rsid w:val="001A1F6A"/>
    <w:rsid w:val="001A2C41"/>
    <w:rsid w:val="001A303C"/>
    <w:rsid w:val="001A376F"/>
    <w:rsid w:val="001A3D9C"/>
    <w:rsid w:val="001A3DD7"/>
    <w:rsid w:val="001A51DF"/>
    <w:rsid w:val="001A585A"/>
    <w:rsid w:val="001A5887"/>
    <w:rsid w:val="001A5947"/>
    <w:rsid w:val="001B0C62"/>
    <w:rsid w:val="001B0F63"/>
    <w:rsid w:val="001B10FD"/>
    <w:rsid w:val="001B12C3"/>
    <w:rsid w:val="001B1D4D"/>
    <w:rsid w:val="001B1FB1"/>
    <w:rsid w:val="001B1FF7"/>
    <w:rsid w:val="001B23FF"/>
    <w:rsid w:val="001B24D5"/>
    <w:rsid w:val="001B2A67"/>
    <w:rsid w:val="001B2E6A"/>
    <w:rsid w:val="001B32EB"/>
    <w:rsid w:val="001B3318"/>
    <w:rsid w:val="001B3689"/>
    <w:rsid w:val="001B37BF"/>
    <w:rsid w:val="001B4078"/>
    <w:rsid w:val="001B40E1"/>
    <w:rsid w:val="001B42C6"/>
    <w:rsid w:val="001B4E7F"/>
    <w:rsid w:val="001B4EF1"/>
    <w:rsid w:val="001B4FFD"/>
    <w:rsid w:val="001B523D"/>
    <w:rsid w:val="001B5E4B"/>
    <w:rsid w:val="001B63A3"/>
    <w:rsid w:val="001B772D"/>
    <w:rsid w:val="001B7730"/>
    <w:rsid w:val="001B7C5B"/>
    <w:rsid w:val="001C2F38"/>
    <w:rsid w:val="001C3582"/>
    <w:rsid w:val="001C3FC1"/>
    <w:rsid w:val="001C4633"/>
    <w:rsid w:val="001C4652"/>
    <w:rsid w:val="001C4781"/>
    <w:rsid w:val="001C4B79"/>
    <w:rsid w:val="001C4C10"/>
    <w:rsid w:val="001C4D74"/>
    <w:rsid w:val="001C5BBE"/>
    <w:rsid w:val="001C5D57"/>
    <w:rsid w:val="001C6C26"/>
    <w:rsid w:val="001C6C81"/>
    <w:rsid w:val="001C703B"/>
    <w:rsid w:val="001C7ACE"/>
    <w:rsid w:val="001D0840"/>
    <w:rsid w:val="001D19C5"/>
    <w:rsid w:val="001D1DA8"/>
    <w:rsid w:val="001D1E55"/>
    <w:rsid w:val="001D20F8"/>
    <w:rsid w:val="001D4D25"/>
    <w:rsid w:val="001D54CA"/>
    <w:rsid w:val="001D5BB8"/>
    <w:rsid w:val="001D5D51"/>
    <w:rsid w:val="001D5F58"/>
    <w:rsid w:val="001D60CF"/>
    <w:rsid w:val="001D6862"/>
    <w:rsid w:val="001D7997"/>
    <w:rsid w:val="001D79C5"/>
    <w:rsid w:val="001D7F6E"/>
    <w:rsid w:val="001E051B"/>
    <w:rsid w:val="001E1042"/>
    <w:rsid w:val="001E28B5"/>
    <w:rsid w:val="001E2BEC"/>
    <w:rsid w:val="001E3F7B"/>
    <w:rsid w:val="001E57B1"/>
    <w:rsid w:val="001E59B8"/>
    <w:rsid w:val="001E6BDA"/>
    <w:rsid w:val="001E7E6A"/>
    <w:rsid w:val="001F0EAD"/>
    <w:rsid w:val="001F1CA4"/>
    <w:rsid w:val="001F322C"/>
    <w:rsid w:val="001F3378"/>
    <w:rsid w:val="001F3687"/>
    <w:rsid w:val="001F5407"/>
    <w:rsid w:val="001F5658"/>
    <w:rsid w:val="001F56BC"/>
    <w:rsid w:val="001F5990"/>
    <w:rsid w:val="001F5CAB"/>
    <w:rsid w:val="001F5DC1"/>
    <w:rsid w:val="001F5F02"/>
    <w:rsid w:val="001F65B3"/>
    <w:rsid w:val="001F692B"/>
    <w:rsid w:val="001F78E4"/>
    <w:rsid w:val="002002F4"/>
    <w:rsid w:val="002016D2"/>
    <w:rsid w:val="0020189D"/>
    <w:rsid w:val="002019A7"/>
    <w:rsid w:val="00201B33"/>
    <w:rsid w:val="00202B62"/>
    <w:rsid w:val="00202F68"/>
    <w:rsid w:val="002030CF"/>
    <w:rsid w:val="002038CB"/>
    <w:rsid w:val="00203A23"/>
    <w:rsid w:val="00203D45"/>
    <w:rsid w:val="002048C3"/>
    <w:rsid w:val="00204978"/>
    <w:rsid w:val="00204E67"/>
    <w:rsid w:val="00204F22"/>
    <w:rsid w:val="00205642"/>
    <w:rsid w:val="0020578A"/>
    <w:rsid w:val="00205F3D"/>
    <w:rsid w:val="00206ED7"/>
    <w:rsid w:val="00207124"/>
    <w:rsid w:val="002074E9"/>
    <w:rsid w:val="00207816"/>
    <w:rsid w:val="00207B87"/>
    <w:rsid w:val="00207C98"/>
    <w:rsid w:val="00207EE5"/>
    <w:rsid w:val="0021002F"/>
    <w:rsid w:val="002105B3"/>
    <w:rsid w:val="00211286"/>
    <w:rsid w:val="00211CF5"/>
    <w:rsid w:val="002120F3"/>
    <w:rsid w:val="002127F9"/>
    <w:rsid w:val="002129F5"/>
    <w:rsid w:val="00212C8F"/>
    <w:rsid w:val="00213307"/>
    <w:rsid w:val="00213766"/>
    <w:rsid w:val="002143D4"/>
    <w:rsid w:val="00214A3B"/>
    <w:rsid w:val="00214DD6"/>
    <w:rsid w:val="00214F71"/>
    <w:rsid w:val="002159B1"/>
    <w:rsid w:val="00215A12"/>
    <w:rsid w:val="0021612F"/>
    <w:rsid w:val="002162F3"/>
    <w:rsid w:val="002179FA"/>
    <w:rsid w:val="00220608"/>
    <w:rsid w:val="0022098C"/>
    <w:rsid w:val="00220D91"/>
    <w:rsid w:val="00220F11"/>
    <w:rsid w:val="00221EA9"/>
    <w:rsid w:val="002228B5"/>
    <w:rsid w:val="00222EC8"/>
    <w:rsid w:val="002239E6"/>
    <w:rsid w:val="00223E87"/>
    <w:rsid w:val="002245F1"/>
    <w:rsid w:val="00224745"/>
    <w:rsid w:val="0022508E"/>
    <w:rsid w:val="00226896"/>
    <w:rsid w:val="00227B6E"/>
    <w:rsid w:val="0023043B"/>
    <w:rsid w:val="00230B03"/>
    <w:rsid w:val="00232CD3"/>
    <w:rsid w:val="00234068"/>
    <w:rsid w:val="0023561B"/>
    <w:rsid w:val="00236194"/>
    <w:rsid w:val="00237697"/>
    <w:rsid w:val="002376EE"/>
    <w:rsid w:val="002403B1"/>
    <w:rsid w:val="002407F9"/>
    <w:rsid w:val="00240C16"/>
    <w:rsid w:val="00240D1A"/>
    <w:rsid w:val="00242190"/>
    <w:rsid w:val="00242A5E"/>
    <w:rsid w:val="002433E1"/>
    <w:rsid w:val="00243494"/>
    <w:rsid w:val="00243992"/>
    <w:rsid w:val="0024433F"/>
    <w:rsid w:val="0024480B"/>
    <w:rsid w:val="00246421"/>
    <w:rsid w:val="0024646B"/>
    <w:rsid w:val="002477AF"/>
    <w:rsid w:val="00251147"/>
    <w:rsid w:val="002513DE"/>
    <w:rsid w:val="00252206"/>
    <w:rsid w:val="002525F8"/>
    <w:rsid w:val="00253076"/>
    <w:rsid w:val="002533EB"/>
    <w:rsid w:val="0025469D"/>
    <w:rsid w:val="00254DC9"/>
    <w:rsid w:val="00254E39"/>
    <w:rsid w:val="00254F21"/>
    <w:rsid w:val="002558B8"/>
    <w:rsid w:val="002560D0"/>
    <w:rsid w:val="00257927"/>
    <w:rsid w:val="002600BC"/>
    <w:rsid w:val="0026095A"/>
    <w:rsid w:val="0026189C"/>
    <w:rsid w:val="00261E15"/>
    <w:rsid w:val="00261EC5"/>
    <w:rsid w:val="0026335E"/>
    <w:rsid w:val="00263EC2"/>
    <w:rsid w:val="002643A1"/>
    <w:rsid w:val="00265325"/>
    <w:rsid w:val="002656C7"/>
    <w:rsid w:val="002656C9"/>
    <w:rsid w:val="00266148"/>
    <w:rsid w:val="0026675C"/>
    <w:rsid w:val="00267064"/>
    <w:rsid w:val="00267276"/>
    <w:rsid w:val="00267644"/>
    <w:rsid w:val="002677C8"/>
    <w:rsid w:val="0026786D"/>
    <w:rsid w:val="00267CE3"/>
    <w:rsid w:val="002710B0"/>
    <w:rsid w:val="002710D1"/>
    <w:rsid w:val="00271DE0"/>
    <w:rsid w:val="002720AD"/>
    <w:rsid w:val="00272D74"/>
    <w:rsid w:val="0027537D"/>
    <w:rsid w:val="00275511"/>
    <w:rsid w:val="00275B30"/>
    <w:rsid w:val="00275F3A"/>
    <w:rsid w:val="0027668E"/>
    <w:rsid w:val="002773A7"/>
    <w:rsid w:val="00277415"/>
    <w:rsid w:val="002807A4"/>
    <w:rsid w:val="00280810"/>
    <w:rsid w:val="002808B9"/>
    <w:rsid w:val="00280992"/>
    <w:rsid w:val="002819AB"/>
    <w:rsid w:val="00282170"/>
    <w:rsid w:val="00282D3C"/>
    <w:rsid w:val="00282E03"/>
    <w:rsid w:val="002833F1"/>
    <w:rsid w:val="00283633"/>
    <w:rsid w:val="00283D0E"/>
    <w:rsid w:val="002840FA"/>
    <w:rsid w:val="00284388"/>
    <w:rsid w:val="0028450B"/>
    <w:rsid w:val="00284CFE"/>
    <w:rsid w:val="00284D00"/>
    <w:rsid w:val="0028546B"/>
    <w:rsid w:val="00285AA6"/>
    <w:rsid w:val="00286884"/>
    <w:rsid w:val="0028736A"/>
    <w:rsid w:val="00287CAF"/>
    <w:rsid w:val="002901E8"/>
    <w:rsid w:val="002901FA"/>
    <w:rsid w:val="00290335"/>
    <w:rsid w:val="002909E4"/>
    <w:rsid w:val="00290ACE"/>
    <w:rsid w:val="00291170"/>
    <w:rsid w:val="002911E6"/>
    <w:rsid w:val="002916F0"/>
    <w:rsid w:val="0029221D"/>
    <w:rsid w:val="00292D7A"/>
    <w:rsid w:val="00292F2A"/>
    <w:rsid w:val="002931C1"/>
    <w:rsid w:val="0029370F"/>
    <w:rsid w:val="002937AB"/>
    <w:rsid w:val="002938F1"/>
    <w:rsid w:val="00293E2D"/>
    <w:rsid w:val="00294108"/>
    <w:rsid w:val="00294427"/>
    <w:rsid w:val="00294F35"/>
    <w:rsid w:val="0029503E"/>
    <w:rsid w:val="002951F8"/>
    <w:rsid w:val="002958D9"/>
    <w:rsid w:val="00295B16"/>
    <w:rsid w:val="00296539"/>
    <w:rsid w:val="002967C5"/>
    <w:rsid w:val="00297AB2"/>
    <w:rsid w:val="00297B23"/>
    <w:rsid w:val="002A0CC5"/>
    <w:rsid w:val="002A1733"/>
    <w:rsid w:val="002A178A"/>
    <w:rsid w:val="002A1890"/>
    <w:rsid w:val="002A19F1"/>
    <w:rsid w:val="002A207C"/>
    <w:rsid w:val="002A21E1"/>
    <w:rsid w:val="002A3539"/>
    <w:rsid w:val="002A4405"/>
    <w:rsid w:val="002A44FD"/>
    <w:rsid w:val="002A4AEF"/>
    <w:rsid w:val="002A4E9E"/>
    <w:rsid w:val="002A66A0"/>
    <w:rsid w:val="002A7013"/>
    <w:rsid w:val="002A70B4"/>
    <w:rsid w:val="002A7555"/>
    <w:rsid w:val="002B05CF"/>
    <w:rsid w:val="002B0755"/>
    <w:rsid w:val="002B27BE"/>
    <w:rsid w:val="002B2F6F"/>
    <w:rsid w:val="002B3ABD"/>
    <w:rsid w:val="002B3C44"/>
    <w:rsid w:val="002B4128"/>
    <w:rsid w:val="002B4271"/>
    <w:rsid w:val="002B467D"/>
    <w:rsid w:val="002B4C84"/>
    <w:rsid w:val="002B5549"/>
    <w:rsid w:val="002B5A3A"/>
    <w:rsid w:val="002B5F1B"/>
    <w:rsid w:val="002B63F3"/>
    <w:rsid w:val="002B770C"/>
    <w:rsid w:val="002B799C"/>
    <w:rsid w:val="002B7A95"/>
    <w:rsid w:val="002B7B55"/>
    <w:rsid w:val="002B7F09"/>
    <w:rsid w:val="002C0285"/>
    <w:rsid w:val="002C068A"/>
    <w:rsid w:val="002C0B7F"/>
    <w:rsid w:val="002C2524"/>
    <w:rsid w:val="002C466E"/>
    <w:rsid w:val="002C47E6"/>
    <w:rsid w:val="002C4886"/>
    <w:rsid w:val="002C4F53"/>
    <w:rsid w:val="002C5185"/>
    <w:rsid w:val="002C5885"/>
    <w:rsid w:val="002C698C"/>
    <w:rsid w:val="002C6AFE"/>
    <w:rsid w:val="002C6C15"/>
    <w:rsid w:val="002C71D9"/>
    <w:rsid w:val="002C7507"/>
    <w:rsid w:val="002C7509"/>
    <w:rsid w:val="002C798C"/>
    <w:rsid w:val="002C7FB3"/>
    <w:rsid w:val="002D13DE"/>
    <w:rsid w:val="002D1544"/>
    <w:rsid w:val="002D291D"/>
    <w:rsid w:val="002D2997"/>
    <w:rsid w:val="002D2B10"/>
    <w:rsid w:val="002D3B53"/>
    <w:rsid w:val="002D40C6"/>
    <w:rsid w:val="002D5943"/>
    <w:rsid w:val="002D5A7C"/>
    <w:rsid w:val="002D61ED"/>
    <w:rsid w:val="002D634A"/>
    <w:rsid w:val="002D6A9C"/>
    <w:rsid w:val="002D7669"/>
    <w:rsid w:val="002D7C3B"/>
    <w:rsid w:val="002E092B"/>
    <w:rsid w:val="002E0A9A"/>
    <w:rsid w:val="002E15BB"/>
    <w:rsid w:val="002E196E"/>
    <w:rsid w:val="002E1BA5"/>
    <w:rsid w:val="002E1CBA"/>
    <w:rsid w:val="002E2062"/>
    <w:rsid w:val="002E3FCA"/>
    <w:rsid w:val="002E4445"/>
    <w:rsid w:val="002E4601"/>
    <w:rsid w:val="002E5A54"/>
    <w:rsid w:val="002E5FAB"/>
    <w:rsid w:val="002E681E"/>
    <w:rsid w:val="002E6D8A"/>
    <w:rsid w:val="002E6E52"/>
    <w:rsid w:val="002E7073"/>
    <w:rsid w:val="002F0445"/>
    <w:rsid w:val="002F0BB6"/>
    <w:rsid w:val="002F1045"/>
    <w:rsid w:val="002F17DE"/>
    <w:rsid w:val="002F1B5B"/>
    <w:rsid w:val="002F2192"/>
    <w:rsid w:val="002F24FA"/>
    <w:rsid w:val="002F3C17"/>
    <w:rsid w:val="002F4135"/>
    <w:rsid w:val="002F431E"/>
    <w:rsid w:val="002F5AE6"/>
    <w:rsid w:val="002F6171"/>
    <w:rsid w:val="002F62C4"/>
    <w:rsid w:val="002F6327"/>
    <w:rsid w:val="00300334"/>
    <w:rsid w:val="00300E60"/>
    <w:rsid w:val="003011B7"/>
    <w:rsid w:val="00301749"/>
    <w:rsid w:val="003025BE"/>
    <w:rsid w:val="00302A24"/>
    <w:rsid w:val="00303CA5"/>
    <w:rsid w:val="003041EE"/>
    <w:rsid w:val="003049C2"/>
    <w:rsid w:val="0030500E"/>
    <w:rsid w:val="00305925"/>
    <w:rsid w:val="00305D4E"/>
    <w:rsid w:val="00305E44"/>
    <w:rsid w:val="00305E70"/>
    <w:rsid w:val="00306D4F"/>
    <w:rsid w:val="00306EF3"/>
    <w:rsid w:val="003070A3"/>
    <w:rsid w:val="00307105"/>
    <w:rsid w:val="003100D9"/>
    <w:rsid w:val="003101A4"/>
    <w:rsid w:val="00310574"/>
    <w:rsid w:val="0031074E"/>
    <w:rsid w:val="003109E3"/>
    <w:rsid w:val="00310A81"/>
    <w:rsid w:val="003111E7"/>
    <w:rsid w:val="00311214"/>
    <w:rsid w:val="00311862"/>
    <w:rsid w:val="003122AA"/>
    <w:rsid w:val="0031280A"/>
    <w:rsid w:val="00312C19"/>
    <w:rsid w:val="0031303D"/>
    <w:rsid w:val="0031382B"/>
    <w:rsid w:val="003138D7"/>
    <w:rsid w:val="00314868"/>
    <w:rsid w:val="00314BEB"/>
    <w:rsid w:val="00316552"/>
    <w:rsid w:val="0031707A"/>
    <w:rsid w:val="003170E3"/>
    <w:rsid w:val="0031747A"/>
    <w:rsid w:val="003178DD"/>
    <w:rsid w:val="0031797A"/>
    <w:rsid w:val="0032012E"/>
    <w:rsid w:val="00320190"/>
    <w:rsid w:val="003206FD"/>
    <w:rsid w:val="00321243"/>
    <w:rsid w:val="003216E9"/>
    <w:rsid w:val="00321AB1"/>
    <w:rsid w:val="00321B8C"/>
    <w:rsid w:val="00322906"/>
    <w:rsid w:val="00322AC3"/>
    <w:rsid w:val="00323779"/>
    <w:rsid w:val="00323C3E"/>
    <w:rsid w:val="00323E68"/>
    <w:rsid w:val="00324453"/>
    <w:rsid w:val="0032563C"/>
    <w:rsid w:val="0032599B"/>
    <w:rsid w:val="00325CBB"/>
    <w:rsid w:val="003261EA"/>
    <w:rsid w:val="00326A96"/>
    <w:rsid w:val="003275CD"/>
    <w:rsid w:val="00327781"/>
    <w:rsid w:val="0032789B"/>
    <w:rsid w:val="00330829"/>
    <w:rsid w:val="00331AA2"/>
    <w:rsid w:val="003324B4"/>
    <w:rsid w:val="00333462"/>
    <w:rsid w:val="00333866"/>
    <w:rsid w:val="00333A90"/>
    <w:rsid w:val="00333C62"/>
    <w:rsid w:val="0033413D"/>
    <w:rsid w:val="003359E6"/>
    <w:rsid w:val="00335DFE"/>
    <w:rsid w:val="0033635D"/>
    <w:rsid w:val="0033645B"/>
    <w:rsid w:val="00336789"/>
    <w:rsid w:val="00336D8E"/>
    <w:rsid w:val="00336EF9"/>
    <w:rsid w:val="003377B6"/>
    <w:rsid w:val="003404F5"/>
    <w:rsid w:val="00340649"/>
    <w:rsid w:val="00341140"/>
    <w:rsid w:val="003437EF"/>
    <w:rsid w:val="00343A1F"/>
    <w:rsid w:val="00343F67"/>
    <w:rsid w:val="00344294"/>
    <w:rsid w:val="00344358"/>
    <w:rsid w:val="0034446A"/>
    <w:rsid w:val="00344CD1"/>
    <w:rsid w:val="003458B0"/>
    <w:rsid w:val="0034747C"/>
    <w:rsid w:val="00347A65"/>
    <w:rsid w:val="003510BE"/>
    <w:rsid w:val="00351FA6"/>
    <w:rsid w:val="0035315C"/>
    <w:rsid w:val="00355149"/>
    <w:rsid w:val="00355709"/>
    <w:rsid w:val="00355C9A"/>
    <w:rsid w:val="00355DA5"/>
    <w:rsid w:val="00355FCC"/>
    <w:rsid w:val="003575BB"/>
    <w:rsid w:val="00357781"/>
    <w:rsid w:val="00357A53"/>
    <w:rsid w:val="00357DBC"/>
    <w:rsid w:val="00360545"/>
    <w:rsid w:val="00360664"/>
    <w:rsid w:val="00360752"/>
    <w:rsid w:val="00361890"/>
    <w:rsid w:val="00361A33"/>
    <w:rsid w:val="00361F6A"/>
    <w:rsid w:val="00362CA3"/>
    <w:rsid w:val="00362E11"/>
    <w:rsid w:val="00362F75"/>
    <w:rsid w:val="003638FC"/>
    <w:rsid w:val="0036442A"/>
    <w:rsid w:val="00364E17"/>
    <w:rsid w:val="00366086"/>
    <w:rsid w:val="003664BD"/>
    <w:rsid w:val="00366F95"/>
    <w:rsid w:val="003673E1"/>
    <w:rsid w:val="003701CE"/>
    <w:rsid w:val="00370256"/>
    <w:rsid w:val="00371144"/>
    <w:rsid w:val="00371405"/>
    <w:rsid w:val="0037140E"/>
    <w:rsid w:val="00371B53"/>
    <w:rsid w:val="00371DE7"/>
    <w:rsid w:val="0037216C"/>
    <w:rsid w:val="00372C62"/>
    <w:rsid w:val="00372E87"/>
    <w:rsid w:val="00373008"/>
    <w:rsid w:val="00373915"/>
    <w:rsid w:val="00374165"/>
    <w:rsid w:val="0037424A"/>
    <w:rsid w:val="00374386"/>
    <w:rsid w:val="003744C7"/>
    <w:rsid w:val="003747B3"/>
    <w:rsid w:val="00374BD2"/>
    <w:rsid w:val="003753FE"/>
    <w:rsid w:val="00375C3F"/>
    <w:rsid w:val="00376579"/>
    <w:rsid w:val="00376B64"/>
    <w:rsid w:val="00377110"/>
    <w:rsid w:val="00380925"/>
    <w:rsid w:val="00380DC5"/>
    <w:rsid w:val="00380FCC"/>
    <w:rsid w:val="00381495"/>
    <w:rsid w:val="00382A81"/>
    <w:rsid w:val="00382C2C"/>
    <w:rsid w:val="0038355F"/>
    <w:rsid w:val="003837C9"/>
    <w:rsid w:val="00383DC1"/>
    <w:rsid w:val="0038475C"/>
    <w:rsid w:val="0038562E"/>
    <w:rsid w:val="003856D9"/>
    <w:rsid w:val="00385863"/>
    <w:rsid w:val="00386C64"/>
    <w:rsid w:val="00386FE5"/>
    <w:rsid w:val="00387305"/>
    <w:rsid w:val="003873A0"/>
    <w:rsid w:val="003877F5"/>
    <w:rsid w:val="0039013C"/>
    <w:rsid w:val="003901DC"/>
    <w:rsid w:val="00390802"/>
    <w:rsid w:val="00390851"/>
    <w:rsid w:val="003909BB"/>
    <w:rsid w:val="00390EA5"/>
    <w:rsid w:val="00391470"/>
    <w:rsid w:val="00391598"/>
    <w:rsid w:val="0039199C"/>
    <w:rsid w:val="00391A04"/>
    <w:rsid w:val="00391F65"/>
    <w:rsid w:val="00392738"/>
    <w:rsid w:val="00393326"/>
    <w:rsid w:val="003933C9"/>
    <w:rsid w:val="003941CF"/>
    <w:rsid w:val="00394AF6"/>
    <w:rsid w:val="0039524C"/>
    <w:rsid w:val="00395684"/>
    <w:rsid w:val="00395713"/>
    <w:rsid w:val="00395DDF"/>
    <w:rsid w:val="00396C47"/>
    <w:rsid w:val="00397F3F"/>
    <w:rsid w:val="003A048D"/>
    <w:rsid w:val="003A0628"/>
    <w:rsid w:val="003A07F5"/>
    <w:rsid w:val="003A0C96"/>
    <w:rsid w:val="003A1B3E"/>
    <w:rsid w:val="003A1CF0"/>
    <w:rsid w:val="003A21D5"/>
    <w:rsid w:val="003A2EC2"/>
    <w:rsid w:val="003A3C44"/>
    <w:rsid w:val="003A43D3"/>
    <w:rsid w:val="003A4891"/>
    <w:rsid w:val="003A602A"/>
    <w:rsid w:val="003A6399"/>
    <w:rsid w:val="003A6DB2"/>
    <w:rsid w:val="003A76CF"/>
    <w:rsid w:val="003A775C"/>
    <w:rsid w:val="003A7A40"/>
    <w:rsid w:val="003B0012"/>
    <w:rsid w:val="003B0B22"/>
    <w:rsid w:val="003B0E43"/>
    <w:rsid w:val="003B14B5"/>
    <w:rsid w:val="003B1556"/>
    <w:rsid w:val="003B1A64"/>
    <w:rsid w:val="003B1C8F"/>
    <w:rsid w:val="003B1E3F"/>
    <w:rsid w:val="003B22EC"/>
    <w:rsid w:val="003B25AB"/>
    <w:rsid w:val="003B2BA5"/>
    <w:rsid w:val="003B2ED8"/>
    <w:rsid w:val="003B2FE6"/>
    <w:rsid w:val="003B3410"/>
    <w:rsid w:val="003B4092"/>
    <w:rsid w:val="003B5130"/>
    <w:rsid w:val="003B5A54"/>
    <w:rsid w:val="003B5EE5"/>
    <w:rsid w:val="003B69CE"/>
    <w:rsid w:val="003B6BB4"/>
    <w:rsid w:val="003B7005"/>
    <w:rsid w:val="003B783C"/>
    <w:rsid w:val="003B7BB5"/>
    <w:rsid w:val="003C0436"/>
    <w:rsid w:val="003C0740"/>
    <w:rsid w:val="003C1598"/>
    <w:rsid w:val="003C15DE"/>
    <w:rsid w:val="003C16FB"/>
    <w:rsid w:val="003C2148"/>
    <w:rsid w:val="003C2863"/>
    <w:rsid w:val="003C2B18"/>
    <w:rsid w:val="003C2C22"/>
    <w:rsid w:val="003C30F7"/>
    <w:rsid w:val="003C614B"/>
    <w:rsid w:val="003C6919"/>
    <w:rsid w:val="003C72CD"/>
    <w:rsid w:val="003C78FD"/>
    <w:rsid w:val="003D0214"/>
    <w:rsid w:val="003D1316"/>
    <w:rsid w:val="003D13A1"/>
    <w:rsid w:val="003D1D4A"/>
    <w:rsid w:val="003D1F00"/>
    <w:rsid w:val="003D28FD"/>
    <w:rsid w:val="003D2B12"/>
    <w:rsid w:val="003D33F3"/>
    <w:rsid w:val="003D3715"/>
    <w:rsid w:val="003D3F91"/>
    <w:rsid w:val="003D4AF6"/>
    <w:rsid w:val="003D55C8"/>
    <w:rsid w:val="003D5DF0"/>
    <w:rsid w:val="003D61CB"/>
    <w:rsid w:val="003D6222"/>
    <w:rsid w:val="003D62F4"/>
    <w:rsid w:val="003D73CA"/>
    <w:rsid w:val="003D76CB"/>
    <w:rsid w:val="003D7BB1"/>
    <w:rsid w:val="003D7FED"/>
    <w:rsid w:val="003E0566"/>
    <w:rsid w:val="003E05D7"/>
    <w:rsid w:val="003E06CE"/>
    <w:rsid w:val="003E095F"/>
    <w:rsid w:val="003E172C"/>
    <w:rsid w:val="003E1FBC"/>
    <w:rsid w:val="003E2911"/>
    <w:rsid w:val="003E2FE1"/>
    <w:rsid w:val="003E315A"/>
    <w:rsid w:val="003E33EF"/>
    <w:rsid w:val="003E3FA6"/>
    <w:rsid w:val="003E41DE"/>
    <w:rsid w:val="003E54CC"/>
    <w:rsid w:val="003E6117"/>
    <w:rsid w:val="003E6152"/>
    <w:rsid w:val="003E66CD"/>
    <w:rsid w:val="003E67AE"/>
    <w:rsid w:val="003E6EFB"/>
    <w:rsid w:val="003E742E"/>
    <w:rsid w:val="003E7AD2"/>
    <w:rsid w:val="003F1B54"/>
    <w:rsid w:val="003F22E9"/>
    <w:rsid w:val="003F2C2B"/>
    <w:rsid w:val="003F3533"/>
    <w:rsid w:val="003F3ED4"/>
    <w:rsid w:val="003F4206"/>
    <w:rsid w:val="003F4A2A"/>
    <w:rsid w:val="003F52B0"/>
    <w:rsid w:val="003F542F"/>
    <w:rsid w:val="003F56A3"/>
    <w:rsid w:val="003F5D61"/>
    <w:rsid w:val="003F5E5F"/>
    <w:rsid w:val="003F600C"/>
    <w:rsid w:val="003F700C"/>
    <w:rsid w:val="003F7784"/>
    <w:rsid w:val="003F7DFB"/>
    <w:rsid w:val="003F7F7A"/>
    <w:rsid w:val="00400B7F"/>
    <w:rsid w:val="00401487"/>
    <w:rsid w:val="0040183C"/>
    <w:rsid w:val="004018C1"/>
    <w:rsid w:val="00401F79"/>
    <w:rsid w:val="0040258D"/>
    <w:rsid w:val="004029F3"/>
    <w:rsid w:val="00402D4E"/>
    <w:rsid w:val="0040383A"/>
    <w:rsid w:val="00403B41"/>
    <w:rsid w:val="00403C13"/>
    <w:rsid w:val="00403F06"/>
    <w:rsid w:val="00404194"/>
    <w:rsid w:val="00404420"/>
    <w:rsid w:val="00404C0E"/>
    <w:rsid w:val="0040504B"/>
    <w:rsid w:val="00405160"/>
    <w:rsid w:val="00405CC6"/>
    <w:rsid w:val="004065D0"/>
    <w:rsid w:val="004067CB"/>
    <w:rsid w:val="00407C71"/>
    <w:rsid w:val="00407DF1"/>
    <w:rsid w:val="00410028"/>
    <w:rsid w:val="00411087"/>
    <w:rsid w:val="004115EF"/>
    <w:rsid w:val="0041191B"/>
    <w:rsid w:val="0041205E"/>
    <w:rsid w:val="004120EB"/>
    <w:rsid w:val="00412DCF"/>
    <w:rsid w:val="00412F56"/>
    <w:rsid w:val="0041304E"/>
    <w:rsid w:val="0041305E"/>
    <w:rsid w:val="0041442C"/>
    <w:rsid w:val="00414A21"/>
    <w:rsid w:val="00414E81"/>
    <w:rsid w:val="004156F0"/>
    <w:rsid w:val="004165EA"/>
    <w:rsid w:val="00416BB6"/>
    <w:rsid w:val="004179E2"/>
    <w:rsid w:val="00417B6F"/>
    <w:rsid w:val="00421C72"/>
    <w:rsid w:val="0042264E"/>
    <w:rsid w:val="00422717"/>
    <w:rsid w:val="004231F0"/>
    <w:rsid w:val="00423C6F"/>
    <w:rsid w:val="004240FE"/>
    <w:rsid w:val="00424830"/>
    <w:rsid w:val="0042522D"/>
    <w:rsid w:val="004252E2"/>
    <w:rsid w:val="00425A0F"/>
    <w:rsid w:val="00425D34"/>
    <w:rsid w:val="00425FD8"/>
    <w:rsid w:val="00426723"/>
    <w:rsid w:val="00426ACA"/>
    <w:rsid w:val="00426C1C"/>
    <w:rsid w:val="00426EBE"/>
    <w:rsid w:val="00430C07"/>
    <w:rsid w:val="00431B1F"/>
    <w:rsid w:val="00431D05"/>
    <w:rsid w:val="004321F3"/>
    <w:rsid w:val="00433F6D"/>
    <w:rsid w:val="00434087"/>
    <w:rsid w:val="00434241"/>
    <w:rsid w:val="00434739"/>
    <w:rsid w:val="00435D17"/>
    <w:rsid w:val="00436B8B"/>
    <w:rsid w:val="004371B1"/>
    <w:rsid w:val="004377BC"/>
    <w:rsid w:val="004379A8"/>
    <w:rsid w:val="00437AA3"/>
    <w:rsid w:val="00437B07"/>
    <w:rsid w:val="00440C80"/>
    <w:rsid w:val="0044192C"/>
    <w:rsid w:val="00441FCB"/>
    <w:rsid w:val="00442243"/>
    <w:rsid w:val="0044238E"/>
    <w:rsid w:val="00442462"/>
    <w:rsid w:val="00442EA4"/>
    <w:rsid w:val="00443B9D"/>
    <w:rsid w:val="00444267"/>
    <w:rsid w:val="004445B3"/>
    <w:rsid w:val="00444BB0"/>
    <w:rsid w:val="00445B99"/>
    <w:rsid w:val="00445FB3"/>
    <w:rsid w:val="004472DF"/>
    <w:rsid w:val="0044743A"/>
    <w:rsid w:val="00447470"/>
    <w:rsid w:val="004474DE"/>
    <w:rsid w:val="00447929"/>
    <w:rsid w:val="00447AFE"/>
    <w:rsid w:val="0045011A"/>
    <w:rsid w:val="0045011D"/>
    <w:rsid w:val="00450227"/>
    <w:rsid w:val="00451822"/>
    <w:rsid w:val="004519AF"/>
    <w:rsid w:val="004519D2"/>
    <w:rsid w:val="00451B49"/>
    <w:rsid w:val="00451EE4"/>
    <w:rsid w:val="004521BF"/>
    <w:rsid w:val="004522C1"/>
    <w:rsid w:val="00452E5A"/>
    <w:rsid w:val="00452E92"/>
    <w:rsid w:val="0045364F"/>
    <w:rsid w:val="004539FD"/>
    <w:rsid w:val="00453E15"/>
    <w:rsid w:val="0045403A"/>
    <w:rsid w:val="00454952"/>
    <w:rsid w:val="00454AE0"/>
    <w:rsid w:val="00455134"/>
    <w:rsid w:val="00455179"/>
    <w:rsid w:val="004553D3"/>
    <w:rsid w:val="004553F5"/>
    <w:rsid w:val="00455819"/>
    <w:rsid w:val="00455DE9"/>
    <w:rsid w:val="0045627E"/>
    <w:rsid w:val="00456A0D"/>
    <w:rsid w:val="00457184"/>
    <w:rsid w:val="00457329"/>
    <w:rsid w:val="004573BE"/>
    <w:rsid w:val="00457AB2"/>
    <w:rsid w:val="00457AE4"/>
    <w:rsid w:val="00460E6B"/>
    <w:rsid w:val="00461005"/>
    <w:rsid w:val="004610CC"/>
    <w:rsid w:val="00461C74"/>
    <w:rsid w:val="00462335"/>
    <w:rsid w:val="0046280C"/>
    <w:rsid w:val="00463236"/>
    <w:rsid w:val="0046402F"/>
    <w:rsid w:val="0046468B"/>
    <w:rsid w:val="004646E5"/>
    <w:rsid w:val="00464CB9"/>
    <w:rsid w:val="00465210"/>
    <w:rsid w:val="00466CBE"/>
    <w:rsid w:val="004670F5"/>
    <w:rsid w:val="004678BD"/>
    <w:rsid w:val="00471002"/>
    <w:rsid w:val="00471240"/>
    <w:rsid w:val="004712BE"/>
    <w:rsid w:val="004719A0"/>
    <w:rsid w:val="00472066"/>
    <w:rsid w:val="00473002"/>
    <w:rsid w:val="004730ED"/>
    <w:rsid w:val="004736BC"/>
    <w:rsid w:val="004737BE"/>
    <w:rsid w:val="00475591"/>
    <w:rsid w:val="00476316"/>
    <w:rsid w:val="0047718B"/>
    <w:rsid w:val="0048041A"/>
    <w:rsid w:val="00480DDB"/>
    <w:rsid w:val="00480F74"/>
    <w:rsid w:val="00481915"/>
    <w:rsid w:val="00482D21"/>
    <w:rsid w:val="00483D15"/>
    <w:rsid w:val="00483EC2"/>
    <w:rsid w:val="0048473B"/>
    <w:rsid w:val="00484D30"/>
    <w:rsid w:val="0048536E"/>
    <w:rsid w:val="004857CD"/>
    <w:rsid w:val="00485986"/>
    <w:rsid w:val="0048654D"/>
    <w:rsid w:val="00486AE1"/>
    <w:rsid w:val="0048710F"/>
    <w:rsid w:val="00490122"/>
    <w:rsid w:val="0049035E"/>
    <w:rsid w:val="004915E3"/>
    <w:rsid w:val="00492506"/>
    <w:rsid w:val="0049258D"/>
    <w:rsid w:val="004932F0"/>
    <w:rsid w:val="004933CA"/>
    <w:rsid w:val="00493810"/>
    <w:rsid w:val="00493834"/>
    <w:rsid w:val="00493B4A"/>
    <w:rsid w:val="004942D7"/>
    <w:rsid w:val="00494B68"/>
    <w:rsid w:val="00496C17"/>
    <w:rsid w:val="004976CF"/>
    <w:rsid w:val="00497799"/>
    <w:rsid w:val="004A0175"/>
    <w:rsid w:val="004A023F"/>
    <w:rsid w:val="004A0755"/>
    <w:rsid w:val="004A0B1A"/>
    <w:rsid w:val="004A0F0D"/>
    <w:rsid w:val="004A21A5"/>
    <w:rsid w:val="004A24A7"/>
    <w:rsid w:val="004A2E71"/>
    <w:rsid w:val="004A2EB8"/>
    <w:rsid w:val="004A30CD"/>
    <w:rsid w:val="004A37BB"/>
    <w:rsid w:val="004A4236"/>
    <w:rsid w:val="004A4991"/>
    <w:rsid w:val="004A4E85"/>
    <w:rsid w:val="004A51C0"/>
    <w:rsid w:val="004A5C9A"/>
    <w:rsid w:val="004A6760"/>
    <w:rsid w:val="004A6959"/>
    <w:rsid w:val="004A6ACC"/>
    <w:rsid w:val="004A72A8"/>
    <w:rsid w:val="004A7895"/>
    <w:rsid w:val="004A7B1A"/>
    <w:rsid w:val="004B042D"/>
    <w:rsid w:val="004B12A8"/>
    <w:rsid w:val="004B27C4"/>
    <w:rsid w:val="004B2FEA"/>
    <w:rsid w:val="004B3C2C"/>
    <w:rsid w:val="004B4854"/>
    <w:rsid w:val="004B49EF"/>
    <w:rsid w:val="004B6F16"/>
    <w:rsid w:val="004B771C"/>
    <w:rsid w:val="004B77A7"/>
    <w:rsid w:val="004C00BD"/>
    <w:rsid w:val="004C01CC"/>
    <w:rsid w:val="004C020D"/>
    <w:rsid w:val="004C07CB"/>
    <w:rsid w:val="004C0D52"/>
    <w:rsid w:val="004C1441"/>
    <w:rsid w:val="004C16C9"/>
    <w:rsid w:val="004C1F3C"/>
    <w:rsid w:val="004C275E"/>
    <w:rsid w:val="004C2866"/>
    <w:rsid w:val="004C2A33"/>
    <w:rsid w:val="004C3BD3"/>
    <w:rsid w:val="004C3EC7"/>
    <w:rsid w:val="004C40D9"/>
    <w:rsid w:val="004C40DC"/>
    <w:rsid w:val="004C4124"/>
    <w:rsid w:val="004C565F"/>
    <w:rsid w:val="004C56BD"/>
    <w:rsid w:val="004C5793"/>
    <w:rsid w:val="004C5972"/>
    <w:rsid w:val="004C5EEE"/>
    <w:rsid w:val="004C60EA"/>
    <w:rsid w:val="004C6D1F"/>
    <w:rsid w:val="004C7161"/>
    <w:rsid w:val="004C776D"/>
    <w:rsid w:val="004D0625"/>
    <w:rsid w:val="004D0689"/>
    <w:rsid w:val="004D073D"/>
    <w:rsid w:val="004D0AAB"/>
    <w:rsid w:val="004D0F87"/>
    <w:rsid w:val="004D2897"/>
    <w:rsid w:val="004D309F"/>
    <w:rsid w:val="004D31A0"/>
    <w:rsid w:val="004D37BC"/>
    <w:rsid w:val="004D4FA9"/>
    <w:rsid w:val="004D50FB"/>
    <w:rsid w:val="004D57D3"/>
    <w:rsid w:val="004D58EC"/>
    <w:rsid w:val="004D62B6"/>
    <w:rsid w:val="004D69D2"/>
    <w:rsid w:val="004D786F"/>
    <w:rsid w:val="004D7DCB"/>
    <w:rsid w:val="004D7EB0"/>
    <w:rsid w:val="004E04E0"/>
    <w:rsid w:val="004E07FD"/>
    <w:rsid w:val="004E14CB"/>
    <w:rsid w:val="004E17CB"/>
    <w:rsid w:val="004E1C43"/>
    <w:rsid w:val="004E1F2C"/>
    <w:rsid w:val="004E1F3B"/>
    <w:rsid w:val="004E2F20"/>
    <w:rsid w:val="004E35CD"/>
    <w:rsid w:val="004E392E"/>
    <w:rsid w:val="004E4AF3"/>
    <w:rsid w:val="004E5537"/>
    <w:rsid w:val="004E5777"/>
    <w:rsid w:val="004E5D0E"/>
    <w:rsid w:val="004E6091"/>
    <w:rsid w:val="004E7691"/>
    <w:rsid w:val="004E7799"/>
    <w:rsid w:val="004E7ABA"/>
    <w:rsid w:val="004E7D81"/>
    <w:rsid w:val="004F023E"/>
    <w:rsid w:val="004F1132"/>
    <w:rsid w:val="004F1E0E"/>
    <w:rsid w:val="004F274A"/>
    <w:rsid w:val="004F317F"/>
    <w:rsid w:val="004F39CB"/>
    <w:rsid w:val="004F4BB2"/>
    <w:rsid w:val="004F4FD9"/>
    <w:rsid w:val="004F5835"/>
    <w:rsid w:val="004F5C8C"/>
    <w:rsid w:val="004F5ECF"/>
    <w:rsid w:val="004F6CAB"/>
    <w:rsid w:val="004F6D4A"/>
    <w:rsid w:val="004F6DC4"/>
    <w:rsid w:val="004F6DF1"/>
    <w:rsid w:val="004F73D6"/>
    <w:rsid w:val="00500366"/>
    <w:rsid w:val="005006B3"/>
    <w:rsid w:val="005008C1"/>
    <w:rsid w:val="00500F32"/>
    <w:rsid w:val="00501C80"/>
    <w:rsid w:val="00501EF0"/>
    <w:rsid w:val="005021AB"/>
    <w:rsid w:val="00502295"/>
    <w:rsid w:val="005025EB"/>
    <w:rsid w:val="00502936"/>
    <w:rsid w:val="00503335"/>
    <w:rsid w:val="00504395"/>
    <w:rsid w:val="00504B12"/>
    <w:rsid w:val="0050588F"/>
    <w:rsid w:val="00505A48"/>
    <w:rsid w:val="00505D97"/>
    <w:rsid w:val="00505DF4"/>
    <w:rsid w:val="0050623B"/>
    <w:rsid w:val="00506851"/>
    <w:rsid w:val="00506D9A"/>
    <w:rsid w:val="0050722F"/>
    <w:rsid w:val="00507BE3"/>
    <w:rsid w:val="00507E94"/>
    <w:rsid w:val="0051008F"/>
    <w:rsid w:val="00511087"/>
    <w:rsid w:val="00511781"/>
    <w:rsid w:val="00511C39"/>
    <w:rsid w:val="00512029"/>
    <w:rsid w:val="00512899"/>
    <w:rsid w:val="00513E7B"/>
    <w:rsid w:val="005140DC"/>
    <w:rsid w:val="0051465D"/>
    <w:rsid w:val="00514B0D"/>
    <w:rsid w:val="00515487"/>
    <w:rsid w:val="0051573A"/>
    <w:rsid w:val="005159F4"/>
    <w:rsid w:val="00516C97"/>
    <w:rsid w:val="00516D32"/>
    <w:rsid w:val="00516DDD"/>
    <w:rsid w:val="00517EF7"/>
    <w:rsid w:val="00520A03"/>
    <w:rsid w:val="00521104"/>
    <w:rsid w:val="0052187C"/>
    <w:rsid w:val="00522179"/>
    <w:rsid w:val="00522D10"/>
    <w:rsid w:val="0052347F"/>
    <w:rsid w:val="00523706"/>
    <w:rsid w:val="00523812"/>
    <w:rsid w:val="00523D88"/>
    <w:rsid w:val="00523F54"/>
    <w:rsid w:val="00523FCB"/>
    <w:rsid w:val="00526766"/>
    <w:rsid w:val="005273B7"/>
    <w:rsid w:val="00527A7C"/>
    <w:rsid w:val="00527C54"/>
    <w:rsid w:val="00530AB5"/>
    <w:rsid w:val="00530FE5"/>
    <w:rsid w:val="00531590"/>
    <w:rsid w:val="00531A7B"/>
    <w:rsid w:val="00532858"/>
    <w:rsid w:val="00532F2A"/>
    <w:rsid w:val="00533988"/>
    <w:rsid w:val="00535C59"/>
    <w:rsid w:val="00536143"/>
    <w:rsid w:val="00536CFE"/>
    <w:rsid w:val="005373D1"/>
    <w:rsid w:val="00537CC8"/>
    <w:rsid w:val="00540EBB"/>
    <w:rsid w:val="00541734"/>
    <w:rsid w:val="00541749"/>
    <w:rsid w:val="005421EF"/>
    <w:rsid w:val="005428D8"/>
    <w:rsid w:val="00542B4C"/>
    <w:rsid w:val="0054327F"/>
    <w:rsid w:val="00543714"/>
    <w:rsid w:val="005438DC"/>
    <w:rsid w:val="00543B25"/>
    <w:rsid w:val="00543D54"/>
    <w:rsid w:val="0054548B"/>
    <w:rsid w:val="00545F2F"/>
    <w:rsid w:val="00545F94"/>
    <w:rsid w:val="005465BA"/>
    <w:rsid w:val="0054682F"/>
    <w:rsid w:val="00546955"/>
    <w:rsid w:val="0054734C"/>
    <w:rsid w:val="00547CF2"/>
    <w:rsid w:val="005501BF"/>
    <w:rsid w:val="005505FA"/>
    <w:rsid w:val="00550BE5"/>
    <w:rsid w:val="00553479"/>
    <w:rsid w:val="00553A97"/>
    <w:rsid w:val="00555AB0"/>
    <w:rsid w:val="00555D66"/>
    <w:rsid w:val="00555E81"/>
    <w:rsid w:val="00555EF8"/>
    <w:rsid w:val="0055672B"/>
    <w:rsid w:val="005572D6"/>
    <w:rsid w:val="00557514"/>
    <w:rsid w:val="00560AA7"/>
    <w:rsid w:val="00560CE5"/>
    <w:rsid w:val="00560F42"/>
    <w:rsid w:val="00561E69"/>
    <w:rsid w:val="005621A2"/>
    <w:rsid w:val="005626F2"/>
    <w:rsid w:val="00562A8B"/>
    <w:rsid w:val="00563343"/>
    <w:rsid w:val="005641CA"/>
    <w:rsid w:val="0056454B"/>
    <w:rsid w:val="00564B6C"/>
    <w:rsid w:val="00564DDE"/>
    <w:rsid w:val="00565152"/>
    <w:rsid w:val="00565303"/>
    <w:rsid w:val="00565311"/>
    <w:rsid w:val="0056539D"/>
    <w:rsid w:val="00565785"/>
    <w:rsid w:val="00565E5F"/>
    <w:rsid w:val="00565E8E"/>
    <w:rsid w:val="0056634F"/>
    <w:rsid w:val="00566EB8"/>
    <w:rsid w:val="00566F29"/>
    <w:rsid w:val="005676E7"/>
    <w:rsid w:val="00570864"/>
    <w:rsid w:val="0057098A"/>
    <w:rsid w:val="00570C2B"/>
    <w:rsid w:val="00570C3C"/>
    <w:rsid w:val="005718AF"/>
    <w:rsid w:val="00571FD4"/>
    <w:rsid w:val="0057204F"/>
    <w:rsid w:val="005720F8"/>
    <w:rsid w:val="0057268A"/>
    <w:rsid w:val="00572879"/>
    <w:rsid w:val="005730D1"/>
    <w:rsid w:val="00573BD4"/>
    <w:rsid w:val="0057471E"/>
    <w:rsid w:val="00574BC0"/>
    <w:rsid w:val="00574DAD"/>
    <w:rsid w:val="005758C5"/>
    <w:rsid w:val="00575E6F"/>
    <w:rsid w:val="00575FCE"/>
    <w:rsid w:val="00576C03"/>
    <w:rsid w:val="00576FA0"/>
    <w:rsid w:val="00577090"/>
    <w:rsid w:val="005770B9"/>
    <w:rsid w:val="0057727F"/>
    <w:rsid w:val="0057782A"/>
    <w:rsid w:val="00577C79"/>
    <w:rsid w:val="00577DCE"/>
    <w:rsid w:val="00580149"/>
    <w:rsid w:val="0058074A"/>
    <w:rsid w:val="00580B21"/>
    <w:rsid w:val="00580D24"/>
    <w:rsid w:val="00581126"/>
    <w:rsid w:val="0058144E"/>
    <w:rsid w:val="00583294"/>
    <w:rsid w:val="0058601C"/>
    <w:rsid w:val="0058624B"/>
    <w:rsid w:val="00586CAB"/>
    <w:rsid w:val="00587127"/>
    <w:rsid w:val="00587949"/>
    <w:rsid w:val="00587E92"/>
    <w:rsid w:val="00590996"/>
    <w:rsid w:val="00590AA9"/>
    <w:rsid w:val="00590BC5"/>
    <w:rsid w:val="00590EF5"/>
    <w:rsid w:val="00590F8F"/>
    <w:rsid w:val="00591235"/>
    <w:rsid w:val="00592369"/>
    <w:rsid w:val="005923F6"/>
    <w:rsid w:val="00592C9E"/>
    <w:rsid w:val="00593521"/>
    <w:rsid w:val="00594489"/>
    <w:rsid w:val="00594C04"/>
    <w:rsid w:val="00594EFF"/>
    <w:rsid w:val="00595A05"/>
    <w:rsid w:val="00595DD5"/>
    <w:rsid w:val="00595E73"/>
    <w:rsid w:val="00597904"/>
    <w:rsid w:val="005A0507"/>
    <w:rsid w:val="005A0799"/>
    <w:rsid w:val="005A0EC8"/>
    <w:rsid w:val="005A119E"/>
    <w:rsid w:val="005A1522"/>
    <w:rsid w:val="005A157B"/>
    <w:rsid w:val="005A2413"/>
    <w:rsid w:val="005A244B"/>
    <w:rsid w:val="005A3679"/>
    <w:rsid w:val="005A3983"/>
    <w:rsid w:val="005A3A64"/>
    <w:rsid w:val="005A43AB"/>
    <w:rsid w:val="005A48FB"/>
    <w:rsid w:val="005A4929"/>
    <w:rsid w:val="005A4C55"/>
    <w:rsid w:val="005A58D5"/>
    <w:rsid w:val="005A5950"/>
    <w:rsid w:val="005A6CC8"/>
    <w:rsid w:val="005A7313"/>
    <w:rsid w:val="005A76DB"/>
    <w:rsid w:val="005A79B5"/>
    <w:rsid w:val="005A7AD9"/>
    <w:rsid w:val="005B0C9C"/>
    <w:rsid w:val="005B140E"/>
    <w:rsid w:val="005B15BE"/>
    <w:rsid w:val="005B224B"/>
    <w:rsid w:val="005B23A3"/>
    <w:rsid w:val="005B2C3F"/>
    <w:rsid w:val="005B2E61"/>
    <w:rsid w:val="005B339A"/>
    <w:rsid w:val="005B3458"/>
    <w:rsid w:val="005B38DB"/>
    <w:rsid w:val="005B3C48"/>
    <w:rsid w:val="005B3C88"/>
    <w:rsid w:val="005B4275"/>
    <w:rsid w:val="005B4346"/>
    <w:rsid w:val="005B458E"/>
    <w:rsid w:val="005B5C43"/>
    <w:rsid w:val="005B6728"/>
    <w:rsid w:val="005B6EAB"/>
    <w:rsid w:val="005B781B"/>
    <w:rsid w:val="005C07CD"/>
    <w:rsid w:val="005C0BC2"/>
    <w:rsid w:val="005C294A"/>
    <w:rsid w:val="005C2AC3"/>
    <w:rsid w:val="005C3173"/>
    <w:rsid w:val="005C3402"/>
    <w:rsid w:val="005C3A03"/>
    <w:rsid w:val="005C3ADC"/>
    <w:rsid w:val="005C3E7E"/>
    <w:rsid w:val="005C418C"/>
    <w:rsid w:val="005C43B7"/>
    <w:rsid w:val="005C53C2"/>
    <w:rsid w:val="005C5705"/>
    <w:rsid w:val="005C5FCF"/>
    <w:rsid w:val="005C6A97"/>
    <w:rsid w:val="005C6ACA"/>
    <w:rsid w:val="005C7059"/>
    <w:rsid w:val="005C7FC4"/>
    <w:rsid w:val="005D0053"/>
    <w:rsid w:val="005D0A89"/>
    <w:rsid w:val="005D0B12"/>
    <w:rsid w:val="005D0E63"/>
    <w:rsid w:val="005D0F21"/>
    <w:rsid w:val="005D0F57"/>
    <w:rsid w:val="005D156C"/>
    <w:rsid w:val="005D216E"/>
    <w:rsid w:val="005D2453"/>
    <w:rsid w:val="005D255F"/>
    <w:rsid w:val="005D2B7F"/>
    <w:rsid w:val="005D32D3"/>
    <w:rsid w:val="005D3A5A"/>
    <w:rsid w:val="005D4615"/>
    <w:rsid w:val="005D4F50"/>
    <w:rsid w:val="005D5F6A"/>
    <w:rsid w:val="005D72B4"/>
    <w:rsid w:val="005D739E"/>
    <w:rsid w:val="005D74AD"/>
    <w:rsid w:val="005E01AE"/>
    <w:rsid w:val="005E0778"/>
    <w:rsid w:val="005E0E6F"/>
    <w:rsid w:val="005E199C"/>
    <w:rsid w:val="005E1A7D"/>
    <w:rsid w:val="005E1D6A"/>
    <w:rsid w:val="005E30D5"/>
    <w:rsid w:val="005E34E1"/>
    <w:rsid w:val="005E34FF"/>
    <w:rsid w:val="005E3542"/>
    <w:rsid w:val="005E3616"/>
    <w:rsid w:val="005E3AE6"/>
    <w:rsid w:val="005E4BB3"/>
    <w:rsid w:val="005E5020"/>
    <w:rsid w:val="005E52F9"/>
    <w:rsid w:val="005E6328"/>
    <w:rsid w:val="005E6633"/>
    <w:rsid w:val="005E6682"/>
    <w:rsid w:val="005E6D63"/>
    <w:rsid w:val="005E6F0A"/>
    <w:rsid w:val="005E70AB"/>
    <w:rsid w:val="005E730C"/>
    <w:rsid w:val="005E7C11"/>
    <w:rsid w:val="005E7EBA"/>
    <w:rsid w:val="005F02DF"/>
    <w:rsid w:val="005F0902"/>
    <w:rsid w:val="005F1144"/>
    <w:rsid w:val="005F1261"/>
    <w:rsid w:val="005F13EC"/>
    <w:rsid w:val="005F1672"/>
    <w:rsid w:val="005F1EAD"/>
    <w:rsid w:val="005F2271"/>
    <w:rsid w:val="005F302E"/>
    <w:rsid w:val="005F3D3A"/>
    <w:rsid w:val="005F5B51"/>
    <w:rsid w:val="005F70BD"/>
    <w:rsid w:val="005F7602"/>
    <w:rsid w:val="005F7B53"/>
    <w:rsid w:val="005F7B87"/>
    <w:rsid w:val="0060074E"/>
    <w:rsid w:val="00600FED"/>
    <w:rsid w:val="0060179C"/>
    <w:rsid w:val="00601B61"/>
    <w:rsid w:val="00601D12"/>
    <w:rsid w:val="00602315"/>
    <w:rsid w:val="00603674"/>
    <w:rsid w:val="00603676"/>
    <w:rsid w:val="00604690"/>
    <w:rsid w:val="006052EF"/>
    <w:rsid w:val="00605685"/>
    <w:rsid w:val="006059BA"/>
    <w:rsid w:val="00606468"/>
    <w:rsid w:val="006067D0"/>
    <w:rsid w:val="00606EBD"/>
    <w:rsid w:val="0061010B"/>
    <w:rsid w:val="00610799"/>
    <w:rsid w:val="00610ADF"/>
    <w:rsid w:val="006111C4"/>
    <w:rsid w:val="00612032"/>
    <w:rsid w:val="0061264E"/>
    <w:rsid w:val="006127F0"/>
    <w:rsid w:val="00612FD0"/>
    <w:rsid w:val="0061318F"/>
    <w:rsid w:val="00613AC4"/>
    <w:rsid w:val="00614026"/>
    <w:rsid w:val="006149AA"/>
    <w:rsid w:val="00614D2C"/>
    <w:rsid w:val="00614E46"/>
    <w:rsid w:val="00615462"/>
    <w:rsid w:val="006154C0"/>
    <w:rsid w:val="00615DBC"/>
    <w:rsid w:val="00615DE9"/>
    <w:rsid w:val="0062166D"/>
    <w:rsid w:val="00621B77"/>
    <w:rsid w:val="00621EE1"/>
    <w:rsid w:val="00621F8A"/>
    <w:rsid w:val="00622268"/>
    <w:rsid w:val="006228CD"/>
    <w:rsid w:val="00622A7E"/>
    <w:rsid w:val="00622DCD"/>
    <w:rsid w:val="00622E17"/>
    <w:rsid w:val="00622EE5"/>
    <w:rsid w:val="00622F67"/>
    <w:rsid w:val="00623064"/>
    <w:rsid w:val="00623DBD"/>
    <w:rsid w:val="00623F03"/>
    <w:rsid w:val="0062416F"/>
    <w:rsid w:val="00624365"/>
    <w:rsid w:val="006244FE"/>
    <w:rsid w:val="006251BC"/>
    <w:rsid w:val="00625774"/>
    <w:rsid w:val="00625A5B"/>
    <w:rsid w:val="00626B24"/>
    <w:rsid w:val="00627427"/>
    <w:rsid w:val="00627FF6"/>
    <w:rsid w:val="006303CE"/>
    <w:rsid w:val="00630B29"/>
    <w:rsid w:val="00630D35"/>
    <w:rsid w:val="0063113B"/>
    <w:rsid w:val="006319E6"/>
    <w:rsid w:val="00632B46"/>
    <w:rsid w:val="00632C84"/>
    <w:rsid w:val="00633005"/>
    <w:rsid w:val="00633087"/>
    <w:rsid w:val="00633116"/>
    <w:rsid w:val="0063373D"/>
    <w:rsid w:val="006345FA"/>
    <w:rsid w:val="006346DA"/>
    <w:rsid w:val="00634F3C"/>
    <w:rsid w:val="00634F48"/>
    <w:rsid w:val="00635354"/>
    <w:rsid w:val="00635434"/>
    <w:rsid w:val="006355E7"/>
    <w:rsid w:val="00635F02"/>
    <w:rsid w:val="006360A9"/>
    <w:rsid w:val="00636A0B"/>
    <w:rsid w:val="00636A25"/>
    <w:rsid w:val="00636EEE"/>
    <w:rsid w:val="00637617"/>
    <w:rsid w:val="006409A7"/>
    <w:rsid w:val="00640BFA"/>
    <w:rsid w:val="00640CFD"/>
    <w:rsid w:val="00641593"/>
    <w:rsid w:val="0064180F"/>
    <w:rsid w:val="00641924"/>
    <w:rsid w:val="0064215F"/>
    <w:rsid w:val="00642E39"/>
    <w:rsid w:val="0064309C"/>
    <w:rsid w:val="006434FD"/>
    <w:rsid w:val="006435FC"/>
    <w:rsid w:val="006438B8"/>
    <w:rsid w:val="006438D3"/>
    <w:rsid w:val="00643B59"/>
    <w:rsid w:val="00643F63"/>
    <w:rsid w:val="006465F9"/>
    <w:rsid w:val="00646601"/>
    <w:rsid w:val="00646DA8"/>
    <w:rsid w:val="006472F4"/>
    <w:rsid w:val="00650200"/>
    <w:rsid w:val="00650843"/>
    <w:rsid w:val="006509AE"/>
    <w:rsid w:val="0065182F"/>
    <w:rsid w:val="00651BC4"/>
    <w:rsid w:val="006531DF"/>
    <w:rsid w:val="00653247"/>
    <w:rsid w:val="00653754"/>
    <w:rsid w:val="00653C91"/>
    <w:rsid w:val="0065440D"/>
    <w:rsid w:val="00655024"/>
    <w:rsid w:val="006561CB"/>
    <w:rsid w:val="006562C2"/>
    <w:rsid w:val="006567F2"/>
    <w:rsid w:val="00656A75"/>
    <w:rsid w:val="0065719B"/>
    <w:rsid w:val="006571C8"/>
    <w:rsid w:val="00657C44"/>
    <w:rsid w:val="006605DD"/>
    <w:rsid w:val="00661261"/>
    <w:rsid w:val="0066215A"/>
    <w:rsid w:val="0066322F"/>
    <w:rsid w:val="00663C8D"/>
    <w:rsid w:val="00663CB1"/>
    <w:rsid w:val="00663CBF"/>
    <w:rsid w:val="00663F1E"/>
    <w:rsid w:val="006647F8"/>
    <w:rsid w:val="00665701"/>
    <w:rsid w:val="0066591F"/>
    <w:rsid w:val="00665F8E"/>
    <w:rsid w:val="00666372"/>
    <w:rsid w:val="0066685B"/>
    <w:rsid w:val="006673B3"/>
    <w:rsid w:val="00667FFD"/>
    <w:rsid w:val="00670C1E"/>
    <w:rsid w:val="00671648"/>
    <w:rsid w:val="0067213D"/>
    <w:rsid w:val="0067227B"/>
    <w:rsid w:val="0067338A"/>
    <w:rsid w:val="00673452"/>
    <w:rsid w:val="006737C7"/>
    <w:rsid w:val="00674011"/>
    <w:rsid w:val="00674C65"/>
    <w:rsid w:val="006750EE"/>
    <w:rsid w:val="006750F9"/>
    <w:rsid w:val="0067517E"/>
    <w:rsid w:val="006753AA"/>
    <w:rsid w:val="00676983"/>
    <w:rsid w:val="00676B86"/>
    <w:rsid w:val="00676CC9"/>
    <w:rsid w:val="00676F5F"/>
    <w:rsid w:val="00677A62"/>
    <w:rsid w:val="00680456"/>
    <w:rsid w:val="00680764"/>
    <w:rsid w:val="00680843"/>
    <w:rsid w:val="00681108"/>
    <w:rsid w:val="00681AC0"/>
    <w:rsid w:val="006821C0"/>
    <w:rsid w:val="00682925"/>
    <w:rsid w:val="0068298B"/>
    <w:rsid w:val="00683417"/>
    <w:rsid w:val="0068385A"/>
    <w:rsid w:val="00684233"/>
    <w:rsid w:val="00684357"/>
    <w:rsid w:val="00684C90"/>
    <w:rsid w:val="006856FA"/>
    <w:rsid w:val="006858F4"/>
    <w:rsid w:val="00685A46"/>
    <w:rsid w:val="00687284"/>
    <w:rsid w:val="006874A6"/>
    <w:rsid w:val="006874D5"/>
    <w:rsid w:val="006877D0"/>
    <w:rsid w:val="00687A2A"/>
    <w:rsid w:val="00687AA3"/>
    <w:rsid w:val="00687AC1"/>
    <w:rsid w:val="00690C3B"/>
    <w:rsid w:val="0069144F"/>
    <w:rsid w:val="00692C30"/>
    <w:rsid w:val="00692E59"/>
    <w:rsid w:val="0069377A"/>
    <w:rsid w:val="00693DE5"/>
    <w:rsid w:val="00694EB3"/>
    <w:rsid w:val="00694FFA"/>
    <w:rsid w:val="0069559D"/>
    <w:rsid w:val="00695CE1"/>
    <w:rsid w:val="00696368"/>
    <w:rsid w:val="00696581"/>
    <w:rsid w:val="00696778"/>
    <w:rsid w:val="00697336"/>
    <w:rsid w:val="00697384"/>
    <w:rsid w:val="00697B9B"/>
    <w:rsid w:val="00697D85"/>
    <w:rsid w:val="00697E09"/>
    <w:rsid w:val="00697FBE"/>
    <w:rsid w:val="006A11A2"/>
    <w:rsid w:val="006A1754"/>
    <w:rsid w:val="006A23DE"/>
    <w:rsid w:val="006A281D"/>
    <w:rsid w:val="006A2B81"/>
    <w:rsid w:val="006A4400"/>
    <w:rsid w:val="006A4E98"/>
    <w:rsid w:val="006A514F"/>
    <w:rsid w:val="006A518A"/>
    <w:rsid w:val="006A5957"/>
    <w:rsid w:val="006A59B6"/>
    <w:rsid w:val="006A5BB3"/>
    <w:rsid w:val="006A5BFF"/>
    <w:rsid w:val="006A75E6"/>
    <w:rsid w:val="006A7A71"/>
    <w:rsid w:val="006A7B8B"/>
    <w:rsid w:val="006B0424"/>
    <w:rsid w:val="006B1191"/>
    <w:rsid w:val="006B17A4"/>
    <w:rsid w:val="006B1845"/>
    <w:rsid w:val="006B1AE6"/>
    <w:rsid w:val="006B1B0A"/>
    <w:rsid w:val="006B1B10"/>
    <w:rsid w:val="006B20F4"/>
    <w:rsid w:val="006B2832"/>
    <w:rsid w:val="006B2DE0"/>
    <w:rsid w:val="006B2DF8"/>
    <w:rsid w:val="006B3433"/>
    <w:rsid w:val="006B434E"/>
    <w:rsid w:val="006B4814"/>
    <w:rsid w:val="006B48D2"/>
    <w:rsid w:val="006B51B8"/>
    <w:rsid w:val="006B5694"/>
    <w:rsid w:val="006B5842"/>
    <w:rsid w:val="006B5921"/>
    <w:rsid w:val="006B5AF0"/>
    <w:rsid w:val="006B5CC7"/>
    <w:rsid w:val="006B62EA"/>
    <w:rsid w:val="006B6684"/>
    <w:rsid w:val="006B7C5C"/>
    <w:rsid w:val="006C0288"/>
    <w:rsid w:val="006C0FD4"/>
    <w:rsid w:val="006C1760"/>
    <w:rsid w:val="006C1E40"/>
    <w:rsid w:val="006C2413"/>
    <w:rsid w:val="006C25D8"/>
    <w:rsid w:val="006C25DF"/>
    <w:rsid w:val="006C356D"/>
    <w:rsid w:val="006C3F8B"/>
    <w:rsid w:val="006C3FD3"/>
    <w:rsid w:val="006C42CD"/>
    <w:rsid w:val="006C4C25"/>
    <w:rsid w:val="006C4E68"/>
    <w:rsid w:val="006C4EF0"/>
    <w:rsid w:val="006C504F"/>
    <w:rsid w:val="006C58EE"/>
    <w:rsid w:val="006C6327"/>
    <w:rsid w:val="006C6D1A"/>
    <w:rsid w:val="006C7143"/>
    <w:rsid w:val="006C789A"/>
    <w:rsid w:val="006C7CAB"/>
    <w:rsid w:val="006D1B1E"/>
    <w:rsid w:val="006D1D88"/>
    <w:rsid w:val="006D22DC"/>
    <w:rsid w:val="006D2842"/>
    <w:rsid w:val="006D2AB2"/>
    <w:rsid w:val="006D2B25"/>
    <w:rsid w:val="006D2DFA"/>
    <w:rsid w:val="006D3112"/>
    <w:rsid w:val="006D5133"/>
    <w:rsid w:val="006D53C5"/>
    <w:rsid w:val="006D559B"/>
    <w:rsid w:val="006D5BAD"/>
    <w:rsid w:val="006D71DB"/>
    <w:rsid w:val="006D7263"/>
    <w:rsid w:val="006D7612"/>
    <w:rsid w:val="006D78F7"/>
    <w:rsid w:val="006D7954"/>
    <w:rsid w:val="006D7FA0"/>
    <w:rsid w:val="006E08FE"/>
    <w:rsid w:val="006E12A3"/>
    <w:rsid w:val="006E13CC"/>
    <w:rsid w:val="006E1629"/>
    <w:rsid w:val="006E18AE"/>
    <w:rsid w:val="006E1B6E"/>
    <w:rsid w:val="006E1D6A"/>
    <w:rsid w:val="006E2211"/>
    <w:rsid w:val="006E2793"/>
    <w:rsid w:val="006E3C74"/>
    <w:rsid w:val="006E53BB"/>
    <w:rsid w:val="006E56C7"/>
    <w:rsid w:val="006E5CF5"/>
    <w:rsid w:val="006E5E13"/>
    <w:rsid w:val="006E7414"/>
    <w:rsid w:val="006E7A2C"/>
    <w:rsid w:val="006E7B50"/>
    <w:rsid w:val="006E7C2D"/>
    <w:rsid w:val="006F16D9"/>
    <w:rsid w:val="006F1D07"/>
    <w:rsid w:val="006F230B"/>
    <w:rsid w:val="006F2C35"/>
    <w:rsid w:val="006F2D02"/>
    <w:rsid w:val="006F2E28"/>
    <w:rsid w:val="006F385C"/>
    <w:rsid w:val="006F3BB7"/>
    <w:rsid w:val="006F4234"/>
    <w:rsid w:val="006F4706"/>
    <w:rsid w:val="006F5534"/>
    <w:rsid w:val="006F56B9"/>
    <w:rsid w:val="006F57E5"/>
    <w:rsid w:val="006F6305"/>
    <w:rsid w:val="006F6496"/>
    <w:rsid w:val="006F6C10"/>
    <w:rsid w:val="006F6F5D"/>
    <w:rsid w:val="006F7262"/>
    <w:rsid w:val="006F7E16"/>
    <w:rsid w:val="0070094B"/>
    <w:rsid w:val="00700DF4"/>
    <w:rsid w:val="00701224"/>
    <w:rsid w:val="0070281C"/>
    <w:rsid w:val="00702E4C"/>
    <w:rsid w:val="007036E5"/>
    <w:rsid w:val="00703943"/>
    <w:rsid w:val="007039ED"/>
    <w:rsid w:val="00704126"/>
    <w:rsid w:val="00705395"/>
    <w:rsid w:val="00705630"/>
    <w:rsid w:val="0070644C"/>
    <w:rsid w:val="007072F0"/>
    <w:rsid w:val="0070787F"/>
    <w:rsid w:val="00707C1A"/>
    <w:rsid w:val="00710042"/>
    <w:rsid w:val="007105A4"/>
    <w:rsid w:val="00710655"/>
    <w:rsid w:val="0071069D"/>
    <w:rsid w:val="00711517"/>
    <w:rsid w:val="00711BCC"/>
    <w:rsid w:val="00711E7B"/>
    <w:rsid w:val="00713106"/>
    <w:rsid w:val="007133F4"/>
    <w:rsid w:val="0071351B"/>
    <w:rsid w:val="0071425A"/>
    <w:rsid w:val="00714DC6"/>
    <w:rsid w:val="00715F56"/>
    <w:rsid w:val="0071604A"/>
    <w:rsid w:val="0071628C"/>
    <w:rsid w:val="007162B7"/>
    <w:rsid w:val="007164F3"/>
    <w:rsid w:val="007172FE"/>
    <w:rsid w:val="0072003B"/>
    <w:rsid w:val="007207C5"/>
    <w:rsid w:val="00720AF9"/>
    <w:rsid w:val="00722049"/>
    <w:rsid w:val="0072204E"/>
    <w:rsid w:val="0072326E"/>
    <w:rsid w:val="0072346D"/>
    <w:rsid w:val="00723BBD"/>
    <w:rsid w:val="007240D9"/>
    <w:rsid w:val="00724CD4"/>
    <w:rsid w:val="00724ED4"/>
    <w:rsid w:val="007251B8"/>
    <w:rsid w:val="007251EB"/>
    <w:rsid w:val="0072590C"/>
    <w:rsid w:val="007266C7"/>
    <w:rsid w:val="00726829"/>
    <w:rsid w:val="00726C3F"/>
    <w:rsid w:val="00726FC0"/>
    <w:rsid w:val="00727888"/>
    <w:rsid w:val="007278FF"/>
    <w:rsid w:val="0073058D"/>
    <w:rsid w:val="00730E60"/>
    <w:rsid w:val="007312F4"/>
    <w:rsid w:val="00731A98"/>
    <w:rsid w:val="00732B5F"/>
    <w:rsid w:val="00732DB4"/>
    <w:rsid w:val="007337E7"/>
    <w:rsid w:val="007340B4"/>
    <w:rsid w:val="00734485"/>
    <w:rsid w:val="00734E51"/>
    <w:rsid w:val="00734E65"/>
    <w:rsid w:val="007351A2"/>
    <w:rsid w:val="007353A0"/>
    <w:rsid w:val="00735749"/>
    <w:rsid w:val="007359F4"/>
    <w:rsid w:val="00735D19"/>
    <w:rsid w:val="007366E6"/>
    <w:rsid w:val="007373A8"/>
    <w:rsid w:val="00737A1C"/>
    <w:rsid w:val="007405F5"/>
    <w:rsid w:val="007408E1"/>
    <w:rsid w:val="00740FF9"/>
    <w:rsid w:val="00741619"/>
    <w:rsid w:val="00741DC3"/>
    <w:rsid w:val="00742425"/>
    <w:rsid w:val="00742696"/>
    <w:rsid w:val="00742A4E"/>
    <w:rsid w:val="00745604"/>
    <w:rsid w:val="0074631D"/>
    <w:rsid w:val="0074665F"/>
    <w:rsid w:val="00746C97"/>
    <w:rsid w:val="00746E8F"/>
    <w:rsid w:val="007473C4"/>
    <w:rsid w:val="007474F0"/>
    <w:rsid w:val="00747B85"/>
    <w:rsid w:val="007503D4"/>
    <w:rsid w:val="007504DE"/>
    <w:rsid w:val="00750C5C"/>
    <w:rsid w:val="00750E66"/>
    <w:rsid w:val="00751422"/>
    <w:rsid w:val="007516A1"/>
    <w:rsid w:val="00751AC0"/>
    <w:rsid w:val="00751B89"/>
    <w:rsid w:val="00752349"/>
    <w:rsid w:val="00752A98"/>
    <w:rsid w:val="00752B54"/>
    <w:rsid w:val="00753363"/>
    <w:rsid w:val="0075357E"/>
    <w:rsid w:val="007548A1"/>
    <w:rsid w:val="007558CD"/>
    <w:rsid w:val="00755B97"/>
    <w:rsid w:val="0075649C"/>
    <w:rsid w:val="0075689F"/>
    <w:rsid w:val="00757662"/>
    <w:rsid w:val="007576FC"/>
    <w:rsid w:val="007577EC"/>
    <w:rsid w:val="00760494"/>
    <w:rsid w:val="007605EA"/>
    <w:rsid w:val="007611B6"/>
    <w:rsid w:val="0076142F"/>
    <w:rsid w:val="0076177A"/>
    <w:rsid w:val="00761F31"/>
    <w:rsid w:val="00762094"/>
    <w:rsid w:val="00762A23"/>
    <w:rsid w:val="00762BEF"/>
    <w:rsid w:val="007635DB"/>
    <w:rsid w:val="00763FB2"/>
    <w:rsid w:val="00764110"/>
    <w:rsid w:val="007649A4"/>
    <w:rsid w:val="0076530F"/>
    <w:rsid w:val="007657D4"/>
    <w:rsid w:val="00765EE2"/>
    <w:rsid w:val="00766C7C"/>
    <w:rsid w:val="0076746C"/>
    <w:rsid w:val="007703F6"/>
    <w:rsid w:val="00770AE9"/>
    <w:rsid w:val="00770C51"/>
    <w:rsid w:val="00770DCA"/>
    <w:rsid w:val="00771320"/>
    <w:rsid w:val="007714CD"/>
    <w:rsid w:val="007715B8"/>
    <w:rsid w:val="00772B26"/>
    <w:rsid w:val="00772EFB"/>
    <w:rsid w:val="0077319B"/>
    <w:rsid w:val="0077423B"/>
    <w:rsid w:val="00776AF5"/>
    <w:rsid w:val="00776B78"/>
    <w:rsid w:val="00777712"/>
    <w:rsid w:val="00777A3E"/>
    <w:rsid w:val="00777CF9"/>
    <w:rsid w:val="007800C1"/>
    <w:rsid w:val="007819F5"/>
    <w:rsid w:val="007827EF"/>
    <w:rsid w:val="00782D6F"/>
    <w:rsid w:val="00782EE5"/>
    <w:rsid w:val="00783118"/>
    <w:rsid w:val="00783149"/>
    <w:rsid w:val="00783FE7"/>
    <w:rsid w:val="0078493F"/>
    <w:rsid w:val="00784DCD"/>
    <w:rsid w:val="00785457"/>
    <w:rsid w:val="00785862"/>
    <w:rsid w:val="00785AC0"/>
    <w:rsid w:val="00787C4F"/>
    <w:rsid w:val="00787DCB"/>
    <w:rsid w:val="00790707"/>
    <w:rsid w:val="00791121"/>
    <w:rsid w:val="007912AE"/>
    <w:rsid w:val="00791E9C"/>
    <w:rsid w:val="00792566"/>
    <w:rsid w:val="007925ED"/>
    <w:rsid w:val="00792B66"/>
    <w:rsid w:val="00792F92"/>
    <w:rsid w:val="00793658"/>
    <w:rsid w:val="00794823"/>
    <w:rsid w:val="007952FE"/>
    <w:rsid w:val="00795699"/>
    <w:rsid w:val="00795D27"/>
    <w:rsid w:val="0079603B"/>
    <w:rsid w:val="007960DA"/>
    <w:rsid w:val="00796568"/>
    <w:rsid w:val="0079656A"/>
    <w:rsid w:val="00797043"/>
    <w:rsid w:val="007A0537"/>
    <w:rsid w:val="007A06BE"/>
    <w:rsid w:val="007A117B"/>
    <w:rsid w:val="007A1C99"/>
    <w:rsid w:val="007A1F73"/>
    <w:rsid w:val="007A2B53"/>
    <w:rsid w:val="007A2E27"/>
    <w:rsid w:val="007A34A7"/>
    <w:rsid w:val="007A3739"/>
    <w:rsid w:val="007A3A8C"/>
    <w:rsid w:val="007A4403"/>
    <w:rsid w:val="007A56BC"/>
    <w:rsid w:val="007A56FE"/>
    <w:rsid w:val="007A6604"/>
    <w:rsid w:val="007A6A1E"/>
    <w:rsid w:val="007A6C22"/>
    <w:rsid w:val="007A7252"/>
    <w:rsid w:val="007B072E"/>
    <w:rsid w:val="007B08E5"/>
    <w:rsid w:val="007B094D"/>
    <w:rsid w:val="007B110B"/>
    <w:rsid w:val="007B1123"/>
    <w:rsid w:val="007B1D64"/>
    <w:rsid w:val="007B2AF9"/>
    <w:rsid w:val="007B3409"/>
    <w:rsid w:val="007B36A3"/>
    <w:rsid w:val="007B396D"/>
    <w:rsid w:val="007B3F2C"/>
    <w:rsid w:val="007B4C9B"/>
    <w:rsid w:val="007B582C"/>
    <w:rsid w:val="007B5A21"/>
    <w:rsid w:val="007B6C36"/>
    <w:rsid w:val="007B6DC6"/>
    <w:rsid w:val="007B731E"/>
    <w:rsid w:val="007B77A7"/>
    <w:rsid w:val="007C006C"/>
    <w:rsid w:val="007C069F"/>
    <w:rsid w:val="007C07C6"/>
    <w:rsid w:val="007C187F"/>
    <w:rsid w:val="007C1DBC"/>
    <w:rsid w:val="007C2426"/>
    <w:rsid w:val="007C29A3"/>
    <w:rsid w:val="007C2E16"/>
    <w:rsid w:val="007C30F5"/>
    <w:rsid w:val="007C33CC"/>
    <w:rsid w:val="007C3D06"/>
    <w:rsid w:val="007C3F50"/>
    <w:rsid w:val="007C4362"/>
    <w:rsid w:val="007C55B4"/>
    <w:rsid w:val="007C6073"/>
    <w:rsid w:val="007C6123"/>
    <w:rsid w:val="007C64F7"/>
    <w:rsid w:val="007C6DE6"/>
    <w:rsid w:val="007C71C8"/>
    <w:rsid w:val="007C7340"/>
    <w:rsid w:val="007C7796"/>
    <w:rsid w:val="007C7C11"/>
    <w:rsid w:val="007D01C2"/>
    <w:rsid w:val="007D035B"/>
    <w:rsid w:val="007D1053"/>
    <w:rsid w:val="007D151B"/>
    <w:rsid w:val="007D180B"/>
    <w:rsid w:val="007D1B46"/>
    <w:rsid w:val="007D2080"/>
    <w:rsid w:val="007D262B"/>
    <w:rsid w:val="007D2FC3"/>
    <w:rsid w:val="007D3818"/>
    <w:rsid w:val="007D45BD"/>
    <w:rsid w:val="007D65B4"/>
    <w:rsid w:val="007D6712"/>
    <w:rsid w:val="007D6A16"/>
    <w:rsid w:val="007D7C23"/>
    <w:rsid w:val="007E0B07"/>
    <w:rsid w:val="007E12BD"/>
    <w:rsid w:val="007E1749"/>
    <w:rsid w:val="007E1DC5"/>
    <w:rsid w:val="007E2211"/>
    <w:rsid w:val="007E26B6"/>
    <w:rsid w:val="007E40D7"/>
    <w:rsid w:val="007E52B4"/>
    <w:rsid w:val="007E546A"/>
    <w:rsid w:val="007E5D1B"/>
    <w:rsid w:val="007E6365"/>
    <w:rsid w:val="007E69FE"/>
    <w:rsid w:val="007E6C26"/>
    <w:rsid w:val="007E6DFB"/>
    <w:rsid w:val="007E77D1"/>
    <w:rsid w:val="007E7F1F"/>
    <w:rsid w:val="007F0286"/>
    <w:rsid w:val="007F0371"/>
    <w:rsid w:val="007F03B1"/>
    <w:rsid w:val="007F1352"/>
    <w:rsid w:val="007F1CEF"/>
    <w:rsid w:val="007F2F2A"/>
    <w:rsid w:val="007F33D9"/>
    <w:rsid w:val="007F3C15"/>
    <w:rsid w:val="007F3F10"/>
    <w:rsid w:val="007F4C99"/>
    <w:rsid w:val="007F5608"/>
    <w:rsid w:val="007F59EB"/>
    <w:rsid w:val="007F5D68"/>
    <w:rsid w:val="007F70F9"/>
    <w:rsid w:val="007F7214"/>
    <w:rsid w:val="007F73A8"/>
    <w:rsid w:val="007F7A34"/>
    <w:rsid w:val="008004B7"/>
    <w:rsid w:val="0080056B"/>
    <w:rsid w:val="00800CE4"/>
    <w:rsid w:val="00800DEB"/>
    <w:rsid w:val="008010C9"/>
    <w:rsid w:val="0080129D"/>
    <w:rsid w:val="008013DC"/>
    <w:rsid w:val="008024A6"/>
    <w:rsid w:val="00802AAB"/>
    <w:rsid w:val="00802E8A"/>
    <w:rsid w:val="008034F9"/>
    <w:rsid w:val="008035E8"/>
    <w:rsid w:val="00803A64"/>
    <w:rsid w:val="00805141"/>
    <w:rsid w:val="00805180"/>
    <w:rsid w:val="0080593F"/>
    <w:rsid w:val="00805CE5"/>
    <w:rsid w:val="00805D86"/>
    <w:rsid w:val="00806154"/>
    <w:rsid w:val="00806F2A"/>
    <w:rsid w:val="00807049"/>
    <w:rsid w:val="00810F0F"/>
    <w:rsid w:val="008122B7"/>
    <w:rsid w:val="00813533"/>
    <w:rsid w:val="008139C1"/>
    <w:rsid w:val="00814516"/>
    <w:rsid w:val="00814639"/>
    <w:rsid w:val="0081534C"/>
    <w:rsid w:val="008159F1"/>
    <w:rsid w:val="00815C65"/>
    <w:rsid w:val="00815DD4"/>
    <w:rsid w:val="00815E17"/>
    <w:rsid w:val="0081602B"/>
    <w:rsid w:val="0081670F"/>
    <w:rsid w:val="00816732"/>
    <w:rsid w:val="00816D4D"/>
    <w:rsid w:val="00816EAE"/>
    <w:rsid w:val="0081759A"/>
    <w:rsid w:val="008177B8"/>
    <w:rsid w:val="0082007F"/>
    <w:rsid w:val="00820222"/>
    <w:rsid w:val="008209F3"/>
    <w:rsid w:val="00820C62"/>
    <w:rsid w:val="008214C5"/>
    <w:rsid w:val="00821F3B"/>
    <w:rsid w:val="00822200"/>
    <w:rsid w:val="008229F5"/>
    <w:rsid w:val="00822F78"/>
    <w:rsid w:val="008240F7"/>
    <w:rsid w:val="008248B1"/>
    <w:rsid w:val="00825192"/>
    <w:rsid w:val="008254D3"/>
    <w:rsid w:val="00825A72"/>
    <w:rsid w:val="0082625D"/>
    <w:rsid w:val="008268EB"/>
    <w:rsid w:val="00826BA5"/>
    <w:rsid w:val="00826DD2"/>
    <w:rsid w:val="008272E8"/>
    <w:rsid w:val="00827732"/>
    <w:rsid w:val="00827937"/>
    <w:rsid w:val="00827CAF"/>
    <w:rsid w:val="008310B7"/>
    <w:rsid w:val="00832159"/>
    <w:rsid w:val="00832877"/>
    <w:rsid w:val="00833406"/>
    <w:rsid w:val="0083358D"/>
    <w:rsid w:val="00833BF9"/>
    <w:rsid w:val="00833C2C"/>
    <w:rsid w:val="00834368"/>
    <w:rsid w:val="00834E8A"/>
    <w:rsid w:val="008353AC"/>
    <w:rsid w:val="008355D2"/>
    <w:rsid w:val="00837596"/>
    <w:rsid w:val="00837686"/>
    <w:rsid w:val="008401E5"/>
    <w:rsid w:val="008411A4"/>
    <w:rsid w:val="0084281D"/>
    <w:rsid w:val="00842EF4"/>
    <w:rsid w:val="00842F28"/>
    <w:rsid w:val="00843818"/>
    <w:rsid w:val="00843F06"/>
    <w:rsid w:val="00843F18"/>
    <w:rsid w:val="00844B67"/>
    <w:rsid w:val="00845104"/>
    <w:rsid w:val="00845F1B"/>
    <w:rsid w:val="00845FA6"/>
    <w:rsid w:val="008461FD"/>
    <w:rsid w:val="00846847"/>
    <w:rsid w:val="00846C5E"/>
    <w:rsid w:val="00846D55"/>
    <w:rsid w:val="00847A1C"/>
    <w:rsid w:val="008508DC"/>
    <w:rsid w:val="008511E0"/>
    <w:rsid w:val="008515BB"/>
    <w:rsid w:val="00851725"/>
    <w:rsid w:val="008518A4"/>
    <w:rsid w:val="00851D2F"/>
    <w:rsid w:val="0085285C"/>
    <w:rsid w:val="00852866"/>
    <w:rsid w:val="008539E0"/>
    <w:rsid w:val="00853BC9"/>
    <w:rsid w:val="00855804"/>
    <w:rsid w:val="0085601F"/>
    <w:rsid w:val="00856802"/>
    <w:rsid w:val="008574CD"/>
    <w:rsid w:val="0086038B"/>
    <w:rsid w:val="00860ABA"/>
    <w:rsid w:val="00861224"/>
    <w:rsid w:val="008625A2"/>
    <w:rsid w:val="00862833"/>
    <w:rsid w:val="00862D7D"/>
    <w:rsid w:val="00863906"/>
    <w:rsid w:val="008657F1"/>
    <w:rsid w:val="008662BD"/>
    <w:rsid w:val="00866F95"/>
    <w:rsid w:val="008673D2"/>
    <w:rsid w:val="0086752C"/>
    <w:rsid w:val="00867952"/>
    <w:rsid w:val="008710A6"/>
    <w:rsid w:val="0087264D"/>
    <w:rsid w:val="00872914"/>
    <w:rsid w:val="00872B67"/>
    <w:rsid w:val="008744E1"/>
    <w:rsid w:val="00874C3C"/>
    <w:rsid w:val="008758F0"/>
    <w:rsid w:val="00875FAB"/>
    <w:rsid w:val="008762AC"/>
    <w:rsid w:val="008762B7"/>
    <w:rsid w:val="00876D28"/>
    <w:rsid w:val="00882B66"/>
    <w:rsid w:val="00882EC5"/>
    <w:rsid w:val="0088308E"/>
    <w:rsid w:val="00883851"/>
    <w:rsid w:val="00884063"/>
    <w:rsid w:val="00884280"/>
    <w:rsid w:val="00884363"/>
    <w:rsid w:val="008849D3"/>
    <w:rsid w:val="00884DE8"/>
    <w:rsid w:val="00884F06"/>
    <w:rsid w:val="00884FDE"/>
    <w:rsid w:val="00885541"/>
    <w:rsid w:val="008855C4"/>
    <w:rsid w:val="00885972"/>
    <w:rsid w:val="008873CE"/>
    <w:rsid w:val="008874B2"/>
    <w:rsid w:val="008877A1"/>
    <w:rsid w:val="00887804"/>
    <w:rsid w:val="00887ED8"/>
    <w:rsid w:val="008907B6"/>
    <w:rsid w:val="00890ECA"/>
    <w:rsid w:val="008911CC"/>
    <w:rsid w:val="00891343"/>
    <w:rsid w:val="00891AAB"/>
    <w:rsid w:val="00891B98"/>
    <w:rsid w:val="00892189"/>
    <w:rsid w:val="00892281"/>
    <w:rsid w:val="008923EB"/>
    <w:rsid w:val="008927BF"/>
    <w:rsid w:val="00892A15"/>
    <w:rsid w:val="008939DF"/>
    <w:rsid w:val="008940F4"/>
    <w:rsid w:val="00894600"/>
    <w:rsid w:val="00894BF6"/>
    <w:rsid w:val="00894CF1"/>
    <w:rsid w:val="00894D7E"/>
    <w:rsid w:val="008950F7"/>
    <w:rsid w:val="00895168"/>
    <w:rsid w:val="00895B22"/>
    <w:rsid w:val="008962D0"/>
    <w:rsid w:val="008962F5"/>
    <w:rsid w:val="00896C9D"/>
    <w:rsid w:val="00896EA2"/>
    <w:rsid w:val="0089704D"/>
    <w:rsid w:val="008974D3"/>
    <w:rsid w:val="00897E98"/>
    <w:rsid w:val="00897F2B"/>
    <w:rsid w:val="008A03E3"/>
    <w:rsid w:val="008A043C"/>
    <w:rsid w:val="008A0D03"/>
    <w:rsid w:val="008A1372"/>
    <w:rsid w:val="008A1380"/>
    <w:rsid w:val="008A13D9"/>
    <w:rsid w:val="008A181A"/>
    <w:rsid w:val="008A19F0"/>
    <w:rsid w:val="008A1A62"/>
    <w:rsid w:val="008A2239"/>
    <w:rsid w:val="008A2381"/>
    <w:rsid w:val="008A2F2F"/>
    <w:rsid w:val="008A40A0"/>
    <w:rsid w:val="008A4235"/>
    <w:rsid w:val="008A497D"/>
    <w:rsid w:val="008A5975"/>
    <w:rsid w:val="008A59C3"/>
    <w:rsid w:val="008A5D26"/>
    <w:rsid w:val="008A6F04"/>
    <w:rsid w:val="008A7DA8"/>
    <w:rsid w:val="008B0589"/>
    <w:rsid w:val="008B09DC"/>
    <w:rsid w:val="008B0A4C"/>
    <w:rsid w:val="008B10E6"/>
    <w:rsid w:val="008B1C90"/>
    <w:rsid w:val="008B23BE"/>
    <w:rsid w:val="008B2C83"/>
    <w:rsid w:val="008B2DFD"/>
    <w:rsid w:val="008B3111"/>
    <w:rsid w:val="008B3525"/>
    <w:rsid w:val="008B4315"/>
    <w:rsid w:val="008B5126"/>
    <w:rsid w:val="008B5CD0"/>
    <w:rsid w:val="008B6383"/>
    <w:rsid w:val="008B6775"/>
    <w:rsid w:val="008B6971"/>
    <w:rsid w:val="008C0414"/>
    <w:rsid w:val="008C19E6"/>
    <w:rsid w:val="008C1E9E"/>
    <w:rsid w:val="008C2C20"/>
    <w:rsid w:val="008C467B"/>
    <w:rsid w:val="008C4F4E"/>
    <w:rsid w:val="008C552C"/>
    <w:rsid w:val="008C5E4B"/>
    <w:rsid w:val="008C60F8"/>
    <w:rsid w:val="008C69DC"/>
    <w:rsid w:val="008C6FA3"/>
    <w:rsid w:val="008D0D22"/>
    <w:rsid w:val="008D2344"/>
    <w:rsid w:val="008D245F"/>
    <w:rsid w:val="008D277C"/>
    <w:rsid w:val="008D299B"/>
    <w:rsid w:val="008D310C"/>
    <w:rsid w:val="008D42F6"/>
    <w:rsid w:val="008D49BC"/>
    <w:rsid w:val="008D4F84"/>
    <w:rsid w:val="008D6484"/>
    <w:rsid w:val="008D6CF9"/>
    <w:rsid w:val="008D6EE5"/>
    <w:rsid w:val="008D702C"/>
    <w:rsid w:val="008D7D52"/>
    <w:rsid w:val="008E0200"/>
    <w:rsid w:val="008E1222"/>
    <w:rsid w:val="008E225B"/>
    <w:rsid w:val="008E3392"/>
    <w:rsid w:val="008E359C"/>
    <w:rsid w:val="008E40D7"/>
    <w:rsid w:val="008E51B1"/>
    <w:rsid w:val="008E57DE"/>
    <w:rsid w:val="008E5D8D"/>
    <w:rsid w:val="008E6332"/>
    <w:rsid w:val="008E6AE6"/>
    <w:rsid w:val="008E6F22"/>
    <w:rsid w:val="008E6F51"/>
    <w:rsid w:val="008E7CB9"/>
    <w:rsid w:val="008F0EAF"/>
    <w:rsid w:val="008F1367"/>
    <w:rsid w:val="008F1DDC"/>
    <w:rsid w:val="008F25F8"/>
    <w:rsid w:val="008F2689"/>
    <w:rsid w:val="008F3C1D"/>
    <w:rsid w:val="008F3DF2"/>
    <w:rsid w:val="008F4731"/>
    <w:rsid w:val="008F4A7A"/>
    <w:rsid w:val="008F55A4"/>
    <w:rsid w:val="008F57C3"/>
    <w:rsid w:val="008F599B"/>
    <w:rsid w:val="008F5B5D"/>
    <w:rsid w:val="008F5E9E"/>
    <w:rsid w:val="008F63C8"/>
    <w:rsid w:val="008F64CA"/>
    <w:rsid w:val="008F689D"/>
    <w:rsid w:val="008F727F"/>
    <w:rsid w:val="008F7BC0"/>
    <w:rsid w:val="008F7D8F"/>
    <w:rsid w:val="008F7FC8"/>
    <w:rsid w:val="00900D70"/>
    <w:rsid w:val="00901334"/>
    <w:rsid w:val="0090162D"/>
    <w:rsid w:val="009021F1"/>
    <w:rsid w:val="00902D62"/>
    <w:rsid w:val="00902D9B"/>
    <w:rsid w:val="00903484"/>
    <w:rsid w:val="00904065"/>
    <w:rsid w:val="009045EA"/>
    <w:rsid w:val="00904C6B"/>
    <w:rsid w:val="00905673"/>
    <w:rsid w:val="00907308"/>
    <w:rsid w:val="00910811"/>
    <w:rsid w:val="00910BBE"/>
    <w:rsid w:val="00910DA2"/>
    <w:rsid w:val="009124CE"/>
    <w:rsid w:val="00912954"/>
    <w:rsid w:val="009133E3"/>
    <w:rsid w:val="00913737"/>
    <w:rsid w:val="009139DD"/>
    <w:rsid w:val="00914AFF"/>
    <w:rsid w:val="009150A1"/>
    <w:rsid w:val="0091538F"/>
    <w:rsid w:val="00915560"/>
    <w:rsid w:val="00915754"/>
    <w:rsid w:val="00916596"/>
    <w:rsid w:val="009168C9"/>
    <w:rsid w:val="00917B9C"/>
    <w:rsid w:val="00917E41"/>
    <w:rsid w:val="009200C0"/>
    <w:rsid w:val="00920281"/>
    <w:rsid w:val="0092074B"/>
    <w:rsid w:val="0092172D"/>
    <w:rsid w:val="00921F34"/>
    <w:rsid w:val="0092209C"/>
    <w:rsid w:val="009221DB"/>
    <w:rsid w:val="00922228"/>
    <w:rsid w:val="00922644"/>
    <w:rsid w:val="0092304C"/>
    <w:rsid w:val="0092343E"/>
    <w:rsid w:val="00923579"/>
    <w:rsid w:val="00923913"/>
    <w:rsid w:val="00923F06"/>
    <w:rsid w:val="00923F52"/>
    <w:rsid w:val="009242FB"/>
    <w:rsid w:val="009244FA"/>
    <w:rsid w:val="00924FFC"/>
    <w:rsid w:val="0092562E"/>
    <w:rsid w:val="00925B82"/>
    <w:rsid w:val="00925DF7"/>
    <w:rsid w:val="009264A0"/>
    <w:rsid w:val="00926DA3"/>
    <w:rsid w:val="00926DE6"/>
    <w:rsid w:val="009276DE"/>
    <w:rsid w:val="009300F9"/>
    <w:rsid w:val="00931A7E"/>
    <w:rsid w:val="00931AB1"/>
    <w:rsid w:val="00931CE3"/>
    <w:rsid w:val="00932AA0"/>
    <w:rsid w:val="0093396D"/>
    <w:rsid w:val="00933B0D"/>
    <w:rsid w:val="00934130"/>
    <w:rsid w:val="00934260"/>
    <w:rsid w:val="00935E21"/>
    <w:rsid w:val="00936A1D"/>
    <w:rsid w:val="00936BD0"/>
    <w:rsid w:val="0093731A"/>
    <w:rsid w:val="00937B1C"/>
    <w:rsid w:val="0094083B"/>
    <w:rsid w:val="00940880"/>
    <w:rsid w:val="00940DCB"/>
    <w:rsid w:val="00941432"/>
    <w:rsid w:val="00941759"/>
    <w:rsid w:val="00941A3F"/>
    <w:rsid w:val="00942967"/>
    <w:rsid w:val="00942BE9"/>
    <w:rsid w:val="00943086"/>
    <w:rsid w:val="00944017"/>
    <w:rsid w:val="009440D4"/>
    <w:rsid w:val="00945238"/>
    <w:rsid w:val="009455C7"/>
    <w:rsid w:val="0094627E"/>
    <w:rsid w:val="00946999"/>
    <w:rsid w:val="00947A53"/>
    <w:rsid w:val="00947CD4"/>
    <w:rsid w:val="009501BB"/>
    <w:rsid w:val="009503C4"/>
    <w:rsid w:val="00950436"/>
    <w:rsid w:val="009509CD"/>
    <w:rsid w:val="00950CE2"/>
    <w:rsid w:val="00950D00"/>
    <w:rsid w:val="009515F9"/>
    <w:rsid w:val="00951A07"/>
    <w:rsid w:val="009520BB"/>
    <w:rsid w:val="00952ADB"/>
    <w:rsid w:val="009535B8"/>
    <w:rsid w:val="00953648"/>
    <w:rsid w:val="009540B8"/>
    <w:rsid w:val="009550BC"/>
    <w:rsid w:val="00955224"/>
    <w:rsid w:val="00955AE0"/>
    <w:rsid w:val="009575BF"/>
    <w:rsid w:val="009576B0"/>
    <w:rsid w:val="00957755"/>
    <w:rsid w:val="00957E1A"/>
    <w:rsid w:val="00957ECE"/>
    <w:rsid w:val="00960B10"/>
    <w:rsid w:val="00960E51"/>
    <w:rsid w:val="00961042"/>
    <w:rsid w:val="00961AFF"/>
    <w:rsid w:val="00961CF4"/>
    <w:rsid w:val="009633D8"/>
    <w:rsid w:val="009635FB"/>
    <w:rsid w:val="0096366D"/>
    <w:rsid w:val="009642FA"/>
    <w:rsid w:val="00964BEE"/>
    <w:rsid w:val="00965990"/>
    <w:rsid w:val="009659F5"/>
    <w:rsid w:val="00965EB2"/>
    <w:rsid w:val="009669D8"/>
    <w:rsid w:val="00966D9D"/>
    <w:rsid w:val="00966F4E"/>
    <w:rsid w:val="0096718A"/>
    <w:rsid w:val="009673E1"/>
    <w:rsid w:val="009675B6"/>
    <w:rsid w:val="00967EDD"/>
    <w:rsid w:val="00970B4D"/>
    <w:rsid w:val="00970D0C"/>
    <w:rsid w:val="009711EA"/>
    <w:rsid w:val="00971A42"/>
    <w:rsid w:val="009720AE"/>
    <w:rsid w:val="009721C3"/>
    <w:rsid w:val="009735ED"/>
    <w:rsid w:val="009739E8"/>
    <w:rsid w:val="00974A4E"/>
    <w:rsid w:val="00976217"/>
    <w:rsid w:val="009772FB"/>
    <w:rsid w:val="009773C9"/>
    <w:rsid w:val="00980417"/>
    <w:rsid w:val="0098061D"/>
    <w:rsid w:val="0098099E"/>
    <w:rsid w:val="00980B9D"/>
    <w:rsid w:val="00980EFB"/>
    <w:rsid w:val="009812BD"/>
    <w:rsid w:val="009821C5"/>
    <w:rsid w:val="00982A05"/>
    <w:rsid w:val="00983428"/>
    <w:rsid w:val="00983703"/>
    <w:rsid w:val="00983958"/>
    <w:rsid w:val="00983C1C"/>
    <w:rsid w:val="009841DA"/>
    <w:rsid w:val="009849F3"/>
    <w:rsid w:val="00984B08"/>
    <w:rsid w:val="00985465"/>
    <w:rsid w:val="009863DF"/>
    <w:rsid w:val="00986627"/>
    <w:rsid w:val="00986B1F"/>
    <w:rsid w:val="00987036"/>
    <w:rsid w:val="009874A2"/>
    <w:rsid w:val="009900EB"/>
    <w:rsid w:val="00990423"/>
    <w:rsid w:val="009906A8"/>
    <w:rsid w:val="0099085C"/>
    <w:rsid w:val="00990BA4"/>
    <w:rsid w:val="009910E6"/>
    <w:rsid w:val="00991253"/>
    <w:rsid w:val="0099126D"/>
    <w:rsid w:val="009928DC"/>
    <w:rsid w:val="00992F57"/>
    <w:rsid w:val="00992FA5"/>
    <w:rsid w:val="009935B6"/>
    <w:rsid w:val="00993F10"/>
    <w:rsid w:val="00994A8E"/>
    <w:rsid w:val="0099515A"/>
    <w:rsid w:val="00995745"/>
    <w:rsid w:val="00995D42"/>
    <w:rsid w:val="00996586"/>
    <w:rsid w:val="0099674A"/>
    <w:rsid w:val="009970AE"/>
    <w:rsid w:val="00997B29"/>
    <w:rsid w:val="009A0AEE"/>
    <w:rsid w:val="009A0EC0"/>
    <w:rsid w:val="009A131C"/>
    <w:rsid w:val="009A1AAC"/>
    <w:rsid w:val="009A1B88"/>
    <w:rsid w:val="009A22E9"/>
    <w:rsid w:val="009A278A"/>
    <w:rsid w:val="009A329D"/>
    <w:rsid w:val="009A4AF3"/>
    <w:rsid w:val="009A5CAA"/>
    <w:rsid w:val="009A5CDF"/>
    <w:rsid w:val="009A668D"/>
    <w:rsid w:val="009A6F5B"/>
    <w:rsid w:val="009A7AA1"/>
    <w:rsid w:val="009A7C03"/>
    <w:rsid w:val="009A7D7C"/>
    <w:rsid w:val="009B1454"/>
    <w:rsid w:val="009B22CC"/>
    <w:rsid w:val="009B246B"/>
    <w:rsid w:val="009B24DB"/>
    <w:rsid w:val="009B2B8D"/>
    <w:rsid w:val="009B3075"/>
    <w:rsid w:val="009B38F1"/>
    <w:rsid w:val="009B3C29"/>
    <w:rsid w:val="009B48B0"/>
    <w:rsid w:val="009B4AB0"/>
    <w:rsid w:val="009B5247"/>
    <w:rsid w:val="009B557F"/>
    <w:rsid w:val="009B59F5"/>
    <w:rsid w:val="009B5B01"/>
    <w:rsid w:val="009B5C6E"/>
    <w:rsid w:val="009B6270"/>
    <w:rsid w:val="009B72B0"/>
    <w:rsid w:val="009B72ED"/>
    <w:rsid w:val="009B7BD4"/>
    <w:rsid w:val="009B7F3F"/>
    <w:rsid w:val="009C002B"/>
    <w:rsid w:val="009C0275"/>
    <w:rsid w:val="009C0334"/>
    <w:rsid w:val="009C0F77"/>
    <w:rsid w:val="009C146C"/>
    <w:rsid w:val="009C174F"/>
    <w:rsid w:val="009C1BA7"/>
    <w:rsid w:val="009C4731"/>
    <w:rsid w:val="009C4856"/>
    <w:rsid w:val="009C56D3"/>
    <w:rsid w:val="009C5A12"/>
    <w:rsid w:val="009C5B14"/>
    <w:rsid w:val="009C5E9B"/>
    <w:rsid w:val="009C5EBA"/>
    <w:rsid w:val="009C65C5"/>
    <w:rsid w:val="009C6748"/>
    <w:rsid w:val="009C6949"/>
    <w:rsid w:val="009D011D"/>
    <w:rsid w:val="009D04BB"/>
    <w:rsid w:val="009D0872"/>
    <w:rsid w:val="009D087A"/>
    <w:rsid w:val="009D1178"/>
    <w:rsid w:val="009D12A2"/>
    <w:rsid w:val="009D12E5"/>
    <w:rsid w:val="009D1523"/>
    <w:rsid w:val="009D1599"/>
    <w:rsid w:val="009D1924"/>
    <w:rsid w:val="009D1F19"/>
    <w:rsid w:val="009D2753"/>
    <w:rsid w:val="009D2AD2"/>
    <w:rsid w:val="009D32FF"/>
    <w:rsid w:val="009D3F38"/>
    <w:rsid w:val="009D3F4A"/>
    <w:rsid w:val="009D4D79"/>
    <w:rsid w:val="009D6025"/>
    <w:rsid w:val="009D6976"/>
    <w:rsid w:val="009D697C"/>
    <w:rsid w:val="009D7928"/>
    <w:rsid w:val="009E0159"/>
    <w:rsid w:val="009E0D8C"/>
    <w:rsid w:val="009E1447"/>
    <w:rsid w:val="009E179D"/>
    <w:rsid w:val="009E27E3"/>
    <w:rsid w:val="009E2953"/>
    <w:rsid w:val="009E2F83"/>
    <w:rsid w:val="009E2FDB"/>
    <w:rsid w:val="009E3C69"/>
    <w:rsid w:val="009E4076"/>
    <w:rsid w:val="009E4566"/>
    <w:rsid w:val="009E4643"/>
    <w:rsid w:val="009E471D"/>
    <w:rsid w:val="009E4FFD"/>
    <w:rsid w:val="009E5BB3"/>
    <w:rsid w:val="009E5FDE"/>
    <w:rsid w:val="009E644D"/>
    <w:rsid w:val="009E6FB7"/>
    <w:rsid w:val="009E6FE8"/>
    <w:rsid w:val="009E7AB7"/>
    <w:rsid w:val="009E7CD0"/>
    <w:rsid w:val="009E7D0D"/>
    <w:rsid w:val="009F10BD"/>
    <w:rsid w:val="009F2A97"/>
    <w:rsid w:val="009F2D69"/>
    <w:rsid w:val="009F439B"/>
    <w:rsid w:val="009F4411"/>
    <w:rsid w:val="009F4A8F"/>
    <w:rsid w:val="009F4B63"/>
    <w:rsid w:val="009F667C"/>
    <w:rsid w:val="009F6762"/>
    <w:rsid w:val="009F733A"/>
    <w:rsid w:val="00A003C7"/>
    <w:rsid w:val="00A00FCD"/>
    <w:rsid w:val="00A01371"/>
    <w:rsid w:val="00A01753"/>
    <w:rsid w:val="00A01BA9"/>
    <w:rsid w:val="00A01F86"/>
    <w:rsid w:val="00A0219F"/>
    <w:rsid w:val="00A02443"/>
    <w:rsid w:val="00A02C61"/>
    <w:rsid w:val="00A0330B"/>
    <w:rsid w:val="00A03B0D"/>
    <w:rsid w:val="00A03BB2"/>
    <w:rsid w:val="00A04667"/>
    <w:rsid w:val="00A04785"/>
    <w:rsid w:val="00A0479F"/>
    <w:rsid w:val="00A05139"/>
    <w:rsid w:val="00A05582"/>
    <w:rsid w:val="00A05A91"/>
    <w:rsid w:val="00A05ED5"/>
    <w:rsid w:val="00A064FA"/>
    <w:rsid w:val="00A07207"/>
    <w:rsid w:val="00A07CC6"/>
    <w:rsid w:val="00A101CD"/>
    <w:rsid w:val="00A10F76"/>
    <w:rsid w:val="00A11C34"/>
    <w:rsid w:val="00A11C81"/>
    <w:rsid w:val="00A120D4"/>
    <w:rsid w:val="00A12967"/>
    <w:rsid w:val="00A13206"/>
    <w:rsid w:val="00A13240"/>
    <w:rsid w:val="00A138DB"/>
    <w:rsid w:val="00A13908"/>
    <w:rsid w:val="00A13F35"/>
    <w:rsid w:val="00A140EE"/>
    <w:rsid w:val="00A14712"/>
    <w:rsid w:val="00A14A77"/>
    <w:rsid w:val="00A14CC0"/>
    <w:rsid w:val="00A150BD"/>
    <w:rsid w:val="00A156FA"/>
    <w:rsid w:val="00A157D3"/>
    <w:rsid w:val="00A15CA0"/>
    <w:rsid w:val="00A16D78"/>
    <w:rsid w:val="00A16F29"/>
    <w:rsid w:val="00A17B5B"/>
    <w:rsid w:val="00A203FB"/>
    <w:rsid w:val="00A20D14"/>
    <w:rsid w:val="00A210EB"/>
    <w:rsid w:val="00A21A69"/>
    <w:rsid w:val="00A21CD7"/>
    <w:rsid w:val="00A22193"/>
    <w:rsid w:val="00A224D3"/>
    <w:rsid w:val="00A2367E"/>
    <w:rsid w:val="00A23FC7"/>
    <w:rsid w:val="00A24062"/>
    <w:rsid w:val="00A24CD7"/>
    <w:rsid w:val="00A2513B"/>
    <w:rsid w:val="00A25C91"/>
    <w:rsid w:val="00A2686E"/>
    <w:rsid w:val="00A27450"/>
    <w:rsid w:val="00A275A9"/>
    <w:rsid w:val="00A2787A"/>
    <w:rsid w:val="00A3129E"/>
    <w:rsid w:val="00A317F4"/>
    <w:rsid w:val="00A31BE4"/>
    <w:rsid w:val="00A31C6A"/>
    <w:rsid w:val="00A3217E"/>
    <w:rsid w:val="00A32FBA"/>
    <w:rsid w:val="00A33118"/>
    <w:rsid w:val="00A3407F"/>
    <w:rsid w:val="00A34A7E"/>
    <w:rsid w:val="00A34B66"/>
    <w:rsid w:val="00A35AF0"/>
    <w:rsid w:val="00A36A0D"/>
    <w:rsid w:val="00A37300"/>
    <w:rsid w:val="00A37771"/>
    <w:rsid w:val="00A3781E"/>
    <w:rsid w:val="00A37C90"/>
    <w:rsid w:val="00A40470"/>
    <w:rsid w:val="00A40C95"/>
    <w:rsid w:val="00A40E63"/>
    <w:rsid w:val="00A40EC6"/>
    <w:rsid w:val="00A416FE"/>
    <w:rsid w:val="00A418A7"/>
    <w:rsid w:val="00A42618"/>
    <w:rsid w:val="00A42A76"/>
    <w:rsid w:val="00A4417A"/>
    <w:rsid w:val="00A44680"/>
    <w:rsid w:val="00A4508D"/>
    <w:rsid w:val="00A45D6A"/>
    <w:rsid w:val="00A45F81"/>
    <w:rsid w:val="00A46512"/>
    <w:rsid w:val="00A4673D"/>
    <w:rsid w:val="00A46A73"/>
    <w:rsid w:val="00A46CDF"/>
    <w:rsid w:val="00A50C7A"/>
    <w:rsid w:val="00A50D63"/>
    <w:rsid w:val="00A516FC"/>
    <w:rsid w:val="00A51F9B"/>
    <w:rsid w:val="00A5247E"/>
    <w:rsid w:val="00A5257A"/>
    <w:rsid w:val="00A53207"/>
    <w:rsid w:val="00A53FA5"/>
    <w:rsid w:val="00A55187"/>
    <w:rsid w:val="00A563D4"/>
    <w:rsid w:val="00A564D7"/>
    <w:rsid w:val="00A56954"/>
    <w:rsid w:val="00A56FC0"/>
    <w:rsid w:val="00A5760C"/>
    <w:rsid w:val="00A5770B"/>
    <w:rsid w:val="00A606A3"/>
    <w:rsid w:val="00A60DB3"/>
    <w:rsid w:val="00A60ECF"/>
    <w:rsid w:val="00A61022"/>
    <w:rsid w:val="00A612C2"/>
    <w:rsid w:val="00A613A4"/>
    <w:rsid w:val="00A61505"/>
    <w:rsid w:val="00A623DC"/>
    <w:rsid w:val="00A625AC"/>
    <w:rsid w:val="00A62CDD"/>
    <w:rsid w:val="00A62FE5"/>
    <w:rsid w:val="00A63608"/>
    <w:rsid w:val="00A63665"/>
    <w:rsid w:val="00A64008"/>
    <w:rsid w:val="00A641A6"/>
    <w:rsid w:val="00A64501"/>
    <w:rsid w:val="00A64576"/>
    <w:rsid w:val="00A669F8"/>
    <w:rsid w:val="00A7027F"/>
    <w:rsid w:val="00A70CA3"/>
    <w:rsid w:val="00A70F93"/>
    <w:rsid w:val="00A71B3A"/>
    <w:rsid w:val="00A720FC"/>
    <w:rsid w:val="00A72538"/>
    <w:rsid w:val="00A72A17"/>
    <w:rsid w:val="00A72FEB"/>
    <w:rsid w:val="00A738C9"/>
    <w:rsid w:val="00A73DB4"/>
    <w:rsid w:val="00A74544"/>
    <w:rsid w:val="00A74B08"/>
    <w:rsid w:val="00A74F58"/>
    <w:rsid w:val="00A755AA"/>
    <w:rsid w:val="00A76623"/>
    <w:rsid w:val="00A7669A"/>
    <w:rsid w:val="00A76B3F"/>
    <w:rsid w:val="00A772E0"/>
    <w:rsid w:val="00A77494"/>
    <w:rsid w:val="00A80E4D"/>
    <w:rsid w:val="00A82E01"/>
    <w:rsid w:val="00A83B8D"/>
    <w:rsid w:val="00A8488D"/>
    <w:rsid w:val="00A853CF"/>
    <w:rsid w:val="00A85853"/>
    <w:rsid w:val="00A85B92"/>
    <w:rsid w:val="00A87059"/>
    <w:rsid w:val="00A87ACE"/>
    <w:rsid w:val="00A87E33"/>
    <w:rsid w:val="00A90993"/>
    <w:rsid w:val="00A90B9A"/>
    <w:rsid w:val="00A911D3"/>
    <w:rsid w:val="00A91D44"/>
    <w:rsid w:val="00A91E61"/>
    <w:rsid w:val="00A922C1"/>
    <w:rsid w:val="00A92388"/>
    <w:rsid w:val="00A931D8"/>
    <w:rsid w:val="00A93D81"/>
    <w:rsid w:val="00A9511E"/>
    <w:rsid w:val="00A953C4"/>
    <w:rsid w:val="00A95748"/>
    <w:rsid w:val="00A95E44"/>
    <w:rsid w:val="00A966DF"/>
    <w:rsid w:val="00A96BAA"/>
    <w:rsid w:val="00A96E65"/>
    <w:rsid w:val="00AA04AA"/>
    <w:rsid w:val="00AA07B5"/>
    <w:rsid w:val="00AA0819"/>
    <w:rsid w:val="00AA0964"/>
    <w:rsid w:val="00AA1887"/>
    <w:rsid w:val="00AA1B79"/>
    <w:rsid w:val="00AA1E30"/>
    <w:rsid w:val="00AA2006"/>
    <w:rsid w:val="00AA2482"/>
    <w:rsid w:val="00AA2E9C"/>
    <w:rsid w:val="00AA3917"/>
    <w:rsid w:val="00AA3E8A"/>
    <w:rsid w:val="00AA4252"/>
    <w:rsid w:val="00AA43A6"/>
    <w:rsid w:val="00AA46DF"/>
    <w:rsid w:val="00AA4A2A"/>
    <w:rsid w:val="00AA4EAF"/>
    <w:rsid w:val="00AA522F"/>
    <w:rsid w:val="00AA578E"/>
    <w:rsid w:val="00AA6305"/>
    <w:rsid w:val="00AA6492"/>
    <w:rsid w:val="00AA66A8"/>
    <w:rsid w:val="00AA6D23"/>
    <w:rsid w:val="00AA6DE0"/>
    <w:rsid w:val="00AA7971"/>
    <w:rsid w:val="00AA7DB6"/>
    <w:rsid w:val="00AA7DED"/>
    <w:rsid w:val="00AB10BC"/>
    <w:rsid w:val="00AB11BE"/>
    <w:rsid w:val="00AB1AF6"/>
    <w:rsid w:val="00AB1B0B"/>
    <w:rsid w:val="00AB2486"/>
    <w:rsid w:val="00AB3BF5"/>
    <w:rsid w:val="00AB3CF1"/>
    <w:rsid w:val="00AB460D"/>
    <w:rsid w:val="00AB4BB1"/>
    <w:rsid w:val="00AB55F5"/>
    <w:rsid w:val="00AB5DAC"/>
    <w:rsid w:val="00AB7099"/>
    <w:rsid w:val="00AB79FF"/>
    <w:rsid w:val="00AC02CE"/>
    <w:rsid w:val="00AC0F67"/>
    <w:rsid w:val="00AC1819"/>
    <w:rsid w:val="00AC184E"/>
    <w:rsid w:val="00AC21A1"/>
    <w:rsid w:val="00AC2412"/>
    <w:rsid w:val="00AC26C9"/>
    <w:rsid w:val="00AC27DD"/>
    <w:rsid w:val="00AC2B72"/>
    <w:rsid w:val="00AC2C3C"/>
    <w:rsid w:val="00AC3178"/>
    <w:rsid w:val="00AC324D"/>
    <w:rsid w:val="00AC371C"/>
    <w:rsid w:val="00AC38F4"/>
    <w:rsid w:val="00AC3FEE"/>
    <w:rsid w:val="00AC485B"/>
    <w:rsid w:val="00AC51CF"/>
    <w:rsid w:val="00AC549C"/>
    <w:rsid w:val="00AC6A82"/>
    <w:rsid w:val="00AC7CD1"/>
    <w:rsid w:val="00AD0E39"/>
    <w:rsid w:val="00AD1014"/>
    <w:rsid w:val="00AD175D"/>
    <w:rsid w:val="00AD19FA"/>
    <w:rsid w:val="00AD2412"/>
    <w:rsid w:val="00AD27BA"/>
    <w:rsid w:val="00AD2F56"/>
    <w:rsid w:val="00AD386D"/>
    <w:rsid w:val="00AD3BB4"/>
    <w:rsid w:val="00AD3CB3"/>
    <w:rsid w:val="00AD42E9"/>
    <w:rsid w:val="00AD502C"/>
    <w:rsid w:val="00AD50B9"/>
    <w:rsid w:val="00AD5EFA"/>
    <w:rsid w:val="00AD785B"/>
    <w:rsid w:val="00AD796D"/>
    <w:rsid w:val="00AD7C1A"/>
    <w:rsid w:val="00AD7D96"/>
    <w:rsid w:val="00AE06CB"/>
    <w:rsid w:val="00AE1CB2"/>
    <w:rsid w:val="00AE2065"/>
    <w:rsid w:val="00AE2183"/>
    <w:rsid w:val="00AE26DA"/>
    <w:rsid w:val="00AE2F68"/>
    <w:rsid w:val="00AE2FAA"/>
    <w:rsid w:val="00AE4415"/>
    <w:rsid w:val="00AE48B7"/>
    <w:rsid w:val="00AE5357"/>
    <w:rsid w:val="00AE5D59"/>
    <w:rsid w:val="00AE5E7D"/>
    <w:rsid w:val="00AE62B3"/>
    <w:rsid w:val="00AE6FB3"/>
    <w:rsid w:val="00AE72CD"/>
    <w:rsid w:val="00AE7718"/>
    <w:rsid w:val="00AE7963"/>
    <w:rsid w:val="00AE79FC"/>
    <w:rsid w:val="00AF0127"/>
    <w:rsid w:val="00AF0246"/>
    <w:rsid w:val="00AF04BC"/>
    <w:rsid w:val="00AF0CA2"/>
    <w:rsid w:val="00AF1074"/>
    <w:rsid w:val="00AF11EC"/>
    <w:rsid w:val="00AF1AAF"/>
    <w:rsid w:val="00AF1DAB"/>
    <w:rsid w:val="00AF1EC4"/>
    <w:rsid w:val="00AF2B70"/>
    <w:rsid w:val="00AF2DCA"/>
    <w:rsid w:val="00AF334F"/>
    <w:rsid w:val="00AF339A"/>
    <w:rsid w:val="00AF39C4"/>
    <w:rsid w:val="00AF4DFB"/>
    <w:rsid w:val="00AF6405"/>
    <w:rsid w:val="00AF653B"/>
    <w:rsid w:val="00AF6716"/>
    <w:rsid w:val="00AF7C04"/>
    <w:rsid w:val="00B00830"/>
    <w:rsid w:val="00B01DEF"/>
    <w:rsid w:val="00B0212B"/>
    <w:rsid w:val="00B02844"/>
    <w:rsid w:val="00B032F8"/>
    <w:rsid w:val="00B03924"/>
    <w:rsid w:val="00B039A2"/>
    <w:rsid w:val="00B040B7"/>
    <w:rsid w:val="00B041CE"/>
    <w:rsid w:val="00B049F2"/>
    <w:rsid w:val="00B04A84"/>
    <w:rsid w:val="00B04AAC"/>
    <w:rsid w:val="00B04DA1"/>
    <w:rsid w:val="00B04F51"/>
    <w:rsid w:val="00B0574B"/>
    <w:rsid w:val="00B1029D"/>
    <w:rsid w:val="00B10A1C"/>
    <w:rsid w:val="00B1101B"/>
    <w:rsid w:val="00B11065"/>
    <w:rsid w:val="00B11134"/>
    <w:rsid w:val="00B113E3"/>
    <w:rsid w:val="00B11B57"/>
    <w:rsid w:val="00B11BE6"/>
    <w:rsid w:val="00B12774"/>
    <w:rsid w:val="00B13813"/>
    <w:rsid w:val="00B139A8"/>
    <w:rsid w:val="00B13DE9"/>
    <w:rsid w:val="00B13E8B"/>
    <w:rsid w:val="00B14B9D"/>
    <w:rsid w:val="00B1557D"/>
    <w:rsid w:val="00B15C92"/>
    <w:rsid w:val="00B15C9B"/>
    <w:rsid w:val="00B15E63"/>
    <w:rsid w:val="00B16694"/>
    <w:rsid w:val="00B16D4B"/>
    <w:rsid w:val="00B17650"/>
    <w:rsid w:val="00B20FA7"/>
    <w:rsid w:val="00B21E83"/>
    <w:rsid w:val="00B22C63"/>
    <w:rsid w:val="00B2304C"/>
    <w:rsid w:val="00B237D3"/>
    <w:rsid w:val="00B2391C"/>
    <w:rsid w:val="00B23BD9"/>
    <w:rsid w:val="00B243FF"/>
    <w:rsid w:val="00B24EB9"/>
    <w:rsid w:val="00B25152"/>
    <w:rsid w:val="00B25C5D"/>
    <w:rsid w:val="00B26377"/>
    <w:rsid w:val="00B267D5"/>
    <w:rsid w:val="00B27552"/>
    <w:rsid w:val="00B27F68"/>
    <w:rsid w:val="00B30F71"/>
    <w:rsid w:val="00B312B4"/>
    <w:rsid w:val="00B312ED"/>
    <w:rsid w:val="00B31D98"/>
    <w:rsid w:val="00B32324"/>
    <w:rsid w:val="00B32743"/>
    <w:rsid w:val="00B341C1"/>
    <w:rsid w:val="00B345A1"/>
    <w:rsid w:val="00B345C9"/>
    <w:rsid w:val="00B34A42"/>
    <w:rsid w:val="00B3564F"/>
    <w:rsid w:val="00B3576B"/>
    <w:rsid w:val="00B3670E"/>
    <w:rsid w:val="00B3701A"/>
    <w:rsid w:val="00B37706"/>
    <w:rsid w:val="00B37E9A"/>
    <w:rsid w:val="00B37EE7"/>
    <w:rsid w:val="00B4233E"/>
    <w:rsid w:val="00B42BC0"/>
    <w:rsid w:val="00B4327B"/>
    <w:rsid w:val="00B43651"/>
    <w:rsid w:val="00B43B27"/>
    <w:rsid w:val="00B43DD0"/>
    <w:rsid w:val="00B44328"/>
    <w:rsid w:val="00B4451A"/>
    <w:rsid w:val="00B447F3"/>
    <w:rsid w:val="00B44CAC"/>
    <w:rsid w:val="00B44DCA"/>
    <w:rsid w:val="00B45173"/>
    <w:rsid w:val="00B45C52"/>
    <w:rsid w:val="00B45E5A"/>
    <w:rsid w:val="00B46A17"/>
    <w:rsid w:val="00B506BF"/>
    <w:rsid w:val="00B5176C"/>
    <w:rsid w:val="00B51AE9"/>
    <w:rsid w:val="00B51D9F"/>
    <w:rsid w:val="00B52A0E"/>
    <w:rsid w:val="00B537A5"/>
    <w:rsid w:val="00B53C1E"/>
    <w:rsid w:val="00B53DE8"/>
    <w:rsid w:val="00B5508B"/>
    <w:rsid w:val="00B557A1"/>
    <w:rsid w:val="00B55D6B"/>
    <w:rsid w:val="00B56990"/>
    <w:rsid w:val="00B57EED"/>
    <w:rsid w:val="00B61036"/>
    <w:rsid w:val="00B6109C"/>
    <w:rsid w:val="00B61A1C"/>
    <w:rsid w:val="00B61A59"/>
    <w:rsid w:val="00B629E0"/>
    <w:rsid w:val="00B62AB1"/>
    <w:rsid w:val="00B64595"/>
    <w:rsid w:val="00B64A19"/>
    <w:rsid w:val="00B65E9C"/>
    <w:rsid w:val="00B6649E"/>
    <w:rsid w:val="00B66D59"/>
    <w:rsid w:val="00B674C3"/>
    <w:rsid w:val="00B7030C"/>
    <w:rsid w:val="00B70BAF"/>
    <w:rsid w:val="00B71076"/>
    <w:rsid w:val="00B7142C"/>
    <w:rsid w:val="00B71911"/>
    <w:rsid w:val="00B71F6B"/>
    <w:rsid w:val="00B722D8"/>
    <w:rsid w:val="00B73632"/>
    <w:rsid w:val="00B73646"/>
    <w:rsid w:val="00B75023"/>
    <w:rsid w:val="00B75067"/>
    <w:rsid w:val="00B754DB"/>
    <w:rsid w:val="00B75BC2"/>
    <w:rsid w:val="00B75DAB"/>
    <w:rsid w:val="00B7701F"/>
    <w:rsid w:val="00B80544"/>
    <w:rsid w:val="00B80554"/>
    <w:rsid w:val="00B8070C"/>
    <w:rsid w:val="00B8102D"/>
    <w:rsid w:val="00B81627"/>
    <w:rsid w:val="00B8163C"/>
    <w:rsid w:val="00B81814"/>
    <w:rsid w:val="00B821EA"/>
    <w:rsid w:val="00B82749"/>
    <w:rsid w:val="00B82B84"/>
    <w:rsid w:val="00B82E78"/>
    <w:rsid w:val="00B83F43"/>
    <w:rsid w:val="00B8508C"/>
    <w:rsid w:val="00B87654"/>
    <w:rsid w:val="00B90507"/>
    <w:rsid w:val="00B90669"/>
    <w:rsid w:val="00B90737"/>
    <w:rsid w:val="00B91219"/>
    <w:rsid w:val="00B91B50"/>
    <w:rsid w:val="00B9319B"/>
    <w:rsid w:val="00B945A8"/>
    <w:rsid w:val="00B946F9"/>
    <w:rsid w:val="00B94C5F"/>
    <w:rsid w:val="00B94DF0"/>
    <w:rsid w:val="00B95A3F"/>
    <w:rsid w:val="00B95BA9"/>
    <w:rsid w:val="00B95DAE"/>
    <w:rsid w:val="00B961BE"/>
    <w:rsid w:val="00B96425"/>
    <w:rsid w:val="00B9687C"/>
    <w:rsid w:val="00B96A2E"/>
    <w:rsid w:val="00B96D14"/>
    <w:rsid w:val="00B979AF"/>
    <w:rsid w:val="00B97C91"/>
    <w:rsid w:val="00B97D7B"/>
    <w:rsid w:val="00BA09C7"/>
    <w:rsid w:val="00BA0CB3"/>
    <w:rsid w:val="00BA1977"/>
    <w:rsid w:val="00BA1AC9"/>
    <w:rsid w:val="00BA1AD2"/>
    <w:rsid w:val="00BA2E3A"/>
    <w:rsid w:val="00BA2FE1"/>
    <w:rsid w:val="00BA353A"/>
    <w:rsid w:val="00BA39D9"/>
    <w:rsid w:val="00BA3A42"/>
    <w:rsid w:val="00BA3BD2"/>
    <w:rsid w:val="00BA3E11"/>
    <w:rsid w:val="00BA4E10"/>
    <w:rsid w:val="00BA6696"/>
    <w:rsid w:val="00BA6A85"/>
    <w:rsid w:val="00BA6C84"/>
    <w:rsid w:val="00BA71C4"/>
    <w:rsid w:val="00BA72E5"/>
    <w:rsid w:val="00BA7318"/>
    <w:rsid w:val="00BB019B"/>
    <w:rsid w:val="00BB05FD"/>
    <w:rsid w:val="00BB0ECD"/>
    <w:rsid w:val="00BB1350"/>
    <w:rsid w:val="00BB17E9"/>
    <w:rsid w:val="00BB23C4"/>
    <w:rsid w:val="00BB29C1"/>
    <w:rsid w:val="00BB2AAB"/>
    <w:rsid w:val="00BB2DDE"/>
    <w:rsid w:val="00BB31A3"/>
    <w:rsid w:val="00BB34B8"/>
    <w:rsid w:val="00BB35E5"/>
    <w:rsid w:val="00BB368C"/>
    <w:rsid w:val="00BB37CF"/>
    <w:rsid w:val="00BB398F"/>
    <w:rsid w:val="00BB3B08"/>
    <w:rsid w:val="00BB3E7B"/>
    <w:rsid w:val="00BB5CC2"/>
    <w:rsid w:val="00BB607F"/>
    <w:rsid w:val="00BB65D0"/>
    <w:rsid w:val="00BB66D0"/>
    <w:rsid w:val="00BB739E"/>
    <w:rsid w:val="00BB7BB3"/>
    <w:rsid w:val="00BB7F5B"/>
    <w:rsid w:val="00BC0021"/>
    <w:rsid w:val="00BC0524"/>
    <w:rsid w:val="00BC0A9D"/>
    <w:rsid w:val="00BC13F3"/>
    <w:rsid w:val="00BC1518"/>
    <w:rsid w:val="00BC1837"/>
    <w:rsid w:val="00BC18C3"/>
    <w:rsid w:val="00BC22A4"/>
    <w:rsid w:val="00BC2702"/>
    <w:rsid w:val="00BC2996"/>
    <w:rsid w:val="00BC2A65"/>
    <w:rsid w:val="00BC3B92"/>
    <w:rsid w:val="00BC3D6F"/>
    <w:rsid w:val="00BC49D2"/>
    <w:rsid w:val="00BC6119"/>
    <w:rsid w:val="00BC617C"/>
    <w:rsid w:val="00BC68D8"/>
    <w:rsid w:val="00BD0609"/>
    <w:rsid w:val="00BD09CD"/>
    <w:rsid w:val="00BD0B2B"/>
    <w:rsid w:val="00BD298F"/>
    <w:rsid w:val="00BD34F7"/>
    <w:rsid w:val="00BD37D3"/>
    <w:rsid w:val="00BD42E1"/>
    <w:rsid w:val="00BD454C"/>
    <w:rsid w:val="00BD45EB"/>
    <w:rsid w:val="00BD4648"/>
    <w:rsid w:val="00BD4912"/>
    <w:rsid w:val="00BD5287"/>
    <w:rsid w:val="00BD61B1"/>
    <w:rsid w:val="00BD63E3"/>
    <w:rsid w:val="00BD6DE8"/>
    <w:rsid w:val="00BD7002"/>
    <w:rsid w:val="00BE0850"/>
    <w:rsid w:val="00BE1BC9"/>
    <w:rsid w:val="00BE2330"/>
    <w:rsid w:val="00BE26D1"/>
    <w:rsid w:val="00BE2AEC"/>
    <w:rsid w:val="00BE2B94"/>
    <w:rsid w:val="00BE2E7C"/>
    <w:rsid w:val="00BE3899"/>
    <w:rsid w:val="00BE42F2"/>
    <w:rsid w:val="00BE45BE"/>
    <w:rsid w:val="00BE4ACE"/>
    <w:rsid w:val="00BE4EFE"/>
    <w:rsid w:val="00BE5583"/>
    <w:rsid w:val="00BE607E"/>
    <w:rsid w:val="00BE60F5"/>
    <w:rsid w:val="00BE616D"/>
    <w:rsid w:val="00BE6377"/>
    <w:rsid w:val="00BE6889"/>
    <w:rsid w:val="00BE6B9A"/>
    <w:rsid w:val="00BE6EDA"/>
    <w:rsid w:val="00BE7287"/>
    <w:rsid w:val="00BE7926"/>
    <w:rsid w:val="00BE7BC7"/>
    <w:rsid w:val="00BF0BB9"/>
    <w:rsid w:val="00BF0BE1"/>
    <w:rsid w:val="00BF1B1F"/>
    <w:rsid w:val="00BF1BD0"/>
    <w:rsid w:val="00BF1E5D"/>
    <w:rsid w:val="00BF2755"/>
    <w:rsid w:val="00BF34D7"/>
    <w:rsid w:val="00BF3D26"/>
    <w:rsid w:val="00BF4A80"/>
    <w:rsid w:val="00BF539A"/>
    <w:rsid w:val="00BF5E39"/>
    <w:rsid w:val="00BF5FEF"/>
    <w:rsid w:val="00BF7F3C"/>
    <w:rsid w:val="00BF7FE0"/>
    <w:rsid w:val="00C00556"/>
    <w:rsid w:val="00C008A1"/>
    <w:rsid w:val="00C00B4D"/>
    <w:rsid w:val="00C00E8A"/>
    <w:rsid w:val="00C01518"/>
    <w:rsid w:val="00C01D7C"/>
    <w:rsid w:val="00C01E87"/>
    <w:rsid w:val="00C01F8F"/>
    <w:rsid w:val="00C02CB7"/>
    <w:rsid w:val="00C0344E"/>
    <w:rsid w:val="00C03F36"/>
    <w:rsid w:val="00C04069"/>
    <w:rsid w:val="00C0424F"/>
    <w:rsid w:val="00C0453D"/>
    <w:rsid w:val="00C0465C"/>
    <w:rsid w:val="00C04A26"/>
    <w:rsid w:val="00C04D79"/>
    <w:rsid w:val="00C0503E"/>
    <w:rsid w:val="00C052C7"/>
    <w:rsid w:val="00C05AA6"/>
    <w:rsid w:val="00C05F65"/>
    <w:rsid w:val="00C06576"/>
    <w:rsid w:val="00C06A6B"/>
    <w:rsid w:val="00C06E7A"/>
    <w:rsid w:val="00C06E90"/>
    <w:rsid w:val="00C075BB"/>
    <w:rsid w:val="00C112AA"/>
    <w:rsid w:val="00C11BD0"/>
    <w:rsid w:val="00C12FC3"/>
    <w:rsid w:val="00C15A21"/>
    <w:rsid w:val="00C162E0"/>
    <w:rsid w:val="00C163DB"/>
    <w:rsid w:val="00C167DA"/>
    <w:rsid w:val="00C21587"/>
    <w:rsid w:val="00C235C4"/>
    <w:rsid w:val="00C2401A"/>
    <w:rsid w:val="00C246EB"/>
    <w:rsid w:val="00C25719"/>
    <w:rsid w:val="00C25A8A"/>
    <w:rsid w:val="00C274BD"/>
    <w:rsid w:val="00C27E23"/>
    <w:rsid w:val="00C27EE7"/>
    <w:rsid w:val="00C27FDB"/>
    <w:rsid w:val="00C3043C"/>
    <w:rsid w:val="00C309ED"/>
    <w:rsid w:val="00C30B9B"/>
    <w:rsid w:val="00C31248"/>
    <w:rsid w:val="00C319D2"/>
    <w:rsid w:val="00C31CD2"/>
    <w:rsid w:val="00C31F83"/>
    <w:rsid w:val="00C3210C"/>
    <w:rsid w:val="00C32579"/>
    <w:rsid w:val="00C32CF6"/>
    <w:rsid w:val="00C331D8"/>
    <w:rsid w:val="00C33629"/>
    <w:rsid w:val="00C339BF"/>
    <w:rsid w:val="00C34242"/>
    <w:rsid w:val="00C345A5"/>
    <w:rsid w:val="00C3464A"/>
    <w:rsid w:val="00C35C27"/>
    <w:rsid w:val="00C36218"/>
    <w:rsid w:val="00C36797"/>
    <w:rsid w:val="00C36C08"/>
    <w:rsid w:val="00C36E18"/>
    <w:rsid w:val="00C37DEA"/>
    <w:rsid w:val="00C37E00"/>
    <w:rsid w:val="00C40EA6"/>
    <w:rsid w:val="00C41876"/>
    <w:rsid w:val="00C42ED8"/>
    <w:rsid w:val="00C438EA"/>
    <w:rsid w:val="00C43CD3"/>
    <w:rsid w:val="00C43D1B"/>
    <w:rsid w:val="00C447AB"/>
    <w:rsid w:val="00C44AA2"/>
    <w:rsid w:val="00C44AF4"/>
    <w:rsid w:val="00C451EB"/>
    <w:rsid w:val="00C46458"/>
    <w:rsid w:val="00C4656E"/>
    <w:rsid w:val="00C46F30"/>
    <w:rsid w:val="00C46F5F"/>
    <w:rsid w:val="00C50091"/>
    <w:rsid w:val="00C50769"/>
    <w:rsid w:val="00C50D7E"/>
    <w:rsid w:val="00C51C56"/>
    <w:rsid w:val="00C522F4"/>
    <w:rsid w:val="00C52552"/>
    <w:rsid w:val="00C52687"/>
    <w:rsid w:val="00C536F1"/>
    <w:rsid w:val="00C53847"/>
    <w:rsid w:val="00C538DA"/>
    <w:rsid w:val="00C53FDE"/>
    <w:rsid w:val="00C54119"/>
    <w:rsid w:val="00C544BA"/>
    <w:rsid w:val="00C551D5"/>
    <w:rsid w:val="00C55E6F"/>
    <w:rsid w:val="00C56276"/>
    <w:rsid w:val="00C578B7"/>
    <w:rsid w:val="00C57B84"/>
    <w:rsid w:val="00C60501"/>
    <w:rsid w:val="00C61741"/>
    <w:rsid w:val="00C62A58"/>
    <w:rsid w:val="00C62C43"/>
    <w:rsid w:val="00C62E84"/>
    <w:rsid w:val="00C63BFB"/>
    <w:rsid w:val="00C64611"/>
    <w:rsid w:val="00C64B5F"/>
    <w:rsid w:val="00C6525B"/>
    <w:rsid w:val="00C66A3B"/>
    <w:rsid w:val="00C66D8B"/>
    <w:rsid w:val="00C67062"/>
    <w:rsid w:val="00C67870"/>
    <w:rsid w:val="00C702B5"/>
    <w:rsid w:val="00C70717"/>
    <w:rsid w:val="00C71C62"/>
    <w:rsid w:val="00C72831"/>
    <w:rsid w:val="00C72CA2"/>
    <w:rsid w:val="00C73BBE"/>
    <w:rsid w:val="00C73DA1"/>
    <w:rsid w:val="00C73EB0"/>
    <w:rsid w:val="00C74873"/>
    <w:rsid w:val="00C74F11"/>
    <w:rsid w:val="00C752A0"/>
    <w:rsid w:val="00C756AB"/>
    <w:rsid w:val="00C75D9C"/>
    <w:rsid w:val="00C764D8"/>
    <w:rsid w:val="00C76BFB"/>
    <w:rsid w:val="00C76F59"/>
    <w:rsid w:val="00C77A81"/>
    <w:rsid w:val="00C77C7A"/>
    <w:rsid w:val="00C77FB0"/>
    <w:rsid w:val="00C801A4"/>
    <w:rsid w:val="00C80352"/>
    <w:rsid w:val="00C80C3E"/>
    <w:rsid w:val="00C80DD3"/>
    <w:rsid w:val="00C8165E"/>
    <w:rsid w:val="00C8185D"/>
    <w:rsid w:val="00C81A6F"/>
    <w:rsid w:val="00C82EDF"/>
    <w:rsid w:val="00C8343C"/>
    <w:rsid w:val="00C836AF"/>
    <w:rsid w:val="00C8431E"/>
    <w:rsid w:val="00C85049"/>
    <w:rsid w:val="00C857CB"/>
    <w:rsid w:val="00C85811"/>
    <w:rsid w:val="00C85B3E"/>
    <w:rsid w:val="00C85CED"/>
    <w:rsid w:val="00C86C6A"/>
    <w:rsid w:val="00C86DA1"/>
    <w:rsid w:val="00C8740F"/>
    <w:rsid w:val="00C9022C"/>
    <w:rsid w:val="00C90714"/>
    <w:rsid w:val="00C909F6"/>
    <w:rsid w:val="00C90A77"/>
    <w:rsid w:val="00C90FC0"/>
    <w:rsid w:val="00C90FFB"/>
    <w:rsid w:val="00C915A8"/>
    <w:rsid w:val="00C91919"/>
    <w:rsid w:val="00C91C97"/>
    <w:rsid w:val="00C91E12"/>
    <w:rsid w:val="00C921E9"/>
    <w:rsid w:val="00C9247A"/>
    <w:rsid w:val="00C9286F"/>
    <w:rsid w:val="00C92EFF"/>
    <w:rsid w:val="00C9463F"/>
    <w:rsid w:val="00C946A2"/>
    <w:rsid w:val="00C946E4"/>
    <w:rsid w:val="00C94A44"/>
    <w:rsid w:val="00C94EFF"/>
    <w:rsid w:val="00C954B0"/>
    <w:rsid w:val="00C9561E"/>
    <w:rsid w:val="00C964D8"/>
    <w:rsid w:val="00C9709C"/>
    <w:rsid w:val="00C97607"/>
    <w:rsid w:val="00CA0782"/>
    <w:rsid w:val="00CA13A4"/>
    <w:rsid w:val="00CA16FC"/>
    <w:rsid w:val="00CA19E0"/>
    <w:rsid w:val="00CA2513"/>
    <w:rsid w:val="00CA3326"/>
    <w:rsid w:val="00CA3917"/>
    <w:rsid w:val="00CA42D0"/>
    <w:rsid w:val="00CA5727"/>
    <w:rsid w:val="00CA57E5"/>
    <w:rsid w:val="00CA5D64"/>
    <w:rsid w:val="00CA67B7"/>
    <w:rsid w:val="00CB02B4"/>
    <w:rsid w:val="00CB03E6"/>
    <w:rsid w:val="00CB05D7"/>
    <w:rsid w:val="00CB0639"/>
    <w:rsid w:val="00CB09EA"/>
    <w:rsid w:val="00CB11C6"/>
    <w:rsid w:val="00CB1320"/>
    <w:rsid w:val="00CB27A4"/>
    <w:rsid w:val="00CB293A"/>
    <w:rsid w:val="00CB3728"/>
    <w:rsid w:val="00CB37C4"/>
    <w:rsid w:val="00CB51F0"/>
    <w:rsid w:val="00CB54EB"/>
    <w:rsid w:val="00CB5940"/>
    <w:rsid w:val="00CB5964"/>
    <w:rsid w:val="00CB5B6C"/>
    <w:rsid w:val="00CB6490"/>
    <w:rsid w:val="00CB6CA0"/>
    <w:rsid w:val="00CB70F6"/>
    <w:rsid w:val="00CB722E"/>
    <w:rsid w:val="00CC04FE"/>
    <w:rsid w:val="00CC1655"/>
    <w:rsid w:val="00CC185A"/>
    <w:rsid w:val="00CC1FE6"/>
    <w:rsid w:val="00CC236C"/>
    <w:rsid w:val="00CC26F5"/>
    <w:rsid w:val="00CC32B0"/>
    <w:rsid w:val="00CC3604"/>
    <w:rsid w:val="00CC3610"/>
    <w:rsid w:val="00CC38A2"/>
    <w:rsid w:val="00CC38B8"/>
    <w:rsid w:val="00CC4000"/>
    <w:rsid w:val="00CC42D5"/>
    <w:rsid w:val="00CC4819"/>
    <w:rsid w:val="00CC50AC"/>
    <w:rsid w:val="00CC549B"/>
    <w:rsid w:val="00CC6596"/>
    <w:rsid w:val="00CC6638"/>
    <w:rsid w:val="00CC6C8F"/>
    <w:rsid w:val="00CC6DA3"/>
    <w:rsid w:val="00CC7744"/>
    <w:rsid w:val="00CC7CF1"/>
    <w:rsid w:val="00CD0294"/>
    <w:rsid w:val="00CD090D"/>
    <w:rsid w:val="00CD1523"/>
    <w:rsid w:val="00CD1A1D"/>
    <w:rsid w:val="00CD1DE7"/>
    <w:rsid w:val="00CD2C8D"/>
    <w:rsid w:val="00CD2CC4"/>
    <w:rsid w:val="00CD2E56"/>
    <w:rsid w:val="00CD3471"/>
    <w:rsid w:val="00CD43CF"/>
    <w:rsid w:val="00CD453B"/>
    <w:rsid w:val="00CD48BC"/>
    <w:rsid w:val="00CD5A44"/>
    <w:rsid w:val="00CD666C"/>
    <w:rsid w:val="00CD698E"/>
    <w:rsid w:val="00CE0861"/>
    <w:rsid w:val="00CE0C6A"/>
    <w:rsid w:val="00CE0EBC"/>
    <w:rsid w:val="00CE0FE2"/>
    <w:rsid w:val="00CE14F6"/>
    <w:rsid w:val="00CE1D13"/>
    <w:rsid w:val="00CE21C0"/>
    <w:rsid w:val="00CE22BD"/>
    <w:rsid w:val="00CE2C69"/>
    <w:rsid w:val="00CE315A"/>
    <w:rsid w:val="00CE32F8"/>
    <w:rsid w:val="00CE388B"/>
    <w:rsid w:val="00CE40B3"/>
    <w:rsid w:val="00CE496E"/>
    <w:rsid w:val="00CE5339"/>
    <w:rsid w:val="00CE5356"/>
    <w:rsid w:val="00CE6622"/>
    <w:rsid w:val="00CE6C3E"/>
    <w:rsid w:val="00CF0070"/>
    <w:rsid w:val="00CF0A0D"/>
    <w:rsid w:val="00CF1315"/>
    <w:rsid w:val="00CF1D71"/>
    <w:rsid w:val="00CF208A"/>
    <w:rsid w:val="00CF2410"/>
    <w:rsid w:val="00CF3737"/>
    <w:rsid w:val="00CF4861"/>
    <w:rsid w:val="00CF52C6"/>
    <w:rsid w:val="00CF5943"/>
    <w:rsid w:val="00CF73BD"/>
    <w:rsid w:val="00CF75C5"/>
    <w:rsid w:val="00CF7DFD"/>
    <w:rsid w:val="00D002FB"/>
    <w:rsid w:val="00D0061E"/>
    <w:rsid w:val="00D007BA"/>
    <w:rsid w:val="00D00A7D"/>
    <w:rsid w:val="00D00F64"/>
    <w:rsid w:val="00D019D9"/>
    <w:rsid w:val="00D01C1B"/>
    <w:rsid w:val="00D02B48"/>
    <w:rsid w:val="00D02B85"/>
    <w:rsid w:val="00D035DF"/>
    <w:rsid w:val="00D047E0"/>
    <w:rsid w:val="00D04F6F"/>
    <w:rsid w:val="00D05AA5"/>
    <w:rsid w:val="00D05C1F"/>
    <w:rsid w:val="00D06F88"/>
    <w:rsid w:val="00D0749B"/>
    <w:rsid w:val="00D0751B"/>
    <w:rsid w:val="00D078C0"/>
    <w:rsid w:val="00D07FAC"/>
    <w:rsid w:val="00D10234"/>
    <w:rsid w:val="00D10821"/>
    <w:rsid w:val="00D10D8A"/>
    <w:rsid w:val="00D10D9E"/>
    <w:rsid w:val="00D1120A"/>
    <w:rsid w:val="00D11466"/>
    <w:rsid w:val="00D11747"/>
    <w:rsid w:val="00D11D38"/>
    <w:rsid w:val="00D125BE"/>
    <w:rsid w:val="00D12800"/>
    <w:rsid w:val="00D1280A"/>
    <w:rsid w:val="00D12A44"/>
    <w:rsid w:val="00D12B80"/>
    <w:rsid w:val="00D12C90"/>
    <w:rsid w:val="00D12E2A"/>
    <w:rsid w:val="00D12F77"/>
    <w:rsid w:val="00D1322A"/>
    <w:rsid w:val="00D13842"/>
    <w:rsid w:val="00D13E4D"/>
    <w:rsid w:val="00D13EE7"/>
    <w:rsid w:val="00D1407A"/>
    <w:rsid w:val="00D1410D"/>
    <w:rsid w:val="00D15210"/>
    <w:rsid w:val="00D15565"/>
    <w:rsid w:val="00D16F95"/>
    <w:rsid w:val="00D16FDA"/>
    <w:rsid w:val="00D176EB"/>
    <w:rsid w:val="00D20267"/>
    <w:rsid w:val="00D21A30"/>
    <w:rsid w:val="00D21D1F"/>
    <w:rsid w:val="00D21E14"/>
    <w:rsid w:val="00D21EC9"/>
    <w:rsid w:val="00D22146"/>
    <w:rsid w:val="00D22188"/>
    <w:rsid w:val="00D222FF"/>
    <w:rsid w:val="00D23210"/>
    <w:rsid w:val="00D2333C"/>
    <w:rsid w:val="00D2340F"/>
    <w:rsid w:val="00D2409E"/>
    <w:rsid w:val="00D243E2"/>
    <w:rsid w:val="00D246A2"/>
    <w:rsid w:val="00D2484B"/>
    <w:rsid w:val="00D24B62"/>
    <w:rsid w:val="00D24D39"/>
    <w:rsid w:val="00D250EA"/>
    <w:rsid w:val="00D2514F"/>
    <w:rsid w:val="00D255CD"/>
    <w:rsid w:val="00D26367"/>
    <w:rsid w:val="00D266D2"/>
    <w:rsid w:val="00D266E4"/>
    <w:rsid w:val="00D2791B"/>
    <w:rsid w:val="00D27B60"/>
    <w:rsid w:val="00D3062E"/>
    <w:rsid w:val="00D30BD7"/>
    <w:rsid w:val="00D31619"/>
    <w:rsid w:val="00D31C41"/>
    <w:rsid w:val="00D330BD"/>
    <w:rsid w:val="00D33A2F"/>
    <w:rsid w:val="00D3489E"/>
    <w:rsid w:val="00D348CA"/>
    <w:rsid w:val="00D354A3"/>
    <w:rsid w:val="00D355DD"/>
    <w:rsid w:val="00D3629C"/>
    <w:rsid w:val="00D36746"/>
    <w:rsid w:val="00D36AF3"/>
    <w:rsid w:val="00D37166"/>
    <w:rsid w:val="00D40C93"/>
    <w:rsid w:val="00D41485"/>
    <w:rsid w:val="00D4198F"/>
    <w:rsid w:val="00D41FC2"/>
    <w:rsid w:val="00D422EE"/>
    <w:rsid w:val="00D423EB"/>
    <w:rsid w:val="00D42EB2"/>
    <w:rsid w:val="00D432EF"/>
    <w:rsid w:val="00D441CC"/>
    <w:rsid w:val="00D44333"/>
    <w:rsid w:val="00D4452C"/>
    <w:rsid w:val="00D4512F"/>
    <w:rsid w:val="00D463C9"/>
    <w:rsid w:val="00D46E36"/>
    <w:rsid w:val="00D50EEE"/>
    <w:rsid w:val="00D51166"/>
    <w:rsid w:val="00D52029"/>
    <w:rsid w:val="00D52A2C"/>
    <w:rsid w:val="00D52E05"/>
    <w:rsid w:val="00D53175"/>
    <w:rsid w:val="00D54D42"/>
    <w:rsid w:val="00D5532F"/>
    <w:rsid w:val="00D5540C"/>
    <w:rsid w:val="00D5543D"/>
    <w:rsid w:val="00D55550"/>
    <w:rsid w:val="00D555DA"/>
    <w:rsid w:val="00D55676"/>
    <w:rsid w:val="00D55743"/>
    <w:rsid w:val="00D558EA"/>
    <w:rsid w:val="00D56B0C"/>
    <w:rsid w:val="00D57201"/>
    <w:rsid w:val="00D57B9C"/>
    <w:rsid w:val="00D6072C"/>
    <w:rsid w:val="00D60EF2"/>
    <w:rsid w:val="00D6128E"/>
    <w:rsid w:val="00D623EF"/>
    <w:rsid w:val="00D62CDD"/>
    <w:rsid w:val="00D6370B"/>
    <w:rsid w:val="00D63850"/>
    <w:rsid w:val="00D63E27"/>
    <w:rsid w:val="00D644CF"/>
    <w:rsid w:val="00D65849"/>
    <w:rsid w:val="00D65B79"/>
    <w:rsid w:val="00D65DD1"/>
    <w:rsid w:val="00D65E1E"/>
    <w:rsid w:val="00D65FDF"/>
    <w:rsid w:val="00D66F6D"/>
    <w:rsid w:val="00D6750E"/>
    <w:rsid w:val="00D67D46"/>
    <w:rsid w:val="00D67EF5"/>
    <w:rsid w:val="00D7004A"/>
    <w:rsid w:val="00D71E97"/>
    <w:rsid w:val="00D72805"/>
    <w:rsid w:val="00D729D2"/>
    <w:rsid w:val="00D73078"/>
    <w:rsid w:val="00D7307F"/>
    <w:rsid w:val="00D730BD"/>
    <w:rsid w:val="00D7323D"/>
    <w:rsid w:val="00D73927"/>
    <w:rsid w:val="00D73B14"/>
    <w:rsid w:val="00D73B18"/>
    <w:rsid w:val="00D7434E"/>
    <w:rsid w:val="00D7504A"/>
    <w:rsid w:val="00D759A5"/>
    <w:rsid w:val="00D75B07"/>
    <w:rsid w:val="00D75D7F"/>
    <w:rsid w:val="00D761EA"/>
    <w:rsid w:val="00D764D2"/>
    <w:rsid w:val="00D766FE"/>
    <w:rsid w:val="00D773AC"/>
    <w:rsid w:val="00D80126"/>
    <w:rsid w:val="00D80325"/>
    <w:rsid w:val="00D80C3B"/>
    <w:rsid w:val="00D80D55"/>
    <w:rsid w:val="00D80D6E"/>
    <w:rsid w:val="00D8173B"/>
    <w:rsid w:val="00D818E0"/>
    <w:rsid w:val="00D81AAB"/>
    <w:rsid w:val="00D8232B"/>
    <w:rsid w:val="00D82CD6"/>
    <w:rsid w:val="00D82F54"/>
    <w:rsid w:val="00D831EE"/>
    <w:rsid w:val="00D83252"/>
    <w:rsid w:val="00D8349F"/>
    <w:rsid w:val="00D834CD"/>
    <w:rsid w:val="00D83A3C"/>
    <w:rsid w:val="00D8456B"/>
    <w:rsid w:val="00D846EC"/>
    <w:rsid w:val="00D84F14"/>
    <w:rsid w:val="00D8581E"/>
    <w:rsid w:val="00D90044"/>
    <w:rsid w:val="00D900F9"/>
    <w:rsid w:val="00D9011A"/>
    <w:rsid w:val="00D906B5"/>
    <w:rsid w:val="00D912B7"/>
    <w:rsid w:val="00D915D2"/>
    <w:rsid w:val="00D91F36"/>
    <w:rsid w:val="00D921E0"/>
    <w:rsid w:val="00D92537"/>
    <w:rsid w:val="00D92CB8"/>
    <w:rsid w:val="00D93442"/>
    <w:rsid w:val="00D9344C"/>
    <w:rsid w:val="00D9355A"/>
    <w:rsid w:val="00D94B1D"/>
    <w:rsid w:val="00D94DDD"/>
    <w:rsid w:val="00D94F02"/>
    <w:rsid w:val="00D95B79"/>
    <w:rsid w:val="00D95C1B"/>
    <w:rsid w:val="00D96006"/>
    <w:rsid w:val="00D962F2"/>
    <w:rsid w:val="00D97E2B"/>
    <w:rsid w:val="00DA0787"/>
    <w:rsid w:val="00DA2CD1"/>
    <w:rsid w:val="00DA39B9"/>
    <w:rsid w:val="00DA3A2B"/>
    <w:rsid w:val="00DA4198"/>
    <w:rsid w:val="00DA49AF"/>
    <w:rsid w:val="00DA4C9E"/>
    <w:rsid w:val="00DA4D06"/>
    <w:rsid w:val="00DA4F0C"/>
    <w:rsid w:val="00DA50FE"/>
    <w:rsid w:val="00DA5132"/>
    <w:rsid w:val="00DA6389"/>
    <w:rsid w:val="00DA678A"/>
    <w:rsid w:val="00DA6DCD"/>
    <w:rsid w:val="00DA6DF7"/>
    <w:rsid w:val="00DA707E"/>
    <w:rsid w:val="00DA7328"/>
    <w:rsid w:val="00DB0A4F"/>
    <w:rsid w:val="00DB1128"/>
    <w:rsid w:val="00DB14C9"/>
    <w:rsid w:val="00DB1A46"/>
    <w:rsid w:val="00DB2880"/>
    <w:rsid w:val="00DB2AD2"/>
    <w:rsid w:val="00DB30FA"/>
    <w:rsid w:val="00DB3206"/>
    <w:rsid w:val="00DB52E3"/>
    <w:rsid w:val="00DB601C"/>
    <w:rsid w:val="00DB605F"/>
    <w:rsid w:val="00DB61E8"/>
    <w:rsid w:val="00DB70C8"/>
    <w:rsid w:val="00DB72B6"/>
    <w:rsid w:val="00DB772C"/>
    <w:rsid w:val="00DB7937"/>
    <w:rsid w:val="00DB7981"/>
    <w:rsid w:val="00DC0C45"/>
    <w:rsid w:val="00DC1859"/>
    <w:rsid w:val="00DC224B"/>
    <w:rsid w:val="00DC29D8"/>
    <w:rsid w:val="00DC4F2A"/>
    <w:rsid w:val="00DC532B"/>
    <w:rsid w:val="00DC5735"/>
    <w:rsid w:val="00DC582A"/>
    <w:rsid w:val="00DC5AD9"/>
    <w:rsid w:val="00DC7E91"/>
    <w:rsid w:val="00DD0284"/>
    <w:rsid w:val="00DD043F"/>
    <w:rsid w:val="00DD0D1A"/>
    <w:rsid w:val="00DD0F21"/>
    <w:rsid w:val="00DD1052"/>
    <w:rsid w:val="00DD1455"/>
    <w:rsid w:val="00DD1573"/>
    <w:rsid w:val="00DD204C"/>
    <w:rsid w:val="00DD28BE"/>
    <w:rsid w:val="00DD2C51"/>
    <w:rsid w:val="00DD2FCE"/>
    <w:rsid w:val="00DD30B3"/>
    <w:rsid w:val="00DD3632"/>
    <w:rsid w:val="00DD4477"/>
    <w:rsid w:val="00DD4891"/>
    <w:rsid w:val="00DD4F79"/>
    <w:rsid w:val="00DD513B"/>
    <w:rsid w:val="00DD576A"/>
    <w:rsid w:val="00DD5C79"/>
    <w:rsid w:val="00DD67C3"/>
    <w:rsid w:val="00DE0200"/>
    <w:rsid w:val="00DE0681"/>
    <w:rsid w:val="00DE20C7"/>
    <w:rsid w:val="00DE22E1"/>
    <w:rsid w:val="00DE265F"/>
    <w:rsid w:val="00DE2FE3"/>
    <w:rsid w:val="00DE3A67"/>
    <w:rsid w:val="00DE4438"/>
    <w:rsid w:val="00DE4492"/>
    <w:rsid w:val="00DE49C5"/>
    <w:rsid w:val="00DE4DED"/>
    <w:rsid w:val="00DE5305"/>
    <w:rsid w:val="00DE5BA0"/>
    <w:rsid w:val="00DE65FB"/>
    <w:rsid w:val="00DE66FF"/>
    <w:rsid w:val="00DE6E52"/>
    <w:rsid w:val="00DE71EA"/>
    <w:rsid w:val="00DF07B7"/>
    <w:rsid w:val="00DF093B"/>
    <w:rsid w:val="00DF0AE1"/>
    <w:rsid w:val="00DF0C00"/>
    <w:rsid w:val="00DF0C84"/>
    <w:rsid w:val="00DF1B2B"/>
    <w:rsid w:val="00DF2177"/>
    <w:rsid w:val="00DF2330"/>
    <w:rsid w:val="00DF2BAE"/>
    <w:rsid w:val="00DF32F3"/>
    <w:rsid w:val="00DF35FB"/>
    <w:rsid w:val="00DF3970"/>
    <w:rsid w:val="00DF458E"/>
    <w:rsid w:val="00DF4D68"/>
    <w:rsid w:val="00DF5D92"/>
    <w:rsid w:val="00DF5FDF"/>
    <w:rsid w:val="00DF613A"/>
    <w:rsid w:val="00DF636F"/>
    <w:rsid w:val="00DF66EA"/>
    <w:rsid w:val="00DF7040"/>
    <w:rsid w:val="00DF70DD"/>
    <w:rsid w:val="00DF73FE"/>
    <w:rsid w:val="00DF7794"/>
    <w:rsid w:val="00DF797A"/>
    <w:rsid w:val="00E00052"/>
    <w:rsid w:val="00E00C0A"/>
    <w:rsid w:val="00E01039"/>
    <w:rsid w:val="00E023FF"/>
    <w:rsid w:val="00E02FED"/>
    <w:rsid w:val="00E0306E"/>
    <w:rsid w:val="00E0372C"/>
    <w:rsid w:val="00E03755"/>
    <w:rsid w:val="00E03C6E"/>
    <w:rsid w:val="00E04807"/>
    <w:rsid w:val="00E05924"/>
    <w:rsid w:val="00E06642"/>
    <w:rsid w:val="00E07456"/>
    <w:rsid w:val="00E103D4"/>
    <w:rsid w:val="00E10898"/>
    <w:rsid w:val="00E11244"/>
    <w:rsid w:val="00E11EFB"/>
    <w:rsid w:val="00E12837"/>
    <w:rsid w:val="00E12A3C"/>
    <w:rsid w:val="00E13A4E"/>
    <w:rsid w:val="00E13ADE"/>
    <w:rsid w:val="00E145CF"/>
    <w:rsid w:val="00E14656"/>
    <w:rsid w:val="00E14C8F"/>
    <w:rsid w:val="00E14FA5"/>
    <w:rsid w:val="00E151EF"/>
    <w:rsid w:val="00E15353"/>
    <w:rsid w:val="00E1545D"/>
    <w:rsid w:val="00E1598A"/>
    <w:rsid w:val="00E15C8B"/>
    <w:rsid w:val="00E16CAE"/>
    <w:rsid w:val="00E174E0"/>
    <w:rsid w:val="00E17F9B"/>
    <w:rsid w:val="00E203BA"/>
    <w:rsid w:val="00E20859"/>
    <w:rsid w:val="00E20A8B"/>
    <w:rsid w:val="00E210FD"/>
    <w:rsid w:val="00E215D5"/>
    <w:rsid w:val="00E21F7B"/>
    <w:rsid w:val="00E22299"/>
    <w:rsid w:val="00E2268E"/>
    <w:rsid w:val="00E22C7E"/>
    <w:rsid w:val="00E232FD"/>
    <w:rsid w:val="00E24621"/>
    <w:rsid w:val="00E246B1"/>
    <w:rsid w:val="00E2511B"/>
    <w:rsid w:val="00E25860"/>
    <w:rsid w:val="00E262A8"/>
    <w:rsid w:val="00E26963"/>
    <w:rsid w:val="00E26BE8"/>
    <w:rsid w:val="00E26E5F"/>
    <w:rsid w:val="00E26F23"/>
    <w:rsid w:val="00E27E54"/>
    <w:rsid w:val="00E302F0"/>
    <w:rsid w:val="00E30D3E"/>
    <w:rsid w:val="00E3162D"/>
    <w:rsid w:val="00E31EAC"/>
    <w:rsid w:val="00E32396"/>
    <w:rsid w:val="00E32A80"/>
    <w:rsid w:val="00E331BF"/>
    <w:rsid w:val="00E33262"/>
    <w:rsid w:val="00E33567"/>
    <w:rsid w:val="00E33A87"/>
    <w:rsid w:val="00E33CB9"/>
    <w:rsid w:val="00E33F8D"/>
    <w:rsid w:val="00E3418D"/>
    <w:rsid w:val="00E34297"/>
    <w:rsid w:val="00E34C97"/>
    <w:rsid w:val="00E34FCA"/>
    <w:rsid w:val="00E350A5"/>
    <w:rsid w:val="00E35A00"/>
    <w:rsid w:val="00E35F5F"/>
    <w:rsid w:val="00E36090"/>
    <w:rsid w:val="00E36123"/>
    <w:rsid w:val="00E36272"/>
    <w:rsid w:val="00E36F0F"/>
    <w:rsid w:val="00E36F8B"/>
    <w:rsid w:val="00E37985"/>
    <w:rsid w:val="00E37C8F"/>
    <w:rsid w:val="00E40144"/>
    <w:rsid w:val="00E40261"/>
    <w:rsid w:val="00E4098F"/>
    <w:rsid w:val="00E40C90"/>
    <w:rsid w:val="00E419D0"/>
    <w:rsid w:val="00E41D92"/>
    <w:rsid w:val="00E42499"/>
    <w:rsid w:val="00E42972"/>
    <w:rsid w:val="00E42F65"/>
    <w:rsid w:val="00E438D0"/>
    <w:rsid w:val="00E43C78"/>
    <w:rsid w:val="00E43E53"/>
    <w:rsid w:val="00E43F9E"/>
    <w:rsid w:val="00E444B7"/>
    <w:rsid w:val="00E449D2"/>
    <w:rsid w:val="00E4529C"/>
    <w:rsid w:val="00E45340"/>
    <w:rsid w:val="00E467C4"/>
    <w:rsid w:val="00E46CCC"/>
    <w:rsid w:val="00E46DAA"/>
    <w:rsid w:val="00E47872"/>
    <w:rsid w:val="00E47DC4"/>
    <w:rsid w:val="00E50792"/>
    <w:rsid w:val="00E5132D"/>
    <w:rsid w:val="00E515DB"/>
    <w:rsid w:val="00E54F7C"/>
    <w:rsid w:val="00E54FFE"/>
    <w:rsid w:val="00E55052"/>
    <w:rsid w:val="00E5563D"/>
    <w:rsid w:val="00E55757"/>
    <w:rsid w:val="00E55C1D"/>
    <w:rsid w:val="00E56670"/>
    <w:rsid w:val="00E56E0F"/>
    <w:rsid w:val="00E570F9"/>
    <w:rsid w:val="00E574DD"/>
    <w:rsid w:val="00E57B72"/>
    <w:rsid w:val="00E57BD5"/>
    <w:rsid w:val="00E57D98"/>
    <w:rsid w:val="00E57E38"/>
    <w:rsid w:val="00E57EC6"/>
    <w:rsid w:val="00E6094E"/>
    <w:rsid w:val="00E6137A"/>
    <w:rsid w:val="00E615C5"/>
    <w:rsid w:val="00E61A90"/>
    <w:rsid w:val="00E61F1E"/>
    <w:rsid w:val="00E61FF9"/>
    <w:rsid w:val="00E620E7"/>
    <w:rsid w:val="00E6395D"/>
    <w:rsid w:val="00E63E62"/>
    <w:rsid w:val="00E64222"/>
    <w:rsid w:val="00E64ED7"/>
    <w:rsid w:val="00E64F42"/>
    <w:rsid w:val="00E6594B"/>
    <w:rsid w:val="00E66BE5"/>
    <w:rsid w:val="00E6706C"/>
    <w:rsid w:val="00E674DD"/>
    <w:rsid w:val="00E67B22"/>
    <w:rsid w:val="00E700C1"/>
    <w:rsid w:val="00E72B59"/>
    <w:rsid w:val="00E72EC4"/>
    <w:rsid w:val="00E739D7"/>
    <w:rsid w:val="00E74302"/>
    <w:rsid w:val="00E74CD0"/>
    <w:rsid w:val="00E75362"/>
    <w:rsid w:val="00E75F57"/>
    <w:rsid w:val="00E809E0"/>
    <w:rsid w:val="00E80B6B"/>
    <w:rsid w:val="00E81323"/>
    <w:rsid w:val="00E82121"/>
    <w:rsid w:val="00E821D4"/>
    <w:rsid w:val="00E8254D"/>
    <w:rsid w:val="00E82B58"/>
    <w:rsid w:val="00E82DC5"/>
    <w:rsid w:val="00E83182"/>
    <w:rsid w:val="00E831B2"/>
    <w:rsid w:val="00E838DE"/>
    <w:rsid w:val="00E85DC1"/>
    <w:rsid w:val="00E85E1E"/>
    <w:rsid w:val="00E85E3D"/>
    <w:rsid w:val="00E86226"/>
    <w:rsid w:val="00E87FB9"/>
    <w:rsid w:val="00E901D5"/>
    <w:rsid w:val="00E9070B"/>
    <w:rsid w:val="00E90B00"/>
    <w:rsid w:val="00E918DB"/>
    <w:rsid w:val="00E923D1"/>
    <w:rsid w:val="00E928C6"/>
    <w:rsid w:val="00E92F63"/>
    <w:rsid w:val="00E9308B"/>
    <w:rsid w:val="00E9319A"/>
    <w:rsid w:val="00E9325B"/>
    <w:rsid w:val="00E93C29"/>
    <w:rsid w:val="00E94714"/>
    <w:rsid w:val="00E95848"/>
    <w:rsid w:val="00E964DB"/>
    <w:rsid w:val="00E9697B"/>
    <w:rsid w:val="00E97071"/>
    <w:rsid w:val="00E9715E"/>
    <w:rsid w:val="00E97398"/>
    <w:rsid w:val="00E974DE"/>
    <w:rsid w:val="00E974ED"/>
    <w:rsid w:val="00EA0392"/>
    <w:rsid w:val="00EA07A8"/>
    <w:rsid w:val="00EA0B24"/>
    <w:rsid w:val="00EA1016"/>
    <w:rsid w:val="00EA14F4"/>
    <w:rsid w:val="00EA16DF"/>
    <w:rsid w:val="00EA16F9"/>
    <w:rsid w:val="00EA18C7"/>
    <w:rsid w:val="00EA1AE7"/>
    <w:rsid w:val="00EA211D"/>
    <w:rsid w:val="00EA2607"/>
    <w:rsid w:val="00EA26CE"/>
    <w:rsid w:val="00EA2B14"/>
    <w:rsid w:val="00EA2CDC"/>
    <w:rsid w:val="00EA35F0"/>
    <w:rsid w:val="00EA3CBD"/>
    <w:rsid w:val="00EA3DEF"/>
    <w:rsid w:val="00EA406E"/>
    <w:rsid w:val="00EA43AC"/>
    <w:rsid w:val="00EA480D"/>
    <w:rsid w:val="00EA52D3"/>
    <w:rsid w:val="00EA61D5"/>
    <w:rsid w:val="00EA73CE"/>
    <w:rsid w:val="00EA78A3"/>
    <w:rsid w:val="00EA7B99"/>
    <w:rsid w:val="00EA7E1E"/>
    <w:rsid w:val="00EB0251"/>
    <w:rsid w:val="00EB128D"/>
    <w:rsid w:val="00EB13D5"/>
    <w:rsid w:val="00EB175C"/>
    <w:rsid w:val="00EB2329"/>
    <w:rsid w:val="00EB266F"/>
    <w:rsid w:val="00EB2771"/>
    <w:rsid w:val="00EB2D7D"/>
    <w:rsid w:val="00EB31A5"/>
    <w:rsid w:val="00EB32B8"/>
    <w:rsid w:val="00EB3913"/>
    <w:rsid w:val="00EB3AE1"/>
    <w:rsid w:val="00EB469E"/>
    <w:rsid w:val="00EB4812"/>
    <w:rsid w:val="00EB4B77"/>
    <w:rsid w:val="00EB4C36"/>
    <w:rsid w:val="00EB53E0"/>
    <w:rsid w:val="00EB615E"/>
    <w:rsid w:val="00EB64DD"/>
    <w:rsid w:val="00EB6DE3"/>
    <w:rsid w:val="00EB6F29"/>
    <w:rsid w:val="00EB7497"/>
    <w:rsid w:val="00EB7628"/>
    <w:rsid w:val="00EB7632"/>
    <w:rsid w:val="00EB7864"/>
    <w:rsid w:val="00EB7A25"/>
    <w:rsid w:val="00EB7BF3"/>
    <w:rsid w:val="00EC0200"/>
    <w:rsid w:val="00EC0276"/>
    <w:rsid w:val="00EC0432"/>
    <w:rsid w:val="00EC04D5"/>
    <w:rsid w:val="00EC08F8"/>
    <w:rsid w:val="00EC1455"/>
    <w:rsid w:val="00EC1980"/>
    <w:rsid w:val="00EC1E8E"/>
    <w:rsid w:val="00EC1F17"/>
    <w:rsid w:val="00EC1F4A"/>
    <w:rsid w:val="00EC302C"/>
    <w:rsid w:val="00EC3082"/>
    <w:rsid w:val="00EC344F"/>
    <w:rsid w:val="00EC4708"/>
    <w:rsid w:val="00EC4CA7"/>
    <w:rsid w:val="00EC4DBF"/>
    <w:rsid w:val="00EC511B"/>
    <w:rsid w:val="00EC5126"/>
    <w:rsid w:val="00EC5785"/>
    <w:rsid w:val="00EC5C03"/>
    <w:rsid w:val="00EC5DDD"/>
    <w:rsid w:val="00EC611E"/>
    <w:rsid w:val="00EC62F8"/>
    <w:rsid w:val="00EC6D41"/>
    <w:rsid w:val="00EC6DE5"/>
    <w:rsid w:val="00EC720A"/>
    <w:rsid w:val="00EC7636"/>
    <w:rsid w:val="00EC7F17"/>
    <w:rsid w:val="00ED043A"/>
    <w:rsid w:val="00ED04B3"/>
    <w:rsid w:val="00ED0999"/>
    <w:rsid w:val="00ED0F43"/>
    <w:rsid w:val="00ED15F5"/>
    <w:rsid w:val="00ED2C9B"/>
    <w:rsid w:val="00ED33FD"/>
    <w:rsid w:val="00ED3727"/>
    <w:rsid w:val="00ED3DDF"/>
    <w:rsid w:val="00ED3FF4"/>
    <w:rsid w:val="00ED4227"/>
    <w:rsid w:val="00ED46CE"/>
    <w:rsid w:val="00ED507F"/>
    <w:rsid w:val="00ED50F4"/>
    <w:rsid w:val="00ED6174"/>
    <w:rsid w:val="00ED6443"/>
    <w:rsid w:val="00ED64C0"/>
    <w:rsid w:val="00ED66EF"/>
    <w:rsid w:val="00ED6B92"/>
    <w:rsid w:val="00ED7518"/>
    <w:rsid w:val="00ED77BC"/>
    <w:rsid w:val="00ED7FF7"/>
    <w:rsid w:val="00EE0134"/>
    <w:rsid w:val="00EE050C"/>
    <w:rsid w:val="00EE059A"/>
    <w:rsid w:val="00EE061A"/>
    <w:rsid w:val="00EE06D8"/>
    <w:rsid w:val="00EE0A36"/>
    <w:rsid w:val="00EE1C1A"/>
    <w:rsid w:val="00EE24D3"/>
    <w:rsid w:val="00EE2613"/>
    <w:rsid w:val="00EE2A3C"/>
    <w:rsid w:val="00EE2DE9"/>
    <w:rsid w:val="00EE2E93"/>
    <w:rsid w:val="00EE3064"/>
    <w:rsid w:val="00EE374E"/>
    <w:rsid w:val="00EE3860"/>
    <w:rsid w:val="00EE41F2"/>
    <w:rsid w:val="00EE4BE4"/>
    <w:rsid w:val="00EE5357"/>
    <w:rsid w:val="00EE550A"/>
    <w:rsid w:val="00EE69B0"/>
    <w:rsid w:val="00EE6AAF"/>
    <w:rsid w:val="00EE7D85"/>
    <w:rsid w:val="00EF06A1"/>
    <w:rsid w:val="00EF08DE"/>
    <w:rsid w:val="00EF0B92"/>
    <w:rsid w:val="00EF0F55"/>
    <w:rsid w:val="00EF1013"/>
    <w:rsid w:val="00EF1469"/>
    <w:rsid w:val="00EF1639"/>
    <w:rsid w:val="00EF16FD"/>
    <w:rsid w:val="00EF1DEE"/>
    <w:rsid w:val="00EF1E38"/>
    <w:rsid w:val="00EF1E98"/>
    <w:rsid w:val="00EF2804"/>
    <w:rsid w:val="00EF3E9E"/>
    <w:rsid w:val="00EF4B46"/>
    <w:rsid w:val="00EF4E3E"/>
    <w:rsid w:val="00EF5820"/>
    <w:rsid w:val="00EF6168"/>
    <w:rsid w:val="00EF6311"/>
    <w:rsid w:val="00EF6D74"/>
    <w:rsid w:val="00EF6DE3"/>
    <w:rsid w:val="00EF78C6"/>
    <w:rsid w:val="00EF7DCF"/>
    <w:rsid w:val="00F00E2B"/>
    <w:rsid w:val="00F01C03"/>
    <w:rsid w:val="00F01E33"/>
    <w:rsid w:val="00F0200B"/>
    <w:rsid w:val="00F021A8"/>
    <w:rsid w:val="00F027BB"/>
    <w:rsid w:val="00F027C6"/>
    <w:rsid w:val="00F034EC"/>
    <w:rsid w:val="00F04CAB"/>
    <w:rsid w:val="00F065A7"/>
    <w:rsid w:val="00F06AD4"/>
    <w:rsid w:val="00F070CF"/>
    <w:rsid w:val="00F07B56"/>
    <w:rsid w:val="00F1011C"/>
    <w:rsid w:val="00F1025A"/>
    <w:rsid w:val="00F106C5"/>
    <w:rsid w:val="00F1092C"/>
    <w:rsid w:val="00F10D05"/>
    <w:rsid w:val="00F11BE2"/>
    <w:rsid w:val="00F123F4"/>
    <w:rsid w:val="00F1324A"/>
    <w:rsid w:val="00F15297"/>
    <w:rsid w:val="00F2043D"/>
    <w:rsid w:val="00F2077A"/>
    <w:rsid w:val="00F20A52"/>
    <w:rsid w:val="00F2197D"/>
    <w:rsid w:val="00F22047"/>
    <w:rsid w:val="00F2276B"/>
    <w:rsid w:val="00F2297F"/>
    <w:rsid w:val="00F2342A"/>
    <w:rsid w:val="00F23C61"/>
    <w:rsid w:val="00F23D4A"/>
    <w:rsid w:val="00F2490E"/>
    <w:rsid w:val="00F2494F"/>
    <w:rsid w:val="00F24AB3"/>
    <w:rsid w:val="00F25F32"/>
    <w:rsid w:val="00F25FF4"/>
    <w:rsid w:val="00F2636A"/>
    <w:rsid w:val="00F26C7C"/>
    <w:rsid w:val="00F27217"/>
    <w:rsid w:val="00F273E9"/>
    <w:rsid w:val="00F2763A"/>
    <w:rsid w:val="00F278E4"/>
    <w:rsid w:val="00F27E3C"/>
    <w:rsid w:val="00F307EF"/>
    <w:rsid w:val="00F3102B"/>
    <w:rsid w:val="00F3127A"/>
    <w:rsid w:val="00F3183B"/>
    <w:rsid w:val="00F344CF"/>
    <w:rsid w:val="00F35A96"/>
    <w:rsid w:val="00F35EDC"/>
    <w:rsid w:val="00F36219"/>
    <w:rsid w:val="00F36B6D"/>
    <w:rsid w:val="00F370AA"/>
    <w:rsid w:val="00F40340"/>
    <w:rsid w:val="00F40389"/>
    <w:rsid w:val="00F40CEB"/>
    <w:rsid w:val="00F40FD3"/>
    <w:rsid w:val="00F412FF"/>
    <w:rsid w:val="00F4155F"/>
    <w:rsid w:val="00F42682"/>
    <w:rsid w:val="00F42E5A"/>
    <w:rsid w:val="00F43476"/>
    <w:rsid w:val="00F43588"/>
    <w:rsid w:val="00F43FE3"/>
    <w:rsid w:val="00F44A16"/>
    <w:rsid w:val="00F44D04"/>
    <w:rsid w:val="00F44D3B"/>
    <w:rsid w:val="00F453D6"/>
    <w:rsid w:val="00F45622"/>
    <w:rsid w:val="00F47212"/>
    <w:rsid w:val="00F479DD"/>
    <w:rsid w:val="00F5056A"/>
    <w:rsid w:val="00F51326"/>
    <w:rsid w:val="00F5141E"/>
    <w:rsid w:val="00F515B8"/>
    <w:rsid w:val="00F51A42"/>
    <w:rsid w:val="00F520E2"/>
    <w:rsid w:val="00F52FA9"/>
    <w:rsid w:val="00F53895"/>
    <w:rsid w:val="00F54112"/>
    <w:rsid w:val="00F5428F"/>
    <w:rsid w:val="00F54A8A"/>
    <w:rsid w:val="00F55050"/>
    <w:rsid w:val="00F5618F"/>
    <w:rsid w:val="00F57A0F"/>
    <w:rsid w:val="00F57C1B"/>
    <w:rsid w:val="00F57FE8"/>
    <w:rsid w:val="00F6026E"/>
    <w:rsid w:val="00F61990"/>
    <w:rsid w:val="00F621A6"/>
    <w:rsid w:val="00F6225F"/>
    <w:rsid w:val="00F624CF"/>
    <w:rsid w:val="00F62916"/>
    <w:rsid w:val="00F6322D"/>
    <w:rsid w:val="00F63D9A"/>
    <w:rsid w:val="00F6411F"/>
    <w:rsid w:val="00F6414E"/>
    <w:rsid w:val="00F64413"/>
    <w:rsid w:val="00F64569"/>
    <w:rsid w:val="00F649C8"/>
    <w:rsid w:val="00F64F8A"/>
    <w:rsid w:val="00F65259"/>
    <w:rsid w:val="00F659A3"/>
    <w:rsid w:val="00F659A5"/>
    <w:rsid w:val="00F65B41"/>
    <w:rsid w:val="00F672D5"/>
    <w:rsid w:val="00F676F3"/>
    <w:rsid w:val="00F67BC7"/>
    <w:rsid w:val="00F7069E"/>
    <w:rsid w:val="00F70923"/>
    <w:rsid w:val="00F70BBD"/>
    <w:rsid w:val="00F717BB"/>
    <w:rsid w:val="00F72226"/>
    <w:rsid w:val="00F74177"/>
    <w:rsid w:val="00F7417F"/>
    <w:rsid w:val="00F75930"/>
    <w:rsid w:val="00F765DD"/>
    <w:rsid w:val="00F767A9"/>
    <w:rsid w:val="00F768F2"/>
    <w:rsid w:val="00F771D2"/>
    <w:rsid w:val="00F7725F"/>
    <w:rsid w:val="00F77762"/>
    <w:rsid w:val="00F77B34"/>
    <w:rsid w:val="00F77BC3"/>
    <w:rsid w:val="00F77F08"/>
    <w:rsid w:val="00F77FDC"/>
    <w:rsid w:val="00F80974"/>
    <w:rsid w:val="00F81715"/>
    <w:rsid w:val="00F8175F"/>
    <w:rsid w:val="00F81B47"/>
    <w:rsid w:val="00F820C4"/>
    <w:rsid w:val="00F82500"/>
    <w:rsid w:val="00F82742"/>
    <w:rsid w:val="00F830F9"/>
    <w:rsid w:val="00F83FF8"/>
    <w:rsid w:val="00F85613"/>
    <w:rsid w:val="00F85FE0"/>
    <w:rsid w:val="00F86F64"/>
    <w:rsid w:val="00F871D0"/>
    <w:rsid w:val="00F8742F"/>
    <w:rsid w:val="00F87774"/>
    <w:rsid w:val="00F90696"/>
    <w:rsid w:val="00F9142D"/>
    <w:rsid w:val="00F914A7"/>
    <w:rsid w:val="00F91CA9"/>
    <w:rsid w:val="00F91D8F"/>
    <w:rsid w:val="00F9209C"/>
    <w:rsid w:val="00F92281"/>
    <w:rsid w:val="00F927D3"/>
    <w:rsid w:val="00F93655"/>
    <w:rsid w:val="00F937EF"/>
    <w:rsid w:val="00F939FF"/>
    <w:rsid w:val="00F94365"/>
    <w:rsid w:val="00F94980"/>
    <w:rsid w:val="00F960BF"/>
    <w:rsid w:val="00F96102"/>
    <w:rsid w:val="00F96B3E"/>
    <w:rsid w:val="00F972A4"/>
    <w:rsid w:val="00FA02D2"/>
    <w:rsid w:val="00FA1630"/>
    <w:rsid w:val="00FA193D"/>
    <w:rsid w:val="00FA3785"/>
    <w:rsid w:val="00FA4F59"/>
    <w:rsid w:val="00FA5577"/>
    <w:rsid w:val="00FA55E7"/>
    <w:rsid w:val="00FA56C1"/>
    <w:rsid w:val="00FA58AA"/>
    <w:rsid w:val="00FA5F9B"/>
    <w:rsid w:val="00FA6F18"/>
    <w:rsid w:val="00FA798F"/>
    <w:rsid w:val="00FA79B9"/>
    <w:rsid w:val="00FB039C"/>
    <w:rsid w:val="00FB06DD"/>
    <w:rsid w:val="00FB0C59"/>
    <w:rsid w:val="00FB0F86"/>
    <w:rsid w:val="00FB0F92"/>
    <w:rsid w:val="00FB16BA"/>
    <w:rsid w:val="00FB1AF6"/>
    <w:rsid w:val="00FB1D7E"/>
    <w:rsid w:val="00FB3156"/>
    <w:rsid w:val="00FB3502"/>
    <w:rsid w:val="00FB41C5"/>
    <w:rsid w:val="00FB5157"/>
    <w:rsid w:val="00FB5B4A"/>
    <w:rsid w:val="00FB5D59"/>
    <w:rsid w:val="00FB6484"/>
    <w:rsid w:val="00FB743C"/>
    <w:rsid w:val="00FB74A9"/>
    <w:rsid w:val="00FB7EFD"/>
    <w:rsid w:val="00FC1038"/>
    <w:rsid w:val="00FC1896"/>
    <w:rsid w:val="00FC1FEA"/>
    <w:rsid w:val="00FC2140"/>
    <w:rsid w:val="00FC247A"/>
    <w:rsid w:val="00FC25CC"/>
    <w:rsid w:val="00FC2650"/>
    <w:rsid w:val="00FC2AB4"/>
    <w:rsid w:val="00FC2D7D"/>
    <w:rsid w:val="00FC3A74"/>
    <w:rsid w:val="00FC3BB9"/>
    <w:rsid w:val="00FC45D6"/>
    <w:rsid w:val="00FC4B92"/>
    <w:rsid w:val="00FC4DE4"/>
    <w:rsid w:val="00FC5E6D"/>
    <w:rsid w:val="00FC6029"/>
    <w:rsid w:val="00FC6520"/>
    <w:rsid w:val="00FC6D3A"/>
    <w:rsid w:val="00FC6E8D"/>
    <w:rsid w:val="00FC7335"/>
    <w:rsid w:val="00FC7847"/>
    <w:rsid w:val="00FC7DDE"/>
    <w:rsid w:val="00FD0386"/>
    <w:rsid w:val="00FD10AA"/>
    <w:rsid w:val="00FD136B"/>
    <w:rsid w:val="00FD17C0"/>
    <w:rsid w:val="00FD1D6E"/>
    <w:rsid w:val="00FD22FC"/>
    <w:rsid w:val="00FD25E1"/>
    <w:rsid w:val="00FD2FCF"/>
    <w:rsid w:val="00FD307B"/>
    <w:rsid w:val="00FD4415"/>
    <w:rsid w:val="00FD49F7"/>
    <w:rsid w:val="00FD6B0A"/>
    <w:rsid w:val="00FD6E2E"/>
    <w:rsid w:val="00FD7063"/>
    <w:rsid w:val="00FD708A"/>
    <w:rsid w:val="00FD7CED"/>
    <w:rsid w:val="00FE0313"/>
    <w:rsid w:val="00FE055C"/>
    <w:rsid w:val="00FE096F"/>
    <w:rsid w:val="00FE0FF7"/>
    <w:rsid w:val="00FE1BDB"/>
    <w:rsid w:val="00FE1EC3"/>
    <w:rsid w:val="00FE1EDA"/>
    <w:rsid w:val="00FE20CF"/>
    <w:rsid w:val="00FE2159"/>
    <w:rsid w:val="00FE25E4"/>
    <w:rsid w:val="00FE2A36"/>
    <w:rsid w:val="00FE35F1"/>
    <w:rsid w:val="00FE3E18"/>
    <w:rsid w:val="00FE3FAD"/>
    <w:rsid w:val="00FE49B1"/>
    <w:rsid w:val="00FE4AB5"/>
    <w:rsid w:val="00FE5A60"/>
    <w:rsid w:val="00FE5DDF"/>
    <w:rsid w:val="00FE5FFF"/>
    <w:rsid w:val="00FE6339"/>
    <w:rsid w:val="00FE68E4"/>
    <w:rsid w:val="00FE6E5D"/>
    <w:rsid w:val="00FE738F"/>
    <w:rsid w:val="00FE7491"/>
    <w:rsid w:val="00FE7659"/>
    <w:rsid w:val="00FE7963"/>
    <w:rsid w:val="00FE7D2E"/>
    <w:rsid w:val="00FF0658"/>
    <w:rsid w:val="00FF0825"/>
    <w:rsid w:val="00FF0966"/>
    <w:rsid w:val="00FF1CF2"/>
    <w:rsid w:val="00FF2F32"/>
    <w:rsid w:val="00FF30CF"/>
    <w:rsid w:val="00FF34A3"/>
    <w:rsid w:val="00FF36CF"/>
    <w:rsid w:val="00FF4087"/>
    <w:rsid w:val="00FF4226"/>
    <w:rsid w:val="00FF505C"/>
    <w:rsid w:val="00FF5446"/>
    <w:rsid w:val="00FF594B"/>
    <w:rsid w:val="00FF59E9"/>
    <w:rsid w:val="00FF5AA6"/>
    <w:rsid w:val="00FF65A8"/>
    <w:rsid w:val="00FF6965"/>
    <w:rsid w:val="00FF6C3D"/>
    <w:rsid w:val="00FF72C6"/>
    <w:rsid w:val="00FF7763"/>
    <w:rsid w:val="00FF7C67"/>
    <w:rsid w:val="00FF7C9E"/>
    <w:rsid w:val="35FB3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60BB480"/>
  <w15:docId w15:val="{C6BE9C93-3DA2-4499-B23D-C5DFE08D0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740F"/>
    <w:rPr>
      <w:rFonts w:ascii="Verdana" w:hAnsi="Verdana"/>
      <w:sz w:val="22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591235"/>
    <w:pPr>
      <w:keepNext/>
      <w:numPr>
        <w:ilvl w:val="1"/>
        <w:numId w:val="22"/>
      </w:numPr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qFormat/>
    <w:rsid w:val="00591235"/>
    <w:pPr>
      <w:keepNext/>
      <w:widowControl w:val="0"/>
      <w:numPr>
        <w:ilvl w:val="2"/>
        <w:numId w:val="22"/>
      </w:numPr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qFormat/>
    <w:rsid w:val="00591235"/>
    <w:pPr>
      <w:keepNext/>
      <w:widowControl w:val="0"/>
      <w:numPr>
        <w:ilvl w:val="3"/>
        <w:numId w:val="22"/>
      </w:numPr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qFormat/>
    <w:rsid w:val="00591235"/>
    <w:pPr>
      <w:keepNext/>
      <w:numPr>
        <w:ilvl w:val="4"/>
        <w:numId w:val="22"/>
      </w:numPr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qFormat/>
    <w:rsid w:val="009E144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qFormat/>
    <w:rsid w:val="00591235"/>
    <w:pPr>
      <w:numPr>
        <w:ilvl w:val="6"/>
        <w:numId w:val="22"/>
      </w:num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qFormat/>
    <w:rsid w:val="00591235"/>
    <w:pPr>
      <w:numPr>
        <w:ilvl w:val="7"/>
        <w:numId w:val="22"/>
      </w:num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qFormat/>
    <w:rsid w:val="00591235"/>
    <w:pPr>
      <w:keepNext/>
      <w:widowControl w:val="0"/>
      <w:numPr>
        <w:ilvl w:val="8"/>
        <w:numId w:val="22"/>
      </w:numPr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block">
    <w:name w:val="N_block"/>
    <w:basedOn w:val="Normal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pPr>
      <w:numPr>
        <w:ilvl w:val="1"/>
        <w:numId w:val="20"/>
      </w:numPr>
      <w:spacing w:before="80"/>
      <w:ind w:right="369"/>
    </w:pPr>
  </w:style>
  <w:style w:type="paragraph" w:customStyle="1" w:styleId="Nlisti">
    <w:name w:val="N_list (i)"/>
    <w:basedOn w:val="Normal"/>
    <w:pPr>
      <w:numPr>
        <w:ilvl w:val="2"/>
        <w:numId w:val="19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30500E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34368"/>
    <w:pPr>
      <w:tabs>
        <w:tab w:val="center" w:pos="4153"/>
        <w:tab w:val="right" w:pos="8306"/>
      </w:tabs>
    </w:pPr>
    <w:rPr>
      <w:sz w:val="18"/>
    </w:rPr>
  </w:style>
  <w:style w:type="paragraph" w:customStyle="1" w:styleId="Nnumber">
    <w:name w:val="N_number"/>
    <w:rsid w:val="00C8740F"/>
    <w:pPr>
      <w:tabs>
        <w:tab w:val="left" w:pos="426"/>
        <w:tab w:val="num" w:pos="720"/>
      </w:tabs>
      <w:spacing w:before="180"/>
      <w:ind w:left="425" w:hanging="425"/>
    </w:pPr>
    <w:rPr>
      <w:rFonts w:ascii="Verdana" w:hAnsi="Verdana"/>
      <w:sz w:val="22"/>
    </w:rPr>
  </w:style>
  <w:style w:type="paragraph" w:customStyle="1" w:styleId="Table">
    <w:name w:val="Table"/>
    <w:basedOn w:val="Normal"/>
    <w:rsid w:val="004A2EB8"/>
    <w:pPr>
      <w:numPr>
        <w:numId w:val="20"/>
      </w:numPr>
      <w:tabs>
        <w:tab w:val="left" w:pos="851"/>
      </w:tabs>
      <w:spacing w:before="60" w:after="60"/>
    </w:pPr>
    <w:rPr>
      <w:sz w:val="20"/>
    </w:rPr>
  </w:style>
  <w:style w:type="character" w:styleId="PageNumber">
    <w:name w:val="page number"/>
    <w:basedOn w:val="DefaultParagraphFont"/>
    <w:rsid w:val="007C1DBC"/>
    <w:rPr>
      <w:rFonts w:ascii="Verdana" w:hAnsi="Verdana"/>
      <w:sz w:val="18"/>
    </w:rPr>
  </w:style>
  <w:style w:type="paragraph" w:customStyle="1" w:styleId="Nlisti0">
    <w:name w:val="N_list i"/>
    <w:pPr>
      <w:numPr>
        <w:ilvl w:val="3"/>
        <w:numId w:val="2"/>
      </w:numPr>
      <w:spacing w:before="40"/>
      <w:ind w:right="516"/>
    </w:pPr>
    <w:rPr>
      <w:rFonts w:ascii="Lucida Sans Unicode" w:hAnsi="Lucida Sans Unicode"/>
      <w:noProof/>
      <w:sz w:val="16"/>
    </w:rPr>
  </w:style>
  <w:style w:type="paragraph" w:customStyle="1" w:styleId="Noindent">
    <w:name w:val="No indent"/>
    <w:basedOn w:val="Normal"/>
    <w:pPr>
      <w:tabs>
        <w:tab w:val="left" w:pos="426"/>
      </w:tabs>
    </w:pPr>
  </w:style>
  <w:style w:type="paragraph" w:customStyle="1" w:styleId="TBullet">
    <w:name w:val="T_Bullet"/>
    <w:basedOn w:val="Normal"/>
    <w:rsid w:val="00C8740F"/>
    <w:pPr>
      <w:numPr>
        <w:numId w:val="3"/>
      </w:num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link w:val="Style1Char"/>
    <w:rsid w:val="00BE6377"/>
    <w:pPr>
      <w:keepNext w:val="0"/>
      <w:widowControl/>
      <w:numPr>
        <w:numId w:val="22"/>
      </w:numPr>
      <w:tabs>
        <w:tab w:val="left" w:pos="432"/>
      </w:tabs>
      <w:spacing w:before="180" w:after="0"/>
    </w:pPr>
    <w:rPr>
      <w:color w:val="000000"/>
      <w:sz w:val="22"/>
    </w:rPr>
  </w:style>
  <w:style w:type="paragraph" w:customStyle="1" w:styleId="Style5">
    <w:name w:val="Style5"/>
    <w:basedOn w:val="Normal"/>
    <w:rsid w:val="00C8740F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C8740F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C8740F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C8740F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BC2702"/>
    <w:pPr>
      <w:numPr>
        <w:numId w:val="23"/>
      </w:numPr>
      <w:spacing w:before="120"/>
    </w:pPr>
    <w:rPr>
      <w:rFonts w:ascii="Verdana" w:hAnsi="Verdana"/>
      <w:sz w:val="22"/>
    </w:rPr>
  </w:style>
  <w:style w:type="paragraph" w:customStyle="1" w:styleId="Conditions2">
    <w:name w:val="Conditions2"/>
    <w:rsid w:val="00BC2702"/>
    <w:pPr>
      <w:numPr>
        <w:ilvl w:val="2"/>
        <w:numId w:val="23"/>
      </w:numPr>
      <w:spacing w:before="60"/>
    </w:pPr>
    <w:rPr>
      <w:rFonts w:ascii="Verdana" w:hAnsi="Verdana"/>
      <w:sz w:val="22"/>
    </w:rPr>
  </w:style>
  <w:style w:type="paragraph" w:customStyle="1" w:styleId="Conditions3">
    <w:name w:val="Conditions3"/>
    <w:rsid w:val="009B7BD4"/>
    <w:pPr>
      <w:numPr>
        <w:numId w:val="5"/>
      </w:numPr>
      <w:tabs>
        <w:tab w:val="clear" w:pos="720"/>
      </w:tabs>
      <w:spacing w:before="60"/>
      <w:ind w:left="2174" w:hanging="547"/>
    </w:pPr>
    <w:rPr>
      <w:rFonts w:ascii="Verdana" w:hAnsi="Verdana"/>
    </w:rPr>
  </w:style>
  <w:style w:type="paragraph" w:styleId="ListNumber">
    <w:name w:val="List Number"/>
    <w:basedOn w:val="Normal"/>
    <w:pPr>
      <w:numPr>
        <w:numId w:val="4"/>
      </w:numPr>
    </w:pPr>
  </w:style>
  <w:style w:type="paragraph" w:customStyle="1" w:styleId="Long1">
    <w:name w:val="Long1"/>
    <w:basedOn w:val="Normal"/>
    <w:next w:val="Style1"/>
    <w:rsid w:val="005F1261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5F1261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5F1261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5F1261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A64AE"/>
  </w:style>
  <w:style w:type="character" w:customStyle="1" w:styleId="StyleVerdana7ptBlack">
    <w:name w:val="Style Verdana 7 pt Black"/>
    <w:basedOn w:val="DefaultParagraphFont"/>
    <w:rsid w:val="00FB743C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C8740F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9E144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30500E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semiHidden/>
    <w:rsid w:val="006F6496"/>
    <w:rPr>
      <w:sz w:val="16"/>
    </w:rPr>
  </w:style>
  <w:style w:type="character" w:styleId="Hyperlink">
    <w:name w:val="Hyperlink"/>
    <w:basedOn w:val="DefaultParagraphFont"/>
    <w:rsid w:val="008A03E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02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1025A"/>
    <w:rPr>
      <w:rFonts w:ascii="Tahoma" w:hAnsi="Tahoma" w:cs="Tahoma"/>
      <w:sz w:val="16"/>
      <w:szCs w:val="16"/>
    </w:rPr>
  </w:style>
  <w:style w:type="paragraph" w:customStyle="1" w:styleId="ConditionsA">
    <w:name w:val="ConditionsA"/>
    <w:basedOn w:val="Conditions2"/>
    <w:qFormat/>
    <w:rsid w:val="00901334"/>
  </w:style>
  <w:style w:type="paragraph" w:customStyle="1" w:styleId="ConditionsBullet">
    <w:name w:val="ConditionsBullet"/>
    <w:basedOn w:val="Conditions2"/>
    <w:qFormat/>
    <w:rsid w:val="00901334"/>
    <w:pPr>
      <w:numPr>
        <w:ilvl w:val="3"/>
      </w:numPr>
      <w:spacing w:before="0"/>
    </w:pPr>
  </w:style>
  <w:style w:type="numbering" w:customStyle="1" w:styleId="ConditionsList">
    <w:name w:val="ConditionsList"/>
    <w:uiPriority w:val="99"/>
    <w:rsid w:val="00BC2702"/>
    <w:pPr>
      <w:numPr>
        <w:numId w:val="11"/>
      </w:numPr>
    </w:pPr>
  </w:style>
  <w:style w:type="paragraph" w:customStyle="1" w:styleId="ConditionsNoNumber">
    <w:name w:val="ConditionsNoNumber"/>
    <w:basedOn w:val="Normal"/>
    <w:qFormat/>
    <w:rsid w:val="00BC2702"/>
    <w:pPr>
      <w:numPr>
        <w:ilvl w:val="1"/>
        <w:numId w:val="23"/>
      </w:numPr>
      <w:spacing w:before="120"/>
    </w:pPr>
  </w:style>
  <w:style w:type="paragraph" w:customStyle="1" w:styleId="ConditionsNoNumberNoSpaceBefore">
    <w:name w:val="ConditionsNoNumberNoSpaceBefore"/>
    <w:basedOn w:val="ConditionsNoNumber"/>
    <w:qFormat/>
    <w:rsid w:val="00A5760C"/>
    <w:pPr>
      <w:numPr>
        <w:ilvl w:val="4"/>
      </w:numPr>
      <w:spacing w:before="0"/>
    </w:pPr>
  </w:style>
  <w:style w:type="numbering" w:customStyle="1" w:styleId="nListiList">
    <w:name w:val="nList(i)List"/>
    <w:uiPriority w:val="99"/>
    <w:rsid w:val="00E974ED"/>
    <w:pPr>
      <w:numPr>
        <w:numId w:val="19"/>
      </w:numPr>
    </w:pPr>
  </w:style>
  <w:style w:type="numbering" w:customStyle="1" w:styleId="nListaList">
    <w:name w:val="nList(a)List"/>
    <w:uiPriority w:val="99"/>
    <w:rsid w:val="0057782A"/>
    <w:pPr>
      <w:numPr>
        <w:numId w:val="20"/>
      </w:numPr>
    </w:pPr>
  </w:style>
  <w:style w:type="numbering" w:customStyle="1" w:styleId="StylesList">
    <w:name w:val="StylesList"/>
    <w:uiPriority w:val="99"/>
    <w:rsid w:val="006127F0"/>
    <w:pPr>
      <w:numPr>
        <w:numId w:val="21"/>
      </w:numPr>
    </w:pPr>
  </w:style>
  <w:style w:type="character" w:customStyle="1" w:styleId="Style1Char">
    <w:name w:val="Style1 Char"/>
    <w:basedOn w:val="DefaultParagraphFont"/>
    <w:link w:val="Style1"/>
    <w:locked/>
    <w:rsid w:val="009C56D3"/>
    <w:rPr>
      <w:rFonts w:ascii="Verdana" w:hAnsi="Verdana"/>
      <w:color w:val="000000"/>
      <w:kern w:val="28"/>
      <w:sz w:val="22"/>
    </w:rPr>
  </w:style>
  <w:style w:type="character" w:styleId="FootnoteReference">
    <w:name w:val="footnote reference"/>
    <w:basedOn w:val="DefaultParagraphFont"/>
    <w:semiHidden/>
    <w:unhideWhenUsed/>
    <w:rsid w:val="00A53207"/>
    <w:rPr>
      <w:vertAlign w:val="superscript"/>
    </w:rPr>
  </w:style>
  <w:style w:type="character" w:styleId="CommentReference">
    <w:name w:val="annotation reference"/>
    <w:basedOn w:val="DefaultParagraphFont"/>
    <w:semiHidden/>
    <w:unhideWhenUsed/>
    <w:rsid w:val="00BE45BE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BE45BE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BE45BE"/>
    <w:rPr>
      <w:rFonts w:ascii="Verdana" w:hAnsi="Verdana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E45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E45BE"/>
    <w:rPr>
      <w:rFonts w:ascii="Verdana" w:hAnsi="Verdana"/>
      <w:b/>
      <w:bCs/>
    </w:rPr>
  </w:style>
  <w:style w:type="numbering" w:customStyle="1" w:styleId="StylesList1">
    <w:name w:val="StylesList1"/>
    <w:uiPriority w:val="99"/>
    <w:rsid w:val="00456A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13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DRDS\decision%20templates\casework\Decision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20" ma:contentTypeDescription="Create a new document." ma:contentTypeScope="" ma:versionID="6af1e11678603c4587cd9c3955e49d05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866854056e2584975cf643e6e915a0f6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f8cfed-64c2-475b-a96a-20ffe17e8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5" nillable="true" ma:displayName="NUMBER" ma:format="Dropdown" ma:internalName="NUMBER" ma:percentage="FALSE">
      <xsd:simpleType>
        <xsd:restriction base="dms:Number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80e5bd-9034-4779-a205-51963e987fe9}" ma:internalName="TaxCatchAll" ma:showField="CatchAllData" ma:web="9a4cad7d-cde0-4c4b-9900-a6ca365b29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a4cad7d-cde0-4c4b-9900-a6ca365b2969">
      <UserInfo>
        <DisplayName>Ingram, Jennifer</DisplayName>
        <AccountId>1805</AccountId>
        <AccountType/>
      </UserInfo>
      <UserInfo>
        <DisplayName>Doran, Sue</DisplayName>
        <AccountId>1810</AccountId>
        <AccountType/>
      </UserInfo>
    </SharedWithUsers>
    <TaxCatchAll xmlns="9a4cad7d-cde0-4c4b-9900-a6ca365b2969"/>
    <NUMBER xmlns="171a6d4e-846b-4045-8024-24f3590889ec" xsi:nil="true"/>
    <lcf76f155ced4ddcb4097134ff3c332f xmlns="171a6d4e-846b-4045-8024-24f3590889ec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Props1.xml><?xml version="1.0" encoding="utf-8"?>
<ds:datastoreItem xmlns:ds="http://schemas.openxmlformats.org/officeDocument/2006/customXml" ds:itemID="{D99CB81E-AFC6-44E2-8987-71136426422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BBC2D86-81BF-41E0-9D50-85D6E24425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1a6d4e-846b-4045-8024-24f3590889ec"/>
    <ds:schemaRef ds:uri="9a4cad7d-cde0-4c4b-9900-a6ca365b29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E63AAD1-90A6-404B-9626-6DF6E8F74445}">
  <ds:schemaRefs>
    <ds:schemaRef ds:uri="http://schemas.microsoft.com/office/2006/metadata/properties"/>
    <ds:schemaRef ds:uri="http://schemas.microsoft.com/office/infopath/2007/PartnerControls"/>
    <ds:schemaRef ds:uri="9a4cad7d-cde0-4c4b-9900-a6ca365b2969"/>
    <ds:schemaRef ds:uri="171a6d4e-846b-4045-8024-24f3590889ec"/>
  </ds:schemaRefs>
</ds:datastoreItem>
</file>

<file path=customXml/itemProps4.xml><?xml version="1.0" encoding="utf-8"?>
<ds:datastoreItem xmlns:ds="http://schemas.openxmlformats.org/officeDocument/2006/customXml" ds:itemID="{F22219F2-5645-4F57-A630-5C96783F54F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485D5DB0-66EE-44C6-AD4C-D062A299249D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Decisions.dotm</Template>
  <TotalTime>6</TotalTime>
  <Pages>3</Pages>
  <Words>378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 9</vt:lpstr>
    </vt:vector>
  </TitlesOfParts>
  <Company>Department for Communities and Local Government</Company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9</dc:title>
  <dc:creator>Beeby, Catherine</dc:creator>
  <cp:lastModifiedBy>Richards, Clive</cp:lastModifiedBy>
  <cp:revision>3</cp:revision>
  <cp:lastPrinted>2013-05-29T14:27:00Z</cp:lastPrinted>
  <dcterms:created xsi:type="dcterms:W3CDTF">2025-07-03T07:52:00Z</dcterms:created>
  <dcterms:modified xsi:type="dcterms:W3CDTF">2025-07-03T07:53:00Z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wwww</vt:lpwstr>
  </property>
  <property fmtid="{D5CDD505-2E9C-101B-9397-08002B2CF9AE}" pid="3" name="UserQuals">
    <vt:lpwstr>wwww</vt:lpwstr>
  </property>
  <property fmtid="{D5CDD505-2E9C-101B-9397-08002B2CF9AE}" pid="4" name="UserStatus">
    <vt:lpwstr/>
  </property>
  <property fmtid="{D5CDD505-2E9C-101B-9397-08002B2CF9AE}" pid="5" name="docIndexRef">
    <vt:lpwstr>34c1df10-71ae-46b8-8faa-bfc4649544e6</vt:lpwstr>
  </property>
  <property fmtid="{D5CDD505-2E9C-101B-9397-08002B2CF9AE}" pid="6" name="bjSaver">
    <vt:lpwstr>SVhjgXkoP7P+TAOxhFkd4y5K4Csl790e</vt:lpwstr>
  </property>
  <property fmtid="{D5CDD505-2E9C-101B-9397-08002B2CF9AE}" pid="7" name="bjDocumentSecurityLabel">
    <vt:lpwstr>No Marking</vt:lpwstr>
  </property>
  <property fmtid="{D5CDD505-2E9C-101B-9397-08002B2CF9AE}" pid="8" name="DRDSDocumentType">
    <vt:lpwstr>Order Decision</vt:lpwstr>
  </property>
  <property fmtid="{D5CDD505-2E9C-101B-9397-08002B2CF9AE}" pid="9" name="DRDSLanguage">
    <vt:lpwstr>English</vt:lpwstr>
  </property>
  <property fmtid="{D5CDD505-2E9C-101B-9397-08002B2CF9AE}" pid="10" name="DRDSShortForm">
    <vt:lpwstr>No</vt:lpwstr>
  </property>
  <property fmtid="{D5CDD505-2E9C-101B-9397-08002B2CF9AE}" pid="11" name="ContentTypeId">
    <vt:lpwstr>0x0101002AA54CDEF871A647AC44520C841F1B03</vt:lpwstr>
  </property>
  <property fmtid="{D5CDD505-2E9C-101B-9397-08002B2CF9AE}" pid="12" name="MediaServiceImageTags">
    <vt:lpwstr/>
  </property>
</Properties>
</file>