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AAD99" w14:textId="77EB1E02" w:rsidR="000B0589" w:rsidRDefault="008C65AB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A391E38" wp14:editId="03E24CA9">
            <wp:extent cx="3420110" cy="402590"/>
            <wp:effectExtent l="0" t="0" r="8890" b="0"/>
            <wp:docPr id="1451782360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8236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36970" w14:textId="77777777" w:rsidR="000B0589" w:rsidRDefault="000B0589" w:rsidP="000B0589">
      <w:pPr>
        <w:spacing w:before="60" w:after="60"/>
      </w:pPr>
    </w:p>
    <w:tbl>
      <w:tblPr>
        <w:tblW w:w="935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A561068" w14:textId="77777777" w:rsidTr="001D510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64F0F0E3" w14:textId="35799393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166502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3DDAF30E" w14:textId="77777777" w:rsidTr="001D5102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22C01464" w14:textId="1D26F46D" w:rsidR="000B0589" w:rsidRPr="00166502" w:rsidRDefault="009C36BC" w:rsidP="00042CF6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color w:val="000000"/>
                <w:sz w:val="24"/>
                <w:szCs w:val="24"/>
              </w:rPr>
              <w:t>Site visit made on</w:t>
            </w:r>
            <w:r w:rsidR="00EF1D8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E3180">
              <w:rPr>
                <w:rFonts w:ascii="Arial" w:hAnsi="Arial" w:cs="Arial"/>
                <w:color w:val="000000"/>
                <w:sz w:val="24"/>
                <w:szCs w:val="24"/>
              </w:rPr>
              <w:t>3 December</w:t>
            </w:r>
            <w:r w:rsidR="00042CF6">
              <w:rPr>
                <w:rFonts w:ascii="Arial" w:hAnsi="Arial" w:cs="Arial"/>
                <w:color w:val="000000"/>
                <w:sz w:val="24"/>
                <w:szCs w:val="24"/>
              </w:rPr>
              <w:t xml:space="preserve"> 202</w:t>
            </w:r>
            <w:r w:rsidR="00E47CC2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0B0589" w:rsidRPr="00361890" w14:paraId="2AAEECB6" w14:textId="77777777" w:rsidTr="001D510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3AB38CE" w14:textId="52E9871D" w:rsidR="000B0589" w:rsidRPr="00166502" w:rsidRDefault="009C36BC" w:rsidP="001D5102">
            <w:pPr>
              <w:spacing w:before="180"/>
              <w:ind w:left="-105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92338B">
              <w:rPr>
                <w:rFonts w:ascii="Arial" w:hAnsi="Arial" w:cs="Arial"/>
                <w:b/>
                <w:sz w:val="24"/>
                <w:szCs w:val="24"/>
              </w:rPr>
              <w:t xml:space="preserve">J Ingram </w:t>
            </w:r>
            <w:r w:rsidR="00A72070">
              <w:rPr>
                <w:rFonts w:ascii="Arial" w:hAnsi="Arial" w:cs="Arial"/>
                <w:b/>
                <w:sz w:val="24"/>
                <w:szCs w:val="24"/>
              </w:rPr>
              <w:t>LLB (</w:t>
            </w:r>
            <w:r w:rsidR="0011422E"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="00A72070">
              <w:rPr>
                <w:rFonts w:ascii="Arial" w:hAnsi="Arial" w:cs="Arial"/>
                <w:b/>
                <w:sz w:val="24"/>
                <w:szCs w:val="24"/>
              </w:rPr>
              <w:t>ons) MIPROW</w:t>
            </w:r>
          </w:p>
        </w:tc>
      </w:tr>
      <w:tr w:rsidR="000B0589" w:rsidRPr="00361890" w14:paraId="26A4D230" w14:textId="77777777" w:rsidTr="001D510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3BBCC99" w14:textId="7E37286C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0B0589" w:rsidRPr="00A101CD" w14:paraId="1F82B5D2" w14:textId="77777777" w:rsidTr="001D510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C2055A7" w14:textId="2169267B" w:rsidR="000B0589" w:rsidRPr="00166502" w:rsidRDefault="000B0589" w:rsidP="001D5102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1F1AA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8D18CE">
              <w:rPr>
                <w:rFonts w:ascii="Arial" w:hAnsi="Arial" w:cs="Arial"/>
                <w:b/>
                <w:color w:val="000000"/>
                <w:sz w:val="18"/>
                <w:szCs w:val="18"/>
              </w:rPr>
              <w:t>03 July 2025</w:t>
            </w:r>
          </w:p>
        </w:tc>
      </w:tr>
    </w:tbl>
    <w:p w14:paraId="5F687658" w14:textId="77777777" w:rsidR="009C36BC" w:rsidRDefault="009C36BC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C36BC" w14:paraId="0BAFA738" w14:textId="77777777" w:rsidTr="009C36BC">
        <w:tc>
          <w:tcPr>
            <w:tcW w:w="9520" w:type="dxa"/>
            <w:shd w:val="clear" w:color="auto" w:fill="auto"/>
          </w:tcPr>
          <w:p w14:paraId="63533F48" w14:textId="141F41E0" w:rsidR="009C36BC" w:rsidRPr="00166502" w:rsidRDefault="009C36BC" w:rsidP="00517039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741DC8">
              <w:rPr>
                <w:rFonts w:ascii="Arial" w:hAnsi="Arial" w:cs="Arial"/>
                <w:b/>
                <w:color w:val="000000"/>
                <w:sz w:val="24"/>
                <w:szCs w:val="24"/>
              </w:rPr>
              <w:t>33</w:t>
            </w:r>
            <w:r w:rsidR="001A6110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706EBB">
              <w:rPr>
                <w:rFonts w:ascii="Arial" w:hAnsi="Arial" w:cs="Arial"/>
                <w:b/>
                <w:color w:val="000000"/>
                <w:sz w:val="24"/>
                <w:szCs w:val="24"/>
              </w:rPr>
              <w:t>140</w:t>
            </w:r>
            <w:r w:rsidR="003E3338">
              <w:rPr>
                <w:rFonts w:ascii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</w:tr>
      <w:tr w:rsidR="009C36BC" w14:paraId="0C8AC406" w14:textId="77777777" w:rsidTr="009C36BC">
        <w:tc>
          <w:tcPr>
            <w:tcW w:w="9520" w:type="dxa"/>
            <w:shd w:val="clear" w:color="auto" w:fill="auto"/>
          </w:tcPr>
          <w:p w14:paraId="302B69E8" w14:textId="72FD22A3" w:rsidR="009C36BC" w:rsidRPr="00166502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 xml:space="preserve">This Order is made under Section 53(2)(b) of the Wildlife and Countryside Act 1981 (the 1981 Act) and is known as </w:t>
            </w:r>
            <w:r w:rsidR="00B065DE">
              <w:rPr>
                <w:rFonts w:ascii="Arial" w:hAnsi="Arial" w:cs="Arial"/>
                <w:sz w:val="22"/>
                <w:szCs w:val="22"/>
              </w:rPr>
              <w:t>th</w:t>
            </w:r>
            <w:r w:rsidR="00114A6F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096022">
              <w:rPr>
                <w:rFonts w:ascii="Arial" w:hAnsi="Arial" w:cs="Arial"/>
                <w:sz w:val="22"/>
                <w:szCs w:val="22"/>
              </w:rPr>
              <w:t>Nottinghamshire</w:t>
            </w:r>
            <w:r w:rsidR="00B06D29">
              <w:rPr>
                <w:rFonts w:ascii="Arial" w:hAnsi="Arial" w:cs="Arial"/>
                <w:sz w:val="22"/>
                <w:szCs w:val="22"/>
              </w:rPr>
              <w:t xml:space="preserve"> County Council</w:t>
            </w:r>
            <w:r w:rsidR="00096022">
              <w:rPr>
                <w:rFonts w:ascii="Arial" w:hAnsi="Arial" w:cs="Arial"/>
                <w:sz w:val="22"/>
                <w:szCs w:val="22"/>
              </w:rPr>
              <w:t xml:space="preserve"> (Kings Clipstone footpath no.11 and Clipstone footpath no.24)</w:t>
            </w:r>
            <w:r w:rsidR="005257C9">
              <w:rPr>
                <w:rFonts w:ascii="Arial" w:hAnsi="Arial" w:cs="Arial"/>
                <w:sz w:val="22"/>
                <w:szCs w:val="22"/>
              </w:rPr>
              <w:t xml:space="preserve"> Modification Order 202</w:t>
            </w:r>
            <w:r w:rsidR="00096022">
              <w:rPr>
                <w:rFonts w:ascii="Arial" w:hAnsi="Arial" w:cs="Arial"/>
                <w:sz w:val="22"/>
                <w:szCs w:val="22"/>
              </w:rPr>
              <w:t>1</w:t>
            </w:r>
            <w:r w:rsidRPr="0016650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C36BC" w14:paraId="5D092C6F" w14:textId="77777777" w:rsidTr="009C36BC">
        <w:tc>
          <w:tcPr>
            <w:tcW w:w="9520" w:type="dxa"/>
            <w:shd w:val="clear" w:color="auto" w:fill="auto"/>
          </w:tcPr>
          <w:p w14:paraId="6B7405A3" w14:textId="0955DAC4" w:rsidR="009C36BC" w:rsidRPr="00166502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B06D29">
              <w:rPr>
                <w:rFonts w:ascii="Arial" w:hAnsi="Arial" w:cs="Arial"/>
                <w:sz w:val="22"/>
                <w:szCs w:val="22"/>
              </w:rPr>
              <w:t xml:space="preserve">14 </w:t>
            </w:r>
            <w:r w:rsidR="00096022">
              <w:rPr>
                <w:rFonts w:ascii="Arial" w:hAnsi="Arial" w:cs="Arial"/>
                <w:sz w:val="22"/>
                <w:szCs w:val="22"/>
              </w:rPr>
              <w:t>May 2021</w:t>
            </w:r>
            <w:r w:rsidR="00B57BA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and proposes to modify the Definitive Map and Statement for the area by </w:t>
            </w:r>
            <w:r w:rsidR="00CE562B">
              <w:rPr>
                <w:rFonts w:ascii="Arial" w:hAnsi="Arial" w:cs="Arial"/>
                <w:sz w:val="22"/>
                <w:szCs w:val="22"/>
              </w:rPr>
              <w:t>adding</w:t>
            </w:r>
            <w:r w:rsidR="003E77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00EA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8956AC">
              <w:rPr>
                <w:rFonts w:ascii="Arial" w:hAnsi="Arial" w:cs="Arial"/>
                <w:sz w:val="22"/>
                <w:szCs w:val="22"/>
              </w:rPr>
              <w:t xml:space="preserve">footpath 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as shown </w:t>
            </w:r>
            <w:r w:rsidR="00E44EDA">
              <w:rPr>
                <w:rFonts w:ascii="Arial" w:hAnsi="Arial" w:cs="Arial"/>
                <w:sz w:val="22"/>
                <w:szCs w:val="22"/>
              </w:rPr>
              <w:t>o</w:t>
            </w:r>
            <w:r w:rsidRPr="00166502">
              <w:rPr>
                <w:rFonts w:ascii="Arial" w:hAnsi="Arial" w:cs="Arial"/>
                <w:sz w:val="22"/>
                <w:szCs w:val="22"/>
              </w:rPr>
              <w:t>n the Order plan and described in the Order Schedule.</w:t>
            </w:r>
          </w:p>
        </w:tc>
      </w:tr>
      <w:tr w:rsidR="009C36BC" w14:paraId="245FB8C6" w14:textId="77777777" w:rsidTr="009C36BC">
        <w:tc>
          <w:tcPr>
            <w:tcW w:w="9520" w:type="dxa"/>
            <w:shd w:val="clear" w:color="auto" w:fill="auto"/>
          </w:tcPr>
          <w:p w14:paraId="1BEA083B" w14:textId="77777777" w:rsidR="009C36BC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166502">
              <w:rPr>
                <w:rFonts w:ascii="Arial" w:hAnsi="Arial" w:cs="Arial"/>
                <w:sz w:val="22"/>
                <w:szCs w:val="22"/>
              </w:rPr>
              <w:t>There w</w:t>
            </w:r>
            <w:r w:rsidR="00951DDF">
              <w:rPr>
                <w:rFonts w:ascii="Arial" w:hAnsi="Arial" w:cs="Arial"/>
                <w:sz w:val="22"/>
                <w:szCs w:val="22"/>
              </w:rPr>
              <w:t xml:space="preserve">as one </w:t>
            </w:r>
            <w:r w:rsidRPr="00166502">
              <w:rPr>
                <w:rFonts w:ascii="Arial" w:hAnsi="Arial" w:cs="Arial"/>
                <w:sz w:val="22"/>
                <w:szCs w:val="22"/>
              </w:rPr>
              <w:t xml:space="preserve">objection outstanding </w:t>
            </w:r>
            <w:r w:rsidR="00C620B8">
              <w:rPr>
                <w:rFonts w:ascii="Arial" w:hAnsi="Arial" w:cs="Arial"/>
                <w:sz w:val="22"/>
                <w:szCs w:val="22"/>
              </w:rPr>
              <w:t xml:space="preserve">when </w:t>
            </w:r>
            <w:r w:rsidR="00096022">
              <w:rPr>
                <w:rFonts w:ascii="Arial" w:hAnsi="Arial" w:cs="Arial"/>
                <w:sz w:val="22"/>
                <w:szCs w:val="22"/>
              </w:rPr>
              <w:t>Nottinghamshire</w:t>
            </w:r>
            <w:r w:rsidR="008956AC">
              <w:rPr>
                <w:rFonts w:ascii="Arial" w:hAnsi="Arial" w:cs="Arial"/>
                <w:sz w:val="22"/>
                <w:szCs w:val="22"/>
              </w:rPr>
              <w:t xml:space="preserve"> County Counci</w:t>
            </w:r>
            <w:r w:rsidR="00846ED1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166502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303FE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AFD175B" w14:textId="77777777" w:rsidR="00374FAA" w:rsidRDefault="00CC49AE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accordance </w:t>
            </w:r>
            <w:r w:rsidR="00F63796">
              <w:rPr>
                <w:rFonts w:ascii="Arial" w:hAnsi="Arial" w:cs="Arial"/>
                <w:sz w:val="22"/>
                <w:szCs w:val="22"/>
              </w:rPr>
              <w:t xml:space="preserve">with Paragraph 8(2) of Schedule 15 </w:t>
            </w:r>
            <w:r w:rsidR="00580EB4">
              <w:rPr>
                <w:rFonts w:ascii="Arial" w:hAnsi="Arial" w:cs="Arial"/>
                <w:sz w:val="22"/>
                <w:szCs w:val="22"/>
              </w:rPr>
              <w:t>to</w:t>
            </w:r>
            <w:r w:rsidR="00F63796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580E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0EB4" w:rsidRPr="00580EB4">
              <w:rPr>
                <w:rFonts w:ascii="Arial" w:hAnsi="Arial" w:cs="Arial"/>
                <w:sz w:val="22"/>
                <w:szCs w:val="22"/>
              </w:rPr>
              <w:t>Wildlife and Countryside Act 1981</w:t>
            </w:r>
            <w:r w:rsidR="00123196">
              <w:rPr>
                <w:rFonts w:ascii="Arial" w:hAnsi="Arial" w:cs="Arial"/>
                <w:sz w:val="22"/>
                <w:szCs w:val="22"/>
              </w:rPr>
              <w:t xml:space="preserve"> I have given notice of my proposal to confirm the Order with modifications</w:t>
            </w:r>
            <w:r w:rsidR="00374FAA">
              <w:rPr>
                <w:rFonts w:ascii="Arial" w:hAnsi="Arial" w:cs="Arial"/>
                <w:sz w:val="22"/>
                <w:szCs w:val="22"/>
              </w:rPr>
              <w:t>. No objections have been submitted in response.</w:t>
            </w:r>
          </w:p>
          <w:p w14:paraId="2D0B44EB" w14:textId="495C74E3" w:rsidR="00694B01" w:rsidRPr="00166502" w:rsidRDefault="00580EB4" w:rsidP="00374FAA">
            <w:pPr>
              <w:pStyle w:val="TBullet"/>
              <w:ind w:left="314"/>
              <w:rPr>
                <w:rFonts w:ascii="Arial" w:hAnsi="Arial" w:cs="Arial"/>
                <w:sz w:val="22"/>
                <w:szCs w:val="22"/>
              </w:rPr>
            </w:pPr>
            <w:r w:rsidRPr="00580E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379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C36BC" w14:paraId="60516287" w14:textId="77777777" w:rsidTr="009C36BC">
        <w:tc>
          <w:tcPr>
            <w:tcW w:w="9520" w:type="dxa"/>
            <w:shd w:val="clear" w:color="auto" w:fill="auto"/>
          </w:tcPr>
          <w:p w14:paraId="4E2443FF" w14:textId="352C8E1F" w:rsidR="009C36BC" w:rsidRPr="00166502" w:rsidRDefault="009C36BC" w:rsidP="00517039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1665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74E00" w:rsidRPr="00474E00">
              <w:rPr>
                <w:rFonts w:ascii="Arial" w:hAnsi="Arial" w:cs="Arial"/>
                <w:b/>
                <w:sz w:val="24"/>
                <w:szCs w:val="24"/>
              </w:rPr>
              <w:t xml:space="preserve">The Order is </w:t>
            </w:r>
            <w:r w:rsidR="00474E00" w:rsidRPr="00474E00">
              <w:rPr>
                <w:rFonts w:ascii="Arial" w:hAnsi="Arial" w:cs="Arial"/>
                <w:b/>
                <w:bCs/>
                <w:sz w:val="24"/>
                <w:szCs w:val="24"/>
              </w:rPr>
              <w:t>confirm</w:t>
            </w:r>
            <w:r w:rsidR="00EA209E">
              <w:rPr>
                <w:rFonts w:ascii="Arial" w:hAnsi="Arial" w:cs="Arial"/>
                <w:b/>
                <w:bCs/>
                <w:sz w:val="24"/>
                <w:szCs w:val="24"/>
              </w:rPr>
              <w:t>ed</w:t>
            </w:r>
            <w:r w:rsidR="00474E00" w:rsidRPr="00474E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subject to </w:t>
            </w:r>
            <w:r w:rsidR="00474E00" w:rsidRPr="00474E00">
              <w:rPr>
                <w:rFonts w:ascii="Arial" w:hAnsi="Arial" w:cs="Arial"/>
                <w:b/>
                <w:sz w:val="24"/>
                <w:szCs w:val="24"/>
              </w:rPr>
              <w:t xml:space="preserve">the modifications </w:t>
            </w:r>
            <w:r w:rsidR="00694B01">
              <w:rPr>
                <w:rFonts w:ascii="Arial" w:hAnsi="Arial" w:cs="Arial"/>
                <w:b/>
                <w:sz w:val="24"/>
                <w:szCs w:val="24"/>
              </w:rPr>
              <w:t>previously proposed</w:t>
            </w:r>
            <w:r w:rsidR="00474E00" w:rsidRPr="00474E00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9C36BC" w14:paraId="6A3458F2" w14:textId="77777777" w:rsidTr="009C36BC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787CE399" w14:textId="77777777" w:rsidR="009C36BC" w:rsidRPr="009C36BC" w:rsidRDefault="009C36BC" w:rsidP="009C36BC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200E907" w14:textId="4F976756" w:rsidR="009C36BC" w:rsidRDefault="000E0800" w:rsidP="009C36BC">
      <w:pPr>
        <w:pStyle w:val="Heading6blackfon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Reasons</w:t>
      </w:r>
    </w:p>
    <w:p w14:paraId="2CC99B4F" w14:textId="77F255E7" w:rsidR="000E0800" w:rsidRDefault="002E5770" w:rsidP="000E080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confirmed </w:t>
      </w:r>
      <w:r w:rsidR="00A4194F">
        <w:rPr>
          <w:rFonts w:ascii="Arial" w:hAnsi="Arial" w:cs="Arial"/>
          <w:sz w:val="24"/>
          <w:szCs w:val="24"/>
        </w:rPr>
        <w:t xml:space="preserve">with the modifications set out in paragraph </w:t>
      </w:r>
      <w:r w:rsidR="004A34FC">
        <w:rPr>
          <w:rFonts w:ascii="Arial" w:hAnsi="Arial" w:cs="Arial"/>
          <w:sz w:val="24"/>
          <w:szCs w:val="24"/>
        </w:rPr>
        <w:t xml:space="preserve">34 of my interim Order Decision </w:t>
      </w:r>
      <w:r w:rsidR="00FB6EF2">
        <w:rPr>
          <w:rFonts w:ascii="Arial" w:hAnsi="Arial" w:cs="Arial"/>
          <w:sz w:val="24"/>
          <w:szCs w:val="24"/>
        </w:rPr>
        <w:t xml:space="preserve">issued on </w:t>
      </w:r>
      <w:r w:rsidR="00E66005">
        <w:rPr>
          <w:rFonts w:ascii="Arial" w:hAnsi="Arial" w:cs="Arial"/>
          <w:sz w:val="24"/>
          <w:szCs w:val="24"/>
        </w:rPr>
        <w:t>10 March 2025</w:t>
      </w:r>
      <w:r w:rsidR="00B37711">
        <w:rPr>
          <w:rFonts w:ascii="Arial" w:hAnsi="Arial" w:cs="Arial"/>
          <w:sz w:val="24"/>
          <w:szCs w:val="24"/>
        </w:rPr>
        <w:t xml:space="preserve">, the Order would record </w:t>
      </w:r>
      <w:r w:rsidR="00FD5564">
        <w:rPr>
          <w:rFonts w:ascii="Arial" w:hAnsi="Arial" w:cs="Arial"/>
          <w:sz w:val="24"/>
          <w:szCs w:val="24"/>
        </w:rPr>
        <w:t xml:space="preserve">on the definitive map and statement </w:t>
      </w:r>
      <w:r w:rsidR="00EB2BAE">
        <w:rPr>
          <w:rFonts w:ascii="Arial" w:hAnsi="Arial" w:cs="Arial"/>
          <w:sz w:val="24"/>
          <w:szCs w:val="24"/>
        </w:rPr>
        <w:t xml:space="preserve">a public footpath </w:t>
      </w:r>
      <w:r w:rsidR="001C341C">
        <w:rPr>
          <w:rFonts w:ascii="Arial" w:hAnsi="Arial" w:cs="Arial"/>
          <w:sz w:val="24"/>
          <w:szCs w:val="24"/>
        </w:rPr>
        <w:t xml:space="preserve">as originally proposed but with a slightly different alignment </w:t>
      </w:r>
      <w:r w:rsidR="00656309">
        <w:rPr>
          <w:rFonts w:ascii="Arial" w:hAnsi="Arial" w:cs="Arial"/>
          <w:sz w:val="24"/>
          <w:szCs w:val="24"/>
        </w:rPr>
        <w:t>at its northern end</w:t>
      </w:r>
      <w:r w:rsidR="00BB5366">
        <w:rPr>
          <w:rFonts w:ascii="Arial" w:hAnsi="Arial" w:cs="Arial"/>
          <w:sz w:val="24"/>
          <w:szCs w:val="24"/>
        </w:rPr>
        <w:t>.</w:t>
      </w:r>
      <w:r w:rsidR="005060F7">
        <w:rPr>
          <w:rFonts w:ascii="Arial" w:hAnsi="Arial" w:cs="Arial"/>
          <w:sz w:val="24"/>
          <w:szCs w:val="24"/>
        </w:rPr>
        <w:t xml:space="preserve"> The </w:t>
      </w:r>
      <w:r w:rsidR="009A5E47">
        <w:rPr>
          <w:rFonts w:ascii="Arial" w:hAnsi="Arial" w:cs="Arial"/>
          <w:sz w:val="24"/>
          <w:szCs w:val="24"/>
        </w:rPr>
        <w:t xml:space="preserve">route would continue in a straight line </w:t>
      </w:r>
      <w:r w:rsidR="00061C5A">
        <w:rPr>
          <w:rFonts w:ascii="Arial" w:hAnsi="Arial" w:cs="Arial"/>
          <w:sz w:val="24"/>
          <w:szCs w:val="24"/>
        </w:rPr>
        <w:t xml:space="preserve">along the track </w:t>
      </w:r>
      <w:r w:rsidR="009A5E47">
        <w:rPr>
          <w:rFonts w:ascii="Arial" w:hAnsi="Arial" w:cs="Arial"/>
          <w:sz w:val="24"/>
          <w:szCs w:val="24"/>
        </w:rPr>
        <w:t xml:space="preserve">to </w:t>
      </w:r>
      <w:r w:rsidR="005F78E7">
        <w:rPr>
          <w:rFonts w:ascii="Arial" w:hAnsi="Arial" w:cs="Arial"/>
          <w:sz w:val="24"/>
          <w:szCs w:val="24"/>
        </w:rPr>
        <w:t xml:space="preserve">join Bridleway no.4 at </w:t>
      </w:r>
      <w:r w:rsidR="009A5E47">
        <w:rPr>
          <w:rFonts w:ascii="Arial" w:hAnsi="Arial" w:cs="Arial"/>
          <w:sz w:val="24"/>
          <w:szCs w:val="24"/>
        </w:rPr>
        <w:t>point A</w:t>
      </w:r>
      <w:r w:rsidR="00627CE0">
        <w:rPr>
          <w:rFonts w:ascii="Arial" w:hAnsi="Arial" w:cs="Arial"/>
          <w:sz w:val="24"/>
          <w:szCs w:val="24"/>
        </w:rPr>
        <w:t xml:space="preserve">, </w:t>
      </w:r>
      <w:r w:rsidR="005F78E7">
        <w:rPr>
          <w:rFonts w:ascii="Arial" w:hAnsi="Arial" w:cs="Arial"/>
          <w:sz w:val="24"/>
          <w:szCs w:val="24"/>
        </w:rPr>
        <w:t xml:space="preserve">and </w:t>
      </w:r>
      <w:r w:rsidR="00627CE0">
        <w:rPr>
          <w:rFonts w:ascii="Arial" w:hAnsi="Arial" w:cs="Arial"/>
          <w:sz w:val="24"/>
          <w:szCs w:val="24"/>
        </w:rPr>
        <w:t>the section from the gap in the hedgerow</w:t>
      </w:r>
      <w:r w:rsidR="005F78E7">
        <w:rPr>
          <w:rFonts w:ascii="Arial" w:hAnsi="Arial" w:cs="Arial"/>
          <w:sz w:val="24"/>
          <w:szCs w:val="24"/>
        </w:rPr>
        <w:t xml:space="preserve"> to point B </w:t>
      </w:r>
      <w:r w:rsidR="0000234D">
        <w:rPr>
          <w:rFonts w:ascii="Arial" w:hAnsi="Arial" w:cs="Arial"/>
          <w:sz w:val="24"/>
          <w:szCs w:val="24"/>
        </w:rPr>
        <w:t>would be d</w:t>
      </w:r>
      <w:r w:rsidR="006F5FB6">
        <w:rPr>
          <w:rFonts w:ascii="Arial" w:hAnsi="Arial" w:cs="Arial"/>
          <w:sz w:val="24"/>
          <w:szCs w:val="24"/>
        </w:rPr>
        <w:t>eleted from the Order</w:t>
      </w:r>
      <w:r w:rsidR="0000234D">
        <w:rPr>
          <w:rFonts w:ascii="Arial" w:hAnsi="Arial" w:cs="Arial"/>
          <w:sz w:val="24"/>
          <w:szCs w:val="24"/>
        </w:rPr>
        <w:t>.</w:t>
      </w:r>
      <w:r w:rsidR="00627CE0">
        <w:rPr>
          <w:rFonts w:ascii="Arial" w:hAnsi="Arial" w:cs="Arial"/>
          <w:sz w:val="24"/>
          <w:szCs w:val="24"/>
        </w:rPr>
        <w:t xml:space="preserve"> </w:t>
      </w:r>
      <w:r w:rsidR="001E037E">
        <w:rPr>
          <w:rFonts w:ascii="Arial" w:hAnsi="Arial" w:cs="Arial"/>
          <w:sz w:val="24"/>
          <w:szCs w:val="24"/>
        </w:rPr>
        <w:t xml:space="preserve"> </w:t>
      </w:r>
    </w:p>
    <w:p w14:paraId="6B06949F" w14:textId="5336CDE3" w:rsidR="007477CA" w:rsidRDefault="007477CA" w:rsidP="000E080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objections have been submitted </w:t>
      </w:r>
      <w:r w:rsidR="00E1138F">
        <w:rPr>
          <w:rFonts w:ascii="Arial" w:hAnsi="Arial" w:cs="Arial"/>
          <w:sz w:val="24"/>
          <w:szCs w:val="24"/>
        </w:rPr>
        <w:t xml:space="preserve">to my proposal to modify the Order so as to amend the alignment of the </w:t>
      </w:r>
      <w:r w:rsidR="00E15D51">
        <w:rPr>
          <w:rFonts w:ascii="Arial" w:hAnsi="Arial" w:cs="Arial"/>
          <w:sz w:val="24"/>
          <w:szCs w:val="24"/>
        </w:rPr>
        <w:t>Order route</w:t>
      </w:r>
      <w:r w:rsidR="00F205AC">
        <w:rPr>
          <w:rFonts w:ascii="Arial" w:hAnsi="Arial" w:cs="Arial"/>
          <w:sz w:val="24"/>
          <w:szCs w:val="24"/>
        </w:rPr>
        <w:t>.</w:t>
      </w:r>
    </w:p>
    <w:p w14:paraId="25B6CC0D" w14:textId="4132ABE1" w:rsidR="00293306" w:rsidRPr="00125F0D" w:rsidRDefault="009C36BC" w:rsidP="00125F0D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125F0D">
        <w:rPr>
          <w:rFonts w:ascii="Arial" w:hAnsi="Arial" w:cs="Arial"/>
          <w:b/>
          <w:bCs/>
          <w:sz w:val="24"/>
          <w:szCs w:val="24"/>
        </w:rPr>
        <w:t>Conclusion</w:t>
      </w:r>
      <w:r w:rsidR="00151BEC">
        <w:rPr>
          <w:rFonts w:ascii="Arial" w:hAnsi="Arial" w:cs="Arial"/>
          <w:sz w:val="24"/>
          <w:szCs w:val="24"/>
        </w:rPr>
        <w:t xml:space="preserve"> </w:t>
      </w:r>
    </w:p>
    <w:p w14:paraId="40833179" w14:textId="72D87ECB" w:rsidR="009D788A" w:rsidRPr="0040624A" w:rsidRDefault="00646B29" w:rsidP="0040624A">
      <w:pPr>
        <w:pStyle w:val="Style1"/>
        <w:rPr>
          <w:rFonts w:ascii="Arial" w:hAnsi="Arial" w:cs="Arial"/>
          <w:sz w:val="24"/>
          <w:szCs w:val="24"/>
        </w:rPr>
      </w:pPr>
      <w:r w:rsidRPr="00646B29">
        <w:rPr>
          <w:rFonts w:ascii="Arial" w:hAnsi="Arial" w:cs="Arial"/>
          <w:sz w:val="24"/>
          <w:szCs w:val="24"/>
        </w:rPr>
        <w:t>Having regard to the</w:t>
      </w:r>
      <w:r w:rsidR="00F205AC">
        <w:rPr>
          <w:rFonts w:ascii="Arial" w:hAnsi="Arial" w:cs="Arial"/>
          <w:sz w:val="24"/>
          <w:szCs w:val="24"/>
        </w:rPr>
        <w:t xml:space="preserve"> above</w:t>
      </w:r>
      <w:r w:rsidRPr="00646B29">
        <w:rPr>
          <w:rFonts w:ascii="Arial" w:hAnsi="Arial" w:cs="Arial"/>
          <w:sz w:val="24"/>
          <w:szCs w:val="24"/>
        </w:rPr>
        <w:t xml:space="preserve"> and all other matters raised</w:t>
      </w:r>
      <w:r w:rsidR="00960C29">
        <w:rPr>
          <w:rFonts w:ascii="Arial" w:hAnsi="Arial" w:cs="Arial"/>
          <w:sz w:val="24"/>
          <w:szCs w:val="24"/>
        </w:rPr>
        <w:t xml:space="preserve"> in the written representations</w:t>
      </w:r>
      <w:r w:rsidR="0092248C">
        <w:rPr>
          <w:rFonts w:ascii="Arial" w:hAnsi="Arial" w:cs="Arial"/>
          <w:sz w:val="24"/>
          <w:szCs w:val="24"/>
        </w:rPr>
        <w:t>,</w:t>
      </w:r>
      <w:r w:rsidRPr="00646B29">
        <w:rPr>
          <w:rFonts w:ascii="Arial" w:hAnsi="Arial" w:cs="Arial"/>
          <w:sz w:val="24"/>
          <w:szCs w:val="24"/>
        </w:rPr>
        <w:t xml:space="preserve"> I conclude that the Order should be confirmed</w:t>
      </w:r>
      <w:r w:rsidR="0092248C">
        <w:rPr>
          <w:rFonts w:ascii="Arial" w:hAnsi="Arial" w:cs="Arial"/>
          <w:sz w:val="24"/>
          <w:szCs w:val="24"/>
        </w:rPr>
        <w:t xml:space="preserve"> subject to the </w:t>
      </w:r>
      <w:r w:rsidR="0049275A">
        <w:rPr>
          <w:rFonts w:ascii="Arial" w:hAnsi="Arial" w:cs="Arial"/>
          <w:sz w:val="24"/>
          <w:szCs w:val="24"/>
        </w:rPr>
        <w:t xml:space="preserve"> modifications</w:t>
      </w:r>
      <w:r w:rsidR="0092248C">
        <w:rPr>
          <w:rFonts w:ascii="Arial" w:hAnsi="Arial" w:cs="Arial"/>
          <w:sz w:val="24"/>
          <w:szCs w:val="24"/>
        </w:rPr>
        <w:t xml:space="preserve"> that have been advertised</w:t>
      </w:r>
      <w:r w:rsidRPr="00646B29">
        <w:rPr>
          <w:rFonts w:ascii="Arial" w:hAnsi="Arial" w:cs="Arial"/>
          <w:sz w:val="24"/>
          <w:szCs w:val="24"/>
        </w:rPr>
        <w:t>.</w:t>
      </w:r>
    </w:p>
    <w:p w14:paraId="524036AF" w14:textId="77777777" w:rsidR="009C36BC" w:rsidRPr="00166502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166502">
        <w:rPr>
          <w:rFonts w:ascii="Arial" w:hAnsi="Arial" w:cs="Arial"/>
          <w:sz w:val="24"/>
          <w:szCs w:val="24"/>
        </w:rPr>
        <w:t>Formal Decision</w:t>
      </w:r>
    </w:p>
    <w:p w14:paraId="24F6D244" w14:textId="14D36D0D" w:rsidR="005F0387" w:rsidRPr="0049275A" w:rsidRDefault="009C36BC" w:rsidP="00F403BA">
      <w:pPr>
        <w:pStyle w:val="Style1"/>
        <w:rPr>
          <w:rFonts w:ascii="Monotype Corsiva" w:hAnsi="Monotype Corsiva"/>
          <w:sz w:val="36"/>
          <w:szCs w:val="36"/>
        </w:rPr>
      </w:pPr>
      <w:r w:rsidRPr="00166502">
        <w:rPr>
          <w:rFonts w:ascii="Arial" w:hAnsi="Arial" w:cs="Arial"/>
          <w:sz w:val="24"/>
          <w:szCs w:val="24"/>
        </w:rPr>
        <w:t>I confirm the Order</w:t>
      </w:r>
      <w:r w:rsidR="0049275A">
        <w:rPr>
          <w:rFonts w:ascii="Arial" w:hAnsi="Arial" w:cs="Arial"/>
          <w:sz w:val="24"/>
          <w:szCs w:val="24"/>
        </w:rPr>
        <w:t xml:space="preserve"> subject to the following modifications:</w:t>
      </w:r>
    </w:p>
    <w:p w14:paraId="6A86CFBB" w14:textId="35A95BDA" w:rsidR="0049275A" w:rsidRDefault="00CA6BF7" w:rsidP="0049275A">
      <w:pPr>
        <w:pStyle w:val="Style1"/>
        <w:numPr>
          <w:ilvl w:val="0"/>
          <w:numId w:val="25"/>
        </w:numPr>
        <w:rPr>
          <w:rFonts w:ascii="Monotype Corsiva" w:hAnsi="Monotype Corsiva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>In Part 1 of the schedule on the first line under the heading ‘Kings Clipstone Footpath No.11’ delete the grid reference ‘5919 6466’ and insert ‘5920 6467’.</w:t>
      </w:r>
    </w:p>
    <w:p w14:paraId="7F89017C" w14:textId="024D3896" w:rsidR="0049275A" w:rsidRPr="008218C0" w:rsidRDefault="00CA6BF7" w:rsidP="0049275A">
      <w:pPr>
        <w:pStyle w:val="Style1"/>
        <w:numPr>
          <w:ilvl w:val="0"/>
          <w:numId w:val="25"/>
        </w:numPr>
        <w:rPr>
          <w:rFonts w:ascii="Monotype Corsiva" w:hAnsi="Monotype Corsiva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>In Part 2 of the schedule for Footpath no.11 under the heading</w:t>
      </w:r>
      <w:r w:rsidR="008218C0">
        <w:rPr>
          <w:rFonts w:ascii="Arial" w:hAnsi="Arial" w:cs="Arial"/>
          <w:sz w:val="24"/>
          <w:szCs w:val="24"/>
        </w:rPr>
        <w:t xml:space="preserve"> ‘Width’</w:t>
      </w:r>
      <w:r w:rsidRPr="00CA6BF7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Pr="00CA6BF7">
        <w:rPr>
          <w:rFonts w:ascii="Arial" w:hAnsi="Arial" w:cs="Arial"/>
          <w:sz w:val="24"/>
          <w:szCs w:val="24"/>
        </w:rPr>
        <w:t>delete the grid reference ‘5919 6466’ and insert ‘5920 6467’</w:t>
      </w:r>
      <w:r w:rsidR="008218C0">
        <w:rPr>
          <w:rFonts w:ascii="Arial" w:hAnsi="Arial" w:cs="Arial"/>
          <w:sz w:val="24"/>
          <w:szCs w:val="24"/>
        </w:rPr>
        <w:t xml:space="preserve">. Also delete ‘At SK </w:t>
      </w:r>
      <w:r w:rsidR="008218C0">
        <w:rPr>
          <w:rFonts w:ascii="Arial" w:hAnsi="Arial" w:cs="Arial"/>
          <w:sz w:val="24"/>
          <w:szCs w:val="24"/>
        </w:rPr>
        <w:lastRenderedPageBreak/>
        <w:t>5920 6466 there is a gap in a hedgerow reducing the width at this point to 1.3 metres’.</w:t>
      </w:r>
    </w:p>
    <w:p w14:paraId="48D40A71" w14:textId="23326692" w:rsidR="008218C0" w:rsidRDefault="008218C0" w:rsidP="0049275A">
      <w:pPr>
        <w:pStyle w:val="Style1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218C0">
        <w:rPr>
          <w:rFonts w:ascii="Arial" w:hAnsi="Arial" w:cs="Arial"/>
          <w:sz w:val="24"/>
          <w:szCs w:val="24"/>
        </w:rPr>
        <w:t>In Part 2 of the schedule for Footpath no.11 under the heading ‘</w:t>
      </w:r>
      <w:r>
        <w:rPr>
          <w:rFonts w:ascii="Arial" w:hAnsi="Arial" w:cs="Arial"/>
          <w:sz w:val="24"/>
          <w:szCs w:val="24"/>
        </w:rPr>
        <w:t>Starting Point</w:t>
      </w:r>
      <w:r w:rsidRPr="008218C0">
        <w:rPr>
          <w:rFonts w:ascii="Arial" w:hAnsi="Arial" w:cs="Arial"/>
          <w:sz w:val="24"/>
          <w:szCs w:val="24"/>
        </w:rPr>
        <w:t>’</w:t>
      </w:r>
      <w:r w:rsidRPr="008218C0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Pr="008218C0">
        <w:rPr>
          <w:rFonts w:ascii="Arial" w:hAnsi="Arial" w:cs="Arial"/>
          <w:sz w:val="24"/>
          <w:szCs w:val="24"/>
        </w:rPr>
        <w:t>delete the grid reference ‘5919 6466’ and insert ‘5920 6467’</w:t>
      </w:r>
      <w:r>
        <w:rPr>
          <w:rFonts w:ascii="Arial" w:hAnsi="Arial" w:cs="Arial"/>
          <w:sz w:val="24"/>
          <w:szCs w:val="24"/>
        </w:rPr>
        <w:t>.</w:t>
      </w:r>
    </w:p>
    <w:p w14:paraId="3ED915D3" w14:textId="7F9C79A7" w:rsidR="00ED7759" w:rsidRDefault="008218C0" w:rsidP="0049275A">
      <w:pPr>
        <w:pStyle w:val="Style1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218C0">
        <w:rPr>
          <w:rFonts w:ascii="Arial" w:hAnsi="Arial" w:cs="Arial"/>
          <w:sz w:val="24"/>
          <w:szCs w:val="24"/>
        </w:rPr>
        <w:t>In Part 2 of the schedule for Footpath no.11 under the heading</w:t>
      </w:r>
      <w:r>
        <w:rPr>
          <w:rFonts w:ascii="Arial" w:hAnsi="Arial" w:cs="Arial"/>
          <w:sz w:val="24"/>
          <w:szCs w:val="24"/>
        </w:rPr>
        <w:t xml:space="preserve"> ‘General Description’ on the first line</w:t>
      </w:r>
      <w:r w:rsidRPr="008218C0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Pr="008218C0">
        <w:rPr>
          <w:rFonts w:ascii="Arial" w:hAnsi="Arial" w:cs="Arial"/>
          <w:sz w:val="24"/>
          <w:szCs w:val="24"/>
        </w:rPr>
        <w:t>delete the grid reference ‘5919 6466’ and insert ‘5920 6467’</w:t>
      </w:r>
      <w:r>
        <w:rPr>
          <w:rFonts w:ascii="Arial" w:hAnsi="Arial" w:cs="Arial"/>
          <w:sz w:val="24"/>
          <w:szCs w:val="24"/>
        </w:rPr>
        <w:t xml:space="preserve">. </w:t>
      </w:r>
      <w:r w:rsidR="00C81296">
        <w:rPr>
          <w:rFonts w:ascii="Arial" w:hAnsi="Arial" w:cs="Arial"/>
          <w:sz w:val="24"/>
          <w:szCs w:val="24"/>
        </w:rPr>
        <w:t>Also,</w:t>
      </w:r>
      <w:r>
        <w:rPr>
          <w:rFonts w:ascii="Arial" w:hAnsi="Arial" w:cs="Arial"/>
          <w:sz w:val="24"/>
          <w:szCs w:val="24"/>
        </w:rPr>
        <w:t xml:space="preserve"> after the first sentence insert ‘There is a field gate at SK 5921 6466’.</w:t>
      </w:r>
    </w:p>
    <w:p w14:paraId="23EDDA2C" w14:textId="1C6FAE21" w:rsidR="00F80184" w:rsidRPr="00B71F5F" w:rsidRDefault="00ED7759" w:rsidP="00B71F5F">
      <w:pPr>
        <w:pStyle w:val="Style1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Order plan insert A, B, C, D.</w:t>
      </w:r>
      <w:r w:rsidR="008218C0">
        <w:rPr>
          <w:rFonts w:ascii="Arial" w:hAnsi="Arial" w:cs="Arial"/>
          <w:sz w:val="24"/>
          <w:szCs w:val="24"/>
        </w:rPr>
        <w:t xml:space="preserve"> </w:t>
      </w:r>
      <w:r w:rsidR="001F68B2">
        <w:rPr>
          <w:rFonts w:ascii="Arial" w:hAnsi="Arial" w:cs="Arial"/>
          <w:sz w:val="24"/>
          <w:szCs w:val="24"/>
        </w:rPr>
        <w:t>Amend the line of footpath no.11 Kings Clipstone to show it continuing in a straight line to point A. Delete the section where it cuts across the corner of the field to point B.</w:t>
      </w:r>
    </w:p>
    <w:p w14:paraId="497FBDC6" w14:textId="77777777" w:rsidR="00F403BA" w:rsidRDefault="00F403BA" w:rsidP="00F403BA">
      <w:pPr>
        <w:pStyle w:val="Style1"/>
        <w:numPr>
          <w:ilvl w:val="0"/>
          <w:numId w:val="0"/>
        </w:numPr>
        <w:ind w:left="431"/>
        <w:rPr>
          <w:rFonts w:ascii="Monotype Corsiva" w:hAnsi="Monotype Corsiva"/>
          <w:sz w:val="36"/>
          <w:szCs w:val="36"/>
        </w:rPr>
      </w:pPr>
    </w:p>
    <w:p w14:paraId="2C0D8EE7" w14:textId="4A406F33" w:rsidR="009C36BC" w:rsidRDefault="00E41ED2" w:rsidP="009C36BC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J Ingram</w:t>
      </w:r>
    </w:p>
    <w:p w14:paraId="51AC25B4" w14:textId="4C2A741E" w:rsidR="009C36BC" w:rsidRPr="009C36BC" w:rsidRDefault="009C36BC" w:rsidP="009C36BC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9C36BC">
        <w:rPr>
          <w:rFonts w:ascii="Arial" w:hAnsi="Arial" w:cs="Arial"/>
          <w:sz w:val="24"/>
          <w:szCs w:val="24"/>
        </w:rPr>
        <w:t>INSPECTOR</w:t>
      </w:r>
    </w:p>
    <w:p w14:paraId="5370EF00" w14:textId="5B7C9A86" w:rsidR="00355FCC" w:rsidRDefault="00355FCC" w:rsidP="009C36BC">
      <w:pPr>
        <w:pStyle w:val="Noindent"/>
      </w:pPr>
    </w:p>
    <w:p w14:paraId="3ECEA180" w14:textId="77777777" w:rsidR="0053162F" w:rsidRDefault="0053162F" w:rsidP="009C36BC">
      <w:pPr>
        <w:pStyle w:val="Noindent"/>
      </w:pPr>
    </w:p>
    <w:p w14:paraId="26FBF19F" w14:textId="77777777" w:rsidR="0053162F" w:rsidRDefault="0053162F" w:rsidP="009C36BC">
      <w:pPr>
        <w:pStyle w:val="Noindent"/>
      </w:pPr>
    </w:p>
    <w:p w14:paraId="50EE2524" w14:textId="77777777" w:rsidR="0053162F" w:rsidRDefault="0053162F" w:rsidP="009C36BC">
      <w:pPr>
        <w:pStyle w:val="Noindent"/>
      </w:pPr>
    </w:p>
    <w:p w14:paraId="5C839D2C" w14:textId="77777777" w:rsidR="0053162F" w:rsidRDefault="0053162F" w:rsidP="009C36BC">
      <w:pPr>
        <w:pStyle w:val="Noindent"/>
      </w:pPr>
    </w:p>
    <w:p w14:paraId="28F91C07" w14:textId="489D90D3" w:rsidR="001F1AA5" w:rsidRPr="001F1AA5" w:rsidRDefault="001F1AA5" w:rsidP="00B80228"/>
    <w:p w14:paraId="4AD4700B" w14:textId="77B4F1B6" w:rsidR="0053162F" w:rsidRDefault="0053162F" w:rsidP="009C36BC">
      <w:pPr>
        <w:pStyle w:val="Noindent"/>
      </w:pPr>
    </w:p>
    <w:p w14:paraId="0C28B999" w14:textId="77777777" w:rsidR="007266AF" w:rsidRDefault="007266AF" w:rsidP="009C36BC">
      <w:pPr>
        <w:pStyle w:val="Noindent"/>
      </w:pPr>
    </w:p>
    <w:p w14:paraId="6640BA6D" w14:textId="77777777" w:rsidR="007266AF" w:rsidRDefault="007266AF" w:rsidP="009C36BC">
      <w:pPr>
        <w:pStyle w:val="Noindent"/>
      </w:pPr>
    </w:p>
    <w:p w14:paraId="26704256" w14:textId="77777777" w:rsidR="007266AF" w:rsidRDefault="007266AF" w:rsidP="009C36BC">
      <w:pPr>
        <w:pStyle w:val="Noindent"/>
      </w:pPr>
    </w:p>
    <w:p w14:paraId="1204F5ED" w14:textId="77777777" w:rsidR="007266AF" w:rsidRDefault="007266AF" w:rsidP="009C36BC">
      <w:pPr>
        <w:pStyle w:val="Noindent"/>
      </w:pPr>
    </w:p>
    <w:p w14:paraId="3D907155" w14:textId="77777777" w:rsidR="007266AF" w:rsidRDefault="007266AF" w:rsidP="009C36BC">
      <w:pPr>
        <w:pStyle w:val="Noindent"/>
      </w:pPr>
    </w:p>
    <w:p w14:paraId="09B88E12" w14:textId="77777777" w:rsidR="007266AF" w:rsidRDefault="007266AF" w:rsidP="009C36BC">
      <w:pPr>
        <w:pStyle w:val="Noindent"/>
      </w:pPr>
    </w:p>
    <w:p w14:paraId="0C78C349" w14:textId="77777777" w:rsidR="007266AF" w:rsidRDefault="007266AF" w:rsidP="009C36BC">
      <w:pPr>
        <w:pStyle w:val="Noindent"/>
      </w:pPr>
    </w:p>
    <w:p w14:paraId="6541D49E" w14:textId="77777777" w:rsidR="007266AF" w:rsidRDefault="007266AF" w:rsidP="009C36BC">
      <w:pPr>
        <w:pStyle w:val="Noindent"/>
      </w:pPr>
    </w:p>
    <w:p w14:paraId="2B19A381" w14:textId="77777777" w:rsidR="007266AF" w:rsidRDefault="007266AF" w:rsidP="009C36BC">
      <w:pPr>
        <w:pStyle w:val="Noindent"/>
      </w:pPr>
    </w:p>
    <w:p w14:paraId="1BCE96F7" w14:textId="77777777" w:rsidR="007266AF" w:rsidRDefault="007266AF" w:rsidP="009C36BC">
      <w:pPr>
        <w:pStyle w:val="Noindent"/>
      </w:pPr>
    </w:p>
    <w:p w14:paraId="2328ADF1" w14:textId="77777777" w:rsidR="007266AF" w:rsidRDefault="007266AF" w:rsidP="009C36BC">
      <w:pPr>
        <w:pStyle w:val="Noindent"/>
      </w:pPr>
    </w:p>
    <w:p w14:paraId="74A5F01A" w14:textId="77777777" w:rsidR="007266AF" w:rsidRDefault="007266AF" w:rsidP="009C36BC">
      <w:pPr>
        <w:pStyle w:val="Noindent"/>
      </w:pPr>
    </w:p>
    <w:p w14:paraId="1AE8913E" w14:textId="77777777" w:rsidR="007266AF" w:rsidRDefault="007266AF" w:rsidP="009C36BC">
      <w:pPr>
        <w:pStyle w:val="Noindent"/>
      </w:pPr>
    </w:p>
    <w:p w14:paraId="3C392493" w14:textId="77777777" w:rsidR="007266AF" w:rsidRDefault="007266AF" w:rsidP="009C36BC">
      <w:pPr>
        <w:pStyle w:val="Noindent"/>
      </w:pPr>
    </w:p>
    <w:p w14:paraId="74E767BE" w14:textId="77777777" w:rsidR="007266AF" w:rsidRDefault="007266AF" w:rsidP="009C36BC">
      <w:pPr>
        <w:pStyle w:val="Noindent"/>
      </w:pPr>
    </w:p>
    <w:p w14:paraId="1700430D" w14:textId="77777777" w:rsidR="007266AF" w:rsidRDefault="007266AF" w:rsidP="009C36BC">
      <w:pPr>
        <w:pStyle w:val="Noindent"/>
      </w:pPr>
    </w:p>
    <w:p w14:paraId="59322526" w14:textId="77777777" w:rsidR="007266AF" w:rsidRDefault="007266AF" w:rsidP="009C36BC">
      <w:pPr>
        <w:pStyle w:val="Noindent"/>
      </w:pPr>
    </w:p>
    <w:p w14:paraId="59CCA9E8" w14:textId="77777777" w:rsidR="007266AF" w:rsidRDefault="007266AF" w:rsidP="009C36BC">
      <w:pPr>
        <w:pStyle w:val="Noindent"/>
      </w:pPr>
    </w:p>
    <w:p w14:paraId="3DC913A0" w14:textId="77777777" w:rsidR="007266AF" w:rsidRDefault="007266AF" w:rsidP="009C36BC">
      <w:pPr>
        <w:pStyle w:val="Noindent"/>
      </w:pPr>
    </w:p>
    <w:p w14:paraId="1027BA4A" w14:textId="77777777" w:rsidR="007266AF" w:rsidRDefault="007266AF" w:rsidP="009C36BC">
      <w:pPr>
        <w:pStyle w:val="Noindent"/>
      </w:pPr>
    </w:p>
    <w:p w14:paraId="425B1CD2" w14:textId="77777777" w:rsidR="007266AF" w:rsidRDefault="007266AF" w:rsidP="009C36BC">
      <w:pPr>
        <w:pStyle w:val="Noindent"/>
      </w:pPr>
    </w:p>
    <w:p w14:paraId="4FC04755" w14:textId="77777777" w:rsidR="007266AF" w:rsidRDefault="007266AF" w:rsidP="009C36BC">
      <w:pPr>
        <w:pStyle w:val="Noindent"/>
      </w:pPr>
    </w:p>
    <w:p w14:paraId="62F41802" w14:textId="77777777" w:rsidR="007266AF" w:rsidRDefault="007266AF" w:rsidP="009C36BC">
      <w:pPr>
        <w:pStyle w:val="Noindent"/>
      </w:pPr>
    </w:p>
    <w:p w14:paraId="34B4F722" w14:textId="77777777" w:rsidR="00627CE0" w:rsidRDefault="00627CE0" w:rsidP="009C36BC">
      <w:pPr>
        <w:pStyle w:val="Noindent"/>
      </w:pPr>
    </w:p>
    <w:p w14:paraId="5C6F6B14" w14:textId="77777777" w:rsidR="00627CE0" w:rsidRDefault="00627CE0" w:rsidP="009C36BC">
      <w:pPr>
        <w:pStyle w:val="Noindent"/>
      </w:pPr>
    </w:p>
    <w:p w14:paraId="78A485E3" w14:textId="77777777" w:rsidR="00627CE0" w:rsidRDefault="00627CE0" w:rsidP="009C36BC">
      <w:pPr>
        <w:pStyle w:val="Noindent"/>
      </w:pPr>
    </w:p>
    <w:p w14:paraId="44A42A20" w14:textId="49B1719E" w:rsidR="007266AF" w:rsidRDefault="007266AF" w:rsidP="009C36BC">
      <w:pPr>
        <w:pStyle w:val="Noindent"/>
      </w:pPr>
    </w:p>
    <w:p w14:paraId="35123137" w14:textId="6B4F9973" w:rsidR="007266AF" w:rsidRPr="009C36BC" w:rsidRDefault="001F68B2" w:rsidP="009C36BC">
      <w:pPr>
        <w:pStyle w:val="Noindent"/>
      </w:pPr>
      <w:r w:rsidRPr="001F68B2">
        <w:rPr>
          <w:noProof/>
        </w:rPr>
        <w:drawing>
          <wp:inline distT="0" distB="0" distL="0" distR="0" wp14:anchorId="2D3F16D3" wp14:editId="3A5D37E8">
            <wp:extent cx="5908040" cy="8345805"/>
            <wp:effectExtent l="0" t="0" r="0" b="0"/>
            <wp:docPr id="396178485" name="Picture 1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78485" name="Picture 1" descr="modified order m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6AF" w:rsidRPr="009C36BC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9CD98" w14:textId="77777777" w:rsidR="00F85DED" w:rsidRDefault="00F85DED" w:rsidP="00F62916">
      <w:r>
        <w:separator/>
      </w:r>
    </w:p>
  </w:endnote>
  <w:endnote w:type="continuationSeparator" w:id="0">
    <w:p w14:paraId="0439B0C3" w14:textId="77777777" w:rsidR="00F85DED" w:rsidRDefault="00F85DED" w:rsidP="00F62916">
      <w:r>
        <w:continuationSeparator/>
      </w:r>
    </w:p>
  </w:endnote>
  <w:endnote w:type="continuationNotice" w:id="1">
    <w:p w14:paraId="690FF2AF" w14:textId="77777777" w:rsidR="00F85DED" w:rsidRDefault="00F85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1F1B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325BE2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AC89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46A679A" wp14:editId="3A27313D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E01F6" id="Line 17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3AE08FE" w14:textId="68089D02" w:rsidR="00366F95" w:rsidRPr="00E45340" w:rsidRDefault="00366F95" w:rsidP="002162DB">
    <w:pPr>
      <w:pStyle w:val="Footer"/>
      <w:ind w:right="-52"/>
      <w:jc w:val="center"/>
      <w:rPr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BA1D" w14:textId="77777777" w:rsidR="00366F95" w:rsidRDefault="00366F95" w:rsidP="009C36BC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1D8D98" wp14:editId="2536960D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BE9BC4" id="Line 11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1CA3C700" w14:textId="69B7B0FC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5E94B" w14:textId="77777777" w:rsidR="00F85DED" w:rsidRDefault="00F85DED" w:rsidP="00F62916">
      <w:r>
        <w:separator/>
      </w:r>
    </w:p>
  </w:footnote>
  <w:footnote w:type="continuationSeparator" w:id="0">
    <w:p w14:paraId="4267DB87" w14:textId="77777777" w:rsidR="00F85DED" w:rsidRDefault="00F85DED" w:rsidP="00F62916">
      <w:r>
        <w:continuationSeparator/>
      </w:r>
    </w:p>
  </w:footnote>
  <w:footnote w:type="continuationNotice" w:id="1">
    <w:p w14:paraId="1450C7AF" w14:textId="77777777" w:rsidR="00F85DED" w:rsidRDefault="00F85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D848BEB" w14:textId="77777777">
      <w:tc>
        <w:tcPr>
          <w:tcW w:w="9520" w:type="dxa"/>
        </w:tcPr>
        <w:p w14:paraId="2C9BBBE8" w14:textId="05FD7394" w:rsidR="00366F95" w:rsidRPr="00166502" w:rsidRDefault="009C36BC">
          <w:pPr>
            <w:pStyle w:val="Footer"/>
            <w:rPr>
              <w:rFonts w:ascii="Arial" w:hAnsi="Arial" w:cs="Arial"/>
              <w:sz w:val="20"/>
            </w:rPr>
          </w:pPr>
          <w:r w:rsidRPr="00166502">
            <w:rPr>
              <w:rFonts w:ascii="Arial" w:hAnsi="Arial" w:cs="Arial"/>
              <w:sz w:val="20"/>
            </w:rPr>
            <w:t xml:space="preserve">Order Decision </w:t>
          </w:r>
          <w:r w:rsidR="00166502" w:rsidRPr="00166502">
            <w:rPr>
              <w:rFonts w:ascii="Arial" w:hAnsi="Arial" w:cs="Arial"/>
              <w:sz w:val="20"/>
            </w:rPr>
            <w:t>ROW</w:t>
          </w:r>
          <w:r w:rsidRPr="00166502">
            <w:rPr>
              <w:rFonts w:ascii="Arial" w:hAnsi="Arial" w:cs="Arial"/>
              <w:sz w:val="20"/>
            </w:rPr>
            <w:t>/</w:t>
          </w:r>
          <w:r w:rsidR="00484D0D">
            <w:rPr>
              <w:rFonts w:ascii="Arial" w:hAnsi="Arial" w:cs="Arial"/>
              <w:sz w:val="20"/>
            </w:rPr>
            <w:t>33</w:t>
          </w:r>
          <w:r w:rsidR="003E5028">
            <w:rPr>
              <w:rFonts w:ascii="Arial" w:hAnsi="Arial" w:cs="Arial"/>
              <w:sz w:val="20"/>
            </w:rPr>
            <w:t>10140</w:t>
          </w:r>
          <w:r w:rsidR="003E3338">
            <w:rPr>
              <w:rFonts w:ascii="Arial" w:hAnsi="Arial" w:cs="Arial"/>
              <w:sz w:val="20"/>
            </w:rPr>
            <w:t>M</w:t>
          </w:r>
        </w:p>
      </w:tc>
    </w:tr>
  </w:tbl>
  <w:p w14:paraId="10F8B202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55A0893" wp14:editId="0C98B3B3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5C8263" id="Line 14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F6CC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084C0570"/>
    <w:multiLevelType w:val="hybridMultilevel"/>
    <w:tmpl w:val="2F761F9A"/>
    <w:lvl w:ilvl="0" w:tplc="B1FC849A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B3F06C2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542ECF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21" w15:restartNumberingAfterBreak="0">
    <w:nsid w:val="7CBC1002"/>
    <w:multiLevelType w:val="hybridMultilevel"/>
    <w:tmpl w:val="9906F08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2285246">
    <w:abstractNumId w:val="18"/>
  </w:num>
  <w:num w:numId="2" w16cid:durableId="1372463808">
    <w:abstractNumId w:val="18"/>
  </w:num>
  <w:num w:numId="3" w16cid:durableId="1848984386">
    <w:abstractNumId w:val="20"/>
  </w:num>
  <w:num w:numId="4" w16cid:durableId="1875968884">
    <w:abstractNumId w:val="0"/>
  </w:num>
  <w:num w:numId="5" w16cid:durableId="1966278473">
    <w:abstractNumId w:val="9"/>
  </w:num>
  <w:num w:numId="6" w16cid:durableId="120879103">
    <w:abstractNumId w:val="17"/>
  </w:num>
  <w:num w:numId="7" w16cid:durableId="1651907182">
    <w:abstractNumId w:val="22"/>
  </w:num>
  <w:num w:numId="8" w16cid:durableId="1029140459">
    <w:abstractNumId w:val="16"/>
  </w:num>
  <w:num w:numId="9" w16cid:durableId="162819373">
    <w:abstractNumId w:val="4"/>
  </w:num>
  <w:num w:numId="10" w16cid:durableId="947272917">
    <w:abstractNumId w:val="5"/>
  </w:num>
  <w:num w:numId="11" w16cid:durableId="923300135">
    <w:abstractNumId w:val="12"/>
  </w:num>
  <w:num w:numId="12" w16cid:durableId="277104242">
    <w:abstractNumId w:val="13"/>
  </w:num>
  <w:num w:numId="13" w16cid:durableId="600376554">
    <w:abstractNumId w:val="8"/>
  </w:num>
  <w:num w:numId="14" w16cid:durableId="348727519">
    <w:abstractNumId w:val="11"/>
  </w:num>
  <w:num w:numId="15" w16cid:durableId="723942117">
    <w:abstractNumId w:val="14"/>
  </w:num>
  <w:num w:numId="16" w16cid:durableId="1527906420">
    <w:abstractNumId w:val="1"/>
  </w:num>
  <w:num w:numId="17" w16cid:durableId="133332974">
    <w:abstractNumId w:val="15"/>
  </w:num>
  <w:num w:numId="18" w16cid:durableId="1798135992">
    <w:abstractNumId w:val="6"/>
  </w:num>
  <w:num w:numId="19" w16cid:durableId="1515343370">
    <w:abstractNumId w:val="3"/>
  </w:num>
  <w:num w:numId="20" w16cid:durableId="615137350">
    <w:abstractNumId w:val="7"/>
  </w:num>
  <w:num w:numId="21" w16cid:durableId="1149592043">
    <w:abstractNumId w:val="10"/>
  </w:num>
  <w:num w:numId="22" w16cid:durableId="1235430302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sz w:val="24"/>
          <w:szCs w:val="24"/>
        </w:rPr>
      </w:lvl>
    </w:lvlOverride>
  </w:num>
  <w:num w:numId="23" w16cid:durableId="1904632421">
    <w:abstractNumId w:val="19"/>
  </w:num>
  <w:num w:numId="24" w16cid:durableId="990909303">
    <w:abstractNumId w:val="21"/>
  </w:num>
  <w:num w:numId="25" w16cid:durableId="206527136">
    <w:abstractNumId w:val="2"/>
  </w:num>
  <w:num w:numId="26" w16cid:durableId="2042627460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b w:val="0"/>
          <w:bCs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C36BC"/>
    <w:rsid w:val="00001802"/>
    <w:rsid w:val="0000234D"/>
    <w:rsid w:val="00002C07"/>
    <w:rsid w:val="0000335F"/>
    <w:rsid w:val="000037C3"/>
    <w:rsid w:val="0000492C"/>
    <w:rsid w:val="00005ECC"/>
    <w:rsid w:val="00007B80"/>
    <w:rsid w:val="000110F0"/>
    <w:rsid w:val="00013EFE"/>
    <w:rsid w:val="00014EE7"/>
    <w:rsid w:val="00015F90"/>
    <w:rsid w:val="00024500"/>
    <w:rsid w:val="0002470A"/>
    <w:rsid w:val="000247B2"/>
    <w:rsid w:val="00026049"/>
    <w:rsid w:val="00027B87"/>
    <w:rsid w:val="00030283"/>
    <w:rsid w:val="00032A4A"/>
    <w:rsid w:val="00033400"/>
    <w:rsid w:val="00035CFC"/>
    <w:rsid w:val="000363F4"/>
    <w:rsid w:val="0003720A"/>
    <w:rsid w:val="00041C7A"/>
    <w:rsid w:val="00042CF6"/>
    <w:rsid w:val="000436E5"/>
    <w:rsid w:val="00044D8C"/>
    <w:rsid w:val="00046145"/>
    <w:rsid w:val="0004625F"/>
    <w:rsid w:val="00050676"/>
    <w:rsid w:val="00053135"/>
    <w:rsid w:val="00054AD8"/>
    <w:rsid w:val="0005597C"/>
    <w:rsid w:val="00055AF2"/>
    <w:rsid w:val="00055FA4"/>
    <w:rsid w:val="00061AD8"/>
    <w:rsid w:val="00061C5A"/>
    <w:rsid w:val="0006370D"/>
    <w:rsid w:val="00067929"/>
    <w:rsid w:val="00070824"/>
    <w:rsid w:val="0007434C"/>
    <w:rsid w:val="00077315"/>
    <w:rsid w:val="00077358"/>
    <w:rsid w:val="0008041F"/>
    <w:rsid w:val="000829AA"/>
    <w:rsid w:val="000832BF"/>
    <w:rsid w:val="00083A10"/>
    <w:rsid w:val="000856A8"/>
    <w:rsid w:val="00085A75"/>
    <w:rsid w:val="00087035"/>
    <w:rsid w:val="00087477"/>
    <w:rsid w:val="00087DEC"/>
    <w:rsid w:val="0009045B"/>
    <w:rsid w:val="0009202A"/>
    <w:rsid w:val="00093D3A"/>
    <w:rsid w:val="00094A44"/>
    <w:rsid w:val="00094CED"/>
    <w:rsid w:val="0009572A"/>
    <w:rsid w:val="00096022"/>
    <w:rsid w:val="0009754F"/>
    <w:rsid w:val="000A08CF"/>
    <w:rsid w:val="000A1E4A"/>
    <w:rsid w:val="000A2070"/>
    <w:rsid w:val="000A402D"/>
    <w:rsid w:val="000A4222"/>
    <w:rsid w:val="000A4AEB"/>
    <w:rsid w:val="000A64AE"/>
    <w:rsid w:val="000B02BC"/>
    <w:rsid w:val="000B0589"/>
    <w:rsid w:val="000B2BED"/>
    <w:rsid w:val="000B3A68"/>
    <w:rsid w:val="000B5F62"/>
    <w:rsid w:val="000B6660"/>
    <w:rsid w:val="000C3410"/>
    <w:rsid w:val="000C3F13"/>
    <w:rsid w:val="000C5098"/>
    <w:rsid w:val="000C5B92"/>
    <w:rsid w:val="000C698E"/>
    <w:rsid w:val="000C6B7A"/>
    <w:rsid w:val="000D0673"/>
    <w:rsid w:val="000D0D6B"/>
    <w:rsid w:val="000D0E65"/>
    <w:rsid w:val="000D1FAE"/>
    <w:rsid w:val="000D4BE8"/>
    <w:rsid w:val="000D5385"/>
    <w:rsid w:val="000D5B21"/>
    <w:rsid w:val="000D6473"/>
    <w:rsid w:val="000E0800"/>
    <w:rsid w:val="000E0AC0"/>
    <w:rsid w:val="000E203D"/>
    <w:rsid w:val="000E3180"/>
    <w:rsid w:val="000E3872"/>
    <w:rsid w:val="000E46D8"/>
    <w:rsid w:val="000E56F2"/>
    <w:rsid w:val="000E57C1"/>
    <w:rsid w:val="000E7AF8"/>
    <w:rsid w:val="000F14B4"/>
    <w:rsid w:val="000F16F4"/>
    <w:rsid w:val="000F1AB4"/>
    <w:rsid w:val="000F4B87"/>
    <w:rsid w:val="000F4F08"/>
    <w:rsid w:val="000F63DD"/>
    <w:rsid w:val="000F6EC2"/>
    <w:rsid w:val="001000CB"/>
    <w:rsid w:val="00100A82"/>
    <w:rsid w:val="00103239"/>
    <w:rsid w:val="00104D93"/>
    <w:rsid w:val="00107B2A"/>
    <w:rsid w:val="00110486"/>
    <w:rsid w:val="00110A85"/>
    <w:rsid w:val="00113B10"/>
    <w:rsid w:val="0011422E"/>
    <w:rsid w:val="00114A6F"/>
    <w:rsid w:val="001154B2"/>
    <w:rsid w:val="00116C61"/>
    <w:rsid w:val="001206E7"/>
    <w:rsid w:val="001221DD"/>
    <w:rsid w:val="00122862"/>
    <w:rsid w:val="00123196"/>
    <w:rsid w:val="001235DC"/>
    <w:rsid w:val="00124712"/>
    <w:rsid w:val="001247D1"/>
    <w:rsid w:val="0012502C"/>
    <w:rsid w:val="001259F1"/>
    <w:rsid w:val="00125F0D"/>
    <w:rsid w:val="00126417"/>
    <w:rsid w:val="00130156"/>
    <w:rsid w:val="00131469"/>
    <w:rsid w:val="00132FEF"/>
    <w:rsid w:val="001337BA"/>
    <w:rsid w:val="00133C33"/>
    <w:rsid w:val="0013423C"/>
    <w:rsid w:val="00135516"/>
    <w:rsid w:val="00136C65"/>
    <w:rsid w:val="00137094"/>
    <w:rsid w:val="00137BBD"/>
    <w:rsid w:val="00143566"/>
    <w:rsid w:val="0014366F"/>
    <w:rsid w:val="001440C3"/>
    <w:rsid w:val="00151BEC"/>
    <w:rsid w:val="00151D1C"/>
    <w:rsid w:val="00152C92"/>
    <w:rsid w:val="00154DAF"/>
    <w:rsid w:val="001560FF"/>
    <w:rsid w:val="0015651A"/>
    <w:rsid w:val="00160221"/>
    <w:rsid w:val="001602C1"/>
    <w:rsid w:val="00160C57"/>
    <w:rsid w:val="00161B5C"/>
    <w:rsid w:val="0016236C"/>
    <w:rsid w:val="00163459"/>
    <w:rsid w:val="00164527"/>
    <w:rsid w:val="00165891"/>
    <w:rsid w:val="00166502"/>
    <w:rsid w:val="00166528"/>
    <w:rsid w:val="001673C5"/>
    <w:rsid w:val="001714B2"/>
    <w:rsid w:val="00171A5A"/>
    <w:rsid w:val="00171C0C"/>
    <w:rsid w:val="00172491"/>
    <w:rsid w:val="00174072"/>
    <w:rsid w:val="00174F66"/>
    <w:rsid w:val="00181EC9"/>
    <w:rsid w:val="00183423"/>
    <w:rsid w:val="0018700B"/>
    <w:rsid w:val="001870A4"/>
    <w:rsid w:val="00196CB5"/>
    <w:rsid w:val="00197B5B"/>
    <w:rsid w:val="00197D55"/>
    <w:rsid w:val="001A017F"/>
    <w:rsid w:val="001A326E"/>
    <w:rsid w:val="001A32C9"/>
    <w:rsid w:val="001A5829"/>
    <w:rsid w:val="001A6110"/>
    <w:rsid w:val="001A79E7"/>
    <w:rsid w:val="001B103E"/>
    <w:rsid w:val="001B1326"/>
    <w:rsid w:val="001B1385"/>
    <w:rsid w:val="001B37BF"/>
    <w:rsid w:val="001B3A82"/>
    <w:rsid w:val="001B55AE"/>
    <w:rsid w:val="001B5D62"/>
    <w:rsid w:val="001B61FF"/>
    <w:rsid w:val="001B6F28"/>
    <w:rsid w:val="001C2C3D"/>
    <w:rsid w:val="001C341C"/>
    <w:rsid w:val="001C39BD"/>
    <w:rsid w:val="001C4FDE"/>
    <w:rsid w:val="001D0C48"/>
    <w:rsid w:val="001D1C82"/>
    <w:rsid w:val="001D1DAC"/>
    <w:rsid w:val="001D26BC"/>
    <w:rsid w:val="001D2DA1"/>
    <w:rsid w:val="001D5102"/>
    <w:rsid w:val="001D7841"/>
    <w:rsid w:val="001E037E"/>
    <w:rsid w:val="001E03A1"/>
    <w:rsid w:val="001E3651"/>
    <w:rsid w:val="001E5C29"/>
    <w:rsid w:val="001E6135"/>
    <w:rsid w:val="001E6D94"/>
    <w:rsid w:val="001E7861"/>
    <w:rsid w:val="001F0502"/>
    <w:rsid w:val="001F0EFC"/>
    <w:rsid w:val="001F147A"/>
    <w:rsid w:val="001F1AA5"/>
    <w:rsid w:val="001F2CD0"/>
    <w:rsid w:val="001F4A74"/>
    <w:rsid w:val="001F5990"/>
    <w:rsid w:val="001F634F"/>
    <w:rsid w:val="001F68B2"/>
    <w:rsid w:val="0020385C"/>
    <w:rsid w:val="002060F8"/>
    <w:rsid w:val="002069BF"/>
    <w:rsid w:val="00207816"/>
    <w:rsid w:val="002110E4"/>
    <w:rsid w:val="00212C8F"/>
    <w:rsid w:val="00213BEF"/>
    <w:rsid w:val="00213EF3"/>
    <w:rsid w:val="00214999"/>
    <w:rsid w:val="00214FA6"/>
    <w:rsid w:val="00215BC5"/>
    <w:rsid w:val="002162DB"/>
    <w:rsid w:val="00223B7D"/>
    <w:rsid w:val="002240CE"/>
    <w:rsid w:val="00224F9D"/>
    <w:rsid w:val="002271F7"/>
    <w:rsid w:val="002274E0"/>
    <w:rsid w:val="00230EA3"/>
    <w:rsid w:val="0023131E"/>
    <w:rsid w:val="002322EE"/>
    <w:rsid w:val="002352E8"/>
    <w:rsid w:val="00237B56"/>
    <w:rsid w:val="00240EC0"/>
    <w:rsid w:val="00240F68"/>
    <w:rsid w:val="00242463"/>
    <w:rsid w:val="00242A5E"/>
    <w:rsid w:val="002453C3"/>
    <w:rsid w:val="0024689F"/>
    <w:rsid w:val="00246BE2"/>
    <w:rsid w:val="00256575"/>
    <w:rsid w:val="00261273"/>
    <w:rsid w:val="0026192F"/>
    <w:rsid w:val="002670C1"/>
    <w:rsid w:val="00267875"/>
    <w:rsid w:val="00271965"/>
    <w:rsid w:val="002724BE"/>
    <w:rsid w:val="0027377C"/>
    <w:rsid w:val="002819AB"/>
    <w:rsid w:val="0028678C"/>
    <w:rsid w:val="00290EB9"/>
    <w:rsid w:val="00293306"/>
    <w:rsid w:val="00294B84"/>
    <w:rsid w:val="002958D9"/>
    <w:rsid w:val="00297FE4"/>
    <w:rsid w:val="002A6FF1"/>
    <w:rsid w:val="002B3AE9"/>
    <w:rsid w:val="002B476E"/>
    <w:rsid w:val="002B52EB"/>
    <w:rsid w:val="002B5555"/>
    <w:rsid w:val="002B5A3A"/>
    <w:rsid w:val="002B5E26"/>
    <w:rsid w:val="002B66A0"/>
    <w:rsid w:val="002B6AB5"/>
    <w:rsid w:val="002B6F40"/>
    <w:rsid w:val="002C068A"/>
    <w:rsid w:val="002C08E7"/>
    <w:rsid w:val="002C0A96"/>
    <w:rsid w:val="002C1EC9"/>
    <w:rsid w:val="002C2524"/>
    <w:rsid w:val="002C4301"/>
    <w:rsid w:val="002C5537"/>
    <w:rsid w:val="002C561E"/>
    <w:rsid w:val="002C798C"/>
    <w:rsid w:val="002D19C5"/>
    <w:rsid w:val="002D3748"/>
    <w:rsid w:val="002D5A7C"/>
    <w:rsid w:val="002D5CD4"/>
    <w:rsid w:val="002E1F52"/>
    <w:rsid w:val="002E4C4A"/>
    <w:rsid w:val="002E5770"/>
    <w:rsid w:val="002E6A5B"/>
    <w:rsid w:val="002F040D"/>
    <w:rsid w:val="002F1312"/>
    <w:rsid w:val="002F2988"/>
    <w:rsid w:val="002F431A"/>
    <w:rsid w:val="00300516"/>
    <w:rsid w:val="00301B81"/>
    <w:rsid w:val="003023F4"/>
    <w:rsid w:val="00303CA5"/>
    <w:rsid w:val="00303FE8"/>
    <w:rsid w:val="0030500E"/>
    <w:rsid w:val="003051EA"/>
    <w:rsid w:val="00306B83"/>
    <w:rsid w:val="00310ED3"/>
    <w:rsid w:val="00311DF2"/>
    <w:rsid w:val="003121BC"/>
    <w:rsid w:val="00313A74"/>
    <w:rsid w:val="003206FD"/>
    <w:rsid w:val="00325221"/>
    <w:rsid w:val="00325A66"/>
    <w:rsid w:val="00325E99"/>
    <w:rsid w:val="00325F4A"/>
    <w:rsid w:val="003261A8"/>
    <w:rsid w:val="00326C37"/>
    <w:rsid w:val="003358AB"/>
    <w:rsid w:val="00337C36"/>
    <w:rsid w:val="0034001B"/>
    <w:rsid w:val="00340853"/>
    <w:rsid w:val="00343A0E"/>
    <w:rsid w:val="00343A1F"/>
    <w:rsid w:val="00343AB0"/>
    <w:rsid w:val="003440EC"/>
    <w:rsid w:val="00344294"/>
    <w:rsid w:val="00344787"/>
    <w:rsid w:val="00344CD1"/>
    <w:rsid w:val="00345677"/>
    <w:rsid w:val="00346F57"/>
    <w:rsid w:val="003527B1"/>
    <w:rsid w:val="003528C8"/>
    <w:rsid w:val="00352979"/>
    <w:rsid w:val="0035592A"/>
    <w:rsid w:val="00355FCC"/>
    <w:rsid w:val="00356C89"/>
    <w:rsid w:val="00357F17"/>
    <w:rsid w:val="00357FD2"/>
    <w:rsid w:val="00360664"/>
    <w:rsid w:val="0036109A"/>
    <w:rsid w:val="003610B3"/>
    <w:rsid w:val="00361890"/>
    <w:rsid w:val="00362883"/>
    <w:rsid w:val="0036299A"/>
    <w:rsid w:val="00363461"/>
    <w:rsid w:val="00364817"/>
    <w:rsid w:val="00364E17"/>
    <w:rsid w:val="003660EE"/>
    <w:rsid w:val="00366832"/>
    <w:rsid w:val="00366F95"/>
    <w:rsid w:val="00370BD4"/>
    <w:rsid w:val="003728EB"/>
    <w:rsid w:val="0037339E"/>
    <w:rsid w:val="0037445F"/>
    <w:rsid w:val="00374FAA"/>
    <w:rsid w:val="003753FE"/>
    <w:rsid w:val="00377D3C"/>
    <w:rsid w:val="0038149D"/>
    <w:rsid w:val="003824E0"/>
    <w:rsid w:val="00382621"/>
    <w:rsid w:val="00384D03"/>
    <w:rsid w:val="003879A4"/>
    <w:rsid w:val="00392AB8"/>
    <w:rsid w:val="00393B1A"/>
    <w:rsid w:val="003941CF"/>
    <w:rsid w:val="00394B08"/>
    <w:rsid w:val="00394C18"/>
    <w:rsid w:val="00395DFC"/>
    <w:rsid w:val="003A07C8"/>
    <w:rsid w:val="003A5C43"/>
    <w:rsid w:val="003A70FB"/>
    <w:rsid w:val="003A7149"/>
    <w:rsid w:val="003A7FD4"/>
    <w:rsid w:val="003B0A3D"/>
    <w:rsid w:val="003B2FE6"/>
    <w:rsid w:val="003B491D"/>
    <w:rsid w:val="003B4A25"/>
    <w:rsid w:val="003B59E1"/>
    <w:rsid w:val="003C1879"/>
    <w:rsid w:val="003C223E"/>
    <w:rsid w:val="003C27E3"/>
    <w:rsid w:val="003C2B94"/>
    <w:rsid w:val="003C3467"/>
    <w:rsid w:val="003C3DFE"/>
    <w:rsid w:val="003D1D4A"/>
    <w:rsid w:val="003D1F32"/>
    <w:rsid w:val="003D3619"/>
    <w:rsid w:val="003D3715"/>
    <w:rsid w:val="003D3995"/>
    <w:rsid w:val="003D3B60"/>
    <w:rsid w:val="003D4DF2"/>
    <w:rsid w:val="003D5CC8"/>
    <w:rsid w:val="003D68A0"/>
    <w:rsid w:val="003E00EA"/>
    <w:rsid w:val="003E10BF"/>
    <w:rsid w:val="003E30A6"/>
    <w:rsid w:val="003E3338"/>
    <w:rsid w:val="003E5028"/>
    <w:rsid w:val="003E54CC"/>
    <w:rsid w:val="003E6503"/>
    <w:rsid w:val="003E7153"/>
    <w:rsid w:val="003E77F5"/>
    <w:rsid w:val="003F033A"/>
    <w:rsid w:val="003F0884"/>
    <w:rsid w:val="003F0AB4"/>
    <w:rsid w:val="003F2096"/>
    <w:rsid w:val="003F27A5"/>
    <w:rsid w:val="003F3533"/>
    <w:rsid w:val="003F4A31"/>
    <w:rsid w:val="003F5D6E"/>
    <w:rsid w:val="003F7DFB"/>
    <w:rsid w:val="0040027E"/>
    <w:rsid w:val="00400704"/>
    <w:rsid w:val="00400B14"/>
    <w:rsid w:val="00400C8F"/>
    <w:rsid w:val="00401466"/>
    <w:rsid w:val="00401C98"/>
    <w:rsid w:val="004029F3"/>
    <w:rsid w:val="00402D1F"/>
    <w:rsid w:val="0040624A"/>
    <w:rsid w:val="00411C26"/>
    <w:rsid w:val="00411C76"/>
    <w:rsid w:val="004156F0"/>
    <w:rsid w:val="00420F0E"/>
    <w:rsid w:val="004248E0"/>
    <w:rsid w:val="0042656A"/>
    <w:rsid w:val="00427AB6"/>
    <w:rsid w:val="00431F5F"/>
    <w:rsid w:val="00431F8A"/>
    <w:rsid w:val="004323AE"/>
    <w:rsid w:val="00432AB5"/>
    <w:rsid w:val="00434007"/>
    <w:rsid w:val="00434739"/>
    <w:rsid w:val="00434E65"/>
    <w:rsid w:val="004351CF"/>
    <w:rsid w:val="00435837"/>
    <w:rsid w:val="004366FF"/>
    <w:rsid w:val="00437119"/>
    <w:rsid w:val="0043798D"/>
    <w:rsid w:val="00440414"/>
    <w:rsid w:val="00441439"/>
    <w:rsid w:val="00442CC5"/>
    <w:rsid w:val="00444578"/>
    <w:rsid w:val="004474DE"/>
    <w:rsid w:val="00450239"/>
    <w:rsid w:val="00451EE4"/>
    <w:rsid w:val="004522C1"/>
    <w:rsid w:val="004533FB"/>
    <w:rsid w:val="00453E15"/>
    <w:rsid w:val="0045429F"/>
    <w:rsid w:val="0045490F"/>
    <w:rsid w:val="00455232"/>
    <w:rsid w:val="0045638B"/>
    <w:rsid w:val="00456E11"/>
    <w:rsid w:val="00457940"/>
    <w:rsid w:val="00461DB9"/>
    <w:rsid w:val="0046242D"/>
    <w:rsid w:val="00462520"/>
    <w:rsid w:val="0046431F"/>
    <w:rsid w:val="00465220"/>
    <w:rsid w:val="00465BA2"/>
    <w:rsid w:val="00465EB7"/>
    <w:rsid w:val="00466AD0"/>
    <w:rsid w:val="004679B7"/>
    <w:rsid w:val="00470686"/>
    <w:rsid w:val="00473C8C"/>
    <w:rsid w:val="00474E00"/>
    <w:rsid w:val="0047536E"/>
    <w:rsid w:val="00476CE9"/>
    <w:rsid w:val="0047718B"/>
    <w:rsid w:val="0048041A"/>
    <w:rsid w:val="00480DB6"/>
    <w:rsid w:val="004816FB"/>
    <w:rsid w:val="00483452"/>
    <w:rsid w:val="00483D15"/>
    <w:rsid w:val="00484D0D"/>
    <w:rsid w:val="00491005"/>
    <w:rsid w:val="00491E37"/>
    <w:rsid w:val="0049275A"/>
    <w:rsid w:val="00494364"/>
    <w:rsid w:val="004965A8"/>
    <w:rsid w:val="0049673F"/>
    <w:rsid w:val="00497238"/>
    <w:rsid w:val="004976CF"/>
    <w:rsid w:val="004976FF"/>
    <w:rsid w:val="004A0ED8"/>
    <w:rsid w:val="004A2EB8"/>
    <w:rsid w:val="004A34FC"/>
    <w:rsid w:val="004A4DC7"/>
    <w:rsid w:val="004A4F26"/>
    <w:rsid w:val="004A7577"/>
    <w:rsid w:val="004A7666"/>
    <w:rsid w:val="004B1242"/>
    <w:rsid w:val="004B196D"/>
    <w:rsid w:val="004B223C"/>
    <w:rsid w:val="004B24C3"/>
    <w:rsid w:val="004B2555"/>
    <w:rsid w:val="004B3D15"/>
    <w:rsid w:val="004B40B6"/>
    <w:rsid w:val="004C07CB"/>
    <w:rsid w:val="004C3740"/>
    <w:rsid w:val="004C495D"/>
    <w:rsid w:val="004C4BB3"/>
    <w:rsid w:val="004C5777"/>
    <w:rsid w:val="004C5809"/>
    <w:rsid w:val="004D0D3F"/>
    <w:rsid w:val="004D12A9"/>
    <w:rsid w:val="004D67A2"/>
    <w:rsid w:val="004E04E0"/>
    <w:rsid w:val="004E17CB"/>
    <w:rsid w:val="004E1EA6"/>
    <w:rsid w:val="004E247F"/>
    <w:rsid w:val="004E271B"/>
    <w:rsid w:val="004E4719"/>
    <w:rsid w:val="004E522D"/>
    <w:rsid w:val="004E59C3"/>
    <w:rsid w:val="004E5F57"/>
    <w:rsid w:val="004E6091"/>
    <w:rsid w:val="004F274A"/>
    <w:rsid w:val="004F2CDD"/>
    <w:rsid w:val="004F2D1D"/>
    <w:rsid w:val="004F2FBB"/>
    <w:rsid w:val="004F3281"/>
    <w:rsid w:val="00500EAB"/>
    <w:rsid w:val="00505DC1"/>
    <w:rsid w:val="005060F7"/>
    <w:rsid w:val="00506851"/>
    <w:rsid w:val="00506E5A"/>
    <w:rsid w:val="00507B53"/>
    <w:rsid w:val="00513E8F"/>
    <w:rsid w:val="00515256"/>
    <w:rsid w:val="00515A34"/>
    <w:rsid w:val="00515DB6"/>
    <w:rsid w:val="00516B47"/>
    <w:rsid w:val="00516C9C"/>
    <w:rsid w:val="00517039"/>
    <w:rsid w:val="0051793C"/>
    <w:rsid w:val="0052013F"/>
    <w:rsid w:val="0052347F"/>
    <w:rsid w:val="005234D5"/>
    <w:rsid w:val="00523706"/>
    <w:rsid w:val="0052429E"/>
    <w:rsid w:val="005257C9"/>
    <w:rsid w:val="0053162F"/>
    <w:rsid w:val="0053264D"/>
    <w:rsid w:val="00532D1A"/>
    <w:rsid w:val="00533F49"/>
    <w:rsid w:val="005363BD"/>
    <w:rsid w:val="00541734"/>
    <w:rsid w:val="00542B4C"/>
    <w:rsid w:val="005450A2"/>
    <w:rsid w:val="00547329"/>
    <w:rsid w:val="00550B86"/>
    <w:rsid w:val="005567E2"/>
    <w:rsid w:val="0055781B"/>
    <w:rsid w:val="00561458"/>
    <w:rsid w:val="00561E69"/>
    <w:rsid w:val="005621CA"/>
    <w:rsid w:val="0056634F"/>
    <w:rsid w:val="00567784"/>
    <w:rsid w:val="00567CF4"/>
    <w:rsid w:val="0057098A"/>
    <w:rsid w:val="005718AF"/>
    <w:rsid w:val="00571FD4"/>
    <w:rsid w:val="00572879"/>
    <w:rsid w:val="0057471E"/>
    <w:rsid w:val="00577823"/>
    <w:rsid w:val="0057782A"/>
    <w:rsid w:val="0058090F"/>
    <w:rsid w:val="00580EB4"/>
    <w:rsid w:val="00582082"/>
    <w:rsid w:val="00582478"/>
    <w:rsid w:val="005836A1"/>
    <w:rsid w:val="005842DC"/>
    <w:rsid w:val="00586F71"/>
    <w:rsid w:val="00587654"/>
    <w:rsid w:val="00591235"/>
    <w:rsid w:val="00593C49"/>
    <w:rsid w:val="0059625C"/>
    <w:rsid w:val="00597028"/>
    <w:rsid w:val="005972A1"/>
    <w:rsid w:val="005A018B"/>
    <w:rsid w:val="005A0799"/>
    <w:rsid w:val="005A0B12"/>
    <w:rsid w:val="005A0D68"/>
    <w:rsid w:val="005A2A01"/>
    <w:rsid w:val="005A34B4"/>
    <w:rsid w:val="005A3A64"/>
    <w:rsid w:val="005A42AC"/>
    <w:rsid w:val="005A5453"/>
    <w:rsid w:val="005A74DB"/>
    <w:rsid w:val="005B070E"/>
    <w:rsid w:val="005B082B"/>
    <w:rsid w:val="005B1D00"/>
    <w:rsid w:val="005B1FB3"/>
    <w:rsid w:val="005B651E"/>
    <w:rsid w:val="005B6C99"/>
    <w:rsid w:val="005C0305"/>
    <w:rsid w:val="005C1D11"/>
    <w:rsid w:val="005C54A5"/>
    <w:rsid w:val="005C702C"/>
    <w:rsid w:val="005C724B"/>
    <w:rsid w:val="005C79EE"/>
    <w:rsid w:val="005D22C5"/>
    <w:rsid w:val="005D6559"/>
    <w:rsid w:val="005D739E"/>
    <w:rsid w:val="005E20DE"/>
    <w:rsid w:val="005E34E1"/>
    <w:rsid w:val="005E34FF"/>
    <w:rsid w:val="005E3542"/>
    <w:rsid w:val="005E5088"/>
    <w:rsid w:val="005E52F9"/>
    <w:rsid w:val="005E7A9A"/>
    <w:rsid w:val="005F0387"/>
    <w:rsid w:val="005F0EFF"/>
    <w:rsid w:val="005F1261"/>
    <w:rsid w:val="005F4BA8"/>
    <w:rsid w:val="005F57FF"/>
    <w:rsid w:val="005F611A"/>
    <w:rsid w:val="005F78E7"/>
    <w:rsid w:val="006005DE"/>
    <w:rsid w:val="00601D62"/>
    <w:rsid w:val="00602315"/>
    <w:rsid w:val="0060231B"/>
    <w:rsid w:val="006024F2"/>
    <w:rsid w:val="00604D8F"/>
    <w:rsid w:val="006052EF"/>
    <w:rsid w:val="0060648F"/>
    <w:rsid w:val="006064F7"/>
    <w:rsid w:val="00607189"/>
    <w:rsid w:val="00607EBC"/>
    <w:rsid w:val="006127F0"/>
    <w:rsid w:val="00614E46"/>
    <w:rsid w:val="00615462"/>
    <w:rsid w:val="00616E78"/>
    <w:rsid w:val="00617270"/>
    <w:rsid w:val="0062121B"/>
    <w:rsid w:val="00621AD6"/>
    <w:rsid w:val="006220BF"/>
    <w:rsid w:val="00624606"/>
    <w:rsid w:val="00625136"/>
    <w:rsid w:val="0062531D"/>
    <w:rsid w:val="00627CE0"/>
    <w:rsid w:val="00630C8F"/>
    <w:rsid w:val="006311BC"/>
    <w:rsid w:val="006319E6"/>
    <w:rsid w:val="00632A1A"/>
    <w:rsid w:val="0063373D"/>
    <w:rsid w:val="006350B2"/>
    <w:rsid w:val="00637521"/>
    <w:rsid w:val="00642AD2"/>
    <w:rsid w:val="00644925"/>
    <w:rsid w:val="00646B29"/>
    <w:rsid w:val="00650ED2"/>
    <w:rsid w:val="006512F5"/>
    <w:rsid w:val="00655481"/>
    <w:rsid w:val="00656309"/>
    <w:rsid w:val="006569E2"/>
    <w:rsid w:val="0065719B"/>
    <w:rsid w:val="00657A23"/>
    <w:rsid w:val="0066322F"/>
    <w:rsid w:val="00663450"/>
    <w:rsid w:val="00664363"/>
    <w:rsid w:val="00665096"/>
    <w:rsid w:val="00666D80"/>
    <w:rsid w:val="00667BB9"/>
    <w:rsid w:val="00673AB4"/>
    <w:rsid w:val="00681108"/>
    <w:rsid w:val="00681442"/>
    <w:rsid w:val="006829D0"/>
    <w:rsid w:val="00683417"/>
    <w:rsid w:val="00685A46"/>
    <w:rsid w:val="00685AA3"/>
    <w:rsid w:val="00686CDF"/>
    <w:rsid w:val="00690121"/>
    <w:rsid w:val="00690386"/>
    <w:rsid w:val="00690B91"/>
    <w:rsid w:val="0069186A"/>
    <w:rsid w:val="00691CF1"/>
    <w:rsid w:val="0069263F"/>
    <w:rsid w:val="00694B01"/>
    <w:rsid w:val="0069559D"/>
    <w:rsid w:val="00696125"/>
    <w:rsid w:val="00696368"/>
    <w:rsid w:val="00697C39"/>
    <w:rsid w:val="006A41F3"/>
    <w:rsid w:val="006A5BB3"/>
    <w:rsid w:val="006A697B"/>
    <w:rsid w:val="006A75D1"/>
    <w:rsid w:val="006A7B69"/>
    <w:rsid w:val="006A7B8B"/>
    <w:rsid w:val="006A7FD9"/>
    <w:rsid w:val="006B2DFB"/>
    <w:rsid w:val="006B4669"/>
    <w:rsid w:val="006B5112"/>
    <w:rsid w:val="006B6272"/>
    <w:rsid w:val="006C0FD4"/>
    <w:rsid w:val="006C3CE9"/>
    <w:rsid w:val="006C3F46"/>
    <w:rsid w:val="006C4694"/>
    <w:rsid w:val="006C4C25"/>
    <w:rsid w:val="006C6D1A"/>
    <w:rsid w:val="006D2842"/>
    <w:rsid w:val="006D3DF4"/>
    <w:rsid w:val="006D5133"/>
    <w:rsid w:val="006E1E1D"/>
    <w:rsid w:val="006E347D"/>
    <w:rsid w:val="006F16D9"/>
    <w:rsid w:val="006F22D3"/>
    <w:rsid w:val="006F265F"/>
    <w:rsid w:val="006F3C01"/>
    <w:rsid w:val="006F5FB6"/>
    <w:rsid w:val="006F6496"/>
    <w:rsid w:val="00700860"/>
    <w:rsid w:val="00701789"/>
    <w:rsid w:val="0070283D"/>
    <w:rsid w:val="007035BB"/>
    <w:rsid w:val="007035E4"/>
    <w:rsid w:val="00704126"/>
    <w:rsid w:val="00704868"/>
    <w:rsid w:val="00705BD2"/>
    <w:rsid w:val="00705D42"/>
    <w:rsid w:val="00705F24"/>
    <w:rsid w:val="00706EBB"/>
    <w:rsid w:val="007078DE"/>
    <w:rsid w:val="00707AF0"/>
    <w:rsid w:val="00710214"/>
    <w:rsid w:val="00713377"/>
    <w:rsid w:val="007137A5"/>
    <w:rsid w:val="00714839"/>
    <w:rsid w:val="00714DAC"/>
    <w:rsid w:val="0071604A"/>
    <w:rsid w:val="00716F5D"/>
    <w:rsid w:val="0071784F"/>
    <w:rsid w:val="00717D4A"/>
    <w:rsid w:val="00722435"/>
    <w:rsid w:val="00722608"/>
    <w:rsid w:val="007266AF"/>
    <w:rsid w:val="007270BD"/>
    <w:rsid w:val="00727AD5"/>
    <w:rsid w:val="00730C9A"/>
    <w:rsid w:val="00734AE8"/>
    <w:rsid w:val="00741035"/>
    <w:rsid w:val="00741DC8"/>
    <w:rsid w:val="00742549"/>
    <w:rsid w:val="007444C8"/>
    <w:rsid w:val="007446AE"/>
    <w:rsid w:val="00744AC4"/>
    <w:rsid w:val="00746F92"/>
    <w:rsid w:val="007477CA"/>
    <w:rsid w:val="00750968"/>
    <w:rsid w:val="00750B7B"/>
    <w:rsid w:val="00752558"/>
    <w:rsid w:val="007555BD"/>
    <w:rsid w:val="00757B3F"/>
    <w:rsid w:val="00762E8E"/>
    <w:rsid w:val="00763064"/>
    <w:rsid w:val="00763412"/>
    <w:rsid w:val="007634CC"/>
    <w:rsid w:val="00763A5F"/>
    <w:rsid w:val="00763A93"/>
    <w:rsid w:val="007648C7"/>
    <w:rsid w:val="00764E38"/>
    <w:rsid w:val="007658E7"/>
    <w:rsid w:val="00770B04"/>
    <w:rsid w:val="00770FA7"/>
    <w:rsid w:val="00772DCD"/>
    <w:rsid w:val="00776A92"/>
    <w:rsid w:val="00777C58"/>
    <w:rsid w:val="00777CFE"/>
    <w:rsid w:val="00785862"/>
    <w:rsid w:val="00787580"/>
    <w:rsid w:val="00791811"/>
    <w:rsid w:val="00791BA1"/>
    <w:rsid w:val="00792B07"/>
    <w:rsid w:val="007931B0"/>
    <w:rsid w:val="00794F11"/>
    <w:rsid w:val="00795EE6"/>
    <w:rsid w:val="007963C5"/>
    <w:rsid w:val="007968DC"/>
    <w:rsid w:val="007A0354"/>
    <w:rsid w:val="007A0537"/>
    <w:rsid w:val="007A06BE"/>
    <w:rsid w:val="007A1500"/>
    <w:rsid w:val="007A381B"/>
    <w:rsid w:val="007A418B"/>
    <w:rsid w:val="007A730B"/>
    <w:rsid w:val="007B13C4"/>
    <w:rsid w:val="007B1DF6"/>
    <w:rsid w:val="007B3355"/>
    <w:rsid w:val="007B4C9B"/>
    <w:rsid w:val="007B542D"/>
    <w:rsid w:val="007B7C59"/>
    <w:rsid w:val="007C0AC4"/>
    <w:rsid w:val="007C1DBC"/>
    <w:rsid w:val="007C2021"/>
    <w:rsid w:val="007C4A7F"/>
    <w:rsid w:val="007C4C96"/>
    <w:rsid w:val="007C63F3"/>
    <w:rsid w:val="007D0D03"/>
    <w:rsid w:val="007D2E0B"/>
    <w:rsid w:val="007D33B1"/>
    <w:rsid w:val="007D4914"/>
    <w:rsid w:val="007D6096"/>
    <w:rsid w:val="007D65B4"/>
    <w:rsid w:val="007D69E9"/>
    <w:rsid w:val="007E1725"/>
    <w:rsid w:val="007E175D"/>
    <w:rsid w:val="007E1C4D"/>
    <w:rsid w:val="007E564B"/>
    <w:rsid w:val="007E73FB"/>
    <w:rsid w:val="007E761A"/>
    <w:rsid w:val="007F1352"/>
    <w:rsid w:val="007F2A16"/>
    <w:rsid w:val="007F2A9C"/>
    <w:rsid w:val="007F3F10"/>
    <w:rsid w:val="007F59EB"/>
    <w:rsid w:val="007F7674"/>
    <w:rsid w:val="007F7A3E"/>
    <w:rsid w:val="00801C68"/>
    <w:rsid w:val="00805A22"/>
    <w:rsid w:val="00806F2A"/>
    <w:rsid w:val="00807B26"/>
    <w:rsid w:val="0081015B"/>
    <w:rsid w:val="008105E1"/>
    <w:rsid w:val="00810C2F"/>
    <w:rsid w:val="0081186D"/>
    <w:rsid w:val="00812748"/>
    <w:rsid w:val="008218C0"/>
    <w:rsid w:val="00827937"/>
    <w:rsid w:val="008300ED"/>
    <w:rsid w:val="00830734"/>
    <w:rsid w:val="00834368"/>
    <w:rsid w:val="008344B7"/>
    <w:rsid w:val="0083647B"/>
    <w:rsid w:val="00836D6C"/>
    <w:rsid w:val="00837E87"/>
    <w:rsid w:val="008411A4"/>
    <w:rsid w:val="00841BB5"/>
    <w:rsid w:val="00842944"/>
    <w:rsid w:val="00843925"/>
    <w:rsid w:val="00846A6F"/>
    <w:rsid w:val="00846DC9"/>
    <w:rsid w:val="00846ED1"/>
    <w:rsid w:val="008479F7"/>
    <w:rsid w:val="00850551"/>
    <w:rsid w:val="00851990"/>
    <w:rsid w:val="00852453"/>
    <w:rsid w:val="00854620"/>
    <w:rsid w:val="00860A4F"/>
    <w:rsid w:val="00862768"/>
    <w:rsid w:val="00863A54"/>
    <w:rsid w:val="00865D70"/>
    <w:rsid w:val="00866A73"/>
    <w:rsid w:val="008722E7"/>
    <w:rsid w:val="0087353E"/>
    <w:rsid w:val="0088049E"/>
    <w:rsid w:val="0088070E"/>
    <w:rsid w:val="00880EB8"/>
    <w:rsid w:val="00882B66"/>
    <w:rsid w:val="008853B8"/>
    <w:rsid w:val="00885F07"/>
    <w:rsid w:val="00892788"/>
    <w:rsid w:val="00895219"/>
    <w:rsid w:val="008956AC"/>
    <w:rsid w:val="00897674"/>
    <w:rsid w:val="008A03E3"/>
    <w:rsid w:val="008A13C0"/>
    <w:rsid w:val="008A199E"/>
    <w:rsid w:val="008A4146"/>
    <w:rsid w:val="008A6F97"/>
    <w:rsid w:val="008B05BE"/>
    <w:rsid w:val="008B0D49"/>
    <w:rsid w:val="008B5C0C"/>
    <w:rsid w:val="008B7425"/>
    <w:rsid w:val="008B7E6E"/>
    <w:rsid w:val="008C0CD6"/>
    <w:rsid w:val="008C1E35"/>
    <w:rsid w:val="008C2ACB"/>
    <w:rsid w:val="008C2C76"/>
    <w:rsid w:val="008C3A78"/>
    <w:rsid w:val="008C5FEF"/>
    <w:rsid w:val="008C65AB"/>
    <w:rsid w:val="008C6A0A"/>
    <w:rsid w:val="008C6FA3"/>
    <w:rsid w:val="008D18CE"/>
    <w:rsid w:val="008D2999"/>
    <w:rsid w:val="008D2D75"/>
    <w:rsid w:val="008D2EC7"/>
    <w:rsid w:val="008D38C7"/>
    <w:rsid w:val="008D41E2"/>
    <w:rsid w:val="008D5F29"/>
    <w:rsid w:val="008E042E"/>
    <w:rsid w:val="008E0813"/>
    <w:rsid w:val="008E19C4"/>
    <w:rsid w:val="008E229F"/>
    <w:rsid w:val="008E359C"/>
    <w:rsid w:val="008E3AB0"/>
    <w:rsid w:val="008E5381"/>
    <w:rsid w:val="008E65F0"/>
    <w:rsid w:val="008F2504"/>
    <w:rsid w:val="008F4AC2"/>
    <w:rsid w:val="008F6AFA"/>
    <w:rsid w:val="00901334"/>
    <w:rsid w:val="00901DEC"/>
    <w:rsid w:val="009038B1"/>
    <w:rsid w:val="0090395D"/>
    <w:rsid w:val="009042FA"/>
    <w:rsid w:val="00906C8E"/>
    <w:rsid w:val="00906EA8"/>
    <w:rsid w:val="0091225B"/>
    <w:rsid w:val="009124CE"/>
    <w:rsid w:val="00912954"/>
    <w:rsid w:val="00916D78"/>
    <w:rsid w:val="00916E22"/>
    <w:rsid w:val="009172B5"/>
    <w:rsid w:val="009176E4"/>
    <w:rsid w:val="00921F34"/>
    <w:rsid w:val="0092234D"/>
    <w:rsid w:val="0092248C"/>
    <w:rsid w:val="0092304C"/>
    <w:rsid w:val="0092338B"/>
    <w:rsid w:val="00923F06"/>
    <w:rsid w:val="009254C4"/>
    <w:rsid w:val="0092562E"/>
    <w:rsid w:val="00930300"/>
    <w:rsid w:val="00930F42"/>
    <w:rsid w:val="009344FE"/>
    <w:rsid w:val="00934890"/>
    <w:rsid w:val="009353E5"/>
    <w:rsid w:val="00945616"/>
    <w:rsid w:val="0094619E"/>
    <w:rsid w:val="009505BC"/>
    <w:rsid w:val="00951DDF"/>
    <w:rsid w:val="00960B10"/>
    <w:rsid w:val="00960C29"/>
    <w:rsid w:val="009623D1"/>
    <w:rsid w:val="00962801"/>
    <w:rsid w:val="00964A70"/>
    <w:rsid w:val="0096525F"/>
    <w:rsid w:val="00967567"/>
    <w:rsid w:val="00971845"/>
    <w:rsid w:val="009752F9"/>
    <w:rsid w:val="009766FB"/>
    <w:rsid w:val="00982567"/>
    <w:rsid w:val="00983A7A"/>
    <w:rsid w:val="009841DA"/>
    <w:rsid w:val="009847EE"/>
    <w:rsid w:val="00986627"/>
    <w:rsid w:val="00986C82"/>
    <w:rsid w:val="009905C9"/>
    <w:rsid w:val="00991315"/>
    <w:rsid w:val="00994375"/>
    <w:rsid w:val="00994A8E"/>
    <w:rsid w:val="0099680B"/>
    <w:rsid w:val="009A3CA6"/>
    <w:rsid w:val="009A5E47"/>
    <w:rsid w:val="009A6403"/>
    <w:rsid w:val="009A6478"/>
    <w:rsid w:val="009A65F5"/>
    <w:rsid w:val="009A6993"/>
    <w:rsid w:val="009A7AB8"/>
    <w:rsid w:val="009B0DAF"/>
    <w:rsid w:val="009B1B9C"/>
    <w:rsid w:val="009B26C6"/>
    <w:rsid w:val="009B3075"/>
    <w:rsid w:val="009B314B"/>
    <w:rsid w:val="009B72ED"/>
    <w:rsid w:val="009B7BD4"/>
    <w:rsid w:val="009B7E98"/>
    <w:rsid w:val="009B7F3F"/>
    <w:rsid w:val="009C062C"/>
    <w:rsid w:val="009C0DBA"/>
    <w:rsid w:val="009C17AA"/>
    <w:rsid w:val="009C1BA7"/>
    <w:rsid w:val="009C36BC"/>
    <w:rsid w:val="009C7F54"/>
    <w:rsid w:val="009D049E"/>
    <w:rsid w:val="009D665B"/>
    <w:rsid w:val="009D788A"/>
    <w:rsid w:val="009E1419"/>
    <w:rsid w:val="009E1447"/>
    <w:rsid w:val="009E179D"/>
    <w:rsid w:val="009E3877"/>
    <w:rsid w:val="009E3C69"/>
    <w:rsid w:val="009E3DBE"/>
    <w:rsid w:val="009E4076"/>
    <w:rsid w:val="009E4571"/>
    <w:rsid w:val="009E5262"/>
    <w:rsid w:val="009E6197"/>
    <w:rsid w:val="009E6BB0"/>
    <w:rsid w:val="009E6FB7"/>
    <w:rsid w:val="009E773D"/>
    <w:rsid w:val="009F1C4D"/>
    <w:rsid w:val="009F2086"/>
    <w:rsid w:val="009F245E"/>
    <w:rsid w:val="009F481E"/>
    <w:rsid w:val="009F5EB9"/>
    <w:rsid w:val="00A00FCD"/>
    <w:rsid w:val="00A05E59"/>
    <w:rsid w:val="00A06380"/>
    <w:rsid w:val="00A06A9C"/>
    <w:rsid w:val="00A101CD"/>
    <w:rsid w:val="00A10E03"/>
    <w:rsid w:val="00A126C8"/>
    <w:rsid w:val="00A14590"/>
    <w:rsid w:val="00A17AFD"/>
    <w:rsid w:val="00A20944"/>
    <w:rsid w:val="00A233C6"/>
    <w:rsid w:val="00A23FC7"/>
    <w:rsid w:val="00A26424"/>
    <w:rsid w:val="00A30BAE"/>
    <w:rsid w:val="00A30E09"/>
    <w:rsid w:val="00A3170F"/>
    <w:rsid w:val="00A3173D"/>
    <w:rsid w:val="00A31829"/>
    <w:rsid w:val="00A34755"/>
    <w:rsid w:val="00A36AE7"/>
    <w:rsid w:val="00A372F3"/>
    <w:rsid w:val="00A418A7"/>
    <w:rsid w:val="00A4194F"/>
    <w:rsid w:val="00A41BD6"/>
    <w:rsid w:val="00A425B4"/>
    <w:rsid w:val="00A437EF"/>
    <w:rsid w:val="00A44DA5"/>
    <w:rsid w:val="00A459EA"/>
    <w:rsid w:val="00A47ABD"/>
    <w:rsid w:val="00A50E6D"/>
    <w:rsid w:val="00A54EF3"/>
    <w:rsid w:val="00A5760C"/>
    <w:rsid w:val="00A57FBA"/>
    <w:rsid w:val="00A60171"/>
    <w:rsid w:val="00A607DF"/>
    <w:rsid w:val="00A60DB3"/>
    <w:rsid w:val="00A613B0"/>
    <w:rsid w:val="00A62DD1"/>
    <w:rsid w:val="00A66247"/>
    <w:rsid w:val="00A677FC"/>
    <w:rsid w:val="00A70FEF"/>
    <w:rsid w:val="00A712BD"/>
    <w:rsid w:val="00A72070"/>
    <w:rsid w:val="00A729E5"/>
    <w:rsid w:val="00A75E14"/>
    <w:rsid w:val="00A80260"/>
    <w:rsid w:val="00A8329B"/>
    <w:rsid w:val="00A83795"/>
    <w:rsid w:val="00A83C3E"/>
    <w:rsid w:val="00A91CA1"/>
    <w:rsid w:val="00A9269A"/>
    <w:rsid w:val="00A92D12"/>
    <w:rsid w:val="00A9334C"/>
    <w:rsid w:val="00A93DA6"/>
    <w:rsid w:val="00A947EA"/>
    <w:rsid w:val="00A94BB0"/>
    <w:rsid w:val="00A958B3"/>
    <w:rsid w:val="00A95B09"/>
    <w:rsid w:val="00A95E98"/>
    <w:rsid w:val="00A977F9"/>
    <w:rsid w:val="00AA21AB"/>
    <w:rsid w:val="00AA4228"/>
    <w:rsid w:val="00AA746D"/>
    <w:rsid w:val="00AA75E1"/>
    <w:rsid w:val="00AB24A5"/>
    <w:rsid w:val="00AB2FE6"/>
    <w:rsid w:val="00AB515C"/>
    <w:rsid w:val="00AB6539"/>
    <w:rsid w:val="00AB6A5A"/>
    <w:rsid w:val="00AB75F0"/>
    <w:rsid w:val="00AC3C9E"/>
    <w:rsid w:val="00AC3CD1"/>
    <w:rsid w:val="00AC3DD3"/>
    <w:rsid w:val="00AC4568"/>
    <w:rsid w:val="00AC629D"/>
    <w:rsid w:val="00AC67E4"/>
    <w:rsid w:val="00AD0E39"/>
    <w:rsid w:val="00AD1354"/>
    <w:rsid w:val="00AD2F56"/>
    <w:rsid w:val="00AD3279"/>
    <w:rsid w:val="00AD52A7"/>
    <w:rsid w:val="00AD56CF"/>
    <w:rsid w:val="00AD5DBE"/>
    <w:rsid w:val="00AD68D7"/>
    <w:rsid w:val="00AE2A2E"/>
    <w:rsid w:val="00AE2D43"/>
    <w:rsid w:val="00AE2FAA"/>
    <w:rsid w:val="00AE63CF"/>
    <w:rsid w:val="00AE6F82"/>
    <w:rsid w:val="00AE7AEE"/>
    <w:rsid w:val="00AE7C62"/>
    <w:rsid w:val="00AF1E92"/>
    <w:rsid w:val="00AF5B18"/>
    <w:rsid w:val="00AF6227"/>
    <w:rsid w:val="00B00709"/>
    <w:rsid w:val="00B01132"/>
    <w:rsid w:val="00B014E2"/>
    <w:rsid w:val="00B01C53"/>
    <w:rsid w:val="00B049F2"/>
    <w:rsid w:val="00B04CF3"/>
    <w:rsid w:val="00B065DE"/>
    <w:rsid w:val="00B06D29"/>
    <w:rsid w:val="00B06D43"/>
    <w:rsid w:val="00B107AE"/>
    <w:rsid w:val="00B13A9C"/>
    <w:rsid w:val="00B16BC0"/>
    <w:rsid w:val="00B21368"/>
    <w:rsid w:val="00B2139E"/>
    <w:rsid w:val="00B21506"/>
    <w:rsid w:val="00B219C8"/>
    <w:rsid w:val="00B23E89"/>
    <w:rsid w:val="00B26441"/>
    <w:rsid w:val="00B318E5"/>
    <w:rsid w:val="00B32324"/>
    <w:rsid w:val="00B337C2"/>
    <w:rsid w:val="00B34061"/>
    <w:rsid w:val="00B345C9"/>
    <w:rsid w:val="00B346B5"/>
    <w:rsid w:val="00B37437"/>
    <w:rsid w:val="00B37711"/>
    <w:rsid w:val="00B4000B"/>
    <w:rsid w:val="00B40CFD"/>
    <w:rsid w:val="00B42641"/>
    <w:rsid w:val="00B428FC"/>
    <w:rsid w:val="00B42B61"/>
    <w:rsid w:val="00B4318E"/>
    <w:rsid w:val="00B43648"/>
    <w:rsid w:val="00B43CE1"/>
    <w:rsid w:val="00B44B22"/>
    <w:rsid w:val="00B45566"/>
    <w:rsid w:val="00B46FED"/>
    <w:rsid w:val="00B47629"/>
    <w:rsid w:val="00B50395"/>
    <w:rsid w:val="00B51D9F"/>
    <w:rsid w:val="00B51E7C"/>
    <w:rsid w:val="00B524CC"/>
    <w:rsid w:val="00B52E4B"/>
    <w:rsid w:val="00B54593"/>
    <w:rsid w:val="00B547CB"/>
    <w:rsid w:val="00B548DF"/>
    <w:rsid w:val="00B55095"/>
    <w:rsid w:val="00B55BF2"/>
    <w:rsid w:val="00B566E6"/>
    <w:rsid w:val="00B56990"/>
    <w:rsid w:val="00B57BA2"/>
    <w:rsid w:val="00B61A59"/>
    <w:rsid w:val="00B6359D"/>
    <w:rsid w:val="00B63AD8"/>
    <w:rsid w:val="00B66BE5"/>
    <w:rsid w:val="00B66D55"/>
    <w:rsid w:val="00B66D76"/>
    <w:rsid w:val="00B71124"/>
    <w:rsid w:val="00B7142C"/>
    <w:rsid w:val="00B71F5F"/>
    <w:rsid w:val="00B73FFB"/>
    <w:rsid w:val="00B742F0"/>
    <w:rsid w:val="00B80228"/>
    <w:rsid w:val="00B80BF2"/>
    <w:rsid w:val="00B837D9"/>
    <w:rsid w:val="00B83A7D"/>
    <w:rsid w:val="00B83AE0"/>
    <w:rsid w:val="00B8693E"/>
    <w:rsid w:val="00B904EA"/>
    <w:rsid w:val="00B93312"/>
    <w:rsid w:val="00B9364D"/>
    <w:rsid w:val="00B95072"/>
    <w:rsid w:val="00B95EA4"/>
    <w:rsid w:val="00B961A8"/>
    <w:rsid w:val="00B967F1"/>
    <w:rsid w:val="00BA0C0A"/>
    <w:rsid w:val="00BA4179"/>
    <w:rsid w:val="00BA4CB7"/>
    <w:rsid w:val="00BA6DF3"/>
    <w:rsid w:val="00BA759E"/>
    <w:rsid w:val="00BA7DD9"/>
    <w:rsid w:val="00BB0417"/>
    <w:rsid w:val="00BB0775"/>
    <w:rsid w:val="00BB090B"/>
    <w:rsid w:val="00BB2100"/>
    <w:rsid w:val="00BB4F5C"/>
    <w:rsid w:val="00BB5366"/>
    <w:rsid w:val="00BB55A9"/>
    <w:rsid w:val="00BC0524"/>
    <w:rsid w:val="00BC071C"/>
    <w:rsid w:val="00BC104B"/>
    <w:rsid w:val="00BC1824"/>
    <w:rsid w:val="00BC2702"/>
    <w:rsid w:val="00BC510D"/>
    <w:rsid w:val="00BD09CD"/>
    <w:rsid w:val="00BD145E"/>
    <w:rsid w:val="00BD2F61"/>
    <w:rsid w:val="00BD2FEA"/>
    <w:rsid w:val="00BD3280"/>
    <w:rsid w:val="00BD3555"/>
    <w:rsid w:val="00BD3799"/>
    <w:rsid w:val="00BD63CF"/>
    <w:rsid w:val="00BD6479"/>
    <w:rsid w:val="00BE0208"/>
    <w:rsid w:val="00BE4BFA"/>
    <w:rsid w:val="00BE59AE"/>
    <w:rsid w:val="00BE6377"/>
    <w:rsid w:val="00BE7F9E"/>
    <w:rsid w:val="00BF34D7"/>
    <w:rsid w:val="00BF426A"/>
    <w:rsid w:val="00BF4649"/>
    <w:rsid w:val="00BF499C"/>
    <w:rsid w:val="00BF68BA"/>
    <w:rsid w:val="00BF7E12"/>
    <w:rsid w:val="00C00E8A"/>
    <w:rsid w:val="00C01051"/>
    <w:rsid w:val="00C01843"/>
    <w:rsid w:val="00C11BD0"/>
    <w:rsid w:val="00C11F79"/>
    <w:rsid w:val="00C12617"/>
    <w:rsid w:val="00C169C5"/>
    <w:rsid w:val="00C17A60"/>
    <w:rsid w:val="00C17D4A"/>
    <w:rsid w:val="00C17E4E"/>
    <w:rsid w:val="00C209FA"/>
    <w:rsid w:val="00C257F2"/>
    <w:rsid w:val="00C25F22"/>
    <w:rsid w:val="00C27399"/>
    <w:rsid w:val="00C274BD"/>
    <w:rsid w:val="00C2796C"/>
    <w:rsid w:val="00C300F8"/>
    <w:rsid w:val="00C3091D"/>
    <w:rsid w:val="00C30D14"/>
    <w:rsid w:val="00C31FAC"/>
    <w:rsid w:val="00C33102"/>
    <w:rsid w:val="00C35E15"/>
    <w:rsid w:val="00C36797"/>
    <w:rsid w:val="00C4038F"/>
    <w:rsid w:val="00C40EA6"/>
    <w:rsid w:val="00C41346"/>
    <w:rsid w:val="00C4226F"/>
    <w:rsid w:val="00C442A8"/>
    <w:rsid w:val="00C519AF"/>
    <w:rsid w:val="00C52775"/>
    <w:rsid w:val="00C55DC3"/>
    <w:rsid w:val="00C56159"/>
    <w:rsid w:val="00C5632B"/>
    <w:rsid w:val="00C57B84"/>
    <w:rsid w:val="00C6171A"/>
    <w:rsid w:val="00C620B8"/>
    <w:rsid w:val="00C63F25"/>
    <w:rsid w:val="00C66A3E"/>
    <w:rsid w:val="00C724E1"/>
    <w:rsid w:val="00C72B4D"/>
    <w:rsid w:val="00C73E28"/>
    <w:rsid w:val="00C74873"/>
    <w:rsid w:val="00C75A3D"/>
    <w:rsid w:val="00C76089"/>
    <w:rsid w:val="00C76567"/>
    <w:rsid w:val="00C805F9"/>
    <w:rsid w:val="00C81296"/>
    <w:rsid w:val="00C8343C"/>
    <w:rsid w:val="00C857CB"/>
    <w:rsid w:val="00C8740F"/>
    <w:rsid w:val="00C874F8"/>
    <w:rsid w:val="00C906D8"/>
    <w:rsid w:val="00C915A8"/>
    <w:rsid w:val="00C92425"/>
    <w:rsid w:val="00C953F1"/>
    <w:rsid w:val="00C95BB8"/>
    <w:rsid w:val="00C95D50"/>
    <w:rsid w:val="00C97202"/>
    <w:rsid w:val="00C97525"/>
    <w:rsid w:val="00C97892"/>
    <w:rsid w:val="00CA0575"/>
    <w:rsid w:val="00CA1374"/>
    <w:rsid w:val="00CA20EC"/>
    <w:rsid w:val="00CA327B"/>
    <w:rsid w:val="00CA471C"/>
    <w:rsid w:val="00CA4C13"/>
    <w:rsid w:val="00CA4D77"/>
    <w:rsid w:val="00CA6BF7"/>
    <w:rsid w:val="00CA7974"/>
    <w:rsid w:val="00CA7C52"/>
    <w:rsid w:val="00CB07ED"/>
    <w:rsid w:val="00CB09E7"/>
    <w:rsid w:val="00CB224D"/>
    <w:rsid w:val="00CB34AF"/>
    <w:rsid w:val="00CB68AA"/>
    <w:rsid w:val="00CC03DF"/>
    <w:rsid w:val="00CC0B35"/>
    <w:rsid w:val="00CC3940"/>
    <w:rsid w:val="00CC45C7"/>
    <w:rsid w:val="00CC49AE"/>
    <w:rsid w:val="00CC50AC"/>
    <w:rsid w:val="00CC5AA0"/>
    <w:rsid w:val="00CC68BD"/>
    <w:rsid w:val="00CC75E3"/>
    <w:rsid w:val="00CD0542"/>
    <w:rsid w:val="00CD70E5"/>
    <w:rsid w:val="00CE1182"/>
    <w:rsid w:val="00CE21C0"/>
    <w:rsid w:val="00CE3834"/>
    <w:rsid w:val="00CE4510"/>
    <w:rsid w:val="00CE47C5"/>
    <w:rsid w:val="00CE562B"/>
    <w:rsid w:val="00CE5675"/>
    <w:rsid w:val="00CF2097"/>
    <w:rsid w:val="00CF40C3"/>
    <w:rsid w:val="00CF6645"/>
    <w:rsid w:val="00D01A72"/>
    <w:rsid w:val="00D0263A"/>
    <w:rsid w:val="00D02B48"/>
    <w:rsid w:val="00D03860"/>
    <w:rsid w:val="00D03886"/>
    <w:rsid w:val="00D040D0"/>
    <w:rsid w:val="00D04337"/>
    <w:rsid w:val="00D0464F"/>
    <w:rsid w:val="00D1120A"/>
    <w:rsid w:val="00D125BE"/>
    <w:rsid w:val="00D1410D"/>
    <w:rsid w:val="00D1722A"/>
    <w:rsid w:val="00D175C7"/>
    <w:rsid w:val="00D20832"/>
    <w:rsid w:val="00D234F1"/>
    <w:rsid w:val="00D243B9"/>
    <w:rsid w:val="00D25677"/>
    <w:rsid w:val="00D26945"/>
    <w:rsid w:val="00D269EF"/>
    <w:rsid w:val="00D32A67"/>
    <w:rsid w:val="00D331BB"/>
    <w:rsid w:val="00D3443E"/>
    <w:rsid w:val="00D34CA9"/>
    <w:rsid w:val="00D354A3"/>
    <w:rsid w:val="00D363D1"/>
    <w:rsid w:val="00D40645"/>
    <w:rsid w:val="00D423EB"/>
    <w:rsid w:val="00D4329A"/>
    <w:rsid w:val="00D446AC"/>
    <w:rsid w:val="00D467F9"/>
    <w:rsid w:val="00D504E5"/>
    <w:rsid w:val="00D50CD0"/>
    <w:rsid w:val="00D5278D"/>
    <w:rsid w:val="00D52836"/>
    <w:rsid w:val="00D53673"/>
    <w:rsid w:val="00D5436E"/>
    <w:rsid w:val="00D555DA"/>
    <w:rsid w:val="00D55932"/>
    <w:rsid w:val="00D60120"/>
    <w:rsid w:val="00D621F4"/>
    <w:rsid w:val="00D67EA6"/>
    <w:rsid w:val="00D710CC"/>
    <w:rsid w:val="00D7148F"/>
    <w:rsid w:val="00D723AF"/>
    <w:rsid w:val="00D7496D"/>
    <w:rsid w:val="00D76815"/>
    <w:rsid w:val="00D76865"/>
    <w:rsid w:val="00D7767F"/>
    <w:rsid w:val="00D77C5C"/>
    <w:rsid w:val="00D77D64"/>
    <w:rsid w:val="00D8065A"/>
    <w:rsid w:val="00D81E86"/>
    <w:rsid w:val="00D85139"/>
    <w:rsid w:val="00D85868"/>
    <w:rsid w:val="00D876FF"/>
    <w:rsid w:val="00D87AE6"/>
    <w:rsid w:val="00D94C0F"/>
    <w:rsid w:val="00D95CC8"/>
    <w:rsid w:val="00D97982"/>
    <w:rsid w:val="00D97A8D"/>
    <w:rsid w:val="00DA3177"/>
    <w:rsid w:val="00DB0022"/>
    <w:rsid w:val="00DB011D"/>
    <w:rsid w:val="00DB0DF8"/>
    <w:rsid w:val="00DB1128"/>
    <w:rsid w:val="00DB5FC9"/>
    <w:rsid w:val="00DB7937"/>
    <w:rsid w:val="00DC0E07"/>
    <w:rsid w:val="00DC4352"/>
    <w:rsid w:val="00DC4A03"/>
    <w:rsid w:val="00DC4A60"/>
    <w:rsid w:val="00DD0F21"/>
    <w:rsid w:val="00DD262D"/>
    <w:rsid w:val="00DD4B05"/>
    <w:rsid w:val="00DD5475"/>
    <w:rsid w:val="00DD6B03"/>
    <w:rsid w:val="00DE1697"/>
    <w:rsid w:val="00DE1954"/>
    <w:rsid w:val="00DE265F"/>
    <w:rsid w:val="00DE49CF"/>
    <w:rsid w:val="00DE526F"/>
    <w:rsid w:val="00DE5429"/>
    <w:rsid w:val="00DE5BB8"/>
    <w:rsid w:val="00DE62C7"/>
    <w:rsid w:val="00DE687D"/>
    <w:rsid w:val="00DE6DE0"/>
    <w:rsid w:val="00DE726F"/>
    <w:rsid w:val="00DF1686"/>
    <w:rsid w:val="00DF16CA"/>
    <w:rsid w:val="00DF334A"/>
    <w:rsid w:val="00DF3882"/>
    <w:rsid w:val="00DF6A10"/>
    <w:rsid w:val="00E03685"/>
    <w:rsid w:val="00E037D5"/>
    <w:rsid w:val="00E03D54"/>
    <w:rsid w:val="00E07212"/>
    <w:rsid w:val="00E10864"/>
    <w:rsid w:val="00E10D25"/>
    <w:rsid w:val="00E11244"/>
    <w:rsid w:val="00E1138F"/>
    <w:rsid w:val="00E142B1"/>
    <w:rsid w:val="00E15353"/>
    <w:rsid w:val="00E15C5E"/>
    <w:rsid w:val="00E15D51"/>
    <w:rsid w:val="00E16CAE"/>
    <w:rsid w:val="00E2425F"/>
    <w:rsid w:val="00E265D5"/>
    <w:rsid w:val="00E26A37"/>
    <w:rsid w:val="00E26AF8"/>
    <w:rsid w:val="00E26B87"/>
    <w:rsid w:val="00E30173"/>
    <w:rsid w:val="00E32021"/>
    <w:rsid w:val="00E34035"/>
    <w:rsid w:val="00E359B9"/>
    <w:rsid w:val="00E41552"/>
    <w:rsid w:val="00E41ED2"/>
    <w:rsid w:val="00E4372A"/>
    <w:rsid w:val="00E44EDA"/>
    <w:rsid w:val="00E45340"/>
    <w:rsid w:val="00E47BC4"/>
    <w:rsid w:val="00E47CC2"/>
    <w:rsid w:val="00E515DB"/>
    <w:rsid w:val="00E53674"/>
    <w:rsid w:val="00E5381E"/>
    <w:rsid w:val="00E5425D"/>
    <w:rsid w:val="00E54F7C"/>
    <w:rsid w:val="00E55801"/>
    <w:rsid w:val="00E565F7"/>
    <w:rsid w:val="00E6037B"/>
    <w:rsid w:val="00E62474"/>
    <w:rsid w:val="00E62742"/>
    <w:rsid w:val="00E64F77"/>
    <w:rsid w:val="00E66005"/>
    <w:rsid w:val="00E6673A"/>
    <w:rsid w:val="00E66F6A"/>
    <w:rsid w:val="00E672D0"/>
    <w:rsid w:val="00E674DD"/>
    <w:rsid w:val="00E67B22"/>
    <w:rsid w:val="00E67FE9"/>
    <w:rsid w:val="00E72707"/>
    <w:rsid w:val="00E75F22"/>
    <w:rsid w:val="00E76434"/>
    <w:rsid w:val="00E766F7"/>
    <w:rsid w:val="00E767C7"/>
    <w:rsid w:val="00E77EB7"/>
    <w:rsid w:val="00E81323"/>
    <w:rsid w:val="00E8367C"/>
    <w:rsid w:val="00E8523C"/>
    <w:rsid w:val="00E855EA"/>
    <w:rsid w:val="00E8564E"/>
    <w:rsid w:val="00E85B35"/>
    <w:rsid w:val="00E85DEC"/>
    <w:rsid w:val="00E85E3D"/>
    <w:rsid w:val="00E9036C"/>
    <w:rsid w:val="00E92F8A"/>
    <w:rsid w:val="00E93492"/>
    <w:rsid w:val="00E941D7"/>
    <w:rsid w:val="00E9436E"/>
    <w:rsid w:val="00E974ED"/>
    <w:rsid w:val="00E97C5E"/>
    <w:rsid w:val="00EA209E"/>
    <w:rsid w:val="00EA406E"/>
    <w:rsid w:val="00EA43AC"/>
    <w:rsid w:val="00EA4552"/>
    <w:rsid w:val="00EA52D3"/>
    <w:rsid w:val="00EA6B78"/>
    <w:rsid w:val="00EA73CE"/>
    <w:rsid w:val="00EA7434"/>
    <w:rsid w:val="00EB2329"/>
    <w:rsid w:val="00EB2BAE"/>
    <w:rsid w:val="00EB735E"/>
    <w:rsid w:val="00EB78AA"/>
    <w:rsid w:val="00EC0403"/>
    <w:rsid w:val="00EC4FE1"/>
    <w:rsid w:val="00EC57E7"/>
    <w:rsid w:val="00EC5E16"/>
    <w:rsid w:val="00EC7B09"/>
    <w:rsid w:val="00ED043A"/>
    <w:rsid w:val="00ED0C68"/>
    <w:rsid w:val="00ED18FC"/>
    <w:rsid w:val="00ED217E"/>
    <w:rsid w:val="00ED25D2"/>
    <w:rsid w:val="00ED3727"/>
    <w:rsid w:val="00ED3C87"/>
    <w:rsid w:val="00ED3DDF"/>
    <w:rsid w:val="00ED3FF4"/>
    <w:rsid w:val="00ED4322"/>
    <w:rsid w:val="00ED50F4"/>
    <w:rsid w:val="00ED7759"/>
    <w:rsid w:val="00ED7765"/>
    <w:rsid w:val="00ED796F"/>
    <w:rsid w:val="00ED7B44"/>
    <w:rsid w:val="00EE1C1A"/>
    <w:rsid w:val="00EE20E3"/>
    <w:rsid w:val="00EE2613"/>
    <w:rsid w:val="00EE3E99"/>
    <w:rsid w:val="00EE550A"/>
    <w:rsid w:val="00EF12A7"/>
    <w:rsid w:val="00EF1D83"/>
    <w:rsid w:val="00EF1E98"/>
    <w:rsid w:val="00EF3023"/>
    <w:rsid w:val="00EF369B"/>
    <w:rsid w:val="00EF5437"/>
    <w:rsid w:val="00EF5820"/>
    <w:rsid w:val="00EF6B41"/>
    <w:rsid w:val="00F00E13"/>
    <w:rsid w:val="00F018DB"/>
    <w:rsid w:val="00F1025A"/>
    <w:rsid w:val="00F141AC"/>
    <w:rsid w:val="00F17835"/>
    <w:rsid w:val="00F178AE"/>
    <w:rsid w:val="00F205AC"/>
    <w:rsid w:val="00F209F6"/>
    <w:rsid w:val="00F216B4"/>
    <w:rsid w:val="00F228AA"/>
    <w:rsid w:val="00F2297F"/>
    <w:rsid w:val="00F232FB"/>
    <w:rsid w:val="00F23D57"/>
    <w:rsid w:val="00F250D0"/>
    <w:rsid w:val="00F27385"/>
    <w:rsid w:val="00F32EAA"/>
    <w:rsid w:val="00F33E79"/>
    <w:rsid w:val="00F35EDC"/>
    <w:rsid w:val="00F36BF2"/>
    <w:rsid w:val="00F403BA"/>
    <w:rsid w:val="00F45A24"/>
    <w:rsid w:val="00F46F66"/>
    <w:rsid w:val="00F53CC4"/>
    <w:rsid w:val="00F55D04"/>
    <w:rsid w:val="00F576EE"/>
    <w:rsid w:val="00F62000"/>
    <w:rsid w:val="00F62916"/>
    <w:rsid w:val="00F63796"/>
    <w:rsid w:val="00F63D9A"/>
    <w:rsid w:val="00F64DB0"/>
    <w:rsid w:val="00F659A3"/>
    <w:rsid w:val="00F70E01"/>
    <w:rsid w:val="00F7417F"/>
    <w:rsid w:val="00F7773F"/>
    <w:rsid w:val="00F80184"/>
    <w:rsid w:val="00F804CB"/>
    <w:rsid w:val="00F80C31"/>
    <w:rsid w:val="00F811FF"/>
    <w:rsid w:val="00F83BFA"/>
    <w:rsid w:val="00F847BE"/>
    <w:rsid w:val="00F85DED"/>
    <w:rsid w:val="00F86DBE"/>
    <w:rsid w:val="00F91071"/>
    <w:rsid w:val="00F913ED"/>
    <w:rsid w:val="00F95353"/>
    <w:rsid w:val="00F976C6"/>
    <w:rsid w:val="00FA02D2"/>
    <w:rsid w:val="00FA2CEF"/>
    <w:rsid w:val="00FA4F88"/>
    <w:rsid w:val="00FA50DE"/>
    <w:rsid w:val="00FA70F8"/>
    <w:rsid w:val="00FA7EA3"/>
    <w:rsid w:val="00FB356C"/>
    <w:rsid w:val="00FB4093"/>
    <w:rsid w:val="00FB548C"/>
    <w:rsid w:val="00FB58B7"/>
    <w:rsid w:val="00FB6EF2"/>
    <w:rsid w:val="00FB743C"/>
    <w:rsid w:val="00FB7D18"/>
    <w:rsid w:val="00FC0DC5"/>
    <w:rsid w:val="00FC0E3A"/>
    <w:rsid w:val="00FC0EF6"/>
    <w:rsid w:val="00FC1CBE"/>
    <w:rsid w:val="00FC2A97"/>
    <w:rsid w:val="00FC2CEA"/>
    <w:rsid w:val="00FC3ED4"/>
    <w:rsid w:val="00FC53EC"/>
    <w:rsid w:val="00FC6450"/>
    <w:rsid w:val="00FC655C"/>
    <w:rsid w:val="00FC6C22"/>
    <w:rsid w:val="00FC6E8D"/>
    <w:rsid w:val="00FC7260"/>
    <w:rsid w:val="00FD2994"/>
    <w:rsid w:val="00FD2B1C"/>
    <w:rsid w:val="00FD307B"/>
    <w:rsid w:val="00FD5564"/>
    <w:rsid w:val="00FD5A97"/>
    <w:rsid w:val="00FD7953"/>
    <w:rsid w:val="00FE0D03"/>
    <w:rsid w:val="00FE21CF"/>
    <w:rsid w:val="00FE2FA6"/>
    <w:rsid w:val="00FE3C6F"/>
    <w:rsid w:val="00FE58AB"/>
    <w:rsid w:val="00FE68E4"/>
    <w:rsid w:val="00FE7F78"/>
    <w:rsid w:val="00FF2EA9"/>
    <w:rsid w:val="00FF318D"/>
    <w:rsid w:val="00FF34A3"/>
    <w:rsid w:val="00FF4D5E"/>
    <w:rsid w:val="00FF7385"/>
    <w:rsid w:val="00FF7746"/>
    <w:rsid w:val="00FF7763"/>
    <w:rsid w:val="343DA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3B216E"/>
  <w15:docId w15:val="{6D16D0AC-BD29-47A3-B834-64EA846E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NormalWeb">
    <w:name w:val="Normal (Web)"/>
    <w:basedOn w:val="Normal"/>
    <w:semiHidden/>
    <w:unhideWhenUsed/>
    <w:rsid w:val="001F1AA5"/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70283D"/>
    <w:rPr>
      <w:rFonts w:ascii="Verdana" w:hAnsi="Verdana"/>
      <w:sz w:val="22"/>
    </w:rPr>
  </w:style>
  <w:style w:type="character" w:customStyle="1" w:styleId="Style1Char">
    <w:name w:val="Style1 Char"/>
    <w:basedOn w:val="DefaultParagraphFont"/>
    <w:link w:val="Style1"/>
    <w:locked/>
    <w:rsid w:val="00C33102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9C26128-0A32-4901-B4BA-471E73ADE367}">
  <ds:schemaRefs>
    <ds:schemaRef ds:uri="http://schemas.microsoft.com/office/2006/metadata/properties"/>
    <ds:schemaRef ds:uri="http://schemas.microsoft.com/office/infopath/2007/PartnerControls"/>
    <ds:schemaRef ds:uri="c9a31704-8876-44e3-a39c-721bd2a9d2da"/>
  </ds:schemaRefs>
</ds:datastoreItem>
</file>

<file path=customXml/itemProps3.xml><?xml version="1.0" encoding="utf-8"?>
<ds:datastoreItem xmlns:ds="http://schemas.openxmlformats.org/officeDocument/2006/customXml" ds:itemID="{71CB2807-87AA-4B77-8FB9-FB72C7A87E15}"/>
</file>

<file path=customXml/itemProps4.xml><?xml version="1.0" encoding="utf-8"?>
<ds:datastoreItem xmlns:ds="http://schemas.openxmlformats.org/officeDocument/2006/customXml" ds:itemID="{FBCBAE78-EC2C-4E59-937A-CCEF5D8E5A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2</TotalTime>
  <Pages>3</Pages>
  <Words>517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Richards, Clive</cp:lastModifiedBy>
  <cp:revision>3</cp:revision>
  <cp:lastPrinted>2013-05-29T14:27:00Z</cp:lastPrinted>
  <dcterms:created xsi:type="dcterms:W3CDTF">2025-07-03T12:36:00Z</dcterms:created>
  <dcterms:modified xsi:type="dcterms:W3CDTF">2025-07-03T12:37:00Z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