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628" w14:textId="716D8491" w:rsidR="003C0362" w:rsidRPr="0069414D" w:rsidRDefault="008E2C4B" w:rsidP="003C0362">
      <w:pPr>
        <w:pStyle w:val="Default"/>
        <w:rPr>
          <w:rStyle w:val="IntenseReference"/>
          <w:rFonts w:ascii="Arial" w:hAnsi="Arial" w:cs="Arial"/>
          <w:b w:val="0"/>
          <w:color w:val="7030A0"/>
          <w:sz w:val="100"/>
          <w:szCs w:val="100"/>
        </w:rPr>
      </w:pPr>
      <w:r w:rsidRPr="005526F6">
        <w:rPr>
          <w:noProof/>
        </w:rPr>
        <w:drawing>
          <wp:inline distT="0" distB="0" distL="0" distR="0" wp14:anchorId="35AA6594" wp14:editId="56590754">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505" cy="929985"/>
                    </a:xfrm>
                    <a:prstGeom prst="rect">
                      <a:avLst/>
                    </a:prstGeom>
                    <a:noFill/>
                    <a:ln>
                      <a:noFill/>
                    </a:ln>
                  </pic:spPr>
                </pic:pic>
              </a:graphicData>
            </a:graphic>
          </wp:inline>
        </w:drawing>
      </w:r>
      <w:r w:rsidR="00154D3E">
        <w:rPr>
          <w:noProof/>
        </w:rPr>
        <mc:AlternateContent>
          <mc:Choice Requires="wps">
            <w:drawing>
              <wp:anchor distT="0" distB="0" distL="114300" distR="114300" simplePos="0" relativeHeight="251657216"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alt="&quot;&quot;" style="position:absolute;margin-left:11.8pt;margin-top:-701.6pt;width:452.25pt;height:1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95F95C0" w14:textId="66A0891E" w:rsidR="003C0362" w:rsidRPr="00D5409B" w:rsidRDefault="000C2022" w:rsidP="00D259BA">
      <w:pPr>
        <w:pStyle w:val="Heading1"/>
        <w:jc w:val="center"/>
        <w:rPr>
          <w:rStyle w:val="IntenseReference"/>
          <w:b w:val="0"/>
          <w:bCs w:val="0"/>
          <w:smallCaps w:val="0"/>
          <w:color w:val="7030A0"/>
          <w:spacing w:val="0"/>
        </w:rPr>
      </w:pPr>
      <w:r>
        <w:rPr>
          <w:rStyle w:val="IntenseReference"/>
          <w:b w:val="0"/>
          <w:bCs w:val="0"/>
          <w:smallCaps w:val="0"/>
          <w:color w:val="7030A0"/>
          <w:spacing w:val="0"/>
        </w:rPr>
        <w:t xml:space="preserve">South Wales </w:t>
      </w:r>
    </w:p>
    <w:p w14:paraId="3BD9C663" w14:textId="5447F899" w:rsidR="009311B4" w:rsidRPr="0069414D" w:rsidRDefault="003C0362" w:rsidP="00233AB5">
      <w:pPr>
        <w:pStyle w:val="Default"/>
        <w:rPr>
          <w:rFonts w:ascii="Arial" w:hAnsi="Arial" w:cs="Arial"/>
          <w:color w:val="7030A0"/>
          <w:sz w:val="68"/>
          <w:szCs w:val="68"/>
        </w:rPr>
      </w:pPr>
      <w:r w:rsidRPr="0069414D">
        <w:rPr>
          <w:noProof/>
          <w:color w:val="7030A0"/>
        </w:rPr>
        <w:drawing>
          <wp:inline distT="0" distB="0" distL="0" distR="0" wp14:anchorId="5042E0A7" wp14:editId="4B83C205">
            <wp:extent cx="7439025" cy="6133465"/>
            <wp:effectExtent l="57150" t="0" r="66675" b="114935"/>
            <wp:docPr id="2" name="Picture 2" descr="A set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t of scale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445775" cy="613903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effectLst>
                      <a:outerShdw blurRad="50800" dist="50800" dir="5400000" algn="ctr" rotWithShape="0">
                        <a:schemeClr val="bg1"/>
                      </a:outerShdw>
                    </a:effectLst>
                  </pic:spPr>
                </pic:pic>
              </a:graphicData>
            </a:graphic>
          </wp:inline>
        </w:drawing>
      </w:r>
    </w:p>
    <w:p w14:paraId="590C0FE7" w14:textId="77777777" w:rsidR="009311B4" w:rsidRDefault="003C0362" w:rsidP="006A2849">
      <w:pPr>
        <w:pStyle w:val="Heading1"/>
        <w:jc w:val="center"/>
      </w:pPr>
      <w:r w:rsidRPr="0069414D">
        <w:t>Annual Report</w:t>
      </w:r>
    </w:p>
    <w:p w14:paraId="0966489C" w14:textId="77777777" w:rsidR="00D259BA" w:rsidRDefault="00D259BA" w:rsidP="00D259BA"/>
    <w:p w14:paraId="0C50DCB0" w14:textId="18C7F97C" w:rsidR="00D259BA" w:rsidRPr="006A2849" w:rsidRDefault="00D259BA" w:rsidP="00D259BA">
      <w:pPr>
        <w:rPr>
          <w:b/>
          <w:bCs/>
          <w:sz w:val="96"/>
          <w:szCs w:val="96"/>
        </w:rPr>
        <w:sectPr w:rsidR="00D259BA" w:rsidRPr="006A2849" w:rsidSect="00740AED">
          <w:footerReference w:type="even" r:id="rId13"/>
          <w:footerReference w:type="default" r:id="rId14"/>
          <w:footerReference w:type="first" r:id="rId15"/>
          <w:pgSz w:w="11905" w:h="16837" w:code="9"/>
          <w:pgMar w:top="720" w:right="720" w:bottom="720" w:left="0" w:header="720" w:footer="567" w:gutter="0"/>
          <w:cols w:space="720"/>
          <w:noEndnote/>
        </w:sectPr>
      </w:pPr>
      <w:r>
        <w:t xml:space="preserve"> </w:t>
      </w:r>
      <w:r w:rsidR="006A2849">
        <w:t xml:space="preserve">                                                        </w:t>
      </w:r>
      <w:r w:rsidR="006A2849" w:rsidRPr="006A2849">
        <w:rPr>
          <w:b/>
          <w:bCs/>
          <w:color w:val="7030A0"/>
          <w:sz w:val="96"/>
          <w:szCs w:val="96"/>
        </w:rPr>
        <w:t>2022-2023</w:t>
      </w:r>
    </w:p>
    <w:p w14:paraId="114EE9B3" w14:textId="77777777" w:rsidR="00332EE6" w:rsidRPr="0069414D" w:rsidRDefault="00332EE6" w:rsidP="008D1CDE">
      <w:pPr>
        <w:pStyle w:val="Heading1"/>
        <w:jc w:val="left"/>
      </w:pPr>
      <w:r w:rsidRPr="0069414D">
        <w:lastRenderedPageBreak/>
        <w:t>Intro</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77777777"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230273DE" w14:textId="77777777" w:rsidR="00332EE6" w:rsidRDefault="00332EE6" w:rsidP="00332EE6">
      <w:pPr>
        <w:pStyle w:val="Default"/>
        <w:rPr>
          <w:rFonts w:ascii="Arial" w:hAnsi="Arial" w:cs="Arial"/>
          <w:color w:val="FFFFFF"/>
          <w:sz w:val="20"/>
          <w:szCs w:val="20"/>
        </w:rPr>
      </w:pPr>
    </w:p>
    <w:p w14:paraId="40D0AA35" w14:textId="201E8767" w:rsidR="00297F61" w:rsidRDefault="00297F61" w:rsidP="008D1CDE">
      <w:pPr>
        <w:pStyle w:val="Style1"/>
      </w:pPr>
    </w:p>
    <w:p w14:paraId="4E3D2D38" w14:textId="68AFEB89" w:rsidR="00297F61" w:rsidRDefault="00297F61" w:rsidP="008D1CDE">
      <w:pPr>
        <w:pStyle w:val="Style1"/>
      </w:pPr>
      <w:r>
        <w:rPr>
          <w:noProof/>
        </w:rPr>
        <w:drawing>
          <wp:inline distT="0" distB="0" distL="0" distR="0" wp14:anchorId="04C143DB" wp14:editId="2010010B">
            <wp:extent cx="3093720" cy="2455545"/>
            <wp:effectExtent l="0" t="0" r="0" b="1905"/>
            <wp:docPr id="3" name="Picture 3" descr="Assistant Chief Constable Jason Davies in uni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sistant Chief Constable Jason Davies in uniform&#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2455545"/>
                    </a:xfrm>
                    <a:prstGeom prst="rect">
                      <a:avLst/>
                    </a:prstGeom>
                    <a:noFill/>
                    <a:ln>
                      <a:noFill/>
                    </a:ln>
                  </pic:spPr>
                </pic:pic>
              </a:graphicData>
            </a:graphic>
          </wp:inline>
        </w:drawing>
      </w:r>
    </w:p>
    <w:p w14:paraId="3FEBDAAF" w14:textId="7EDE4A11" w:rsidR="00297F61" w:rsidRPr="00304135" w:rsidRDefault="00297F61" w:rsidP="008D1CDE">
      <w:pPr>
        <w:pStyle w:val="Style1"/>
        <w:rPr>
          <w:color w:val="auto"/>
          <w:sz w:val="32"/>
          <w:szCs w:val="32"/>
        </w:rPr>
      </w:pPr>
      <w:r w:rsidRPr="00304135">
        <w:rPr>
          <w:color w:val="auto"/>
          <w:sz w:val="32"/>
          <w:szCs w:val="32"/>
        </w:rPr>
        <w:t xml:space="preserve">ACC Jason </w:t>
      </w:r>
      <w:r w:rsidR="00EC0270" w:rsidRPr="00304135">
        <w:rPr>
          <w:color w:val="auto"/>
          <w:sz w:val="32"/>
          <w:szCs w:val="32"/>
        </w:rPr>
        <w:t>Davies,</w:t>
      </w:r>
      <w:r w:rsidR="00642248">
        <w:rPr>
          <w:color w:val="auto"/>
          <w:sz w:val="32"/>
          <w:szCs w:val="32"/>
        </w:rPr>
        <w:t xml:space="preserve"> Chair of the Stra</w:t>
      </w:r>
      <w:r w:rsidR="00EC0270">
        <w:rPr>
          <w:color w:val="auto"/>
          <w:sz w:val="32"/>
          <w:szCs w:val="32"/>
        </w:rPr>
        <w:t>tegic Management Board</w:t>
      </w:r>
    </w:p>
    <w:p w14:paraId="6B47882B" w14:textId="77777777" w:rsidR="00332EE6" w:rsidRPr="006A45B8" w:rsidRDefault="00332EE6" w:rsidP="00332EE6">
      <w:pPr>
        <w:pStyle w:val="MAPPA-Bodytext"/>
        <w:rPr>
          <w:lang w:val="en-GB"/>
        </w:rPr>
      </w:pPr>
      <w:r w:rsidRPr="006A45B8">
        <w:rPr>
          <w:lang w:val="en-GB"/>
        </w:rPr>
        <w:br w:type="column"/>
      </w:r>
    </w:p>
    <w:p w14:paraId="323FC18C" w14:textId="77777777" w:rsidR="00332EE6" w:rsidRPr="006A45B8" w:rsidRDefault="00332EE6" w:rsidP="00332EE6">
      <w:pPr>
        <w:pStyle w:val="MAPPA-Bodytext"/>
        <w:rPr>
          <w:lang w:val="en-GB"/>
        </w:rPr>
      </w:pPr>
    </w:p>
    <w:p w14:paraId="62333CEA" w14:textId="77777777" w:rsidR="00332EE6" w:rsidRDefault="00332EE6" w:rsidP="00332EE6">
      <w:pPr>
        <w:pStyle w:val="Default"/>
        <w:rPr>
          <w:rFonts w:ascii="Arial" w:hAnsi="Arial" w:cs="Arial"/>
          <w:color w:val="FFFFFF"/>
          <w:sz w:val="20"/>
          <w:szCs w:val="20"/>
        </w:rPr>
      </w:pPr>
    </w:p>
    <w:p w14:paraId="62B4C59B" w14:textId="77777777" w:rsidR="00332EE6" w:rsidRDefault="00332EE6" w:rsidP="00332EE6">
      <w:pPr>
        <w:pStyle w:val="Default"/>
        <w:rPr>
          <w:rFonts w:ascii="Arial" w:hAnsi="Arial" w:cs="Arial"/>
          <w:color w:val="FFFFFF"/>
          <w:sz w:val="20"/>
          <w:szCs w:val="20"/>
        </w:rPr>
        <w:sectPr w:rsidR="00332EE6" w:rsidSect="00867C9E">
          <w:type w:val="continuous"/>
          <w:pgSz w:w="11905" w:h="16837" w:code="9"/>
          <w:pgMar w:top="720" w:right="720" w:bottom="720" w:left="720" w:header="720" w:footer="567" w:gutter="0"/>
          <w:cols w:num="2" w:space="720"/>
          <w:noEndnote/>
          <w:rtlGutter/>
        </w:sectPr>
      </w:pPr>
    </w:p>
    <w:p w14:paraId="6CA5489B" w14:textId="77777777" w:rsidR="00297F61" w:rsidRDefault="00297F61" w:rsidP="00297F61">
      <w:pPr>
        <w:jc w:val="both"/>
        <w:rPr>
          <w:rFonts w:ascii="Arial" w:hAnsi="Arial" w:cs="Arial"/>
        </w:rPr>
      </w:pPr>
      <w:r w:rsidRPr="00987BBB">
        <w:rPr>
          <w:rFonts w:ascii="Arial" w:hAnsi="Arial" w:cs="Arial"/>
        </w:rPr>
        <w:t xml:space="preserve">As Chair of </w:t>
      </w:r>
      <w:r>
        <w:rPr>
          <w:rFonts w:ascii="Arial" w:hAnsi="Arial" w:cs="Arial"/>
        </w:rPr>
        <w:t>the South Wales Multi Agency Public Protection Arrangements ‘</w:t>
      </w:r>
      <w:r w:rsidRPr="00987BBB">
        <w:rPr>
          <w:rFonts w:ascii="Arial" w:hAnsi="Arial" w:cs="Arial"/>
        </w:rPr>
        <w:t>Strategic Management Board</w:t>
      </w:r>
      <w:r>
        <w:rPr>
          <w:rFonts w:ascii="Arial" w:hAnsi="Arial" w:cs="Arial"/>
        </w:rPr>
        <w:t>’</w:t>
      </w:r>
      <w:r w:rsidRPr="00987BBB">
        <w:rPr>
          <w:rFonts w:ascii="Arial" w:hAnsi="Arial" w:cs="Arial"/>
        </w:rPr>
        <w:t xml:space="preserve">, I am delighted to share with you </w:t>
      </w:r>
      <w:r>
        <w:rPr>
          <w:rFonts w:ascii="Arial" w:hAnsi="Arial" w:cs="Arial"/>
        </w:rPr>
        <w:t xml:space="preserve">our annual report 2022-23. </w:t>
      </w:r>
    </w:p>
    <w:p w14:paraId="1BDF661C" w14:textId="77777777" w:rsidR="00297F61" w:rsidRDefault="00297F61" w:rsidP="00297F61">
      <w:pPr>
        <w:jc w:val="both"/>
        <w:rPr>
          <w:rFonts w:ascii="Arial" w:hAnsi="Arial" w:cs="Arial"/>
        </w:rPr>
      </w:pPr>
      <w:r w:rsidRPr="00987BBB">
        <w:rPr>
          <w:rFonts w:ascii="Arial" w:hAnsi="Arial" w:cs="Arial"/>
        </w:rPr>
        <w:t>The report outlines the work of MAPPA in the South Wales region in protecting local communities from the sexual and violent offenders who pose the highest risk of h</w:t>
      </w:r>
      <w:r>
        <w:rPr>
          <w:rFonts w:ascii="Arial" w:hAnsi="Arial" w:cs="Arial"/>
        </w:rPr>
        <w:t>arm</w:t>
      </w:r>
      <w:r w:rsidRPr="00987BBB">
        <w:rPr>
          <w:rFonts w:ascii="Arial" w:hAnsi="Arial" w:cs="Arial"/>
        </w:rPr>
        <w:t>. </w:t>
      </w:r>
    </w:p>
    <w:p w14:paraId="645D0721" w14:textId="77777777" w:rsidR="00297F61" w:rsidRDefault="00297F61" w:rsidP="00297F61">
      <w:pPr>
        <w:jc w:val="both"/>
        <w:rPr>
          <w:rFonts w:ascii="Arial" w:hAnsi="Arial" w:cs="Arial"/>
        </w:rPr>
      </w:pPr>
    </w:p>
    <w:p w14:paraId="5FE7575A" w14:textId="77777777" w:rsidR="00297F61" w:rsidRDefault="00297F61" w:rsidP="00297F61">
      <w:pPr>
        <w:jc w:val="both"/>
        <w:rPr>
          <w:rFonts w:ascii="Arial" w:hAnsi="Arial" w:cs="Arial"/>
        </w:rPr>
      </w:pPr>
      <w:r w:rsidRPr="00987BBB">
        <w:rPr>
          <w:rFonts w:ascii="Arial" w:hAnsi="Arial" w:cs="Arial"/>
        </w:rPr>
        <w:t>The responsible authorities for MAPPA</w:t>
      </w:r>
      <w:r>
        <w:rPr>
          <w:rFonts w:ascii="Arial" w:hAnsi="Arial" w:cs="Arial"/>
        </w:rPr>
        <w:t>,</w:t>
      </w:r>
      <w:r w:rsidRPr="00987BBB">
        <w:rPr>
          <w:rFonts w:ascii="Arial" w:hAnsi="Arial" w:cs="Arial"/>
        </w:rPr>
        <w:t xml:space="preserve"> the Police, Probation</w:t>
      </w:r>
      <w:r>
        <w:rPr>
          <w:rFonts w:ascii="Arial" w:hAnsi="Arial" w:cs="Arial"/>
        </w:rPr>
        <w:t>,</w:t>
      </w:r>
      <w:r w:rsidRPr="00987BBB">
        <w:rPr>
          <w:rFonts w:ascii="Arial" w:hAnsi="Arial" w:cs="Arial"/>
        </w:rPr>
        <w:t xml:space="preserve"> and Prison Service are supported by a range of agencies, including health and social care as well as housing providers who have a duty to co-operate. </w:t>
      </w:r>
      <w:r>
        <w:rPr>
          <w:rFonts w:ascii="Arial" w:hAnsi="Arial" w:cs="Arial"/>
        </w:rPr>
        <w:t>It is the collaboration of these agencies that provide the foundations for robust information sharing and individual tools that contribute to solving problems and developing robust safety plans.</w:t>
      </w:r>
    </w:p>
    <w:p w14:paraId="490EF3C8" w14:textId="77777777" w:rsidR="00297F61" w:rsidRDefault="00297F61" w:rsidP="00297F61">
      <w:pPr>
        <w:jc w:val="both"/>
        <w:rPr>
          <w:rFonts w:ascii="Arial" w:hAnsi="Arial" w:cs="Arial"/>
        </w:rPr>
      </w:pPr>
    </w:p>
    <w:p w14:paraId="5DAB228F" w14:textId="77777777" w:rsidR="00297F61" w:rsidRPr="000E25AD" w:rsidRDefault="00297F61" w:rsidP="00297F61">
      <w:pPr>
        <w:jc w:val="both"/>
        <w:rPr>
          <w:rFonts w:ascii="Arial" w:hAnsi="Arial" w:cs="Arial"/>
        </w:rPr>
      </w:pPr>
      <w:r w:rsidRPr="000E25AD">
        <w:rPr>
          <w:rFonts w:ascii="Arial" w:hAnsi="Arial" w:cs="Arial"/>
        </w:rPr>
        <w:t xml:space="preserve">Throughout this year we have faced many challenges in maintaining public safety, but also through the work of our MAPPA Operational Group delivered against our annual objectives and continued to improve our approach by learning from case reviews. The important work of our lay advisors provides independent scrutiny and helps us </w:t>
      </w:r>
      <w:r>
        <w:rPr>
          <w:rFonts w:ascii="Arial" w:hAnsi="Arial" w:cs="Arial"/>
        </w:rPr>
        <w:t xml:space="preserve">to </w:t>
      </w:r>
      <w:r w:rsidRPr="000E25AD">
        <w:rPr>
          <w:rFonts w:ascii="Arial" w:hAnsi="Arial" w:cs="Arial"/>
        </w:rPr>
        <w:t>continually improve.</w:t>
      </w:r>
    </w:p>
    <w:p w14:paraId="0959BF2A" w14:textId="77777777" w:rsidR="00297F61" w:rsidRDefault="00297F61" w:rsidP="00297F61">
      <w:pPr>
        <w:jc w:val="both"/>
        <w:rPr>
          <w:rFonts w:ascii="Arial" w:hAnsi="Arial" w:cs="Arial"/>
        </w:rPr>
      </w:pPr>
    </w:p>
    <w:p w14:paraId="5307615C" w14:textId="77777777" w:rsidR="00297F61" w:rsidRDefault="00297F61" w:rsidP="00297F61">
      <w:pPr>
        <w:jc w:val="both"/>
        <w:rPr>
          <w:rFonts w:ascii="Arial" w:hAnsi="Arial" w:cs="Arial"/>
        </w:rPr>
      </w:pPr>
    </w:p>
    <w:p w14:paraId="5D2EDB9D" w14:textId="77777777" w:rsidR="00297F61" w:rsidRDefault="00297F61" w:rsidP="00297F61">
      <w:pPr>
        <w:jc w:val="both"/>
        <w:rPr>
          <w:rFonts w:ascii="Arial" w:hAnsi="Arial" w:cs="Arial"/>
        </w:rPr>
      </w:pPr>
      <w:r>
        <w:rPr>
          <w:rFonts w:ascii="Arial" w:hAnsi="Arial" w:cs="Arial"/>
        </w:rPr>
        <w:t>We must continue to build on our existing arrangements to be able to meet the complexity and demand that we face. Pressures within society will inevitably contribute to further challenges for MAPPA and as an SMB we are committed to preparing for, and responding dynamically to the threat this poses in managing offenders. This can only be achieved if every agency plays its part in building a resilient and cohesive approach.</w:t>
      </w:r>
    </w:p>
    <w:p w14:paraId="69AC0407" w14:textId="77777777" w:rsidR="00297F61" w:rsidRDefault="00297F61" w:rsidP="00297F61">
      <w:pPr>
        <w:jc w:val="both"/>
        <w:rPr>
          <w:rFonts w:ascii="Arial" w:hAnsi="Arial" w:cs="Arial"/>
        </w:rPr>
      </w:pPr>
    </w:p>
    <w:p w14:paraId="76098856" w14:textId="270CE623" w:rsidR="00297F61" w:rsidRDefault="00297F61" w:rsidP="00297F61">
      <w:pPr>
        <w:jc w:val="both"/>
        <w:rPr>
          <w:rFonts w:ascii="Arial" w:hAnsi="Arial" w:cs="Arial"/>
        </w:rPr>
      </w:pPr>
      <w:r w:rsidRPr="00987BBB">
        <w:rPr>
          <w:rFonts w:ascii="Arial" w:hAnsi="Arial" w:cs="Arial"/>
        </w:rPr>
        <w:t xml:space="preserve">Sexual and violent crimes </w:t>
      </w:r>
      <w:r>
        <w:rPr>
          <w:rFonts w:ascii="Arial" w:hAnsi="Arial" w:cs="Arial"/>
        </w:rPr>
        <w:t xml:space="preserve">can </w:t>
      </w:r>
      <w:r w:rsidRPr="00987BBB">
        <w:rPr>
          <w:rFonts w:ascii="Arial" w:hAnsi="Arial" w:cs="Arial"/>
        </w:rPr>
        <w:t xml:space="preserve">have a devastating effect on victims, especially when those victims are children or vulnerable adults.  The wider impact on families and communities must not be underestimated. The public has every right to demand the very best provision we can offer, so we </w:t>
      </w:r>
      <w:r w:rsidRPr="00987BBB">
        <w:rPr>
          <w:rFonts w:ascii="Arial" w:hAnsi="Arial" w:cs="Arial"/>
        </w:rPr>
        <w:lastRenderedPageBreak/>
        <w:t xml:space="preserve">will continue to work on a range of initiatives across the partnership that builds on </w:t>
      </w:r>
      <w:r>
        <w:rPr>
          <w:rFonts w:ascii="Arial" w:hAnsi="Arial" w:cs="Arial"/>
        </w:rPr>
        <w:t>the foundations we have set since our last report.</w:t>
      </w:r>
      <w:r w:rsidRPr="00987BBB">
        <w:rPr>
          <w:rFonts w:ascii="Arial" w:hAnsi="Arial" w:cs="Arial"/>
        </w:rPr>
        <w:t xml:space="preserve"> </w:t>
      </w:r>
    </w:p>
    <w:p w14:paraId="34E59E50" w14:textId="67F7357B" w:rsidR="00297F61" w:rsidRDefault="00297F61" w:rsidP="00297F61">
      <w:pPr>
        <w:jc w:val="both"/>
        <w:rPr>
          <w:rFonts w:ascii="Arial" w:hAnsi="Arial" w:cs="Arial"/>
        </w:rPr>
      </w:pPr>
    </w:p>
    <w:p w14:paraId="11CBA865" w14:textId="4D07F612" w:rsidR="00297F61" w:rsidRDefault="00297F61" w:rsidP="00297F61">
      <w:pPr>
        <w:jc w:val="both"/>
        <w:rPr>
          <w:rFonts w:ascii="Arial" w:hAnsi="Arial" w:cs="Arial"/>
        </w:rPr>
      </w:pPr>
    </w:p>
    <w:p w14:paraId="4577E00A" w14:textId="22DAAEC2" w:rsidR="00297F61" w:rsidRDefault="00297F61" w:rsidP="00297F61">
      <w:pPr>
        <w:jc w:val="both"/>
        <w:rPr>
          <w:rFonts w:ascii="Arial" w:hAnsi="Arial" w:cs="Arial"/>
        </w:rPr>
      </w:pPr>
    </w:p>
    <w:p w14:paraId="3A6F1B20" w14:textId="53705B83" w:rsidR="00297F61" w:rsidRDefault="00297F61" w:rsidP="00297F61">
      <w:pPr>
        <w:jc w:val="both"/>
        <w:rPr>
          <w:rFonts w:ascii="Arial" w:hAnsi="Arial" w:cs="Arial"/>
        </w:rPr>
      </w:pPr>
      <w:r w:rsidRPr="00E76B16">
        <w:rPr>
          <w:noProof/>
          <w:sz w:val="20"/>
          <w:szCs w:val="20"/>
        </w:rPr>
        <w:drawing>
          <wp:inline distT="0" distB="0" distL="0" distR="0" wp14:anchorId="187395F8" wp14:editId="254D1BB8">
            <wp:extent cx="3093720" cy="3255645"/>
            <wp:effectExtent l="0" t="0" r="0" b="1905"/>
            <wp:docPr id="7" name="Picture 7" descr="picture of nicola dav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nicola davi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720" cy="3255645"/>
                    </a:xfrm>
                    <a:prstGeom prst="rect">
                      <a:avLst/>
                    </a:prstGeom>
                    <a:noFill/>
                    <a:ln>
                      <a:noFill/>
                    </a:ln>
                  </pic:spPr>
                </pic:pic>
              </a:graphicData>
            </a:graphic>
          </wp:inline>
        </w:drawing>
      </w:r>
    </w:p>
    <w:p w14:paraId="21F276F5" w14:textId="6DCA5344" w:rsidR="00297F61" w:rsidRDefault="00297F61" w:rsidP="00297F61">
      <w:pPr>
        <w:jc w:val="both"/>
        <w:rPr>
          <w:rFonts w:ascii="Arial" w:hAnsi="Arial" w:cs="Arial"/>
        </w:rPr>
      </w:pPr>
    </w:p>
    <w:p w14:paraId="05E955BD" w14:textId="77777777" w:rsidR="00297F61" w:rsidRPr="00987BBB" w:rsidRDefault="00297F61" w:rsidP="00297F61">
      <w:pPr>
        <w:jc w:val="both"/>
        <w:rPr>
          <w:rFonts w:ascii="Arial" w:hAnsi="Arial" w:cs="Arial"/>
        </w:rPr>
      </w:pPr>
    </w:p>
    <w:p w14:paraId="66C03184" w14:textId="77777777" w:rsidR="00297F61" w:rsidRDefault="00297F61" w:rsidP="00297F61">
      <w:pPr>
        <w:jc w:val="both"/>
        <w:rPr>
          <w:rFonts w:ascii="Arial" w:hAnsi="Arial" w:cs="Arial"/>
        </w:rPr>
      </w:pPr>
    </w:p>
    <w:p w14:paraId="47A0F4FF" w14:textId="77777777" w:rsidR="00297F61" w:rsidRPr="00304135" w:rsidRDefault="00297F61" w:rsidP="00297F61">
      <w:pPr>
        <w:pStyle w:val="MAPPA-Bodytext"/>
        <w:rPr>
          <w:b/>
          <w:bCs/>
          <w:sz w:val="32"/>
          <w:szCs w:val="32"/>
        </w:rPr>
      </w:pPr>
      <w:r w:rsidRPr="00304135">
        <w:rPr>
          <w:b/>
          <w:bCs/>
          <w:sz w:val="32"/>
          <w:szCs w:val="32"/>
        </w:rPr>
        <w:t xml:space="preserve">Nicola Davies, </w:t>
      </w:r>
    </w:p>
    <w:p w14:paraId="04E3A6FE" w14:textId="77777777" w:rsidR="00297F61" w:rsidRPr="00304135" w:rsidRDefault="00297F61" w:rsidP="00297F61">
      <w:pPr>
        <w:pStyle w:val="MAPPA-Bodytext"/>
        <w:rPr>
          <w:b/>
          <w:bCs/>
          <w:sz w:val="32"/>
          <w:szCs w:val="32"/>
        </w:rPr>
      </w:pPr>
      <w:r w:rsidRPr="00304135">
        <w:rPr>
          <w:b/>
          <w:bCs/>
          <w:sz w:val="32"/>
          <w:szCs w:val="32"/>
        </w:rPr>
        <w:t>Wales Divisional Director Probation Service</w:t>
      </w:r>
    </w:p>
    <w:p w14:paraId="2C8A1546" w14:textId="4F2AB190" w:rsidR="00297F61" w:rsidRPr="00047D86" w:rsidRDefault="00297F61" w:rsidP="00297F61">
      <w:pPr>
        <w:autoSpaceDE w:val="0"/>
        <w:autoSpaceDN w:val="0"/>
        <w:rPr>
          <w:rFonts w:ascii="Arial" w:hAnsi="Arial" w:cs="Arial"/>
        </w:rPr>
      </w:pPr>
      <w:r w:rsidRPr="00047D86">
        <w:rPr>
          <w:rFonts w:ascii="Arial" w:hAnsi="Arial" w:cs="Arial"/>
        </w:rPr>
        <w:t xml:space="preserve">We are pleased to introduce the 2022/23 MAPPA Annual Report for the </w:t>
      </w:r>
      <w:r w:rsidR="00CA6AD5">
        <w:rPr>
          <w:rFonts w:ascii="Arial" w:hAnsi="Arial" w:cs="Arial"/>
        </w:rPr>
        <w:t xml:space="preserve">South </w:t>
      </w:r>
      <w:r w:rsidR="00EC0270">
        <w:rPr>
          <w:rFonts w:ascii="Arial" w:hAnsi="Arial" w:cs="Arial"/>
        </w:rPr>
        <w:t xml:space="preserve">Wales </w:t>
      </w:r>
      <w:r w:rsidR="00EC0270" w:rsidRPr="00047D86">
        <w:rPr>
          <w:rFonts w:ascii="Arial" w:hAnsi="Arial" w:cs="Arial"/>
        </w:rPr>
        <w:t>Multi</w:t>
      </w:r>
      <w:r w:rsidRPr="00047D86">
        <w:rPr>
          <w:rFonts w:ascii="Arial" w:hAnsi="Arial" w:cs="Arial"/>
        </w:rPr>
        <w:t>-Agency Public Protection Arrangements (MAPPA) Strategic Management Board.</w:t>
      </w:r>
    </w:p>
    <w:p w14:paraId="485EDE58" w14:textId="77777777" w:rsidR="00297F61" w:rsidRPr="00047D86" w:rsidRDefault="00297F61" w:rsidP="00297F61">
      <w:pPr>
        <w:autoSpaceDE w:val="0"/>
        <w:autoSpaceDN w:val="0"/>
        <w:rPr>
          <w:rFonts w:ascii="Arial" w:hAnsi="Arial" w:cs="Arial"/>
        </w:rPr>
      </w:pPr>
    </w:p>
    <w:p w14:paraId="7A84AD7B" w14:textId="77777777" w:rsidR="00297F61" w:rsidRPr="00047D86" w:rsidRDefault="00297F61" w:rsidP="00297F61">
      <w:pPr>
        <w:autoSpaceDE w:val="0"/>
        <w:autoSpaceDN w:val="0"/>
        <w:rPr>
          <w:rFonts w:ascii="Arial" w:hAnsi="Arial" w:cs="Arial"/>
        </w:rPr>
      </w:pPr>
      <w:r w:rsidRPr="00047D86">
        <w:rPr>
          <w:rFonts w:ascii="Arial" w:hAnsi="Arial" w:cs="Arial"/>
        </w:rPr>
        <w:t xml:space="preserve">Our commitment to MAPPA continues to be at the forefront of our service this year, with the shared aim of organisations working collaboratively to prioritise keeping people safe and protecting communities from harm.  </w:t>
      </w:r>
    </w:p>
    <w:p w14:paraId="4F004DE1" w14:textId="77777777" w:rsidR="00297F61" w:rsidRPr="00047D86" w:rsidRDefault="00297F61" w:rsidP="00297F61">
      <w:pPr>
        <w:autoSpaceDE w:val="0"/>
        <w:autoSpaceDN w:val="0"/>
        <w:rPr>
          <w:rFonts w:ascii="Arial" w:hAnsi="Arial" w:cs="Arial"/>
        </w:rPr>
      </w:pPr>
    </w:p>
    <w:p w14:paraId="59B896DD" w14:textId="77777777" w:rsidR="00297F61" w:rsidRPr="00047D86" w:rsidRDefault="00297F61" w:rsidP="00297F61">
      <w:pPr>
        <w:autoSpaceDE w:val="0"/>
        <w:autoSpaceDN w:val="0"/>
        <w:rPr>
          <w:rFonts w:ascii="Arial" w:hAnsi="Arial" w:cs="Arial"/>
        </w:rPr>
      </w:pPr>
      <w:r w:rsidRPr="00047D86">
        <w:rPr>
          <w:rFonts w:ascii="Arial" w:hAnsi="Arial" w:cs="Arial"/>
        </w:rPr>
        <w:t xml:space="preserve">The report provides members of the public the ability to understand some of the work being undertaken by the MAPPA Strategic Management Board to drive improvements in the management of individuals presenting the most serious risk of harm. Outlining statistical information on individuals who are managed under MAPPA over the last business year. The most serious risk offenders form a small percentage of the crimes dealt with by the four constabularies across Wales but can result in an unquantifiable bearing on victims. </w:t>
      </w:r>
    </w:p>
    <w:p w14:paraId="19808C3B" w14:textId="77777777" w:rsidR="00297F61" w:rsidRPr="00047D86" w:rsidRDefault="00297F61" w:rsidP="00297F61">
      <w:pPr>
        <w:autoSpaceDE w:val="0"/>
        <w:autoSpaceDN w:val="0"/>
        <w:rPr>
          <w:rFonts w:ascii="Arial" w:hAnsi="Arial" w:cs="Arial"/>
        </w:rPr>
      </w:pPr>
    </w:p>
    <w:p w14:paraId="73907525" w14:textId="7A9FAD81" w:rsidR="00297F61" w:rsidRPr="00047D86" w:rsidRDefault="00297F61" w:rsidP="00297F61">
      <w:pPr>
        <w:autoSpaceDE w:val="0"/>
        <w:autoSpaceDN w:val="0"/>
        <w:rPr>
          <w:rFonts w:ascii="Arial" w:hAnsi="Arial" w:cs="Arial"/>
        </w:rPr>
      </w:pPr>
      <w:r w:rsidRPr="00047D86">
        <w:rPr>
          <w:rFonts w:ascii="Arial" w:hAnsi="Arial" w:cs="Arial"/>
        </w:rPr>
        <w:t xml:space="preserve">This year we have welcomed the passing of the </w:t>
      </w:r>
      <w:r w:rsidR="00757517" w:rsidRPr="00047D86">
        <w:rPr>
          <w:rFonts w:ascii="Arial" w:hAnsi="Arial" w:cs="Arial"/>
        </w:rPr>
        <w:t>20</w:t>
      </w:r>
      <w:r w:rsidR="00757517">
        <w:rPr>
          <w:rFonts w:ascii="Arial" w:hAnsi="Arial" w:cs="Arial"/>
        </w:rPr>
        <w:t>-year</w:t>
      </w:r>
      <w:r w:rsidRPr="00047D86">
        <w:rPr>
          <w:rFonts w:ascii="Arial" w:hAnsi="Arial" w:cs="Arial"/>
        </w:rPr>
        <w:t xml:space="preserve"> anniversary of the Multi-Agency Public Protection Arrangements and are grateful to all organisations for their dedication and commitment.  We have received the outcome of the Joint Thematic Inspection on MAPPA in July 2022.  This has supported the identification of National, Agency and Strategic Management Board recommendations to enhance the effectiveness of MAPPA overall.  Also, published this year has been the National MAPPA Research </w:t>
      </w:r>
      <w:r w:rsidR="00757517" w:rsidRPr="00047D86">
        <w:rPr>
          <w:rFonts w:ascii="Arial" w:hAnsi="Arial" w:cs="Arial"/>
        </w:rPr>
        <w:t>findings,</w:t>
      </w:r>
      <w:r w:rsidRPr="00047D86">
        <w:rPr>
          <w:rFonts w:ascii="Arial" w:hAnsi="Arial" w:cs="Arial"/>
        </w:rPr>
        <w:t xml:space="preserve"> which was a national study into the effectiveness of MAPPA. This evidenced that re-offending rates for individuals supervised under MAPPA arrangements are lower than those reported in proven re-offending statistics.  This is extremely positive and illustrates the importance of MAPPA in protecting victims and working towards reducing re-offending.</w:t>
      </w:r>
    </w:p>
    <w:p w14:paraId="07EAF1C0" w14:textId="77777777" w:rsidR="00297F61" w:rsidRPr="00047D86" w:rsidRDefault="00297F61" w:rsidP="00297F61">
      <w:pPr>
        <w:autoSpaceDE w:val="0"/>
        <w:autoSpaceDN w:val="0"/>
        <w:rPr>
          <w:rFonts w:ascii="Arial" w:hAnsi="Arial" w:cs="Arial"/>
        </w:rPr>
      </w:pPr>
    </w:p>
    <w:p w14:paraId="5B48F60A" w14:textId="77777777" w:rsidR="00297F61" w:rsidRPr="00047D86" w:rsidRDefault="00297F61" w:rsidP="00297F61">
      <w:pPr>
        <w:autoSpaceDE w:val="0"/>
        <w:autoSpaceDN w:val="0"/>
        <w:rPr>
          <w:rFonts w:ascii="Arial" w:hAnsi="Arial" w:cs="Arial"/>
        </w:rPr>
      </w:pPr>
      <w:r w:rsidRPr="00047D86">
        <w:rPr>
          <w:rFonts w:ascii="Arial" w:hAnsi="Arial" w:cs="Arial"/>
        </w:rPr>
        <w:lastRenderedPageBreak/>
        <w:t xml:space="preserve">Learning is at the heart of our organisation, Responsible Authorities (Police and Prison), Duty to Co-operate and other agencies. Our business priorities this year, through the Strategic Management Board and MAPPA Co-Ordinators has been to respond to the recommendations within the HMIP report.  Developing a joint learning culture across agencies, to maximise innovation and improvements to MAPPA locally.  Providing the local communities, we serve with assurance and accountability of our service.  MAPPA Co-Ordinators have continued with the provision of training to all agencies, ensuring the imbedding of the updates to MAPPA Guidance. </w:t>
      </w:r>
    </w:p>
    <w:p w14:paraId="1913CCAE" w14:textId="77777777" w:rsidR="00297F61" w:rsidRPr="00047D86" w:rsidRDefault="00297F61" w:rsidP="00297F61">
      <w:pPr>
        <w:autoSpaceDE w:val="0"/>
        <w:autoSpaceDN w:val="0"/>
        <w:rPr>
          <w:rFonts w:ascii="Arial" w:hAnsi="Arial" w:cs="Arial"/>
        </w:rPr>
      </w:pPr>
    </w:p>
    <w:p w14:paraId="279FEA08" w14:textId="77777777" w:rsidR="00297F61" w:rsidRPr="00CC2763" w:rsidRDefault="00297F61" w:rsidP="00297F61">
      <w:pPr>
        <w:autoSpaceDE w:val="0"/>
        <w:autoSpaceDN w:val="0"/>
        <w:rPr>
          <w:rFonts w:ascii="Arial" w:hAnsi="Arial" w:cs="Arial"/>
        </w:rPr>
      </w:pPr>
    </w:p>
    <w:p w14:paraId="3CE1FEF0" w14:textId="77777777" w:rsidR="00297F61" w:rsidRPr="00CC2763" w:rsidRDefault="00297F61" w:rsidP="00297F61">
      <w:pPr>
        <w:autoSpaceDE w:val="0"/>
        <w:autoSpaceDN w:val="0"/>
        <w:rPr>
          <w:rFonts w:ascii="Arial" w:hAnsi="Arial" w:cs="Arial"/>
        </w:rPr>
      </w:pPr>
    </w:p>
    <w:p w14:paraId="44FE0259" w14:textId="77777777" w:rsidR="00297F61" w:rsidRPr="00FF1099" w:rsidRDefault="00297F61" w:rsidP="00297F61">
      <w:pPr>
        <w:autoSpaceDE w:val="0"/>
        <w:autoSpaceDN w:val="0"/>
        <w:adjustRightInd w:val="0"/>
        <w:rPr>
          <w:rFonts w:ascii="Arial" w:hAnsi="Arial" w:cs="Arial"/>
          <w:color w:val="000000"/>
        </w:rPr>
      </w:pPr>
    </w:p>
    <w:p w14:paraId="40EB0B15" w14:textId="77777777" w:rsidR="00297F61" w:rsidRPr="0069414D" w:rsidRDefault="00297F61" w:rsidP="00297F61">
      <w:pPr>
        <w:pStyle w:val="Heading1"/>
        <w:jc w:val="left"/>
      </w:pPr>
      <w:r w:rsidRPr="0069414D">
        <w:t>What is MAPPA?</w:t>
      </w:r>
    </w:p>
    <w:p w14:paraId="1414EA64" w14:textId="77777777" w:rsidR="00297F61" w:rsidRPr="007C7106" w:rsidRDefault="00297F61" w:rsidP="00297F61">
      <w:pPr>
        <w:pStyle w:val="Default"/>
        <w:pBdr>
          <w:bottom w:val="single" w:sz="4" w:space="1" w:color="007BC3"/>
        </w:pBdr>
        <w:rPr>
          <w:rFonts w:ascii="Arial" w:hAnsi="Arial" w:cs="Arial"/>
          <w:color w:val="FFFFFF"/>
          <w:sz w:val="16"/>
          <w:szCs w:val="16"/>
        </w:rPr>
      </w:pPr>
    </w:p>
    <w:p w14:paraId="0170B5EE" w14:textId="77777777" w:rsidR="00297F61" w:rsidRPr="00916D29" w:rsidRDefault="00297F61" w:rsidP="00297F61">
      <w:pPr>
        <w:pStyle w:val="MAPPA-Bodytext"/>
        <w:rPr>
          <w:lang w:val="en-GB"/>
        </w:rPr>
        <w:sectPr w:rsidR="00297F61" w:rsidRPr="00916D29" w:rsidSect="00735E92">
          <w:type w:val="continuous"/>
          <w:pgSz w:w="11905" w:h="16837" w:code="9"/>
          <w:pgMar w:top="720" w:right="720" w:bottom="720" w:left="720" w:header="720" w:footer="567" w:gutter="0"/>
          <w:cols w:space="720"/>
          <w:noEndnote/>
        </w:sectPr>
      </w:pPr>
    </w:p>
    <w:p w14:paraId="5C001665" w14:textId="77777777" w:rsidR="00297F61" w:rsidRPr="006A45B8" w:rsidRDefault="00297F61" w:rsidP="00297F61">
      <w:pPr>
        <w:pStyle w:val="MAPPA-Bodytext"/>
        <w:rPr>
          <w:lang w:val="en-GB"/>
        </w:rPr>
      </w:pPr>
    </w:p>
    <w:p w14:paraId="0A67FD9B" w14:textId="77777777" w:rsidR="00297F61" w:rsidRPr="006A45B8" w:rsidRDefault="00297F61" w:rsidP="00297F61">
      <w:pPr>
        <w:pStyle w:val="MAPPA-HeadingPara"/>
        <w:rPr>
          <w:lang w:val="en-GB"/>
        </w:rPr>
        <w:sectPr w:rsidR="00297F61" w:rsidRPr="006A45B8" w:rsidSect="00867C9E">
          <w:type w:val="continuous"/>
          <w:pgSz w:w="11905" w:h="16837" w:code="9"/>
          <w:pgMar w:top="720" w:right="720" w:bottom="720" w:left="720" w:header="720" w:footer="567" w:gutter="0"/>
          <w:cols w:space="720"/>
          <w:noEndnote/>
        </w:sectPr>
      </w:pPr>
    </w:p>
    <w:p w14:paraId="5278EB3D" w14:textId="77777777" w:rsidR="00297F61" w:rsidRPr="008D1CDE" w:rsidRDefault="00297F61" w:rsidP="00297F61">
      <w:pPr>
        <w:pStyle w:val="Style1"/>
      </w:pPr>
      <w:r w:rsidRPr="008D1CDE">
        <w:t>MAPPA background</w:t>
      </w:r>
    </w:p>
    <w:p w14:paraId="03E56B64" w14:textId="77777777" w:rsidR="00297F61" w:rsidRPr="00206B09" w:rsidRDefault="00297F61" w:rsidP="00297F61">
      <w:pPr>
        <w:pStyle w:val="MAPPA-Bodytext-numbered"/>
        <w:ind w:left="0" w:firstLine="0"/>
        <w:rPr>
          <w:sz w:val="24"/>
          <w:szCs w:val="24"/>
          <w:lang w:val="en-GB"/>
        </w:rPr>
      </w:pPr>
      <w:r w:rsidRPr="00206B09">
        <w:rPr>
          <w:sz w:val="24"/>
          <w:szCs w:val="24"/>
          <w:lang w:val="en-GB"/>
        </w:rPr>
        <w:t xml:space="preserve">MAPPA (Multi-Agency Public Protection Arrangements) are a set of arrangements to manage the risk posed by </w:t>
      </w:r>
      <w:r>
        <w:rPr>
          <w:sz w:val="24"/>
          <w:szCs w:val="24"/>
          <w:lang w:val="en-GB"/>
        </w:rPr>
        <w:t xml:space="preserve">individuals who have committed </w:t>
      </w:r>
      <w:r w:rsidRPr="00206B09">
        <w:rPr>
          <w:sz w:val="24"/>
          <w:szCs w:val="24"/>
          <w:lang w:val="en-GB"/>
        </w:rPr>
        <w:t>the most serious sexual, violent and terrorist offen</w:t>
      </w:r>
      <w:r>
        <w:rPr>
          <w:sz w:val="24"/>
          <w:szCs w:val="24"/>
          <w:lang w:val="en-GB"/>
        </w:rPr>
        <w:t>ces</w:t>
      </w:r>
      <w:r w:rsidRPr="00206B09">
        <w:rPr>
          <w:sz w:val="24"/>
          <w:szCs w:val="24"/>
          <w:lang w:val="en-GB"/>
        </w:rPr>
        <w:t xml:space="preserve"> (MAPPA-eligible </w:t>
      </w:r>
      <w:r>
        <w:rPr>
          <w:sz w:val="24"/>
          <w:szCs w:val="24"/>
          <w:lang w:val="en-GB"/>
        </w:rPr>
        <w:t>individuals</w:t>
      </w:r>
      <w:r w:rsidRPr="00206B09">
        <w:rPr>
          <w:sz w:val="24"/>
          <w:szCs w:val="24"/>
          <w:lang w:val="en-GB"/>
        </w:rPr>
        <w:t>) under the provisions of sections 325 to 327B of the Criminal Justice Act 2003.</w:t>
      </w:r>
    </w:p>
    <w:p w14:paraId="135581D8" w14:textId="77777777" w:rsidR="00297F61" w:rsidRPr="00206B09" w:rsidRDefault="00297F61" w:rsidP="00297F61">
      <w:pPr>
        <w:pStyle w:val="MAPPA-Bodytext-numbered"/>
        <w:ind w:left="0" w:firstLine="0"/>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5262FCE1" w14:textId="77777777" w:rsidR="00297F61" w:rsidRPr="00206B09" w:rsidRDefault="00297F61" w:rsidP="00297F61">
      <w:pPr>
        <w:pStyle w:val="MAPPA-Bodytext-numbered"/>
        <w:ind w:left="0" w:firstLine="0"/>
        <w:rPr>
          <w:sz w:val="24"/>
          <w:szCs w:val="24"/>
          <w:lang w:val="en-GB"/>
        </w:rPr>
      </w:pPr>
      <w:r w:rsidRPr="00206B09">
        <w:rPr>
          <w:sz w:val="24"/>
          <w:szCs w:val="24"/>
          <w:lang w:val="en-GB"/>
        </w:rPr>
        <w:t>A number of other agencies are under a Duty to Co-operate (DTC) with the Responsible Authority. These include Social Services, Health Services, Youth Offending Teams, Department for Work and Pensions and Local Housing and Education Authorities.</w:t>
      </w:r>
    </w:p>
    <w:p w14:paraId="3A8C3388" w14:textId="77777777" w:rsidR="00297F61" w:rsidRPr="00206B09" w:rsidRDefault="00297F61" w:rsidP="00297F61">
      <w:pPr>
        <w:pStyle w:val="MAPPA-Bodytext-numbered"/>
        <w:ind w:left="0" w:firstLine="0"/>
        <w:rPr>
          <w:sz w:val="24"/>
          <w:szCs w:val="24"/>
          <w:lang w:val="en-GB"/>
        </w:rPr>
      </w:pPr>
      <w:r w:rsidRPr="00206B09">
        <w:rPr>
          <w:sz w:val="24"/>
          <w:szCs w:val="24"/>
          <w:lang w:val="en-GB"/>
        </w:rPr>
        <w:t xml:space="preserve">Local Strategic Management Boards (SMB) comprising senior representatives from each of the Responsible Authority and DTC agencies are responsible for delivering MAPPA within their respective areas. The Responsible Authority is also required to appoint two Lay Advisers to sit on each MAPPA SMB. </w:t>
      </w:r>
    </w:p>
    <w:p w14:paraId="2FA1C28C" w14:textId="77777777" w:rsidR="00297F61" w:rsidRPr="00206B09" w:rsidRDefault="00297F61" w:rsidP="00297F61">
      <w:pPr>
        <w:pStyle w:val="MAPPA-Bodytext-numbered"/>
        <w:ind w:left="0" w:firstLine="0"/>
        <w:rPr>
          <w:sz w:val="24"/>
          <w:szCs w:val="24"/>
          <w:lang w:val="en-GB"/>
        </w:rPr>
      </w:pPr>
      <w:r w:rsidRPr="00206B09">
        <w:rPr>
          <w:sz w:val="24"/>
          <w:szCs w:val="24"/>
          <w:lang w:val="en-GB"/>
        </w:rPr>
        <w:t>Lay Advisers are members of the public appointed by the Minister with no links to the business of managing MAPPA</w:t>
      </w:r>
      <w:r>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w:t>
      </w:r>
      <w:r w:rsidRPr="00206B09">
        <w:rPr>
          <w:sz w:val="24"/>
          <w:szCs w:val="24"/>
          <w:lang w:val="en-GB"/>
        </w:rPr>
        <w:t>of the local community (where they must reside and have strong links).</w:t>
      </w:r>
    </w:p>
    <w:p w14:paraId="6BB13C0A" w14:textId="77777777" w:rsidR="00297F61" w:rsidRPr="006A45B8" w:rsidRDefault="00297F61" w:rsidP="00297F61">
      <w:pPr>
        <w:pStyle w:val="Style1"/>
      </w:pPr>
      <w:r w:rsidRPr="006A45B8">
        <w:t>How MAPPA works</w:t>
      </w:r>
    </w:p>
    <w:p w14:paraId="09593AE8" w14:textId="77777777" w:rsidR="00297F61" w:rsidRPr="00206B09" w:rsidRDefault="00297F61" w:rsidP="00297F61">
      <w:pPr>
        <w:pStyle w:val="MAPPA-Bodytext"/>
        <w:rPr>
          <w:sz w:val="24"/>
          <w:szCs w:val="24"/>
          <w:lang w:val="en-GB"/>
        </w:rPr>
      </w:pPr>
      <w:r w:rsidRPr="00206B09">
        <w:rPr>
          <w:sz w:val="24"/>
          <w:szCs w:val="24"/>
          <w:lang w:val="en-GB"/>
        </w:rPr>
        <w:t xml:space="preserve">MAPPA-eligible </w:t>
      </w:r>
      <w:r>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3F357FB8" w14:textId="77777777" w:rsidR="00297F61" w:rsidRPr="00CE2437" w:rsidRDefault="00297F61" w:rsidP="00297F61">
      <w:pPr>
        <w:pStyle w:val="MAPPA-Bodytext"/>
        <w:rPr>
          <w:sz w:val="24"/>
          <w:szCs w:val="24"/>
          <w:lang w:val="en-GB"/>
        </w:rPr>
      </w:pPr>
      <w:r w:rsidRPr="00CE2437">
        <w:rPr>
          <w:sz w:val="24"/>
          <w:szCs w:val="24"/>
          <w:lang w:val="en-GB"/>
        </w:rPr>
        <w:t>That is as far as MAPPA extend in the majority of cases, but some cases require more senior oversight and structured multi-agency management. In such cases there will be regular MAPPA meetings attended by relevant agency practitioners.</w:t>
      </w:r>
    </w:p>
    <w:p w14:paraId="02717A7B" w14:textId="77777777" w:rsidR="00297F61" w:rsidRPr="00CE2437" w:rsidRDefault="00297F61" w:rsidP="00297F61">
      <w:pPr>
        <w:pStyle w:val="MAPPA-Bodytext"/>
        <w:rPr>
          <w:sz w:val="24"/>
          <w:szCs w:val="24"/>
          <w:lang w:val="en-GB"/>
        </w:rPr>
      </w:pPr>
      <w:r w:rsidRPr="00CE2437">
        <w:rPr>
          <w:sz w:val="24"/>
          <w:szCs w:val="24"/>
          <w:lang w:val="en-GB"/>
        </w:rPr>
        <w:t xml:space="preserve">There are </w:t>
      </w:r>
      <w:r>
        <w:rPr>
          <w:sz w:val="24"/>
          <w:szCs w:val="24"/>
          <w:lang w:val="en-GB"/>
        </w:rPr>
        <w:t>4</w:t>
      </w:r>
      <w:r w:rsidRPr="00CE2437">
        <w:rPr>
          <w:sz w:val="24"/>
          <w:szCs w:val="24"/>
          <w:lang w:val="en-GB"/>
        </w:rPr>
        <w:t xml:space="preserve"> categories of MAPPA-eligible offender: </w:t>
      </w:r>
    </w:p>
    <w:p w14:paraId="567482D8" w14:textId="77777777" w:rsidR="00297F61" w:rsidRPr="00CE2437" w:rsidRDefault="00297F61" w:rsidP="00297F61">
      <w:pPr>
        <w:pStyle w:val="MAPPA-Bodytext"/>
        <w:numPr>
          <w:ilvl w:val="0"/>
          <w:numId w:val="1"/>
        </w:numPr>
        <w:rPr>
          <w:sz w:val="24"/>
          <w:szCs w:val="24"/>
          <w:lang w:val="en-GB"/>
        </w:rPr>
      </w:pPr>
      <w:r w:rsidRPr="00CE2437">
        <w:rPr>
          <w:b/>
          <w:sz w:val="24"/>
          <w:szCs w:val="24"/>
          <w:lang w:val="en-GB"/>
        </w:rPr>
        <w:t>Category 1</w:t>
      </w:r>
      <w:r w:rsidRPr="00CE2437">
        <w:rPr>
          <w:sz w:val="24"/>
          <w:szCs w:val="24"/>
          <w:lang w:val="en-GB"/>
        </w:rPr>
        <w:t xml:space="preserve"> –subject to sex offender notification requirements; </w:t>
      </w:r>
    </w:p>
    <w:p w14:paraId="4ECC8138" w14:textId="77777777" w:rsidR="00297F61" w:rsidRPr="00CE2437" w:rsidRDefault="00297F61" w:rsidP="00297F61">
      <w:pPr>
        <w:pStyle w:val="MAPPA-Bodytext"/>
        <w:numPr>
          <w:ilvl w:val="0"/>
          <w:numId w:val="1"/>
        </w:numPr>
        <w:rPr>
          <w:sz w:val="24"/>
          <w:szCs w:val="24"/>
          <w:lang w:val="en-GB"/>
        </w:rPr>
      </w:pPr>
      <w:r w:rsidRPr="00CE2437">
        <w:rPr>
          <w:b/>
          <w:sz w:val="24"/>
          <w:szCs w:val="24"/>
          <w:lang w:val="en-GB"/>
        </w:rPr>
        <w:t>Category 2</w:t>
      </w:r>
      <w:r w:rsidRPr="00CE2437">
        <w:rPr>
          <w:sz w:val="24"/>
          <w:szCs w:val="24"/>
          <w:lang w:val="en-GB"/>
        </w:rPr>
        <w:t xml:space="preserve"> – mainly violent offenders sentenced to 12 months or more imprisonment or a hospital order; and </w:t>
      </w:r>
    </w:p>
    <w:p w14:paraId="16862FA4" w14:textId="77777777" w:rsidR="00297F61" w:rsidRDefault="00297F61" w:rsidP="00297F61">
      <w:pPr>
        <w:pStyle w:val="MAPPA-Bodytext"/>
        <w:numPr>
          <w:ilvl w:val="0"/>
          <w:numId w:val="1"/>
        </w:numPr>
        <w:rPr>
          <w:sz w:val="24"/>
          <w:szCs w:val="24"/>
          <w:lang w:val="en-GB"/>
        </w:rPr>
      </w:pPr>
      <w:r w:rsidRPr="00CE2437">
        <w:rPr>
          <w:b/>
          <w:sz w:val="24"/>
          <w:szCs w:val="24"/>
          <w:lang w:val="en-GB"/>
        </w:rPr>
        <w:t>Category 3</w:t>
      </w:r>
      <w:r w:rsidRPr="00CE2437">
        <w:rPr>
          <w:sz w:val="24"/>
          <w:szCs w:val="24"/>
          <w:lang w:val="en-GB"/>
        </w:rPr>
        <w:t xml:space="preserve"> – </w:t>
      </w:r>
      <w:r>
        <w:rPr>
          <w:sz w:val="24"/>
          <w:szCs w:val="24"/>
          <w:lang w:val="en-GB"/>
        </w:rPr>
        <w:t xml:space="preserve">individuals </w:t>
      </w:r>
      <w:r w:rsidRPr="00CE2437">
        <w:rPr>
          <w:sz w:val="24"/>
          <w:szCs w:val="24"/>
          <w:lang w:val="en-GB"/>
        </w:rPr>
        <w:t xml:space="preserve"> who do not qualify under Categories 1 or 2 </w:t>
      </w:r>
      <w:r>
        <w:rPr>
          <w:sz w:val="24"/>
          <w:szCs w:val="24"/>
          <w:lang w:val="en-GB"/>
        </w:rPr>
        <w:t xml:space="preserve">or 4 </w:t>
      </w:r>
      <w:r w:rsidRPr="00CE2437">
        <w:rPr>
          <w:sz w:val="24"/>
          <w:szCs w:val="24"/>
          <w:lang w:val="en-GB"/>
        </w:rPr>
        <w:t>but who</w:t>
      </w:r>
      <w:r>
        <w:rPr>
          <w:sz w:val="24"/>
          <w:szCs w:val="24"/>
          <w:lang w:val="en-GB"/>
        </w:rPr>
        <w:t xml:space="preserve">se offences </w:t>
      </w:r>
      <w:r w:rsidRPr="00CE2437">
        <w:rPr>
          <w:sz w:val="24"/>
          <w:szCs w:val="24"/>
          <w:lang w:val="en-GB"/>
        </w:rPr>
        <w:t xml:space="preserve">pose a risk of serious harm. </w:t>
      </w:r>
    </w:p>
    <w:p w14:paraId="34DE6871" w14:textId="77777777" w:rsidR="00297F61" w:rsidRPr="00206B09" w:rsidRDefault="00297F61" w:rsidP="00297F61">
      <w:pPr>
        <w:pStyle w:val="MAPPA-Bodytext"/>
        <w:numPr>
          <w:ilvl w:val="0"/>
          <w:numId w:val="1"/>
        </w:numPr>
        <w:rPr>
          <w:sz w:val="24"/>
          <w:szCs w:val="24"/>
          <w:lang w:val="en-GB"/>
        </w:rPr>
      </w:pPr>
      <w:r>
        <w:rPr>
          <w:b/>
          <w:sz w:val="24"/>
          <w:szCs w:val="24"/>
          <w:lang w:val="en-GB"/>
        </w:rPr>
        <w:t xml:space="preserve">Category 4 </w:t>
      </w:r>
      <w:r>
        <w:rPr>
          <w:bCs/>
          <w:sz w:val="24"/>
          <w:szCs w:val="24"/>
          <w:lang w:val="en-GB"/>
        </w:rPr>
        <w:t>– terrorism convicted and terrorism risk individuals</w:t>
      </w:r>
    </w:p>
    <w:p w14:paraId="535983ED" w14:textId="77777777" w:rsidR="00297F61" w:rsidRPr="00CE2437" w:rsidRDefault="00297F61" w:rsidP="00297F61">
      <w:pPr>
        <w:pStyle w:val="MAPPA-Bodytext"/>
        <w:numPr>
          <w:ilvl w:val="0"/>
          <w:numId w:val="1"/>
        </w:numPr>
        <w:rPr>
          <w:sz w:val="24"/>
          <w:szCs w:val="24"/>
          <w:lang w:val="en-GB"/>
        </w:rPr>
      </w:pPr>
    </w:p>
    <w:p w14:paraId="2C2702E0" w14:textId="77777777" w:rsidR="00297F61" w:rsidRPr="00CE2437" w:rsidRDefault="00297F61" w:rsidP="00297F61">
      <w:pPr>
        <w:pStyle w:val="MAPPA-Bodytext"/>
        <w:rPr>
          <w:sz w:val="24"/>
          <w:szCs w:val="24"/>
          <w:lang w:val="en-GB"/>
        </w:rPr>
      </w:pPr>
      <w:r w:rsidRPr="00CE2437">
        <w:rPr>
          <w:sz w:val="24"/>
          <w:szCs w:val="24"/>
          <w:lang w:val="en-GB"/>
        </w:rPr>
        <w:t xml:space="preserve">There are three levels of management to ensure that resources are focused where </w:t>
      </w:r>
      <w:r w:rsidRPr="00CE2437">
        <w:rPr>
          <w:sz w:val="24"/>
          <w:szCs w:val="24"/>
          <w:lang w:val="en-GB"/>
        </w:rPr>
        <w:lastRenderedPageBreak/>
        <w:t xml:space="preserve">they are most needed; generally those presenting the higher risks of serious harm. </w:t>
      </w:r>
    </w:p>
    <w:p w14:paraId="6FA614CD" w14:textId="77777777" w:rsidR="00297F61" w:rsidRPr="00CE2437" w:rsidRDefault="00297F61" w:rsidP="00297F61">
      <w:pPr>
        <w:pStyle w:val="MAPPA-Bodytext"/>
        <w:numPr>
          <w:ilvl w:val="0"/>
          <w:numId w:val="2"/>
        </w:numPr>
        <w:rPr>
          <w:sz w:val="24"/>
          <w:szCs w:val="24"/>
          <w:lang w:val="en-GB"/>
        </w:rPr>
      </w:pPr>
      <w:r w:rsidRPr="00CE2437">
        <w:rPr>
          <w:b/>
          <w:sz w:val="24"/>
          <w:szCs w:val="24"/>
          <w:lang w:val="en-GB"/>
        </w:rPr>
        <w:t>Level 1</w:t>
      </w:r>
      <w:r w:rsidRPr="00CE2437">
        <w:rPr>
          <w:sz w:val="24"/>
          <w:szCs w:val="24"/>
          <w:lang w:val="en-GB"/>
        </w:rPr>
        <w:t xml:space="preserve"> is where the </w:t>
      </w:r>
      <w:r>
        <w:rPr>
          <w:sz w:val="24"/>
          <w:szCs w:val="24"/>
          <w:lang w:val="en-GB"/>
        </w:rPr>
        <w:t xml:space="preserve">individual </w:t>
      </w:r>
      <w:r w:rsidRPr="00CE2437">
        <w:rPr>
          <w:sz w:val="24"/>
          <w:szCs w:val="24"/>
          <w:lang w:val="en-GB"/>
        </w:rPr>
        <w:t xml:space="preserve"> is managed by the lead agency with information exchange and multi-agency support as required but without formal MAPPA meetings; </w:t>
      </w:r>
    </w:p>
    <w:p w14:paraId="5178FCF9" w14:textId="77777777" w:rsidR="00297F61" w:rsidRPr="00CE2437" w:rsidRDefault="00297F61" w:rsidP="00297F61">
      <w:pPr>
        <w:pStyle w:val="MAPPA-Bodytext"/>
        <w:numPr>
          <w:ilvl w:val="0"/>
          <w:numId w:val="2"/>
        </w:numPr>
        <w:rPr>
          <w:sz w:val="24"/>
          <w:szCs w:val="24"/>
          <w:lang w:val="en-GB"/>
        </w:rPr>
      </w:pPr>
      <w:r w:rsidRPr="00CE2437">
        <w:rPr>
          <w:b/>
          <w:sz w:val="24"/>
          <w:szCs w:val="24"/>
          <w:lang w:val="en-GB"/>
        </w:rPr>
        <w:t>Level 2</w:t>
      </w:r>
      <w:r w:rsidRPr="00CE2437">
        <w:rPr>
          <w:sz w:val="24"/>
          <w:szCs w:val="24"/>
          <w:lang w:val="en-GB"/>
        </w:rPr>
        <w:t xml:space="preserve"> is where formal MAPPA meetings are required to manage the </w:t>
      </w:r>
      <w:r>
        <w:rPr>
          <w:sz w:val="24"/>
          <w:szCs w:val="24"/>
          <w:lang w:val="en-GB"/>
        </w:rPr>
        <w:t>individual</w:t>
      </w:r>
      <w:r w:rsidRPr="00CE2437">
        <w:rPr>
          <w:sz w:val="24"/>
          <w:szCs w:val="24"/>
          <w:lang w:val="en-GB"/>
        </w:rPr>
        <w:t xml:space="preserve">. </w:t>
      </w:r>
    </w:p>
    <w:p w14:paraId="298DCA14" w14:textId="77777777" w:rsidR="00297F61" w:rsidRPr="00CE2437" w:rsidRDefault="00297F61" w:rsidP="00297F61">
      <w:pPr>
        <w:pStyle w:val="MAPPA-Bodytext"/>
        <w:numPr>
          <w:ilvl w:val="0"/>
          <w:numId w:val="2"/>
        </w:numPr>
        <w:rPr>
          <w:sz w:val="24"/>
          <w:szCs w:val="24"/>
          <w:lang w:val="en-GB"/>
        </w:rPr>
      </w:pPr>
      <w:r w:rsidRPr="00CE2437">
        <w:rPr>
          <w:b/>
          <w:sz w:val="24"/>
          <w:szCs w:val="24"/>
          <w:lang w:val="en-GB"/>
        </w:rPr>
        <w:t xml:space="preserve">Level 3 </w:t>
      </w:r>
      <w:r w:rsidRPr="00CE2437">
        <w:rPr>
          <w:sz w:val="24"/>
          <w:szCs w:val="24"/>
          <w:lang w:val="en-GB"/>
        </w:rPr>
        <w:t xml:space="preserve">is where risk management plans require the attendance and commitment of resources at a senior level at MAPPA meetings. </w:t>
      </w:r>
    </w:p>
    <w:p w14:paraId="3F8E3124" w14:textId="77777777" w:rsidR="00297F61" w:rsidRPr="00CE2437" w:rsidRDefault="00297F61" w:rsidP="00297F61">
      <w:pPr>
        <w:pStyle w:val="MAPPA-Bodytext"/>
        <w:rPr>
          <w:sz w:val="24"/>
          <w:szCs w:val="24"/>
          <w:lang w:val="en-GB"/>
        </w:rPr>
      </w:pPr>
      <w:r w:rsidRPr="00206B09">
        <w:rPr>
          <w:sz w:val="24"/>
          <w:szCs w:val="24"/>
          <w:lang w:val="en-GB"/>
        </w:rPr>
        <w:t xml:space="preserve">MAPPA are supported by ViSOR. This is a national IT system to assist in the management of </w:t>
      </w:r>
      <w:r>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enables </w:t>
      </w:r>
      <w:r w:rsidRPr="00CE2437">
        <w:rPr>
          <w:sz w:val="24"/>
          <w:szCs w:val="24"/>
          <w:lang w:val="en-GB"/>
        </w:rPr>
        <w:t xml:space="preserve">the safe transfer of key information when high risk </w:t>
      </w:r>
      <w:r>
        <w:rPr>
          <w:sz w:val="24"/>
          <w:szCs w:val="24"/>
          <w:lang w:val="en-GB"/>
        </w:rPr>
        <w:t>individuals</w:t>
      </w:r>
      <w:r w:rsidRPr="00CE2437">
        <w:rPr>
          <w:sz w:val="24"/>
          <w:szCs w:val="24"/>
          <w:lang w:val="en-GB"/>
        </w:rPr>
        <w:t xml:space="preserve"> move</w:t>
      </w:r>
      <w:r>
        <w:rPr>
          <w:sz w:val="24"/>
          <w:szCs w:val="24"/>
          <w:lang w:val="en-GB"/>
        </w:rPr>
        <w:t xml:space="preserve"> between areas</w:t>
      </w:r>
      <w:r w:rsidRPr="00CE2437">
        <w:rPr>
          <w:sz w:val="24"/>
          <w:szCs w:val="24"/>
          <w:lang w:val="en-GB"/>
        </w:rPr>
        <w:t xml:space="preserve">, enhancing public protection measures. ViSOR allows staff from the Police, Probation and Prison Services to work on the same IT system , improving the quality and timeliness of risk assessments and interventions to prevent offending. </w:t>
      </w:r>
    </w:p>
    <w:p w14:paraId="4CFFFDAE" w14:textId="77777777" w:rsidR="00297F61" w:rsidRPr="00B87AED" w:rsidRDefault="00297F61" w:rsidP="00297F61">
      <w:pPr>
        <w:pStyle w:val="Style1"/>
      </w:pPr>
      <w:r w:rsidRPr="006A45B8">
        <w:t xml:space="preserve">MAPPA and Terrorism </w:t>
      </w:r>
    </w:p>
    <w:p w14:paraId="13B3E09E" w14:textId="77777777" w:rsidR="00297F61" w:rsidRPr="00206B09" w:rsidRDefault="00297F61" w:rsidP="00297F61">
      <w:pPr>
        <w:pStyle w:val="MAPPA-Bodytext"/>
        <w:rPr>
          <w:sz w:val="24"/>
          <w:szCs w:val="24"/>
          <w:lang w:val="en-GB"/>
        </w:rPr>
      </w:pPr>
      <w:r w:rsidRPr="00206B09">
        <w:rPr>
          <w:sz w:val="24"/>
          <w:szCs w:val="24"/>
          <w:lang w:val="en-GB"/>
        </w:rPr>
        <w:t xml:space="preserve">The government published an Independent Review of the MAPPA used to Supervise </w:t>
      </w:r>
      <w:r w:rsidRPr="00206B09">
        <w:rPr>
          <w:sz w:val="24"/>
          <w:szCs w:val="24"/>
          <w:lang w:val="en-GB"/>
        </w:rPr>
        <w:t>Terroris</w:t>
      </w:r>
      <w:r>
        <w:rPr>
          <w:sz w:val="24"/>
          <w:szCs w:val="24"/>
          <w:lang w:val="en-GB"/>
        </w:rPr>
        <w:t>m</w:t>
      </w:r>
      <w:r w:rsidRPr="00206B09">
        <w:rPr>
          <w:sz w:val="24"/>
          <w:szCs w:val="24"/>
          <w:lang w:val="en-GB"/>
        </w:rPr>
        <w:t xml:space="preserve"> and Terrorism-risk </w:t>
      </w:r>
      <w:r>
        <w:rPr>
          <w:sz w:val="24"/>
          <w:szCs w:val="24"/>
          <w:lang w:val="en-GB"/>
        </w:rPr>
        <w:t>individuals</w:t>
      </w:r>
      <w:r w:rsidRPr="00206B09">
        <w:rPr>
          <w:sz w:val="24"/>
          <w:szCs w:val="24"/>
          <w:lang w:val="en-GB"/>
        </w:rPr>
        <w:t xml:space="preserve"> on 2 September 2020 and published its response on 9 December. Both documents are available at </w:t>
      </w:r>
      <w:hyperlink r:id="rId19" w:history="1">
        <w:r w:rsidRPr="00206B09">
          <w:rPr>
            <w:rStyle w:val="Hyperlink"/>
            <w:rFonts w:cs="Arial"/>
            <w:sz w:val="24"/>
            <w:szCs w:val="24"/>
            <w:lang w:val="en-GB"/>
          </w:rPr>
          <w:t>https://www.gov.uk/government/publications/multi-agency-public-protection-arrangements-review</w:t>
        </w:r>
      </w:hyperlink>
      <w:r w:rsidRPr="00206B09">
        <w:rPr>
          <w:rStyle w:val="Hyperlink"/>
          <w:rFonts w:cs="Arial"/>
          <w:sz w:val="24"/>
          <w:szCs w:val="24"/>
          <w:lang w:val="en-GB"/>
        </w:rPr>
        <w:t xml:space="preserve">. </w:t>
      </w:r>
      <w:r w:rsidRPr="00206B09">
        <w:rPr>
          <w:sz w:val="24"/>
          <w:szCs w:val="24"/>
          <w:lang w:val="en-GB"/>
        </w:rPr>
        <w:t xml:space="preserve">The report made a number of recommendations, </w:t>
      </w:r>
      <w:r>
        <w:rPr>
          <w:sz w:val="24"/>
          <w:szCs w:val="24"/>
          <w:lang w:val="en-GB"/>
        </w:rPr>
        <w:t xml:space="preserve">the majority </w:t>
      </w:r>
      <w:r w:rsidRPr="00206B09">
        <w:rPr>
          <w:sz w:val="24"/>
          <w:szCs w:val="24"/>
          <w:lang w:val="en-GB"/>
        </w:rPr>
        <w:t>of which have been implemented</w:t>
      </w:r>
      <w:r>
        <w:rPr>
          <w:sz w:val="24"/>
          <w:szCs w:val="24"/>
          <w:lang w:val="en-GB"/>
        </w:rPr>
        <w:t>, including</w:t>
      </w:r>
      <w:r w:rsidRPr="00206B09">
        <w:rPr>
          <w:sz w:val="24"/>
          <w:szCs w:val="24"/>
          <w:lang w:val="en-GB"/>
        </w:rPr>
        <w:t xml:space="preserve"> via the Counter-Terrorism and Sentencing Act 2021 and the Police, Crime, Sentencing and Courts Act 2022. The Secretary of State has also revised the statutory MAPPA Guidance on terroris</w:t>
      </w:r>
      <w:r>
        <w:rPr>
          <w:sz w:val="24"/>
          <w:szCs w:val="24"/>
          <w:lang w:val="en-GB"/>
        </w:rPr>
        <w:t>m</w:t>
      </w:r>
      <w:r w:rsidRPr="00206B09">
        <w:rPr>
          <w:sz w:val="24"/>
          <w:szCs w:val="24"/>
          <w:lang w:val="en-GB"/>
        </w:rPr>
        <w:t xml:space="preserve"> offenders.</w:t>
      </w:r>
    </w:p>
    <w:p w14:paraId="76BCD028" w14:textId="77777777" w:rsidR="00297F61" w:rsidRPr="00206B09" w:rsidRDefault="00297F61" w:rsidP="00297F61">
      <w:pPr>
        <w:pStyle w:val="MAPPA-Bodytext"/>
        <w:rPr>
          <w:sz w:val="24"/>
          <w:szCs w:val="24"/>
          <w:lang w:val="en-GB"/>
        </w:rPr>
      </w:pPr>
      <w:r w:rsidRPr="00206B09">
        <w:rPr>
          <w:sz w:val="24"/>
          <w:szCs w:val="24"/>
          <w:lang w:val="en-GB"/>
        </w:rPr>
        <w:t xml:space="preserve">The Probation Service, via its National Security Division, has created a specialist dedicated and highly skilled workforce, which provides an enhanced level of management and intervention for the most high-risk, complex and high-profile </w:t>
      </w:r>
      <w:r>
        <w:rPr>
          <w:sz w:val="24"/>
          <w:szCs w:val="24"/>
          <w:lang w:val="en-GB"/>
        </w:rPr>
        <w:t>individuals</w:t>
      </w:r>
      <w:r w:rsidRPr="00206B09">
        <w:rPr>
          <w:sz w:val="24"/>
          <w:szCs w:val="24"/>
          <w:lang w:val="en-GB"/>
        </w:rPr>
        <w:t xml:space="preserve"> in the community. This includes the management of terrorist connected and terrorist risk offenders. The NSD and Counter-Terrorism Policing work closely with local SMBs to ensure the robust management of terrorism cases.</w:t>
      </w:r>
      <w:r>
        <w:rPr>
          <w:sz w:val="24"/>
          <w:szCs w:val="24"/>
          <w:lang w:val="en-GB"/>
        </w:rPr>
        <w:t xml:space="preserve"> Data on Category 4 individuals is not included in this report due to data protection issues related to low numbers. This data will be aggregated and published nationally.</w:t>
      </w:r>
    </w:p>
    <w:p w14:paraId="3801A915" w14:textId="12A90B9B" w:rsidR="00297F61" w:rsidRPr="00CE2437" w:rsidRDefault="00297F61" w:rsidP="00297F61">
      <w:pPr>
        <w:pStyle w:val="MAPPA-Bodytext"/>
        <w:rPr>
          <w:sz w:val="24"/>
          <w:szCs w:val="24"/>
          <w:lang w:val="en-GB"/>
        </w:rPr>
        <w:sectPr w:rsidR="00297F61" w:rsidRPr="00CE2437" w:rsidSect="00867C9E">
          <w:type w:val="continuous"/>
          <w:pgSz w:w="11905" w:h="16837" w:code="9"/>
          <w:pgMar w:top="720" w:right="720" w:bottom="720" w:left="720" w:header="720" w:footer="567" w:gutter="0"/>
          <w:cols w:num="2" w:space="720"/>
          <w:noEndnote/>
        </w:sectPr>
      </w:pPr>
      <w:r w:rsidRPr="00206B09">
        <w:rPr>
          <w:sz w:val="24"/>
          <w:szCs w:val="24"/>
          <w:lang w:val="en-GB"/>
        </w:rPr>
        <w:t xml:space="preserve">All MAPPA reports from England and Wales are published online at: </w:t>
      </w:r>
      <w:hyperlink r:id="rId20" w:history="1">
        <w:r w:rsidRPr="00206B09">
          <w:rPr>
            <w:rStyle w:val="Hyperlink"/>
            <w:sz w:val="24"/>
            <w:szCs w:val="24"/>
            <w:lang w:val="en-GB"/>
          </w:rPr>
          <w:t>www.gov.uk</w:t>
        </w:r>
      </w:hyperlink>
    </w:p>
    <w:p w14:paraId="12CEA420" w14:textId="732C103F" w:rsidR="009B7898" w:rsidRDefault="009B7898" w:rsidP="00B94B79">
      <w:pPr>
        <w:pStyle w:val="Heading1"/>
        <w:jc w:val="left"/>
        <w:sectPr w:rsidR="009B7898" w:rsidSect="00867C9E">
          <w:footerReference w:type="default" r:id="rId21"/>
          <w:type w:val="continuous"/>
          <w:pgSz w:w="11905" w:h="16837" w:code="9"/>
          <w:pgMar w:top="720" w:right="720" w:bottom="720" w:left="720" w:header="720" w:footer="567" w:gutter="0"/>
          <w:cols w:space="720"/>
          <w:noEndnote/>
        </w:sectPr>
      </w:pPr>
    </w:p>
    <w:p w14:paraId="039BA6E9" w14:textId="77777777" w:rsidR="00332EE6" w:rsidRPr="0069414D" w:rsidRDefault="00332EE6" w:rsidP="008D1CDE">
      <w:pPr>
        <w:pStyle w:val="Heading1"/>
        <w:jc w:val="left"/>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8974B9"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AA59F3E" w:rsidR="008974B9" w:rsidRPr="008974B9" w:rsidRDefault="008974B9" w:rsidP="008974B9">
            <w:pPr>
              <w:pStyle w:val="MAPPA-Tabletext"/>
              <w:rPr>
                <w:b w:val="0"/>
                <w:bCs w:val="0"/>
                <w:sz w:val="24"/>
                <w:szCs w:val="24"/>
                <w:lang w:val="en-GB"/>
              </w:rPr>
            </w:pPr>
            <w:r w:rsidRPr="008974B9">
              <w:rPr>
                <w:b w:val="0"/>
                <w:bCs w:val="0"/>
                <w:sz w:val="24"/>
                <w:szCs w:val="24"/>
              </w:rPr>
              <w:t>Level 1</w:t>
            </w:r>
          </w:p>
        </w:tc>
        <w:tc>
          <w:tcPr>
            <w:tcW w:w="2185" w:type="dxa"/>
          </w:tcPr>
          <w:p w14:paraId="58BE43B8" w14:textId="3EDB15F8"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1728</w:t>
            </w:r>
          </w:p>
        </w:tc>
        <w:tc>
          <w:tcPr>
            <w:tcW w:w="2186" w:type="dxa"/>
          </w:tcPr>
          <w:p w14:paraId="1638E0FC" w14:textId="75E69C17"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449</w:t>
            </w:r>
          </w:p>
        </w:tc>
        <w:tc>
          <w:tcPr>
            <w:tcW w:w="2186" w:type="dxa"/>
          </w:tcPr>
          <w:p w14:paraId="1F1BCFAF" w14:textId="2AFF05C2"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sz w:val="24"/>
                <w:szCs w:val="24"/>
              </w:rPr>
              <w:t>-</w:t>
            </w:r>
          </w:p>
        </w:tc>
        <w:tc>
          <w:tcPr>
            <w:tcW w:w="2186" w:type="dxa"/>
          </w:tcPr>
          <w:p w14:paraId="08FB1F87" w14:textId="148CB06E"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2177</w:t>
            </w:r>
          </w:p>
        </w:tc>
      </w:tr>
      <w:tr w:rsidR="008974B9"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1D39D948" w:rsidR="008974B9" w:rsidRPr="008974B9" w:rsidRDefault="008974B9" w:rsidP="008974B9">
            <w:pPr>
              <w:pStyle w:val="MAPPA-Tabletext"/>
              <w:rPr>
                <w:b w:val="0"/>
                <w:bCs w:val="0"/>
                <w:sz w:val="24"/>
                <w:szCs w:val="24"/>
                <w:lang w:val="en-GB"/>
              </w:rPr>
            </w:pPr>
            <w:r w:rsidRPr="008974B9">
              <w:rPr>
                <w:b w:val="0"/>
                <w:bCs w:val="0"/>
                <w:sz w:val="24"/>
                <w:szCs w:val="24"/>
              </w:rPr>
              <w:t>Level 2</w:t>
            </w:r>
          </w:p>
        </w:tc>
        <w:tc>
          <w:tcPr>
            <w:tcW w:w="2185" w:type="dxa"/>
          </w:tcPr>
          <w:p w14:paraId="23BFD270" w14:textId="4F515361"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47</w:t>
            </w:r>
          </w:p>
        </w:tc>
        <w:tc>
          <w:tcPr>
            <w:tcW w:w="2186" w:type="dxa"/>
          </w:tcPr>
          <w:p w14:paraId="10F8D0CE" w14:textId="7DF8A13A"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57</w:t>
            </w:r>
          </w:p>
        </w:tc>
        <w:tc>
          <w:tcPr>
            <w:tcW w:w="2186" w:type="dxa"/>
          </w:tcPr>
          <w:p w14:paraId="346F3891" w14:textId="464E2AFA"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30</w:t>
            </w:r>
          </w:p>
        </w:tc>
        <w:tc>
          <w:tcPr>
            <w:tcW w:w="2186" w:type="dxa"/>
          </w:tcPr>
          <w:p w14:paraId="29D9E254" w14:textId="3FD38ADE"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134</w:t>
            </w:r>
          </w:p>
        </w:tc>
      </w:tr>
      <w:tr w:rsidR="008974B9"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12B573F0" w:rsidR="008974B9" w:rsidRPr="008974B9" w:rsidRDefault="008974B9" w:rsidP="008974B9">
            <w:pPr>
              <w:pStyle w:val="MAPPA-Tabletext"/>
              <w:rPr>
                <w:b w:val="0"/>
                <w:bCs w:val="0"/>
                <w:sz w:val="24"/>
                <w:szCs w:val="24"/>
                <w:lang w:val="en-GB"/>
              </w:rPr>
            </w:pPr>
            <w:r w:rsidRPr="008974B9">
              <w:rPr>
                <w:b w:val="0"/>
                <w:bCs w:val="0"/>
                <w:sz w:val="24"/>
                <w:szCs w:val="24"/>
              </w:rPr>
              <w:t>Level 3</w:t>
            </w:r>
          </w:p>
        </w:tc>
        <w:tc>
          <w:tcPr>
            <w:tcW w:w="2185" w:type="dxa"/>
          </w:tcPr>
          <w:p w14:paraId="48775E9A" w14:textId="562D8BD0"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3</w:t>
            </w:r>
          </w:p>
        </w:tc>
        <w:tc>
          <w:tcPr>
            <w:tcW w:w="2186" w:type="dxa"/>
          </w:tcPr>
          <w:p w14:paraId="26751848" w14:textId="2C598B4C"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w:t>
            </w:r>
          </w:p>
        </w:tc>
        <w:tc>
          <w:tcPr>
            <w:tcW w:w="2186" w:type="dxa"/>
          </w:tcPr>
          <w:p w14:paraId="75314FEE" w14:textId="0241A932"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4</w:t>
            </w:r>
          </w:p>
        </w:tc>
        <w:tc>
          <w:tcPr>
            <w:tcW w:w="2186" w:type="dxa"/>
          </w:tcPr>
          <w:p w14:paraId="7FD44C20" w14:textId="2C049AB0"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8</w:t>
            </w:r>
          </w:p>
        </w:tc>
      </w:tr>
      <w:tr w:rsidR="008974B9"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23DC54BE" w:rsidR="008974B9" w:rsidRPr="008974B9" w:rsidRDefault="008974B9" w:rsidP="008974B9">
            <w:pPr>
              <w:pStyle w:val="MAPPA-Tabletext"/>
              <w:rPr>
                <w:b w:val="0"/>
                <w:bCs w:val="0"/>
                <w:sz w:val="24"/>
                <w:szCs w:val="24"/>
                <w:lang w:val="en-GB"/>
              </w:rPr>
            </w:pPr>
            <w:r w:rsidRPr="008974B9">
              <w:rPr>
                <w:b w:val="0"/>
                <w:bCs w:val="0"/>
                <w:sz w:val="24"/>
                <w:szCs w:val="24"/>
              </w:rPr>
              <w:t>Total</w:t>
            </w:r>
          </w:p>
        </w:tc>
        <w:tc>
          <w:tcPr>
            <w:tcW w:w="2185" w:type="dxa"/>
          </w:tcPr>
          <w:p w14:paraId="5425DA3C" w14:textId="56ABB00C"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1778</w:t>
            </w:r>
          </w:p>
        </w:tc>
        <w:tc>
          <w:tcPr>
            <w:tcW w:w="2186" w:type="dxa"/>
          </w:tcPr>
          <w:p w14:paraId="4B320A3C" w14:textId="138DB0F3"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507</w:t>
            </w:r>
          </w:p>
        </w:tc>
        <w:tc>
          <w:tcPr>
            <w:tcW w:w="2186" w:type="dxa"/>
          </w:tcPr>
          <w:p w14:paraId="59BF82DA" w14:textId="3DCA2608"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34</w:t>
            </w:r>
          </w:p>
        </w:tc>
        <w:tc>
          <w:tcPr>
            <w:tcW w:w="2186" w:type="dxa"/>
          </w:tcPr>
          <w:p w14:paraId="230BC3FB" w14:textId="0F21CCE3" w:rsidR="008974B9" w:rsidRPr="008974B9" w:rsidRDefault="008974B9" w:rsidP="008974B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2319</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897173"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4FDA17BA" w:rsidR="00897173" w:rsidRPr="008974B9" w:rsidRDefault="00897173" w:rsidP="00897173">
            <w:pPr>
              <w:pStyle w:val="MAPPA-Tabletext"/>
              <w:rPr>
                <w:b w:val="0"/>
                <w:bCs w:val="0"/>
                <w:sz w:val="24"/>
                <w:szCs w:val="24"/>
                <w:lang w:val="en-GB"/>
              </w:rPr>
            </w:pPr>
            <w:r w:rsidRPr="008974B9">
              <w:rPr>
                <w:b w:val="0"/>
                <w:bCs w:val="0"/>
                <w:sz w:val="24"/>
                <w:szCs w:val="24"/>
              </w:rPr>
              <w:t>Level 2</w:t>
            </w:r>
          </w:p>
        </w:tc>
        <w:tc>
          <w:tcPr>
            <w:tcW w:w="2185" w:type="dxa"/>
          </w:tcPr>
          <w:p w14:paraId="1F693B88" w14:textId="7CCD1934"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120</w:t>
            </w:r>
          </w:p>
        </w:tc>
        <w:tc>
          <w:tcPr>
            <w:tcW w:w="2186" w:type="dxa"/>
          </w:tcPr>
          <w:p w14:paraId="231D96FE" w14:textId="634CC98A"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78</w:t>
            </w:r>
          </w:p>
        </w:tc>
        <w:tc>
          <w:tcPr>
            <w:tcW w:w="2186" w:type="dxa"/>
          </w:tcPr>
          <w:p w14:paraId="413645CC" w14:textId="13DC9178"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50</w:t>
            </w:r>
          </w:p>
        </w:tc>
        <w:tc>
          <w:tcPr>
            <w:tcW w:w="2186" w:type="dxa"/>
          </w:tcPr>
          <w:p w14:paraId="5A206D70" w14:textId="0FC5765F"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248</w:t>
            </w:r>
          </w:p>
        </w:tc>
      </w:tr>
      <w:tr w:rsidR="00897173"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2ABC50A2" w:rsidR="00897173" w:rsidRPr="008974B9" w:rsidRDefault="00897173" w:rsidP="00897173">
            <w:pPr>
              <w:pStyle w:val="MAPPA-Tabletext"/>
              <w:rPr>
                <w:b w:val="0"/>
                <w:bCs w:val="0"/>
                <w:sz w:val="24"/>
                <w:szCs w:val="24"/>
                <w:lang w:val="en-GB"/>
              </w:rPr>
            </w:pPr>
            <w:r w:rsidRPr="008974B9">
              <w:rPr>
                <w:b w:val="0"/>
                <w:bCs w:val="0"/>
                <w:sz w:val="24"/>
                <w:szCs w:val="24"/>
              </w:rPr>
              <w:t>Level 3</w:t>
            </w:r>
          </w:p>
        </w:tc>
        <w:tc>
          <w:tcPr>
            <w:tcW w:w="2185" w:type="dxa"/>
          </w:tcPr>
          <w:p w14:paraId="3001AA60" w14:textId="156E0F20"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7</w:t>
            </w:r>
          </w:p>
        </w:tc>
        <w:tc>
          <w:tcPr>
            <w:tcW w:w="2186" w:type="dxa"/>
          </w:tcPr>
          <w:p w14:paraId="4AF1F0B4" w14:textId="3A4701E9"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4</w:t>
            </w:r>
          </w:p>
        </w:tc>
        <w:tc>
          <w:tcPr>
            <w:tcW w:w="2186" w:type="dxa"/>
          </w:tcPr>
          <w:p w14:paraId="3EABFC56" w14:textId="512125D4"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7</w:t>
            </w:r>
          </w:p>
        </w:tc>
        <w:tc>
          <w:tcPr>
            <w:tcW w:w="2186" w:type="dxa"/>
          </w:tcPr>
          <w:p w14:paraId="66FC4C00" w14:textId="7FB51C37"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18</w:t>
            </w:r>
          </w:p>
        </w:tc>
      </w:tr>
      <w:tr w:rsidR="00897173"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679EEDB" w:rsidR="00897173" w:rsidRPr="008974B9" w:rsidRDefault="00897173" w:rsidP="00897173">
            <w:pPr>
              <w:pStyle w:val="MAPPA-Tabletext"/>
              <w:rPr>
                <w:b w:val="0"/>
                <w:bCs w:val="0"/>
                <w:sz w:val="24"/>
                <w:szCs w:val="24"/>
                <w:lang w:val="en-GB"/>
              </w:rPr>
            </w:pPr>
            <w:r w:rsidRPr="008974B9">
              <w:rPr>
                <w:b w:val="0"/>
                <w:bCs w:val="0"/>
                <w:sz w:val="24"/>
                <w:szCs w:val="24"/>
              </w:rPr>
              <w:t>Total</w:t>
            </w:r>
          </w:p>
        </w:tc>
        <w:tc>
          <w:tcPr>
            <w:tcW w:w="2185" w:type="dxa"/>
          </w:tcPr>
          <w:p w14:paraId="2B2248EB" w14:textId="3ECD3434"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127</w:t>
            </w:r>
          </w:p>
        </w:tc>
        <w:tc>
          <w:tcPr>
            <w:tcW w:w="2186" w:type="dxa"/>
          </w:tcPr>
          <w:p w14:paraId="5D543B3B" w14:textId="6158976A"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82</w:t>
            </w:r>
          </w:p>
        </w:tc>
        <w:tc>
          <w:tcPr>
            <w:tcW w:w="2186" w:type="dxa"/>
          </w:tcPr>
          <w:p w14:paraId="03713ACD" w14:textId="1EB5A643"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57</w:t>
            </w:r>
          </w:p>
        </w:tc>
        <w:tc>
          <w:tcPr>
            <w:tcW w:w="2186" w:type="dxa"/>
          </w:tcPr>
          <w:p w14:paraId="29E98152" w14:textId="39B80945" w:rsidR="00897173" w:rsidRPr="008974B9" w:rsidRDefault="00897173" w:rsidP="00897173">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sz w:val="24"/>
                <w:szCs w:val="24"/>
              </w:rPr>
              <w:fldChar w:fldCharType="begin"/>
            </w:r>
            <w:r w:rsidRPr="008974B9">
              <w:rPr>
                <w:b w:val="0"/>
                <w:sz w:val="24"/>
                <w:szCs w:val="24"/>
              </w:rPr>
              <w:instrText xml:space="preserve"> =Sum(ABOVE) </w:instrText>
            </w:r>
            <w:r w:rsidRPr="008974B9">
              <w:rPr>
                <w:sz w:val="24"/>
                <w:szCs w:val="24"/>
              </w:rPr>
              <w:fldChar w:fldCharType="separate"/>
            </w:r>
            <w:r w:rsidRPr="008974B9">
              <w:rPr>
                <w:b w:val="0"/>
                <w:noProof/>
                <w:sz w:val="24"/>
                <w:szCs w:val="24"/>
              </w:rPr>
              <w:t>266</w:t>
            </w:r>
            <w:r w:rsidRPr="008974B9">
              <w:rPr>
                <w:sz w:val="24"/>
                <w:szCs w:val="24"/>
              </w:rPr>
              <w:fldChar w:fldCharType="end"/>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5A2372EA" w:rsidR="00332EE6" w:rsidRPr="00523CF4" w:rsidRDefault="008A036D"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12</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life time notification revoked on application </w:t>
            </w:r>
          </w:p>
        </w:tc>
        <w:tc>
          <w:tcPr>
            <w:tcW w:w="2113" w:type="dxa"/>
          </w:tcPr>
          <w:p w14:paraId="4CFE77A5" w14:textId="45B83F74" w:rsidR="00332EE6" w:rsidRPr="00523CF4" w:rsidRDefault="008D6671"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3</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61036DAB" w:rsidR="00A231D9" w:rsidRPr="00523CF4" w:rsidRDefault="00A873C3"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162</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2BCEF043" w:rsidR="00A231D9" w:rsidRPr="00523CF4" w:rsidRDefault="00A873C3"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7E94C177" w:rsidR="00A231D9" w:rsidRPr="00523CF4" w:rsidRDefault="00A873C3"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58A2F4C3" w:rsidR="00332EE6" w:rsidRPr="00523CF4" w:rsidRDefault="00A873C3"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C355C4"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5CE316CC" w:rsidR="00C355C4" w:rsidRPr="008974B9" w:rsidRDefault="00C355C4" w:rsidP="00C355C4">
            <w:pPr>
              <w:pStyle w:val="MAPPA-Tabletext"/>
              <w:rPr>
                <w:b w:val="0"/>
                <w:bCs w:val="0"/>
                <w:sz w:val="24"/>
                <w:szCs w:val="24"/>
                <w:lang w:val="en-GB"/>
              </w:rPr>
            </w:pPr>
            <w:r w:rsidRPr="008974B9">
              <w:rPr>
                <w:b w:val="0"/>
                <w:bCs w:val="0"/>
                <w:sz w:val="24"/>
                <w:szCs w:val="24"/>
              </w:rPr>
              <w:t>Level 2</w:t>
            </w:r>
          </w:p>
        </w:tc>
        <w:tc>
          <w:tcPr>
            <w:tcW w:w="2185" w:type="dxa"/>
          </w:tcPr>
          <w:p w14:paraId="2AA5C817" w14:textId="0EEE82E7" w:rsidR="00C355C4" w:rsidRPr="008974B9" w:rsidRDefault="00C355C4" w:rsidP="00C355C4">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19</w:t>
            </w:r>
          </w:p>
        </w:tc>
        <w:tc>
          <w:tcPr>
            <w:tcW w:w="2186" w:type="dxa"/>
          </w:tcPr>
          <w:p w14:paraId="34F9E68F" w14:textId="6F2095E2" w:rsidR="00C355C4" w:rsidRPr="008974B9" w:rsidRDefault="00C355C4" w:rsidP="00C355C4">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37</w:t>
            </w:r>
          </w:p>
        </w:tc>
        <w:tc>
          <w:tcPr>
            <w:tcW w:w="2186" w:type="dxa"/>
          </w:tcPr>
          <w:p w14:paraId="720ECB5F" w14:textId="5022E142" w:rsidR="00C355C4" w:rsidRPr="008974B9" w:rsidRDefault="00C355C4" w:rsidP="00C355C4">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20</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65287904" w:rsidR="00C355C4" w:rsidRPr="008974B9" w:rsidRDefault="00C355C4" w:rsidP="00C355C4">
            <w:pPr>
              <w:pStyle w:val="MAPPA-Tabletext"/>
              <w:jc w:val="right"/>
              <w:rPr>
                <w:b w:val="0"/>
                <w:bCs w:val="0"/>
                <w:sz w:val="24"/>
                <w:szCs w:val="24"/>
                <w:lang w:val="en-GB"/>
              </w:rPr>
            </w:pPr>
            <w:r w:rsidRPr="008974B9">
              <w:rPr>
                <w:b w:val="0"/>
                <w:bCs w:val="0"/>
                <w:noProof/>
                <w:sz w:val="24"/>
                <w:szCs w:val="24"/>
              </w:rPr>
              <w:t>76</w:t>
            </w:r>
          </w:p>
        </w:tc>
      </w:tr>
      <w:tr w:rsidR="00C355C4"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059E5A99" w:rsidR="00C355C4" w:rsidRPr="008974B9" w:rsidRDefault="00C355C4" w:rsidP="00C355C4">
            <w:pPr>
              <w:pStyle w:val="MAPPA-Tabletext"/>
              <w:rPr>
                <w:b w:val="0"/>
                <w:bCs w:val="0"/>
                <w:sz w:val="24"/>
                <w:szCs w:val="24"/>
                <w:lang w:val="en-GB"/>
              </w:rPr>
            </w:pPr>
            <w:r w:rsidRPr="008974B9">
              <w:rPr>
                <w:b w:val="0"/>
                <w:bCs w:val="0"/>
                <w:sz w:val="24"/>
                <w:szCs w:val="24"/>
              </w:rPr>
              <w:lastRenderedPageBreak/>
              <w:t>Level 3</w:t>
            </w:r>
          </w:p>
        </w:tc>
        <w:tc>
          <w:tcPr>
            <w:tcW w:w="2185" w:type="dxa"/>
          </w:tcPr>
          <w:p w14:paraId="19A6985D" w14:textId="270664D1" w:rsidR="00C355C4" w:rsidRPr="008974B9" w:rsidRDefault="00C355C4" w:rsidP="00C355C4">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2</w:t>
            </w:r>
          </w:p>
        </w:tc>
        <w:tc>
          <w:tcPr>
            <w:tcW w:w="2186" w:type="dxa"/>
          </w:tcPr>
          <w:p w14:paraId="272FF4F7" w14:textId="3B567979" w:rsidR="00C355C4" w:rsidRPr="008974B9" w:rsidRDefault="00C355C4" w:rsidP="00C355C4">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w:t>
            </w:r>
          </w:p>
        </w:tc>
        <w:tc>
          <w:tcPr>
            <w:tcW w:w="2186" w:type="dxa"/>
          </w:tcPr>
          <w:p w14:paraId="75D55EA6" w14:textId="7F7EDEBC" w:rsidR="00C355C4" w:rsidRPr="008974B9" w:rsidRDefault="00C355C4" w:rsidP="00C355C4">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8974B9">
              <w:rPr>
                <w:b w:val="0"/>
                <w:noProof/>
                <w:sz w:val="24"/>
                <w:szCs w:val="24"/>
              </w:rPr>
              <w:t>1</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4133D2F3" w:rsidR="00C355C4" w:rsidRPr="008974B9" w:rsidRDefault="00C355C4" w:rsidP="00C355C4">
            <w:pPr>
              <w:pStyle w:val="MAPPA-Tabletext"/>
              <w:jc w:val="right"/>
              <w:rPr>
                <w:b w:val="0"/>
                <w:bCs w:val="0"/>
                <w:sz w:val="24"/>
                <w:szCs w:val="24"/>
                <w:lang w:val="en-GB"/>
              </w:rPr>
            </w:pPr>
            <w:r w:rsidRPr="008974B9">
              <w:rPr>
                <w:b w:val="0"/>
                <w:bCs w:val="0"/>
                <w:noProof/>
                <w:sz w:val="24"/>
                <w:szCs w:val="24"/>
              </w:rPr>
              <w:t>4</w:t>
            </w:r>
          </w:p>
        </w:tc>
      </w:tr>
      <w:tr w:rsidR="00C355C4"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6D16AE96" w:rsidR="00C355C4" w:rsidRPr="008974B9" w:rsidRDefault="00C355C4" w:rsidP="00C355C4">
            <w:pPr>
              <w:pStyle w:val="MAPPA-Tabletext"/>
              <w:rPr>
                <w:b w:val="0"/>
                <w:bCs w:val="0"/>
                <w:sz w:val="24"/>
                <w:szCs w:val="24"/>
                <w:lang w:val="en-GB"/>
              </w:rPr>
            </w:pPr>
            <w:r w:rsidRPr="008974B9">
              <w:rPr>
                <w:b w:val="0"/>
                <w:bCs w:val="0"/>
                <w:sz w:val="24"/>
                <w:szCs w:val="24"/>
              </w:rPr>
              <w:t>Total</w:t>
            </w:r>
          </w:p>
        </w:tc>
        <w:tc>
          <w:tcPr>
            <w:tcW w:w="2185" w:type="dxa"/>
          </w:tcPr>
          <w:p w14:paraId="553CCAF1" w14:textId="1A34A336" w:rsidR="00C355C4" w:rsidRPr="008974B9" w:rsidRDefault="00C355C4" w:rsidP="00C355C4">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sidRPr="008974B9">
              <w:rPr>
                <w:sz w:val="24"/>
                <w:szCs w:val="24"/>
              </w:rPr>
              <w:fldChar w:fldCharType="begin"/>
            </w:r>
            <w:r w:rsidRPr="008974B9">
              <w:rPr>
                <w:b w:val="0"/>
                <w:bCs w:val="0"/>
                <w:sz w:val="24"/>
                <w:szCs w:val="24"/>
              </w:rPr>
              <w:instrText xml:space="preserve"> =SUM(ABOVE) </w:instrText>
            </w:r>
            <w:r w:rsidRPr="008974B9">
              <w:rPr>
                <w:sz w:val="24"/>
                <w:szCs w:val="24"/>
              </w:rPr>
              <w:fldChar w:fldCharType="separate"/>
            </w:r>
            <w:r w:rsidRPr="008974B9">
              <w:rPr>
                <w:b w:val="0"/>
                <w:bCs w:val="0"/>
                <w:noProof/>
                <w:sz w:val="24"/>
                <w:szCs w:val="24"/>
              </w:rPr>
              <w:t>21</w:t>
            </w:r>
            <w:r w:rsidRPr="008974B9">
              <w:rPr>
                <w:sz w:val="24"/>
                <w:szCs w:val="24"/>
              </w:rPr>
              <w:fldChar w:fldCharType="end"/>
            </w:r>
          </w:p>
        </w:tc>
        <w:tc>
          <w:tcPr>
            <w:tcW w:w="2186" w:type="dxa"/>
          </w:tcPr>
          <w:p w14:paraId="184256C5" w14:textId="706605B0" w:rsidR="00C355C4" w:rsidRPr="008974B9" w:rsidRDefault="00C355C4" w:rsidP="00C355C4">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sidRPr="008974B9">
              <w:rPr>
                <w:sz w:val="24"/>
                <w:szCs w:val="24"/>
              </w:rPr>
              <w:fldChar w:fldCharType="begin"/>
            </w:r>
            <w:r w:rsidRPr="008974B9">
              <w:rPr>
                <w:b w:val="0"/>
                <w:bCs w:val="0"/>
                <w:sz w:val="24"/>
                <w:szCs w:val="24"/>
              </w:rPr>
              <w:instrText xml:space="preserve"> =SUM(ABOVE) </w:instrText>
            </w:r>
            <w:r w:rsidRPr="008974B9">
              <w:rPr>
                <w:sz w:val="24"/>
                <w:szCs w:val="24"/>
              </w:rPr>
              <w:fldChar w:fldCharType="separate"/>
            </w:r>
            <w:r w:rsidRPr="008974B9">
              <w:rPr>
                <w:b w:val="0"/>
                <w:bCs w:val="0"/>
                <w:noProof/>
                <w:sz w:val="24"/>
                <w:szCs w:val="24"/>
              </w:rPr>
              <w:t>38</w:t>
            </w:r>
            <w:r w:rsidRPr="008974B9">
              <w:rPr>
                <w:sz w:val="24"/>
                <w:szCs w:val="24"/>
              </w:rPr>
              <w:fldChar w:fldCharType="end"/>
            </w:r>
          </w:p>
        </w:tc>
        <w:tc>
          <w:tcPr>
            <w:tcW w:w="2186" w:type="dxa"/>
          </w:tcPr>
          <w:p w14:paraId="44078787" w14:textId="14F51E30" w:rsidR="00C355C4" w:rsidRPr="008974B9" w:rsidRDefault="00C355C4" w:rsidP="00C355C4">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sidRPr="008974B9">
              <w:rPr>
                <w:sz w:val="24"/>
                <w:szCs w:val="24"/>
              </w:rPr>
              <w:fldChar w:fldCharType="begin"/>
            </w:r>
            <w:r w:rsidRPr="008974B9">
              <w:rPr>
                <w:b w:val="0"/>
                <w:bCs w:val="0"/>
                <w:sz w:val="24"/>
                <w:szCs w:val="24"/>
              </w:rPr>
              <w:instrText xml:space="preserve"> =SUM(ABOVE) </w:instrText>
            </w:r>
            <w:r w:rsidRPr="008974B9">
              <w:rPr>
                <w:sz w:val="24"/>
                <w:szCs w:val="24"/>
              </w:rPr>
              <w:fldChar w:fldCharType="separate"/>
            </w:r>
            <w:r w:rsidRPr="008974B9">
              <w:rPr>
                <w:b w:val="0"/>
                <w:bCs w:val="0"/>
                <w:noProof/>
                <w:sz w:val="24"/>
                <w:szCs w:val="24"/>
              </w:rPr>
              <w:t>21</w:t>
            </w:r>
            <w:r w:rsidRPr="008974B9">
              <w:rPr>
                <w:sz w:val="24"/>
                <w:szCs w:val="24"/>
              </w:rPr>
              <w:fldChar w:fldCharType="end"/>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1A93C49F" w:rsidR="00C355C4" w:rsidRPr="008974B9" w:rsidRDefault="00C355C4" w:rsidP="00C355C4">
            <w:pPr>
              <w:pStyle w:val="MAPPA-Tabletext"/>
              <w:jc w:val="right"/>
              <w:rPr>
                <w:b w:val="0"/>
                <w:bCs w:val="0"/>
                <w:sz w:val="24"/>
                <w:szCs w:val="24"/>
                <w:lang w:val="en-GB"/>
              </w:rPr>
            </w:pPr>
            <w:r w:rsidRPr="008974B9">
              <w:rPr>
                <w:b w:val="0"/>
                <w:bCs w:val="0"/>
                <w:noProof/>
                <w:sz w:val="24"/>
                <w:szCs w:val="24"/>
              </w:rPr>
              <w:t>80</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6B0E8ED3" w:rsidR="00FA3513" w:rsidRPr="00523CF4" w:rsidRDefault="00E7119C" w:rsidP="00316362">
            <w:pPr>
              <w:pStyle w:val="MAPPA-Tabletext"/>
              <w:jc w:val="right"/>
              <w:rPr>
                <w:b w:val="0"/>
                <w:bCs w:val="0"/>
                <w:sz w:val="24"/>
                <w:szCs w:val="24"/>
                <w:lang w:val="en-GB"/>
              </w:rPr>
            </w:pPr>
            <w:r>
              <w:rPr>
                <w:b w:val="0"/>
                <w:bCs w:val="0"/>
                <w:sz w:val="24"/>
                <w:szCs w:val="24"/>
                <w:lang w:val="en-GB"/>
              </w:rPr>
              <w:t>0</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288A27D2" w:rsidR="00FA3513" w:rsidRPr="00523CF4" w:rsidRDefault="00E7119C"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36977274" w:rsidR="00FA3513" w:rsidRPr="00523CF4" w:rsidRDefault="00E7119C" w:rsidP="00316362">
            <w:pPr>
              <w:pStyle w:val="MAPPA-Tabletext"/>
              <w:jc w:val="right"/>
              <w:rPr>
                <w:b w:val="0"/>
                <w:bCs w:val="0"/>
                <w:sz w:val="24"/>
                <w:szCs w:val="24"/>
                <w:lang w:val="en-GB"/>
              </w:rPr>
            </w:pPr>
            <w:r>
              <w:rPr>
                <w:b w:val="0"/>
                <w:bCs w:val="0"/>
                <w:sz w:val="24"/>
                <w:szCs w:val="24"/>
                <w:lang w:val="en-GB"/>
              </w:rPr>
              <w:t>0</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3C0B6ECB" w:rsidR="00332EE6" w:rsidRPr="004265C9" w:rsidRDefault="005B4029"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152</w:t>
            </w:r>
          </w:p>
        </w:tc>
      </w:tr>
    </w:tbl>
    <w:p w14:paraId="07E10B6F" w14:textId="77777777" w:rsidR="00332EE6" w:rsidRPr="001F3FB5" w:rsidRDefault="00332EE6" w:rsidP="00332EE6">
      <w:pPr>
        <w:rPr>
          <w:rFonts w:ascii="Arial" w:hAnsi="Arial" w:cs="Arial"/>
          <w:sz w:val="20"/>
          <w:szCs w:val="20"/>
        </w:rPr>
      </w:pPr>
    </w:p>
    <w:p w14:paraId="66A6089F" w14:textId="5516E535" w:rsidR="0063111E" w:rsidRPr="00162625" w:rsidRDefault="0063111E" w:rsidP="0063111E">
      <w:pPr>
        <w:rPr>
          <w:rFonts w:ascii="Arial" w:hAnsi="Arial" w:cs="Arial"/>
          <w:szCs w:val="22"/>
        </w:rPr>
      </w:pPr>
      <w:r w:rsidRPr="00162625">
        <w:rPr>
          <w:rFonts w:ascii="Arial" w:hAnsi="Arial" w:cs="Arial"/>
          <w:szCs w:val="22"/>
        </w:rPr>
        <w:t>This figure has been calculated using the mid-2021 estimated resident population, published by the Office for National Statistics (ONS) on 21 December 202</w:t>
      </w:r>
      <w:r w:rsidR="00F05F0E">
        <w:rPr>
          <w:rFonts w:ascii="Arial" w:hAnsi="Arial" w:cs="Arial"/>
          <w:szCs w:val="22"/>
        </w:rPr>
        <w:t>2</w:t>
      </w:r>
      <w:r w:rsidRPr="00162625">
        <w:rPr>
          <w:rFonts w:ascii="Arial" w:hAnsi="Arial" w:cs="Arial"/>
          <w:szCs w:val="22"/>
        </w:rPr>
        <w:t xml:space="preserve">, excluding those aged less than ten years of age. </w:t>
      </w:r>
    </w:p>
    <w:p w14:paraId="0AA5965B" w14:textId="77777777" w:rsidR="0063111E" w:rsidRPr="00162625" w:rsidRDefault="0063111E" w:rsidP="0063111E">
      <w:pPr>
        <w:rPr>
          <w:rFonts w:ascii="Arial" w:hAnsi="Arial" w:cs="Arial"/>
          <w:szCs w:val="22"/>
        </w:rPr>
      </w:pPr>
    </w:p>
    <w:p w14:paraId="0D85C554" w14:textId="77777777" w:rsidR="0063111E" w:rsidRPr="00A45822" w:rsidRDefault="0063111E" w:rsidP="0063111E">
      <w:pPr>
        <w:rPr>
          <w:szCs w:val="22"/>
        </w:rPr>
      </w:pPr>
      <w:r w:rsidRPr="00162625">
        <w:rPr>
          <w:rFonts w:ascii="Arial" w:hAnsi="Arial" w:cs="Arial"/>
          <w:szCs w:val="22"/>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r>
        <w:rPr>
          <w:szCs w:val="22"/>
        </w:rPr>
        <w:t>.</w:t>
      </w:r>
    </w:p>
    <w:p w14:paraId="4A94B593" w14:textId="15E2C765" w:rsidR="00332EE6" w:rsidRPr="00B0446D" w:rsidRDefault="00332EE6" w:rsidP="00281FCC">
      <w:pPr>
        <w:rPr>
          <w:rFonts w:ascii="Arial" w:hAnsi="Arial" w:cs="Arial"/>
          <w:sz w:val="20"/>
          <w:szCs w:val="20"/>
        </w:rPr>
      </w:pPr>
    </w:p>
    <w:p w14:paraId="1F11D471" w14:textId="4606A071" w:rsidR="00542928" w:rsidRDefault="00542928" w:rsidP="00542928">
      <w:pPr>
        <w:sectPr w:rsidR="00542928" w:rsidSect="009B7898">
          <w:pgSz w:w="11905" w:h="16837" w:code="9"/>
          <w:pgMar w:top="720" w:right="720" w:bottom="720" w:left="720" w:header="720" w:footer="567" w:gutter="0"/>
          <w:cols w:space="720"/>
          <w:noEndnote/>
        </w:sectPr>
      </w:pPr>
    </w:p>
    <w:p w14:paraId="0A0FB4EB" w14:textId="77777777" w:rsidR="00332EE6" w:rsidRPr="0069414D" w:rsidRDefault="00332EE6" w:rsidP="00296A85">
      <w:pPr>
        <w:pStyle w:val="Heading1"/>
        <w:jc w:val="left"/>
      </w:pPr>
      <w:r w:rsidRPr="0069414D">
        <w:lastRenderedPageBreak/>
        <w:t>Explanation commentary on statistical tables</w:t>
      </w:r>
    </w:p>
    <w:p w14:paraId="179C41E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609862E0" w14:textId="77777777" w:rsidR="00332EE6" w:rsidRPr="00916D29" w:rsidRDefault="00332EE6" w:rsidP="00332EE6">
      <w:pPr>
        <w:pStyle w:val="MAPPA-Bodytext"/>
        <w:rPr>
          <w:lang w:val="en-GB"/>
        </w:rPr>
        <w:sectPr w:rsidR="00332EE6" w:rsidRPr="00916D29" w:rsidSect="00867C9E">
          <w:footerReference w:type="default" r:id="rId22"/>
          <w:pgSz w:w="11905" w:h="16837" w:code="9"/>
          <w:pgMar w:top="720" w:right="720" w:bottom="720" w:left="720" w:header="720" w:footer="567" w:gutter="0"/>
          <w:cols w:space="720"/>
          <w:noEndnote/>
        </w:sectPr>
      </w:pPr>
    </w:p>
    <w:p w14:paraId="51161B2B" w14:textId="77777777" w:rsidR="00332EE6" w:rsidRPr="006A45B8" w:rsidRDefault="00332EE6" w:rsidP="00332EE6">
      <w:pPr>
        <w:pStyle w:val="MAPPA-Bodytext"/>
        <w:rPr>
          <w:lang w:val="en-GB"/>
        </w:rPr>
      </w:pPr>
    </w:p>
    <w:p w14:paraId="581D1AC2"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296A85">
      <w:pPr>
        <w:pStyle w:val="Style1"/>
      </w:pPr>
      <w:r w:rsidRPr="006A45B8">
        <w:t>MAPPA background</w:t>
      </w:r>
    </w:p>
    <w:p w14:paraId="465B1916" w14:textId="44F58BAA" w:rsidR="00332EE6" w:rsidRPr="00B510E5" w:rsidRDefault="00332EE6" w:rsidP="00332EE6">
      <w:pPr>
        <w:pStyle w:val="MAPPA-Bodytext"/>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(i.e.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332EE6">
      <w:pPr>
        <w:pStyle w:val="MAPPA-Bodytext"/>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violent</w:t>
      </w:r>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332EE6">
      <w:pPr>
        <w:pStyle w:val="MAPPA-Bodytext"/>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332EE6">
      <w:pPr>
        <w:pStyle w:val="MAPPA-Bodytext"/>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w:t>
      </w:r>
      <w:r w:rsidR="00786A3A" w:rsidRPr="00B510E5">
        <w:rPr>
          <w:sz w:val="24"/>
          <w:szCs w:val="24"/>
          <w:lang w:val="en-GB"/>
        </w:rPr>
        <w:t xml:space="preserve">Service, Youth Offending Team or Mental Health Services. </w:t>
      </w:r>
    </w:p>
    <w:p w14:paraId="2317CEAB" w14:textId="1BC1C01C" w:rsidR="00332EE6" w:rsidRDefault="00332EE6" w:rsidP="00332EE6">
      <w:pPr>
        <w:pStyle w:val="MAPPA-Bodytext"/>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categories, but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5F0340F6" w:rsidR="00441413" w:rsidRPr="00B510E5" w:rsidRDefault="00441413" w:rsidP="00332EE6">
      <w:pPr>
        <w:pStyle w:val="MAPPA-Bodytext"/>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more, or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w:t>
      </w:r>
      <w:r w:rsidRPr="00B510E5">
        <w:rPr>
          <w:sz w:val="24"/>
          <w:szCs w:val="24"/>
          <w:lang w:val="en-GB"/>
        </w:rPr>
        <w:lastRenderedPageBreak/>
        <w:t xml:space="preserve">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332EE6">
      <w:pPr>
        <w:pStyle w:val="MAPPA-Bodytext"/>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332EE6">
      <w:pPr>
        <w:pStyle w:val="MAPPA-Bodytext"/>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i</w:t>
      </w:r>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B510E5">
      <w:pPr>
        <w:pStyle w:val="Default"/>
        <w:spacing w:after="240" w:line="260" w:lineRule="exact"/>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B510E5">
      <w:pPr>
        <w:pStyle w:val="Default"/>
        <w:spacing w:after="240" w:line="260" w:lineRule="exact"/>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B510E5">
      <w:pPr>
        <w:pStyle w:val="Default"/>
        <w:spacing w:after="240" w:line="260" w:lineRule="exact"/>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B510E5">
      <w:pPr>
        <w:pStyle w:val="Default"/>
        <w:spacing w:after="240" w:line="260" w:lineRule="exact"/>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B510E5">
      <w:pPr>
        <w:spacing w:after="240" w:line="260" w:lineRule="exact"/>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B510E5">
      <w:pPr>
        <w:pStyle w:val="Style3"/>
        <w:spacing w:before="0" w:after="240" w:line="260" w:lineRule="exact"/>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B510E5">
      <w:pPr>
        <w:autoSpaceDE w:val="0"/>
        <w:autoSpaceDN w:val="0"/>
        <w:adjustRightInd w:val="0"/>
        <w:spacing w:after="240" w:line="260" w:lineRule="exact"/>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3E511D06" w14:textId="77777777" w:rsidR="00332EE6" w:rsidRPr="00B510E5" w:rsidRDefault="00332EE6" w:rsidP="00B510E5">
      <w:pPr>
        <w:pStyle w:val="MAPPA-Bodytext"/>
        <w:rPr>
          <w:sz w:val="24"/>
          <w:szCs w:val="24"/>
          <w:lang w:val="en-GB"/>
        </w:rPr>
      </w:pPr>
    </w:p>
    <w:p w14:paraId="7E9ED5F4" w14:textId="77777777" w:rsidR="00332EE6" w:rsidRPr="00B01E0C" w:rsidRDefault="00332EE6" w:rsidP="00332EE6">
      <w:pPr>
        <w:pStyle w:val="MAPPA-Bodytext"/>
        <w:rPr>
          <w:szCs w:val="28"/>
          <w:lang w:val="en-GB"/>
        </w:rPr>
      </w:pPr>
    </w:p>
    <w:p w14:paraId="2E82F059" w14:textId="77777777" w:rsidR="00332EE6" w:rsidRPr="00B01E0C" w:rsidRDefault="00332EE6" w:rsidP="00332EE6">
      <w:pPr>
        <w:pStyle w:val="MAPPA-Bodytext"/>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704B3FCD" w14:textId="77777777" w:rsidR="00332EE6" w:rsidRPr="0069414D" w:rsidRDefault="00332EE6" w:rsidP="00296A85">
      <w:pPr>
        <w:pStyle w:val="Heading1"/>
        <w:jc w:val="left"/>
      </w:pPr>
      <w:r w:rsidRPr="0069414D">
        <w:lastRenderedPageBreak/>
        <w:t>Local page</w:t>
      </w:r>
    </w:p>
    <w:p w14:paraId="11DB8187"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D04DACE" w14:textId="77777777" w:rsidR="00332EE6" w:rsidRPr="00916D29" w:rsidRDefault="00332EE6" w:rsidP="00332EE6">
      <w:pPr>
        <w:pStyle w:val="MAPPA-Bodytext"/>
        <w:rPr>
          <w:lang w:val="en-GB"/>
        </w:rPr>
        <w:sectPr w:rsidR="00332EE6" w:rsidRPr="00916D29" w:rsidSect="00867C9E">
          <w:footerReference w:type="default" r:id="rId23"/>
          <w:pgSz w:w="11905" w:h="16837" w:code="9"/>
          <w:pgMar w:top="720" w:right="720" w:bottom="720" w:left="720" w:header="720" w:footer="567" w:gutter="0"/>
          <w:cols w:space="720"/>
          <w:noEndnote/>
        </w:sectPr>
      </w:pPr>
    </w:p>
    <w:p w14:paraId="2E4AE49B" w14:textId="77777777" w:rsidR="00332EE6" w:rsidRPr="00916D29" w:rsidRDefault="00332EE6" w:rsidP="00332EE6">
      <w:pPr>
        <w:pStyle w:val="MAPPA-Bodytext"/>
        <w:rPr>
          <w:lang w:val="en-GB"/>
        </w:rPr>
      </w:pPr>
    </w:p>
    <w:p w14:paraId="0A30EB00" w14:textId="77777777" w:rsidR="00332EE6" w:rsidRPr="00916D29" w:rsidRDefault="00332EE6" w:rsidP="00332EE6">
      <w:pPr>
        <w:pStyle w:val="MAPPA-HeadingPara"/>
        <w:rPr>
          <w:lang w:val="en-GB"/>
        </w:rPr>
        <w:sectPr w:rsidR="00332EE6" w:rsidRPr="00916D29" w:rsidSect="00867C9E">
          <w:type w:val="continuous"/>
          <w:pgSz w:w="11905" w:h="16837" w:code="9"/>
          <w:pgMar w:top="720" w:right="720" w:bottom="720" w:left="720" w:header="720" w:footer="567" w:gutter="0"/>
          <w:cols w:space="720"/>
          <w:noEndnote/>
        </w:sectPr>
      </w:pPr>
    </w:p>
    <w:p w14:paraId="20827613" w14:textId="77777777" w:rsidR="00FF45D6" w:rsidRPr="00162625" w:rsidRDefault="00FF45D6" w:rsidP="00FF45D6">
      <w:pPr>
        <w:rPr>
          <w:rFonts w:ascii="Arial" w:hAnsi="Arial" w:cs="Arial"/>
        </w:rPr>
      </w:pPr>
      <w:r w:rsidRPr="00162625">
        <w:rPr>
          <w:rFonts w:ascii="Arial" w:hAnsi="Arial" w:cs="Arial"/>
        </w:rPr>
        <w:t>Looking back as we concluded our second full year in the role of Lay Advisers to South Wales MAPPA, 2022-23 seemed to be awash with recommendations about how MAPP arrangements could continue to be improved and developed both at local and national levels.</w:t>
      </w:r>
    </w:p>
    <w:p w14:paraId="47F88C78" w14:textId="77777777" w:rsidR="00FF45D6" w:rsidRPr="00162625" w:rsidRDefault="00FF45D6" w:rsidP="00FF45D6">
      <w:pPr>
        <w:rPr>
          <w:rFonts w:ascii="Arial" w:hAnsi="Arial" w:cs="Arial"/>
        </w:rPr>
      </w:pPr>
      <w:r w:rsidRPr="00162625">
        <w:rPr>
          <w:rFonts w:ascii="Arial" w:hAnsi="Arial" w:cs="Arial"/>
        </w:rPr>
        <w:t xml:space="preserve">The year started with the conclusion of our quarterly audits in terms of Equality, Diversity &amp; Inclusivity (EDI); and Risk Management Plans (RMPs) where the full year findings were largely positive in both facets.  It was notable that individual circumstances and protected characteristics were consistently and comprehensively considered at MAPPA L2 and 3 meetings; and RMPs were deemed to be reassuringly effective in terms of public protection.  </w:t>
      </w:r>
    </w:p>
    <w:p w14:paraId="2531C212" w14:textId="6CEEFFAA" w:rsidR="00FF45D6" w:rsidRPr="00162625" w:rsidRDefault="00FF45D6" w:rsidP="00FF45D6">
      <w:pPr>
        <w:rPr>
          <w:rFonts w:ascii="Arial" w:hAnsi="Arial" w:cs="Arial"/>
        </w:rPr>
      </w:pPr>
      <w:r w:rsidRPr="00162625">
        <w:rPr>
          <w:rFonts w:ascii="Arial" w:hAnsi="Arial" w:cs="Arial"/>
        </w:rPr>
        <w:t>As a result of this first dive into quality assurance work in the previous reporting year, during our performance reviews, we explored with the S</w:t>
      </w:r>
      <w:r w:rsidR="00807CFC">
        <w:rPr>
          <w:rFonts w:ascii="Arial" w:hAnsi="Arial" w:cs="Arial"/>
        </w:rPr>
        <w:t xml:space="preserve">outh </w:t>
      </w:r>
      <w:r w:rsidRPr="00162625">
        <w:rPr>
          <w:rFonts w:ascii="Arial" w:hAnsi="Arial" w:cs="Arial"/>
        </w:rPr>
        <w:t>W</w:t>
      </w:r>
      <w:r w:rsidR="00807CFC">
        <w:rPr>
          <w:rFonts w:ascii="Arial" w:hAnsi="Arial" w:cs="Arial"/>
        </w:rPr>
        <w:t>ales</w:t>
      </w:r>
      <w:r w:rsidRPr="00162625">
        <w:rPr>
          <w:rFonts w:ascii="Arial" w:hAnsi="Arial" w:cs="Arial"/>
        </w:rPr>
        <w:t xml:space="preserve"> MAPPA SMB Chair and Deputy how we could continue to add value in our Lay Advisor roles.  MAPPA Category 4 for terrorist offenders had been introduced in May 2022 and we were requested to started participating in L3 NSD meetings.  </w:t>
      </w:r>
    </w:p>
    <w:p w14:paraId="00EEE44A" w14:textId="418CBAB1" w:rsidR="00FF45D6" w:rsidRPr="00162625" w:rsidRDefault="00FF45D6" w:rsidP="00FF45D6">
      <w:pPr>
        <w:rPr>
          <w:rFonts w:ascii="Arial" w:hAnsi="Arial" w:cs="Arial"/>
        </w:rPr>
      </w:pPr>
      <w:r w:rsidRPr="00162625">
        <w:rPr>
          <w:rFonts w:ascii="Arial" w:hAnsi="Arial" w:cs="Arial"/>
        </w:rPr>
        <w:t xml:space="preserve">We were also directed to complete an audit of MAPPA Level 3 live meetings as a joint initiative between ourselves and the </w:t>
      </w:r>
      <w:r w:rsidR="0055313F">
        <w:rPr>
          <w:rFonts w:ascii="Arial" w:hAnsi="Arial" w:cs="Arial"/>
        </w:rPr>
        <w:t>C</w:t>
      </w:r>
      <w:r w:rsidR="0055313F" w:rsidRPr="00162625">
        <w:rPr>
          <w:rFonts w:ascii="Arial" w:hAnsi="Arial" w:cs="Arial"/>
        </w:rPr>
        <w:t>oordinator</w:t>
      </w:r>
      <w:r w:rsidRPr="00162625">
        <w:rPr>
          <w:rFonts w:ascii="Arial" w:hAnsi="Arial" w:cs="Arial"/>
        </w:rPr>
        <w:t xml:space="preserve">. As a result of this exercise, performance in the context of RMPs and contingency planning was deemed positive overall; and sharing contributions effectively using the multi-agency approach was seen as the most valuable aspect.  Key issues arising were on occasions there was a lack of attendance at an appropriate level or the wrong people being at the table and these findings were reported to MAPPA Chairs, the MAPPA operational group (MOG) and through the Strategic Management Board (SMB) to ensure a comprehensive response.  A specific area debated at MOG arising from these findings also related to the effective dissemination of information from the MAPPA meetings to all agencies involved and </w:t>
      </w:r>
      <w:r w:rsidRPr="00162625">
        <w:rPr>
          <w:rFonts w:ascii="Arial" w:hAnsi="Arial" w:cs="Arial"/>
        </w:rPr>
        <w:t>improvements in this respect have continued to be a focus.</w:t>
      </w:r>
    </w:p>
    <w:p w14:paraId="67B8A3C0" w14:textId="2D57DFE1" w:rsidR="00FF45D6" w:rsidRPr="00162625" w:rsidRDefault="00FF45D6" w:rsidP="00FF45D6">
      <w:pPr>
        <w:rPr>
          <w:rFonts w:ascii="Arial" w:hAnsi="Arial" w:cs="Arial"/>
        </w:rPr>
      </w:pPr>
      <w:r w:rsidRPr="00162625">
        <w:rPr>
          <w:rFonts w:ascii="Arial" w:hAnsi="Arial" w:cs="Arial"/>
        </w:rPr>
        <w:t>As a result of delays with sentencing, our first involvement in an M</w:t>
      </w:r>
      <w:r w:rsidR="003376A3">
        <w:rPr>
          <w:rFonts w:ascii="Arial" w:hAnsi="Arial" w:cs="Arial"/>
        </w:rPr>
        <w:t xml:space="preserve">APPA </w:t>
      </w:r>
      <w:r w:rsidRPr="00162625">
        <w:rPr>
          <w:rFonts w:ascii="Arial" w:hAnsi="Arial" w:cs="Arial"/>
        </w:rPr>
        <w:t>S</w:t>
      </w:r>
      <w:r w:rsidR="003376A3">
        <w:rPr>
          <w:rFonts w:ascii="Arial" w:hAnsi="Arial" w:cs="Arial"/>
        </w:rPr>
        <w:t xml:space="preserve">erious </w:t>
      </w:r>
      <w:r w:rsidRPr="00162625">
        <w:rPr>
          <w:rFonts w:ascii="Arial" w:hAnsi="Arial" w:cs="Arial"/>
        </w:rPr>
        <w:t>C</w:t>
      </w:r>
      <w:r w:rsidR="00C824A8">
        <w:rPr>
          <w:rFonts w:ascii="Arial" w:hAnsi="Arial" w:cs="Arial"/>
        </w:rPr>
        <w:t xml:space="preserve">ase </w:t>
      </w:r>
      <w:r w:rsidRPr="00162625">
        <w:rPr>
          <w:rFonts w:ascii="Arial" w:hAnsi="Arial" w:cs="Arial"/>
        </w:rPr>
        <w:t>R</w:t>
      </w:r>
      <w:r w:rsidR="00C824A8">
        <w:rPr>
          <w:rFonts w:ascii="Arial" w:hAnsi="Arial" w:cs="Arial"/>
        </w:rPr>
        <w:t>eview (</w:t>
      </w:r>
      <w:r w:rsidR="00CC13C8">
        <w:rPr>
          <w:rFonts w:ascii="Arial" w:hAnsi="Arial" w:cs="Arial"/>
        </w:rPr>
        <w:t xml:space="preserve">MSCR) </w:t>
      </w:r>
      <w:r w:rsidR="00CC13C8" w:rsidRPr="00162625">
        <w:rPr>
          <w:rFonts w:ascii="Arial" w:hAnsi="Arial" w:cs="Arial"/>
        </w:rPr>
        <w:t>did</w:t>
      </w:r>
      <w:r w:rsidRPr="00162625">
        <w:rPr>
          <w:rFonts w:ascii="Arial" w:hAnsi="Arial" w:cs="Arial"/>
        </w:rPr>
        <w:t xml:space="preserve"> not commence until the start of this financial year; and due to some issues in receiving the required information  its report was not presented to SMB until September 2022.  By then, the Probation Level 1 framework had been rolled out; new chapters in the MAPPA guidance regarding Thresholding and Domestic Abuse had been introduced; the outcomes from the Joint Thematic inspection which included five recommendations to be implemented by SMBs within 12 months had been published; and this had also resulted in the Effective Practice Guide being produced; and we had received the results of the MOSOVO peer review.  As there appeared to be overlapping outcomes in all these areas of review, a task and finish group was established by SMB to meld the combined recommendations into the annual business plan, to which we, as Lay Advisers, have continued to contribute.  </w:t>
      </w:r>
    </w:p>
    <w:p w14:paraId="316EF7C9" w14:textId="77777777" w:rsidR="00FF45D6" w:rsidRPr="00162625" w:rsidRDefault="00FF45D6" w:rsidP="00FF45D6">
      <w:pPr>
        <w:rPr>
          <w:rFonts w:ascii="Arial" w:hAnsi="Arial" w:cs="Arial"/>
        </w:rPr>
      </w:pPr>
      <w:r w:rsidRPr="00162625">
        <w:rPr>
          <w:rFonts w:ascii="Arial" w:hAnsi="Arial" w:cs="Arial"/>
        </w:rPr>
        <w:t>We are now each involved in a second and third MSCR which will report in the next financial year. In Wales we have an All Wales SMB group which encourages both collaboration and consistency across all areas. As a result of this we hope to work more closely with our Lay Adviser peers across Wales in the spirit of this ambition, in the future.</w:t>
      </w:r>
    </w:p>
    <w:p w14:paraId="0924A2B4" w14:textId="6A4C0455" w:rsidR="00FF45D6" w:rsidRPr="00162625" w:rsidRDefault="00FF45D6" w:rsidP="00FF45D6">
      <w:pPr>
        <w:rPr>
          <w:rFonts w:ascii="Arial" w:hAnsi="Arial" w:cs="Arial"/>
        </w:rPr>
      </w:pPr>
      <w:r w:rsidRPr="00162625">
        <w:rPr>
          <w:rFonts w:ascii="Arial" w:hAnsi="Arial" w:cs="Arial"/>
        </w:rPr>
        <w:t xml:space="preserve">The reduction of housing stock availability , due to the considerable competing demands on local authorities, continued to be a key resource issue impacting risk management (and therefore a concern for all involved in MAPPA). This includes much debate around reciprocal housing arrangements for MAPPA </w:t>
      </w:r>
      <w:r w:rsidR="00420764">
        <w:rPr>
          <w:rFonts w:ascii="Arial" w:hAnsi="Arial" w:cs="Arial"/>
        </w:rPr>
        <w:t xml:space="preserve">individuals </w:t>
      </w:r>
      <w:r w:rsidRPr="00162625">
        <w:rPr>
          <w:rFonts w:ascii="Arial" w:hAnsi="Arial" w:cs="Arial"/>
        </w:rPr>
        <w:t xml:space="preserve">across Wales , the discussion of which was being facilitated through MOG.  We were grateful therefore to Claire Irwin, SW MAPPA coordinator for enabling a Continuous Personal Development focussed session for us with two Approved Premises’ (AP) Managers to help us gain a wider </w:t>
      </w:r>
      <w:r w:rsidRPr="00162625">
        <w:rPr>
          <w:rFonts w:ascii="Arial" w:hAnsi="Arial" w:cs="Arial"/>
        </w:rPr>
        <w:lastRenderedPageBreak/>
        <w:t xml:space="preserve">perspective on the pressures they faced daily.  We would therefore like to express our specific thanks to the Approved Premises Managers for giving up their valuable time to enhance our understanding.  </w:t>
      </w:r>
    </w:p>
    <w:p w14:paraId="5D828E35" w14:textId="7C431D5B" w:rsidR="00FF45D6" w:rsidRPr="00162625" w:rsidRDefault="00FF45D6" w:rsidP="00FF45D6">
      <w:pPr>
        <w:rPr>
          <w:rFonts w:ascii="Arial" w:hAnsi="Arial" w:cs="Arial"/>
        </w:rPr>
      </w:pPr>
      <w:r w:rsidRPr="00162625">
        <w:rPr>
          <w:rFonts w:ascii="Arial" w:hAnsi="Arial" w:cs="Arial"/>
        </w:rPr>
        <w:t xml:space="preserve">At the time, much effort had been put into contingency planning in advance of </w:t>
      </w:r>
      <w:r w:rsidR="0077709B">
        <w:rPr>
          <w:rFonts w:ascii="Arial" w:hAnsi="Arial" w:cs="Arial"/>
        </w:rPr>
        <w:t xml:space="preserve">a </w:t>
      </w:r>
      <w:r w:rsidRPr="00162625">
        <w:rPr>
          <w:rFonts w:ascii="Arial" w:hAnsi="Arial" w:cs="Arial"/>
        </w:rPr>
        <w:t xml:space="preserve"> proposed AP expansion programme. This had included identifying and recording the potential risks in the strategic risk register before the disappointing news in late November that the project was on pause.</w:t>
      </w:r>
    </w:p>
    <w:p w14:paraId="749677A5" w14:textId="77777777" w:rsidR="00FF45D6" w:rsidRPr="00162625" w:rsidRDefault="00FF45D6" w:rsidP="00FF45D6">
      <w:pPr>
        <w:rPr>
          <w:rFonts w:ascii="Arial" w:hAnsi="Arial" w:cs="Arial"/>
        </w:rPr>
      </w:pPr>
      <w:r w:rsidRPr="00162625">
        <w:rPr>
          <w:rFonts w:ascii="Arial" w:hAnsi="Arial" w:cs="Arial"/>
        </w:rPr>
        <w:t>We were also privileged to be amongst the attendees at a full day MOSOVO training event   held in October at the South Wales Police Headquarters in Bridgend.  This was an exceptionally informative day with a very full agenda and our first opportunity after our appointment in January 2021 to meet MAPPA officials face to face, including the previous SMB Chair.</w:t>
      </w:r>
    </w:p>
    <w:p w14:paraId="4B78E077" w14:textId="77777777" w:rsidR="00FF45D6" w:rsidRPr="00162625" w:rsidRDefault="00FF45D6" w:rsidP="00FF45D6">
      <w:pPr>
        <w:rPr>
          <w:rFonts w:ascii="Arial" w:hAnsi="Arial" w:cs="Arial"/>
        </w:rPr>
      </w:pPr>
      <w:r w:rsidRPr="00162625">
        <w:rPr>
          <w:rFonts w:ascii="Arial" w:hAnsi="Arial" w:cs="Arial"/>
        </w:rPr>
        <w:t xml:space="preserve">We continue to be impressed with all the agencies in their commitment and professional endeavours to protect the public by reducing risk effectively through the MAPP arrangements.  We applaud the levels of awareness and practical training being embedded to ensure that SW MAPPA is well understood and effectively implemented across the wide range of agencies; including specifically the progress made by probation colleagues in their readiness to deliver VISOR training to all vetted probation staff by the end of the reporting year. We remain particularly indebted to Claire Irwin, our Coordinator and the secretariat teams who have facilitated our participation with great efficiency and kindnesses.  </w:t>
      </w:r>
    </w:p>
    <w:p w14:paraId="7D01D500" w14:textId="77777777" w:rsidR="00F5300B" w:rsidRPr="00162625" w:rsidRDefault="00F5300B" w:rsidP="00FF45D6">
      <w:pPr>
        <w:rPr>
          <w:rFonts w:ascii="Arial" w:hAnsi="Arial" w:cs="Arial"/>
        </w:rPr>
      </w:pPr>
    </w:p>
    <w:p w14:paraId="774801E1" w14:textId="77777777" w:rsidR="00FF45D6" w:rsidRPr="00162625" w:rsidRDefault="00FF45D6" w:rsidP="00FF45D6">
      <w:pPr>
        <w:rPr>
          <w:rFonts w:ascii="Arial" w:hAnsi="Arial" w:cs="Arial"/>
          <w:b/>
          <w:bCs/>
        </w:rPr>
      </w:pPr>
      <w:r w:rsidRPr="00162625">
        <w:rPr>
          <w:rFonts w:ascii="Arial" w:hAnsi="Arial" w:cs="Arial"/>
          <w:b/>
          <w:bCs/>
        </w:rPr>
        <w:t>Kim Tester and Tony Richards</w:t>
      </w:r>
    </w:p>
    <w:p w14:paraId="207D0DF9" w14:textId="22104FD9" w:rsidR="00FF45D6" w:rsidRPr="00162625" w:rsidRDefault="00FF45D6" w:rsidP="00FF45D6">
      <w:pPr>
        <w:rPr>
          <w:rFonts w:ascii="Arial" w:hAnsi="Arial" w:cs="Arial"/>
          <w:b/>
          <w:bCs/>
        </w:rPr>
      </w:pPr>
      <w:r w:rsidRPr="00162625">
        <w:rPr>
          <w:rFonts w:ascii="Arial" w:hAnsi="Arial" w:cs="Arial"/>
          <w:b/>
          <w:bCs/>
        </w:rPr>
        <w:t>Lay Advisers S</w:t>
      </w:r>
      <w:r w:rsidR="00F5300B" w:rsidRPr="00162625">
        <w:rPr>
          <w:rFonts w:ascii="Arial" w:hAnsi="Arial" w:cs="Arial"/>
          <w:b/>
          <w:bCs/>
        </w:rPr>
        <w:t xml:space="preserve">outh </w:t>
      </w:r>
      <w:r w:rsidR="00A40294" w:rsidRPr="00162625">
        <w:rPr>
          <w:rFonts w:ascii="Arial" w:hAnsi="Arial" w:cs="Arial"/>
          <w:b/>
          <w:bCs/>
        </w:rPr>
        <w:t>Wales MAPPA</w:t>
      </w:r>
    </w:p>
    <w:p w14:paraId="788DDF66" w14:textId="77777777" w:rsidR="00FF45D6" w:rsidRPr="00162625" w:rsidRDefault="00FF45D6" w:rsidP="00FF45D6">
      <w:pPr>
        <w:rPr>
          <w:rFonts w:ascii="Arial" w:hAnsi="Arial" w:cs="Arial"/>
        </w:rPr>
      </w:pPr>
    </w:p>
    <w:p w14:paraId="426C988E" w14:textId="2D00069B" w:rsidR="00332EE6" w:rsidRPr="00162625" w:rsidRDefault="00332EE6" w:rsidP="00332EE6">
      <w:pPr>
        <w:pStyle w:val="MAPPA-HeadingPara"/>
        <w:rPr>
          <w:rFonts w:cs="Arial"/>
          <w:sz w:val="24"/>
          <w:lang w:val="en-GB"/>
        </w:rPr>
      </w:pPr>
    </w:p>
    <w:p w14:paraId="5B255C0C" w14:textId="77777777" w:rsidR="00332EE6" w:rsidRPr="00162625" w:rsidRDefault="00332EE6" w:rsidP="00332EE6">
      <w:pPr>
        <w:pStyle w:val="MAPPA-Bodytext"/>
        <w:rPr>
          <w:sz w:val="24"/>
          <w:szCs w:val="24"/>
          <w:lang w:val="en-GB"/>
        </w:rPr>
      </w:pPr>
    </w:p>
    <w:p w14:paraId="434917BE" w14:textId="77777777" w:rsidR="00332EE6" w:rsidRPr="00916D29" w:rsidRDefault="00332EE6" w:rsidP="00332EE6">
      <w:pPr>
        <w:pStyle w:val="MAPPA-Bodytext"/>
        <w:rPr>
          <w:szCs w:val="28"/>
          <w:lang w:val="en-GB"/>
        </w:rPr>
      </w:pPr>
    </w:p>
    <w:p w14:paraId="6620B6A1" w14:textId="77777777" w:rsidR="00332EE6" w:rsidRPr="00916D29" w:rsidRDefault="00332EE6" w:rsidP="00332EE6">
      <w:pPr>
        <w:pStyle w:val="MAPPA-Bodytext"/>
        <w:rPr>
          <w:szCs w:val="28"/>
          <w:lang w:val="en-GB"/>
        </w:rPr>
        <w:sectPr w:rsidR="00332EE6" w:rsidRPr="00916D29" w:rsidSect="00867C9E">
          <w:type w:val="continuous"/>
          <w:pgSz w:w="11905" w:h="16837" w:code="9"/>
          <w:pgMar w:top="720" w:right="720" w:bottom="720" w:left="720" w:header="720" w:footer="567" w:gutter="0"/>
          <w:cols w:num="2" w:space="720"/>
          <w:noEndnote/>
        </w:sectPr>
      </w:pPr>
    </w:p>
    <w:p w14:paraId="100B19D4" w14:textId="77777777" w:rsidR="00332EE6" w:rsidRPr="00B01E0C" w:rsidRDefault="00332EE6" w:rsidP="00332EE6">
      <w:pPr>
        <w:pStyle w:val="MAPPA-Bodytext"/>
        <w:spacing w:before="4800"/>
        <w:jc w:val="center"/>
        <w:rPr>
          <w:b/>
          <w:color w:val="7030A0"/>
          <w:sz w:val="26"/>
          <w:szCs w:val="26"/>
          <w:lang w:val="en-GB"/>
        </w:rPr>
      </w:pPr>
      <w:r w:rsidRPr="00B01E0C">
        <w:rPr>
          <w:b/>
          <w:color w:val="7030A0"/>
          <w:sz w:val="26"/>
          <w:szCs w:val="26"/>
          <w:lang w:val="en-GB"/>
        </w:rPr>
        <w:lastRenderedPageBreak/>
        <w:t xml:space="preserve">All MAPPA reports from </w:t>
      </w:r>
      <w:smartTag w:uri="urn:schemas-microsoft-com:office:smarttags" w:element="place">
        <w:r w:rsidRPr="00B01E0C">
          <w:rPr>
            <w:b/>
            <w:color w:val="7030A0"/>
            <w:sz w:val="26"/>
            <w:szCs w:val="26"/>
            <w:lang w:val="en-GB"/>
          </w:rPr>
          <w:t>England</w:t>
        </w:r>
      </w:smartTag>
      <w:r w:rsidRPr="00B01E0C">
        <w:rPr>
          <w:b/>
          <w:color w:val="7030A0"/>
          <w:sz w:val="26"/>
          <w:szCs w:val="26"/>
          <w:lang w:val="en-GB"/>
        </w:rPr>
        <w:t xml:space="preserve"> and </w:t>
      </w:r>
      <w:smartTag w:uri="urn:schemas-microsoft-com:office:smarttags" w:element="place">
        <w:r w:rsidRPr="00B01E0C">
          <w:rPr>
            <w:b/>
            <w:color w:val="7030A0"/>
            <w:sz w:val="26"/>
            <w:szCs w:val="26"/>
            <w:lang w:val="en-GB"/>
          </w:rPr>
          <w:t>Wales</w:t>
        </w:r>
      </w:smartTag>
      <w:r w:rsidRPr="00B01E0C">
        <w:rPr>
          <w:b/>
          <w:color w:val="7030A0"/>
          <w:sz w:val="26"/>
          <w:szCs w:val="26"/>
          <w:lang w:val="en-GB"/>
        </w:rPr>
        <w:t xml:space="preserve"> are published online at:</w:t>
      </w:r>
    </w:p>
    <w:p w14:paraId="14EA9D9B" w14:textId="77777777" w:rsidR="00332EE6" w:rsidRPr="00B01E0C" w:rsidRDefault="00F05F0E" w:rsidP="00332EE6">
      <w:pPr>
        <w:pStyle w:val="MAPPA-Bodytext"/>
        <w:jc w:val="center"/>
        <w:rPr>
          <w:b/>
          <w:color w:val="007DC3"/>
          <w:sz w:val="26"/>
          <w:szCs w:val="26"/>
          <w:lang w:val="en-GB"/>
        </w:rPr>
      </w:pPr>
      <w:hyperlink r:id="rId24"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33FACC2D" w:rsidR="00332EE6" w:rsidRPr="00B01E0C" w:rsidRDefault="00332EE6" w:rsidP="00332EE6">
      <w:pPr>
        <w:pStyle w:val="MAPPA-Bodytext"/>
        <w:jc w:val="center"/>
        <w:rPr>
          <w:b/>
          <w:color w:val="7030A0"/>
          <w:sz w:val="26"/>
          <w:szCs w:val="26"/>
          <w:lang w:val="en-GB"/>
        </w:rPr>
      </w:pPr>
    </w:p>
    <w:p w14:paraId="71EFAB89" w14:textId="2E24B58B" w:rsidR="00332EE6" w:rsidRPr="00B01E0C" w:rsidRDefault="00332EE6" w:rsidP="00332EE6">
      <w:pPr>
        <w:pStyle w:val="MAPPA-Bodytext"/>
        <w:jc w:val="center"/>
        <w:rPr>
          <w:b/>
          <w:color w:val="7030A0"/>
          <w:sz w:val="26"/>
          <w:szCs w:val="26"/>
          <w:lang w:val="en-GB"/>
        </w:rPr>
      </w:pPr>
    </w:p>
    <w:p w14:paraId="12949AC3" w14:textId="08F53205" w:rsidR="00332EE6" w:rsidRDefault="00332EE6" w:rsidP="00332EE6">
      <w:pPr>
        <w:pStyle w:val="MAPPA-Bodytext"/>
        <w:jc w:val="center"/>
        <w:rPr>
          <w:b/>
          <w:color w:val="7030A0"/>
          <w:sz w:val="26"/>
          <w:szCs w:val="26"/>
          <w:lang w:val="en-GB"/>
        </w:rPr>
      </w:pPr>
    </w:p>
    <w:p w14:paraId="56A377ED" w14:textId="1B1F8F2B" w:rsidR="005A1B9A" w:rsidRPr="00B01E0C" w:rsidRDefault="005A1B9A" w:rsidP="00332EE6">
      <w:pPr>
        <w:pStyle w:val="MAPPA-Bodytext"/>
        <w:jc w:val="center"/>
        <w:rPr>
          <w:b/>
          <w:color w:val="7030A0"/>
          <w:sz w:val="26"/>
          <w:szCs w:val="26"/>
          <w:lang w:val="en-GB"/>
        </w:rPr>
      </w:pPr>
    </w:p>
    <w:p w14:paraId="6A01E535" w14:textId="529500ED" w:rsidR="00332EE6" w:rsidRPr="00B01E0C" w:rsidRDefault="00332EE6" w:rsidP="00332EE6">
      <w:pPr>
        <w:pStyle w:val="MAPPA-Bodytext"/>
        <w:jc w:val="center"/>
        <w:rPr>
          <w:b/>
          <w:color w:val="7030A0"/>
          <w:sz w:val="26"/>
          <w:szCs w:val="26"/>
          <w:lang w:val="en-GB"/>
        </w:rPr>
      </w:pPr>
    </w:p>
    <w:p w14:paraId="65C30F33" w14:textId="75CB83C2" w:rsidR="00332EE6" w:rsidRPr="00B01E0C" w:rsidRDefault="00332EE6" w:rsidP="00332EE6">
      <w:pPr>
        <w:pStyle w:val="MAPPA-Bodytext"/>
        <w:jc w:val="center"/>
        <w:rPr>
          <w:b/>
          <w:color w:val="7030A0"/>
          <w:sz w:val="26"/>
          <w:szCs w:val="26"/>
          <w:lang w:val="en-GB"/>
        </w:rPr>
      </w:pPr>
    </w:p>
    <w:p w14:paraId="072AF56B" w14:textId="09BEC671" w:rsidR="00332EE6" w:rsidRPr="00B01E0C" w:rsidRDefault="00332EE6" w:rsidP="00332EE6">
      <w:pPr>
        <w:pStyle w:val="MAPPA-Bodytext"/>
        <w:jc w:val="center"/>
        <w:rPr>
          <w:b/>
          <w:color w:val="7030A0"/>
          <w:sz w:val="26"/>
          <w:szCs w:val="26"/>
          <w:lang w:val="en-GB"/>
        </w:rPr>
      </w:pPr>
    </w:p>
    <w:p w14:paraId="1615ADD7" w14:textId="1DDDC4C8" w:rsidR="00332EE6" w:rsidRPr="00B01E0C" w:rsidRDefault="00332EE6" w:rsidP="00332EE6">
      <w:pPr>
        <w:pStyle w:val="MAPPA-Bodytext"/>
        <w:jc w:val="center"/>
        <w:rPr>
          <w:b/>
          <w:color w:val="7030A0"/>
          <w:sz w:val="26"/>
          <w:szCs w:val="26"/>
          <w:lang w:val="en-GB"/>
        </w:rPr>
      </w:pPr>
    </w:p>
    <w:p w14:paraId="522D9C5D" w14:textId="6576115A" w:rsidR="00332EE6" w:rsidRDefault="00332EE6" w:rsidP="00332EE6">
      <w:pPr>
        <w:pStyle w:val="MAPPA-Bodytext"/>
        <w:jc w:val="center"/>
        <w:rPr>
          <w:b/>
          <w:color w:val="7030A0"/>
          <w:sz w:val="26"/>
          <w:szCs w:val="26"/>
          <w:lang w:val="en-GB"/>
        </w:rPr>
      </w:pPr>
    </w:p>
    <w:p w14:paraId="6724CA3F" w14:textId="1B8A8E08" w:rsidR="00782444" w:rsidRDefault="001F232A" w:rsidP="00332EE6">
      <w:pPr>
        <w:pStyle w:val="MAPPA-Bodytext"/>
        <w:jc w:val="center"/>
        <w:rPr>
          <w:b/>
          <w:color w:val="7030A0"/>
          <w:sz w:val="26"/>
          <w:szCs w:val="26"/>
          <w:lang w:val="en-GB"/>
        </w:rPr>
      </w:pPr>
      <w:r>
        <w:rPr>
          <w:noProof/>
        </w:rPr>
        <w:drawing>
          <wp:anchor distT="0" distB="0" distL="114300" distR="114300" simplePos="0" relativeHeight="251658240" behindDoc="1" locked="0" layoutInCell="1" allowOverlap="1" wp14:anchorId="59C29514" wp14:editId="05A7844C">
            <wp:simplePos x="0" y="0"/>
            <wp:positionH relativeFrom="column">
              <wp:posOffset>2216150</wp:posOffset>
            </wp:positionH>
            <wp:positionV relativeFrom="paragraph">
              <wp:posOffset>6350</wp:posOffset>
            </wp:positionV>
            <wp:extent cx="2205990" cy="2387600"/>
            <wp:effectExtent l="0" t="0" r="3810" b="0"/>
            <wp:wrapTight wrapText="bothSides">
              <wp:wrapPolygon edited="0">
                <wp:start x="0" y="0"/>
                <wp:lineTo x="0" y="21370"/>
                <wp:lineTo x="21451" y="21370"/>
                <wp:lineTo x="21451"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5990" cy="2387600"/>
                    </a:xfrm>
                    <a:prstGeom prst="rect">
                      <a:avLst/>
                    </a:prstGeom>
                    <a:noFill/>
                    <a:ln>
                      <a:noFill/>
                    </a:ln>
                  </pic:spPr>
                </pic:pic>
              </a:graphicData>
            </a:graphic>
            <wp14:sizeRelV relativeFrom="margin">
              <wp14:pctHeight>0</wp14:pctHeight>
            </wp14:sizeRelV>
          </wp:anchor>
        </w:drawing>
      </w:r>
    </w:p>
    <w:p w14:paraId="1D3F21DD" w14:textId="77777777" w:rsidR="00782444" w:rsidRPr="00B01E0C" w:rsidRDefault="00782444" w:rsidP="00332EE6">
      <w:pPr>
        <w:pStyle w:val="MAPPA-Bodytext"/>
        <w:jc w:val="center"/>
        <w:rPr>
          <w:b/>
          <w:color w:val="7030A0"/>
          <w:sz w:val="26"/>
          <w:szCs w:val="26"/>
          <w:lang w:val="en-GB"/>
        </w:rPr>
      </w:pPr>
    </w:p>
    <w:p w14:paraId="3AD48DFA" w14:textId="77777777" w:rsidR="00332EE6" w:rsidRPr="006954C2" w:rsidRDefault="00332EE6" w:rsidP="00332EE6">
      <w:pPr>
        <w:pStyle w:val="MAPPA-Bodytext"/>
        <w:jc w:val="center"/>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26"/>
          <w:pgSz w:w="11905" w:h="16837" w:code="9"/>
          <w:pgMar w:top="720" w:right="720" w:bottom="720" w:left="720" w:header="720" w:footer="567" w:gutter="0"/>
          <w:cols w:space="720"/>
          <w:noEndnote/>
          <w:docGrid w:linePitch="360"/>
        </w:sectPr>
      </w:pPr>
    </w:p>
    <w:p w14:paraId="511E354C" w14:textId="1F135D62" w:rsidR="0052760C" w:rsidRPr="006954C2" w:rsidRDefault="00782444" w:rsidP="005A1B9A">
      <w:pPr>
        <w:jc w:val="center"/>
        <w:rPr>
          <w:rFonts w:ascii="Arial" w:hAnsi="Arial" w:cs="Arial"/>
          <w:color w:val="7030A0"/>
        </w:rPr>
      </w:pPr>
      <w:r w:rsidRPr="006954C2">
        <w:rPr>
          <w:noProof/>
          <w:color w:val="7030A0"/>
        </w:rPr>
        <w:drawing>
          <wp:inline distT="0" distB="0" distL="0" distR="0" wp14:anchorId="44F2293B" wp14:editId="048DCB69">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9163" cy="927100"/>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5A1B9A">
      <w:pPr>
        <w:jc w:val="center"/>
        <w:rPr>
          <w:rFonts w:ascii="Arial" w:hAnsi="Arial" w:cs="Arial"/>
          <w:color w:val="7030A0"/>
        </w:rPr>
      </w:pPr>
    </w:p>
    <w:p w14:paraId="024CE8E5" w14:textId="0FE446CF" w:rsidR="0052760C" w:rsidRPr="006954C2" w:rsidRDefault="0052760C" w:rsidP="005A1B9A">
      <w:pPr>
        <w:jc w:val="center"/>
        <w:rPr>
          <w:rFonts w:ascii="Arial" w:hAnsi="Arial" w:cs="Arial"/>
          <w:color w:val="7030A0"/>
        </w:rPr>
      </w:pPr>
      <w:r w:rsidRPr="006954C2">
        <w:rPr>
          <w:noProof/>
          <w:color w:val="7030A0"/>
        </w:rPr>
        <w:drawing>
          <wp:inline distT="0" distB="0" distL="0" distR="0" wp14:anchorId="437D3C08" wp14:editId="12CF3754">
            <wp:extent cx="1628119" cy="1059180"/>
            <wp:effectExtent l="0" t="0" r="0" b="762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2826" cy="1114286"/>
                    </a:xfrm>
                    <a:prstGeom prst="rect">
                      <a:avLst/>
                    </a:prstGeom>
                    <a:noFill/>
                  </pic:spPr>
                </pic:pic>
              </a:graphicData>
            </a:graphic>
          </wp:inline>
        </w:drawing>
      </w:r>
    </w:p>
    <w:p w14:paraId="236EAE72" w14:textId="682703AF" w:rsidR="0052760C" w:rsidRPr="006954C2" w:rsidRDefault="0052760C" w:rsidP="005A1B9A">
      <w:pPr>
        <w:jc w:val="center"/>
        <w:rPr>
          <w:rFonts w:ascii="Arial" w:hAnsi="Arial" w:cs="Arial"/>
          <w:color w:val="7030A0"/>
        </w:rPr>
      </w:pPr>
    </w:p>
    <w:p w14:paraId="3BC53A39" w14:textId="18577AE5" w:rsidR="0052760C" w:rsidRPr="006954C2" w:rsidRDefault="0052760C" w:rsidP="005A1B9A">
      <w:pPr>
        <w:jc w:val="center"/>
        <w:rPr>
          <w:rFonts w:ascii="Arial" w:hAnsi="Arial" w:cs="Arial"/>
          <w:color w:val="7030A0"/>
        </w:rPr>
      </w:pPr>
    </w:p>
    <w:p w14:paraId="184D6788" w14:textId="2D982052" w:rsidR="00DE3907" w:rsidRPr="006954C2" w:rsidRDefault="00DE3907" w:rsidP="001F232A">
      <w:pPr>
        <w:rPr>
          <w:rFonts w:ascii="Arial" w:hAnsi="Arial" w:cs="Arial"/>
          <w:b/>
          <w:bCs/>
          <w:color w:val="7030A0"/>
        </w:rPr>
      </w:pPr>
    </w:p>
    <w:sectPr w:rsidR="00DE3907"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C0C92" w14:textId="77777777" w:rsidR="00DA771D" w:rsidRDefault="00DA771D" w:rsidP="001A5708">
      <w:pPr>
        <w:pStyle w:val="MAPPA-Bodytext"/>
      </w:pPr>
      <w:r>
        <w:separator/>
      </w:r>
    </w:p>
  </w:endnote>
  <w:endnote w:type="continuationSeparator" w:id="0">
    <w:p w14:paraId="1BEA39B4" w14:textId="77777777" w:rsidR="00DA771D" w:rsidRDefault="00DA771D" w:rsidP="001A5708">
      <w:pPr>
        <w:pStyle w:val="MAPPA-Bodytext"/>
      </w:pPr>
      <w:r>
        <w:continuationSeparator/>
      </w:r>
    </w:p>
  </w:endnote>
  <w:endnote w:type="continuationNotice" w:id="1">
    <w:p w14:paraId="3D90AB7D" w14:textId="77777777" w:rsidR="00DA771D" w:rsidRDefault="00DA7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57BE" w14:textId="77777777" w:rsidR="00DA771D" w:rsidRDefault="00DA771D" w:rsidP="001A5708">
      <w:pPr>
        <w:pStyle w:val="MAPPA-Bodytext"/>
      </w:pPr>
      <w:r>
        <w:separator/>
      </w:r>
    </w:p>
  </w:footnote>
  <w:footnote w:type="continuationSeparator" w:id="0">
    <w:p w14:paraId="0DEF4955" w14:textId="77777777" w:rsidR="00DA771D" w:rsidRDefault="00DA771D" w:rsidP="001A5708">
      <w:pPr>
        <w:pStyle w:val="MAPPA-Bodytext"/>
      </w:pPr>
      <w:r>
        <w:continuationSeparator/>
      </w:r>
    </w:p>
  </w:footnote>
  <w:footnote w:type="continuationNotice" w:id="1">
    <w:p w14:paraId="4B86ACAD" w14:textId="77777777" w:rsidR="00DA771D" w:rsidRDefault="00DA77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62458">
    <w:abstractNumId w:val="0"/>
  </w:num>
  <w:num w:numId="2" w16cid:durableId="127555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3758B"/>
    <w:rsid w:val="00051C64"/>
    <w:rsid w:val="000536B2"/>
    <w:rsid w:val="000575B1"/>
    <w:rsid w:val="000576D6"/>
    <w:rsid w:val="00062F55"/>
    <w:rsid w:val="000739BA"/>
    <w:rsid w:val="000809B8"/>
    <w:rsid w:val="0009323B"/>
    <w:rsid w:val="000A6775"/>
    <w:rsid w:val="000C2022"/>
    <w:rsid w:val="000E3453"/>
    <w:rsid w:val="000F355B"/>
    <w:rsid w:val="000F65BF"/>
    <w:rsid w:val="00105344"/>
    <w:rsid w:val="001143B7"/>
    <w:rsid w:val="00140627"/>
    <w:rsid w:val="00142066"/>
    <w:rsid w:val="001435D5"/>
    <w:rsid w:val="00146AC1"/>
    <w:rsid w:val="00152647"/>
    <w:rsid w:val="00154D3E"/>
    <w:rsid w:val="00157F24"/>
    <w:rsid w:val="00162625"/>
    <w:rsid w:val="0017380D"/>
    <w:rsid w:val="00175AEE"/>
    <w:rsid w:val="001800EB"/>
    <w:rsid w:val="00194B1F"/>
    <w:rsid w:val="001976DE"/>
    <w:rsid w:val="001A2E78"/>
    <w:rsid w:val="001A4849"/>
    <w:rsid w:val="001A5708"/>
    <w:rsid w:val="001B4354"/>
    <w:rsid w:val="001C2687"/>
    <w:rsid w:val="001D15DF"/>
    <w:rsid w:val="001D5B9B"/>
    <w:rsid w:val="001E4AC5"/>
    <w:rsid w:val="001E793A"/>
    <w:rsid w:val="001F232A"/>
    <w:rsid w:val="001F341F"/>
    <w:rsid w:val="001F3FB5"/>
    <w:rsid w:val="00203010"/>
    <w:rsid w:val="00206B09"/>
    <w:rsid w:val="0020762B"/>
    <w:rsid w:val="002171AC"/>
    <w:rsid w:val="00230E77"/>
    <w:rsid w:val="00233AB5"/>
    <w:rsid w:val="002446A8"/>
    <w:rsid w:val="002621F5"/>
    <w:rsid w:val="0027253A"/>
    <w:rsid w:val="00274A96"/>
    <w:rsid w:val="00281FCC"/>
    <w:rsid w:val="0028255E"/>
    <w:rsid w:val="00283D9A"/>
    <w:rsid w:val="002850D6"/>
    <w:rsid w:val="00296A85"/>
    <w:rsid w:val="00297F61"/>
    <w:rsid w:val="002A5E53"/>
    <w:rsid w:val="002B3DF0"/>
    <w:rsid w:val="002C0567"/>
    <w:rsid w:val="002C2403"/>
    <w:rsid w:val="002D5862"/>
    <w:rsid w:val="002E767F"/>
    <w:rsid w:val="002F763F"/>
    <w:rsid w:val="00302FA6"/>
    <w:rsid w:val="00304135"/>
    <w:rsid w:val="00305294"/>
    <w:rsid w:val="00315A5A"/>
    <w:rsid w:val="00316362"/>
    <w:rsid w:val="00317908"/>
    <w:rsid w:val="0032688F"/>
    <w:rsid w:val="00331827"/>
    <w:rsid w:val="00331886"/>
    <w:rsid w:val="00332369"/>
    <w:rsid w:val="00332EE6"/>
    <w:rsid w:val="00334657"/>
    <w:rsid w:val="003376A3"/>
    <w:rsid w:val="00337928"/>
    <w:rsid w:val="00347A55"/>
    <w:rsid w:val="00351A15"/>
    <w:rsid w:val="003554C4"/>
    <w:rsid w:val="003668BB"/>
    <w:rsid w:val="00391BEB"/>
    <w:rsid w:val="00395ED3"/>
    <w:rsid w:val="00396101"/>
    <w:rsid w:val="00397110"/>
    <w:rsid w:val="003A385F"/>
    <w:rsid w:val="003B373C"/>
    <w:rsid w:val="003B6695"/>
    <w:rsid w:val="003C0362"/>
    <w:rsid w:val="003C36DD"/>
    <w:rsid w:val="003D3D7F"/>
    <w:rsid w:val="003E0965"/>
    <w:rsid w:val="003E68CD"/>
    <w:rsid w:val="003F03F6"/>
    <w:rsid w:val="00410720"/>
    <w:rsid w:val="00416B8E"/>
    <w:rsid w:val="00420764"/>
    <w:rsid w:val="00421553"/>
    <w:rsid w:val="004265C9"/>
    <w:rsid w:val="0043417E"/>
    <w:rsid w:val="00441138"/>
    <w:rsid w:val="00441413"/>
    <w:rsid w:val="0044659C"/>
    <w:rsid w:val="00447974"/>
    <w:rsid w:val="004602E7"/>
    <w:rsid w:val="0046416B"/>
    <w:rsid w:val="00476A59"/>
    <w:rsid w:val="00481AE8"/>
    <w:rsid w:val="00486257"/>
    <w:rsid w:val="00490949"/>
    <w:rsid w:val="004C40BA"/>
    <w:rsid w:val="004D5668"/>
    <w:rsid w:val="004E35DC"/>
    <w:rsid w:val="004F6BAD"/>
    <w:rsid w:val="00507932"/>
    <w:rsid w:val="0051052E"/>
    <w:rsid w:val="00514F8C"/>
    <w:rsid w:val="0052037E"/>
    <w:rsid w:val="00523CF4"/>
    <w:rsid w:val="005250EB"/>
    <w:rsid w:val="0052760C"/>
    <w:rsid w:val="00542928"/>
    <w:rsid w:val="0055313F"/>
    <w:rsid w:val="005556BC"/>
    <w:rsid w:val="00560418"/>
    <w:rsid w:val="00561B1B"/>
    <w:rsid w:val="00561E0B"/>
    <w:rsid w:val="00563E49"/>
    <w:rsid w:val="00575CC8"/>
    <w:rsid w:val="0059208A"/>
    <w:rsid w:val="00593013"/>
    <w:rsid w:val="00594656"/>
    <w:rsid w:val="00594B3D"/>
    <w:rsid w:val="005957DB"/>
    <w:rsid w:val="00595C55"/>
    <w:rsid w:val="005A1B9A"/>
    <w:rsid w:val="005A4FD4"/>
    <w:rsid w:val="005B4029"/>
    <w:rsid w:val="005C4A2A"/>
    <w:rsid w:val="005C6C2A"/>
    <w:rsid w:val="005D189A"/>
    <w:rsid w:val="005D36E7"/>
    <w:rsid w:val="005D4A01"/>
    <w:rsid w:val="005E1880"/>
    <w:rsid w:val="005E20D8"/>
    <w:rsid w:val="005F006A"/>
    <w:rsid w:val="005F4133"/>
    <w:rsid w:val="006231D6"/>
    <w:rsid w:val="0063111E"/>
    <w:rsid w:val="00642248"/>
    <w:rsid w:val="006506E6"/>
    <w:rsid w:val="006529F4"/>
    <w:rsid w:val="00653359"/>
    <w:rsid w:val="0065675B"/>
    <w:rsid w:val="00662BE5"/>
    <w:rsid w:val="0066652E"/>
    <w:rsid w:val="00672210"/>
    <w:rsid w:val="00673321"/>
    <w:rsid w:val="00683239"/>
    <w:rsid w:val="00683618"/>
    <w:rsid w:val="00684DD2"/>
    <w:rsid w:val="006877F7"/>
    <w:rsid w:val="0069414D"/>
    <w:rsid w:val="006954C2"/>
    <w:rsid w:val="00695CEC"/>
    <w:rsid w:val="0069789C"/>
    <w:rsid w:val="006A056D"/>
    <w:rsid w:val="006A2849"/>
    <w:rsid w:val="006A45B8"/>
    <w:rsid w:val="006A7F33"/>
    <w:rsid w:val="006B75D2"/>
    <w:rsid w:val="006C58FB"/>
    <w:rsid w:val="006D6914"/>
    <w:rsid w:val="006E2307"/>
    <w:rsid w:val="006E71D8"/>
    <w:rsid w:val="006F27F5"/>
    <w:rsid w:val="006F328B"/>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7FB"/>
    <w:rsid w:val="00757517"/>
    <w:rsid w:val="00761E84"/>
    <w:rsid w:val="0077709B"/>
    <w:rsid w:val="00782444"/>
    <w:rsid w:val="00783E05"/>
    <w:rsid w:val="00786A3A"/>
    <w:rsid w:val="007A47E1"/>
    <w:rsid w:val="007B423B"/>
    <w:rsid w:val="007B7706"/>
    <w:rsid w:val="007C0669"/>
    <w:rsid w:val="007C08AC"/>
    <w:rsid w:val="007C095C"/>
    <w:rsid w:val="007C6D23"/>
    <w:rsid w:val="007C7106"/>
    <w:rsid w:val="007D4D38"/>
    <w:rsid w:val="007E2BA1"/>
    <w:rsid w:val="007E4897"/>
    <w:rsid w:val="007F1B0B"/>
    <w:rsid w:val="00807CFC"/>
    <w:rsid w:val="00813634"/>
    <w:rsid w:val="00815132"/>
    <w:rsid w:val="008218B2"/>
    <w:rsid w:val="008258A0"/>
    <w:rsid w:val="00833817"/>
    <w:rsid w:val="00836998"/>
    <w:rsid w:val="00845D34"/>
    <w:rsid w:val="00846E32"/>
    <w:rsid w:val="00851FAD"/>
    <w:rsid w:val="00853299"/>
    <w:rsid w:val="00856D56"/>
    <w:rsid w:val="00866269"/>
    <w:rsid w:val="00866E1A"/>
    <w:rsid w:val="00867C9E"/>
    <w:rsid w:val="008872F1"/>
    <w:rsid w:val="0089121C"/>
    <w:rsid w:val="00897173"/>
    <w:rsid w:val="008974B9"/>
    <w:rsid w:val="008A036D"/>
    <w:rsid w:val="008A3A68"/>
    <w:rsid w:val="008C1531"/>
    <w:rsid w:val="008C3C42"/>
    <w:rsid w:val="008C6282"/>
    <w:rsid w:val="008D1CDE"/>
    <w:rsid w:val="008D26FC"/>
    <w:rsid w:val="008D6671"/>
    <w:rsid w:val="008E15B2"/>
    <w:rsid w:val="008E2C4B"/>
    <w:rsid w:val="008F243E"/>
    <w:rsid w:val="008F69D6"/>
    <w:rsid w:val="00900E5D"/>
    <w:rsid w:val="0090299B"/>
    <w:rsid w:val="00904927"/>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25C2"/>
    <w:rsid w:val="0097502F"/>
    <w:rsid w:val="00982C08"/>
    <w:rsid w:val="00985C16"/>
    <w:rsid w:val="00986F99"/>
    <w:rsid w:val="009934FE"/>
    <w:rsid w:val="009A2F9E"/>
    <w:rsid w:val="009A51C1"/>
    <w:rsid w:val="009B2502"/>
    <w:rsid w:val="009B6413"/>
    <w:rsid w:val="009B7898"/>
    <w:rsid w:val="009C3B63"/>
    <w:rsid w:val="009D37D4"/>
    <w:rsid w:val="009F0030"/>
    <w:rsid w:val="009F3A55"/>
    <w:rsid w:val="009F52C6"/>
    <w:rsid w:val="00A02438"/>
    <w:rsid w:val="00A06CCA"/>
    <w:rsid w:val="00A1656D"/>
    <w:rsid w:val="00A226B4"/>
    <w:rsid w:val="00A231D9"/>
    <w:rsid w:val="00A23250"/>
    <w:rsid w:val="00A24965"/>
    <w:rsid w:val="00A34DE7"/>
    <w:rsid w:val="00A40294"/>
    <w:rsid w:val="00A44770"/>
    <w:rsid w:val="00A63E9A"/>
    <w:rsid w:val="00A77D39"/>
    <w:rsid w:val="00A85101"/>
    <w:rsid w:val="00A868F0"/>
    <w:rsid w:val="00A869A5"/>
    <w:rsid w:val="00A873C3"/>
    <w:rsid w:val="00A903CE"/>
    <w:rsid w:val="00A92CE4"/>
    <w:rsid w:val="00A95389"/>
    <w:rsid w:val="00AA3E8E"/>
    <w:rsid w:val="00AB6B32"/>
    <w:rsid w:val="00AC3FBF"/>
    <w:rsid w:val="00AC6E16"/>
    <w:rsid w:val="00AC7361"/>
    <w:rsid w:val="00AD38C4"/>
    <w:rsid w:val="00AD78C6"/>
    <w:rsid w:val="00AE42DA"/>
    <w:rsid w:val="00AE4C19"/>
    <w:rsid w:val="00AE535B"/>
    <w:rsid w:val="00AE75CA"/>
    <w:rsid w:val="00AF7C22"/>
    <w:rsid w:val="00B01E0C"/>
    <w:rsid w:val="00B0446D"/>
    <w:rsid w:val="00B06F75"/>
    <w:rsid w:val="00B163F4"/>
    <w:rsid w:val="00B23C80"/>
    <w:rsid w:val="00B24A02"/>
    <w:rsid w:val="00B27C0E"/>
    <w:rsid w:val="00B31964"/>
    <w:rsid w:val="00B33112"/>
    <w:rsid w:val="00B46863"/>
    <w:rsid w:val="00B50D53"/>
    <w:rsid w:val="00B510E5"/>
    <w:rsid w:val="00B54A0B"/>
    <w:rsid w:val="00B56214"/>
    <w:rsid w:val="00B614A4"/>
    <w:rsid w:val="00B700D7"/>
    <w:rsid w:val="00B712A7"/>
    <w:rsid w:val="00B72238"/>
    <w:rsid w:val="00B862DB"/>
    <w:rsid w:val="00B94B79"/>
    <w:rsid w:val="00B95D25"/>
    <w:rsid w:val="00BA2863"/>
    <w:rsid w:val="00BA742B"/>
    <w:rsid w:val="00BB1AE2"/>
    <w:rsid w:val="00BB2E22"/>
    <w:rsid w:val="00BB6A95"/>
    <w:rsid w:val="00BC0531"/>
    <w:rsid w:val="00BC5172"/>
    <w:rsid w:val="00BC7756"/>
    <w:rsid w:val="00BD2C5A"/>
    <w:rsid w:val="00BF736E"/>
    <w:rsid w:val="00C0210E"/>
    <w:rsid w:val="00C12593"/>
    <w:rsid w:val="00C16E95"/>
    <w:rsid w:val="00C22E04"/>
    <w:rsid w:val="00C23C04"/>
    <w:rsid w:val="00C242F2"/>
    <w:rsid w:val="00C315FC"/>
    <w:rsid w:val="00C355C4"/>
    <w:rsid w:val="00C36FD4"/>
    <w:rsid w:val="00C40C02"/>
    <w:rsid w:val="00C43DF3"/>
    <w:rsid w:val="00C449EC"/>
    <w:rsid w:val="00C467F2"/>
    <w:rsid w:val="00C53F03"/>
    <w:rsid w:val="00C63A41"/>
    <w:rsid w:val="00C65680"/>
    <w:rsid w:val="00C65D7F"/>
    <w:rsid w:val="00C811E1"/>
    <w:rsid w:val="00C824A8"/>
    <w:rsid w:val="00C838DF"/>
    <w:rsid w:val="00C83D0E"/>
    <w:rsid w:val="00C87622"/>
    <w:rsid w:val="00C91687"/>
    <w:rsid w:val="00CA3666"/>
    <w:rsid w:val="00CA696D"/>
    <w:rsid w:val="00CA6AD5"/>
    <w:rsid w:val="00CC13C8"/>
    <w:rsid w:val="00CC1C96"/>
    <w:rsid w:val="00CE58B2"/>
    <w:rsid w:val="00CE685B"/>
    <w:rsid w:val="00CF01E6"/>
    <w:rsid w:val="00CF1FE2"/>
    <w:rsid w:val="00CF64B5"/>
    <w:rsid w:val="00D05B67"/>
    <w:rsid w:val="00D155AE"/>
    <w:rsid w:val="00D16C41"/>
    <w:rsid w:val="00D259BA"/>
    <w:rsid w:val="00D35A9B"/>
    <w:rsid w:val="00D517EB"/>
    <w:rsid w:val="00D5409B"/>
    <w:rsid w:val="00D56F7B"/>
    <w:rsid w:val="00D57D76"/>
    <w:rsid w:val="00D635C0"/>
    <w:rsid w:val="00D6369A"/>
    <w:rsid w:val="00D678FB"/>
    <w:rsid w:val="00D8050D"/>
    <w:rsid w:val="00D8081A"/>
    <w:rsid w:val="00D83865"/>
    <w:rsid w:val="00D86E33"/>
    <w:rsid w:val="00D929AA"/>
    <w:rsid w:val="00DA582B"/>
    <w:rsid w:val="00DA6F10"/>
    <w:rsid w:val="00DA771D"/>
    <w:rsid w:val="00DB45B9"/>
    <w:rsid w:val="00DB56AB"/>
    <w:rsid w:val="00DB6331"/>
    <w:rsid w:val="00DC02EE"/>
    <w:rsid w:val="00DC2D52"/>
    <w:rsid w:val="00DC3228"/>
    <w:rsid w:val="00DC35A8"/>
    <w:rsid w:val="00DC576A"/>
    <w:rsid w:val="00DE3907"/>
    <w:rsid w:val="00E03F8D"/>
    <w:rsid w:val="00E20257"/>
    <w:rsid w:val="00E27F78"/>
    <w:rsid w:val="00E32C81"/>
    <w:rsid w:val="00E50500"/>
    <w:rsid w:val="00E53FDC"/>
    <w:rsid w:val="00E6063B"/>
    <w:rsid w:val="00E6461E"/>
    <w:rsid w:val="00E653CC"/>
    <w:rsid w:val="00E7119C"/>
    <w:rsid w:val="00E75826"/>
    <w:rsid w:val="00E758B3"/>
    <w:rsid w:val="00EA28A2"/>
    <w:rsid w:val="00EA5086"/>
    <w:rsid w:val="00EA5D08"/>
    <w:rsid w:val="00EA7945"/>
    <w:rsid w:val="00EB26C4"/>
    <w:rsid w:val="00EB5D66"/>
    <w:rsid w:val="00EC0270"/>
    <w:rsid w:val="00EC23F1"/>
    <w:rsid w:val="00ED543E"/>
    <w:rsid w:val="00EE119F"/>
    <w:rsid w:val="00EE21ED"/>
    <w:rsid w:val="00EF2DDC"/>
    <w:rsid w:val="00F0078E"/>
    <w:rsid w:val="00F02C4D"/>
    <w:rsid w:val="00F04209"/>
    <w:rsid w:val="00F05F0E"/>
    <w:rsid w:val="00F143BD"/>
    <w:rsid w:val="00F333E2"/>
    <w:rsid w:val="00F346C9"/>
    <w:rsid w:val="00F3592D"/>
    <w:rsid w:val="00F37895"/>
    <w:rsid w:val="00F43667"/>
    <w:rsid w:val="00F44D5D"/>
    <w:rsid w:val="00F5300B"/>
    <w:rsid w:val="00F53711"/>
    <w:rsid w:val="00F53D72"/>
    <w:rsid w:val="00F62E0C"/>
    <w:rsid w:val="00F672E9"/>
    <w:rsid w:val="00F762D0"/>
    <w:rsid w:val="00F83EB4"/>
    <w:rsid w:val="00F967D7"/>
    <w:rsid w:val="00FA3513"/>
    <w:rsid w:val="00FA54A1"/>
    <w:rsid w:val="00FA7018"/>
    <w:rsid w:val="00FB3B49"/>
    <w:rsid w:val="00FC5883"/>
    <w:rsid w:val="00FD3AE1"/>
    <w:rsid w:val="00FD5A6F"/>
    <w:rsid w:val="00FD6B53"/>
    <w:rsid w:val="00FE4378"/>
    <w:rsid w:val="00FE7C43"/>
    <w:rsid w:val="00FF45D6"/>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unhideWhenUsed/>
    <w:rsid w:val="007A47E1"/>
    <w:rPr>
      <w:sz w:val="20"/>
      <w:szCs w:val="20"/>
    </w:rPr>
  </w:style>
  <w:style w:type="character" w:customStyle="1" w:styleId="CommentTextChar">
    <w:name w:val="Comment Text Char"/>
    <w:basedOn w:val="DefaultParagraphFont"/>
    <w:link w:val="CommentText"/>
    <w:uiPriority w:val="99"/>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v.uk"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gov.uk/government/publications/multi-agency-public-protection-arrangements-re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2.xml><?xml version="1.0" encoding="utf-8"?>
<ds:datastoreItem xmlns:ds="http://schemas.openxmlformats.org/officeDocument/2006/customXml" ds:itemID="{E2D53514-5164-4782-88E3-28591497E2CD}">
  <ds:schemaRefs>
    <ds:schemaRef ds:uri="http://schemas.microsoft.com/office/2006/metadata/properties"/>
    <ds:schemaRef ds:uri="http://schemas.microsoft.com/office/infopath/2007/PartnerControls"/>
    <ds:schemaRef ds:uri="a70322e1-a38b-42c5-8c13-fe2a0eec7b33"/>
  </ds:schemaRefs>
</ds:datastoreItem>
</file>

<file path=customXml/itemProps3.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15</Pages>
  <Words>3803</Words>
  <Characters>20806</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4</cp:revision>
  <dcterms:created xsi:type="dcterms:W3CDTF">2023-10-13T10:25:00Z</dcterms:created>
  <dcterms:modified xsi:type="dcterms:W3CDTF">2023-10-23T11:40:00Z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ies>
</file>