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14:paraId="60EEACA5" w14:textId="77777777" w:rsidTr="00CF1B6A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5E427A50" w14:textId="77777777" w:rsidR="00BF6DFF" w:rsidRDefault="00BF6DFF" w:rsidP="00BF6DFF">
            <w:pPr>
              <w:pStyle w:val="BlockText"/>
              <w:ind w:left="0" w:right="0"/>
            </w:pPr>
            <w:bookmarkStart w:id="0" w:name="_GoBack"/>
            <w:bookmarkEnd w:id="0"/>
            <w:r w:rsidRPr="00BF6DFF"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20A57EB9" wp14:editId="07FB3E3A">
                  <wp:simplePos x="0" y="0"/>
                  <wp:positionH relativeFrom="column">
                    <wp:posOffset>-189587</wp:posOffset>
                  </wp:positionH>
                  <wp:positionV relativeFrom="paragraph">
                    <wp:posOffset>296065</wp:posOffset>
                  </wp:positionV>
                  <wp:extent cx="2946379" cy="4393580"/>
                  <wp:effectExtent l="76200" t="76200" r="83185" b="83185"/>
                  <wp:wrapNone/>
                  <wp:docPr id="38" name="Picture 38" descr="C:\Users\alicia.mcnaughton\Documents\Social Media - Church Appointments\Map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cia.mcnaughton\Documents\Social Media - Church Appointments\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79" cy="439358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C8EE154" wp14:editId="20673E71">
                      <wp:simplePos x="0" y="0"/>
                      <wp:positionH relativeFrom="column">
                        <wp:posOffset>989</wp:posOffset>
                      </wp:positionH>
                      <wp:positionV relativeFrom="paragraph">
                        <wp:posOffset>-65331</wp:posOffset>
                      </wp:positionV>
                      <wp:extent cx="2430000" cy="137127"/>
                      <wp:effectExtent l="0" t="0" r="8890" b="0"/>
                      <wp:wrapNone/>
                      <wp:docPr id="42" name="First page footer rectangle - right side" descr="First page footer rectangle - right si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0000" cy="1371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4CBC8">
                                  <a:lumMod val="5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18BAB0" id="First page footer rectangle - right side" o:spid="_x0000_s1026" alt="First page footer rectangle - right side" style="position:absolute;margin-left:.1pt;margin-top:-5.15pt;width:191.35pt;height:1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" fillcolor="#2b7472" stroked="f" strokeweight="1pt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D3303F" wp14:editId="47EEA765">
                      <wp:simplePos x="0" y="0"/>
                      <wp:positionH relativeFrom="column">
                        <wp:posOffset>-276447</wp:posOffset>
                      </wp:positionH>
                      <wp:positionV relativeFrom="paragraph">
                        <wp:posOffset>-448694</wp:posOffset>
                      </wp:positionV>
                      <wp:extent cx="2987749" cy="6879265"/>
                      <wp:effectExtent l="0" t="0" r="3175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749" cy="6879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F2276C" w14:textId="77777777" w:rsidR="00BF6DFF" w:rsidRDefault="00BF6D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3D330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6" type="#_x0000_t202" style="position:absolute;margin-left:-21.75pt;margin-top:-35.35pt;width:235.25pt;height:54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" fillcolor="white [3212]" stroked="f" strokeweight=".5pt">
                      <v:textbox>
                        <w:txbxContent>
                          <w:p w14:paraId="0FF2276C" w14:textId="77777777" w:rsidR="00BF6DFF" w:rsidRDefault="00BF6DFF"/>
                        </w:txbxContent>
                      </v:textbox>
                    </v:shape>
                  </w:pict>
                </mc:Fallback>
              </mc:AlternateContent>
            </w:r>
          </w:p>
          <w:p w14:paraId="375B35CA" w14:textId="77777777" w:rsidR="00BF6DFF" w:rsidRPr="00BF6DFF" w:rsidRDefault="00BF6DFF" w:rsidP="00BF6DFF"/>
          <w:p w14:paraId="412B6159" w14:textId="77777777" w:rsidR="00BF6DFF" w:rsidRPr="00BF6DFF" w:rsidRDefault="00BF6DFF" w:rsidP="00BF6DFF"/>
          <w:p w14:paraId="38425A71" w14:textId="77777777" w:rsidR="00BF6DFF" w:rsidRPr="00BF6DFF" w:rsidRDefault="00BF6DFF" w:rsidP="00BF6DFF"/>
          <w:p w14:paraId="649462FC" w14:textId="77777777" w:rsidR="00BF6DFF" w:rsidRPr="00BF6DFF" w:rsidRDefault="00BF6DFF" w:rsidP="00BF6DFF"/>
          <w:p w14:paraId="2BA657C2" w14:textId="77777777" w:rsidR="00BF6DFF" w:rsidRPr="00BF6DFF" w:rsidRDefault="00BF6DFF" w:rsidP="00BF6DFF"/>
          <w:p w14:paraId="27816AC5" w14:textId="77777777" w:rsidR="00BF6DFF" w:rsidRPr="00BF6DFF" w:rsidRDefault="00BF6DFF" w:rsidP="00BF6DFF"/>
          <w:p w14:paraId="2AE9D15F" w14:textId="77777777" w:rsidR="00BF6DFF" w:rsidRPr="00BF6DFF" w:rsidRDefault="00BF6DFF" w:rsidP="00BF6DFF"/>
          <w:p w14:paraId="67120020" w14:textId="77777777" w:rsidR="00BF6DFF" w:rsidRPr="00BF6DFF" w:rsidRDefault="00BF6DFF" w:rsidP="00BF6DFF"/>
          <w:p w14:paraId="389BCAEE" w14:textId="77777777" w:rsidR="00BF6DFF" w:rsidRPr="00BF6DFF" w:rsidRDefault="00BF6DFF" w:rsidP="00BF6DFF"/>
          <w:p w14:paraId="4BC4D73D" w14:textId="77777777" w:rsidR="00BF6DFF" w:rsidRPr="00BF6DFF" w:rsidRDefault="00BF6DFF" w:rsidP="00BF6DFF"/>
          <w:p w14:paraId="598223A3" w14:textId="77777777" w:rsidR="00BF6DFF" w:rsidRPr="00BF6DFF" w:rsidRDefault="00BF6DFF" w:rsidP="00BF6DFF"/>
          <w:p w14:paraId="709E144E" w14:textId="77777777" w:rsidR="00BF6DFF" w:rsidRPr="00BF6DFF" w:rsidRDefault="00BF6DFF" w:rsidP="00BF6DFF"/>
          <w:p w14:paraId="7B7DEA58" w14:textId="77777777" w:rsidR="00BF6DFF" w:rsidRPr="00BF6DFF" w:rsidRDefault="00BF6DFF" w:rsidP="00BF6DFF"/>
          <w:p w14:paraId="28943578" w14:textId="77777777" w:rsidR="00BF6DFF" w:rsidRPr="00BF6DFF" w:rsidRDefault="00BF6DFF" w:rsidP="00BF6DFF"/>
          <w:p w14:paraId="58D40E0A" w14:textId="77777777" w:rsidR="00BF6DFF" w:rsidRPr="00BF6DFF" w:rsidRDefault="00BF6DFF" w:rsidP="00BF6DFF"/>
          <w:p w14:paraId="5A2B807B" w14:textId="77777777" w:rsidR="00BF6DFF" w:rsidRPr="00BF6DFF" w:rsidRDefault="00BF6DFF" w:rsidP="00BF6DFF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98A49C" wp14:editId="5FEFC31F">
                      <wp:simplePos x="0" y="0"/>
                      <wp:positionH relativeFrom="column">
                        <wp:posOffset>-285750</wp:posOffset>
                      </wp:positionH>
                      <wp:positionV relativeFrom="paragraph">
                        <wp:posOffset>158115</wp:posOffset>
                      </wp:positionV>
                      <wp:extent cx="3046164" cy="1689100"/>
                      <wp:effectExtent l="0" t="0" r="1905" b="635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6164" cy="168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82C349" w14:textId="77777777" w:rsidR="00BF6DFF" w:rsidRDefault="00BF6DFF" w:rsidP="00A436CF">
                                  <w:pPr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All Crown and Lord Chancellor Livings in England. </w:t>
                                  </w:r>
                                </w:p>
                                <w:p w14:paraId="308A8869" w14:textId="77777777" w:rsidR="00F95CF5" w:rsidRDefault="00F95CF5" w:rsidP="00F95CF5">
                                  <w:pPr>
                                    <w:spacing w:after="60"/>
                                    <w:jc w:val="both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D9FE329" w14:textId="77777777" w:rsidR="00F95CF5" w:rsidRPr="00F95CF5" w:rsidRDefault="00F95CF5" w:rsidP="00F95CF5">
                                  <w:pPr>
                                    <w:spacing w:after="0"/>
                                    <w:jc w:val="right"/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 w:rsidRPr="00F95CF5">
                                    <w:rPr>
                                      <w:sz w:val="16"/>
                                      <w:lang w:val="en-GB"/>
                                    </w:rPr>
                                    <w:t xml:space="preserve">Green – Lord Chancellor </w:t>
                                  </w:r>
                                </w:p>
                                <w:p w14:paraId="09DA6C85" w14:textId="77777777" w:rsidR="00F95CF5" w:rsidRPr="00F95CF5" w:rsidRDefault="00F95CF5" w:rsidP="00F95CF5">
                                  <w:pPr>
                                    <w:spacing w:after="0"/>
                                    <w:jc w:val="right"/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 w:rsidRPr="00F95CF5">
                                    <w:rPr>
                                      <w:sz w:val="16"/>
                                      <w:lang w:val="en-GB"/>
                                    </w:rPr>
                                    <w:t xml:space="preserve">Orange – Crown </w:t>
                                  </w:r>
                                </w:p>
                                <w:p w14:paraId="1B81EEE1" w14:textId="77777777" w:rsidR="00F95CF5" w:rsidRPr="00F95CF5" w:rsidRDefault="00F95CF5" w:rsidP="00F95CF5">
                                  <w:pPr>
                                    <w:spacing w:after="0"/>
                                    <w:jc w:val="right"/>
                                    <w:rPr>
                                      <w:sz w:val="16"/>
                                      <w:lang w:val="en-GB"/>
                                    </w:rPr>
                                  </w:pPr>
                                  <w:r w:rsidRPr="00F95CF5">
                                    <w:rPr>
                                      <w:sz w:val="16"/>
                                      <w:lang w:val="en-GB"/>
                                    </w:rPr>
                                    <w:t xml:space="preserve">Purple – Crown &amp; Lord Chancellor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8A49C" id="Text Box 44" o:spid="_x0000_s1027" type="#_x0000_t202" style="position:absolute;margin-left:-22.5pt;margin-top:12.45pt;width:239.85pt;height:13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" fillcolor="white [3201]" stroked="f" strokeweight=".5pt">
                      <v:textbox>
                        <w:txbxContent>
                          <w:p w14:paraId="2182C349" w14:textId="77777777" w:rsidR="00BF6DFF" w:rsidRDefault="00BF6DFF" w:rsidP="00A436CF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All Crown and Lord Chancellor Livings in England. </w:t>
                            </w:r>
                          </w:p>
                          <w:p w14:paraId="308A8869" w14:textId="77777777" w:rsidR="00F95CF5" w:rsidRDefault="00F95CF5" w:rsidP="00F95CF5">
                            <w:pPr>
                              <w:spacing w:after="60"/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4D9FE329" w14:textId="77777777" w:rsidR="00F95CF5" w:rsidRPr="00F95CF5" w:rsidRDefault="00F95CF5" w:rsidP="00F95CF5">
                            <w:pPr>
                              <w:spacing w:after="0"/>
                              <w:jc w:val="right"/>
                              <w:rPr>
                                <w:sz w:val="16"/>
                                <w:lang w:val="en-GB"/>
                              </w:rPr>
                            </w:pPr>
                            <w:r w:rsidRPr="00F95CF5">
                              <w:rPr>
                                <w:sz w:val="16"/>
                                <w:lang w:val="en-GB"/>
                              </w:rPr>
                              <w:t xml:space="preserve">Green – Lord Chancellor </w:t>
                            </w:r>
                          </w:p>
                          <w:p w14:paraId="09DA6C85" w14:textId="77777777" w:rsidR="00F95CF5" w:rsidRPr="00F95CF5" w:rsidRDefault="00F95CF5" w:rsidP="00F95CF5">
                            <w:pPr>
                              <w:spacing w:after="0"/>
                              <w:jc w:val="right"/>
                              <w:rPr>
                                <w:sz w:val="16"/>
                                <w:lang w:val="en-GB"/>
                              </w:rPr>
                            </w:pPr>
                            <w:r w:rsidRPr="00F95CF5">
                              <w:rPr>
                                <w:sz w:val="16"/>
                                <w:lang w:val="en-GB"/>
                              </w:rPr>
                              <w:t xml:space="preserve">Orange – Crown </w:t>
                            </w:r>
                          </w:p>
                          <w:p w14:paraId="1B81EEE1" w14:textId="77777777" w:rsidR="00F95CF5" w:rsidRPr="00F95CF5" w:rsidRDefault="00F95CF5" w:rsidP="00F95CF5">
                            <w:pPr>
                              <w:spacing w:after="0"/>
                              <w:jc w:val="right"/>
                              <w:rPr>
                                <w:sz w:val="16"/>
                                <w:lang w:val="en-GB"/>
                              </w:rPr>
                            </w:pPr>
                            <w:r w:rsidRPr="00F95CF5">
                              <w:rPr>
                                <w:sz w:val="16"/>
                                <w:lang w:val="en-GB"/>
                              </w:rPr>
                              <w:t xml:space="preserve">Purple – Crown &amp; Lord Chancellor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ECC945" w14:textId="77777777" w:rsidR="00BF6DFF" w:rsidRPr="00BF6DFF" w:rsidRDefault="00BF6DFF" w:rsidP="00BF6DFF"/>
          <w:p w14:paraId="03F24D10" w14:textId="77777777" w:rsidR="00BF6DFF" w:rsidRPr="00BF6DFF" w:rsidRDefault="00BF6DFF" w:rsidP="00BF6DFF"/>
          <w:p w14:paraId="01830EFF" w14:textId="77777777" w:rsidR="00BF6DFF" w:rsidRPr="00BF6DFF" w:rsidRDefault="00BF6DFF" w:rsidP="00BF6DFF"/>
          <w:p w14:paraId="1BE2F83F" w14:textId="77777777" w:rsidR="00BF6DFF" w:rsidRPr="00BF6DFF" w:rsidRDefault="00BF6DFF" w:rsidP="00BF6DFF"/>
          <w:p w14:paraId="6D5A57C9" w14:textId="77777777" w:rsidR="00CF1B6A" w:rsidRPr="00BF6DFF" w:rsidRDefault="00CF1B6A" w:rsidP="00BF6DFF">
            <w:pPr>
              <w:jc w:val="right"/>
            </w:pP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3DE6A9A0" w14:textId="77777777" w:rsidR="00CF1B6A" w:rsidRDefault="000233D6" w:rsidP="00CE1E3B">
            <w:pPr>
              <w:pStyle w:val="BlockText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C1D5CEC" wp14:editId="5D828959">
                      <wp:simplePos x="0" y="0"/>
                      <wp:positionH relativeFrom="column">
                        <wp:posOffset>541441</wp:posOffset>
                      </wp:positionH>
                      <wp:positionV relativeFrom="paragraph">
                        <wp:posOffset>-204913</wp:posOffset>
                      </wp:positionV>
                      <wp:extent cx="3117773" cy="380082"/>
                      <wp:effectExtent l="0" t="0" r="6985" b="127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773" cy="3800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B5DF54" w14:textId="77777777" w:rsidR="000233D6" w:rsidRDefault="000233D6" w:rsidP="000233D6">
                                  <w:pPr>
                                    <w:pStyle w:val="Heading1"/>
                                    <w:spacing w:before="0" w:after="100" w:afterAutospacing="1"/>
                                  </w:pPr>
                                  <w:r>
                                    <w:t>Meet the Team</w:t>
                                  </w:r>
                                </w:p>
                                <w:p w14:paraId="174596CC" w14:textId="77777777" w:rsidR="000233D6" w:rsidRPr="000233D6" w:rsidRDefault="000233D6" w:rsidP="000233D6"/>
                                <w:p w14:paraId="63B6DE8F" w14:textId="77777777" w:rsidR="000233D6" w:rsidRDefault="000233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D5CEC" id="Text Box 49" o:spid="_x0000_s1028" type="#_x0000_t202" style="position:absolute;left:0;text-align:left;margin-left:42.65pt;margin-top:-16.15pt;width:245.5pt;height:29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" fillcolor="white [3201]" stroked="f" strokeweight=".5pt">
                      <v:textbox>
                        <w:txbxContent>
                          <w:p w14:paraId="77B5DF54" w14:textId="77777777" w:rsidR="000233D6" w:rsidRDefault="000233D6" w:rsidP="000233D6">
                            <w:pPr>
                              <w:pStyle w:val="Heading1"/>
                              <w:spacing w:before="0" w:after="100" w:afterAutospacing="1"/>
                            </w:pPr>
                            <w:r>
                              <w:t>Meet the Team</w:t>
                            </w:r>
                          </w:p>
                          <w:p w14:paraId="174596CC" w14:textId="77777777" w:rsidR="000233D6" w:rsidRPr="000233D6" w:rsidRDefault="000233D6" w:rsidP="000233D6"/>
                          <w:p w14:paraId="63B6DE8F" w14:textId="77777777" w:rsidR="000233D6" w:rsidRDefault="000233D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55063B10" w14:textId="77777777" w:rsidR="00CF1B6A" w:rsidRPr="00BF6DFF" w:rsidRDefault="00E032B5" w:rsidP="007B03D6">
            <w:pPr>
              <w:pStyle w:val="ReturnAddress"/>
              <w:rPr>
                <w:highlight w:val="yellow"/>
              </w:rPr>
            </w:pPr>
            <w:r w:rsidRPr="00BF6DFF">
              <w:rPr>
                <w:noProof/>
                <w:highlight w:val="yellow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3DBFD56" wp14:editId="5992BC8F">
                      <wp:simplePos x="0" y="0"/>
                      <wp:positionH relativeFrom="column">
                        <wp:posOffset>-146685</wp:posOffset>
                      </wp:positionH>
                      <wp:positionV relativeFrom="paragraph">
                        <wp:posOffset>-2075180</wp:posOffset>
                      </wp:positionV>
                      <wp:extent cx="3062605" cy="2616200"/>
                      <wp:effectExtent l="0" t="0" r="4445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2605" cy="261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A8C448" w14:textId="77777777" w:rsidR="00AD706F" w:rsidRDefault="00AD706F" w:rsidP="00E032B5">
                                  <w:pPr>
                                    <w:pStyle w:val="Heading1"/>
                                    <w:spacing w:before="0" w:after="0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F8109F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Contact Us</w:t>
                                  </w:r>
                                </w:p>
                                <w:p w14:paraId="717F0699" w14:textId="77777777" w:rsidR="00E032B5" w:rsidRPr="00E032B5" w:rsidRDefault="00E032B5" w:rsidP="00E032B5"/>
                                <w:p w14:paraId="312D12F2" w14:textId="77777777" w:rsidR="00BF6DFF" w:rsidRPr="00F8109F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proofErr w:type="spellStart"/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Honours</w:t>
                                  </w:r>
                                  <w:proofErr w:type="spellEnd"/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 xml:space="preserve"> and Appointments Secretariat</w:t>
                                  </w:r>
                                  <w:r w:rsidR="000233D6"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,</w:t>
                                  </w:r>
                                </w:p>
                                <w:p w14:paraId="293C8F07" w14:textId="77777777" w:rsidR="00BF6DFF" w:rsidRPr="00F8109F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Room G39</w:t>
                                  </w:r>
                                  <w:r w:rsidR="000233D6"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,</w:t>
                                  </w:r>
                                </w:p>
                                <w:p w14:paraId="1347D377" w14:textId="77777777" w:rsidR="00BF6DFF" w:rsidRPr="00F8109F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1 Horse Guards Road</w:t>
                                  </w:r>
                                  <w:r w:rsidR="000233D6"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,</w:t>
                                  </w:r>
                                </w:p>
                                <w:p w14:paraId="4588407D" w14:textId="77777777" w:rsidR="00BF6DFF" w:rsidRPr="00F8109F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London</w:t>
                                  </w:r>
                                  <w:r w:rsidR="000233D6"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,</w:t>
                                  </w:r>
                                </w:p>
                                <w:p w14:paraId="171EE776" w14:textId="77777777" w:rsidR="00BF6DFF" w:rsidRPr="00F8109F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SW1A 2HQ</w:t>
                                  </w:r>
                                </w:p>
                                <w:p w14:paraId="17A24A80" w14:textId="77777777" w:rsidR="00BF6DFF" w:rsidRPr="00E032B5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</w:p>
                                <w:p w14:paraId="4810BF8E" w14:textId="77777777" w:rsidR="00BF6DFF" w:rsidRPr="00E032B5" w:rsidRDefault="00AD706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  <w:r w:rsidRPr="00E032B5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 xml:space="preserve">Email: </w:t>
                                  </w:r>
                                  <w:hyperlink r:id="rId15" w:history="1">
                                    <w:r w:rsidR="00E032B5" w:rsidRPr="00E032B5">
                                      <w:rPr>
                                        <w:rStyle w:val="Hyperlink"/>
                                        <w:color w:val="FFFFFF" w:themeColor="background1"/>
                                        <w:sz w:val="14"/>
                                      </w:rPr>
                                      <w:t>crownandlordchancellorpatronage@cabinetoffice.gov.uk</w:t>
                                    </w:r>
                                  </w:hyperlink>
                                </w:p>
                                <w:p w14:paraId="4591871F" w14:textId="77777777" w:rsidR="00E032B5" w:rsidRPr="00F8109F" w:rsidRDefault="00E032B5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4"/>
                                    </w:rPr>
                                  </w:pPr>
                                </w:p>
                                <w:p w14:paraId="7AF9969C" w14:textId="77777777" w:rsidR="00BF6DFF" w:rsidRPr="00E032B5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E032B5">
                                    <w:rPr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To sign up to our newsletter email:</w:t>
                                  </w:r>
                                </w:p>
                                <w:p w14:paraId="5413E385" w14:textId="77777777" w:rsidR="00E032B5" w:rsidRDefault="00FC37E1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  <w:szCs w:val="24"/>
                                    </w:rPr>
                                  </w:pPr>
                                  <w:hyperlink r:id="rId16" w:history="1">
                                    <w:r w:rsidR="00E032B5" w:rsidRPr="00E032B5">
                                      <w:rPr>
                                        <w:rStyle w:val="Hyperlink"/>
                                        <w:color w:val="FFFFFF" w:themeColor="background1"/>
                                        <w:sz w:val="18"/>
                                        <w:szCs w:val="24"/>
                                      </w:rPr>
                                      <w:t>helen.dimmock@cabinetoffice.gov.uk</w:t>
                                    </w:r>
                                  </w:hyperlink>
                                </w:p>
                                <w:p w14:paraId="1A0C411B" w14:textId="77777777" w:rsidR="00E032B5" w:rsidRPr="00E032B5" w:rsidRDefault="00E032B5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  <w:szCs w:val="24"/>
                                    </w:rPr>
                                  </w:pPr>
                                </w:p>
                                <w:p w14:paraId="632A6FD7" w14:textId="77777777" w:rsidR="00BF6DFF" w:rsidRPr="00F8109F" w:rsidRDefault="00BF6DFF" w:rsidP="00E032B5">
                                  <w:pPr>
                                    <w:spacing w:after="0"/>
                                    <w:rPr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F8109F">
                                    <w:rPr>
                                      <w:color w:val="FFFFFF" w:themeColor="background1"/>
                                      <w:sz w:val="18"/>
                                    </w:rPr>
                                    <w:t>Phone: 020 7276 1675</w:t>
                                  </w:r>
                                </w:p>
                                <w:p w14:paraId="6E116C6F" w14:textId="77777777" w:rsidR="00A436CF" w:rsidRPr="00BF6DFF" w:rsidRDefault="00A436CF" w:rsidP="00BF6DFF">
                                  <w:pPr>
                                    <w:spacing w:after="100" w:afterAutospacing="1"/>
                                    <w:rPr>
                                      <w:color w:val="FFFFFF" w:themeColor="background1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BFD56" id="Text Box 36" o:spid="_x0000_s1029" type="#_x0000_t202" style="position:absolute;margin-left:-11.55pt;margin-top:-163.4pt;width:241.15pt;height:20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" fillcolor="#2b7370 [1604]" stroked="f" strokeweight=".5pt">
                      <v:textbox>
                        <w:txbxContent>
                          <w:p w14:paraId="7CA8C448" w14:textId="77777777" w:rsidR="00AD706F" w:rsidRDefault="00AD706F" w:rsidP="00E032B5">
                            <w:pPr>
                              <w:pStyle w:val="Heading1"/>
                              <w:spacing w:before="0" w:after="0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F8109F">
                              <w:rPr>
                                <w:color w:val="FFFFFF" w:themeColor="background1"/>
                                <w:sz w:val="24"/>
                              </w:rPr>
                              <w:t>Contact Us</w:t>
                            </w:r>
                          </w:p>
                          <w:p w14:paraId="717F0699" w14:textId="77777777" w:rsidR="00E032B5" w:rsidRPr="00E032B5" w:rsidRDefault="00E032B5" w:rsidP="00E032B5"/>
                          <w:p w14:paraId="312D12F2" w14:textId="77777777" w:rsidR="00BF6DFF" w:rsidRPr="00F8109F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proofErr w:type="spellStart"/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>Honours</w:t>
                            </w:r>
                            <w:proofErr w:type="spellEnd"/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 xml:space="preserve"> and Appointments Secretariat</w:t>
                            </w:r>
                            <w:r w:rsidR="000233D6" w:rsidRPr="00F8109F">
                              <w:rPr>
                                <w:color w:val="FFFFFF" w:themeColor="background1"/>
                                <w:sz w:val="18"/>
                              </w:rPr>
                              <w:t>,</w:t>
                            </w:r>
                          </w:p>
                          <w:p w14:paraId="293C8F07" w14:textId="77777777" w:rsidR="00BF6DFF" w:rsidRPr="00F8109F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>Room G39</w:t>
                            </w:r>
                            <w:r w:rsidR="000233D6" w:rsidRPr="00F8109F">
                              <w:rPr>
                                <w:color w:val="FFFFFF" w:themeColor="background1"/>
                                <w:sz w:val="18"/>
                              </w:rPr>
                              <w:t>,</w:t>
                            </w:r>
                          </w:p>
                          <w:p w14:paraId="1347D377" w14:textId="77777777" w:rsidR="00BF6DFF" w:rsidRPr="00F8109F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>1 Horse Guards Road</w:t>
                            </w:r>
                            <w:r w:rsidR="000233D6" w:rsidRPr="00F8109F">
                              <w:rPr>
                                <w:color w:val="FFFFFF" w:themeColor="background1"/>
                                <w:sz w:val="18"/>
                              </w:rPr>
                              <w:t>,</w:t>
                            </w:r>
                          </w:p>
                          <w:p w14:paraId="4588407D" w14:textId="77777777" w:rsidR="00BF6DFF" w:rsidRPr="00F8109F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>London</w:t>
                            </w:r>
                            <w:r w:rsidR="000233D6" w:rsidRPr="00F8109F">
                              <w:rPr>
                                <w:color w:val="FFFFFF" w:themeColor="background1"/>
                                <w:sz w:val="18"/>
                              </w:rPr>
                              <w:t>,</w:t>
                            </w:r>
                          </w:p>
                          <w:p w14:paraId="171EE776" w14:textId="77777777" w:rsidR="00BF6DFF" w:rsidRPr="00F8109F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>SW1A 2HQ</w:t>
                            </w:r>
                          </w:p>
                          <w:p w14:paraId="17A24A80" w14:textId="77777777" w:rsidR="00BF6DFF" w:rsidRPr="00E032B5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810BF8E" w14:textId="77777777" w:rsidR="00BF6DFF" w:rsidRPr="00E032B5" w:rsidRDefault="00AD706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  <w:r w:rsidRPr="00E032B5">
                              <w:rPr>
                                <w:color w:val="FFFFFF" w:themeColor="background1"/>
                                <w:sz w:val="20"/>
                              </w:rPr>
                              <w:t xml:space="preserve">Email: </w:t>
                            </w:r>
                            <w:hyperlink r:id="rId17" w:history="1">
                              <w:r w:rsidR="00E032B5" w:rsidRPr="00E032B5">
                                <w:rPr>
                                  <w:rStyle w:val="Hyperlink"/>
                                  <w:color w:val="FFFFFF" w:themeColor="background1"/>
                                  <w:sz w:val="14"/>
                                </w:rPr>
                                <w:t>crownandlordchancellorpatronage@cabinetoffice.gov.uk</w:t>
                              </w:r>
                            </w:hyperlink>
                          </w:p>
                          <w:p w14:paraId="4591871F" w14:textId="77777777" w:rsidR="00E032B5" w:rsidRPr="00F8109F" w:rsidRDefault="00E032B5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</w:p>
                          <w:p w14:paraId="7AF9969C" w14:textId="77777777" w:rsidR="00BF6DFF" w:rsidRPr="00E032B5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E032B5"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  <w:t>To sign up to our newsletter email:</w:t>
                            </w:r>
                          </w:p>
                          <w:p w14:paraId="5413E385" w14:textId="77777777" w:rsidR="00E032B5" w:rsidRDefault="00A341AD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4"/>
                              </w:rPr>
                            </w:pPr>
                            <w:hyperlink r:id="rId18" w:history="1">
                              <w:r w:rsidR="00E032B5" w:rsidRPr="00E032B5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24"/>
                                </w:rPr>
                                <w:t>helen.dimmock@cabinetoffice.gov.uk</w:t>
                              </w:r>
                            </w:hyperlink>
                          </w:p>
                          <w:p w14:paraId="1A0C411B" w14:textId="77777777" w:rsidR="00E032B5" w:rsidRPr="00E032B5" w:rsidRDefault="00E032B5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24"/>
                              </w:rPr>
                            </w:pPr>
                          </w:p>
                          <w:p w14:paraId="632A6FD7" w14:textId="77777777" w:rsidR="00BF6DFF" w:rsidRPr="00F8109F" w:rsidRDefault="00BF6DFF" w:rsidP="00E032B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F8109F">
                              <w:rPr>
                                <w:color w:val="FFFFFF" w:themeColor="background1"/>
                                <w:sz w:val="18"/>
                              </w:rPr>
                              <w:t>Phone: 020 7276 1675</w:t>
                            </w:r>
                          </w:p>
                          <w:p w14:paraId="6E116C6F" w14:textId="77777777" w:rsidR="00A436CF" w:rsidRPr="00BF6DFF" w:rsidRDefault="00A436CF" w:rsidP="00BF6DFF">
                            <w:pPr>
                              <w:spacing w:after="100" w:afterAutospacing="1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3D6">
              <w:rPr>
                <w:rFonts w:ascii="Verdana" w:eastAsia="Verdana" w:hAnsi="Verdana" w:cs="Times New Roman"/>
                <w:noProof/>
                <w:color w:val="2626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589E93" wp14:editId="7BC86B6E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-4821508</wp:posOffset>
                      </wp:positionV>
                      <wp:extent cx="1560939" cy="13716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0939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12D619" w14:textId="77777777" w:rsidR="000233D6" w:rsidRDefault="000233D6" w:rsidP="000233D6">
                                  <w:pPr>
                                    <w:spacing w:after="0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8AC5858" w14:textId="77777777" w:rsidR="000233D6" w:rsidRDefault="000233D6" w:rsidP="000233D6">
                                  <w:pPr>
                                    <w:spacing w:after="0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2B7471" w:themeColor="accent1" w:themeShade="80"/>
                                      <w:sz w:val="24"/>
                                    </w:rPr>
                                    <w:t>Sylvia Geraghty:</w:t>
                                  </w:r>
                                </w:p>
                                <w:p w14:paraId="36C60AF3" w14:textId="77777777" w:rsidR="000233D6" w:rsidRPr="000233D6" w:rsidRDefault="000233D6" w:rsidP="000233D6">
                                  <w:pPr>
                                    <w:spacing w:after="0"/>
                                    <w:rPr>
                                      <w:sz w:val="20"/>
                                      <w:lang w:val="en-GB"/>
                                    </w:rPr>
                                  </w:pPr>
                                  <w:r w:rsidRPr="000233D6">
                                    <w:rPr>
                                      <w:sz w:val="20"/>
                                      <w:lang w:val="en-GB"/>
                                    </w:rPr>
                                    <w:t>Assistant Head of Church Appointments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589E93" id="Text Box 54" o:spid="_x0000_s1030" type="#_x0000_t202" style="position:absolute;margin-left:-9.95pt;margin-top:-379.65pt;width:122.9pt;height:10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" filled="f" stroked="f" strokeweight=".5pt">
                      <v:textbox>
                        <w:txbxContent>
                          <w:p w14:paraId="3712D619" w14:textId="77777777" w:rsidR="000233D6" w:rsidRDefault="000233D6" w:rsidP="000233D6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</w:p>
                          <w:p w14:paraId="68AC5858" w14:textId="77777777" w:rsidR="000233D6" w:rsidRDefault="000233D6" w:rsidP="000233D6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color w:val="2B7471" w:themeColor="accent1" w:themeShade="80"/>
                                <w:sz w:val="24"/>
                              </w:rPr>
                              <w:t>Sylvia Geraghty:</w:t>
                            </w:r>
                          </w:p>
                          <w:p w14:paraId="36C60AF3" w14:textId="77777777" w:rsidR="000233D6" w:rsidRPr="000233D6" w:rsidRDefault="000233D6" w:rsidP="000233D6">
                            <w:pPr>
                              <w:spacing w:after="0"/>
                              <w:rPr>
                                <w:sz w:val="20"/>
                                <w:lang w:val="en-GB"/>
                              </w:rPr>
                            </w:pPr>
                            <w:r w:rsidRPr="000233D6">
                              <w:rPr>
                                <w:sz w:val="20"/>
                                <w:lang w:val="en-GB"/>
                              </w:rPr>
                              <w:t>Assistant Head of Church Appointments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3D6" w:rsidRPr="00F70921">
              <w:rPr>
                <w:rFonts w:ascii="Verdana" w:eastAsia="Verdana" w:hAnsi="Verdana" w:cs="Times New Roman"/>
                <w:noProof/>
                <w:color w:val="262626"/>
                <w:lang w:val="en-GB" w:eastAsia="en-GB"/>
              </w:rPr>
              <w:drawing>
                <wp:anchor distT="0" distB="0" distL="114300" distR="114300" simplePos="0" relativeHeight="251715584" behindDoc="1" locked="0" layoutInCell="1" allowOverlap="1" wp14:anchorId="52CE48E1" wp14:editId="4ECECB8F">
                  <wp:simplePos x="0" y="0"/>
                  <wp:positionH relativeFrom="column">
                    <wp:posOffset>85083</wp:posOffset>
                  </wp:positionH>
                  <wp:positionV relativeFrom="paragraph">
                    <wp:posOffset>-6214523</wp:posOffset>
                  </wp:positionV>
                  <wp:extent cx="1156771" cy="1234996"/>
                  <wp:effectExtent l="57150" t="57150" r="43815" b="60960"/>
                  <wp:wrapNone/>
                  <wp:docPr id="50" name="Picture 50" descr="Image result for helen dimm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elen dimm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1" t="28600" r="26253" b="18780"/>
                          <a:stretch/>
                        </pic:blipFill>
                        <pic:spPr bwMode="auto">
                          <a:xfrm>
                            <a:off x="0" y="0"/>
                            <a:ext cx="1156771" cy="1234996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4A9C7" w14:textId="77777777" w:rsidR="00CF1B6A" w:rsidRPr="00BF6DFF" w:rsidRDefault="00CF1B6A" w:rsidP="007B03D6">
            <w:pPr>
              <w:pStyle w:val="ReturnAddress"/>
              <w:rPr>
                <w:highlight w:val="yellow"/>
              </w:rPr>
            </w:pP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12C236C0" w14:textId="77777777" w:rsidR="00CF1B6A" w:rsidRDefault="003D4236" w:rsidP="00A66629">
            <w:pPr>
              <w:pStyle w:val="Recipient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0944" behindDoc="0" locked="0" layoutInCell="1" allowOverlap="1" wp14:anchorId="6E641566" wp14:editId="1095CBD7">
                  <wp:simplePos x="0" y="0"/>
                  <wp:positionH relativeFrom="column">
                    <wp:posOffset>54548</wp:posOffset>
                  </wp:positionH>
                  <wp:positionV relativeFrom="paragraph">
                    <wp:posOffset>-4870775</wp:posOffset>
                  </wp:positionV>
                  <wp:extent cx="1211856" cy="1189414"/>
                  <wp:effectExtent l="57150" t="57150" r="45720" b="4889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56" cy="1189414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09F">
              <w:rPr>
                <w:rFonts w:ascii="Verdana" w:eastAsia="Verdana" w:hAnsi="Verdana" w:cs="Times New Roman"/>
                <w:noProof/>
                <w:color w:val="2626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5DB9AC3A" wp14:editId="371124F5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-3510280</wp:posOffset>
                      </wp:positionV>
                      <wp:extent cx="3028950" cy="1517650"/>
                      <wp:effectExtent l="0" t="0" r="0" b="63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151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A1420F" w14:textId="77777777" w:rsidR="00F8109F" w:rsidRDefault="00F8109F" w:rsidP="00F8109F">
                                  <w:pPr>
                                    <w:pStyle w:val="Heading1"/>
                                    <w:spacing w:before="0"/>
                                  </w:pPr>
                                  <w:r>
                                    <w:t>Where can I find vacancies?</w:t>
                                  </w:r>
                                </w:p>
                                <w:p w14:paraId="5D703561" w14:textId="77777777" w:rsidR="00F8109F" w:rsidRPr="00F7390A" w:rsidRDefault="00F8109F" w:rsidP="00F8109F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 w:rsidRPr="00F7390A">
                                    <w:t>Diocesan website</w:t>
                                  </w:r>
                                </w:p>
                                <w:p w14:paraId="34BCB4DD" w14:textId="77777777" w:rsidR="00F8109F" w:rsidRPr="00F7390A" w:rsidRDefault="00F8109F" w:rsidP="00F8109F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 w:rsidRPr="00F7390A">
                                    <w:t>Church Times Newspaper</w:t>
                                  </w:r>
                                </w:p>
                                <w:p w14:paraId="467347F8" w14:textId="77777777" w:rsidR="00F8109F" w:rsidRPr="00F7390A" w:rsidRDefault="00F8109F" w:rsidP="00F8109F"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</w:pPr>
                                  <w:r w:rsidRPr="00F7390A">
                                    <w:t>Church of England Pathways</w:t>
                                  </w:r>
                                </w:p>
                                <w:p w14:paraId="4F9CCC16" w14:textId="77777777" w:rsidR="00E032B5" w:rsidRPr="00E032B5" w:rsidRDefault="00FC37E1" w:rsidP="00E032B5">
                                  <w:pPr>
                                    <w:pStyle w:val="ListParagraph"/>
                                    <w:rPr>
                                      <w:color w:val="2B7471" w:themeColor="accent1" w:themeShade="80"/>
                                      <w:sz w:val="20"/>
                                    </w:rPr>
                                  </w:pPr>
                                  <w:hyperlink r:id="rId22" w:history="1">
                                    <w:r w:rsidR="00E032B5" w:rsidRPr="00F7390A">
                                      <w:rPr>
                                        <w:color w:val="2B7471" w:themeColor="accent1" w:themeShade="80"/>
                                        <w:u w:val="single"/>
                                      </w:rPr>
                                      <w:t>https://pathways.churchofengland.org/search</w:t>
                                    </w:r>
                                  </w:hyperlink>
                                </w:p>
                                <w:p w14:paraId="4D4E3D69" w14:textId="77777777" w:rsidR="00F8109F" w:rsidRDefault="00F810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9AC3A" id="Text Box 8" o:spid="_x0000_s1031" type="#_x0000_t202" style="position:absolute;left:0;text-align:left;margin-left:-123.1pt;margin-top:-276.4pt;width:238.5pt;height:119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" fillcolor="white [3201]" stroked="f" strokeweight=".5pt">
                      <v:textbox>
                        <w:txbxContent>
                          <w:p w14:paraId="78A1420F" w14:textId="77777777" w:rsidR="00F8109F" w:rsidRDefault="00F8109F" w:rsidP="00F8109F">
                            <w:pPr>
                              <w:pStyle w:val="Heading1"/>
                              <w:spacing w:before="0"/>
                            </w:pPr>
                            <w:r>
                              <w:t>Where can I find vacancies?</w:t>
                            </w:r>
                          </w:p>
                          <w:p w14:paraId="5D703561" w14:textId="77777777" w:rsidR="00F8109F" w:rsidRPr="00F7390A" w:rsidRDefault="00F8109F" w:rsidP="00F8109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F7390A">
                              <w:t>Diocesan website</w:t>
                            </w:r>
                          </w:p>
                          <w:p w14:paraId="34BCB4DD" w14:textId="77777777" w:rsidR="00F8109F" w:rsidRPr="00F7390A" w:rsidRDefault="00F8109F" w:rsidP="00F8109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F7390A">
                              <w:t>Church Times Newspaper</w:t>
                            </w:r>
                          </w:p>
                          <w:p w14:paraId="467347F8" w14:textId="77777777" w:rsidR="00F8109F" w:rsidRPr="00F7390A" w:rsidRDefault="00F8109F" w:rsidP="00F8109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F7390A">
                              <w:t>Church of England Pathways</w:t>
                            </w:r>
                          </w:p>
                          <w:p w14:paraId="4F9CCC16" w14:textId="77777777" w:rsidR="00E032B5" w:rsidRPr="00E032B5" w:rsidRDefault="00A341AD" w:rsidP="00E032B5">
                            <w:pPr>
                              <w:pStyle w:val="ListParagraph"/>
                              <w:rPr>
                                <w:color w:val="2B7471" w:themeColor="accent1" w:themeShade="80"/>
                                <w:sz w:val="20"/>
                              </w:rPr>
                            </w:pPr>
                            <w:hyperlink r:id="rId23" w:history="1">
                              <w:r w:rsidR="00E032B5" w:rsidRPr="00F7390A">
                                <w:rPr>
                                  <w:color w:val="2B7471" w:themeColor="accent1" w:themeShade="80"/>
                                  <w:u w:val="single"/>
                                </w:rPr>
                                <w:t>https://pathways.churchofengland.org/search</w:t>
                              </w:r>
                            </w:hyperlink>
                          </w:p>
                          <w:p w14:paraId="4D4E3D69" w14:textId="77777777" w:rsidR="00F8109F" w:rsidRDefault="00F8109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3FBB162D" w14:textId="77777777" w:rsidR="00CF1B6A" w:rsidRDefault="000233D6" w:rsidP="00CE1E3B">
            <w:pPr>
              <w:pStyle w:val="Recipient"/>
            </w:pPr>
            <w:r w:rsidRPr="000233D6">
              <w:rPr>
                <w:noProof/>
                <w:color w:val="262626" w:themeColor="text1" w:themeTint="D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7C39675" wp14:editId="156FDCF9">
                      <wp:simplePos x="0" y="0"/>
                      <wp:positionH relativeFrom="column">
                        <wp:posOffset>-863424</wp:posOffset>
                      </wp:positionH>
                      <wp:positionV relativeFrom="paragraph">
                        <wp:posOffset>-6165039</wp:posOffset>
                      </wp:positionV>
                      <wp:extent cx="1608463" cy="1173296"/>
                      <wp:effectExtent l="0" t="0" r="0" b="825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8463" cy="117329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911691" w14:textId="77777777" w:rsidR="000233D6" w:rsidRPr="000233D6" w:rsidRDefault="000233D6" w:rsidP="000233D6">
                                  <w:pPr>
                                    <w:pStyle w:val="Heading1"/>
                                    <w:spacing w:before="0" w:after="0"/>
                                    <w:rPr>
                                      <w:sz w:val="24"/>
                                    </w:rPr>
                                  </w:pPr>
                                  <w:r w:rsidRPr="000233D6">
                                    <w:rPr>
                                      <w:sz w:val="24"/>
                                    </w:rPr>
                                    <w:t>Helen Dimmock</w:t>
                                  </w:r>
                                  <w:r>
                                    <w:rPr>
                                      <w:sz w:val="24"/>
                                    </w:rPr>
                                    <w:t>:</w:t>
                                  </w:r>
                                </w:p>
                                <w:p w14:paraId="781B70CB" w14:textId="77777777" w:rsidR="000233D6" w:rsidRPr="000233D6" w:rsidRDefault="000233D6" w:rsidP="000233D6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0233D6">
                                    <w:rPr>
                                      <w:sz w:val="20"/>
                                    </w:rPr>
                                    <w:t>Ecclesiastical Secretary to the Crown and Lord Chancellor</w:t>
                                  </w:r>
                                </w:p>
                                <w:p w14:paraId="4FC31DD2" w14:textId="77777777" w:rsidR="000233D6" w:rsidRPr="000233D6" w:rsidRDefault="000233D6" w:rsidP="000233D6"/>
                                <w:p w14:paraId="0B5BE7B8" w14:textId="77777777" w:rsidR="000233D6" w:rsidRPr="000233D6" w:rsidRDefault="000233D6" w:rsidP="000233D6"/>
                                <w:p w14:paraId="5FD53CEF" w14:textId="77777777" w:rsidR="000233D6" w:rsidRDefault="000233D6" w:rsidP="000233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39675" id="Text Box 51" o:spid="_x0000_s1032" type="#_x0000_t202" style="position:absolute;left:0;text-align:left;margin-left:-68pt;margin-top:-485.45pt;width:126.65pt;height:92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" fillcolor="window" stroked="f" strokeweight=".5pt">
                      <v:textbox>
                        <w:txbxContent>
                          <w:p w14:paraId="2B911691" w14:textId="77777777" w:rsidR="000233D6" w:rsidRPr="000233D6" w:rsidRDefault="000233D6" w:rsidP="000233D6">
                            <w:pPr>
                              <w:pStyle w:val="Heading1"/>
                              <w:spacing w:before="0" w:after="0"/>
                              <w:rPr>
                                <w:sz w:val="24"/>
                              </w:rPr>
                            </w:pPr>
                            <w:r w:rsidRPr="000233D6">
                              <w:rPr>
                                <w:sz w:val="24"/>
                              </w:rPr>
                              <w:t>Helen Dimmock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781B70CB" w14:textId="77777777" w:rsidR="000233D6" w:rsidRPr="000233D6" w:rsidRDefault="000233D6" w:rsidP="000233D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0233D6">
                              <w:rPr>
                                <w:sz w:val="20"/>
                              </w:rPr>
                              <w:t>Ecclesiastical Secretary to the Crown and Lord Chancellor</w:t>
                            </w:r>
                          </w:p>
                          <w:p w14:paraId="4FC31DD2" w14:textId="77777777" w:rsidR="000233D6" w:rsidRPr="000233D6" w:rsidRDefault="000233D6" w:rsidP="000233D6"/>
                          <w:p w14:paraId="0B5BE7B8" w14:textId="77777777" w:rsidR="000233D6" w:rsidRPr="000233D6" w:rsidRDefault="000233D6" w:rsidP="000233D6"/>
                          <w:p w14:paraId="5FD53CEF" w14:textId="77777777" w:rsidR="000233D6" w:rsidRDefault="000233D6" w:rsidP="000233D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074E9F8E" w14:textId="77777777" w:rsidR="009D2CA1" w:rsidRDefault="00E366B2" w:rsidP="00CE1E3B">
            <w:pPr>
              <w:pStyle w:val="Subtitle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F7D0775" wp14:editId="7A940CE2">
                  <wp:simplePos x="0" y="0"/>
                  <wp:positionH relativeFrom="column">
                    <wp:posOffset>1730122</wp:posOffset>
                  </wp:positionH>
                  <wp:positionV relativeFrom="paragraph">
                    <wp:posOffset>-435457</wp:posOffset>
                  </wp:positionV>
                  <wp:extent cx="1106024" cy="421685"/>
                  <wp:effectExtent l="0" t="0" r="0" b="0"/>
                  <wp:wrapNone/>
                  <wp:docPr id="7" name="Picture 7" descr="Image result for cabinet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binet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024" cy="42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766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BF4432" wp14:editId="70A80302">
                      <wp:simplePos x="0" y="0"/>
                      <wp:positionH relativeFrom="column">
                        <wp:posOffset>-235203</wp:posOffset>
                      </wp:positionH>
                      <wp:positionV relativeFrom="paragraph">
                        <wp:posOffset>2877</wp:posOffset>
                      </wp:positionV>
                      <wp:extent cx="2825750" cy="927100"/>
                      <wp:effectExtent l="0" t="0" r="0" b="63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750" cy="927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71ED50" w14:textId="77777777" w:rsidR="009D2CA1" w:rsidRPr="00FF44B0" w:rsidRDefault="009D2CA1" w:rsidP="009D2CA1">
                                  <w:pPr>
                                    <w:pStyle w:val="Title"/>
                                    <w:rPr>
                                      <w:b w:val="0"/>
                                      <w:color w:val="FFFFFF" w:themeColor="background1"/>
                                      <w:sz w:val="52"/>
                                    </w:rPr>
                                  </w:pPr>
                                  <w:r w:rsidRPr="00FF44B0">
                                    <w:rPr>
                                      <w:b w:val="0"/>
                                      <w:color w:val="FFFFFF" w:themeColor="background1"/>
                                      <w:sz w:val="52"/>
                                    </w:rPr>
                                    <w:t>Church Appointments</w:t>
                                  </w:r>
                                </w:p>
                                <w:p w14:paraId="41A9D1A1" w14:textId="77777777" w:rsidR="009D2CA1" w:rsidRDefault="009D2C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F4432" id="Text Box 1" o:spid="_x0000_s1033" type="#_x0000_t202" style="position:absolute;margin-left:-18.5pt;margin-top:.25pt;width:222.5pt;height:7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" filled="f" stroked="f" strokeweight=".5pt">
                      <v:textbox>
                        <w:txbxContent>
                          <w:p w14:paraId="2471ED50" w14:textId="77777777" w:rsidR="009D2CA1" w:rsidRPr="00FF44B0" w:rsidRDefault="009D2CA1" w:rsidP="009D2CA1">
                            <w:pPr>
                              <w:pStyle w:val="Title"/>
                              <w:rPr>
                                <w:b w:val="0"/>
                                <w:color w:val="FFFFFF" w:themeColor="background1"/>
                                <w:sz w:val="52"/>
                              </w:rPr>
                            </w:pPr>
                            <w:r w:rsidRPr="00FF44B0">
                              <w:rPr>
                                <w:b w:val="0"/>
                                <w:color w:val="FFFFFF" w:themeColor="background1"/>
                                <w:sz w:val="52"/>
                              </w:rPr>
                              <w:t>Church Appointments</w:t>
                            </w:r>
                          </w:p>
                          <w:p w14:paraId="41A9D1A1" w14:textId="77777777" w:rsidR="009D2CA1" w:rsidRDefault="009D2CA1"/>
                        </w:txbxContent>
                      </v:textbox>
                    </v:shape>
                  </w:pict>
                </mc:Fallback>
              </mc:AlternateContent>
            </w:r>
            <w:r w:rsidR="009D2CA1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888638D" wp14:editId="236013EE">
                      <wp:simplePos x="0" y="0"/>
                      <wp:positionH relativeFrom="column">
                        <wp:posOffset>-461645</wp:posOffset>
                      </wp:positionH>
                      <wp:positionV relativeFrom="paragraph">
                        <wp:posOffset>-633730</wp:posOffset>
                      </wp:positionV>
                      <wp:extent cx="3397250" cy="7899400"/>
                      <wp:effectExtent l="0" t="0" r="12700" b="254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0" cy="7899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F44F2" id="Rectangle 4" o:spid="_x0000_s1026" style="position:absolute;margin-left:-36.35pt;margin-top:-49.9pt;width:267.5pt;height:62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" fillcolor="#74cbc8 [3204]" strokecolor="#2b7370 [1604]" strokeweight="1pt"/>
                  </w:pict>
                </mc:Fallback>
              </mc:AlternateContent>
            </w:r>
          </w:p>
          <w:p w14:paraId="6E4BD0F1" w14:textId="77777777" w:rsidR="009D2CA1" w:rsidRDefault="009D2CA1" w:rsidP="00CE1E3B">
            <w:pPr>
              <w:pStyle w:val="Subtitle"/>
            </w:pPr>
          </w:p>
          <w:p w14:paraId="6D9B9CE4" w14:textId="77777777" w:rsidR="009D2CA1" w:rsidRDefault="009D2CA1" w:rsidP="00CE1E3B">
            <w:pPr>
              <w:pStyle w:val="Subtitle"/>
            </w:pPr>
          </w:p>
          <w:p w14:paraId="05DED40A" w14:textId="77777777" w:rsidR="009D2CA1" w:rsidRDefault="009D2CA1" w:rsidP="00CE1E3B">
            <w:pPr>
              <w:pStyle w:val="Subtitle"/>
            </w:pPr>
          </w:p>
          <w:p w14:paraId="507924D3" w14:textId="77777777" w:rsidR="009D2CA1" w:rsidRDefault="00815192" w:rsidP="00CE1E3B">
            <w:pPr>
              <w:pStyle w:val="Subtitle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7E9671B" wp14:editId="102541E4">
                      <wp:simplePos x="0" y="0"/>
                      <wp:positionH relativeFrom="column">
                        <wp:posOffset>-250391</wp:posOffset>
                      </wp:positionH>
                      <wp:positionV relativeFrom="paragraph">
                        <wp:posOffset>195796</wp:posOffset>
                      </wp:positionV>
                      <wp:extent cx="2981263" cy="234175"/>
                      <wp:effectExtent l="0" t="0" r="0" b="0"/>
                      <wp:wrapNone/>
                      <wp:docPr id="3" name="First page footer rectangle - left side" descr="First page footer rectangle - left si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263" cy="23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47134" id="First page footer rectangle - left side" o:spid="_x0000_s1026" alt="First page footer rectangle - left side" style="position:absolute;margin-left:-19.7pt;margin-top:15.4pt;width:234.75pt;height:1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" fillcolor="#2b7370 [1604]" stroked="f" strokeweight="1pt"/>
                  </w:pict>
                </mc:Fallback>
              </mc:AlternateContent>
            </w:r>
          </w:p>
          <w:p w14:paraId="52869E66" w14:textId="77777777" w:rsidR="009D2CA1" w:rsidRDefault="009D2CA1" w:rsidP="00CE1E3B">
            <w:pPr>
              <w:pStyle w:val="Subtitle"/>
            </w:pPr>
          </w:p>
          <w:p w14:paraId="1177908A" w14:textId="77777777" w:rsidR="009D2CA1" w:rsidRDefault="0060494A" w:rsidP="00CE1E3B">
            <w:pPr>
              <w:pStyle w:val="Subtitle"/>
            </w:pPr>
            <w:r w:rsidRPr="0060494A">
              <w:rPr>
                <w:noProof/>
                <w:lang w:val="en-GB" w:eastAsia="en-GB"/>
              </w:rPr>
              <w:drawing>
                <wp:anchor distT="0" distB="0" distL="114300" distR="114300" simplePos="0" relativeHeight="251746304" behindDoc="0" locked="0" layoutInCell="1" allowOverlap="1" wp14:anchorId="005D7B75" wp14:editId="1D55F0C0">
                  <wp:simplePos x="0" y="0"/>
                  <wp:positionH relativeFrom="column">
                    <wp:posOffset>1275237</wp:posOffset>
                  </wp:positionH>
                  <wp:positionV relativeFrom="paragraph">
                    <wp:posOffset>140206</wp:posOffset>
                  </wp:positionV>
                  <wp:extent cx="1491615" cy="1271727"/>
                  <wp:effectExtent l="0" t="0" r="0" b="5080"/>
                  <wp:wrapNone/>
                  <wp:docPr id="6" name="Picture 6" descr="C:\Users\alicia.mcnaughton\Documents\Social Media - Church Appointments\Photos of Appointees\David Ho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ia.mcnaughton\Documents\Social Media - Church Appointments\Photos of Appointees\David Ho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4" t="3137" r="9919" b="7452"/>
                          <a:stretch/>
                        </pic:blipFill>
                        <pic:spPr bwMode="auto">
                          <a:xfrm>
                            <a:off x="0" y="0"/>
                            <a:ext cx="1491615" cy="127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7BC7">
              <w:rPr>
                <w:noProof/>
                <w:lang w:val="en-GB" w:eastAsia="en-GB"/>
              </w:rPr>
              <w:drawing>
                <wp:anchor distT="0" distB="0" distL="114300" distR="114300" simplePos="0" relativeHeight="251745280" behindDoc="0" locked="0" layoutInCell="1" allowOverlap="1" wp14:anchorId="0501C6E7" wp14:editId="303842EB">
                  <wp:simplePos x="0" y="0"/>
                  <wp:positionH relativeFrom="margin">
                    <wp:posOffset>-251460</wp:posOffset>
                  </wp:positionH>
                  <wp:positionV relativeFrom="paragraph">
                    <wp:posOffset>172720</wp:posOffset>
                  </wp:positionV>
                  <wp:extent cx="1468120" cy="1245635"/>
                  <wp:effectExtent l="0" t="0" r="0" b="0"/>
                  <wp:wrapNone/>
                  <wp:docPr id="2" name="Picture 2" descr="C:\Users\alicia.mcnaughton\Documents\Social Media - Church Appointments\Photos of Appointees\Becky Stephen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ia.mcnaughton\Documents\Social Media - Church Appointments\Photos of Appointees\Becky Stephens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8" t="16977" r="30386" b="51722"/>
                          <a:stretch/>
                        </pic:blipFill>
                        <pic:spPr bwMode="auto">
                          <a:xfrm>
                            <a:off x="0" y="0"/>
                            <a:ext cx="1468120" cy="124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0BDAC" w14:textId="77777777" w:rsidR="009D2CA1" w:rsidRDefault="009D2CA1" w:rsidP="00CE1E3B">
            <w:pPr>
              <w:pStyle w:val="Subtitle"/>
            </w:pPr>
          </w:p>
          <w:p w14:paraId="58A94A85" w14:textId="77777777" w:rsidR="00CF1B6A" w:rsidRPr="0037743C" w:rsidRDefault="00CF1B6A" w:rsidP="00CE1E3B">
            <w:pPr>
              <w:pStyle w:val="Subtitle"/>
            </w:pPr>
          </w:p>
          <w:p w14:paraId="719CC4C1" w14:textId="77777777" w:rsidR="009D2CA1" w:rsidRPr="009D2CA1" w:rsidRDefault="009D2CA1" w:rsidP="009D2CA1"/>
          <w:p w14:paraId="2635044B" w14:textId="77777777" w:rsidR="009D2CA1" w:rsidRPr="009D2CA1" w:rsidRDefault="009D2CA1" w:rsidP="009D2CA1"/>
          <w:p w14:paraId="5AF2858A" w14:textId="77777777" w:rsidR="009D2CA1" w:rsidRPr="009D2CA1" w:rsidRDefault="0038234F" w:rsidP="009D2CA1">
            <w:r w:rsidRPr="0038234F">
              <w:rPr>
                <w:noProof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796BF148" wp14:editId="3D145509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186517</wp:posOffset>
                  </wp:positionV>
                  <wp:extent cx="1485513" cy="1240885"/>
                  <wp:effectExtent l="0" t="0" r="635" b="0"/>
                  <wp:wrapNone/>
                  <wp:docPr id="10" name="Picture 10" descr="C:\Users\alicia.mcnaughton\Documents\Social Media - Church Appointments\Photos of Appointees\Tim Go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ia.mcnaughton\Documents\Social Media - Church Appointments\Photos of Appointees\Tim Goo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28" b="9138"/>
                          <a:stretch/>
                        </pic:blipFill>
                        <pic:spPr bwMode="auto">
                          <a:xfrm>
                            <a:off x="0" y="0"/>
                            <a:ext cx="1485513" cy="124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7BA5" w:rsidRPr="006D7BA5">
              <w:rPr>
                <w:noProof/>
                <w:lang w:val="en-GB" w:eastAsia="en-GB"/>
              </w:rPr>
              <w:drawing>
                <wp:anchor distT="0" distB="0" distL="114300" distR="114300" simplePos="0" relativeHeight="251747328" behindDoc="0" locked="0" layoutInCell="1" allowOverlap="1" wp14:anchorId="500F1A1A" wp14:editId="6E693D7F">
                  <wp:simplePos x="0" y="0"/>
                  <wp:positionH relativeFrom="column">
                    <wp:posOffset>-250825</wp:posOffset>
                  </wp:positionH>
                  <wp:positionV relativeFrom="paragraph">
                    <wp:posOffset>184334</wp:posOffset>
                  </wp:positionV>
                  <wp:extent cx="1477645" cy="1243781"/>
                  <wp:effectExtent l="0" t="0" r="8255" b="0"/>
                  <wp:wrapNone/>
                  <wp:docPr id="9" name="Picture 9" descr="C:\Users\alicia.mcnaughton\Documents\Social Media - Church Appointments\Photos of Appointees\Samadi Ap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ia.mcnaughton\Documents\Social Media - Church Appointments\Photos of Appointees\Samadi Apt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271"/>
                          <a:stretch/>
                        </pic:blipFill>
                        <pic:spPr bwMode="auto">
                          <a:xfrm>
                            <a:off x="0" y="0"/>
                            <a:ext cx="1477645" cy="124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F9E63C" w14:textId="77777777" w:rsidR="009D2CA1" w:rsidRPr="009D2CA1" w:rsidRDefault="009D2CA1" w:rsidP="009D2CA1"/>
          <w:p w14:paraId="2202633E" w14:textId="77777777" w:rsidR="009D2CA1" w:rsidRPr="009D2CA1" w:rsidRDefault="009D2CA1" w:rsidP="009D2CA1"/>
          <w:p w14:paraId="50A5F406" w14:textId="77777777" w:rsidR="009D2CA1" w:rsidRPr="009D2CA1" w:rsidRDefault="009D2CA1" w:rsidP="009D2CA1"/>
          <w:p w14:paraId="098F745B" w14:textId="77777777" w:rsidR="009D2CA1" w:rsidRPr="009D2CA1" w:rsidRDefault="00994AF6" w:rsidP="009D2CA1">
            <w:r w:rsidRPr="00D01E58">
              <w:rPr>
                <w:noProof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56691A1C" wp14:editId="191B9072">
                  <wp:simplePos x="0" y="0"/>
                  <wp:positionH relativeFrom="margin">
                    <wp:posOffset>-122555</wp:posOffset>
                  </wp:positionH>
                  <wp:positionV relativeFrom="paragraph">
                    <wp:posOffset>210820</wp:posOffset>
                  </wp:positionV>
                  <wp:extent cx="1243965" cy="1468755"/>
                  <wp:effectExtent l="1905" t="0" r="0" b="0"/>
                  <wp:wrapNone/>
                  <wp:docPr id="12" name="Picture 12" descr="C:\Users\alicia.mcnaughton\Documents\Social Media - Church Appointments\Photos of Appointees\Norma Fergu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cia.mcnaughton\Documents\Social Media - Church Appointments\Photos of Appointees\Norma Ferguss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1" t="2870" r="27415" b="18750"/>
                          <a:stretch/>
                        </pic:blipFill>
                        <pic:spPr bwMode="auto">
                          <a:xfrm rot="5400000">
                            <a:off x="0" y="0"/>
                            <a:ext cx="124396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F894B" w14:textId="77777777" w:rsidR="009D2CA1" w:rsidRPr="009D2CA1" w:rsidRDefault="00994AF6" w:rsidP="009D2CA1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6544" behindDoc="0" locked="0" layoutInCell="1" allowOverlap="1" wp14:anchorId="51812AF2" wp14:editId="63597555">
                  <wp:simplePos x="0" y="0"/>
                  <wp:positionH relativeFrom="column">
                    <wp:posOffset>1450386</wp:posOffset>
                  </wp:positionH>
                  <wp:positionV relativeFrom="paragraph">
                    <wp:posOffset>37671</wp:posOffset>
                  </wp:positionV>
                  <wp:extent cx="1178805" cy="1156450"/>
                  <wp:effectExtent l="0" t="0" r="2540" b="5715"/>
                  <wp:wrapNone/>
                  <wp:docPr id="5" name="Picture 5" descr="Image result for outline of person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utline of person he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3" t="10581" r="14528" b="25972"/>
                          <a:stretch/>
                        </pic:blipFill>
                        <pic:spPr bwMode="auto">
                          <a:xfrm>
                            <a:off x="0" y="0"/>
                            <a:ext cx="1178805" cy="115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9F71B89" wp14:editId="17E858EC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19685</wp:posOffset>
                      </wp:positionV>
                      <wp:extent cx="1475105" cy="1250950"/>
                      <wp:effectExtent l="0" t="0" r="10795" b="2540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5105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99586B" w14:textId="77777777" w:rsidR="00B44BCD" w:rsidRPr="00A66629" w:rsidRDefault="00B44BCD" w:rsidP="00B44BCD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1B89" id="Text Box 27" o:spid="_x0000_s1034" type="#_x0000_t202" style="position:absolute;margin-left:100.85pt;margin-top:1.55pt;width:116.15pt;height:9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" fillcolor="white [3201]" strokeweight=".5pt">
                      <v:textbox>
                        <w:txbxContent>
                          <w:p w14:paraId="5399586B" w14:textId="77777777" w:rsidR="00B44BCD" w:rsidRPr="00A66629" w:rsidRDefault="00B44BCD" w:rsidP="00B44BC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F2F1F7" w14:textId="77777777" w:rsidR="009D2CA1" w:rsidRPr="009D2CA1" w:rsidRDefault="009D2CA1" w:rsidP="009D2CA1"/>
          <w:p w14:paraId="073963E8" w14:textId="77777777" w:rsidR="009D2CA1" w:rsidRPr="009D2CA1" w:rsidRDefault="009D2CA1" w:rsidP="009D2CA1"/>
          <w:p w14:paraId="3FBA6039" w14:textId="77777777" w:rsidR="009D2CA1" w:rsidRPr="009D2CA1" w:rsidRDefault="00994AF6" w:rsidP="009D2CA1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7A81CD7" wp14:editId="17674C69">
                      <wp:simplePos x="0" y="0"/>
                      <wp:positionH relativeFrom="column">
                        <wp:posOffset>1350408</wp:posOffset>
                      </wp:positionH>
                      <wp:positionV relativeFrom="paragraph">
                        <wp:posOffset>154305</wp:posOffset>
                      </wp:positionV>
                      <wp:extent cx="1442054" cy="406996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2054" cy="4069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233A37" w14:textId="77777777" w:rsidR="00994AF6" w:rsidRPr="00994AF6" w:rsidRDefault="00994AF6">
                                  <w:pPr>
                                    <w:rPr>
                                      <w:sz w:val="20"/>
                                      <w:lang w:val="en-GB"/>
                                    </w:rPr>
                                  </w:pPr>
                                  <w:r w:rsidRPr="00994AF6">
                                    <w:rPr>
                                      <w:sz w:val="20"/>
                                      <w:lang w:val="en-GB"/>
                                    </w:rPr>
                                    <w:t>Could this be you?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81CD7" id="Text Box 21" o:spid="_x0000_s1035" type="#_x0000_t202" style="position:absolute;margin-left:106.35pt;margin-top:12.15pt;width:113.55pt;height:3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" filled="f" stroked="f" strokeweight=".5pt">
                      <v:textbox>
                        <w:txbxContent>
                          <w:p w14:paraId="3E233A37" w14:textId="77777777" w:rsidR="00994AF6" w:rsidRPr="00994AF6" w:rsidRDefault="00994AF6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994AF6">
                              <w:rPr>
                                <w:sz w:val="20"/>
                                <w:lang w:val="en-GB"/>
                              </w:rPr>
                              <w:t>Could this be you?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0A333C" w14:textId="77777777" w:rsidR="009D2CA1" w:rsidRPr="009D2CA1" w:rsidRDefault="009D2CA1" w:rsidP="009D2CA1"/>
          <w:p w14:paraId="5E5C7E67" w14:textId="77777777" w:rsidR="009D2CA1" w:rsidRPr="009D2CA1" w:rsidRDefault="00815192" w:rsidP="009D2CA1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EB05A0" wp14:editId="0343AEC9">
                      <wp:simplePos x="0" y="0"/>
                      <wp:positionH relativeFrom="column">
                        <wp:posOffset>-267321</wp:posOffset>
                      </wp:positionH>
                      <wp:positionV relativeFrom="paragraph">
                        <wp:posOffset>156998</wp:posOffset>
                      </wp:positionV>
                      <wp:extent cx="3029639" cy="546410"/>
                      <wp:effectExtent l="0" t="0" r="0" b="63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9639" cy="5464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9AE768" w14:textId="77777777" w:rsidR="00815192" w:rsidRPr="00A66629" w:rsidRDefault="00A66629">
                                  <w:pPr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A66629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 xml:space="preserve">Recent </w:t>
                                  </w:r>
                                  <w:r w:rsidR="00815192" w:rsidRPr="00A66629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Crown and Lord Chancellor Appointees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EB05A0" id="Text Box 20" o:spid="_x0000_s1036" type="#_x0000_t202" style="position:absolute;margin-left:-21.05pt;margin-top:12.35pt;width:238.55pt;height:4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" filled="f" stroked="f" strokeweight=".5pt">
                      <v:textbox>
                        <w:txbxContent>
                          <w:p w14:paraId="229AE768" w14:textId="77777777" w:rsidR="00815192" w:rsidRPr="00A66629" w:rsidRDefault="00A66629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A66629">
                              <w:rPr>
                                <w:color w:val="FFFFFF" w:themeColor="background1"/>
                                <w:lang w:val="en-GB"/>
                              </w:rPr>
                              <w:t xml:space="preserve">Recent </w:t>
                            </w:r>
                            <w:r w:rsidR="00815192" w:rsidRPr="00A66629">
                              <w:rPr>
                                <w:color w:val="FFFFFF" w:themeColor="background1"/>
                                <w:lang w:val="en-GB"/>
                              </w:rPr>
                              <w:t>Crown and Lord Chancellor Appointees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6A2E21" w14:textId="77777777" w:rsidR="009D2CA1" w:rsidRPr="009D2CA1" w:rsidRDefault="009D2CA1" w:rsidP="009D2CA1"/>
          <w:p w14:paraId="0D78735F" w14:textId="77777777" w:rsidR="00CF1B6A" w:rsidRPr="009D2CA1" w:rsidRDefault="00815192" w:rsidP="009D2CA1">
            <w:pPr>
              <w:tabs>
                <w:tab w:val="left" w:pos="1090"/>
              </w:tabs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94F89C" wp14:editId="2C125D3B">
                      <wp:simplePos x="0" y="0"/>
                      <wp:positionH relativeFrom="column">
                        <wp:posOffset>-250390</wp:posOffset>
                      </wp:positionH>
                      <wp:positionV relativeFrom="paragraph">
                        <wp:posOffset>267815</wp:posOffset>
                      </wp:positionV>
                      <wp:extent cx="2903204" cy="234176"/>
                      <wp:effectExtent l="0" t="0" r="0" b="0"/>
                      <wp:wrapNone/>
                      <wp:docPr id="11" name="First page footer rectangle - left side" descr="First page footer rectangle - left si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3204" cy="2341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403EA" id="First page footer rectangle - left side" o:spid="_x0000_s1026" alt="First page footer rectangle - left side" style="position:absolute;margin-left:-19.7pt;margin-top:21.1pt;width:228.6pt;height:1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" fillcolor="#2b7370 [1604]" stroked="f" strokeweight="1pt"/>
                  </w:pict>
                </mc:Fallback>
              </mc:AlternateContent>
            </w:r>
            <w:r w:rsidR="009D2CA1">
              <w:tab/>
            </w:r>
          </w:p>
        </w:tc>
      </w:tr>
    </w:tbl>
    <w:p w14:paraId="3F622B6E" w14:textId="77777777"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4B6BA158" w14:textId="77777777" w:rsidTr="00983766">
        <w:trPr>
          <w:trHeight w:hRule="exact" w:val="10360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3428ED9C" w14:textId="77777777" w:rsidR="0037743C" w:rsidRDefault="0078086D" w:rsidP="0037743C">
            <w:r w:rsidRPr="0078086D">
              <w:rPr>
                <w:noProof/>
                <w:lang w:val="en-GB" w:eastAsia="en-GB"/>
              </w:rPr>
              <w:drawing>
                <wp:anchor distT="0" distB="0" distL="114300" distR="114300" simplePos="0" relativeHeight="251732992" behindDoc="0" locked="0" layoutInCell="1" allowOverlap="1" wp14:anchorId="578F61C5" wp14:editId="32A6AB64">
                  <wp:simplePos x="0" y="0"/>
                  <wp:positionH relativeFrom="column">
                    <wp:posOffset>-511</wp:posOffset>
                  </wp:positionH>
                  <wp:positionV relativeFrom="paragraph">
                    <wp:posOffset>111125</wp:posOffset>
                  </wp:positionV>
                  <wp:extent cx="2642839" cy="1982130"/>
                  <wp:effectExtent l="152400" t="152400" r="367665" b="361315"/>
                  <wp:wrapNone/>
                  <wp:docPr id="19" name="Picture 19" descr="C:\Users\alicia.mcnaughton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cia.mcnaughton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39" cy="198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303A90" w14:textId="77777777" w:rsidR="00983766" w:rsidRDefault="00983766" w:rsidP="0037743C"/>
          <w:p w14:paraId="52436554" w14:textId="77777777" w:rsidR="00983766" w:rsidRDefault="00983766" w:rsidP="0037743C"/>
          <w:p w14:paraId="7E931823" w14:textId="77777777" w:rsidR="00983766" w:rsidRDefault="00983766" w:rsidP="0037743C"/>
          <w:p w14:paraId="6C11E1A3" w14:textId="77777777" w:rsidR="00983766" w:rsidRDefault="00983766" w:rsidP="0037743C"/>
          <w:p w14:paraId="050A0BDA" w14:textId="77777777" w:rsidR="00983766" w:rsidRDefault="00983766" w:rsidP="0037743C"/>
          <w:p w14:paraId="6D755161" w14:textId="77777777" w:rsidR="00983766" w:rsidRDefault="00550376" w:rsidP="0037743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F09F997" wp14:editId="7CB8DCA9">
                      <wp:simplePos x="0" y="0"/>
                      <wp:positionH relativeFrom="column">
                        <wp:posOffset>-57013</wp:posOffset>
                      </wp:positionH>
                      <wp:positionV relativeFrom="paragraph">
                        <wp:posOffset>73199</wp:posOffset>
                      </wp:positionV>
                      <wp:extent cx="1009723" cy="282440"/>
                      <wp:effectExtent l="0" t="0" r="0" b="381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723" cy="282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09E662" w14:textId="77777777" w:rsidR="00550376" w:rsidRPr="00550376" w:rsidRDefault="00550376" w:rsidP="00550376">
                                  <w:pPr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Shipdham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9F997" id="Text Box 17" o:spid="_x0000_s1037" type="#_x0000_t202" style="position:absolute;margin-left:-4.5pt;margin-top:5.75pt;width:79.5pt;height:2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" filled="f" stroked="f" strokeweight=".5pt">
                      <v:textbox>
                        <w:txbxContent>
                          <w:p w14:paraId="0A09E662" w14:textId="77777777" w:rsidR="00550376" w:rsidRPr="00550376" w:rsidRDefault="00550376" w:rsidP="00550376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Shipdham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BFF65E" w14:textId="77777777" w:rsidR="0037743C" w:rsidRDefault="00FD45EC" w:rsidP="0037743C">
            <w:pPr>
              <w:pStyle w:val="Heading1"/>
            </w:pPr>
            <w:r>
              <w:t>Introduction to Church Appointments</w:t>
            </w:r>
          </w:p>
          <w:p w14:paraId="075B3F01" w14:textId="77777777" w:rsidR="0037743C" w:rsidRDefault="00FD45EC" w:rsidP="00983766">
            <w:pPr>
              <w:jc w:val="both"/>
            </w:pPr>
            <w:r>
              <w:t>The Crown is responsible for a range of ecclesiastic</w:t>
            </w:r>
            <w:r w:rsidR="00316729">
              <w:t>al appointments in the Church of</w:t>
            </w:r>
            <w:r>
              <w:t xml:space="preserve"> England, </w:t>
            </w:r>
            <w:r w:rsidR="007111B2">
              <w:t>as The Queen i</w:t>
            </w:r>
            <w:r>
              <w:t xml:space="preserve">s </w:t>
            </w:r>
            <w:r w:rsidR="004D5A24">
              <w:t>the</w:t>
            </w:r>
            <w:r w:rsidR="00E366B2">
              <w:t xml:space="preserve"> </w:t>
            </w:r>
            <w:r>
              <w:t xml:space="preserve">Supreme Governor. </w:t>
            </w:r>
            <w:r w:rsidR="00983766">
              <w:t xml:space="preserve">Appointments are approved by the </w:t>
            </w:r>
            <w:r w:rsidR="004D5A24">
              <w:t xml:space="preserve">Queen on the recommendation of the Prime Minister or </w:t>
            </w:r>
            <w:r w:rsidR="00983766">
              <w:t xml:space="preserve">the Lord Chancellor on The Queen’s behalf. </w:t>
            </w:r>
          </w:p>
          <w:p w14:paraId="528CCE72" w14:textId="77777777" w:rsidR="00983766" w:rsidRDefault="00983766" w:rsidP="00983766">
            <w:pPr>
              <w:pStyle w:val="Heading1"/>
            </w:pPr>
            <w:r>
              <w:t>Who does the Church appoint?</w:t>
            </w:r>
          </w:p>
          <w:p w14:paraId="7ED8D762" w14:textId="77777777" w:rsidR="0037743C" w:rsidRDefault="00983766" w:rsidP="00DF6650">
            <w:pPr>
              <w:jc w:val="both"/>
            </w:pPr>
            <w:r w:rsidRPr="00983766">
              <w:t xml:space="preserve">The Crown is responsible for the appointments of the two Archbishops (Canterbury and York), the remaining Diocesan Bishops, </w:t>
            </w:r>
            <w:proofErr w:type="spellStart"/>
            <w:r w:rsidRPr="00983766">
              <w:t>Suffragan</w:t>
            </w:r>
            <w:proofErr w:type="spellEnd"/>
            <w:r w:rsidRPr="00983766">
              <w:t xml:space="preserve"> Bishops, </w:t>
            </w:r>
            <w:r w:rsidR="004D5A24">
              <w:t xml:space="preserve">28 </w:t>
            </w:r>
            <w:r w:rsidRPr="00983766">
              <w:t xml:space="preserve">Cathedral Deans, </w:t>
            </w:r>
            <w:r w:rsidR="004D5A24">
              <w:t xml:space="preserve">20 </w:t>
            </w:r>
            <w:r w:rsidRPr="00983766">
              <w:t>Residentiary</w:t>
            </w:r>
            <w:r w:rsidR="00F8109F">
              <w:t xml:space="preserve"> and Cathedral</w:t>
            </w:r>
            <w:r w:rsidRPr="00983766">
              <w:t xml:space="preserve"> Canons and incumbents to </w:t>
            </w:r>
            <w:r w:rsidR="00DF6650">
              <w:t>over 650</w:t>
            </w:r>
            <w:r w:rsidRPr="00983766">
              <w:t xml:space="preserve"> Benefices.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5FCBC0FD" w14:textId="77777777" w:rsidR="005F6D0A" w:rsidRDefault="005F6D0A" w:rsidP="005F6D0A">
            <w:pPr>
              <w:pStyle w:val="Heading1"/>
            </w:pPr>
            <w:r>
              <w:t>Who decides?</w:t>
            </w:r>
          </w:p>
          <w:p w14:paraId="26B78374" w14:textId="77777777" w:rsidR="005F6D0A" w:rsidRDefault="005F6D0A" w:rsidP="005F6D0A">
            <w:pPr>
              <w:jc w:val="both"/>
            </w:pPr>
            <w:r>
              <w:t xml:space="preserve">The Ecclesiastical Secretary represents the Crown and Lord Chancellor </w:t>
            </w:r>
            <w:r w:rsidR="00E366B2">
              <w:t>at</w:t>
            </w:r>
            <w:r>
              <w:t xml:space="preserve"> interviews to appoint </w:t>
            </w:r>
            <w:r w:rsidR="00E366B2">
              <w:t>future</w:t>
            </w:r>
            <w:r>
              <w:t xml:space="preserve"> incumbent</w:t>
            </w:r>
            <w:r w:rsidR="00E366B2">
              <w:t>s</w:t>
            </w:r>
            <w:r>
              <w:t xml:space="preserve">. </w:t>
            </w:r>
          </w:p>
          <w:p w14:paraId="693AAEF0" w14:textId="77777777" w:rsidR="0037743C" w:rsidRDefault="0078086D" w:rsidP="005F6D0A">
            <w:pPr>
              <w:jc w:val="both"/>
            </w:pPr>
            <w:r w:rsidRPr="0078086D">
              <w:rPr>
                <w:noProof/>
                <w:lang w:val="en-GB" w:eastAsia="en-GB"/>
              </w:rPr>
              <w:drawing>
                <wp:anchor distT="0" distB="0" distL="114300" distR="114300" simplePos="0" relativeHeight="251734016" behindDoc="0" locked="0" layoutInCell="1" allowOverlap="1" wp14:anchorId="5AF6322F" wp14:editId="31F01968">
                  <wp:simplePos x="0" y="0"/>
                  <wp:positionH relativeFrom="column">
                    <wp:posOffset>63019</wp:posOffset>
                  </wp:positionH>
                  <wp:positionV relativeFrom="paragraph">
                    <wp:posOffset>1017519</wp:posOffset>
                  </wp:positionV>
                  <wp:extent cx="2674521" cy="2219092"/>
                  <wp:effectExtent l="152400" t="171450" r="354965" b="353060"/>
                  <wp:wrapNone/>
                  <wp:docPr id="22" name="Picture 22" descr="C:\Users\alicia.mcnaughton\Downloads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cia.mcnaughton\Downloads\unname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2" b="17198"/>
                          <a:stretch/>
                        </pic:blipFill>
                        <pic:spPr bwMode="auto">
                          <a:xfrm flipH="1">
                            <a:off x="0" y="0"/>
                            <a:ext cx="2679868" cy="222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D0A">
              <w:t xml:space="preserve">Once </w:t>
            </w:r>
            <w:r w:rsidR="00F478A0">
              <w:t>a</w:t>
            </w:r>
            <w:r w:rsidR="005F6D0A">
              <w:t xml:space="preserve"> candidate has been chosen and accepted the post</w:t>
            </w:r>
            <w:r w:rsidR="00316729">
              <w:t>,</w:t>
            </w:r>
            <w:r w:rsidR="005F6D0A">
              <w:t xml:space="preserve"> we will obtain approval directly from the Prime Minister and The Queen or the Lord Chancellor for your appointment.  </w:t>
            </w:r>
          </w:p>
          <w:p w14:paraId="0B561711" w14:textId="77777777" w:rsidR="005F6D0A" w:rsidRDefault="005F6D0A" w:rsidP="005F6D0A">
            <w:pPr>
              <w:jc w:val="both"/>
            </w:pPr>
          </w:p>
          <w:p w14:paraId="00BF8D8B" w14:textId="77777777" w:rsidR="00D73748" w:rsidRDefault="00D73748" w:rsidP="005F6D0A">
            <w:pPr>
              <w:jc w:val="both"/>
            </w:pPr>
          </w:p>
          <w:p w14:paraId="4FA5C0F9" w14:textId="77777777" w:rsidR="00D73748" w:rsidRDefault="00D73748" w:rsidP="005F6D0A">
            <w:pPr>
              <w:jc w:val="both"/>
            </w:pPr>
          </w:p>
          <w:p w14:paraId="24E8E222" w14:textId="77777777" w:rsidR="00D73748" w:rsidRDefault="00D73748" w:rsidP="005F6D0A">
            <w:pPr>
              <w:jc w:val="both"/>
            </w:pPr>
          </w:p>
          <w:p w14:paraId="1537F0D8" w14:textId="77777777" w:rsidR="00D73748" w:rsidRDefault="00D73748" w:rsidP="005F6D0A">
            <w:pPr>
              <w:jc w:val="both"/>
            </w:pPr>
          </w:p>
          <w:p w14:paraId="1E1F54AE" w14:textId="77777777" w:rsidR="00D73748" w:rsidRDefault="00D73748" w:rsidP="005F6D0A">
            <w:pPr>
              <w:jc w:val="both"/>
            </w:pPr>
          </w:p>
          <w:p w14:paraId="33005241" w14:textId="77777777" w:rsidR="00D73748" w:rsidRDefault="00550376" w:rsidP="005F6D0A">
            <w:pPr>
              <w:jc w:val="both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30B6692" wp14:editId="476AED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103655</wp:posOffset>
                      </wp:positionV>
                      <wp:extent cx="1009723" cy="282440"/>
                      <wp:effectExtent l="0" t="0" r="0" b="381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723" cy="282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2E7F1A" w14:textId="77777777" w:rsidR="00550376" w:rsidRPr="00550376" w:rsidRDefault="00550376" w:rsidP="00550376">
                                  <w:pPr>
                                    <w:rPr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 w:rsidRPr="00550376"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Bradenham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B6692" id="Text Box 16" o:spid="_x0000_s1038" type="#_x0000_t202" style="position:absolute;left:0;text-align:left;margin-left:0;margin-top:8.15pt;width:79.5pt;height:22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" filled="f" stroked="f" strokeweight=".5pt">
                      <v:textbox>
                        <w:txbxContent>
                          <w:p w14:paraId="4F2E7F1A" w14:textId="77777777" w:rsidR="00550376" w:rsidRPr="00550376" w:rsidRDefault="00550376" w:rsidP="00550376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550376">
                              <w:rPr>
                                <w:color w:val="FFFFFF" w:themeColor="background1"/>
                                <w:lang w:val="en-GB"/>
                              </w:rPr>
                              <w:t>Bradenham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60668C" w14:textId="77777777" w:rsidR="005F6D0A" w:rsidRDefault="005F6D0A" w:rsidP="005F6D0A">
            <w:pPr>
              <w:pStyle w:val="Heading1"/>
            </w:pPr>
            <w:r>
              <w:t>Where do we appoint?</w:t>
            </w:r>
          </w:p>
          <w:p w14:paraId="434AE805" w14:textId="77777777" w:rsidR="005F6D0A" w:rsidRPr="00983766" w:rsidRDefault="00E20136" w:rsidP="00482E66">
            <w:pPr>
              <w:jc w:val="both"/>
              <w:rPr>
                <w:color w:val="FF0000"/>
              </w:rPr>
            </w:pPr>
            <w:r>
              <w:t xml:space="preserve">The Crown holds patronage rights across England, in </w:t>
            </w:r>
            <w:r w:rsidR="004D5A24">
              <w:t xml:space="preserve">all </w:t>
            </w:r>
            <w:r>
              <w:t>4</w:t>
            </w:r>
            <w:r w:rsidR="00F8109F">
              <w:t>2</w:t>
            </w:r>
            <w:r>
              <w:t xml:space="preserve"> Dioceses </w:t>
            </w:r>
            <w:r w:rsidR="00482E66">
              <w:t>across</w:t>
            </w:r>
            <w:r>
              <w:t xml:space="preserve"> the country. </w:t>
            </w:r>
            <w:r w:rsidR="00D73748">
              <w:t xml:space="preserve">Please see our benefice map on the central page for benefices where the Crown </w:t>
            </w:r>
            <w:r w:rsidR="00E366B2">
              <w:t>has</w:t>
            </w:r>
            <w:r w:rsidR="00D73748">
              <w:t xml:space="preserve"> interest. </w:t>
            </w:r>
          </w:p>
        </w:tc>
        <w:tc>
          <w:tcPr>
            <w:tcW w:w="4579" w:type="dxa"/>
            <w:tcMar>
              <w:left w:w="432" w:type="dxa"/>
            </w:tcMar>
          </w:tcPr>
          <w:p w14:paraId="2BB3D585" w14:textId="77777777" w:rsidR="00316E4C" w:rsidRDefault="00316E4C" w:rsidP="00343E95">
            <w:pPr>
              <w:pStyle w:val="Heading1"/>
              <w:jc w:val="both"/>
            </w:pPr>
            <w:r>
              <w:t>Why should I apply to a Crown vacancy?</w:t>
            </w:r>
          </w:p>
          <w:p w14:paraId="2D1310A8" w14:textId="77777777" w:rsidR="00F8109F" w:rsidRDefault="00F8109F" w:rsidP="00F8109F">
            <w:pPr>
              <w:pStyle w:val="ListParagraph"/>
              <w:numPr>
                <w:ilvl w:val="0"/>
                <w:numId w:val="15"/>
              </w:numPr>
              <w:ind w:left="357" w:hanging="357"/>
              <w:jc w:val="both"/>
            </w:pPr>
            <w:r>
              <w:t>We are responsible fo</w:t>
            </w:r>
            <w:r w:rsidR="00985604">
              <w:t xml:space="preserve">r patronage across the country and </w:t>
            </w:r>
            <w:r>
              <w:t>can suggest roles suited to you</w:t>
            </w:r>
          </w:p>
          <w:p w14:paraId="4F72BF7E" w14:textId="77777777" w:rsidR="00985604" w:rsidRDefault="00985604" w:rsidP="00985604">
            <w:pPr>
              <w:pStyle w:val="ListParagraph"/>
              <w:numPr>
                <w:ilvl w:val="0"/>
                <w:numId w:val="15"/>
              </w:numPr>
              <w:ind w:left="357" w:hanging="357"/>
              <w:jc w:val="both"/>
            </w:pPr>
            <w:r>
              <w:t>We provide a list of upcoming vacancies to give you time</w:t>
            </w:r>
            <w:r w:rsidR="00316729">
              <w:t xml:space="preserve"> to</w:t>
            </w:r>
            <w:r>
              <w:t xml:space="preserve"> consider if a post is right for you </w:t>
            </w:r>
          </w:p>
          <w:p w14:paraId="0029230A" w14:textId="77777777" w:rsidR="00985604" w:rsidRDefault="00985604" w:rsidP="00985604">
            <w:pPr>
              <w:pStyle w:val="ListParagraph"/>
              <w:numPr>
                <w:ilvl w:val="0"/>
                <w:numId w:val="15"/>
              </w:numPr>
              <w:ind w:left="357" w:hanging="357"/>
              <w:jc w:val="both"/>
            </w:pPr>
            <w:r>
              <w:t>We will provide comprehensive feedback following interview</w:t>
            </w:r>
          </w:p>
          <w:p w14:paraId="4531D714" w14:textId="77777777" w:rsidR="00985604" w:rsidRDefault="00985604" w:rsidP="00985604">
            <w:pPr>
              <w:pStyle w:val="ListParagraph"/>
              <w:numPr>
                <w:ilvl w:val="0"/>
                <w:numId w:val="15"/>
              </w:numPr>
              <w:ind w:left="357" w:hanging="357"/>
              <w:jc w:val="both"/>
            </w:pPr>
            <w:r>
              <w:t>If you are successful you may receive an invite to a Royal Garden Party</w:t>
            </w:r>
          </w:p>
          <w:p w14:paraId="2414E6B2" w14:textId="77777777" w:rsidR="00316E4C" w:rsidRDefault="00F8109F" w:rsidP="00343E95">
            <w:pPr>
              <w:pStyle w:val="ListParagraph"/>
              <w:numPr>
                <w:ilvl w:val="0"/>
                <w:numId w:val="15"/>
              </w:numPr>
              <w:ind w:left="357" w:hanging="357"/>
              <w:jc w:val="both"/>
            </w:pPr>
            <w:r>
              <w:t>Helen</w:t>
            </w:r>
            <w:r w:rsidR="00316E4C">
              <w:t xml:space="preserve"> will provide </w:t>
            </w:r>
            <w:r>
              <w:t>coaching</w:t>
            </w:r>
            <w:r w:rsidR="00316E4C">
              <w:t xml:space="preserve"> sessions after your appointment to help your </w:t>
            </w:r>
            <w:r>
              <w:t>ministerial</w:t>
            </w:r>
            <w:r w:rsidR="00316E4C">
              <w:t xml:space="preserve"> development</w:t>
            </w:r>
          </w:p>
          <w:p w14:paraId="50E30704" w14:textId="77777777" w:rsidR="00F8109F" w:rsidRPr="00316E4C" w:rsidRDefault="00F8109F" w:rsidP="00343E95">
            <w:pPr>
              <w:pStyle w:val="ListParagraph"/>
              <w:numPr>
                <w:ilvl w:val="0"/>
                <w:numId w:val="15"/>
              </w:numPr>
              <w:ind w:left="357" w:hanging="357"/>
              <w:jc w:val="both"/>
            </w:pPr>
            <w:r>
              <w:t xml:space="preserve">You will be given the opportunity to join a closed Facebook </w:t>
            </w:r>
            <w:proofErr w:type="gramStart"/>
            <w:r>
              <w:t>group  to</w:t>
            </w:r>
            <w:proofErr w:type="gramEnd"/>
            <w:r>
              <w:t xml:space="preserve"> share experiences and </w:t>
            </w:r>
            <w:r w:rsidR="00985604">
              <w:t>connect with</w:t>
            </w:r>
            <w:r>
              <w:t xml:space="preserve"> other Crown appointees across the country</w:t>
            </w:r>
          </w:p>
          <w:p w14:paraId="309101D1" w14:textId="77777777" w:rsidR="00316E4C" w:rsidRDefault="00343E95" w:rsidP="00343E95">
            <w:pPr>
              <w:pStyle w:val="Heading1"/>
              <w:jc w:val="both"/>
            </w:pPr>
            <w:r>
              <w:t>What do I need to know?</w:t>
            </w:r>
          </w:p>
          <w:p w14:paraId="45FF6ED7" w14:textId="77777777" w:rsidR="00DC0E4B" w:rsidRDefault="00343E95" w:rsidP="00F8109F">
            <w:pPr>
              <w:jc w:val="both"/>
              <w:rPr>
                <w:color w:val="FF0000"/>
              </w:rPr>
            </w:pPr>
            <w:r>
              <w:t xml:space="preserve">We require all appointees to undertake an enhanced DBS check before any appointment can be announced. </w:t>
            </w:r>
          </w:p>
          <w:p w14:paraId="734C059E" w14:textId="77777777" w:rsidR="00DC0E4B" w:rsidRPr="00DC0E4B" w:rsidRDefault="00DC0E4B" w:rsidP="00DC0E4B"/>
          <w:p w14:paraId="46808498" w14:textId="77777777" w:rsidR="0037743C" w:rsidRPr="00DC0E4B" w:rsidRDefault="00DC0E4B" w:rsidP="00DC0E4B">
            <w:pPr>
              <w:tabs>
                <w:tab w:val="left" w:pos="1070"/>
              </w:tabs>
            </w:pPr>
            <w:r>
              <w:tab/>
            </w:r>
          </w:p>
        </w:tc>
      </w:tr>
    </w:tbl>
    <w:p w14:paraId="7B199CE9" w14:textId="77777777" w:rsidR="00ED7C90" w:rsidRPr="00DC0E4B" w:rsidRDefault="00DC0E4B" w:rsidP="00DC0E4B">
      <w:pPr>
        <w:tabs>
          <w:tab w:val="left" w:pos="936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1E328E" wp14:editId="5D866965">
                <wp:simplePos x="0" y="0"/>
                <wp:positionH relativeFrom="column">
                  <wp:posOffset>-127000</wp:posOffset>
                </wp:positionH>
                <wp:positionV relativeFrom="paragraph">
                  <wp:posOffset>59055</wp:posOffset>
                </wp:positionV>
                <wp:extent cx="9302750" cy="23495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275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B4173" id="Rectangle 18" o:spid="_x0000_s1026" style="position:absolute;margin-left:-10pt;margin-top:4.65pt;width:732.5pt;height:18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" fillcolor="#2b7370 [1604]" strokecolor="#2b7370 [1604]" strokeweight="1pt"/>
            </w:pict>
          </mc:Fallback>
        </mc:AlternateContent>
      </w:r>
    </w:p>
    <w:sectPr w:rsidR="00ED7C90" w:rsidRPr="00DC0E4B" w:rsidSect="00CD4ED2">
      <w:headerReference w:type="first" r:id="rId33"/>
      <w:footerReference w:type="first" r:id="rId34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D1C69" w14:textId="77777777" w:rsidR="00FC37E1" w:rsidRDefault="00FC37E1" w:rsidP="0037743C">
      <w:pPr>
        <w:spacing w:after="0" w:line="240" w:lineRule="auto"/>
      </w:pPr>
      <w:r>
        <w:separator/>
      </w:r>
    </w:p>
  </w:endnote>
  <w:endnote w:type="continuationSeparator" w:id="0">
    <w:p w14:paraId="44627917" w14:textId="77777777" w:rsidR="00FC37E1" w:rsidRDefault="00FC37E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7B059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  <w:lang w:val="en-GB" w:eastAsia="en-GB"/>
      </w:rPr>
      <mc:AlternateContent>
        <mc:Choice Requires="wps">
          <w:drawing>
            <wp:inline distT="0" distB="0" distL="0" distR="0" wp14:anchorId="016F7529" wp14:editId="2BEE56AD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672EAB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  <w:r>
      <w:tab/>
    </w:r>
    <w:r>
      <w:rPr>
        <w:noProof/>
        <w:lang w:val="en-GB" w:eastAsia="en-GB"/>
      </w:rPr>
      <mc:AlternateContent>
        <mc:Choice Requires="wps">
          <w:drawing>
            <wp:inline distT="0" distB="0" distL="0" distR="0" wp14:anchorId="717FE7D6" wp14:editId="52EE02E7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C26D652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01BC5" w14:textId="77777777" w:rsidR="00FC37E1" w:rsidRDefault="00FC37E1" w:rsidP="0037743C">
      <w:pPr>
        <w:spacing w:after="0" w:line="240" w:lineRule="auto"/>
      </w:pPr>
      <w:r>
        <w:separator/>
      </w:r>
    </w:p>
  </w:footnote>
  <w:footnote w:type="continuationSeparator" w:id="0">
    <w:p w14:paraId="5103F93E" w14:textId="77777777" w:rsidR="00FC37E1" w:rsidRDefault="00FC37E1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F907A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29ED3527"/>
    <w:multiLevelType w:val="hybridMultilevel"/>
    <w:tmpl w:val="AF4A259E"/>
    <w:lvl w:ilvl="0" w:tplc="DE18E5F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F5430"/>
    <w:multiLevelType w:val="hybridMultilevel"/>
    <w:tmpl w:val="06043768"/>
    <w:lvl w:ilvl="0" w:tplc="99F8573E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E0C05"/>
    <w:multiLevelType w:val="hybridMultilevel"/>
    <w:tmpl w:val="8F32D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B621F"/>
    <w:multiLevelType w:val="hybridMultilevel"/>
    <w:tmpl w:val="25660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11AB0"/>
    <w:multiLevelType w:val="hybridMultilevel"/>
    <w:tmpl w:val="EE445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873EC"/>
    <w:multiLevelType w:val="hybridMultilevel"/>
    <w:tmpl w:val="01F09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20E6"/>
    <w:multiLevelType w:val="hybridMultilevel"/>
    <w:tmpl w:val="85E41DE2"/>
    <w:lvl w:ilvl="0" w:tplc="017EA894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6"/>
  </w:num>
  <w:num w:numId="16">
    <w:abstractNumId w:val="14"/>
  </w:num>
  <w:num w:numId="17">
    <w:abstractNumId w:val="15"/>
  </w:num>
  <w:num w:numId="18">
    <w:abstractNumId w:val="11"/>
  </w:num>
  <w:num w:numId="19">
    <w:abstractNumId w:val="17"/>
  </w:num>
  <w:num w:numId="20">
    <w:abstractNumId w:val="10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A1"/>
    <w:rsid w:val="00016C11"/>
    <w:rsid w:val="000233D6"/>
    <w:rsid w:val="000425F6"/>
    <w:rsid w:val="00052122"/>
    <w:rsid w:val="00067D93"/>
    <w:rsid w:val="00075279"/>
    <w:rsid w:val="00097BC7"/>
    <w:rsid w:val="000A07B4"/>
    <w:rsid w:val="000E2C45"/>
    <w:rsid w:val="001E1EF6"/>
    <w:rsid w:val="00275195"/>
    <w:rsid w:val="002A2164"/>
    <w:rsid w:val="002F5ECB"/>
    <w:rsid w:val="00316729"/>
    <w:rsid w:val="00316E4C"/>
    <w:rsid w:val="003204AB"/>
    <w:rsid w:val="003270C5"/>
    <w:rsid w:val="003309C2"/>
    <w:rsid w:val="00331EDC"/>
    <w:rsid w:val="00343E95"/>
    <w:rsid w:val="0037743C"/>
    <w:rsid w:val="0038234F"/>
    <w:rsid w:val="003D4236"/>
    <w:rsid w:val="003E1E9B"/>
    <w:rsid w:val="003E7FC0"/>
    <w:rsid w:val="00400FAF"/>
    <w:rsid w:val="00420749"/>
    <w:rsid w:val="00425687"/>
    <w:rsid w:val="00482E66"/>
    <w:rsid w:val="0048709F"/>
    <w:rsid w:val="004D5A24"/>
    <w:rsid w:val="004E186B"/>
    <w:rsid w:val="00550376"/>
    <w:rsid w:val="00555FE1"/>
    <w:rsid w:val="00557017"/>
    <w:rsid w:val="00565BA6"/>
    <w:rsid w:val="005B1F61"/>
    <w:rsid w:val="005D7F71"/>
    <w:rsid w:val="005E2080"/>
    <w:rsid w:val="005F496D"/>
    <w:rsid w:val="005F6D0A"/>
    <w:rsid w:val="0060494A"/>
    <w:rsid w:val="00617C3C"/>
    <w:rsid w:val="00632BB1"/>
    <w:rsid w:val="00636FE2"/>
    <w:rsid w:val="0069002D"/>
    <w:rsid w:val="006D7BA5"/>
    <w:rsid w:val="00704FD6"/>
    <w:rsid w:val="007111B2"/>
    <w:rsid w:val="00712321"/>
    <w:rsid w:val="00726D69"/>
    <w:rsid w:val="007327A6"/>
    <w:rsid w:val="00751AA2"/>
    <w:rsid w:val="0078086D"/>
    <w:rsid w:val="007B03D6"/>
    <w:rsid w:val="007C70E3"/>
    <w:rsid w:val="00815192"/>
    <w:rsid w:val="008656F7"/>
    <w:rsid w:val="008D0016"/>
    <w:rsid w:val="009308BE"/>
    <w:rsid w:val="009504DC"/>
    <w:rsid w:val="009629BE"/>
    <w:rsid w:val="009775E0"/>
    <w:rsid w:val="00983766"/>
    <w:rsid w:val="00985604"/>
    <w:rsid w:val="00994AF6"/>
    <w:rsid w:val="00997853"/>
    <w:rsid w:val="009C0525"/>
    <w:rsid w:val="009C3321"/>
    <w:rsid w:val="009D1A16"/>
    <w:rsid w:val="009D2CA1"/>
    <w:rsid w:val="00A01D2E"/>
    <w:rsid w:val="00A1180F"/>
    <w:rsid w:val="00A341AD"/>
    <w:rsid w:val="00A40037"/>
    <w:rsid w:val="00A436CF"/>
    <w:rsid w:val="00A66629"/>
    <w:rsid w:val="00A92C80"/>
    <w:rsid w:val="00AB2A36"/>
    <w:rsid w:val="00AD706F"/>
    <w:rsid w:val="00B16734"/>
    <w:rsid w:val="00B20819"/>
    <w:rsid w:val="00B37171"/>
    <w:rsid w:val="00B44BCD"/>
    <w:rsid w:val="00B47A4D"/>
    <w:rsid w:val="00BA0A6D"/>
    <w:rsid w:val="00BB224B"/>
    <w:rsid w:val="00BC7E23"/>
    <w:rsid w:val="00BE00A6"/>
    <w:rsid w:val="00BF6DFF"/>
    <w:rsid w:val="00BF7BCF"/>
    <w:rsid w:val="00C02F24"/>
    <w:rsid w:val="00CA1864"/>
    <w:rsid w:val="00CA569E"/>
    <w:rsid w:val="00CD1B39"/>
    <w:rsid w:val="00CD4ED2"/>
    <w:rsid w:val="00CE1E3B"/>
    <w:rsid w:val="00CF1B6A"/>
    <w:rsid w:val="00D01E58"/>
    <w:rsid w:val="00D2631E"/>
    <w:rsid w:val="00D73748"/>
    <w:rsid w:val="00D91EF3"/>
    <w:rsid w:val="00DC0E4B"/>
    <w:rsid w:val="00DC332A"/>
    <w:rsid w:val="00DF6650"/>
    <w:rsid w:val="00E032B5"/>
    <w:rsid w:val="00E147C6"/>
    <w:rsid w:val="00E20136"/>
    <w:rsid w:val="00E36671"/>
    <w:rsid w:val="00E366B2"/>
    <w:rsid w:val="00E478F7"/>
    <w:rsid w:val="00E645C8"/>
    <w:rsid w:val="00E67384"/>
    <w:rsid w:val="00E75E55"/>
    <w:rsid w:val="00E938FB"/>
    <w:rsid w:val="00EC0C0C"/>
    <w:rsid w:val="00ED7C90"/>
    <w:rsid w:val="00EE081C"/>
    <w:rsid w:val="00EE6FD2"/>
    <w:rsid w:val="00F478A0"/>
    <w:rsid w:val="00F5438A"/>
    <w:rsid w:val="00F656B7"/>
    <w:rsid w:val="00F7390A"/>
    <w:rsid w:val="00F73E37"/>
    <w:rsid w:val="00F8109F"/>
    <w:rsid w:val="00F91541"/>
    <w:rsid w:val="00F95CF5"/>
    <w:rsid w:val="00FB1F73"/>
    <w:rsid w:val="00FC37E1"/>
    <w:rsid w:val="00FD45EC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507A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open?id=1YTO89Q23qYcWZ7CqFSN4gD755lRK_BbI&amp;usp=sharing" TargetMode="External"/><Relationship Id="rId18" Type="http://schemas.openxmlformats.org/officeDocument/2006/relationships/hyperlink" Target="mailto:helen.dimmock@cabinetoffice.gov.uk" TargetMode="Externa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crownandlordchancellorpatronage@cabinetoffice.gov.uk" TargetMode="External"/><Relationship Id="rId25" Type="http://schemas.openxmlformats.org/officeDocument/2006/relationships/image" Target="media/image5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helen.dimmock@cabinetoffice.gov.uk" TargetMode="External"/><Relationship Id="rId20" Type="http://schemas.microsoft.com/office/2007/relationships/hdphoto" Target="media/hdphoto1.wdp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hyperlink" Target="mailto:crownandlordchancellorpatronage@cabinetoffice.gov.uk" TargetMode="External"/><Relationship Id="rId23" Type="http://schemas.openxmlformats.org/officeDocument/2006/relationships/hyperlink" Target="https://pathways.churchofengland.org/search" TargetMode="External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hyperlink" Target="https://pathways.churchofengland.org/search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licia.mcnaughton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4E64FF7E-7FF5-D546-9F76-A0FB3685A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C:\Users\alicia.mcnaughton\AppData\Roaming\Microsoft\Templates\Tri-fold brochure (blue).dotx</Template>
  <TotalTime>0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2021-04-01T08:15:00Z</dcterms:created>
  <dcterms:modified xsi:type="dcterms:W3CDTF">2021-04-01T08:15:00Z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