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8E224F" w14:textId="638B5E9F" w:rsidR="001A4ADE" w:rsidRDefault="00DC6AA5" w:rsidP="001A4ADE">
      <w:r w:rsidRPr="00DC6AA5">
        <w:rPr>
          <w:noProof/>
          <w:lang w:eastAsia="en-GB"/>
        </w:rPr>
        <mc:AlternateContent>
          <mc:Choice Requires="wpg">
            <w:drawing>
              <wp:anchor distT="0" distB="0" distL="114300" distR="114300" simplePos="0" relativeHeight="251656192" behindDoc="1" locked="0" layoutInCell="1" allowOverlap="1" wp14:anchorId="250DCC63" wp14:editId="1D66C211">
                <wp:simplePos x="0" y="0"/>
                <wp:positionH relativeFrom="column">
                  <wp:posOffset>-666373</wp:posOffset>
                </wp:positionH>
                <wp:positionV relativeFrom="paragraph">
                  <wp:posOffset>2461114</wp:posOffset>
                </wp:positionV>
                <wp:extent cx="18637200" cy="7761600"/>
                <wp:effectExtent l="0" t="0" r="0" b="0"/>
                <wp:wrapNone/>
                <wp:docPr id="11" name="Icons" hidden="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637200" cy="7761600"/>
                          <a:chOff x="0" y="0"/>
                          <a:chExt cx="23288626" cy="9699626"/>
                        </a:xfrm>
                      </wpg:grpSpPr>
                      <wps:wsp>
                        <wps:cNvPr id="12" name="Freeform 12"/>
                        <wps:cNvSpPr>
                          <a:spLocks noEditPoints="1"/>
                        </wps:cNvSpPr>
                        <wps:spPr bwMode="auto">
                          <a:xfrm>
                            <a:off x="8812213" y="1144588"/>
                            <a:ext cx="912813" cy="914400"/>
                          </a:xfrm>
                          <a:custGeom>
                            <a:avLst/>
                            <a:gdLst>
                              <a:gd name="T0" fmla="*/ 106 w 243"/>
                              <a:gd name="T1" fmla="*/ 137 h 244"/>
                              <a:gd name="T2" fmla="*/ 102 w 243"/>
                              <a:gd name="T3" fmla="*/ 139 h 244"/>
                              <a:gd name="T4" fmla="*/ 145 w 243"/>
                              <a:gd name="T5" fmla="*/ 139 h 244"/>
                              <a:gd name="T6" fmla="*/ 62 w 243"/>
                              <a:gd name="T7" fmla="*/ 35 h 244"/>
                              <a:gd name="T8" fmla="*/ 163 w 243"/>
                              <a:gd name="T9" fmla="*/ 221 h 244"/>
                              <a:gd name="T10" fmla="*/ 209 w 243"/>
                              <a:gd name="T11" fmla="*/ 64 h 244"/>
                              <a:gd name="T12" fmla="*/ 213 w 243"/>
                              <a:gd name="T13" fmla="*/ 61 h 244"/>
                              <a:gd name="T14" fmla="*/ 80 w 243"/>
                              <a:gd name="T15" fmla="*/ 62 h 244"/>
                              <a:gd name="T16" fmla="*/ 149 w 243"/>
                              <a:gd name="T17" fmla="*/ 191 h 244"/>
                              <a:gd name="T18" fmla="*/ 182 w 243"/>
                              <a:gd name="T19" fmla="*/ 83 h 244"/>
                              <a:gd name="T20" fmla="*/ 186 w 243"/>
                              <a:gd name="T21" fmla="*/ 81 h 244"/>
                              <a:gd name="T22" fmla="*/ 48 w 243"/>
                              <a:gd name="T23" fmla="*/ 177 h 244"/>
                              <a:gd name="T24" fmla="*/ 52 w 243"/>
                              <a:gd name="T25" fmla="*/ 174 h 244"/>
                              <a:gd name="T26" fmla="*/ 189 w 243"/>
                              <a:gd name="T27" fmla="*/ 182 h 244"/>
                              <a:gd name="T28" fmla="*/ 159 w 243"/>
                              <a:gd name="T29" fmla="*/ 99 h 244"/>
                              <a:gd name="T30" fmla="*/ 137 w 243"/>
                              <a:gd name="T31" fmla="*/ 165 h 244"/>
                              <a:gd name="T32" fmla="*/ 102 w 243"/>
                              <a:gd name="T33" fmla="*/ 93 h 244"/>
                              <a:gd name="T34" fmla="*/ 157 w 243"/>
                              <a:gd name="T35" fmla="*/ 151 h 244"/>
                              <a:gd name="T36" fmla="*/ 90 w 243"/>
                              <a:gd name="T37" fmla="*/ 75 h 244"/>
                              <a:gd name="T38" fmla="*/ 142 w 243"/>
                              <a:gd name="T39" fmla="*/ 175 h 244"/>
                              <a:gd name="T40" fmla="*/ 168 w 243"/>
                              <a:gd name="T41" fmla="*/ 93 h 244"/>
                              <a:gd name="T42" fmla="*/ 172 w 243"/>
                              <a:gd name="T43" fmla="*/ 90 h 244"/>
                              <a:gd name="T44" fmla="*/ 163 w 243"/>
                              <a:gd name="T45" fmla="*/ 244 h 244"/>
                              <a:gd name="T46" fmla="*/ 125 w 243"/>
                              <a:gd name="T47" fmla="*/ 131 h 244"/>
                              <a:gd name="T48" fmla="*/ 131 w 243"/>
                              <a:gd name="T49" fmla="*/ 119 h 244"/>
                              <a:gd name="T50" fmla="*/ 144 w 243"/>
                              <a:gd name="T51" fmla="*/ 141 h 244"/>
                              <a:gd name="T52" fmla="*/ 220 w 243"/>
                              <a:gd name="T53" fmla="*/ 198 h 244"/>
                              <a:gd name="T54" fmla="*/ 183 w 243"/>
                              <a:gd name="T55" fmla="*/ 202 h 244"/>
                              <a:gd name="T56" fmla="*/ 189 w 243"/>
                              <a:gd name="T57" fmla="*/ 191 h 244"/>
                              <a:gd name="T58" fmla="*/ 177 w 243"/>
                              <a:gd name="T59" fmla="*/ 180 h 244"/>
                              <a:gd name="T60" fmla="*/ 156 w 243"/>
                              <a:gd name="T61" fmla="*/ 159 h 244"/>
                              <a:gd name="T62" fmla="*/ 156 w 243"/>
                              <a:gd name="T63" fmla="*/ 159 h 244"/>
                              <a:gd name="T64" fmla="*/ 127 w 243"/>
                              <a:gd name="T65" fmla="*/ 122 h 244"/>
                              <a:gd name="T66" fmla="*/ 126 w 243"/>
                              <a:gd name="T67" fmla="*/ 127 h 244"/>
                              <a:gd name="T68" fmla="*/ 138 w 243"/>
                              <a:gd name="T69" fmla="*/ 144 h 244"/>
                              <a:gd name="T70" fmla="*/ 133 w 243"/>
                              <a:gd name="T71" fmla="*/ 136 h 244"/>
                              <a:gd name="T72" fmla="*/ 153 w 243"/>
                              <a:gd name="T73" fmla="*/ 156 h 244"/>
                              <a:gd name="T74" fmla="*/ 139 w 243"/>
                              <a:gd name="T75" fmla="*/ 151 h 244"/>
                              <a:gd name="T76" fmla="*/ 147 w 243"/>
                              <a:gd name="T77" fmla="*/ 168 h 244"/>
                              <a:gd name="T78" fmla="*/ 147 w 243"/>
                              <a:gd name="T79" fmla="*/ 168 h 244"/>
                              <a:gd name="T80" fmla="*/ 164 w 243"/>
                              <a:gd name="T81" fmla="*/ 181 h 244"/>
                              <a:gd name="T82" fmla="*/ 153 w 243"/>
                              <a:gd name="T83" fmla="*/ 165 h 244"/>
                              <a:gd name="T84" fmla="*/ 154 w 243"/>
                              <a:gd name="T85" fmla="*/ 182 h 244"/>
                              <a:gd name="T86" fmla="*/ 155 w 243"/>
                              <a:gd name="T87" fmla="*/ 186 h 244"/>
                              <a:gd name="T88" fmla="*/ 164 w 243"/>
                              <a:gd name="T89" fmla="*/ 204 h 244"/>
                              <a:gd name="T90" fmla="*/ 180 w 243"/>
                              <a:gd name="T91" fmla="*/ 183 h 244"/>
                              <a:gd name="T92" fmla="*/ 164 w 243"/>
                              <a:gd name="T93" fmla="*/ 204 h 244"/>
                              <a:gd name="T94" fmla="*/ 178 w 243"/>
                              <a:gd name="T95" fmla="*/ 206 h 244"/>
                              <a:gd name="T96" fmla="*/ 171 w 243"/>
                              <a:gd name="T97" fmla="*/ 220 h 244"/>
                              <a:gd name="T98" fmla="*/ 182 w 243"/>
                              <a:gd name="T99" fmla="*/ 206 h 244"/>
                              <a:gd name="T100" fmla="*/ 206 w 243"/>
                              <a:gd name="T101" fmla="*/ 208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43" h="244">
                                <a:moveTo>
                                  <a:pt x="141" y="112"/>
                                </a:moveTo>
                                <a:cubicBezTo>
                                  <a:pt x="134" y="102"/>
                                  <a:pt x="121" y="100"/>
                                  <a:pt x="111" y="107"/>
                                </a:cubicBezTo>
                                <a:cubicBezTo>
                                  <a:pt x="102" y="113"/>
                                  <a:pt x="99" y="127"/>
                                  <a:pt x="106" y="137"/>
                                </a:cubicBezTo>
                                <a:cubicBezTo>
                                  <a:pt x="111" y="144"/>
                                  <a:pt x="120" y="147"/>
                                  <a:pt x="128" y="145"/>
                                </a:cubicBezTo>
                                <a:cubicBezTo>
                                  <a:pt x="130" y="150"/>
                                  <a:pt x="130" y="150"/>
                                  <a:pt x="130" y="150"/>
                                </a:cubicBezTo>
                                <a:cubicBezTo>
                                  <a:pt x="120" y="152"/>
                                  <a:pt x="108" y="149"/>
                                  <a:pt x="102" y="139"/>
                                </a:cubicBezTo>
                                <a:cubicBezTo>
                                  <a:pt x="94" y="128"/>
                                  <a:pt x="96" y="111"/>
                                  <a:pt x="108" y="102"/>
                                </a:cubicBezTo>
                                <a:cubicBezTo>
                                  <a:pt x="120" y="94"/>
                                  <a:pt x="137" y="97"/>
                                  <a:pt x="145" y="109"/>
                                </a:cubicBezTo>
                                <a:cubicBezTo>
                                  <a:pt x="152" y="118"/>
                                  <a:pt x="151" y="131"/>
                                  <a:pt x="145" y="139"/>
                                </a:cubicBezTo>
                                <a:cubicBezTo>
                                  <a:pt x="142" y="136"/>
                                  <a:pt x="142" y="136"/>
                                  <a:pt x="142" y="136"/>
                                </a:cubicBezTo>
                                <a:cubicBezTo>
                                  <a:pt x="146" y="129"/>
                                  <a:pt x="146" y="119"/>
                                  <a:pt x="141" y="112"/>
                                </a:cubicBezTo>
                                <a:close/>
                                <a:moveTo>
                                  <a:pt x="62" y="35"/>
                                </a:moveTo>
                                <a:cubicBezTo>
                                  <a:pt x="12" y="69"/>
                                  <a:pt x="0" y="137"/>
                                  <a:pt x="34" y="187"/>
                                </a:cubicBezTo>
                                <a:cubicBezTo>
                                  <a:pt x="64" y="229"/>
                                  <a:pt x="119" y="244"/>
                                  <a:pt x="165" y="225"/>
                                </a:cubicBezTo>
                                <a:cubicBezTo>
                                  <a:pt x="163" y="221"/>
                                  <a:pt x="163" y="221"/>
                                  <a:pt x="163" y="221"/>
                                </a:cubicBezTo>
                                <a:cubicBezTo>
                                  <a:pt x="119" y="238"/>
                                  <a:pt x="67" y="224"/>
                                  <a:pt x="38" y="184"/>
                                </a:cubicBezTo>
                                <a:cubicBezTo>
                                  <a:pt x="5" y="137"/>
                                  <a:pt x="17" y="71"/>
                                  <a:pt x="64" y="38"/>
                                </a:cubicBezTo>
                                <a:cubicBezTo>
                                  <a:pt x="112" y="5"/>
                                  <a:pt x="176" y="17"/>
                                  <a:pt x="209" y="64"/>
                                </a:cubicBezTo>
                                <a:cubicBezTo>
                                  <a:pt x="238" y="104"/>
                                  <a:pt x="233" y="158"/>
                                  <a:pt x="202" y="193"/>
                                </a:cubicBezTo>
                                <a:cubicBezTo>
                                  <a:pt x="205" y="197"/>
                                  <a:pt x="205" y="197"/>
                                  <a:pt x="205" y="197"/>
                                </a:cubicBezTo>
                                <a:cubicBezTo>
                                  <a:pt x="238" y="160"/>
                                  <a:pt x="243" y="104"/>
                                  <a:pt x="213" y="61"/>
                                </a:cubicBezTo>
                                <a:cubicBezTo>
                                  <a:pt x="179" y="12"/>
                                  <a:pt x="111" y="0"/>
                                  <a:pt x="62" y="35"/>
                                </a:cubicBezTo>
                                <a:close/>
                                <a:moveTo>
                                  <a:pt x="186" y="81"/>
                                </a:moveTo>
                                <a:cubicBezTo>
                                  <a:pt x="162" y="46"/>
                                  <a:pt x="115" y="38"/>
                                  <a:pt x="80" y="62"/>
                                </a:cubicBezTo>
                                <a:cubicBezTo>
                                  <a:pt x="46" y="86"/>
                                  <a:pt x="38" y="133"/>
                                  <a:pt x="62" y="168"/>
                                </a:cubicBezTo>
                                <a:cubicBezTo>
                                  <a:pt x="82" y="196"/>
                                  <a:pt x="119" y="207"/>
                                  <a:pt x="151" y="195"/>
                                </a:cubicBezTo>
                                <a:cubicBezTo>
                                  <a:pt x="149" y="191"/>
                                  <a:pt x="149" y="191"/>
                                  <a:pt x="149" y="191"/>
                                </a:cubicBezTo>
                                <a:cubicBezTo>
                                  <a:pt x="119" y="202"/>
                                  <a:pt x="85" y="192"/>
                                  <a:pt x="66" y="165"/>
                                </a:cubicBezTo>
                                <a:cubicBezTo>
                                  <a:pt x="43" y="133"/>
                                  <a:pt x="51" y="88"/>
                                  <a:pt x="83" y="66"/>
                                </a:cubicBezTo>
                                <a:cubicBezTo>
                                  <a:pt x="115" y="43"/>
                                  <a:pt x="159" y="51"/>
                                  <a:pt x="182" y="83"/>
                                </a:cubicBezTo>
                                <a:cubicBezTo>
                                  <a:pt x="201" y="110"/>
                                  <a:pt x="198" y="147"/>
                                  <a:pt x="178" y="170"/>
                                </a:cubicBezTo>
                                <a:cubicBezTo>
                                  <a:pt x="181" y="174"/>
                                  <a:pt x="181" y="174"/>
                                  <a:pt x="181" y="174"/>
                                </a:cubicBezTo>
                                <a:cubicBezTo>
                                  <a:pt x="203" y="148"/>
                                  <a:pt x="206" y="109"/>
                                  <a:pt x="186" y="81"/>
                                </a:cubicBezTo>
                                <a:close/>
                                <a:moveTo>
                                  <a:pt x="199" y="71"/>
                                </a:moveTo>
                                <a:cubicBezTo>
                                  <a:pt x="170" y="29"/>
                                  <a:pt x="112" y="20"/>
                                  <a:pt x="71" y="49"/>
                                </a:cubicBezTo>
                                <a:cubicBezTo>
                                  <a:pt x="29" y="78"/>
                                  <a:pt x="19" y="135"/>
                                  <a:pt x="48" y="177"/>
                                </a:cubicBezTo>
                                <a:cubicBezTo>
                                  <a:pt x="73" y="213"/>
                                  <a:pt x="119" y="225"/>
                                  <a:pt x="157" y="210"/>
                                </a:cubicBezTo>
                                <a:cubicBezTo>
                                  <a:pt x="155" y="206"/>
                                  <a:pt x="155" y="206"/>
                                  <a:pt x="155" y="206"/>
                                </a:cubicBezTo>
                                <a:cubicBezTo>
                                  <a:pt x="119" y="220"/>
                                  <a:pt x="75" y="208"/>
                                  <a:pt x="52" y="174"/>
                                </a:cubicBezTo>
                                <a:cubicBezTo>
                                  <a:pt x="24" y="135"/>
                                  <a:pt x="34" y="80"/>
                                  <a:pt x="74" y="53"/>
                                </a:cubicBezTo>
                                <a:cubicBezTo>
                                  <a:pt x="113" y="25"/>
                                  <a:pt x="168" y="35"/>
                                  <a:pt x="195" y="74"/>
                                </a:cubicBezTo>
                                <a:cubicBezTo>
                                  <a:pt x="219" y="108"/>
                                  <a:pt x="215" y="152"/>
                                  <a:pt x="189" y="182"/>
                                </a:cubicBezTo>
                                <a:cubicBezTo>
                                  <a:pt x="193" y="185"/>
                                  <a:pt x="193" y="185"/>
                                  <a:pt x="193" y="185"/>
                                </a:cubicBezTo>
                                <a:cubicBezTo>
                                  <a:pt x="220" y="154"/>
                                  <a:pt x="224" y="107"/>
                                  <a:pt x="199" y="71"/>
                                </a:cubicBezTo>
                                <a:close/>
                                <a:moveTo>
                                  <a:pt x="159" y="99"/>
                                </a:moveTo>
                                <a:cubicBezTo>
                                  <a:pt x="145" y="80"/>
                                  <a:pt x="119" y="75"/>
                                  <a:pt x="99" y="89"/>
                                </a:cubicBezTo>
                                <a:cubicBezTo>
                                  <a:pt x="79" y="102"/>
                                  <a:pt x="75" y="129"/>
                                  <a:pt x="88" y="149"/>
                                </a:cubicBezTo>
                                <a:cubicBezTo>
                                  <a:pt x="100" y="165"/>
                                  <a:pt x="119" y="171"/>
                                  <a:pt x="137" y="165"/>
                                </a:cubicBezTo>
                                <a:cubicBezTo>
                                  <a:pt x="135" y="161"/>
                                  <a:pt x="135" y="161"/>
                                  <a:pt x="135" y="161"/>
                                </a:cubicBezTo>
                                <a:cubicBezTo>
                                  <a:pt x="119" y="166"/>
                                  <a:pt x="102" y="160"/>
                                  <a:pt x="92" y="146"/>
                                </a:cubicBezTo>
                                <a:cubicBezTo>
                                  <a:pt x="80" y="129"/>
                                  <a:pt x="84" y="105"/>
                                  <a:pt x="102" y="93"/>
                                </a:cubicBezTo>
                                <a:cubicBezTo>
                                  <a:pt x="119" y="80"/>
                                  <a:pt x="143" y="85"/>
                                  <a:pt x="155" y="102"/>
                                </a:cubicBezTo>
                                <a:cubicBezTo>
                                  <a:pt x="165" y="116"/>
                                  <a:pt x="164" y="135"/>
                                  <a:pt x="154" y="148"/>
                                </a:cubicBezTo>
                                <a:cubicBezTo>
                                  <a:pt x="157" y="151"/>
                                  <a:pt x="157" y="151"/>
                                  <a:pt x="157" y="151"/>
                                </a:cubicBezTo>
                                <a:cubicBezTo>
                                  <a:pt x="169" y="136"/>
                                  <a:pt x="170" y="115"/>
                                  <a:pt x="159" y="99"/>
                                </a:cubicBezTo>
                                <a:close/>
                                <a:moveTo>
                                  <a:pt x="172" y="90"/>
                                </a:moveTo>
                                <a:cubicBezTo>
                                  <a:pt x="154" y="63"/>
                                  <a:pt x="117" y="57"/>
                                  <a:pt x="90" y="75"/>
                                </a:cubicBezTo>
                                <a:cubicBezTo>
                                  <a:pt x="63" y="94"/>
                                  <a:pt x="56" y="131"/>
                                  <a:pt x="75" y="158"/>
                                </a:cubicBezTo>
                                <a:cubicBezTo>
                                  <a:pt x="91" y="181"/>
                                  <a:pt x="119" y="188"/>
                                  <a:pt x="144" y="180"/>
                                </a:cubicBezTo>
                                <a:cubicBezTo>
                                  <a:pt x="142" y="175"/>
                                  <a:pt x="142" y="175"/>
                                  <a:pt x="142" y="175"/>
                                </a:cubicBezTo>
                                <a:cubicBezTo>
                                  <a:pt x="119" y="183"/>
                                  <a:pt x="93" y="176"/>
                                  <a:pt x="79" y="155"/>
                                </a:cubicBezTo>
                                <a:cubicBezTo>
                                  <a:pt x="62" y="131"/>
                                  <a:pt x="68" y="97"/>
                                  <a:pt x="92" y="79"/>
                                </a:cubicBezTo>
                                <a:cubicBezTo>
                                  <a:pt x="117" y="62"/>
                                  <a:pt x="151" y="68"/>
                                  <a:pt x="168" y="93"/>
                                </a:cubicBezTo>
                                <a:cubicBezTo>
                                  <a:pt x="183" y="113"/>
                                  <a:pt x="181" y="141"/>
                                  <a:pt x="165" y="159"/>
                                </a:cubicBezTo>
                                <a:cubicBezTo>
                                  <a:pt x="169" y="162"/>
                                  <a:pt x="169" y="162"/>
                                  <a:pt x="169" y="162"/>
                                </a:cubicBezTo>
                                <a:cubicBezTo>
                                  <a:pt x="186" y="142"/>
                                  <a:pt x="188" y="113"/>
                                  <a:pt x="172" y="90"/>
                                </a:cubicBezTo>
                                <a:close/>
                                <a:moveTo>
                                  <a:pt x="220" y="198"/>
                                </a:moveTo>
                                <a:cubicBezTo>
                                  <a:pt x="223" y="202"/>
                                  <a:pt x="223" y="202"/>
                                  <a:pt x="223" y="202"/>
                                </a:cubicBezTo>
                                <a:cubicBezTo>
                                  <a:pt x="163" y="244"/>
                                  <a:pt x="163" y="244"/>
                                  <a:pt x="163" y="244"/>
                                </a:cubicBezTo>
                                <a:cubicBezTo>
                                  <a:pt x="161" y="240"/>
                                  <a:pt x="161" y="240"/>
                                  <a:pt x="161" y="240"/>
                                </a:cubicBezTo>
                                <a:cubicBezTo>
                                  <a:pt x="171" y="233"/>
                                  <a:pt x="171" y="233"/>
                                  <a:pt x="171" y="233"/>
                                </a:cubicBezTo>
                                <a:cubicBezTo>
                                  <a:pt x="125" y="131"/>
                                  <a:pt x="125" y="131"/>
                                  <a:pt x="125" y="131"/>
                                </a:cubicBezTo>
                                <a:cubicBezTo>
                                  <a:pt x="122" y="132"/>
                                  <a:pt x="119" y="131"/>
                                  <a:pt x="118" y="128"/>
                                </a:cubicBezTo>
                                <a:cubicBezTo>
                                  <a:pt x="115" y="125"/>
                                  <a:pt x="116" y="120"/>
                                  <a:pt x="120" y="117"/>
                                </a:cubicBezTo>
                                <a:cubicBezTo>
                                  <a:pt x="123" y="115"/>
                                  <a:pt x="128" y="116"/>
                                  <a:pt x="131" y="119"/>
                                </a:cubicBezTo>
                                <a:cubicBezTo>
                                  <a:pt x="132" y="122"/>
                                  <a:pt x="132" y="125"/>
                                  <a:pt x="131" y="128"/>
                                </a:cubicBezTo>
                                <a:cubicBezTo>
                                  <a:pt x="144" y="140"/>
                                  <a:pt x="144" y="140"/>
                                  <a:pt x="144" y="140"/>
                                </a:cubicBezTo>
                                <a:cubicBezTo>
                                  <a:pt x="144" y="141"/>
                                  <a:pt x="144" y="141"/>
                                  <a:pt x="144" y="141"/>
                                </a:cubicBezTo>
                                <a:cubicBezTo>
                                  <a:pt x="144" y="141"/>
                                  <a:pt x="144" y="141"/>
                                  <a:pt x="144" y="141"/>
                                </a:cubicBezTo>
                                <a:cubicBezTo>
                                  <a:pt x="210" y="205"/>
                                  <a:pt x="210" y="205"/>
                                  <a:pt x="210" y="205"/>
                                </a:cubicBezTo>
                                <a:cubicBezTo>
                                  <a:pt x="220" y="198"/>
                                  <a:pt x="220" y="198"/>
                                  <a:pt x="220" y="198"/>
                                </a:cubicBezTo>
                                <a:cubicBezTo>
                                  <a:pt x="220" y="198"/>
                                  <a:pt x="220" y="198"/>
                                  <a:pt x="220" y="198"/>
                                </a:cubicBezTo>
                                <a:close/>
                                <a:moveTo>
                                  <a:pt x="189" y="191"/>
                                </a:moveTo>
                                <a:cubicBezTo>
                                  <a:pt x="183" y="202"/>
                                  <a:pt x="183" y="202"/>
                                  <a:pt x="183" y="202"/>
                                </a:cubicBezTo>
                                <a:cubicBezTo>
                                  <a:pt x="198" y="201"/>
                                  <a:pt x="198" y="201"/>
                                  <a:pt x="198" y="201"/>
                                </a:cubicBezTo>
                                <a:cubicBezTo>
                                  <a:pt x="189" y="191"/>
                                  <a:pt x="189" y="191"/>
                                  <a:pt x="189" y="191"/>
                                </a:cubicBezTo>
                                <a:cubicBezTo>
                                  <a:pt x="189" y="191"/>
                                  <a:pt x="189" y="191"/>
                                  <a:pt x="189" y="191"/>
                                </a:cubicBezTo>
                                <a:close/>
                                <a:moveTo>
                                  <a:pt x="171" y="174"/>
                                </a:moveTo>
                                <a:cubicBezTo>
                                  <a:pt x="168" y="181"/>
                                  <a:pt x="168" y="181"/>
                                  <a:pt x="168" y="181"/>
                                </a:cubicBezTo>
                                <a:cubicBezTo>
                                  <a:pt x="177" y="180"/>
                                  <a:pt x="177" y="180"/>
                                  <a:pt x="177" y="180"/>
                                </a:cubicBezTo>
                                <a:cubicBezTo>
                                  <a:pt x="171" y="174"/>
                                  <a:pt x="171" y="174"/>
                                  <a:pt x="171" y="174"/>
                                </a:cubicBezTo>
                                <a:cubicBezTo>
                                  <a:pt x="171" y="174"/>
                                  <a:pt x="171" y="174"/>
                                  <a:pt x="171" y="174"/>
                                </a:cubicBezTo>
                                <a:close/>
                                <a:moveTo>
                                  <a:pt x="156" y="159"/>
                                </a:moveTo>
                                <a:cubicBezTo>
                                  <a:pt x="155" y="161"/>
                                  <a:pt x="155" y="161"/>
                                  <a:pt x="155" y="161"/>
                                </a:cubicBezTo>
                                <a:cubicBezTo>
                                  <a:pt x="158" y="161"/>
                                  <a:pt x="158" y="161"/>
                                  <a:pt x="158" y="161"/>
                                </a:cubicBezTo>
                                <a:cubicBezTo>
                                  <a:pt x="156" y="159"/>
                                  <a:pt x="156" y="159"/>
                                  <a:pt x="156" y="159"/>
                                </a:cubicBezTo>
                                <a:cubicBezTo>
                                  <a:pt x="156" y="159"/>
                                  <a:pt x="156" y="159"/>
                                  <a:pt x="156" y="159"/>
                                </a:cubicBezTo>
                                <a:close/>
                                <a:moveTo>
                                  <a:pt x="126" y="127"/>
                                </a:moveTo>
                                <a:cubicBezTo>
                                  <a:pt x="128" y="126"/>
                                  <a:pt x="129" y="123"/>
                                  <a:pt x="127" y="122"/>
                                </a:cubicBezTo>
                                <a:cubicBezTo>
                                  <a:pt x="126" y="120"/>
                                  <a:pt x="124" y="119"/>
                                  <a:pt x="122" y="121"/>
                                </a:cubicBezTo>
                                <a:cubicBezTo>
                                  <a:pt x="120" y="122"/>
                                  <a:pt x="119" y="125"/>
                                  <a:pt x="121" y="126"/>
                                </a:cubicBezTo>
                                <a:cubicBezTo>
                                  <a:pt x="122" y="128"/>
                                  <a:pt x="125" y="128"/>
                                  <a:pt x="126" y="127"/>
                                </a:cubicBezTo>
                                <a:close/>
                                <a:moveTo>
                                  <a:pt x="133" y="136"/>
                                </a:moveTo>
                                <a:cubicBezTo>
                                  <a:pt x="136" y="144"/>
                                  <a:pt x="136" y="144"/>
                                  <a:pt x="136" y="144"/>
                                </a:cubicBezTo>
                                <a:cubicBezTo>
                                  <a:pt x="138" y="144"/>
                                  <a:pt x="138" y="144"/>
                                  <a:pt x="138" y="144"/>
                                </a:cubicBezTo>
                                <a:cubicBezTo>
                                  <a:pt x="139" y="143"/>
                                  <a:pt x="139" y="143"/>
                                  <a:pt x="139" y="143"/>
                                </a:cubicBezTo>
                                <a:cubicBezTo>
                                  <a:pt x="133" y="136"/>
                                  <a:pt x="133" y="136"/>
                                  <a:pt x="133" y="136"/>
                                </a:cubicBezTo>
                                <a:cubicBezTo>
                                  <a:pt x="133" y="136"/>
                                  <a:pt x="133" y="136"/>
                                  <a:pt x="133" y="136"/>
                                </a:cubicBezTo>
                                <a:close/>
                                <a:moveTo>
                                  <a:pt x="145" y="162"/>
                                </a:moveTo>
                                <a:cubicBezTo>
                                  <a:pt x="151" y="162"/>
                                  <a:pt x="151" y="162"/>
                                  <a:pt x="151" y="162"/>
                                </a:cubicBezTo>
                                <a:cubicBezTo>
                                  <a:pt x="153" y="156"/>
                                  <a:pt x="153" y="156"/>
                                  <a:pt x="153" y="156"/>
                                </a:cubicBezTo>
                                <a:cubicBezTo>
                                  <a:pt x="144" y="148"/>
                                  <a:pt x="144" y="148"/>
                                  <a:pt x="144" y="148"/>
                                </a:cubicBezTo>
                                <a:cubicBezTo>
                                  <a:pt x="141" y="148"/>
                                  <a:pt x="141" y="148"/>
                                  <a:pt x="141" y="148"/>
                                </a:cubicBezTo>
                                <a:cubicBezTo>
                                  <a:pt x="139" y="151"/>
                                  <a:pt x="139" y="151"/>
                                  <a:pt x="139" y="151"/>
                                </a:cubicBezTo>
                                <a:cubicBezTo>
                                  <a:pt x="145" y="162"/>
                                  <a:pt x="145" y="162"/>
                                  <a:pt x="145" y="162"/>
                                </a:cubicBezTo>
                                <a:cubicBezTo>
                                  <a:pt x="145" y="162"/>
                                  <a:pt x="145" y="162"/>
                                  <a:pt x="145" y="162"/>
                                </a:cubicBezTo>
                                <a:close/>
                                <a:moveTo>
                                  <a:pt x="147" y="168"/>
                                </a:moveTo>
                                <a:cubicBezTo>
                                  <a:pt x="149" y="165"/>
                                  <a:pt x="149" y="165"/>
                                  <a:pt x="149" y="165"/>
                                </a:cubicBezTo>
                                <a:cubicBezTo>
                                  <a:pt x="146" y="166"/>
                                  <a:pt x="146" y="166"/>
                                  <a:pt x="146" y="166"/>
                                </a:cubicBezTo>
                                <a:cubicBezTo>
                                  <a:pt x="147" y="168"/>
                                  <a:pt x="147" y="168"/>
                                  <a:pt x="147" y="168"/>
                                </a:cubicBezTo>
                                <a:cubicBezTo>
                                  <a:pt x="147" y="168"/>
                                  <a:pt x="147" y="168"/>
                                  <a:pt x="147" y="168"/>
                                </a:cubicBezTo>
                                <a:close/>
                                <a:moveTo>
                                  <a:pt x="154" y="182"/>
                                </a:moveTo>
                                <a:cubicBezTo>
                                  <a:pt x="164" y="181"/>
                                  <a:pt x="164" y="181"/>
                                  <a:pt x="164" y="181"/>
                                </a:cubicBezTo>
                                <a:cubicBezTo>
                                  <a:pt x="169" y="171"/>
                                  <a:pt x="169" y="171"/>
                                  <a:pt x="169" y="171"/>
                                </a:cubicBezTo>
                                <a:cubicBezTo>
                                  <a:pt x="161" y="164"/>
                                  <a:pt x="161" y="164"/>
                                  <a:pt x="161" y="164"/>
                                </a:cubicBezTo>
                                <a:cubicBezTo>
                                  <a:pt x="153" y="165"/>
                                  <a:pt x="153" y="165"/>
                                  <a:pt x="153" y="165"/>
                                </a:cubicBezTo>
                                <a:cubicBezTo>
                                  <a:pt x="149" y="173"/>
                                  <a:pt x="149" y="173"/>
                                  <a:pt x="149" y="173"/>
                                </a:cubicBezTo>
                                <a:cubicBezTo>
                                  <a:pt x="154" y="182"/>
                                  <a:pt x="154" y="182"/>
                                  <a:pt x="154" y="182"/>
                                </a:cubicBezTo>
                                <a:cubicBezTo>
                                  <a:pt x="154" y="182"/>
                                  <a:pt x="154" y="182"/>
                                  <a:pt x="154" y="182"/>
                                </a:cubicBezTo>
                                <a:close/>
                                <a:moveTo>
                                  <a:pt x="159" y="193"/>
                                </a:moveTo>
                                <a:cubicBezTo>
                                  <a:pt x="162" y="185"/>
                                  <a:pt x="162" y="185"/>
                                  <a:pt x="162" y="185"/>
                                </a:cubicBezTo>
                                <a:cubicBezTo>
                                  <a:pt x="155" y="186"/>
                                  <a:pt x="155" y="186"/>
                                  <a:pt x="155" y="186"/>
                                </a:cubicBezTo>
                                <a:cubicBezTo>
                                  <a:pt x="159" y="193"/>
                                  <a:pt x="159" y="193"/>
                                  <a:pt x="159" y="193"/>
                                </a:cubicBezTo>
                                <a:cubicBezTo>
                                  <a:pt x="159" y="193"/>
                                  <a:pt x="159" y="193"/>
                                  <a:pt x="159" y="193"/>
                                </a:cubicBezTo>
                                <a:close/>
                                <a:moveTo>
                                  <a:pt x="164" y="204"/>
                                </a:moveTo>
                                <a:cubicBezTo>
                                  <a:pt x="179" y="203"/>
                                  <a:pt x="179" y="203"/>
                                  <a:pt x="179" y="203"/>
                                </a:cubicBezTo>
                                <a:cubicBezTo>
                                  <a:pt x="186" y="189"/>
                                  <a:pt x="186" y="189"/>
                                  <a:pt x="186" y="189"/>
                                </a:cubicBezTo>
                                <a:cubicBezTo>
                                  <a:pt x="180" y="183"/>
                                  <a:pt x="180" y="183"/>
                                  <a:pt x="180" y="183"/>
                                </a:cubicBezTo>
                                <a:cubicBezTo>
                                  <a:pt x="167" y="184"/>
                                  <a:pt x="167" y="184"/>
                                  <a:pt x="167" y="184"/>
                                </a:cubicBezTo>
                                <a:cubicBezTo>
                                  <a:pt x="161" y="197"/>
                                  <a:pt x="161" y="197"/>
                                  <a:pt x="161" y="197"/>
                                </a:cubicBezTo>
                                <a:cubicBezTo>
                                  <a:pt x="164" y="204"/>
                                  <a:pt x="164" y="204"/>
                                  <a:pt x="164" y="204"/>
                                </a:cubicBezTo>
                                <a:cubicBezTo>
                                  <a:pt x="164" y="204"/>
                                  <a:pt x="164" y="204"/>
                                  <a:pt x="164" y="204"/>
                                </a:cubicBezTo>
                                <a:close/>
                                <a:moveTo>
                                  <a:pt x="171" y="220"/>
                                </a:moveTo>
                                <a:cubicBezTo>
                                  <a:pt x="178" y="206"/>
                                  <a:pt x="178" y="206"/>
                                  <a:pt x="178" y="206"/>
                                </a:cubicBezTo>
                                <a:cubicBezTo>
                                  <a:pt x="165" y="208"/>
                                  <a:pt x="165" y="208"/>
                                  <a:pt x="165" y="208"/>
                                </a:cubicBezTo>
                                <a:cubicBezTo>
                                  <a:pt x="171" y="220"/>
                                  <a:pt x="171" y="220"/>
                                  <a:pt x="171" y="220"/>
                                </a:cubicBezTo>
                                <a:cubicBezTo>
                                  <a:pt x="171" y="220"/>
                                  <a:pt x="171" y="220"/>
                                  <a:pt x="171" y="220"/>
                                </a:cubicBezTo>
                                <a:close/>
                                <a:moveTo>
                                  <a:pt x="206" y="208"/>
                                </a:moveTo>
                                <a:cubicBezTo>
                                  <a:pt x="202" y="204"/>
                                  <a:pt x="202" y="204"/>
                                  <a:pt x="202" y="204"/>
                                </a:cubicBezTo>
                                <a:cubicBezTo>
                                  <a:pt x="182" y="206"/>
                                  <a:pt x="182" y="206"/>
                                  <a:pt x="182" y="206"/>
                                </a:cubicBezTo>
                                <a:cubicBezTo>
                                  <a:pt x="173" y="224"/>
                                  <a:pt x="173" y="224"/>
                                  <a:pt x="173" y="224"/>
                                </a:cubicBezTo>
                                <a:cubicBezTo>
                                  <a:pt x="175" y="230"/>
                                  <a:pt x="175" y="230"/>
                                  <a:pt x="175" y="230"/>
                                </a:cubicBezTo>
                                <a:cubicBezTo>
                                  <a:pt x="206" y="208"/>
                                  <a:pt x="206" y="208"/>
                                  <a:pt x="206" y="208"/>
                                </a:cubicBezTo>
                                <a:cubicBezTo>
                                  <a:pt x="206" y="208"/>
                                  <a:pt x="206" y="208"/>
                                  <a:pt x="206" y="20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 name="Freeform 13"/>
                        <wps:cNvSpPr>
                          <a:spLocks noEditPoints="1"/>
                        </wps:cNvSpPr>
                        <wps:spPr bwMode="auto">
                          <a:xfrm>
                            <a:off x="2298700" y="1249363"/>
                            <a:ext cx="896938" cy="814388"/>
                          </a:xfrm>
                          <a:custGeom>
                            <a:avLst/>
                            <a:gdLst>
                              <a:gd name="T0" fmla="*/ 147 w 239"/>
                              <a:gd name="T1" fmla="*/ 137 h 217"/>
                              <a:gd name="T2" fmla="*/ 119 w 239"/>
                              <a:gd name="T3" fmla="*/ 24 h 217"/>
                              <a:gd name="T4" fmla="*/ 166 w 239"/>
                              <a:gd name="T5" fmla="*/ 17 h 217"/>
                              <a:gd name="T6" fmla="*/ 134 w 239"/>
                              <a:gd name="T7" fmla="*/ 146 h 217"/>
                              <a:gd name="T8" fmla="*/ 64 w 239"/>
                              <a:gd name="T9" fmla="*/ 193 h 217"/>
                              <a:gd name="T10" fmla="*/ 37 w 239"/>
                              <a:gd name="T11" fmla="*/ 81 h 217"/>
                              <a:gd name="T12" fmla="*/ 84 w 239"/>
                              <a:gd name="T13" fmla="*/ 74 h 217"/>
                              <a:gd name="T14" fmla="*/ 174 w 239"/>
                              <a:gd name="T15" fmla="*/ 5 h 217"/>
                              <a:gd name="T16" fmla="*/ 85 w 239"/>
                              <a:gd name="T17" fmla="*/ 49 h 217"/>
                              <a:gd name="T18" fmla="*/ 29 w 239"/>
                              <a:gd name="T19" fmla="*/ 70 h 217"/>
                              <a:gd name="T20" fmla="*/ 3 w 239"/>
                              <a:gd name="T21" fmla="*/ 129 h 217"/>
                              <a:gd name="T22" fmla="*/ 77 w 239"/>
                              <a:gd name="T23" fmla="*/ 212 h 217"/>
                              <a:gd name="T24" fmla="*/ 133 w 239"/>
                              <a:gd name="T25" fmla="*/ 160 h 217"/>
                              <a:gd name="T26" fmla="*/ 148 w 239"/>
                              <a:gd name="T27" fmla="*/ 162 h 217"/>
                              <a:gd name="T28" fmla="*/ 161 w 239"/>
                              <a:gd name="T29" fmla="*/ 138 h 217"/>
                              <a:gd name="T30" fmla="*/ 225 w 239"/>
                              <a:gd name="T31" fmla="*/ 105 h 217"/>
                              <a:gd name="T32" fmla="*/ 229 w 239"/>
                              <a:gd name="T33" fmla="*/ 105 h 217"/>
                              <a:gd name="T34" fmla="*/ 178 w 239"/>
                              <a:gd name="T35" fmla="*/ 7 h 217"/>
                              <a:gd name="T36" fmla="*/ 27 w 239"/>
                              <a:gd name="T37" fmla="*/ 122 h 217"/>
                              <a:gd name="T38" fmla="*/ 56 w 239"/>
                              <a:gd name="T39" fmla="*/ 105 h 217"/>
                              <a:gd name="T40" fmla="*/ 81 w 239"/>
                              <a:gd name="T41" fmla="*/ 95 h 217"/>
                              <a:gd name="T42" fmla="*/ 81 w 239"/>
                              <a:gd name="T43" fmla="*/ 95 h 217"/>
                              <a:gd name="T44" fmla="*/ 50 w 239"/>
                              <a:gd name="T45" fmla="*/ 96 h 217"/>
                              <a:gd name="T46" fmla="*/ 69 w 239"/>
                              <a:gd name="T47" fmla="*/ 124 h 217"/>
                              <a:gd name="T48" fmla="*/ 94 w 239"/>
                              <a:gd name="T49" fmla="*/ 114 h 217"/>
                              <a:gd name="T50" fmla="*/ 94 w 239"/>
                              <a:gd name="T51" fmla="*/ 110 h 217"/>
                              <a:gd name="T52" fmla="*/ 40 w 239"/>
                              <a:gd name="T53" fmla="*/ 140 h 217"/>
                              <a:gd name="T54" fmla="*/ 51 w 239"/>
                              <a:gd name="T55" fmla="*/ 144 h 217"/>
                              <a:gd name="T56" fmla="*/ 64 w 239"/>
                              <a:gd name="T57" fmla="*/ 161 h 217"/>
                              <a:gd name="T58" fmla="*/ 64 w 239"/>
                              <a:gd name="T59" fmla="*/ 163 h 217"/>
                              <a:gd name="T60" fmla="*/ 105 w 239"/>
                              <a:gd name="T61" fmla="*/ 132 h 217"/>
                              <a:gd name="T62" fmla="*/ 107 w 239"/>
                              <a:gd name="T63" fmla="*/ 133 h 217"/>
                              <a:gd name="T64" fmla="*/ 108 w 239"/>
                              <a:gd name="T65" fmla="*/ 121 h 217"/>
                              <a:gd name="T66" fmla="*/ 163 w 239"/>
                              <a:gd name="T67" fmla="*/ 38 h 217"/>
                              <a:gd name="T68" fmla="*/ 163 w 239"/>
                              <a:gd name="T69" fmla="*/ 38 h 217"/>
                              <a:gd name="T70" fmla="*/ 138 w 239"/>
                              <a:gd name="T71" fmla="*/ 48 h 217"/>
                              <a:gd name="T72" fmla="*/ 163 w 239"/>
                              <a:gd name="T73" fmla="*/ 38 h 217"/>
                              <a:gd name="T74" fmla="*/ 132 w 239"/>
                              <a:gd name="T75" fmla="*/ 39 h 217"/>
                              <a:gd name="T76" fmla="*/ 119 w 239"/>
                              <a:gd name="T77" fmla="*/ 67 h 217"/>
                              <a:gd name="T78" fmla="*/ 151 w 239"/>
                              <a:gd name="T79" fmla="*/ 67 h 217"/>
                              <a:gd name="T80" fmla="*/ 176 w 239"/>
                              <a:gd name="T81" fmla="*/ 57 h 217"/>
                              <a:gd name="T82" fmla="*/ 176 w 239"/>
                              <a:gd name="T83" fmla="*/ 53 h 217"/>
                              <a:gd name="T84" fmla="*/ 122 w 239"/>
                              <a:gd name="T85" fmla="*/ 83 h 217"/>
                              <a:gd name="T86" fmla="*/ 133 w 239"/>
                              <a:gd name="T87" fmla="*/ 87 h 217"/>
                              <a:gd name="T88" fmla="*/ 145 w 239"/>
                              <a:gd name="T89" fmla="*/ 104 h 217"/>
                              <a:gd name="T90" fmla="*/ 164 w 239"/>
                              <a:gd name="T91" fmla="*/ 85 h 217"/>
                              <a:gd name="T92" fmla="*/ 189 w 239"/>
                              <a:gd name="T93" fmla="*/ 75 h 217"/>
                              <a:gd name="T94" fmla="*/ 189 w 239"/>
                              <a:gd name="T95" fmla="*/ 75 h 217"/>
                              <a:gd name="T96" fmla="*/ 158 w 239"/>
                              <a:gd name="T97" fmla="*/ 77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39" h="217">
                                <a:moveTo>
                                  <a:pt x="216" y="89"/>
                                </a:moveTo>
                                <a:cubicBezTo>
                                  <a:pt x="204" y="87"/>
                                  <a:pt x="188" y="89"/>
                                  <a:pt x="172" y="100"/>
                                </a:cubicBezTo>
                                <a:cubicBezTo>
                                  <a:pt x="157" y="111"/>
                                  <a:pt x="149" y="126"/>
                                  <a:pt x="147" y="137"/>
                                </a:cubicBezTo>
                                <a:cubicBezTo>
                                  <a:pt x="97" y="65"/>
                                  <a:pt x="97" y="65"/>
                                  <a:pt x="97" y="65"/>
                                </a:cubicBezTo>
                                <a:cubicBezTo>
                                  <a:pt x="97" y="63"/>
                                  <a:pt x="98" y="57"/>
                                  <a:pt x="99" y="51"/>
                                </a:cubicBezTo>
                                <a:cubicBezTo>
                                  <a:pt x="102" y="43"/>
                                  <a:pt x="107" y="32"/>
                                  <a:pt x="119" y="24"/>
                                </a:cubicBezTo>
                                <a:cubicBezTo>
                                  <a:pt x="130" y="16"/>
                                  <a:pt x="142" y="15"/>
                                  <a:pt x="152" y="16"/>
                                </a:cubicBezTo>
                                <a:cubicBezTo>
                                  <a:pt x="158" y="15"/>
                                  <a:pt x="160" y="15"/>
                                  <a:pt x="163" y="17"/>
                                </a:cubicBezTo>
                                <a:cubicBezTo>
                                  <a:pt x="165" y="16"/>
                                  <a:pt x="166" y="17"/>
                                  <a:pt x="166" y="17"/>
                                </a:cubicBezTo>
                                <a:cubicBezTo>
                                  <a:pt x="216" y="89"/>
                                  <a:pt x="216" y="89"/>
                                  <a:pt x="216" y="89"/>
                                </a:cubicBezTo>
                                <a:cubicBezTo>
                                  <a:pt x="216" y="89"/>
                                  <a:pt x="216" y="89"/>
                                  <a:pt x="216" y="89"/>
                                </a:cubicBezTo>
                                <a:close/>
                                <a:moveTo>
                                  <a:pt x="134" y="146"/>
                                </a:moveTo>
                                <a:cubicBezTo>
                                  <a:pt x="122" y="145"/>
                                  <a:pt x="106" y="146"/>
                                  <a:pt x="91" y="157"/>
                                </a:cubicBezTo>
                                <a:cubicBezTo>
                                  <a:pt x="91" y="157"/>
                                  <a:pt x="91" y="157"/>
                                  <a:pt x="91" y="157"/>
                                </a:cubicBezTo>
                                <a:cubicBezTo>
                                  <a:pt x="76" y="167"/>
                                  <a:pt x="69" y="182"/>
                                  <a:pt x="64" y="193"/>
                                </a:cubicBezTo>
                                <a:cubicBezTo>
                                  <a:pt x="15" y="123"/>
                                  <a:pt x="15" y="123"/>
                                  <a:pt x="15" y="123"/>
                                </a:cubicBezTo>
                                <a:cubicBezTo>
                                  <a:pt x="16" y="120"/>
                                  <a:pt x="16" y="115"/>
                                  <a:pt x="17" y="108"/>
                                </a:cubicBezTo>
                                <a:cubicBezTo>
                                  <a:pt x="22" y="99"/>
                                  <a:pt x="26" y="89"/>
                                  <a:pt x="37" y="81"/>
                                </a:cubicBezTo>
                                <a:cubicBezTo>
                                  <a:pt x="49" y="73"/>
                                  <a:pt x="61" y="72"/>
                                  <a:pt x="71" y="72"/>
                                </a:cubicBezTo>
                                <a:cubicBezTo>
                                  <a:pt x="76" y="72"/>
                                  <a:pt x="78" y="73"/>
                                  <a:pt x="82" y="74"/>
                                </a:cubicBezTo>
                                <a:cubicBezTo>
                                  <a:pt x="83" y="73"/>
                                  <a:pt x="84" y="74"/>
                                  <a:pt x="84" y="74"/>
                                </a:cubicBezTo>
                                <a:cubicBezTo>
                                  <a:pt x="134" y="146"/>
                                  <a:pt x="134" y="146"/>
                                  <a:pt x="134" y="146"/>
                                </a:cubicBezTo>
                                <a:cubicBezTo>
                                  <a:pt x="134" y="146"/>
                                  <a:pt x="134" y="146"/>
                                  <a:pt x="134" y="146"/>
                                </a:cubicBezTo>
                                <a:close/>
                                <a:moveTo>
                                  <a:pt x="174" y="5"/>
                                </a:moveTo>
                                <a:cubicBezTo>
                                  <a:pt x="173" y="4"/>
                                  <a:pt x="167" y="1"/>
                                  <a:pt x="154" y="1"/>
                                </a:cubicBezTo>
                                <a:cubicBezTo>
                                  <a:pt x="143" y="0"/>
                                  <a:pt x="127" y="1"/>
                                  <a:pt x="111" y="13"/>
                                </a:cubicBezTo>
                                <a:cubicBezTo>
                                  <a:pt x="95" y="24"/>
                                  <a:pt x="88" y="38"/>
                                  <a:pt x="85" y="49"/>
                                </a:cubicBezTo>
                                <a:cubicBezTo>
                                  <a:pt x="83" y="52"/>
                                  <a:pt x="84" y="56"/>
                                  <a:pt x="83" y="58"/>
                                </a:cubicBezTo>
                                <a:cubicBezTo>
                                  <a:pt x="81" y="58"/>
                                  <a:pt x="76" y="57"/>
                                  <a:pt x="74" y="57"/>
                                </a:cubicBezTo>
                                <a:cubicBezTo>
                                  <a:pt x="61" y="57"/>
                                  <a:pt x="45" y="59"/>
                                  <a:pt x="29" y="70"/>
                                </a:cubicBezTo>
                                <a:cubicBezTo>
                                  <a:pt x="13" y="81"/>
                                  <a:pt x="6" y="95"/>
                                  <a:pt x="4" y="106"/>
                                </a:cubicBezTo>
                                <a:cubicBezTo>
                                  <a:pt x="1" y="118"/>
                                  <a:pt x="0" y="126"/>
                                  <a:pt x="1" y="127"/>
                                </a:cubicBezTo>
                                <a:cubicBezTo>
                                  <a:pt x="3" y="129"/>
                                  <a:pt x="3" y="129"/>
                                  <a:pt x="3" y="129"/>
                                </a:cubicBezTo>
                                <a:cubicBezTo>
                                  <a:pt x="64" y="217"/>
                                  <a:pt x="64" y="217"/>
                                  <a:pt x="64" y="217"/>
                                </a:cubicBezTo>
                                <a:cubicBezTo>
                                  <a:pt x="77" y="212"/>
                                  <a:pt x="77" y="212"/>
                                  <a:pt x="77" y="212"/>
                                </a:cubicBezTo>
                                <a:cubicBezTo>
                                  <a:pt x="77" y="212"/>
                                  <a:pt x="77" y="212"/>
                                  <a:pt x="77" y="212"/>
                                </a:cubicBezTo>
                                <a:cubicBezTo>
                                  <a:pt x="77" y="212"/>
                                  <a:pt x="77" y="205"/>
                                  <a:pt x="79" y="196"/>
                                </a:cubicBezTo>
                                <a:cubicBezTo>
                                  <a:pt x="83" y="187"/>
                                  <a:pt x="87" y="177"/>
                                  <a:pt x="99" y="169"/>
                                </a:cubicBezTo>
                                <a:cubicBezTo>
                                  <a:pt x="110" y="161"/>
                                  <a:pt x="122" y="160"/>
                                  <a:pt x="133" y="160"/>
                                </a:cubicBezTo>
                                <a:cubicBezTo>
                                  <a:pt x="137" y="159"/>
                                  <a:pt x="140" y="160"/>
                                  <a:pt x="143" y="162"/>
                                </a:cubicBezTo>
                                <a:cubicBezTo>
                                  <a:pt x="144" y="161"/>
                                  <a:pt x="145" y="162"/>
                                  <a:pt x="147" y="161"/>
                                </a:cubicBezTo>
                                <a:cubicBezTo>
                                  <a:pt x="148" y="162"/>
                                  <a:pt x="148" y="162"/>
                                  <a:pt x="148" y="162"/>
                                </a:cubicBezTo>
                                <a:cubicBezTo>
                                  <a:pt x="150" y="163"/>
                                  <a:pt x="152" y="163"/>
                                  <a:pt x="155" y="161"/>
                                </a:cubicBezTo>
                                <a:cubicBezTo>
                                  <a:pt x="158" y="159"/>
                                  <a:pt x="158" y="157"/>
                                  <a:pt x="159" y="154"/>
                                </a:cubicBezTo>
                                <a:cubicBezTo>
                                  <a:pt x="158" y="153"/>
                                  <a:pt x="158" y="147"/>
                                  <a:pt x="161" y="138"/>
                                </a:cubicBezTo>
                                <a:cubicBezTo>
                                  <a:pt x="164" y="131"/>
                                  <a:pt x="169" y="119"/>
                                  <a:pt x="180" y="111"/>
                                </a:cubicBezTo>
                                <a:cubicBezTo>
                                  <a:pt x="192" y="103"/>
                                  <a:pt x="204" y="102"/>
                                  <a:pt x="213" y="103"/>
                                </a:cubicBezTo>
                                <a:cubicBezTo>
                                  <a:pt x="218" y="102"/>
                                  <a:pt x="221" y="103"/>
                                  <a:pt x="225" y="105"/>
                                </a:cubicBezTo>
                                <a:cubicBezTo>
                                  <a:pt x="226" y="104"/>
                                  <a:pt x="227" y="105"/>
                                  <a:pt x="227" y="105"/>
                                </a:cubicBezTo>
                                <a:cubicBezTo>
                                  <a:pt x="229" y="105"/>
                                  <a:pt x="229" y="105"/>
                                  <a:pt x="229" y="105"/>
                                </a:cubicBezTo>
                                <a:cubicBezTo>
                                  <a:pt x="229" y="105"/>
                                  <a:pt x="229" y="105"/>
                                  <a:pt x="229" y="105"/>
                                </a:cubicBezTo>
                                <a:cubicBezTo>
                                  <a:pt x="229" y="105"/>
                                  <a:pt x="229" y="105"/>
                                  <a:pt x="229" y="105"/>
                                </a:cubicBezTo>
                                <a:cubicBezTo>
                                  <a:pt x="239" y="95"/>
                                  <a:pt x="239" y="95"/>
                                  <a:pt x="239" y="95"/>
                                </a:cubicBezTo>
                                <a:cubicBezTo>
                                  <a:pt x="178" y="7"/>
                                  <a:pt x="178" y="7"/>
                                  <a:pt x="178" y="7"/>
                                </a:cubicBezTo>
                                <a:cubicBezTo>
                                  <a:pt x="174" y="5"/>
                                  <a:pt x="174" y="5"/>
                                  <a:pt x="174" y="5"/>
                                </a:cubicBezTo>
                                <a:cubicBezTo>
                                  <a:pt x="174" y="5"/>
                                  <a:pt x="174" y="5"/>
                                  <a:pt x="174" y="5"/>
                                </a:cubicBezTo>
                                <a:close/>
                                <a:moveTo>
                                  <a:pt x="27" y="122"/>
                                </a:moveTo>
                                <a:cubicBezTo>
                                  <a:pt x="37" y="124"/>
                                  <a:pt x="37" y="124"/>
                                  <a:pt x="37" y="124"/>
                                </a:cubicBezTo>
                                <a:cubicBezTo>
                                  <a:pt x="38" y="125"/>
                                  <a:pt x="38" y="125"/>
                                  <a:pt x="38" y="125"/>
                                </a:cubicBezTo>
                                <a:cubicBezTo>
                                  <a:pt x="38" y="125"/>
                                  <a:pt x="42" y="115"/>
                                  <a:pt x="56" y="105"/>
                                </a:cubicBezTo>
                                <a:cubicBezTo>
                                  <a:pt x="63" y="100"/>
                                  <a:pt x="70" y="97"/>
                                  <a:pt x="74" y="97"/>
                                </a:cubicBezTo>
                                <a:cubicBezTo>
                                  <a:pt x="77" y="96"/>
                                  <a:pt x="79" y="95"/>
                                  <a:pt x="79" y="95"/>
                                </a:cubicBezTo>
                                <a:cubicBezTo>
                                  <a:pt x="81" y="95"/>
                                  <a:pt x="81" y="95"/>
                                  <a:pt x="81" y="95"/>
                                </a:cubicBezTo>
                                <a:cubicBezTo>
                                  <a:pt x="81" y="95"/>
                                  <a:pt x="81" y="95"/>
                                  <a:pt x="81" y="95"/>
                                </a:cubicBezTo>
                                <a:cubicBezTo>
                                  <a:pt x="81" y="95"/>
                                  <a:pt x="81" y="95"/>
                                  <a:pt x="81" y="95"/>
                                </a:cubicBezTo>
                                <a:cubicBezTo>
                                  <a:pt x="81" y="95"/>
                                  <a:pt x="81" y="95"/>
                                  <a:pt x="81" y="95"/>
                                </a:cubicBezTo>
                                <a:cubicBezTo>
                                  <a:pt x="81" y="91"/>
                                  <a:pt x="81" y="91"/>
                                  <a:pt x="81" y="91"/>
                                </a:cubicBezTo>
                                <a:cubicBezTo>
                                  <a:pt x="82" y="83"/>
                                  <a:pt x="82" y="83"/>
                                  <a:pt x="82" y="83"/>
                                </a:cubicBezTo>
                                <a:cubicBezTo>
                                  <a:pt x="82" y="83"/>
                                  <a:pt x="67" y="84"/>
                                  <a:pt x="50" y="96"/>
                                </a:cubicBezTo>
                                <a:cubicBezTo>
                                  <a:pt x="33" y="108"/>
                                  <a:pt x="27" y="122"/>
                                  <a:pt x="27" y="122"/>
                                </a:cubicBezTo>
                                <a:moveTo>
                                  <a:pt x="51" y="144"/>
                                </a:moveTo>
                                <a:cubicBezTo>
                                  <a:pt x="51" y="144"/>
                                  <a:pt x="55" y="134"/>
                                  <a:pt x="69" y="124"/>
                                </a:cubicBezTo>
                                <a:cubicBezTo>
                                  <a:pt x="76" y="119"/>
                                  <a:pt x="83" y="116"/>
                                  <a:pt x="87" y="115"/>
                                </a:cubicBezTo>
                                <a:cubicBezTo>
                                  <a:pt x="91" y="115"/>
                                  <a:pt x="92" y="114"/>
                                  <a:pt x="92" y="114"/>
                                </a:cubicBezTo>
                                <a:cubicBezTo>
                                  <a:pt x="94" y="114"/>
                                  <a:pt x="94" y="114"/>
                                  <a:pt x="94" y="114"/>
                                </a:cubicBezTo>
                                <a:cubicBezTo>
                                  <a:pt x="94" y="114"/>
                                  <a:pt x="94" y="114"/>
                                  <a:pt x="94" y="114"/>
                                </a:cubicBezTo>
                                <a:cubicBezTo>
                                  <a:pt x="94" y="114"/>
                                  <a:pt x="94" y="114"/>
                                  <a:pt x="94" y="114"/>
                                </a:cubicBezTo>
                                <a:cubicBezTo>
                                  <a:pt x="94" y="110"/>
                                  <a:pt x="94" y="110"/>
                                  <a:pt x="94" y="110"/>
                                </a:cubicBezTo>
                                <a:cubicBezTo>
                                  <a:pt x="95" y="102"/>
                                  <a:pt x="95" y="102"/>
                                  <a:pt x="95" y="102"/>
                                </a:cubicBezTo>
                                <a:cubicBezTo>
                                  <a:pt x="95" y="102"/>
                                  <a:pt x="80" y="103"/>
                                  <a:pt x="63" y="115"/>
                                </a:cubicBezTo>
                                <a:cubicBezTo>
                                  <a:pt x="46" y="127"/>
                                  <a:pt x="40" y="140"/>
                                  <a:pt x="40" y="140"/>
                                </a:cubicBezTo>
                                <a:cubicBezTo>
                                  <a:pt x="51" y="144"/>
                                  <a:pt x="51" y="144"/>
                                  <a:pt x="51" y="144"/>
                                </a:cubicBezTo>
                                <a:cubicBezTo>
                                  <a:pt x="50" y="143"/>
                                  <a:pt x="50" y="143"/>
                                  <a:pt x="50" y="143"/>
                                </a:cubicBezTo>
                                <a:cubicBezTo>
                                  <a:pt x="51" y="144"/>
                                  <a:pt x="51" y="144"/>
                                  <a:pt x="51" y="144"/>
                                </a:cubicBezTo>
                                <a:cubicBezTo>
                                  <a:pt x="51" y="144"/>
                                  <a:pt x="51" y="144"/>
                                  <a:pt x="51" y="144"/>
                                </a:cubicBezTo>
                                <a:close/>
                                <a:moveTo>
                                  <a:pt x="53" y="159"/>
                                </a:moveTo>
                                <a:cubicBezTo>
                                  <a:pt x="64" y="161"/>
                                  <a:pt x="64" y="161"/>
                                  <a:pt x="64" y="161"/>
                                </a:cubicBezTo>
                                <a:cubicBezTo>
                                  <a:pt x="64" y="161"/>
                                  <a:pt x="64" y="161"/>
                                  <a:pt x="64" y="161"/>
                                </a:cubicBezTo>
                                <a:cubicBezTo>
                                  <a:pt x="64" y="163"/>
                                  <a:pt x="64" y="163"/>
                                  <a:pt x="64" y="163"/>
                                </a:cubicBezTo>
                                <a:cubicBezTo>
                                  <a:pt x="64" y="163"/>
                                  <a:pt x="64" y="163"/>
                                  <a:pt x="64" y="163"/>
                                </a:cubicBezTo>
                                <a:cubicBezTo>
                                  <a:pt x="64" y="161"/>
                                  <a:pt x="68" y="153"/>
                                  <a:pt x="82" y="143"/>
                                </a:cubicBezTo>
                                <a:cubicBezTo>
                                  <a:pt x="90" y="138"/>
                                  <a:pt x="96" y="135"/>
                                  <a:pt x="100" y="134"/>
                                </a:cubicBezTo>
                                <a:cubicBezTo>
                                  <a:pt x="103" y="132"/>
                                  <a:pt x="105" y="132"/>
                                  <a:pt x="105" y="132"/>
                                </a:cubicBezTo>
                                <a:cubicBezTo>
                                  <a:pt x="107" y="131"/>
                                  <a:pt x="107" y="131"/>
                                  <a:pt x="107" y="133"/>
                                </a:cubicBezTo>
                                <a:cubicBezTo>
                                  <a:pt x="107" y="133"/>
                                  <a:pt x="107" y="133"/>
                                  <a:pt x="107" y="133"/>
                                </a:cubicBezTo>
                                <a:cubicBezTo>
                                  <a:pt x="107" y="133"/>
                                  <a:pt x="107" y="133"/>
                                  <a:pt x="107" y="133"/>
                                </a:cubicBezTo>
                                <a:cubicBezTo>
                                  <a:pt x="107" y="133"/>
                                  <a:pt x="107" y="133"/>
                                  <a:pt x="107" y="133"/>
                                </a:cubicBezTo>
                                <a:cubicBezTo>
                                  <a:pt x="107" y="129"/>
                                  <a:pt x="107" y="129"/>
                                  <a:pt x="107" y="129"/>
                                </a:cubicBezTo>
                                <a:cubicBezTo>
                                  <a:pt x="108" y="121"/>
                                  <a:pt x="108" y="121"/>
                                  <a:pt x="108" y="121"/>
                                </a:cubicBezTo>
                                <a:cubicBezTo>
                                  <a:pt x="108" y="121"/>
                                  <a:pt x="93" y="122"/>
                                  <a:pt x="76" y="134"/>
                                </a:cubicBezTo>
                                <a:cubicBezTo>
                                  <a:pt x="59" y="146"/>
                                  <a:pt x="53" y="159"/>
                                  <a:pt x="53" y="159"/>
                                </a:cubicBezTo>
                                <a:moveTo>
                                  <a:pt x="163" y="38"/>
                                </a:moveTo>
                                <a:cubicBezTo>
                                  <a:pt x="163" y="34"/>
                                  <a:pt x="163" y="34"/>
                                  <a:pt x="163" y="34"/>
                                </a:cubicBezTo>
                                <a:cubicBezTo>
                                  <a:pt x="163" y="38"/>
                                  <a:pt x="163" y="38"/>
                                  <a:pt x="163" y="38"/>
                                </a:cubicBezTo>
                                <a:cubicBezTo>
                                  <a:pt x="163" y="38"/>
                                  <a:pt x="163" y="38"/>
                                  <a:pt x="163" y="38"/>
                                </a:cubicBezTo>
                                <a:moveTo>
                                  <a:pt x="119" y="67"/>
                                </a:moveTo>
                                <a:cubicBezTo>
                                  <a:pt x="120" y="68"/>
                                  <a:pt x="120" y="68"/>
                                  <a:pt x="120" y="68"/>
                                </a:cubicBezTo>
                                <a:cubicBezTo>
                                  <a:pt x="120" y="68"/>
                                  <a:pt x="123" y="58"/>
                                  <a:pt x="138" y="48"/>
                                </a:cubicBezTo>
                                <a:cubicBezTo>
                                  <a:pt x="145" y="43"/>
                                  <a:pt x="152" y="40"/>
                                  <a:pt x="157" y="38"/>
                                </a:cubicBezTo>
                                <a:cubicBezTo>
                                  <a:pt x="159" y="39"/>
                                  <a:pt x="161" y="38"/>
                                  <a:pt x="161" y="38"/>
                                </a:cubicBezTo>
                                <a:cubicBezTo>
                                  <a:pt x="163" y="38"/>
                                  <a:pt x="163" y="38"/>
                                  <a:pt x="163" y="38"/>
                                </a:cubicBezTo>
                                <a:cubicBezTo>
                                  <a:pt x="163" y="38"/>
                                  <a:pt x="163" y="38"/>
                                  <a:pt x="163" y="38"/>
                                </a:cubicBezTo>
                                <a:cubicBezTo>
                                  <a:pt x="163" y="26"/>
                                  <a:pt x="163" y="26"/>
                                  <a:pt x="163" y="26"/>
                                </a:cubicBezTo>
                                <a:cubicBezTo>
                                  <a:pt x="163" y="26"/>
                                  <a:pt x="149" y="27"/>
                                  <a:pt x="132" y="39"/>
                                </a:cubicBezTo>
                                <a:cubicBezTo>
                                  <a:pt x="114" y="51"/>
                                  <a:pt x="109" y="64"/>
                                  <a:pt x="109" y="64"/>
                                </a:cubicBezTo>
                                <a:cubicBezTo>
                                  <a:pt x="120" y="68"/>
                                  <a:pt x="120" y="68"/>
                                  <a:pt x="120" y="68"/>
                                </a:cubicBezTo>
                                <a:cubicBezTo>
                                  <a:pt x="119" y="67"/>
                                  <a:pt x="119" y="67"/>
                                  <a:pt x="119" y="67"/>
                                </a:cubicBezTo>
                                <a:cubicBezTo>
                                  <a:pt x="119" y="67"/>
                                  <a:pt x="119" y="67"/>
                                  <a:pt x="119" y="67"/>
                                </a:cubicBezTo>
                                <a:close/>
                                <a:moveTo>
                                  <a:pt x="133" y="87"/>
                                </a:moveTo>
                                <a:cubicBezTo>
                                  <a:pt x="133" y="87"/>
                                  <a:pt x="137" y="77"/>
                                  <a:pt x="151" y="67"/>
                                </a:cubicBezTo>
                                <a:cubicBezTo>
                                  <a:pt x="158" y="62"/>
                                  <a:pt x="165" y="59"/>
                                  <a:pt x="170" y="57"/>
                                </a:cubicBezTo>
                                <a:cubicBezTo>
                                  <a:pt x="172" y="57"/>
                                  <a:pt x="174" y="56"/>
                                  <a:pt x="174" y="56"/>
                                </a:cubicBezTo>
                                <a:cubicBezTo>
                                  <a:pt x="176" y="57"/>
                                  <a:pt x="176" y="57"/>
                                  <a:pt x="176" y="57"/>
                                </a:cubicBezTo>
                                <a:cubicBezTo>
                                  <a:pt x="176" y="57"/>
                                  <a:pt x="176" y="57"/>
                                  <a:pt x="176" y="57"/>
                                </a:cubicBezTo>
                                <a:cubicBezTo>
                                  <a:pt x="176" y="57"/>
                                  <a:pt x="176" y="57"/>
                                  <a:pt x="176" y="57"/>
                                </a:cubicBezTo>
                                <a:cubicBezTo>
                                  <a:pt x="176" y="53"/>
                                  <a:pt x="176" y="53"/>
                                  <a:pt x="176" y="53"/>
                                </a:cubicBezTo>
                                <a:cubicBezTo>
                                  <a:pt x="176" y="45"/>
                                  <a:pt x="176" y="45"/>
                                  <a:pt x="176" y="45"/>
                                </a:cubicBezTo>
                                <a:cubicBezTo>
                                  <a:pt x="176" y="45"/>
                                  <a:pt x="162" y="46"/>
                                  <a:pt x="145" y="58"/>
                                </a:cubicBezTo>
                                <a:cubicBezTo>
                                  <a:pt x="128" y="70"/>
                                  <a:pt x="122" y="83"/>
                                  <a:pt x="122" y="83"/>
                                </a:cubicBezTo>
                                <a:cubicBezTo>
                                  <a:pt x="133" y="87"/>
                                  <a:pt x="133" y="87"/>
                                  <a:pt x="133" y="87"/>
                                </a:cubicBezTo>
                                <a:cubicBezTo>
                                  <a:pt x="132" y="85"/>
                                  <a:pt x="132" y="85"/>
                                  <a:pt x="132" y="85"/>
                                </a:cubicBezTo>
                                <a:cubicBezTo>
                                  <a:pt x="133" y="87"/>
                                  <a:pt x="133" y="87"/>
                                  <a:pt x="133" y="87"/>
                                </a:cubicBezTo>
                                <a:cubicBezTo>
                                  <a:pt x="133" y="87"/>
                                  <a:pt x="133" y="87"/>
                                  <a:pt x="133" y="87"/>
                                </a:cubicBezTo>
                                <a:close/>
                                <a:moveTo>
                                  <a:pt x="135" y="102"/>
                                </a:moveTo>
                                <a:cubicBezTo>
                                  <a:pt x="145" y="104"/>
                                  <a:pt x="145" y="104"/>
                                  <a:pt x="145" y="104"/>
                                </a:cubicBezTo>
                                <a:cubicBezTo>
                                  <a:pt x="146" y="105"/>
                                  <a:pt x="146" y="105"/>
                                  <a:pt x="146" y="105"/>
                                </a:cubicBezTo>
                                <a:cubicBezTo>
                                  <a:pt x="146" y="105"/>
                                  <a:pt x="146" y="105"/>
                                  <a:pt x="146" y="105"/>
                                </a:cubicBezTo>
                                <a:cubicBezTo>
                                  <a:pt x="147" y="103"/>
                                  <a:pt x="150" y="95"/>
                                  <a:pt x="164" y="85"/>
                                </a:cubicBezTo>
                                <a:cubicBezTo>
                                  <a:pt x="171" y="80"/>
                                  <a:pt x="178" y="78"/>
                                  <a:pt x="183" y="76"/>
                                </a:cubicBezTo>
                                <a:cubicBezTo>
                                  <a:pt x="185" y="75"/>
                                  <a:pt x="187" y="75"/>
                                  <a:pt x="187" y="75"/>
                                </a:cubicBezTo>
                                <a:cubicBezTo>
                                  <a:pt x="188" y="74"/>
                                  <a:pt x="188" y="74"/>
                                  <a:pt x="189" y="75"/>
                                </a:cubicBezTo>
                                <a:cubicBezTo>
                                  <a:pt x="189" y="75"/>
                                  <a:pt x="189" y="75"/>
                                  <a:pt x="189" y="75"/>
                                </a:cubicBezTo>
                                <a:cubicBezTo>
                                  <a:pt x="189" y="75"/>
                                  <a:pt x="189" y="75"/>
                                  <a:pt x="189" y="75"/>
                                </a:cubicBezTo>
                                <a:cubicBezTo>
                                  <a:pt x="189" y="75"/>
                                  <a:pt x="189" y="75"/>
                                  <a:pt x="189" y="75"/>
                                </a:cubicBezTo>
                                <a:cubicBezTo>
                                  <a:pt x="189" y="72"/>
                                  <a:pt x="189" y="72"/>
                                  <a:pt x="189" y="72"/>
                                </a:cubicBezTo>
                                <a:cubicBezTo>
                                  <a:pt x="190" y="64"/>
                                  <a:pt x="190" y="64"/>
                                  <a:pt x="190" y="64"/>
                                </a:cubicBezTo>
                                <a:cubicBezTo>
                                  <a:pt x="190" y="64"/>
                                  <a:pt x="175" y="65"/>
                                  <a:pt x="158" y="77"/>
                                </a:cubicBezTo>
                                <a:cubicBezTo>
                                  <a:pt x="141" y="89"/>
                                  <a:pt x="135" y="102"/>
                                  <a:pt x="135" y="102"/>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 name="Freeform 14"/>
                        <wps:cNvSpPr>
                          <a:spLocks noEditPoints="1"/>
                        </wps:cNvSpPr>
                        <wps:spPr bwMode="auto">
                          <a:xfrm>
                            <a:off x="7945438" y="1211263"/>
                            <a:ext cx="533400" cy="893763"/>
                          </a:xfrm>
                          <a:custGeom>
                            <a:avLst/>
                            <a:gdLst>
                              <a:gd name="T0" fmla="*/ 73 w 142"/>
                              <a:gd name="T1" fmla="*/ 231 h 238"/>
                              <a:gd name="T2" fmla="*/ 47 w 142"/>
                              <a:gd name="T3" fmla="*/ 227 h 238"/>
                              <a:gd name="T4" fmla="*/ 44 w 142"/>
                              <a:gd name="T5" fmla="*/ 190 h 238"/>
                              <a:gd name="T6" fmla="*/ 78 w 142"/>
                              <a:gd name="T7" fmla="*/ 206 h 238"/>
                              <a:gd name="T8" fmla="*/ 73 w 142"/>
                              <a:gd name="T9" fmla="*/ 231 h 238"/>
                              <a:gd name="T10" fmla="*/ 104 w 142"/>
                              <a:gd name="T11" fmla="*/ 47 h 238"/>
                              <a:gd name="T12" fmla="*/ 117 w 142"/>
                              <a:gd name="T13" fmla="*/ 71 h 238"/>
                              <a:gd name="T14" fmla="*/ 142 w 142"/>
                              <a:gd name="T15" fmla="*/ 54 h 238"/>
                              <a:gd name="T16" fmla="*/ 142 w 142"/>
                              <a:gd name="T17" fmla="*/ 54 h 238"/>
                              <a:gd name="T18" fmla="*/ 126 w 142"/>
                              <a:gd name="T19" fmla="*/ 31 h 238"/>
                              <a:gd name="T20" fmla="*/ 104 w 142"/>
                              <a:gd name="T21" fmla="*/ 47 h 238"/>
                              <a:gd name="T22" fmla="*/ 104 w 142"/>
                              <a:gd name="T23" fmla="*/ 47 h 238"/>
                              <a:gd name="T24" fmla="*/ 35 w 142"/>
                              <a:gd name="T25" fmla="*/ 97 h 238"/>
                              <a:gd name="T26" fmla="*/ 22 w 142"/>
                              <a:gd name="T27" fmla="*/ 183 h 238"/>
                              <a:gd name="T28" fmla="*/ 29 w 142"/>
                              <a:gd name="T29" fmla="*/ 193 h 238"/>
                              <a:gd name="T30" fmla="*/ 51 w 142"/>
                              <a:gd name="T31" fmla="*/ 178 h 238"/>
                              <a:gd name="T32" fmla="*/ 44 w 142"/>
                              <a:gd name="T33" fmla="*/ 169 h 238"/>
                              <a:gd name="T34" fmla="*/ 53 w 142"/>
                              <a:gd name="T35" fmla="*/ 116 h 238"/>
                              <a:gd name="T36" fmla="*/ 35 w 142"/>
                              <a:gd name="T37" fmla="*/ 97 h 238"/>
                              <a:gd name="T38" fmla="*/ 71 w 142"/>
                              <a:gd name="T39" fmla="*/ 3 h 238"/>
                              <a:gd name="T40" fmla="*/ 45 w 142"/>
                              <a:gd name="T41" fmla="*/ 20 h 238"/>
                              <a:gd name="T42" fmla="*/ 44 w 142"/>
                              <a:gd name="T43" fmla="*/ 18 h 238"/>
                              <a:gd name="T44" fmla="*/ 37 w 142"/>
                              <a:gd name="T45" fmla="*/ 17 h 238"/>
                              <a:gd name="T46" fmla="*/ 27 w 142"/>
                              <a:gd name="T47" fmla="*/ 24 h 238"/>
                              <a:gd name="T48" fmla="*/ 27 w 142"/>
                              <a:gd name="T49" fmla="*/ 29 h 238"/>
                              <a:gd name="T50" fmla="*/ 29 w 142"/>
                              <a:gd name="T51" fmla="*/ 32 h 238"/>
                              <a:gd name="T52" fmla="*/ 4 w 142"/>
                              <a:gd name="T53" fmla="*/ 49 h 238"/>
                              <a:gd name="T54" fmla="*/ 3 w 142"/>
                              <a:gd name="T55" fmla="*/ 61 h 238"/>
                              <a:gd name="T56" fmla="*/ 14 w 142"/>
                              <a:gd name="T57" fmla="*/ 63 h 238"/>
                              <a:gd name="T58" fmla="*/ 39 w 142"/>
                              <a:gd name="T59" fmla="*/ 45 h 238"/>
                              <a:gd name="T60" fmla="*/ 45 w 142"/>
                              <a:gd name="T61" fmla="*/ 54 h 238"/>
                              <a:gd name="T62" fmla="*/ 45 w 142"/>
                              <a:gd name="T63" fmla="*/ 54 h 238"/>
                              <a:gd name="T64" fmla="*/ 31 w 142"/>
                              <a:gd name="T65" fmla="*/ 64 h 238"/>
                              <a:gd name="T66" fmla="*/ 76 w 142"/>
                              <a:gd name="T67" fmla="*/ 128 h 238"/>
                              <a:gd name="T68" fmla="*/ 120 w 142"/>
                              <a:gd name="T69" fmla="*/ 97 h 238"/>
                              <a:gd name="T70" fmla="*/ 75 w 142"/>
                              <a:gd name="T71" fmla="*/ 33 h 238"/>
                              <a:gd name="T72" fmla="*/ 61 w 142"/>
                              <a:gd name="T73" fmla="*/ 43 h 238"/>
                              <a:gd name="T74" fmla="*/ 61 w 142"/>
                              <a:gd name="T75" fmla="*/ 43 h 238"/>
                              <a:gd name="T76" fmla="*/ 55 w 142"/>
                              <a:gd name="T77" fmla="*/ 34 h 238"/>
                              <a:gd name="T78" fmla="*/ 80 w 142"/>
                              <a:gd name="T79" fmla="*/ 16 h 238"/>
                              <a:gd name="T80" fmla="*/ 82 w 142"/>
                              <a:gd name="T81" fmla="*/ 6 h 238"/>
                              <a:gd name="T82" fmla="*/ 71 w 142"/>
                              <a:gd name="T83" fmla="*/ 3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2" h="238">
                                <a:moveTo>
                                  <a:pt x="73" y="231"/>
                                </a:moveTo>
                                <a:cubicBezTo>
                                  <a:pt x="64" y="238"/>
                                  <a:pt x="54" y="236"/>
                                  <a:pt x="47" y="227"/>
                                </a:cubicBezTo>
                                <a:cubicBezTo>
                                  <a:pt x="41" y="218"/>
                                  <a:pt x="46" y="203"/>
                                  <a:pt x="44" y="190"/>
                                </a:cubicBezTo>
                                <a:cubicBezTo>
                                  <a:pt x="55" y="197"/>
                                  <a:pt x="72" y="197"/>
                                  <a:pt x="78" y="206"/>
                                </a:cubicBezTo>
                                <a:cubicBezTo>
                                  <a:pt x="84" y="215"/>
                                  <a:pt x="81" y="226"/>
                                  <a:pt x="73" y="231"/>
                                </a:cubicBezTo>
                                <a:moveTo>
                                  <a:pt x="104" y="47"/>
                                </a:moveTo>
                                <a:cubicBezTo>
                                  <a:pt x="109" y="55"/>
                                  <a:pt x="113" y="63"/>
                                  <a:pt x="117" y="71"/>
                                </a:cubicBezTo>
                                <a:cubicBezTo>
                                  <a:pt x="142" y="54"/>
                                  <a:pt x="142" y="54"/>
                                  <a:pt x="142" y="54"/>
                                </a:cubicBezTo>
                                <a:cubicBezTo>
                                  <a:pt x="142" y="54"/>
                                  <a:pt x="142" y="54"/>
                                  <a:pt x="142" y="54"/>
                                </a:cubicBezTo>
                                <a:cubicBezTo>
                                  <a:pt x="126" y="31"/>
                                  <a:pt x="126" y="31"/>
                                  <a:pt x="126" y="31"/>
                                </a:cubicBezTo>
                                <a:cubicBezTo>
                                  <a:pt x="104" y="47"/>
                                  <a:pt x="104" y="47"/>
                                  <a:pt x="104" y="47"/>
                                </a:cubicBezTo>
                                <a:cubicBezTo>
                                  <a:pt x="104" y="47"/>
                                  <a:pt x="104" y="47"/>
                                  <a:pt x="104" y="47"/>
                                </a:cubicBezTo>
                                <a:close/>
                                <a:moveTo>
                                  <a:pt x="35" y="97"/>
                                </a:moveTo>
                                <a:cubicBezTo>
                                  <a:pt x="8" y="117"/>
                                  <a:pt x="3" y="155"/>
                                  <a:pt x="22" y="183"/>
                                </a:cubicBezTo>
                                <a:cubicBezTo>
                                  <a:pt x="29" y="193"/>
                                  <a:pt x="29" y="193"/>
                                  <a:pt x="29" y="193"/>
                                </a:cubicBezTo>
                                <a:cubicBezTo>
                                  <a:pt x="51" y="178"/>
                                  <a:pt x="51" y="178"/>
                                  <a:pt x="51" y="178"/>
                                </a:cubicBezTo>
                                <a:cubicBezTo>
                                  <a:pt x="44" y="169"/>
                                  <a:pt x="44" y="169"/>
                                  <a:pt x="44" y="169"/>
                                </a:cubicBezTo>
                                <a:cubicBezTo>
                                  <a:pt x="33" y="153"/>
                                  <a:pt x="37" y="129"/>
                                  <a:pt x="53" y="116"/>
                                </a:cubicBezTo>
                                <a:cubicBezTo>
                                  <a:pt x="46" y="110"/>
                                  <a:pt x="40" y="103"/>
                                  <a:pt x="35" y="97"/>
                                </a:cubicBezTo>
                                <a:moveTo>
                                  <a:pt x="71" y="3"/>
                                </a:moveTo>
                                <a:cubicBezTo>
                                  <a:pt x="45" y="20"/>
                                  <a:pt x="45" y="20"/>
                                  <a:pt x="45" y="20"/>
                                </a:cubicBezTo>
                                <a:cubicBezTo>
                                  <a:pt x="44" y="18"/>
                                  <a:pt x="44" y="18"/>
                                  <a:pt x="44" y="18"/>
                                </a:cubicBezTo>
                                <a:cubicBezTo>
                                  <a:pt x="43" y="16"/>
                                  <a:pt x="40" y="15"/>
                                  <a:pt x="37" y="17"/>
                                </a:cubicBezTo>
                                <a:cubicBezTo>
                                  <a:pt x="27" y="24"/>
                                  <a:pt x="27" y="24"/>
                                  <a:pt x="27" y="24"/>
                                </a:cubicBezTo>
                                <a:cubicBezTo>
                                  <a:pt x="26" y="24"/>
                                  <a:pt x="26" y="28"/>
                                  <a:pt x="27" y="29"/>
                                </a:cubicBezTo>
                                <a:cubicBezTo>
                                  <a:pt x="29" y="32"/>
                                  <a:pt x="29" y="32"/>
                                  <a:pt x="29" y="32"/>
                                </a:cubicBezTo>
                                <a:cubicBezTo>
                                  <a:pt x="4" y="49"/>
                                  <a:pt x="4" y="49"/>
                                  <a:pt x="4" y="49"/>
                                </a:cubicBezTo>
                                <a:cubicBezTo>
                                  <a:pt x="0" y="52"/>
                                  <a:pt x="0" y="57"/>
                                  <a:pt x="3" y="61"/>
                                </a:cubicBezTo>
                                <a:cubicBezTo>
                                  <a:pt x="5" y="64"/>
                                  <a:pt x="10" y="66"/>
                                  <a:pt x="14" y="63"/>
                                </a:cubicBezTo>
                                <a:cubicBezTo>
                                  <a:pt x="39" y="45"/>
                                  <a:pt x="39" y="45"/>
                                  <a:pt x="39" y="45"/>
                                </a:cubicBezTo>
                                <a:cubicBezTo>
                                  <a:pt x="45" y="54"/>
                                  <a:pt x="45" y="54"/>
                                  <a:pt x="45" y="54"/>
                                </a:cubicBezTo>
                                <a:cubicBezTo>
                                  <a:pt x="45" y="54"/>
                                  <a:pt x="45" y="54"/>
                                  <a:pt x="45" y="54"/>
                                </a:cubicBezTo>
                                <a:cubicBezTo>
                                  <a:pt x="31" y="64"/>
                                  <a:pt x="31" y="64"/>
                                  <a:pt x="31" y="64"/>
                                </a:cubicBezTo>
                                <a:cubicBezTo>
                                  <a:pt x="31" y="88"/>
                                  <a:pt x="53" y="109"/>
                                  <a:pt x="76" y="128"/>
                                </a:cubicBezTo>
                                <a:cubicBezTo>
                                  <a:pt x="120" y="97"/>
                                  <a:pt x="120" y="97"/>
                                  <a:pt x="120" y="97"/>
                                </a:cubicBezTo>
                                <a:cubicBezTo>
                                  <a:pt x="110" y="69"/>
                                  <a:pt x="98" y="42"/>
                                  <a:pt x="75" y="33"/>
                                </a:cubicBezTo>
                                <a:cubicBezTo>
                                  <a:pt x="61" y="43"/>
                                  <a:pt x="61" y="43"/>
                                  <a:pt x="61" y="43"/>
                                </a:cubicBezTo>
                                <a:cubicBezTo>
                                  <a:pt x="61" y="43"/>
                                  <a:pt x="61" y="43"/>
                                  <a:pt x="61" y="43"/>
                                </a:cubicBezTo>
                                <a:cubicBezTo>
                                  <a:pt x="55" y="34"/>
                                  <a:pt x="55" y="34"/>
                                  <a:pt x="55" y="34"/>
                                </a:cubicBezTo>
                                <a:cubicBezTo>
                                  <a:pt x="80" y="16"/>
                                  <a:pt x="80" y="16"/>
                                  <a:pt x="80" y="16"/>
                                </a:cubicBezTo>
                                <a:cubicBezTo>
                                  <a:pt x="84" y="14"/>
                                  <a:pt x="84" y="8"/>
                                  <a:pt x="82" y="6"/>
                                </a:cubicBezTo>
                                <a:cubicBezTo>
                                  <a:pt x="80" y="2"/>
                                  <a:pt x="74" y="0"/>
                                  <a:pt x="71" y="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 name="Freeform 15"/>
                        <wps:cNvSpPr>
                          <a:spLocks noEditPoints="1"/>
                        </wps:cNvSpPr>
                        <wps:spPr bwMode="auto">
                          <a:xfrm>
                            <a:off x="3175" y="1241425"/>
                            <a:ext cx="927100" cy="866775"/>
                          </a:xfrm>
                          <a:custGeom>
                            <a:avLst/>
                            <a:gdLst>
                              <a:gd name="T0" fmla="*/ 29 w 247"/>
                              <a:gd name="T1" fmla="*/ 97 h 231"/>
                              <a:gd name="T2" fmla="*/ 108 w 247"/>
                              <a:gd name="T3" fmla="*/ 211 h 231"/>
                              <a:gd name="T4" fmla="*/ 99 w 247"/>
                              <a:gd name="T5" fmla="*/ 217 h 231"/>
                              <a:gd name="T6" fmla="*/ 66 w 247"/>
                              <a:gd name="T7" fmla="*/ 212 h 231"/>
                              <a:gd name="T8" fmla="*/ 14 w 247"/>
                              <a:gd name="T9" fmla="*/ 138 h 231"/>
                              <a:gd name="T10" fmla="*/ 20 w 247"/>
                              <a:gd name="T11" fmla="*/ 104 h 231"/>
                              <a:gd name="T12" fmla="*/ 29 w 247"/>
                              <a:gd name="T13" fmla="*/ 97 h 231"/>
                              <a:gd name="T14" fmla="*/ 29 w 247"/>
                              <a:gd name="T15" fmla="*/ 97 h 231"/>
                              <a:gd name="T16" fmla="*/ 130 w 247"/>
                              <a:gd name="T17" fmla="*/ 26 h 231"/>
                              <a:gd name="T18" fmla="*/ 210 w 247"/>
                              <a:gd name="T19" fmla="*/ 140 h 231"/>
                              <a:gd name="T20" fmla="*/ 117 w 247"/>
                              <a:gd name="T21" fmla="*/ 205 h 231"/>
                              <a:gd name="T22" fmla="*/ 37 w 247"/>
                              <a:gd name="T23" fmla="*/ 92 h 231"/>
                              <a:gd name="T24" fmla="*/ 60 w 247"/>
                              <a:gd name="T25" fmla="*/ 75 h 231"/>
                              <a:gd name="T26" fmla="*/ 49 w 247"/>
                              <a:gd name="T27" fmla="*/ 60 h 231"/>
                              <a:gd name="T28" fmla="*/ 52 w 247"/>
                              <a:gd name="T29" fmla="*/ 43 h 231"/>
                              <a:gd name="T30" fmla="*/ 79 w 247"/>
                              <a:gd name="T31" fmla="*/ 24 h 231"/>
                              <a:gd name="T32" fmla="*/ 96 w 247"/>
                              <a:gd name="T33" fmla="*/ 27 h 231"/>
                              <a:gd name="T34" fmla="*/ 107 w 247"/>
                              <a:gd name="T35" fmla="*/ 42 h 231"/>
                              <a:gd name="T36" fmla="*/ 130 w 247"/>
                              <a:gd name="T37" fmla="*/ 26 h 231"/>
                              <a:gd name="T38" fmla="*/ 130 w 247"/>
                              <a:gd name="T39" fmla="*/ 26 h 231"/>
                              <a:gd name="T40" fmla="*/ 68 w 247"/>
                              <a:gd name="T41" fmla="*/ 70 h 231"/>
                              <a:gd name="T42" fmla="*/ 99 w 247"/>
                              <a:gd name="T43" fmla="*/ 48 h 231"/>
                              <a:gd name="T44" fmla="*/ 88 w 247"/>
                              <a:gd name="T45" fmla="*/ 32 h 231"/>
                              <a:gd name="T46" fmla="*/ 57 w 247"/>
                              <a:gd name="T47" fmla="*/ 54 h 231"/>
                              <a:gd name="T48" fmla="*/ 68 w 247"/>
                              <a:gd name="T49" fmla="*/ 70 h 231"/>
                              <a:gd name="T50" fmla="*/ 68 w 247"/>
                              <a:gd name="T51" fmla="*/ 70 h 231"/>
                              <a:gd name="T52" fmla="*/ 154 w 247"/>
                              <a:gd name="T53" fmla="*/ 93 h 231"/>
                              <a:gd name="T54" fmla="*/ 119 w 247"/>
                              <a:gd name="T55" fmla="*/ 86 h 231"/>
                              <a:gd name="T56" fmla="*/ 119 w 247"/>
                              <a:gd name="T57" fmla="*/ 86 h 231"/>
                              <a:gd name="T58" fmla="*/ 109 w 247"/>
                              <a:gd name="T59" fmla="*/ 93 h 231"/>
                              <a:gd name="T60" fmla="*/ 116 w 247"/>
                              <a:gd name="T61" fmla="*/ 104 h 231"/>
                              <a:gd name="T62" fmla="*/ 116 w 247"/>
                              <a:gd name="T63" fmla="*/ 104 h 231"/>
                              <a:gd name="T64" fmla="*/ 130 w 247"/>
                              <a:gd name="T65" fmla="*/ 106 h 231"/>
                              <a:gd name="T66" fmla="*/ 96 w 247"/>
                              <a:gd name="T67" fmla="*/ 129 h 231"/>
                              <a:gd name="T68" fmla="*/ 96 w 247"/>
                              <a:gd name="T69" fmla="*/ 129 h 231"/>
                              <a:gd name="T70" fmla="*/ 92 w 247"/>
                              <a:gd name="T71" fmla="*/ 136 h 231"/>
                              <a:gd name="T72" fmla="*/ 99 w 247"/>
                              <a:gd name="T73" fmla="*/ 146 h 231"/>
                              <a:gd name="T74" fmla="*/ 106 w 247"/>
                              <a:gd name="T75" fmla="*/ 144 h 231"/>
                              <a:gd name="T76" fmla="*/ 106 w 247"/>
                              <a:gd name="T77" fmla="*/ 144 h 231"/>
                              <a:gd name="T78" fmla="*/ 140 w 247"/>
                              <a:gd name="T79" fmla="*/ 121 h 231"/>
                              <a:gd name="T80" fmla="*/ 137 w 247"/>
                              <a:gd name="T81" fmla="*/ 134 h 231"/>
                              <a:gd name="T82" fmla="*/ 138 w 247"/>
                              <a:gd name="T83" fmla="*/ 135 h 231"/>
                              <a:gd name="T84" fmla="*/ 138 w 247"/>
                              <a:gd name="T85" fmla="*/ 135 h 231"/>
                              <a:gd name="T86" fmla="*/ 145 w 247"/>
                              <a:gd name="T87" fmla="*/ 145 h 231"/>
                              <a:gd name="T88" fmla="*/ 155 w 247"/>
                              <a:gd name="T89" fmla="*/ 138 h 231"/>
                              <a:gd name="T90" fmla="*/ 155 w 247"/>
                              <a:gd name="T91" fmla="*/ 136 h 231"/>
                              <a:gd name="T92" fmla="*/ 161 w 247"/>
                              <a:gd name="T93" fmla="*/ 103 h 231"/>
                              <a:gd name="T94" fmla="*/ 154 w 247"/>
                              <a:gd name="T95" fmla="*/ 93 h 231"/>
                              <a:gd name="T96" fmla="*/ 148 w 247"/>
                              <a:gd name="T97" fmla="*/ 14 h 231"/>
                              <a:gd name="T98" fmla="*/ 139 w 247"/>
                              <a:gd name="T99" fmla="*/ 20 h 231"/>
                              <a:gd name="T100" fmla="*/ 211 w 247"/>
                              <a:gd name="T101" fmla="*/ 123 h 231"/>
                              <a:gd name="T102" fmla="*/ 218 w 247"/>
                              <a:gd name="T103" fmla="*/ 134 h 231"/>
                              <a:gd name="T104" fmla="*/ 228 w 247"/>
                              <a:gd name="T105" fmla="*/ 127 h 231"/>
                              <a:gd name="T106" fmla="*/ 233 w 247"/>
                              <a:gd name="T107" fmla="*/ 93 h 231"/>
                              <a:gd name="T108" fmla="*/ 182 w 247"/>
                              <a:gd name="T109" fmla="*/ 19 h 231"/>
                              <a:gd name="T110" fmla="*/ 148 w 247"/>
                              <a:gd name="T111" fmla="*/ 14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7" h="231">
                                <a:moveTo>
                                  <a:pt x="29" y="97"/>
                                </a:moveTo>
                                <a:cubicBezTo>
                                  <a:pt x="108" y="211"/>
                                  <a:pt x="108" y="211"/>
                                  <a:pt x="108" y="211"/>
                                </a:cubicBezTo>
                                <a:cubicBezTo>
                                  <a:pt x="99" y="217"/>
                                  <a:pt x="99" y="217"/>
                                  <a:pt x="99" y="217"/>
                                </a:cubicBezTo>
                                <a:cubicBezTo>
                                  <a:pt x="79" y="231"/>
                                  <a:pt x="66" y="212"/>
                                  <a:pt x="66" y="212"/>
                                </a:cubicBezTo>
                                <a:cubicBezTo>
                                  <a:pt x="14" y="138"/>
                                  <a:pt x="14" y="138"/>
                                  <a:pt x="14" y="138"/>
                                </a:cubicBezTo>
                                <a:cubicBezTo>
                                  <a:pt x="0" y="118"/>
                                  <a:pt x="20" y="104"/>
                                  <a:pt x="20" y="104"/>
                                </a:cubicBezTo>
                                <a:cubicBezTo>
                                  <a:pt x="29" y="97"/>
                                  <a:pt x="29" y="97"/>
                                  <a:pt x="29" y="97"/>
                                </a:cubicBezTo>
                                <a:cubicBezTo>
                                  <a:pt x="29" y="97"/>
                                  <a:pt x="29" y="97"/>
                                  <a:pt x="29" y="97"/>
                                </a:cubicBezTo>
                                <a:close/>
                                <a:moveTo>
                                  <a:pt x="130" y="26"/>
                                </a:moveTo>
                                <a:cubicBezTo>
                                  <a:pt x="210" y="140"/>
                                  <a:pt x="210" y="140"/>
                                  <a:pt x="210" y="140"/>
                                </a:cubicBezTo>
                                <a:cubicBezTo>
                                  <a:pt x="117" y="205"/>
                                  <a:pt x="117" y="205"/>
                                  <a:pt x="117" y="205"/>
                                </a:cubicBezTo>
                                <a:cubicBezTo>
                                  <a:pt x="37" y="92"/>
                                  <a:pt x="37" y="92"/>
                                  <a:pt x="37" y="92"/>
                                </a:cubicBezTo>
                                <a:cubicBezTo>
                                  <a:pt x="60" y="75"/>
                                  <a:pt x="60" y="75"/>
                                  <a:pt x="60" y="75"/>
                                </a:cubicBezTo>
                                <a:cubicBezTo>
                                  <a:pt x="49" y="60"/>
                                  <a:pt x="49" y="60"/>
                                  <a:pt x="49" y="60"/>
                                </a:cubicBezTo>
                                <a:cubicBezTo>
                                  <a:pt x="42" y="50"/>
                                  <a:pt x="52" y="43"/>
                                  <a:pt x="52" y="43"/>
                                </a:cubicBezTo>
                                <a:cubicBezTo>
                                  <a:pt x="79" y="24"/>
                                  <a:pt x="79" y="24"/>
                                  <a:pt x="79" y="24"/>
                                </a:cubicBezTo>
                                <a:cubicBezTo>
                                  <a:pt x="89" y="17"/>
                                  <a:pt x="96" y="27"/>
                                  <a:pt x="96" y="27"/>
                                </a:cubicBezTo>
                                <a:cubicBezTo>
                                  <a:pt x="107" y="42"/>
                                  <a:pt x="107" y="42"/>
                                  <a:pt x="107" y="42"/>
                                </a:cubicBezTo>
                                <a:cubicBezTo>
                                  <a:pt x="130" y="26"/>
                                  <a:pt x="130" y="26"/>
                                  <a:pt x="130" y="26"/>
                                </a:cubicBezTo>
                                <a:cubicBezTo>
                                  <a:pt x="130" y="26"/>
                                  <a:pt x="130" y="26"/>
                                  <a:pt x="130" y="26"/>
                                </a:cubicBezTo>
                                <a:close/>
                                <a:moveTo>
                                  <a:pt x="68" y="70"/>
                                </a:moveTo>
                                <a:cubicBezTo>
                                  <a:pt x="99" y="48"/>
                                  <a:pt x="99" y="48"/>
                                  <a:pt x="99" y="48"/>
                                </a:cubicBezTo>
                                <a:cubicBezTo>
                                  <a:pt x="88" y="32"/>
                                  <a:pt x="88" y="32"/>
                                  <a:pt x="88" y="32"/>
                                </a:cubicBezTo>
                                <a:cubicBezTo>
                                  <a:pt x="57" y="54"/>
                                  <a:pt x="57" y="54"/>
                                  <a:pt x="57" y="54"/>
                                </a:cubicBezTo>
                                <a:cubicBezTo>
                                  <a:pt x="68" y="70"/>
                                  <a:pt x="68" y="70"/>
                                  <a:pt x="68" y="70"/>
                                </a:cubicBezTo>
                                <a:cubicBezTo>
                                  <a:pt x="68" y="70"/>
                                  <a:pt x="68" y="70"/>
                                  <a:pt x="68" y="70"/>
                                </a:cubicBezTo>
                                <a:close/>
                                <a:moveTo>
                                  <a:pt x="154" y="93"/>
                                </a:moveTo>
                                <a:cubicBezTo>
                                  <a:pt x="119" y="86"/>
                                  <a:pt x="119" y="86"/>
                                  <a:pt x="119" y="86"/>
                                </a:cubicBezTo>
                                <a:cubicBezTo>
                                  <a:pt x="119" y="86"/>
                                  <a:pt x="119" y="86"/>
                                  <a:pt x="119" y="86"/>
                                </a:cubicBezTo>
                                <a:cubicBezTo>
                                  <a:pt x="114" y="86"/>
                                  <a:pt x="110" y="89"/>
                                  <a:pt x="109" y="93"/>
                                </a:cubicBezTo>
                                <a:cubicBezTo>
                                  <a:pt x="108" y="98"/>
                                  <a:pt x="111" y="103"/>
                                  <a:pt x="116" y="104"/>
                                </a:cubicBezTo>
                                <a:cubicBezTo>
                                  <a:pt x="116" y="104"/>
                                  <a:pt x="116" y="104"/>
                                  <a:pt x="116" y="104"/>
                                </a:cubicBezTo>
                                <a:cubicBezTo>
                                  <a:pt x="130" y="106"/>
                                  <a:pt x="130" y="106"/>
                                  <a:pt x="130" y="106"/>
                                </a:cubicBezTo>
                                <a:cubicBezTo>
                                  <a:pt x="96" y="129"/>
                                  <a:pt x="96" y="129"/>
                                  <a:pt x="96" y="129"/>
                                </a:cubicBezTo>
                                <a:cubicBezTo>
                                  <a:pt x="96" y="129"/>
                                  <a:pt x="96" y="129"/>
                                  <a:pt x="96" y="129"/>
                                </a:cubicBezTo>
                                <a:cubicBezTo>
                                  <a:pt x="94" y="131"/>
                                  <a:pt x="93" y="133"/>
                                  <a:pt x="92" y="136"/>
                                </a:cubicBezTo>
                                <a:cubicBezTo>
                                  <a:pt x="92" y="141"/>
                                  <a:pt x="94" y="145"/>
                                  <a:pt x="99" y="146"/>
                                </a:cubicBezTo>
                                <a:cubicBezTo>
                                  <a:pt x="102" y="146"/>
                                  <a:pt x="105" y="145"/>
                                  <a:pt x="106" y="144"/>
                                </a:cubicBezTo>
                                <a:cubicBezTo>
                                  <a:pt x="106" y="144"/>
                                  <a:pt x="106" y="144"/>
                                  <a:pt x="106" y="144"/>
                                </a:cubicBezTo>
                                <a:cubicBezTo>
                                  <a:pt x="140" y="121"/>
                                  <a:pt x="140" y="121"/>
                                  <a:pt x="140" y="121"/>
                                </a:cubicBezTo>
                                <a:cubicBezTo>
                                  <a:pt x="137" y="134"/>
                                  <a:pt x="137" y="134"/>
                                  <a:pt x="137" y="134"/>
                                </a:cubicBezTo>
                                <a:cubicBezTo>
                                  <a:pt x="138" y="135"/>
                                  <a:pt x="138" y="135"/>
                                  <a:pt x="138" y="135"/>
                                </a:cubicBezTo>
                                <a:cubicBezTo>
                                  <a:pt x="138" y="135"/>
                                  <a:pt x="138" y="135"/>
                                  <a:pt x="138" y="135"/>
                                </a:cubicBezTo>
                                <a:cubicBezTo>
                                  <a:pt x="137" y="140"/>
                                  <a:pt x="140" y="144"/>
                                  <a:pt x="145" y="145"/>
                                </a:cubicBezTo>
                                <a:cubicBezTo>
                                  <a:pt x="150" y="146"/>
                                  <a:pt x="154" y="143"/>
                                  <a:pt x="155" y="138"/>
                                </a:cubicBezTo>
                                <a:cubicBezTo>
                                  <a:pt x="155" y="137"/>
                                  <a:pt x="155" y="137"/>
                                  <a:pt x="155" y="136"/>
                                </a:cubicBezTo>
                                <a:cubicBezTo>
                                  <a:pt x="161" y="103"/>
                                  <a:pt x="161" y="103"/>
                                  <a:pt x="161" y="103"/>
                                </a:cubicBezTo>
                                <a:cubicBezTo>
                                  <a:pt x="161" y="98"/>
                                  <a:pt x="158" y="93"/>
                                  <a:pt x="154" y="93"/>
                                </a:cubicBezTo>
                                <a:close/>
                                <a:moveTo>
                                  <a:pt x="148" y="14"/>
                                </a:moveTo>
                                <a:cubicBezTo>
                                  <a:pt x="139" y="20"/>
                                  <a:pt x="139" y="20"/>
                                  <a:pt x="139" y="20"/>
                                </a:cubicBezTo>
                                <a:cubicBezTo>
                                  <a:pt x="211" y="123"/>
                                  <a:pt x="211" y="123"/>
                                  <a:pt x="211" y="123"/>
                                </a:cubicBezTo>
                                <a:cubicBezTo>
                                  <a:pt x="218" y="134"/>
                                  <a:pt x="218" y="134"/>
                                  <a:pt x="218" y="134"/>
                                </a:cubicBezTo>
                                <a:cubicBezTo>
                                  <a:pt x="228" y="127"/>
                                  <a:pt x="228" y="127"/>
                                  <a:pt x="228" y="127"/>
                                </a:cubicBezTo>
                                <a:cubicBezTo>
                                  <a:pt x="228" y="127"/>
                                  <a:pt x="247" y="113"/>
                                  <a:pt x="233" y="93"/>
                                </a:cubicBezTo>
                                <a:cubicBezTo>
                                  <a:pt x="182" y="19"/>
                                  <a:pt x="182" y="19"/>
                                  <a:pt x="182" y="19"/>
                                </a:cubicBezTo>
                                <a:cubicBezTo>
                                  <a:pt x="182" y="19"/>
                                  <a:pt x="168" y="0"/>
                                  <a:pt x="148" y="1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 name="Freeform 16"/>
                        <wps:cNvSpPr>
                          <a:spLocks noEditPoints="1"/>
                        </wps:cNvSpPr>
                        <wps:spPr bwMode="auto">
                          <a:xfrm>
                            <a:off x="1214437" y="1304925"/>
                            <a:ext cx="754063" cy="739775"/>
                          </a:xfrm>
                          <a:custGeom>
                            <a:avLst/>
                            <a:gdLst>
                              <a:gd name="T0" fmla="*/ 33 w 201"/>
                              <a:gd name="T1" fmla="*/ 101 h 197"/>
                              <a:gd name="T2" fmla="*/ 26 w 201"/>
                              <a:gd name="T3" fmla="*/ 32 h 197"/>
                              <a:gd name="T4" fmla="*/ 35 w 201"/>
                              <a:gd name="T5" fmla="*/ 21 h 197"/>
                              <a:gd name="T6" fmla="*/ 47 w 201"/>
                              <a:gd name="T7" fmla="*/ 30 h 197"/>
                              <a:gd name="T8" fmla="*/ 54 w 201"/>
                              <a:gd name="T9" fmla="*/ 100 h 197"/>
                              <a:gd name="T10" fmla="*/ 45 w 201"/>
                              <a:gd name="T11" fmla="*/ 112 h 197"/>
                              <a:gd name="T12" fmla="*/ 60 w 201"/>
                              <a:gd name="T13" fmla="*/ 21 h 197"/>
                              <a:gd name="T14" fmla="*/ 122 w 201"/>
                              <a:gd name="T15" fmla="*/ 53 h 197"/>
                              <a:gd name="T16" fmla="*/ 136 w 201"/>
                              <a:gd name="T17" fmla="*/ 49 h 197"/>
                              <a:gd name="T18" fmla="*/ 131 w 201"/>
                              <a:gd name="T19" fmla="*/ 34 h 197"/>
                              <a:gd name="T20" fmla="*/ 70 w 201"/>
                              <a:gd name="T21" fmla="*/ 2 h 197"/>
                              <a:gd name="T22" fmla="*/ 56 w 201"/>
                              <a:gd name="T23" fmla="*/ 7 h 197"/>
                              <a:gd name="T24" fmla="*/ 174 w 201"/>
                              <a:gd name="T25" fmla="*/ 19 h 197"/>
                              <a:gd name="T26" fmla="*/ 139 w 201"/>
                              <a:gd name="T27" fmla="*/ 31 h 197"/>
                              <a:gd name="T28" fmla="*/ 142 w 201"/>
                              <a:gd name="T29" fmla="*/ 51 h 197"/>
                              <a:gd name="T30" fmla="*/ 120 w 201"/>
                              <a:gd name="T31" fmla="*/ 58 h 197"/>
                              <a:gd name="T32" fmla="*/ 108 w 201"/>
                              <a:gd name="T33" fmla="*/ 51 h 197"/>
                              <a:gd name="T34" fmla="*/ 88 w 201"/>
                              <a:gd name="T35" fmla="*/ 66 h 197"/>
                              <a:gd name="T36" fmla="*/ 87 w 201"/>
                              <a:gd name="T37" fmla="*/ 66 h 197"/>
                              <a:gd name="T38" fmla="*/ 58 w 201"/>
                              <a:gd name="T39" fmla="*/ 86 h 197"/>
                              <a:gd name="T40" fmla="*/ 59 w 201"/>
                              <a:gd name="T41" fmla="*/ 100 h 197"/>
                              <a:gd name="T42" fmla="*/ 45 w 201"/>
                              <a:gd name="T43" fmla="*/ 117 h 197"/>
                              <a:gd name="T44" fmla="*/ 6 w 201"/>
                              <a:gd name="T45" fmla="*/ 121 h 197"/>
                              <a:gd name="T46" fmla="*/ 6 w 201"/>
                              <a:gd name="T47" fmla="*/ 122 h 197"/>
                              <a:gd name="T48" fmla="*/ 18 w 201"/>
                              <a:gd name="T49" fmla="*/ 139 h 197"/>
                              <a:gd name="T50" fmla="*/ 18 w 201"/>
                              <a:gd name="T51" fmla="*/ 139 h 197"/>
                              <a:gd name="T52" fmla="*/ 77 w 201"/>
                              <a:gd name="T53" fmla="*/ 189 h 197"/>
                              <a:gd name="T54" fmla="*/ 140 w 201"/>
                              <a:gd name="T55" fmla="*/ 163 h 197"/>
                              <a:gd name="T56" fmla="*/ 193 w 201"/>
                              <a:gd name="T57" fmla="*/ 127 h 197"/>
                              <a:gd name="T58" fmla="*/ 169 w 201"/>
                              <a:gd name="T59" fmla="*/ 36 h 197"/>
                              <a:gd name="T60" fmla="*/ 172 w 201"/>
                              <a:gd name="T61" fmla="*/ 33 h 197"/>
                              <a:gd name="T62" fmla="*/ 97 w 201"/>
                              <a:gd name="T63" fmla="*/ 175 h 197"/>
                              <a:gd name="T64" fmla="*/ 87 w 201"/>
                              <a:gd name="T65" fmla="*/ 172 h 197"/>
                              <a:gd name="T66" fmla="*/ 64 w 201"/>
                              <a:gd name="T67" fmla="*/ 139 h 197"/>
                              <a:gd name="T68" fmla="*/ 67 w 201"/>
                              <a:gd name="T69" fmla="*/ 129 h 197"/>
                              <a:gd name="T70" fmla="*/ 76 w 201"/>
                              <a:gd name="T71" fmla="*/ 131 h 197"/>
                              <a:gd name="T72" fmla="*/ 99 w 201"/>
                              <a:gd name="T73" fmla="*/ 165 h 197"/>
                              <a:gd name="T74" fmla="*/ 97 w 201"/>
                              <a:gd name="T75" fmla="*/ 175 h 197"/>
                              <a:gd name="T76" fmla="*/ 114 w 201"/>
                              <a:gd name="T77" fmla="*/ 154 h 197"/>
                              <a:gd name="T78" fmla="*/ 114 w 201"/>
                              <a:gd name="T79" fmla="*/ 154 h 197"/>
                              <a:gd name="T80" fmla="*/ 91 w 201"/>
                              <a:gd name="T81" fmla="*/ 121 h 197"/>
                              <a:gd name="T82" fmla="*/ 102 w 201"/>
                              <a:gd name="T83" fmla="*/ 113 h 197"/>
                              <a:gd name="T84" fmla="*/ 125 w 201"/>
                              <a:gd name="T85" fmla="*/ 146 h 197"/>
                              <a:gd name="T86" fmla="*/ 125 w 201"/>
                              <a:gd name="T87" fmla="*/ 146 h 197"/>
                              <a:gd name="T88" fmla="*/ 150 w 201"/>
                              <a:gd name="T89" fmla="*/ 139 h 197"/>
                              <a:gd name="T90" fmla="*/ 140 w 201"/>
                              <a:gd name="T91" fmla="*/ 136 h 197"/>
                              <a:gd name="T92" fmla="*/ 117 w 201"/>
                              <a:gd name="T93" fmla="*/ 103 h 197"/>
                              <a:gd name="T94" fmla="*/ 119 w 201"/>
                              <a:gd name="T95" fmla="*/ 94 h 197"/>
                              <a:gd name="T96" fmla="*/ 128 w 201"/>
                              <a:gd name="T97" fmla="*/ 95 h 197"/>
                              <a:gd name="T98" fmla="*/ 152 w 201"/>
                              <a:gd name="T99" fmla="*/ 129 h 197"/>
                              <a:gd name="T100" fmla="*/ 150 w 201"/>
                              <a:gd name="T101" fmla="*/ 139 h 197"/>
                              <a:gd name="T102" fmla="*/ 166 w 201"/>
                              <a:gd name="T103" fmla="*/ 119 h 197"/>
                              <a:gd name="T104" fmla="*/ 166 w 201"/>
                              <a:gd name="T105" fmla="*/ 119 h 197"/>
                              <a:gd name="T106" fmla="*/ 144 w 201"/>
                              <a:gd name="T107" fmla="*/ 85 h 197"/>
                              <a:gd name="T108" fmla="*/ 155 w 201"/>
                              <a:gd name="T109" fmla="*/ 77 h 197"/>
                              <a:gd name="T110" fmla="*/ 178 w 201"/>
                              <a:gd name="T111" fmla="*/ 111 h 197"/>
                              <a:gd name="T112" fmla="*/ 178 w 201"/>
                              <a:gd name="T113" fmla="*/ 111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1" h="197">
                                <a:moveTo>
                                  <a:pt x="33" y="102"/>
                                </a:moveTo>
                                <a:cubicBezTo>
                                  <a:pt x="33" y="102"/>
                                  <a:pt x="33" y="102"/>
                                  <a:pt x="33" y="101"/>
                                </a:cubicBezTo>
                                <a:cubicBezTo>
                                  <a:pt x="33" y="101"/>
                                  <a:pt x="33" y="101"/>
                                  <a:pt x="33" y="101"/>
                                </a:cubicBezTo>
                                <a:cubicBezTo>
                                  <a:pt x="26" y="32"/>
                                  <a:pt x="26" y="32"/>
                                  <a:pt x="26" y="32"/>
                                </a:cubicBezTo>
                                <a:cubicBezTo>
                                  <a:pt x="26" y="32"/>
                                  <a:pt x="26" y="32"/>
                                  <a:pt x="26" y="32"/>
                                </a:cubicBezTo>
                                <a:cubicBezTo>
                                  <a:pt x="25" y="27"/>
                                  <a:pt x="30" y="22"/>
                                  <a:pt x="35" y="21"/>
                                </a:cubicBezTo>
                                <a:cubicBezTo>
                                  <a:pt x="41" y="21"/>
                                  <a:pt x="46" y="25"/>
                                  <a:pt x="47" y="30"/>
                                </a:cubicBezTo>
                                <a:cubicBezTo>
                                  <a:pt x="47" y="30"/>
                                  <a:pt x="47" y="30"/>
                                  <a:pt x="47" y="30"/>
                                </a:cubicBezTo>
                                <a:cubicBezTo>
                                  <a:pt x="54" y="100"/>
                                  <a:pt x="54" y="100"/>
                                  <a:pt x="54" y="100"/>
                                </a:cubicBezTo>
                                <a:cubicBezTo>
                                  <a:pt x="54" y="100"/>
                                  <a:pt x="54" y="100"/>
                                  <a:pt x="54" y="100"/>
                                </a:cubicBezTo>
                                <a:cubicBezTo>
                                  <a:pt x="54" y="100"/>
                                  <a:pt x="54" y="100"/>
                                  <a:pt x="55" y="100"/>
                                </a:cubicBezTo>
                                <a:cubicBezTo>
                                  <a:pt x="55" y="106"/>
                                  <a:pt x="51" y="112"/>
                                  <a:pt x="45" y="112"/>
                                </a:cubicBezTo>
                                <a:cubicBezTo>
                                  <a:pt x="39" y="112"/>
                                  <a:pt x="34" y="108"/>
                                  <a:pt x="33" y="102"/>
                                </a:cubicBezTo>
                                <a:close/>
                                <a:moveTo>
                                  <a:pt x="60" y="21"/>
                                </a:moveTo>
                                <a:cubicBezTo>
                                  <a:pt x="122" y="53"/>
                                  <a:pt x="122" y="53"/>
                                  <a:pt x="122" y="53"/>
                                </a:cubicBezTo>
                                <a:cubicBezTo>
                                  <a:pt x="122" y="53"/>
                                  <a:pt x="122" y="53"/>
                                  <a:pt x="122" y="53"/>
                                </a:cubicBezTo>
                                <a:cubicBezTo>
                                  <a:pt x="123" y="53"/>
                                  <a:pt x="123" y="53"/>
                                  <a:pt x="123" y="53"/>
                                </a:cubicBezTo>
                                <a:cubicBezTo>
                                  <a:pt x="128" y="56"/>
                                  <a:pt x="134" y="54"/>
                                  <a:pt x="136" y="49"/>
                                </a:cubicBezTo>
                                <a:cubicBezTo>
                                  <a:pt x="139" y="43"/>
                                  <a:pt x="137" y="37"/>
                                  <a:pt x="132" y="35"/>
                                </a:cubicBezTo>
                                <a:cubicBezTo>
                                  <a:pt x="131" y="34"/>
                                  <a:pt x="131" y="34"/>
                                  <a:pt x="131" y="34"/>
                                </a:cubicBezTo>
                                <a:cubicBezTo>
                                  <a:pt x="131" y="34"/>
                                  <a:pt x="131" y="34"/>
                                  <a:pt x="131" y="34"/>
                                </a:cubicBezTo>
                                <a:cubicBezTo>
                                  <a:pt x="70" y="2"/>
                                  <a:pt x="70" y="2"/>
                                  <a:pt x="70" y="2"/>
                                </a:cubicBezTo>
                                <a:cubicBezTo>
                                  <a:pt x="70" y="2"/>
                                  <a:pt x="70" y="2"/>
                                  <a:pt x="70" y="2"/>
                                </a:cubicBezTo>
                                <a:cubicBezTo>
                                  <a:pt x="65" y="0"/>
                                  <a:pt x="58" y="2"/>
                                  <a:pt x="56" y="7"/>
                                </a:cubicBezTo>
                                <a:cubicBezTo>
                                  <a:pt x="53" y="12"/>
                                  <a:pt x="55" y="19"/>
                                  <a:pt x="60" y="21"/>
                                </a:cubicBezTo>
                                <a:close/>
                                <a:moveTo>
                                  <a:pt x="174" y="19"/>
                                </a:moveTo>
                                <a:cubicBezTo>
                                  <a:pt x="172" y="14"/>
                                  <a:pt x="165" y="13"/>
                                  <a:pt x="160" y="16"/>
                                </a:cubicBezTo>
                                <a:cubicBezTo>
                                  <a:pt x="139" y="31"/>
                                  <a:pt x="139" y="31"/>
                                  <a:pt x="139" y="31"/>
                                </a:cubicBezTo>
                                <a:cubicBezTo>
                                  <a:pt x="137" y="32"/>
                                  <a:pt x="137" y="32"/>
                                  <a:pt x="137" y="32"/>
                                </a:cubicBezTo>
                                <a:cubicBezTo>
                                  <a:pt x="143" y="37"/>
                                  <a:pt x="145" y="45"/>
                                  <a:pt x="142" y="51"/>
                                </a:cubicBezTo>
                                <a:cubicBezTo>
                                  <a:pt x="138" y="59"/>
                                  <a:pt x="128" y="62"/>
                                  <a:pt x="121" y="58"/>
                                </a:cubicBezTo>
                                <a:cubicBezTo>
                                  <a:pt x="120" y="58"/>
                                  <a:pt x="120" y="58"/>
                                  <a:pt x="120" y="58"/>
                                </a:cubicBezTo>
                                <a:cubicBezTo>
                                  <a:pt x="120" y="58"/>
                                  <a:pt x="120" y="58"/>
                                  <a:pt x="120" y="58"/>
                                </a:cubicBezTo>
                                <a:cubicBezTo>
                                  <a:pt x="108" y="51"/>
                                  <a:pt x="108" y="51"/>
                                  <a:pt x="108" y="51"/>
                                </a:cubicBezTo>
                                <a:cubicBezTo>
                                  <a:pt x="88" y="66"/>
                                  <a:pt x="88" y="66"/>
                                  <a:pt x="88" y="66"/>
                                </a:cubicBezTo>
                                <a:cubicBezTo>
                                  <a:pt x="88" y="66"/>
                                  <a:pt x="88" y="66"/>
                                  <a:pt x="88" y="66"/>
                                </a:cubicBezTo>
                                <a:cubicBezTo>
                                  <a:pt x="87" y="66"/>
                                  <a:pt x="87" y="66"/>
                                  <a:pt x="87" y="66"/>
                                </a:cubicBezTo>
                                <a:cubicBezTo>
                                  <a:pt x="87" y="66"/>
                                  <a:pt x="87" y="66"/>
                                  <a:pt x="87" y="66"/>
                                </a:cubicBezTo>
                                <a:cubicBezTo>
                                  <a:pt x="87" y="66"/>
                                  <a:pt x="87" y="66"/>
                                  <a:pt x="87" y="66"/>
                                </a:cubicBezTo>
                                <a:cubicBezTo>
                                  <a:pt x="58" y="86"/>
                                  <a:pt x="58" y="86"/>
                                  <a:pt x="58" y="86"/>
                                </a:cubicBezTo>
                                <a:cubicBezTo>
                                  <a:pt x="59" y="100"/>
                                  <a:pt x="59" y="100"/>
                                  <a:pt x="59" y="100"/>
                                </a:cubicBezTo>
                                <a:cubicBezTo>
                                  <a:pt x="59" y="100"/>
                                  <a:pt x="59" y="100"/>
                                  <a:pt x="59" y="100"/>
                                </a:cubicBezTo>
                                <a:cubicBezTo>
                                  <a:pt x="59" y="100"/>
                                  <a:pt x="59" y="100"/>
                                  <a:pt x="59" y="101"/>
                                </a:cubicBezTo>
                                <a:cubicBezTo>
                                  <a:pt x="60" y="109"/>
                                  <a:pt x="54" y="116"/>
                                  <a:pt x="45" y="117"/>
                                </a:cubicBezTo>
                                <a:cubicBezTo>
                                  <a:pt x="38" y="118"/>
                                  <a:pt x="31" y="113"/>
                                  <a:pt x="29" y="106"/>
                                </a:cubicBezTo>
                                <a:cubicBezTo>
                                  <a:pt x="6" y="121"/>
                                  <a:pt x="6" y="121"/>
                                  <a:pt x="6" y="121"/>
                                </a:cubicBezTo>
                                <a:cubicBezTo>
                                  <a:pt x="7" y="122"/>
                                  <a:pt x="7" y="122"/>
                                  <a:pt x="7" y="122"/>
                                </a:cubicBezTo>
                                <a:cubicBezTo>
                                  <a:pt x="6" y="122"/>
                                  <a:pt x="6" y="122"/>
                                  <a:pt x="6" y="122"/>
                                </a:cubicBezTo>
                                <a:cubicBezTo>
                                  <a:pt x="1" y="125"/>
                                  <a:pt x="0" y="132"/>
                                  <a:pt x="3" y="136"/>
                                </a:cubicBezTo>
                                <a:cubicBezTo>
                                  <a:pt x="7" y="141"/>
                                  <a:pt x="13" y="143"/>
                                  <a:pt x="18" y="139"/>
                                </a:cubicBezTo>
                                <a:cubicBezTo>
                                  <a:pt x="18" y="139"/>
                                  <a:pt x="18" y="139"/>
                                  <a:pt x="18" y="139"/>
                                </a:cubicBezTo>
                                <a:cubicBezTo>
                                  <a:pt x="18" y="139"/>
                                  <a:pt x="18" y="139"/>
                                  <a:pt x="18" y="139"/>
                                </a:cubicBezTo>
                                <a:cubicBezTo>
                                  <a:pt x="21" y="137"/>
                                  <a:pt x="21" y="137"/>
                                  <a:pt x="21" y="137"/>
                                </a:cubicBezTo>
                                <a:cubicBezTo>
                                  <a:pt x="29" y="144"/>
                                  <a:pt x="74" y="187"/>
                                  <a:pt x="77" y="189"/>
                                </a:cubicBezTo>
                                <a:cubicBezTo>
                                  <a:pt x="81" y="192"/>
                                  <a:pt x="89" y="197"/>
                                  <a:pt x="98" y="192"/>
                                </a:cubicBezTo>
                                <a:cubicBezTo>
                                  <a:pt x="103" y="188"/>
                                  <a:pt x="126" y="172"/>
                                  <a:pt x="140" y="163"/>
                                </a:cubicBezTo>
                                <a:cubicBezTo>
                                  <a:pt x="140" y="163"/>
                                  <a:pt x="144" y="160"/>
                                  <a:pt x="150" y="156"/>
                                </a:cubicBezTo>
                                <a:cubicBezTo>
                                  <a:pt x="164" y="147"/>
                                  <a:pt x="187" y="131"/>
                                  <a:pt x="193" y="127"/>
                                </a:cubicBezTo>
                                <a:cubicBezTo>
                                  <a:pt x="201" y="121"/>
                                  <a:pt x="199" y="111"/>
                                  <a:pt x="197" y="106"/>
                                </a:cubicBezTo>
                                <a:cubicBezTo>
                                  <a:pt x="196" y="103"/>
                                  <a:pt x="173" y="46"/>
                                  <a:pt x="169" y="36"/>
                                </a:cubicBezTo>
                                <a:cubicBezTo>
                                  <a:pt x="172" y="33"/>
                                  <a:pt x="172" y="33"/>
                                  <a:pt x="172" y="33"/>
                                </a:cubicBezTo>
                                <a:cubicBezTo>
                                  <a:pt x="172" y="33"/>
                                  <a:pt x="172" y="33"/>
                                  <a:pt x="172" y="33"/>
                                </a:cubicBezTo>
                                <a:cubicBezTo>
                                  <a:pt x="177" y="30"/>
                                  <a:pt x="178" y="24"/>
                                  <a:pt x="174" y="19"/>
                                </a:cubicBezTo>
                                <a:close/>
                                <a:moveTo>
                                  <a:pt x="97" y="175"/>
                                </a:moveTo>
                                <a:cubicBezTo>
                                  <a:pt x="94" y="177"/>
                                  <a:pt x="90" y="176"/>
                                  <a:pt x="88" y="173"/>
                                </a:cubicBezTo>
                                <a:cubicBezTo>
                                  <a:pt x="88" y="173"/>
                                  <a:pt x="88" y="173"/>
                                  <a:pt x="87" y="172"/>
                                </a:cubicBezTo>
                                <a:cubicBezTo>
                                  <a:pt x="87" y="172"/>
                                  <a:pt x="87" y="172"/>
                                  <a:pt x="87" y="172"/>
                                </a:cubicBezTo>
                                <a:cubicBezTo>
                                  <a:pt x="64" y="139"/>
                                  <a:pt x="64" y="139"/>
                                  <a:pt x="64" y="139"/>
                                </a:cubicBezTo>
                                <a:cubicBezTo>
                                  <a:pt x="64" y="139"/>
                                  <a:pt x="64" y="139"/>
                                  <a:pt x="64" y="139"/>
                                </a:cubicBezTo>
                                <a:cubicBezTo>
                                  <a:pt x="62" y="136"/>
                                  <a:pt x="64" y="131"/>
                                  <a:pt x="67" y="129"/>
                                </a:cubicBezTo>
                                <a:cubicBezTo>
                                  <a:pt x="69" y="127"/>
                                  <a:pt x="74" y="128"/>
                                  <a:pt x="76" y="131"/>
                                </a:cubicBezTo>
                                <a:cubicBezTo>
                                  <a:pt x="76" y="131"/>
                                  <a:pt x="76" y="131"/>
                                  <a:pt x="76" y="131"/>
                                </a:cubicBezTo>
                                <a:cubicBezTo>
                                  <a:pt x="99" y="165"/>
                                  <a:pt x="99" y="165"/>
                                  <a:pt x="99" y="165"/>
                                </a:cubicBezTo>
                                <a:cubicBezTo>
                                  <a:pt x="99" y="165"/>
                                  <a:pt x="99" y="165"/>
                                  <a:pt x="99" y="165"/>
                                </a:cubicBezTo>
                                <a:cubicBezTo>
                                  <a:pt x="99" y="165"/>
                                  <a:pt x="99" y="165"/>
                                  <a:pt x="99" y="165"/>
                                </a:cubicBezTo>
                                <a:cubicBezTo>
                                  <a:pt x="101" y="168"/>
                                  <a:pt x="101" y="172"/>
                                  <a:pt x="97" y="175"/>
                                </a:cubicBezTo>
                                <a:close/>
                                <a:moveTo>
                                  <a:pt x="124" y="156"/>
                                </a:moveTo>
                                <a:cubicBezTo>
                                  <a:pt x="120" y="159"/>
                                  <a:pt x="116" y="158"/>
                                  <a:pt x="114" y="154"/>
                                </a:cubicBezTo>
                                <a:cubicBezTo>
                                  <a:pt x="114" y="154"/>
                                  <a:pt x="114" y="154"/>
                                  <a:pt x="114" y="154"/>
                                </a:cubicBezTo>
                                <a:cubicBezTo>
                                  <a:pt x="114" y="154"/>
                                  <a:pt x="114" y="154"/>
                                  <a:pt x="114" y="154"/>
                                </a:cubicBezTo>
                                <a:cubicBezTo>
                                  <a:pt x="91" y="121"/>
                                  <a:pt x="91" y="121"/>
                                  <a:pt x="91" y="121"/>
                                </a:cubicBezTo>
                                <a:cubicBezTo>
                                  <a:pt x="91" y="121"/>
                                  <a:pt x="91" y="121"/>
                                  <a:pt x="91" y="121"/>
                                </a:cubicBezTo>
                                <a:cubicBezTo>
                                  <a:pt x="89" y="117"/>
                                  <a:pt x="89" y="113"/>
                                  <a:pt x="93" y="111"/>
                                </a:cubicBezTo>
                                <a:cubicBezTo>
                                  <a:pt x="96" y="109"/>
                                  <a:pt x="100" y="110"/>
                                  <a:pt x="102" y="113"/>
                                </a:cubicBezTo>
                                <a:cubicBezTo>
                                  <a:pt x="102" y="113"/>
                                  <a:pt x="102" y="113"/>
                                  <a:pt x="102" y="113"/>
                                </a:cubicBezTo>
                                <a:cubicBezTo>
                                  <a:pt x="125" y="146"/>
                                  <a:pt x="125" y="146"/>
                                  <a:pt x="125" y="146"/>
                                </a:cubicBezTo>
                                <a:cubicBezTo>
                                  <a:pt x="125" y="146"/>
                                  <a:pt x="125" y="146"/>
                                  <a:pt x="125" y="146"/>
                                </a:cubicBezTo>
                                <a:cubicBezTo>
                                  <a:pt x="125" y="146"/>
                                  <a:pt x="125" y="146"/>
                                  <a:pt x="125" y="146"/>
                                </a:cubicBezTo>
                                <a:cubicBezTo>
                                  <a:pt x="128" y="150"/>
                                  <a:pt x="126" y="154"/>
                                  <a:pt x="124" y="156"/>
                                </a:cubicBezTo>
                                <a:close/>
                                <a:moveTo>
                                  <a:pt x="150" y="139"/>
                                </a:moveTo>
                                <a:cubicBezTo>
                                  <a:pt x="147" y="141"/>
                                  <a:pt x="142" y="140"/>
                                  <a:pt x="140" y="137"/>
                                </a:cubicBezTo>
                                <a:cubicBezTo>
                                  <a:pt x="140" y="136"/>
                                  <a:pt x="140" y="136"/>
                                  <a:pt x="140" y="136"/>
                                </a:cubicBezTo>
                                <a:cubicBezTo>
                                  <a:pt x="140" y="136"/>
                                  <a:pt x="140" y="136"/>
                                  <a:pt x="140" y="136"/>
                                </a:cubicBezTo>
                                <a:cubicBezTo>
                                  <a:pt x="117" y="103"/>
                                  <a:pt x="117" y="103"/>
                                  <a:pt x="117" y="103"/>
                                </a:cubicBezTo>
                                <a:cubicBezTo>
                                  <a:pt x="117" y="103"/>
                                  <a:pt x="117" y="103"/>
                                  <a:pt x="117" y="103"/>
                                </a:cubicBezTo>
                                <a:cubicBezTo>
                                  <a:pt x="115" y="100"/>
                                  <a:pt x="116" y="96"/>
                                  <a:pt x="119" y="94"/>
                                </a:cubicBezTo>
                                <a:cubicBezTo>
                                  <a:pt x="122" y="92"/>
                                  <a:pt x="126" y="92"/>
                                  <a:pt x="128" y="95"/>
                                </a:cubicBezTo>
                                <a:cubicBezTo>
                                  <a:pt x="128" y="95"/>
                                  <a:pt x="128" y="95"/>
                                  <a:pt x="128" y="95"/>
                                </a:cubicBezTo>
                                <a:cubicBezTo>
                                  <a:pt x="152" y="129"/>
                                  <a:pt x="152" y="129"/>
                                  <a:pt x="152" y="129"/>
                                </a:cubicBezTo>
                                <a:cubicBezTo>
                                  <a:pt x="152" y="129"/>
                                  <a:pt x="152" y="129"/>
                                  <a:pt x="152" y="129"/>
                                </a:cubicBezTo>
                                <a:cubicBezTo>
                                  <a:pt x="152" y="129"/>
                                  <a:pt x="152" y="129"/>
                                  <a:pt x="152" y="129"/>
                                </a:cubicBezTo>
                                <a:cubicBezTo>
                                  <a:pt x="154" y="132"/>
                                  <a:pt x="153" y="136"/>
                                  <a:pt x="150" y="139"/>
                                </a:cubicBezTo>
                                <a:close/>
                                <a:moveTo>
                                  <a:pt x="176" y="120"/>
                                </a:moveTo>
                                <a:cubicBezTo>
                                  <a:pt x="173" y="123"/>
                                  <a:pt x="169" y="122"/>
                                  <a:pt x="166" y="119"/>
                                </a:cubicBezTo>
                                <a:cubicBezTo>
                                  <a:pt x="166" y="119"/>
                                  <a:pt x="166" y="119"/>
                                  <a:pt x="166" y="119"/>
                                </a:cubicBezTo>
                                <a:cubicBezTo>
                                  <a:pt x="166" y="119"/>
                                  <a:pt x="166" y="119"/>
                                  <a:pt x="166" y="119"/>
                                </a:cubicBezTo>
                                <a:cubicBezTo>
                                  <a:pt x="144" y="85"/>
                                  <a:pt x="144" y="85"/>
                                  <a:pt x="144" y="85"/>
                                </a:cubicBezTo>
                                <a:cubicBezTo>
                                  <a:pt x="144" y="85"/>
                                  <a:pt x="144" y="85"/>
                                  <a:pt x="144" y="85"/>
                                </a:cubicBezTo>
                                <a:cubicBezTo>
                                  <a:pt x="141" y="81"/>
                                  <a:pt x="142" y="78"/>
                                  <a:pt x="145" y="75"/>
                                </a:cubicBezTo>
                                <a:cubicBezTo>
                                  <a:pt x="148" y="73"/>
                                  <a:pt x="152" y="74"/>
                                  <a:pt x="155" y="77"/>
                                </a:cubicBezTo>
                                <a:cubicBezTo>
                                  <a:pt x="155" y="77"/>
                                  <a:pt x="155" y="77"/>
                                  <a:pt x="155" y="77"/>
                                </a:cubicBezTo>
                                <a:cubicBezTo>
                                  <a:pt x="178" y="111"/>
                                  <a:pt x="178" y="111"/>
                                  <a:pt x="178" y="111"/>
                                </a:cubicBezTo>
                                <a:cubicBezTo>
                                  <a:pt x="178" y="111"/>
                                  <a:pt x="178" y="111"/>
                                  <a:pt x="178" y="111"/>
                                </a:cubicBezTo>
                                <a:cubicBezTo>
                                  <a:pt x="178" y="111"/>
                                  <a:pt x="178" y="111"/>
                                  <a:pt x="178" y="111"/>
                                </a:cubicBezTo>
                                <a:cubicBezTo>
                                  <a:pt x="180" y="114"/>
                                  <a:pt x="179" y="118"/>
                                  <a:pt x="176" y="120"/>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 name="Freeform 17"/>
                        <wps:cNvSpPr>
                          <a:spLocks noEditPoints="1"/>
                        </wps:cNvSpPr>
                        <wps:spPr bwMode="auto">
                          <a:xfrm>
                            <a:off x="3365500" y="1290638"/>
                            <a:ext cx="531813" cy="693738"/>
                          </a:xfrm>
                          <a:custGeom>
                            <a:avLst/>
                            <a:gdLst>
                              <a:gd name="T0" fmla="*/ 30 w 142"/>
                              <a:gd name="T1" fmla="*/ 10 h 185"/>
                              <a:gd name="T2" fmla="*/ 30 w 142"/>
                              <a:gd name="T3" fmla="*/ 10 h 185"/>
                              <a:gd name="T4" fmla="*/ 21 w 142"/>
                              <a:gd name="T5" fmla="*/ 0 h 185"/>
                              <a:gd name="T6" fmla="*/ 10 w 142"/>
                              <a:gd name="T7" fmla="*/ 5 h 185"/>
                              <a:gd name="T8" fmla="*/ 9 w 142"/>
                              <a:gd name="T9" fmla="*/ 6 h 185"/>
                              <a:gd name="T10" fmla="*/ 7 w 142"/>
                              <a:gd name="T11" fmla="*/ 7 h 185"/>
                              <a:gd name="T12" fmla="*/ 6 w 142"/>
                              <a:gd name="T13" fmla="*/ 9 h 185"/>
                              <a:gd name="T14" fmla="*/ 4 w 142"/>
                              <a:gd name="T15" fmla="*/ 10 h 185"/>
                              <a:gd name="T16" fmla="*/ 3 w 142"/>
                              <a:gd name="T17" fmla="*/ 11 h 185"/>
                              <a:gd name="T18" fmla="*/ 2 w 142"/>
                              <a:gd name="T19" fmla="*/ 12 h 185"/>
                              <a:gd name="T20" fmla="*/ 1 w 142"/>
                              <a:gd name="T21" fmla="*/ 13 h 185"/>
                              <a:gd name="T22" fmla="*/ 1 w 142"/>
                              <a:gd name="T23" fmla="*/ 14 h 185"/>
                              <a:gd name="T24" fmla="*/ 0 w 142"/>
                              <a:gd name="T25" fmla="*/ 15 h 185"/>
                              <a:gd name="T26" fmla="*/ 6 w 142"/>
                              <a:gd name="T27" fmla="*/ 26 h 185"/>
                              <a:gd name="T28" fmla="*/ 5 w 142"/>
                              <a:gd name="T29" fmla="*/ 27 h 185"/>
                              <a:gd name="T30" fmla="*/ 6 w 142"/>
                              <a:gd name="T31" fmla="*/ 30 h 185"/>
                              <a:gd name="T32" fmla="*/ 7 w 142"/>
                              <a:gd name="T33" fmla="*/ 31 h 185"/>
                              <a:gd name="T34" fmla="*/ 11 w 142"/>
                              <a:gd name="T35" fmla="*/ 31 h 185"/>
                              <a:gd name="T36" fmla="*/ 14 w 142"/>
                              <a:gd name="T37" fmla="*/ 53 h 185"/>
                              <a:gd name="T38" fmla="*/ 16 w 142"/>
                              <a:gd name="T39" fmla="*/ 72 h 185"/>
                              <a:gd name="T40" fmla="*/ 20 w 142"/>
                              <a:gd name="T41" fmla="*/ 81 h 185"/>
                              <a:gd name="T42" fmla="*/ 23 w 142"/>
                              <a:gd name="T43" fmla="*/ 83 h 185"/>
                              <a:gd name="T44" fmla="*/ 50 w 142"/>
                              <a:gd name="T45" fmla="*/ 123 h 185"/>
                              <a:gd name="T46" fmla="*/ 52 w 142"/>
                              <a:gd name="T47" fmla="*/ 128 h 185"/>
                              <a:gd name="T48" fmla="*/ 54 w 142"/>
                              <a:gd name="T49" fmla="*/ 130 h 185"/>
                              <a:gd name="T50" fmla="*/ 55 w 142"/>
                              <a:gd name="T51" fmla="*/ 130 h 185"/>
                              <a:gd name="T52" fmla="*/ 56 w 142"/>
                              <a:gd name="T53" fmla="*/ 131 h 185"/>
                              <a:gd name="T54" fmla="*/ 70 w 142"/>
                              <a:gd name="T55" fmla="*/ 145 h 185"/>
                              <a:gd name="T56" fmla="*/ 78 w 142"/>
                              <a:gd name="T57" fmla="*/ 163 h 185"/>
                              <a:gd name="T58" fmla="*/ 79 w 142"/>
                              <a:gd name="T59" fmla="*/ 167 h 185"/>
                              <a:gd name="T60" fmla="*/ 82 w 142"/>
                              <a:gd name="T61" fmla="*/ 173 h 185"/>
                              <a:gd name="T62" fmla="*/ 107 w 142"/>
                              <a:gd name="T63" fmla="*/ 183 h 185"/>
                              <a:gd name="T64" fmla="*/ 112 w 142"/>
                              <a:gd name="T65" fmla="*/ 179 h 185"/>
                              <a:gd name="T66" fmla="*/ 115 w 142"/>
                              <a:gd name="T67" fmla="*/ 174 h 185"/>
                              <a:gd name="T68" fmla="*/ 123 w 142"/>
                              <a:gd name="T69" fmla="*/ 174 h 185"/>
                              <a:gd name="T70" fmla="*/ 129 w 142"/>
                              <a:gd name="T71" fmla="*/ 166 h 185"/>
                              <a:gd name="T72" fmla="*/ 135 w 142"/>
                              <a:gd name="T73" fmla="*/ 164 h 185"/>
                              <a:gd name="T74" fmla="*/ 136 w 142"/>
                              <a:gd name="T75" fmla="*/ 164 h 185"/>
                              <a:gd name="T76" fmla="*/ 137 w 142"/>
                              <a:gd name="T77" fmla="*/ 135 h 185"/>
                              <a:gd name="T78" fmla="*/ 134 w 142"/>
                              <a:gd name="T79" fmla="*/ 132 h 185"/>
                              <a:gd name="T80" fmla="*/ 133 w 142"/>
                              <a:gd name="T81" fmla="*/ 131 h 185"/>
                              <a:gd name="T82" fmla="*/ 132 w 142"/>
                              <a:gd name="T83" fmla="*/ 131 h 185"/>
                              <a:gd name="T84" fmla="*/ 115 w 142"/>
                              <a:gd name="T85" fmla="*/ 113 h 185"/>
                              <a:gd name="T86" fmla="*/ 115 w 142"/>
                              <a:gd name="T87" fmla="*/ 113 h 185"/>
                              <a:gd name="T88" fmla="*/ 108 w 142"/>
                              <a:gd name="T89" fmla="*/ 95 h 185"/>
                              <a:gd name="T90" fmla="*/ 108 w 142"/>
                              <a:gd name="T91" fmla="*/ 94 h 185"/>
                              <a:gd name="T92" fmla="*/ 108 w 142"/>
                              <a:gd name="T93" fmla="*/ 92 h 185"/>
                              <a:gd name="T94" fmla="*/ 106 w 142"/>
                              <a:gd name="T95" fmla="*/ 89 h 185"/>
                              <a:gd name="T96" fmla="*/ 103 w 142"/>
                              <a:gd name="T97" fmla="*/ 87 h 185"/>
                              <a:gd name="T98" fmla="*/ 76 w 142"/>
                              <a:gd name="T99" fmla="*/ 44 h 185"/>
                              <a:gd name="T100" fmla="*/ 68 w 142"/>
                              <a:gd name="T101" fmla="*/ 36 h 185"/>
                              <a:gd name="T102" fmla="*/ 48 w 142"/>
                              <a:gd name="T103" fmla="*/ 26 h 185"/>
                              <a:gd name="T104" fmla="*/ 32 w 142"/>
                              <a:gd name="T105" fmla="*/ 15 h 185"/>
                              <a:gd name="T106" fmla="*/ 34 w 142"/>
                              <a:gd name="T107" fmla="*/ 11 h 185"/>
                              <a:gd name="T108" fmla="*/ 31 w 142"/>
                              <a:gd name="T109" fmla="*/ 10 h 185"/>
                              <a:gd name="T110" fmla="*/ 44 w 142"/>
                              <a:gd name="T111" fmla="*/ 27 h 185"/>
                              <a:gd name="T112" fmla="*/ 64 w 142"/>
                              <a:gd name="T113" fmla="*/ 37 h 185"/>
                              <a:gd name="T114" fmla="*/ 17 w 142"/>
                              <a:gd name="T115" fmla="*/ 53 h 185"/>
                              <a:gd name="T116" fmla="*/ 13 w 142"/>
                              <a:gd name="T117" fmla="*/ 30 h 185"/>
                              <a:gd name="T118" fmla="*/ 10 w 142"/>
                              <a:gd name="T119" fmla="*/ 27 h 185"/>
                              <a:gd name="T120" fmla="*/ 29 w 142"/>
                              <a:gd name="T121" fmla="*/ 15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2" h="185">
                                <a:moveTo>
                                  <a:pt x="31" y="10"/>
                                </a:moveTo>
                                <a:cubicBezTo>
                                  <a:pt x="30" y="10"/>
                                  <a:pt x="30" y="10"/>
                                  <a:pt x="30" y="10"/>
                                </a:cubicBezTo>
                                <a:cubicBezTo>
                                  <a:pt x="30" y="10"/>
                                  <a:pt x="30" y="10"/>
                                  <a:pt x="30" y="10"/>
                                </a:cubicBezTo>
                                <a:cubicBezTo>
                                  <a:pt x="30" y="10"/>
                                  <a:pt x="30" y="10"/>
                                  <a:pt x="30" y="10"/>
                                </a:cubicBezTo>
                                <a:cubicBezTo>
                                  <a:pt x="27" y="5"/>
                                  <a:pt x="24" y="2"/>
                                  <a:pt x="21" y="0"/>
                                </a:cubicBezTo>
                                <a:cubicBezTo>
                                  <a:pt x="21" y="0"/>
                                  <a:pt x="21" y="0"/>
                                  <a:pt x="21" y="0"/>
                                </a:cubicBezTo>
                                <a:cubicBezTo>
                                  <a:pt x="21" y="0"/>
                                  <a:pt x="21" y="0"/>
                                  <a:pt x="21" y="1"/>
                                </a:cubicBezTo>
                                <a:cubicBezTo>
                                  <a:pt x="19" y="1"/>
                                  <a:pt x="15" y="3"/>
                                  <a:pt x="10" y="5"/>
                                </a:cubicBezTo>
                                <a:cubicBezTo>
                                  <a:pt x="10" y="5"/>
                                  <a:pt x="10" y="5"/>
                                  <a:pt x="9" y="6"/>
                                </a:cubicBezTo>
                                <a:cubicBezTo>
                                  <a:pt x="9" y="6"/>
                                  <a:pt x="9" y="6"/>
                                  <a:pt x="9" y="6"/>
                                </a:cubicBezTo>
                                <a:cubicBezTo>
                                  <a:pt x="9" y="6"/>
                                  <a:pt x="9" y="6"/>
                                  <a:pt x="9" y="6"/>
                                </a:cubicBezTo>
                                <a:cubicBezTo>
                                  <a:pt x="8" y="7"/>
                                  <a:pt x="8" y="7"/>
                                  <a:pt x="7" y="7"/>
                                </a:cubicBezTo>
                                <a:cubicBezTo>
                                  <a:pt x="7" y="7"/>
                                  <a:pt x="7" y="7"/>
                                  <a:pt x="7" y="8"/>
                                </a:cubicBezTo>
                                <a:cubicBezTo>
                                  <a:pt x="6" y="8"/>
                                  <a:pt x="6" y="8"/>
                                  <a:pt x="6" y="9"/>
                                </a:cubicBezTo>
                                <a:cubicBezTo>
                                  <a:pt x="6" y="9"/>
                                  <a:pt x="6" y="9"/>
                                  <a:pt x="5" y="9"/>
                                </a:cubicBezTo>
                                <a:cubicBezTo>
                                  <a:pt x="5" y="9"/>
                                  <a:pt x="5" y="10"/>
                                  <a:pt x="4" y="10"/>
                                </a:cubicBezTo>
                                <a:cubicBezTo>
                                  <a:pt x="4" y="10"/>
                                  <a:pt x="4" y="10"/>
                                  <a:pt x="4" y="10"/>
                                </a:cubicBezTo>
                                <a:cubicBezTo>
                                  <a:pt x="4" y="10"/>
                                  <a:pt x="3" y="11"/>
                                  <a:pt x="3" y="11"/>
                                </a:cubicBezTo>
                                <a:cubicBezTo>
                                  <a:pt x="3" y="11"/>
                                  <a:pt x="3" y="11"/>
                                  <a:pt x="3" y="11"/>
                                </a:cubicBezTo>
                                <a:cubicBezTo>
                                  <a:pt x="3" y="12"/>
                                  <a:pt x="2" y="12"/>
                                  <a:pt x="2" y="12"/>
                                </a:cubicBezTo>
                                <a:cubicBezTo>
                                  <a:pt x="2" y="12"/>
                                  <a:pt x="2" y="12"/>
                                  <a:pt x="2" y="12"/>
                                </a:cubicBezTo>
                                <a:cubicBezTo>
                                  <a:pt x="1" y="12"/>
                                  <a:pt x="1" y="12"/>
                                  <a:pt x="1" y="13"/>
                                </a:cubicBezTo>
                                <a:cubicBezTo>
                                  <a:pt x="1" y="13"/>
                                  <a:pt x="1" y="13"/>
                                  <a:pt x="1" y="13"/>
                                </a:cubicBezTo>
                                <a:cubicBezTo>
                                  <a:pt x="1" y="14"/>
                                  <a:pt x="1" y="14"/>
                                  <a:pt x="1" y="14"/>
                                </a:cubicBezTo>
                                <a:cubicBezTo>
                                  <a:pt x="1" y="14"/>
                                  <a:pt x="1" y="14"/>
                                  <a:pt x="0" y="14"/>
                                </a:cubicBezTo>
                                <a:cubicBezTo>
                                  <a:pt x="0" y="15"/>
                                  <a:pt x="0" y="15"/>
                                  <a:pt x="0" y="15"/>
                                </a:cubicBezTo>
                                <a:cubicBezTo>
                                  <a:pt x="1" y="18"/>
                                  <a:pt x="3" y="21"/>
                                  <a:pt x="5" y="26"/>
                                </a:cubicBezTo>
                                <a:cubicBezTo>
                                  <a:pt x="6" y="26"/>
                                  <a:pt x="6" y="26"/>
                                  <a:pt x="6" y="26"/>
                                </a:cubicBezTo>
                                <a:cubicBezTo>
                                  <a:pt x="6" y="26"/>
                                  <a:pt x="6" y="26"/>
                                  <a:pt x="6" y="26"/>
                                </a:cubicBezTo>
                                <a:cubicBezTo>
                                  <a:pt x="5" y="26"/>
                                  <a:pt x="5" y="26"/>
                                  <a:pt x="5" y="27"/>
                                </a:cubicBezTo>
                                <a:cubicBezTo>
                                  <a:pt x="5" y="28"/>
                                  <a:pt x="4" y="29"/>
                                  <a:pt x="6" y="30"/>
                                </a:cubicBezTo>
                                <a:cubicBezTo>
                                  <a:pt x="6" y="30"/>
                                  <a:pt x="6" y="30"/>
                                  <a:pt x="6" y="30"/>
                                </a:cubicBezTo>
                                <a:cubicBezTo>
                                  <a:pt x="6" y="30"/>
                                  <a:pt x="6" y="30"/>
                                  <a:pt x="6" y="30"/>
                                </a:cubicBezTo>
                                <a:cubicBezTo>
                                  <a:pt x="7" y="31"/>
                                  <a:pt x="7" y="31"/>
                                  <a:pt x="7" y="31"/>
                                </a:cubicBezTo>
                                <a:cubicBezTo>
                                  <a:pt x="7" y="31"/>
                                  <a:pt x="8" y="30"/>
                                  <a:pt x="9" y="30"/>
                                </a:cubicBezTo>
                                <a:cubicBezTo>
                                  <a:pt x="10" y="30"/>
                                  <a:pt x="10" y="30"/>
                                  <a:pt x="11" y="31"/>
                                </a:cubicBezTo>
                                <a:cubicBezTo>
                                  <a:pt x="13" y="35"/>
                                  <a:pt x="14" y="40"/>
                                  <a:pt x="14" y="45"/>
                                </a:cubicBezTo>
                                <a:cubicBezTo>
                                  <a:pt x="14" y="48"/>
                                  <a:pt x="14" y="50"/>
                                  <a:pt x="14" y="53"/>
                                </a:cubicBezTo>
                                <a:cubicBezTo>
                                  <a:pt x="14" y="61"/>
                                  <a:pt x="15" y="66"/>
                                  <a:pt x="16" y="71"/>
                                </a:cubicBezTo>
                                <a:cubicBezTo>
                                  <a:pt x="15" y="71"/>
                                  <a:pt x="16" y="72"/>
                                  <a:pt x="16" y="72"/>
                                </a:cubicBezTo>
                                <a:cubicBezTo>
                                  <a:pt x="17" y="72"/>
                                  <a:pt x="17" y="72"/>
                                  <a:pt x="17" y="72"/>
                                </a:cubicBezTo>
                                <a:cubicBezTo>
                                  <a:pt x="18" y="76"/>
                                  <a:pt x="19" y="79"/>
                                  <a:pt x="20" y="81"/>
                                </a:cubicBezTo>
                                <a:cubicBezTo>
                                  <a:pt x="21" y="82"/>
                                  <a:pt x="21" y="82"/>
                                  <a:pt x="21" y="82"/>
                                </a:cubicBezTo>
                                <a:cubicBezTo>
                                  <a:pt x="22" y="83"/>
                                  <a:pt x="23" y="83"/>
                                  <a:pt x="23" y="83"/>
                                </a:cubicBezTo>
                                <a:cubicBezTo>
                                  <a:pt x="23" y="83"/>
                                  <a:pt x="38" y="105"/>
                                  <a:pt x="46" y="117"/>
                                </a:cubicBezTo>
                                <a:cubicBezTo>
                                  <a:pt x="49" y="120"/>
                                  <a:pt x="50" y="123"/>
                                  <a:pt x="50" y="123"/>
                                </a:cubicBezTo>
                                <a:cubicBezTo>
                                  <a:pt x="50" y="124"/>
                                  <a:pt x="50" y="125"/>
                                  <a:pt x="51" y="126"/>
                                </a:cubicBezTo>
                                <a:cubicBezTo>
                                  <a:pt x="51" y="127"/>
                                  <a:pt x="52" y="127"/>
                                  <a:pt x="52" y="128"/>
                                </a:cubicBezTo>
                                <a:cubicBezTo>
                                  <a:pt x="53" y="129"/>
                                  <a:pt x="53" y="129"/>
                                  <a:pt x="54" y="130"/>
                                </a:cubicBezTo>
                                <a:cubicBezTo>
                                  <a:pt x="54" y="130"/>
                                  <a:pt x="54" y="130"/>
                                  <a:pt x="54" y="130"/>
                                </a:cubicBezTo>
                                <a:cubicBezTo>
                                  <a:pt x="54" y="130"/>
                                  <a:pt x="54" y="130"/>
                                  <a:pt x="55" y="130"/>
                                </a:cubicBezTo>
                                <a:cubicBezTo>
                                  <a:pt x="55" y="130"/>
                                  <a:pt x="55" y="130"/>
                                  <a:pt x="55" y="130"/>
                                </a:cubicBezTo>
                                <a:cubicBezTo>
                                  <a:pt x="55" y="130"/>
                                  <a:pt x="55" y="130"/>
                                  <a:pt x="55" y="130"/>
                                </a:cubicBezTo>
                                <a:cubicBezTo>
                                  <a:pt x="55" y="130"/>
                                  <a:pt x="56" y="130"/>
                                  <a:pt x="56" y="131"/>
                                </a:cubicBezTo>
                                <a:cubicBezTo>
                                  <a:pt x="59" y="133"/>
                                  <a:pt x="65" y="138"/>
                                  <a:pt x="69" y="144"/>
                                </a:cubicBezTo>
                                <a:cubicBezTo>
                                  <a:pt x="70" y="145"/>
                                  <a:pt x="70" y="145"/>
                                  <a:pt x="70" y="145"/>
                                </a:cubicBezTo>
                                <a:cubicBezTo>
                                  <a:pt x="72" y="148"/>
                                  <a:pt x="73" y="151"/>
                                  <a:pt x="74" y="154"/>
                                </a:cubicBezTo>
                                <a:cubicBezTo>
                                  <a:pt x="76" y="157"/>
                                  <a:pt x="77" y="160"/>
                                  <a:pt x="78" y="163"/>
                                </a:cubicBezTo>
                                <a:cubicBezTo>
                                  <a:pt x="79" y="164"/>
                                  <a:pt x="79" y="166"/>
                                  <a:pt x="80" y="166"/>
                                </a:cubicBezTo>
                                <a:cubicBezTo>
                                  <a:pt x="79" y="167"/>
                                  <a:pt x="79" y="167"/>
                                  <a:pt x="79" y="167"/>
                                </a:cubicBezTo>
                                <a:cubicBezTo>
                                  <a:pt x="80" y="169"/>
                                  <a:pt x="82" y="172"/>
                                  <a:pt x="82" y="172"/>
                                </a:cubicBezTo>
                                <a:cubicBezTo>
                                  <a:pt x="82" y="172"/>
                                  <a:pt x="82" y="172"/>
                                  <a:pt x="82" y="173"/>
                                </a:cubicBezTo>
                                <a:cubicBezTo>
                                  <a:pt x="85" y="175"/>
                                  <a:pt x="99" y="185"/>
                                  <a:pt x="102" y="185"/>
                                </a:cubicBezTo>
                                <a:cubicBezTo>
                                  <a:pt x="104" y="185"/>
                                  <a:pt x="105" y="184"/>
                                  <a:pt x="107" y="183"/>
                                </a:cubicBezTo>
                                <a:cubicBezTo>
                                  <a:pt x="109" y="182"/>
                                  <a:pt x="111" y="181"/>
                                  <a:pt x="112" y="180"/>
                                </a:cubicBezTo>
                                <a:cubicBezTo>
                                  <a:pt x="112" y="179"/>
                                  <a:pt x="112" y="179"/>
                                  <a:pt x="112" y="179"/>
                                </a:cubicBezTo>
                                <a:cubicBezTo>
                                  <a:pt x="113" y="178"/>
                                  <a:pt x="114" y="177"/>
                                  <a:pt x="114" y="175"/>
                                </a:cubicBezTo>
                                <a:cubicBezTo>
                                  <a:pt x="115" y="175"/>
                                  <a:pt x="115" y="174"/>
                                  <a:pt x="115" y="174"/>
                                </a:cubicBezTo>
                                <a:cubicBezTo>
                                  <a:pt x="116" y="175"/>
                                  <a:pt x="117" y="174"/>
                                  <a:pt x="118" y="175"/>
                                </a:cubicBezTo>
                                <a:cubicBezTo>
                                  <a:pt x="119" y="175"/>
                                  <a:pt x="121" y="175"/>
                                  <a:pt x="123" y="174"/>
                                </a:cubicBezTo>
                                <a:cubicBezTo>
                                  <a:pt x="125" y="172"/>
                                  <a:pt x="126" y="169"/>
                                  <a:pt x="126" y="167"/>
                                </a:cubicBezTo>
                                <a:cubicBezTo>
                                  <a:pt x="127" y="166"/>
                                  <a:pt x="128" y="166"/>
                                  <a:pt x="129" y="166"/>
                                </a:cubicBezTo>
                                <a:cubicBezTo>
                                  <a:pt x="130" y="166"/>
                                  <a:pt x="131" y="166"/>
                                  <a:pt x="132" y="166"/>
                                </a:cubicBezTo>
                                <a:cubicBezTo>
                                  <a:pt x="133" y="165"/>
                                  <a:pt x="134" y="165"/>
                                  <a:pt x="135" y="164"/>
                                </a:cubicBezTo>
                                <a:cubicBezTo>
                                  <a:pt x="135" y="164"/>
                                  <a:pt x="135" y="164"/>
                                  <a:pt x="135" y="164"/>
                                </a:cubicBezTo>
                                <a:cubicBezTo>
                                  <a:pt x="136" y="164"/>
                                  <a:pt x="136" y="164"/>
                                  <a:pt x="136" y="164"/>
                                </a:cubicBezTo>
                                <a:cubicBezTo>
                                  <a:pt x="138" y="163"/>
                                  <a:pt x="140" y="161"/>
                                  <a:pt x="141" y="159"/>
                                </a:cubicBezTo>
                                <a:cubicBezTo>
                                  <a:pt x="142" y="156"/>
                                  <a:pt x="138" y="139"/>
                                  <a:pt x="137" y="135"/>
                                </a:cubicBezTo>
                                <a:cubicBezTo>
                                  <a:pt x="136" y="135"/>
                                  <a:pt x="136" y="135"/>
                                  <a:pt x="136" y="135"/>
                                </a:cubicBezTo>
                                <a:cubicBezTo>
                                  <a:pt x="136" y="134"/>
                                  <a:pt x="135" y="133"/>
                                  <a:pt x="134" y="132"/>
                                </a:cubicBezTo>
                                <a:cubicBezTo>
                                  <a:pt x="134" y="131"/>
                                  <a:pt x="134" y="131"/>
                                  <a:pt x="133" y="131"/>
                                </a:cubicBezTo>
                                <a:cubicBezTo>
                                  <a:pt x="133" y="131"/>
                                  <a:pt x="133" y="131"/>
                                  <a:pt x="133" y="131"/>
                                </a:cubicBezTo>
                                <a:cubicBezTo>
                                  <a:pt x="133" y="131"/>
                                  <a:pt x="133" y="130"/>
                                  <a:pt x="132" y="131"/>
                                </a:cubicBezTo>
                                <a:cubicBezTo>
                                  <a:pt x="132" y="131"/>
                                  <a:pt x="132" y="131"/>
                                  <a:pt x="132" y="131"/>
                                </a:cubicBezTo>
                                <a:cubicBezTo>
                                  <a:pt x="131" y="130"/>
                                  <a:pt x="122" y="122"/>
                                  <a:pt x="116" y="115"/>
                                </a:cubicBezTo>
                                <a:cubicBezTo>
                                  <a:pt x="116" y="114"/>
                                  <a:pt x="116" y="114"/>
                                  <a:pt x="115" y="113"/>
                                </a:cubicBezTo>
                                <a:cubicBezTo>
                                  <a:pt x="115" y="113"/>
                                  <a:pt x="115" y="113"/>
                                  <a:pt x="115" y="113"/>
                                </a:cubicBezTo>
                                <a:cubicBezTo>
                                  <a:pt x="115" y="113"/>
                                  <a:pt x="115" y="113"/>
                                  <a:pt x="115" y="113"/>
                                </a:cubicBezTo>
                                <a:cubicBezTo>
                                  <a:pt x="113" y="109"/>
                                  <a:pt x="111" y="105"/>
                                  <a:pt x="110" y="101"/>
                                </a:cubicBezTo>
                                <a:cubicBezTo>
                                  <a:pt x="109" y="98"/>
                                  <a:pt x="108" y="95"/>
                                  <a:pt x="108" y="95"/>
                                </a:cubicBezTo>
                                <a:cubicBezTo>
                                  <a:pt x="108" y="94"/>
                                  <a:pt x="108" y="94"/>
                                  <a:pt x="108" y="94"/>
                                </a:cubicBezTo>
                                <a:cubicBezTo>
                                  <a:pt x="108" y="94"/>
                                  <a:pt x="108" y="94"/>
                                  <a:pt x="108" y="94"/>
                                </a:cubicBezTo>
                                <a:cubicBezTo>
                                  <a:pt x="108" y="93"/>
                                  <a:pt x="108" y="93"/>
                                  <a:pt x="108" y="93"/>
                                </a:cubicBezTo>
                                <a:cubicBezTo>
                                  <a:pt x="108" y="93"/>
                                  <a:pt x="108" y="93"/>
                                  <a:pt x="108" y="92"/>
                                </a:cubicBezTo>
                                <a:cubicBezTo>
                                  <a:pt x="107" y="92"/>
                                  <a:pt x="107" y="91"/>
                                  <a:pt x="107" y="91"/>
                                </a:cubicBezTo>
                                <a:cubicBezTo>
                                  <a:pt x="106" y="90"/>
                                  <a:pt x="106" y="90"/>
                                  <a:pt x="106" y="89"/>
                                </a:cubicBezTo>
                                <a:cubicBezTo>
                                  <a:pt x="105" y="89"/>
                                  <a:pt x="105" y="88"/>
                                  <a:pt x="105" y="88"/>
                                </a:cubicBezTo>
                                <a:cubicBezTo>
                                  <a:pt x="104" y="88"/>
                                  <a:pt x="104" y="88"/>
                                  <a:pt x="103" y="87"/>
                                </a:cubicBezTo>
                                <a:cubicBezTo>
                                  <a:pt x="102" y="87"/>
                                  <a:pt x="76" y="47"/>
                                  <a:pt x="76" y="47"/>
                                </a:cubicBezTo>
                                <a:cubicBezTo>
                                  <a:pt x="76" y="47"/>
                                  <a:pt x="76" y="46"/>
                                  <a:pt x="76" y="44"/>
                                </a:cubicBezTo>
                                <a:cubicBezTo>
                                  <a:pt x="74" y="42"/>
                                  <a:pt x="71" y="39"/>
                                  <a:pt x="68" y="38"/>
                                </a:cubicBezTo>
                                <a:cubicBezTo>
                                  <a:pt x="68" y="37"/>
                                  <a:pt x="69" y="36"/>
                                  <a:pt x="68" y="36"/>
                                </a:cubicBezTo>
                                <a:cubicBezTo>
                                  <a:pt x="67" y="35"/>
                                  <a:pt x="67" y="35"/>
                                  <a:pt x="67" y="35"/>
                                </a:cubicBezTo>
                                <a:cubicBezTo>
                                  <a:pt x="62" y="33"/>
                                  <a:pt x="56" y="29"/>
                                  <a:pt x="48" y="26"/>
                                </a:cubicBezTo>
                                <a:cubicBezTo>
                                  <a:pt x="47" y="26"/>
                                  <a:pt x="46" y="25"/>
                                  <a:pt x="45" y="25"/>
                                </a:cubicBezTo>
                                <a:cubicBezTo>
                                  <a:pt x="39" y="22"/>
                                  <a:pt x="34" y="19"/>
                                  <a:pt x="32" y="15"/>
                                </a:cubicBezTo>
                                <a:cubicBezTo>
                                  <a:pt x="33" y="14"/>
                                  <a:pt x="33" y="13"/>
                                  <a:pt x="33" y="12"/>
                                </a:cubicBezTo>
                                <a:cubicBezTo>
                                  <a:pt x="34" y="12"/>
                                  <a:pt x="34" y="12"/>
                                  <a:pt x="34" y="11"/>
                                </a:cubicBezTo>
                                <a:cubicBezTo>
                                  <a:pt x="33" y="10"/>
                                  <a:pt x="33" y="9"/>
                                  <a:pt x="31" y="10"/>
                                </a:cubicBezTo>
                                <a:cubicBezTo>
                                  <a:pt x="31" y="9"/>
                                  <a:pt x="31" y="10"/>
                                  <a:pt x="31" y="10"/>
                                </a:cubicBezTo>
                                <a:close/>
                                <a:moveTo>
                                  <a:pt x="29" y="15"/>
                                </a:moveTo>
                                <a:cubicBezTo>
                                  <a:pt x="31" y="21"/>
                                  <a:pt x="38" y="24"/>
                                  <a:pt x="44" y="27"/>
                                </a:cubicBezTo>
                                <a:cubicBezTo>
                                  <a:pt x="45" y="28"/>
                                  <a:pt x="46" y="28"/>
                                  <a:pt x="47" y="29"/>
                                </a:cubicBezTo>
                                <a:cubicBezTo>
                                  <a:pt x="54" y="32"/>
                                  <a:pt x="60" y="34"/>
                                  <a:pt x="64" y="37"/>
                                </a:cubicBezTo>
                                <a:cubicBezTo>
                                  <a:pt x="18" y="68"/>
                                  <a:pt x="18" y="68"/>
                                  <a:pt x="18" y="68"/>
                                </a:cubicBezTo>
                                <a:cubicBezTo>
                                  <a:pt x="18" y="64"/>
                                  <a:pt x="17" y="59"/>
                                  <a:pt x="17" y="53"/>
                                </a:cubicBezTo>
                                <a:cubicBezTo>
                                  <a:pt x="17" y="50"/>
                                  <a:pt x="17" y="48"/>
                                  <a:pt x="17" y="45"/>
                                </a:cubicBezTo>
                                <a:cubicBezTo>
                                  <a:pt x="16" y="40"/>
                                  <a:pt x="16" y="34"/>
                                  <a:pt x="13" y="30"/>
                                </a:cubicBezTo>
                                <a:cubicBezTo>
                                  <a:pt x="12" y="29"/>
                                  <a:pt x="12" y="28"/>
                                  <a:pt x="11" y="27"/>
                                </a:cubicBezTo>
                                <a:cubicBezTo>
                                  <a:pt x="10" y="27"/>
                                  <a:pt x="10" y="27"/>
                                  <a:pt x="10" y="27"/>
                                </a:cubicBezTo>
                                <a:cubicBezTo>
                                  <a:pt x="29" y="14"/>
                                  <a:pt x="29" y="14"/>
                                  <a:pt x="29" y="14"/>
                                </a:cubicBezTo>
                                <a:cubicBezTo>
                                  <a:pt x="29" y="14"/>
                                  <a:pt x="28" y="15"/>
                                  <a:pt x="29" y="1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 name="Freeform 18"/>
                        <wps:cNvSpPr>
                          <a:spLocks noEditPoints="1"/>
                        </wps:cNvSpPr>
                        <wps:spPr bwMode="auto">
                          <a:xfrm>
                            <a:off x="4108450" y="1114425"/>
                            <a:ext cx="1150938" cy="985838"/>
                          </a:xfrm>
                          <a:custGeom>
                            <a:avLst/>
                            <a:gdLst>
                              <a:gd name="T0" fmla="*/ 238 w 307"/>
                              <a:gd name="T1" fmla="*/ 119 h 263"/>
                              <a:gd name="T2" fmla="*/ 245 w 307"/>
                              <a:gd name="T3" fmla="*/ 130 h 263"/>
                              <a:gd name="T4" fmla="*/ 226 w 307"/>
                              <a:gd name="T5" fmla="*/ 135 h 263"/>
                              <a:gd name="T6" fmla="*/ 256 w 307"/>
                              <a:gd name="T7" fmla="*/ 115 h 263"/>
                              <a:gd name="T8" fmla="*/ 226 w 307"/>
                              <a:gd name="T9" fmla="*/ 135 h 263"/>
                              <a:gd name="T10" fmla="*/ 103 w 307"/>
                              <a:gd name="T11" fmla="*/ 213 h 263"/>
                              <a:gd name="T12" fmla="*/ 110 w 307"/>
                              <a:gd name="T13" fmla="*/ 223 h 263"/>
                              <a:gd name="T14" fmla="*/ 92 w 307"/>
                              <a:gd name="T15" fmla="*/ 228 h 263"/>
                              <a:gd name="T16" fmla="*/ 122 w 307"/>
                              <a:gd name="T17" fmla="*/ 207 h 263"/>
                              <a:gd name="T18" fmla="*/ 92 w 307"/>
                              <a:gd name="T19" fmla="*/ 228 h 263"/>
                              <a:gd name="T20" fmla="*/ 274 w 307"/>
                              <a:gd name="T21" fmla="*/ 46 h 263"/>
                              <a:gd name="T22" fmla="*/ 229 w 307"/>
                              <a:gd name="T23" fmla="*/ 73 h 263"/>
                              <a:gd name="T24" fmla="*/ 219 w 307"/>
                              <a:gd name="T25" fmla="*/ 51 h 263"/>
                              <a:gd name="T26" fmla="*/ 266 w 307"/>
                              <a:gd name="T27" fmla="*/ 29 h 263"/>
                              <a:gd name="T28" fmla="*/ 275 w 307"/>
                              <a:gd name="T29" fmla="*/ 41 h 263"/>
                              <a:gd name="T30" fmla="*/ 219 w 307"/>
                              <a:gd name="T31" fmla="*/ 85 h 263"/>
                              <a:gd name="T32" fmla="*/ 174 w 307"/>
                              <a:gd name="T33" fmla="*/ 112 h 263"/>
                              <a:gd name="T34" fmla="*/ 164 w 307"/>
                              <a:gd name="T35" fmla="*/ 90 h 263"/>
                              <a:gd name="T36" fmla="*/ 208 w 307"/>
                              <a:gd name="T37" fmla="*/ 63 h 263"/>
                              <a:gd name="T38" fmla="*/ 220 w 307"/>
                              <a:gd name="T39" fmla="*/ 79 h 263"/>
                              <a:gd name="T40" fmla="*/ 164 w 307"/>
                              <a:gd name="T41" fmla="*/ 123 h 263"/>
                              <a:gd name="T42" fmla="*/ 119 w 307"/>
                              <a:gd name="T43" fmla="*/ 149 h 263"/>
                              <a:gd name="T44" fmla="*/ 109 w 307"/>
                              <a:gd name="T45" fmla="*/ 128 h 263"/>
                              <a:gd name="T46" fmla="*/ 153 w 307"/>
                              <a:gd name="T47" fmla="*/ 101 h 263"/>
                              <a:gd name="T48" fmla="*/ 165 w 307"/>
                              <a:gd name="T49" fmla="*/ 118 h 263"/>
                              <a:gd name="T50" fmla="*/ 109 w 307"/>
                              <a:gd name="T51" fmla="*/ 161 h 263"/>
                              <a:gd name="T52" fmla="*/ 64 w 307"/>
                              <a:gd name="T53" fmla="*/ 188 h 263"/>
                              <a:gd name="T54" fmla="*/ 53 w 307"/>
                              <a:gd name="T55" fmla="*/ 166 h 263"/>
                              <a:gd name="T56" fmla="*/ 98 w 307"/>
                              <a:gd name="T57" fmla="*/ 139 h 263"/>
                              <a:gd name="T58" fmla="*/ 110 w 307"/>
                              <a:gd name="T59" fmla="*/ 156 h 263"/>
                              <a:gd name="T60" fmla="*/ 75 w 307"/>
                              <a:gd name="T61" fmla="*/ 233 h 263"/>
                              <a:gd name="T62" fmla="*/ 58 w 307"/>
                              <a:gd name="T63" fmla="*/ 240 h 263"/>
                              <a:gd name="T64" fmla="*/ 25 w 307"/>
                              <a:gd name="T65" fmla="*/ 185 h 263"/>
                              <a:gd name="T66" fmla="*/ 41 w 307"/>
                              <a:gd name="T67" fmla="*/ 179 h 263"/>
                              <a:gd name="T68" fmla="*/ 75 w 307"/>
                              <a:gd name="T69" fmla="*/ 228 h 263"/>
                              <a:gd name="T70" fmla="*/ 270 w 307"/>
                              <a:gd name="T71" fmla="*/ 15 h 263"/>
                              <a:gd name="T72" fmla="*/ 172 w 307"/>
                              <a:gd name="T73" fmla="*/ 61 h 263"/>
                              <a:gd name="T74" fmla="*/ 7 w 307"/>
                              <a:gd name="T75" fmla="*/ 177 h 263"/>
                              <a:gd name="T76" fmla="*/ 28 w 307"/>
                              <a:gd name="T77" fmla="*/ 220 h 263"/>
                              <a:gd name="T78" fmla="*/ 47 w 307"/>
                              <a:gd name="T79" fmla="*/ 257 h 263"/>
                              <a:gd name="T80" fmla="*/ 94 w 307"/>
                              <a:gd name="T81" fmla="*/ 233 h 263"/>
                              <a:gd name="T82" fmla="*/ 95 w 307"/>
                              <a:gd name="T83" fmla="*/ 201 h 263"/>
                              <a:gd name="T84" fmla="*/ 126 w 307"/>
                              <a:gd name="T85" fmla="*/ 210 h 263"/>
                              <a:gd name="T86" fmla="*/ 227 w 307"/>
                              <a:gd name="T87" fmla="*/ 139 h 263"/>
                              <a:gd name="T88" fmla="*/ 224 w 307"/>
                              <a:gd name="T89" fmla="*/ 137 h 263"/>
                              <a:gd name="T90" fmla="*/ 258 w 307"/>
                              <a:gd name="T91" fmla="*/ 113 h 263"/>
                              <a:gd name="T92" fmla="*/ 264 w 307"/>
                              <a:gd name="T93" fmla="*/ 114 h 263"/>
                              <a:gd name="T94" fmla="*/ 304 w 307"/>
                              <a:gd name="T95" fmla="*/ 64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07" h="263">
                                <a:moveTo>
                                  <a:pt x="236" y="129"/>
                                </a:moveTo>
                                <a:cubicBezTo>
                                  <a:pt x="234" y="126"/>
                                  <a:pt x="235" y="122"/>
                                  <a:pt x="238" y="119"/>
                                </a:cubicBezTo>
                                <a:cubicBezTo>
                                  <a:pt x="240" y="118"/>
                                  <a:pt x="244" y="119"/>
                                  <a:pt x="246" y="122"/>
                                </a:cubicBezTo>
                                <a:cubicBezTo>
                                  <a:pt x="248" y="124"/>
                                  <a:pt x="247" y="128"/>
                                  <a:pt x="245" y="130"/>
                                </a:cubicBezTo>
                                <a:cubicBezTo>
                                  <a:pt x="242" y="132"/>
                                  <a:pt x="238" y="131"/>
                                  <a:pt x="236" y="129"/>
                                </a:cubicBezTo>
                                <a:moveTo>
                                  <a:pt x="226" y="135"/>
                                </a:moveTo>
                                <a:cubicBezTo>
                                  <a:pt x="232" y="144"/>
                                  <a:pt x="243" y="146"/>
                                  <a:pt x="252" y="140"/>
                                </a:cubicBezTo>
                                <a:cubicBezTo>
                                  <a:pt x="260" y="134"/>
                                  <a:pt x="262" y="123"/>
                                  <a:pt x="256" y="115"/>
                                </a:cubicBezTo>
                                <a:cubicBezTo>
                                  <a:pt x="250" y="106"/>
                                  <a:pt x="239" y="104"/>
                                  <a:pt x="230" y="109"/>
                                </a:cubicBezTo>
                                <a:cubicBezTo>
                                  <a:pt x="222" y="115"/>
                                  <a:pt x="220" y="127"/>
                                  <a:pt x="226" y="135"/>
                                </a:cubicBezTo>
                                <a:moveTo>
                                  <a:pt x="102" y="221"/>
                                </a:moveTo>
                                <a:cubicBezTo>
                                  <a:pt x="100" y="218"/>
                                  <a:pt x="101" y="214"/>
                                  <a:pt x="103" y="213"/>
                                </a:cubicBezTo>
                                <a:cubicBezTo>
                                  <a:pt x="106" y="210"/>
                                  <a:pt x="110" y="211"/>
                                  <a:pt x="112" y="214"/>
                                </a:cubicBezTo>
                                <a:cubicBezTo>
                                  <a:pt x="114" y="217"/>
                                  <a:pt x="113" y="221"/>
                                  <a:pt x="110" y="223"/>
                                </a:cubicBezTo>
                                <a:cubicBezTo>
                                  <a:pt x="108" y="224"/>
                                  <a:pt x="104" y="224"/>
                                  <a:pt x="102" y="221"/>
                                </a:cubicBezTo>
                                <a:moveTo>
                                  <a:pt x="92" y="228"/>
                                </a:moveTo>
                                <a:cubicBezTo>
                                  <a:pt x="98" y="236"/>
                                  <a:pt x="109" y="238"/>
                                  <a:pt x="118" y="233"/>
                                </a:cubicBezTo>
                                <a:cubicBezTo>
                                  <a:pt x="126" y="227"/>
                                  <a:pt x="128" y="216"/>
                                  <a:pt x="122" y="207"/>
                                </a:cubicBezTo>
                                <a:cubicBezTo>
                                  <a:pt x="117" y="199"/>
                                  <a:pt x="105" y="196"/>
                                  <a:pt x="96" y="202"/>
                                </a:cubicBezTo>
                                <a:cubicBezTo>
                                  <a:pt x="88" y="208"/>
                                  <a:pt x="87" y="220"/>
                                  <a:pt x="92" y="228"/>
                                </a:cubicBezTo>
                                <a:moveTo>
                                  <a:pt x="275" y="41"/>
                                </a:moveTo>
                                <a:cubicBezTo>
                                  <a:pt x="275" y="41"/>
                                  <a:pt x="277" y="44"/>
                                  <a:pt x="274" y="46"/>
                                </a:cubicBezTo>
                                <a:cubicBezTo>
                                  <a:pt x="234" y="74"/>
                                  <a:pt x="234" y="74"/>
                                  <a:pt x="234" y="74"/>
                                </a:cubicBezTo>
                                <a:cubicBezTo>
                                  <a:pt x="234" y="74"/>
                                  <a:pt x="232" y="76"/>
                                  <a:pt x="229" y="73"/>
                                </a:cubicBezTo>
                                <a:cubicBezTo>
                                  <a:pt x="218" y="56"/>
                                  <a:pt x="218" y="56"/>
                                  <a:pt x="218" y="56"/>
                                </a:cubicBezTo>
                                <a:cubicBezTo>
                                  <a:pt x="218" y="56"/>
                                  <a:pt x="216" y="53"/>
                                  <a:pt x="219" y="51"/>
                                </a:cubicBezTo>
                                <a:cubicBezTo>
                                  <a:pt x="219" y="51"/>
                                  <a:pt x="247" y="32"/>
                                  <a:pt x="250" y="29"/>
                                </a:cubicBezTo>
                                <a:cubicBezTo>
                                  <a:pt x="254" y="26"/>
                                  <a:pt x="261" y="22"/>
                                  <a:pt x="266" y="29"/>
                                </a:cubicBezTo>
                                <a:cubicBezTo>
                                  <a:pt x="275" y="41"/>
                                  <a:pt x="275" y="41"/>
                                  <a:pt x="275" y="41"/>
                                </a:cubicBezTo>
                                <a:cubicBezTo>
                                  <a:pt x="275" y="41"/>
                                  <a:pt x="275" y="41"/>
                                  <a:pt x="275" y="41"/>
                                </a:cubicBezTo>
                                <a:close/>
                                <a:moveTo>
                                  <a:pt x="220" y="79"/>
                                </a:moveTo>
                                <a:cubicBezTo>
                                  <a:pt x="220" y="79"/>
                                  <a:pt x="222" y="82"/>
                                  <a:pt x="219" y="85"/>
                                </a:cubicBezTo>
                                <a:cubicBezTo>
                                  <a:pt x="179" y="112"/>
                                  <a:pt x="179" y="112"/>
                                  <a:pt x="179" y="112"/>
                                </a:cubicBezTo>
                                <a:cubicBezTo>
                                  <a:pt x="179" y="112"/>
                                  <a:pt x="176" y="115"/>
                                  <a:pt x="174" y="112"/>
                                </a:cubicBezTo>
                                <a:cubicBezTo>
                                  <a:pt x="162" y="94"/>
                                  <a:pt x="162" y="94"/>
                                  <a:pt x="162" y="94"/>
                                </a:cubicBezTo>
                                <a:cubicBezTo>
                                  <a:pt x="162" y="94"/>
                                  <a:pt x="160" y="91"/>
                                  <a:pt x="164" y="90"/>
                                </a:cubicBezTo>
                                <a:cubicBezTo>
                                  <a:pt x="203" y="62"/>
                                  <a:pt x="203" y="62"/>
                                  <a:pt x="203" y="62"/>
                                </a:cubicBezTo>
                                <a:cubicBezTo>
                                  <a:pt x="203" y="62"/>
                                  <a:pt x="206" y="60"/>
                                  <a:pt x="208" y="63"/>
                                </a:cubicBezTo>
                                <a:cubicBezTo>
                                  <a:pt x="220" y="79"/>
                                  <a:pt x="220" y="79"/>
                                  <a:pt x="220" y="79"/>
                                </a:cubicBezTo>
                                <a:cubicBezTo>
                                  <a:pt x="220" y="79"/>
                                  <a:pt x="220" y="79"/>
                                  <a:pt x="220" y="79"/>
                                </a:cubicBezTo>
                                <a:close/>
                                <a:moveTo>
                                  <a:pt x="165" y="118"/>
                                </a:moveTo>
                                <a:cubicBezTo>
                                  <a:pt x="165" y="118"/>
                                  <a:pt x="167" y="120"/>
                                  <a:pt x="164" y="123"/>
                                </a:cubicBezTo>
                                <a:cubicBezTo>
                                  <a:pt x="124" y="150"/>
                                  <a:pt x="124" y="150"/>
                                  <a:pt x="124" y="150"/>
                                </a:cubicBezTo>
                                <a:cubicBezTo>
                                  <a:pt x="124" y="150"/>
                                  <a:pt x="121" y="152"/>
                                  <a:pt x="119" y="149"/>
                                </a:cubicBezTo>
                                <a:cubicBezTo>
                                  <a:pt x="108" y="133"/>
                                  <a:pt x="108" y="133"/>
                                  <a:pt x="108" y="133"/>
                                </a:cubicBezTo>
                                <a:cubicBezTo>
                                  <a:pt x="108" y="133"/>
                                  <a:pt x="106" y="130"/>
                                  <a:pt x="109" y="128"/>
                                </a:cubicBezTo>
                                <a:cubicBezTo>
                                  <a:pt x="148" y="100"/>
                                  <a:pt x="148" y="100"/>
                                  <a:pt x="148" y="100"/>
                                </a:cubicBezTo>
                                <a:cubicBezTo>
                                  <a:pt x="148" y="100"/>
                                  <a:pt x="151" y="98"/>
                                  <a:pt x="153" y="101"/>
                                </a:cubicBezTo>
                                <a:cubicBezTo>
                                  <a:pt x="165" y="118"/>
                                  <a:pt x="165" y="118"/>
                                  <a:pt x="165" y="118"/>
                                </a:cubicBezTo>
                                <a:cubicBezTo>
                                  <a:pt x="165" y="118"/>
                                  <a:pt x="165" y="118"/>
                                  <a:pt x="165" y="118"/>
                                </a:cubicBezTo>
                                <a:close/>
                                <a:moveTo>
                                  <a:pt x="110" y="156"/>
                                </a:moveTo>
                                <a:cubicBezTo>
                                  <a:pt x="110" y="156"/>
                                  <a:pt x="112" y="159"/>
                                  <a:pt x="109" y="161"/>
                                </a:cubicBezTo>
                                <a:cubicBezTo>
                                  <a:pt x="69" y="189"/>
                                  <a:pt x="69" y="189"/>
                                  <a:pt x="69" y="189"/>
                                </a:cubicBezTo>
                                <a:cubicBezTo>
                                  <a:pt x="69" y="189"/>
                                  <a:pt x="66" y="191"/>
                                  <a:pt x="64" y="188"/>
                                </a:cubicBezTo>
                                <a:cubicBezTo>
                                  <a:pt x="53" y="171"/>
                                  <a:pt x="53" y="171"/>
                                  <a:pt x="53" y="171"/>
                                </a:cubicBezTo>
                                <a:cubicBezTo>
                                  <a:pt x="53" y="171"/>
                                  <a:pt x="50" y="168"/>
                                  <a:pt x="53" y="166"/>
                                </a:cubicBezTo>
                                <a:cubicBezTo>
                                  <a:pt x="93" y="138"/>
                                  <a:pt x="93" y="138"/>
                                  <a:pt x="93" y="138"/>
                                </a:cubicBezTo>
                                <a:cubicBezTo>
                                  <a:pt x="93" y="138"/>
                                  <a:pt x="96" y="136"/>
                                  <a:pt x="98" y="139"/>
                                </a:cubicBezTo>
                                <a:cubicBezTo>
                                  <a:pt x="110" y="156"/>
                                  <a:pt x="110" y="156"/>
                                  <a:pt x="110" y="156"/>
                                </a:cubicBezTo>
                                <a:cubicBezTo>
                                  <a:pt x="110" y="156"/>
                                  <a:pt x="110" y="156"/>
                                  <a:pt x="110" y="156"/>
                                </a:cubicBezTo>
                                <a:close/>
                                <a:moveTo>
                                  <a:pt x="75" y="228"/>
                                </a:moveTo>
                                <a:cubicBezTo>
                                  <a:pt x="78" y="231"/>
                                  <a:pt x="75" y="233"/>
                                  <a:pt x="75" y="233"/>
                                </a:cubicBezTo>
                                <a:cubicBezTo>
                                  <a:pt x="63" y="241"/>
                                  <a:pt x="63" y="241"/>
                                  <a:pt x="63" y="241"/>
                                </a:cubicBezTo>
                                <a:cubicBezTo>
                                  <a:pt x="60" y="243"/>
                                  <a:pt x="58" y="240"/>
                                  <a:pt x="58" y="240"/>
                                </a:cubicBezTo>
                                <a:cubicBezTo>
                                  <a:pt x="24" y="190"/>
                                  <a:pt x="24" y="190"/>
                                  <a:pt x="24" y="190"/>
                                </a:cubicBezTo>
                                <a:cubicBezTo>
                                  <a:pt x="22" y="187"/>
                                  <a:pt x="25" y="185"/>
                                  <a:pt x="25" y="185"/>
                                </a:cubicBezTo>
                                <a:cubicBezTo>
                                  <a:pt x="36" y="178"/>
                                  <a:pt x="36" y="178"/>
                                  <a:pt x="36" y="178"/>
                                </a:cubicBezTo>
                                <a:cubicBezTo>
                                  <a:pt x="39" y="176"/>
                                  <a:pt x="41" y="179"/>
                                  <a:pt x="41" y="179"/>
                                </a:cubicBezTo>
                                <a:cubicBezTo>
                                  <a:pt x="75" y="228"/>
                                  <a:pt x="75" y="228"/>
                                  <a:pt x="75" y="228"/>
                                </a:cubicBezTo>
                                <a:cubicBezTo>
                                  <a:pt x="75" y="228"/>
                                  <a:pt x="75" y="228"/>
                                  <a:pt x="75" y="228"/>
                                </a:cubicBezTo>
                                <a:close/>
                                <a:moveTo>
                                  <a:pt x="304" y="64"/>
                                </a:moveTo>
                                <a:cubicBezTo>
                                  <a:pt x="270" y="15"/>
                                  <a:pt x="270" y="15"/>
                                  <a:pt x="270" y="15"/>
                                </a:cubicBezTo>
                                <a:cubicBezTo>
                                  <a:pt x="270" y="15"/>
                                  <a:pt x="260" y="0"/>
                                  <a:pt x="245" y="11"/>
                                </a:cubicBezTo>
                                <a:cubicBezTo>
                                  <a:pt x="172" y="61"/>
                                  <a:pt x="172" y="61"/>
                                  <a:pt x="172" y="61"/>
                                </a:cubicBezTo>
                                <a:cubicBezTo>
                                  <a:pt x="97" y="113"/>
                                  <a:pt x="97" y="113"/>
                                  <a:pt x="97" y="113"/>
                                </a:cubicBezTo>
                                <a:cubicBezTo>
                                  <a:pt x="7" y="177"/>
                                  <a:pt x="7" y="177"/>
                                  <a:pt x="7" y="177"/>
                                </a:cubicBezTo>
                                <a:cubicBezTo>
                                  <a:pt x="7" y="177"/>
                                  <a:pt x="0" y="180"/>
                                  <a:pt x="4" y="186"/>
                                </a:cubicBezTo>
                                <a:cubicBezTo>
                                  <a:pt x="28" y="220"/>
                                  <a:pt x="28" y="220"/>
                                  <a:pt x="28" y="220"/>
                                </a:cubicBezTo>
                                <a:cubicBezTo>
                                  <a:pt x="26" y="222"/>
                                  <a:pt x="25" y="225"/>
                                  <a:pt x="27" y="229"/>
                                </a:cubicBezTo>
                                <a:cubicBezTo>
                                  <a:pt x="47" y="257"/>
                                  <a:pt x="47" y="257"/>
                                  <a:pt x="47" y="257"/>
                                </a:cubicBezTo>
                                <a:cubicBezTo>
                                  <a:pt x="47" y="257"/>
                                  <a:pt x="51" y="263"/>
                                  <a:pt x="57" y="258"/>
                                </a:cubicBezTo>
                                <a:cubicBezTo>
                                  <a:pt x="94" y="233"/>
                                  <a:pt x="94" y="233"/>
                                  <a:pt x="94" y="233"/>
                                </a:cubicBezTo>
                                <a:cubicBezTo>
                                  <a:pt x="92" y="232"/>
                                  <a:pt x="92" y="231"/>
                                  <a:pt x="91" y="229"/>
                                </a:cubicBezTo>
                                <a:cubicBezTo>
                                  <a:pt x="84" y="220"/>
                                  <a:pt x="86" y="207"/>
                                  <a:pt x="95" y="201"/>
                                </a:cubicBezTo>
                                <a:cubicBezTo>
                                  <a:pt x="104" y="194"/>
                                  <a:pt x="117" y="196"/>
                                  <a:pt x="124" y="206"/>
                                </a:cubicBezTo>
                                <a:cubicBezTo>
                                  <a:pt x="125" y="207"/>
                                  <a:pt x="126" y="208"/>
                                  <a:pt x="126" y="210"/>
                                </a:cubicBezTo>
                                <a:cubicBezTo>
                                  <a:pt x="151" y="192"/>
                                  <a:pt x="151" y="192"/>
                                  <a:pt x="151" y="192"/>
                                </a:cubicBezTo>
                                <a:cubicBezTo>
                                  <a:pt x="227" y="139"/>
                                  <a:pt x="227" y="139"/>
                                  <a:pt x="227" y="139"/>
                                </a:cubicBezTo>
                                <a:cubicBezTo>
                                  <a:pt x="227" y="139"/>
                                  <a:pt x="227" y="139"/>
                                  <a:pt x="227" y="139"/>
                                </a:cubicBezTo>
                                <a:cubicBezTo>
                                  <a:pt x="226" y="139"/>
                                  <a:pt x="225" y="138"/>
                                  <a:pt x="224" y="137"/>
                                </a:cubicBezTo>
                                <a:cubicBezTo>
                                  <a:pt x="218" y="127"/>
                                  <a:pt x="220" y="114"/>
                                  <a:pt x="229" y="108"/>
                                </a:cubicBezTo>
                                <a:cubicBezTo>
                                  <a:pt x="239" y="101"/>
                                  <a:pt x="251" y="104"/>
                                  <a:pt x="258" y="113"/>
                                </a:cubicBezTo>
                                <a:cubicBezTo>
                                  <a:pt x="259" y="114"/>
                                  <a:pt x="259" y="116"/>
                                  <a:pt x="260" y="117"/>
                                </a:cubicBezTo>
                                <a:cubicBezTo>
                                  <a:pt x="264" y="114"/>
                                  <a:pt x="264" y="114"/>
                                  <a:pt x="264" y="114"/>
                                </a:cubicBezTo>
                                <a:cubicBezTo>
                                  <a:pt x="307" y="69"/>
                                  <a:pt x="307" y="69"/>
                                  <a:pt x="307" y="69"/>
                                </a:cubicBezTo>
                                <a:cubicBezTo>
                                  <a:pt x="306" y="67"/>
                                  <a:pt x="306" y="66"/>
                                  <a:pt x="304" y="64"/>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 name="Freeform 19"/>
                        <wps:cNvSpPr>
                          <a:spLocks noEditPoints="1"/>
                        </wps:cNvSpPr>
                        <wps:spPr bwMode="auto">
                          <a:xfrm>
                            <a:off x="5683250" y="1257300"/>
                            <a:ext cx="769938" cy="784225"/>
                          </a:xfrm>
                          <a:custGeom>
                            <a:avLst/>
                            <a:gdLst>
                              <a:gd name="T0" fmla="*/ 132 w 205"/>
                              <a:gd name="T1" fmla="*/ 42 h 209"/>
                              <a:gd name="T2" fmla="*/ 28 w 205"/>
                              <a:gd name="T3" fmla="*/ 116 h 209"/>
                              <a:gd name="T4" fmla="*/ 17 w 205"/>
                              <a:gd name="T5" fmla="*/ 77 h 209"/>
                              <a:gd name="T6" fmla="*/ 22 w 205"/>
                              <a:gd name="T7" fmla="*/ 69 h 209"/>
                              <a:gd name="T8" fmla="*/ 44 w 205"/>
                              <a:gd name="T9" fmla="*/ 53 h 209"/>
                              <a:gd name="T10" fmla="*/ 67 w 205"/>
                              <a:gd name="T11" fmla="*/ 36 h 209"/>
                              <a:gd name="T12" fmla="*/ 89 w 205"/>
                              <a:gd name="T13" fmla="*/ 21 h 209"/>
                              <a:gd name="T14" fmla="*/ 99 w 205"/>
                              <a:gd name="T15" fmla="*/ 19 h 209"/>
                              <a:gd name="T16" fmla="*/ 132 w 205"/>
                              <a:gd name="T17" fmla="*/ 42 h 209"/>
                              <a:gd name="T18" fmla="*/ 30 w 205"/>
                              <a:gd name="T19" fmla="*/ 148 h 209"/>
                              <a:gd name="T20" fmla="*/ 33 w 205"/>
                              <a:gd name="T21" fmla="*/ 130 h 209"/>
                              <a:gd name="T22" fmla="*/ 52 w 205"/>
                              <a:gd name="T23" fmla="*/ 133 h 209"/>
                              <a:gd name="T24" fmla="*/ 49 w 205"/>
                              <a:gd name="T25" fmla="*/ 152 h 209"/>
                              <a:gd name="T26" fmla="*/ 30 w 205"/>
                              <a:gd name="T27" fmla="*/ 148 h 209"/>
                              <a:gd name="T28" fmla="*/ 140 w 205"/>
                              <a:gd name="T29" fmla="*/ 71 h 209"/>
                              <a:gd name="T30" fmla="*/ 143 w 205"/>
                              <a:gd name="T31" fmla="*/ 52 h 209"/>
                              <a:gd name="T32" fmla="*/ 162 w 205"/>
                              <a:gd name="T33" fmla="*/ 55 h 209"/>
                              <a:gd name="T34" fmla="*/ 159 w 205"/>
                              <a:gd name="T35" fmla="*/ 74 h 209"/>
                              <a:gd name="T36" fmla="*/ 140 w 205"/>
                              <a:gd name="T37" fmla="*/ 71 h 209"/>
                              <a:gd name="T38" fmla="*/ 202 w 205"/>
                              <a:gd name="T39" fmla="*/ 84 h 209"/>
                              <a:gd name="T40" fmla="*/ 168 w 205"/>
                              <a:gd name="T41" fmla="*/ 35 h 209"/>
                              <a:gd name="T42" fmla="*/ 147 w 205"/>
                              <a:gd name="T43" fmla="*/ 31 h 209"/>
                              <a:gd name="T44" fmla="*/ 146 w 205"/>
                              <a:gd name="T45" fmla="*/ 33 h 209"/>
                              <a:gd name="T46" fmla="*/ 106 w 205"/>
                              <a:gd name="T47" fmla="*/ 6 h 209"/>
                              <a:gd name="T48" fmla="*/ 80 w 205"/>
                              <a:gd name="T49" fmla="*/ 8 h 209"/>
                              <a:gd name="T50" fmla="*/ 57 w 205"/>
                              <a:gd name="T51" fmla="*/ 24 h 209"/>
                              <a:gd name="T52" fmla="*/ 35 w 205"/>
                              <a:gd name="T53" fmla="*/ 39 h 209"/>
                              <a:gd name="T54" fmla="*/ 13 w 205"/>
                              <a:gd name="T55" fmla="*/ 56 h 209"/>
                              <a:gd name="T56" fmla="*/ 2 w 205"/>
                              <a:gd name="T57" fmla="*/ 80 h 209"/>
                              <a:gd name="T58" fmla="*/ 15 w 205"/>
                              <a:gd name="T59" fmla="*/ 125 h 209"/>
                              <a:gd name="T60" fmla="*/ 13 w 205"/>
                              <a:gd name="T61" fmla="*/ 127 h 209"/>
                              <a:gd name="T62" fmla="*/ 9 w 205"/>
                              <a:gd name="T63" fmla="*/ 148 h 209"/>
                              <a:gd name="T64" fmla="*/ 44 w 205"/>
                              <a:gd name="T65" fmla="*/ 196 h 209"/>
                              <a:gd name="T66" fmla="*/ 56 w 205"/>
                              <a:gd name="T67" fmla="*/ 188 h 209"/>
                              <a:gd name="T68" fmla="*/ 66 w 205"/>
                              <a:gd name="T69" fmla="*/ 201 h 209"/>
                              <a:gd name="T70" fmla="*/ 66 w 205"/>
                              <a:gd name="T71" fmla="*/ 201 h 209"/>
                              <a:gd name="T72" fmla="*/ 66 w 205"/>
                              <a:gd name="T73" fmla="*/ 201 h 209"/>
                              <a:gd name="T74" fmla="*/ 86 w 205"/>
                              <a:gd name="T75" fmla="*/ 204 h 209"/>
                              <a:gd name="T76" fmla="*/ 89 w 205"/>
                              <a:gd name="T77" fmla="*/ 184 h 209"/>
                              <a:gd name="T78" fmla="*/ 89 w 205"/>
                              <a:gd name="T79" fmla="*/ 184 h 209"/>
                              <a:gd name="T80" fmla="*/ 89 w 205"/>
                              <a:gd name="T81" fmla="*/ 184 h 209"/>
                              <a:gd name="T82" fmla="*/ 80 w 205"/>
                              <a:gd name="T83" fmla="*/ 170 h 209"/>
                              <a:gd name="T84" fmla="*/ 166 w 205"/>
                              <a:gd name="T85" fmla="*/ 109 h 209"/>
                              <a:gd name="T86" fmla="*/ 176 w 205"/>
                              <a:gd name="T87" fmla="*/ 123 h 209"/>
                              <a:gd name="T88" fmla="*/ 176 w 205"/>
                              <a:gd name="T89" fmla="*/ 123 h 209"/>
                              <a:gd name="T90" fmla="*/ 176 w 205"/>
                              <a:gd name="T91" fmla="*/ 123 h 209"/>
                              <a:gd name="T92" fmla="*/ 196 w 205"/>
                              <a:gd name="T93" fmla="*/ 127 h 209"/>
                              <a:gd name="T94" fmla="*/ 200 w 205"/>
                              <a:gd name="T95" fmla="*/ 106 h 209"/>
                              <a:gd name="T96" fmla="*/ 200 w 205"/>
                              <a:gd name="T97" fmla="*/ 105 h 209"/>
                              <a:gd name="T98" fmla="*/ 200 w 205"/>
                              <a:gd name="T99" fmla="*/ 105 h 209"/>
                              <a:gd name="T100" fmla="*/ 190 w 205"/>
                              <a:gd name="T101" fmla="*/ 92 h 209"/>
                              <a:gd name="T102" fmla="*/ 202 w 205"/>
                              <a:gd name="T103" fmla="*/ 84 h 209"/>
                              <a:gd name="T104" fmla="*/ 202 w 205"/>
                              <a:gd name="T105" fmla="*/ 8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5" h="209">
                                <a:moveTo>
                                  <a:pt x="132" y="42"/>
                                </a:moveTo>
                                <a:cubicBezTo>
                                  <a:pt x="28" y="116"/>
                                  <a:pt x="28" y="116"/>
                                  <a:pt x="28" y="116"/>
                                </a:cubicBezTo>
                                <a:cubicBezTo>
                                  <a:pt x="25" y="106"/>
                                  <a:pt x="18" y="79"/>
                                  <a:pt x="17" y="77"/>
                                </a:cubicBezTo>
                                <a:cubicBezTo>
                                  <a:pt x="16" y="74"/>
                                  <a:pt x="17" y="72"/>
                                  <a:pt x="22" y="69"/>
                                </a:cubicBezTo>
                                <a:cubicBezTo>
                                  <a:pt x="24" y="67"/>
                                  <a:pt x="34" y="60"/>
                                  <a:pt x="44" y="53"/>
                                </a:cubicBezTo>
                                <a:cubicBezTo>
                                  <a:pt x="44" y="53"/>
                                  <a:pt x="55" y="45"/>
                                  <a:pt x="67" y="36"/>
                                </a:cubicBezTo>
                                <a:cubicBezTo>
                                  <a:pt x="77" y="29"/>
                                  <a:pt x="87" y="22"/>
                                  <a:pt x="89" y="21"/>
                                </a:cubicBezTo>
                                <a:cubicBezTo>
                                  <a:pt x="94" y="17"/>
                                  <a:pt x="96" y="17"/>
                                  <a:pt x="99" y="19"/>
                                </a:cubicBezTo>
                                <a:cubicBezTo>
                                  <a:pt x="101" y="21"/>
                                  <a:pt x="124" y="37"/>
                                  <a:pt x="132" y="42"/>
                                </a:cubicBezTo>
                                <a:moveTo>
                                  <a:pt x="30" y="148"/>
                                </a:moveTo>
                                <a:cubicBezTo>
                                  <a:pt x="26" y="142"/>
                                  <a:pt x="27" y="134"/>
                                  <a:pt x="33" y="130"/>
                                </a:cubicBezTo>
                                <a:cubicBezTo>
                                  <a:pt x="39" y="125"/>
                                  <a:pt x="48" y="127"/>
                                  <a:pt x="52" y="133"/>
                                </a:cubicBezTo>
                                <a:cubicBezTo>
                                  <a:pt x="56" y="139"/>
                                  <a:pt x="55" y="147"/>
                                  <a:pt x="49" y="152"/>
                                </a:cubicBezTo>
                                <a:cubicBezTo>
                                  <a:pt x="43" y="156"/>
                                  <a:pt x="35" y="154"/>
                                  <a:pt x="30" y="148"/>
                                </a:cubicBezTo>
                                <a:moveTo>
                                  <a:pt x="140" y="71"/>
                                </a:moveTo>
                                <a:cubicBezTo>
                                  <a:pt x="136" y="65"/>
                                  <a:pt x="137" y="56"/>
                                  <a:pt x="143" y="52"/>
                                </a:cubicBezTo>
                                <a:cubicBezTo>
                                  <a:pt x="149" y="48"/>
                                  <a:pt x="158" y="49"/>
                                  <a:pt x="162" y="55"/>
                                </a:cubicBezTo>
                                <a:cubicBezTo>
                                  <a:pt x="166" y="61"/>
                                  <a:pt x="165" y="70"/>
                                  <a:pt x="159" y="74"/>
                                </a:cubicBezTo>
                                <a:cubicBezTo>
                                  <a:pt x="153" y="78"/>
                                  <a:pt x="144" y="77"/>
                                  <a:pt x="140" y="71"/>
                                </a:cubicBezTo>
                                <a:moveTo>
                                  <a:pt x="202" y="84"/>
                                </a:moveTo>
                                <a:cubicBezTo>
                                  <a:pt x="168" y="35"/>
                                  <a:pt x="168" y="35"/>
                                  <a:pt x="168" y="35"/>
                                </a:cubicBezTo>
                                <a:cubicBezTo>
                                  <a:pt x="168" y="35"/>
                                  <a:pt x="159" y="22"/>
                                  <a:pt x="147" y="31"/>
                                </a:cubicBezTo>
                                <a:cubicBezTo>
                                  <a:pt x="146" y="33"/>
                                  <a:pt x="146" y="33"/>
                                  <a:pt x="146" y="33"/>
                                </a:cubicBezTo>
                                <a:cubicBezTo>
                                  <a:pt x="138" y="28"/>
                                  <a:pt x="110" y="8"/>
                                  <a:pt x="106" y="6"/>
                                </a:cubicBezTo>
                                <a:cubicBezTo>
                                  <a:pt x="101" y="3"/>
                                  <a:pt x="91" y="0"/>
                                  <a:pt x="80" y="8"/>
                                </a:cubicBezTo>
                                <a:cubicBezTo>
                                  <a:pt x="75" y="11"/>
                                  <a:pt x="67" y="17"/>
                                  <a:pt x="57" y="24"/>
                                </a:cubicBezTo>
                                <a:cubicBezTo>
                                  <a:pt x="46" y="32"/>
                                  <a:pt x="35" y="39"/>
                                  <a:pt x="35" y="39"/>
                                </a:cubicBezTo>
                                <a:cubicBezTo>
                                  <a:pt x="26" y="46"/>
                                  <a:pt x="17" y="53"/>
                                  <a:pt x="13" y="56"/>
                                </a:cubicBezTo>
                                <a:cubicBezTo>
                                  <a:pt x="1" y="64"/>
                                  <a:pt x="1" y="74"/>
                                  <a:pt x="2" y="80"/>
                                </a:cubicBezTo>
                                <a:cubicBezTo>
                                  <a:pt x="3" y="85"/>
                                  <a:pt x="12" y="117"/>
                                  <a:pt x="15" y="125"/>
                                </a:cubicBezTo>
                                <a:cubicBezTo>
                                  <a:pt x="13" y="127"/>
                                  <a:pt x="13" y="127"/>
                                  <a:pt x="13" y="127"/>
                                </a:cubicBezTo>
                                <a:cubicBezTo>
                                  <a:pt x="13" y="127"/>
                                  <a:pt x="0" y="135"/>
                                  <a:pt x="9" y="148"/>
                                </a:cubicBezTo>
                                <a:cubicBezTo>
                                  <a:pt x="44" y="196"/>
                                  <a:pt x="44" y="196"/>
                                  <a:pt x="44" y="196"/>
                                </a:cubicBezTo>
                                <a:cubicBezTo>
                                  <a:pt x="56" y="188"/>
                                  <a:pt x="56" y="188"/>
                                  <a:pt x="56" y="188"/>
                                </a:cubicBezTo>
                                <a:cubicBezTo>
                                  <a:pt x="66" y="201"/>
                                  <a:pt x="66" y="201"/>
                                  <a:pt x="66" y="201"/>
                                </a:cubicBezTo>
                                <a:cubicBezTo>
                                  <a:pt x="66" y="201"/>
                                  <a:pt x="66" y="201"/>
                                  <a:pt x="66" y="201"/>
                                </a:cubicBezTo>
                                <a:cubicBezTo>
                                  <a:pt x="66" y="201"/>
                                  <a:pt x="66" y="201"/>
                                  <a:pt x="66" y="201"/>
                                </a:cubicBezTo>
                                <a:cubicBezTo>
                                  <a:pt x="71" y="208"/>
                                  <a:pt x="80" y="209"/>
                                  <a:pt x="86" y="204"/>
                                </a:cubicBezTo>
                                <a:cubicBezTo>
                                  <a:pt x="93" y="200"/>
                                  <a:pt x="94" y="191"/>
                                  <a:pt x="89" y="184"/>
                                </a:cubicBezTo>
                                <a:cubicBezTo>
                                  <a:pt x="89" y="184"/>
                                  <a:pt x="89" y="184"/>
                                  <a:pt x="89" y="184"/>
                                </a:cubicBezTo>
                                <a:cubicBezTo>
                                  <a:pt x="89" y="184"/>
                                  <a:pt x="89" y="184"/>
                                  <a:pt x="89" y="184"/>
                                </a:cubicBezTo>
                                <a:cubicBezTo>
                                  <a:pt x="80" y="170"/>
                                  <a:pt x="80" y="170"/>
                                  <a:pt x="80" y="170"/>
                                </a:cubicBezTo>
                                <a:cubicBezTo>
                                  <a:pt x="166" y="109"/>
                                  <a:pt x="166" y="109"/>
                                  <a:pt x="166" y="109"/>
                                </a:cubicBezTo>
                                <a:cubicBezTo>
                                  <a:pt x="176" y="123"/>
                                  <a:pt x="176" y="123"/>
                                  <a:pt x="176" y="123"/>
                                </a:cubicBezTo>
                                <a:cubicBezTo>
                                  <a:pt x="176" y="123"/>
                                  <a:pt x="176" y="123"/>
                                  <a:pt x="176" y="123"/>
                                </a:cubicBezTo>
                                <a:cubicBezTo>
                                  <a:pt x="176" y="123"/>
                                  <a:pt x="176" y="123"/>
                                  <a:pt x="176" y="123"/>
                                </a:cubicBezTo>
                                <a:cubicBezTo>
                                  <a:pt x="181" y="130"/>
                                  <a:pt x="190" y="131"/>
                                  <a:pt x="196" y="127"/>
                                </a:cubicBezTo>
                                <a:cubicBezTo>
                                  <a:pt x="203" y="122"/>
                                  <a:pt x="205" y="113"/>
                                  <a:pt x="200" y="106"/>
                                </a:cubicBezTo>
                                <a:cubicBezTo>
                                  <a:pt x="200" y="106"/>
                                  <a:pt x="200" y="106"/>
                                  <a:pt x="200" y="105"/>
                                </a:cubicBezTo>
                                <a:cubicBezTo>
                                  <a:pt x="200" y="105"/>
                                  <a:pt x="200" y="105"/>
                                  <a:pt x="200" y="105"/>
                                </a:cubicBezTo>
                                <a:cubicBezTo>
                                  <a:pt x="190" y="92"/>
                                  <a:pt x="190" y="92"/>
                                  <a:pt x="190" y="92"/>
                                </a:cubicBezTo>
                                <a:cubicBezTo>
                                  <a:pt x="202" y="84"/>
                                  <a:pt x="202" y="84"/>
                                  <a:pt x="202" y="84"/>
                                </a:cubicBezTo>
                                <a:cubicBezTo>
                                  <a:pt x="202" y="84"/>
                                  <a:pt x="202" y="84"/>
                                  <a:pt x="202" y="8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 name="Freeform 20"/>
                        <wps:cNvSpPr>
                          <a:spLocks noEditPoints="1"/>
                        </wps:cNvSpPr>
                        <wps:spPr bwMode="auto">
                          <a:xfrm>
                            <a:off x="10817225" y="1208088"/>
                            <a:ext cx="757238" cy="817563"/>
                          </a:xfrm>
                          <a:custGeom>
                            <a:avLst/>
                            <a:gdLst>
                              <a:gd name="T0" fmla="*/ 198 w 202"/>
                              <a:gd name="T1" fmla="*/ 160 h 218"/>
                              <a:gd name="T2" fmla="*/ 195 w 202"/>
                              <a:gd name="T3" fmla="*/ 176 h 218"/>
                              <a:gd name="T4" fmla="*/ 180 w 202"/>
                              <a:gd name="T5" fmla="*/ 173 h 218"/>
                              <a:gd name="T6" fmla="*/ 180 w 202"/>
                              <a:gd name="T7" fmla="*/ 173 h 218"/>
                              <a:gd name="T8" fmla="*/ 138 w 202"/>
                              <a:gd name="T9" fmla="*/ 114 h 218"/>
                              <a:gd name="T10" fmla="*/ 128 w 202"/>
                              <a:gd name="T11" fmla="*/ 121 h 218"/>
                              <a:gd name="T12" fmla="*/ 65 w 202"/>
                              <a:gd name="T13" fmla="*/ 29 h 218"/>
                              <a:gd name="T14" fmla="*/ 65 w 202"/>
                              <a:gd name="T15" fmla="*/ 29 h 218"/>
                              <a:gd name="T16" fmla="*/ 70 w 202"/>
                              <a:gd name="T17" fmla="*/ 5 h 218"/>
                              <a:gd name="T18" fmla="*/ 94 w 202"/>
                              <a:gd name="T19" fmla="*/ 9 h 218"/>
                              <a:gd name="T20" fmla="*/ 94 w 202"/>
                              <a:gd name="T21" fmla="*/ 9 h 218"/>
                              <a:gd name="T22" fmla="*/ 152 w 202"/>
                              <a:gd name="T23" fmla="*/ 94 h 218"/>
                              <a:gd name="T24" fmla="*/ 158 w 202"/>
                              <a:gd name="T25" fmla="*/ 101 h 218"/>
                              <a:gd name="T26" fmla="*/ 198 w 202"/>
                              <a:gd name="T27" fmla="*/ 160 h 218"/>
                              <a:gd name="T28" fmla="*/ 83 w 202"/>
                              <a:gd name="T29" fmla="*/ 82 h 218"/>
                              <a:gd name="T30" fmla="*/ 73 w 202"/>
                              <a:gd name="T31" fmla="*/ 68 h 218"/>
                              <a:gd name="T32" fmla="*/ 72 w 202"/>
                              <a:gd name="T33" fmla="*/ 67 h 218"/>
                              <a:gd name="T34" fmla="*/ 44 w 202"/>
                              <a:gd name="T35" fmla="*/ 27 h 218"/>
                              <a:gd name="T36" fmla="*/ 44 w 202"/>
                              <a:gd name="T37" fmla="*/ 27 h 218"/>
                              <a:gd name="T38" fmla="*/ 39 w 202"/>
                              <a:gd name="T39" fmla="*/ 26 h 218"/>
                              <a:gd name="T40" fmla="*/ 38 w 202"/>
                              <a:gd name="T41" fmla="*/ 32 h 218"/>
                              <a:gd name="T42" fmla="*/ 38 w 202"/>
                              <a:gd name="T43" fmla="*/ 32 h 218"/>
                              <a:gd name="T44" fmla="*/ 66 w 202"/>
                              <a:gd name="T45" fmla="*/ 71 h 218"/>
                              <a:gd name="T46" fmla="*/ 59 w 202"/>
                              <a:gd name="T47" fmla="*/ 75 h 218"/>
                              <a:gd name="T48" fmla="*/ 32 w 202"/>
                              <a:gd name="T49" fmla="*/ 36 h 218"/>
                              <a:gd name="T50" fmla="*/ 32 w 202"/>
                              <a:gd name="T51" fmla="*/ 36 h 218"/>
                              <a:gd name="T52" fmla="*/ 27 w 202"/>
                              <a:gd name="T53" fmla="*/ 35 h 218"/>
                              <a:gd name="T54" fmla="*/ 26 w 202"/>
                              <a:gd name="T55" fmla="*/ 40 h 218"/>
                              <a:gd name="T56" fmla="*/ 26 w 202"/>
                              <a:gd name="T57" fmla="*/ 40 h 218"/>
                              <a:gd name="T58" fmla="*/ 53 w 202"/>
                              <a:gd name="T59" fmla="*/ 80 h 218"/>
                              <a:gd name="T60" fmla="*/ 47 w 202"/>
                              <a:gd name="T61" fmla="*/ 84 h 218"/>
                              <a:gd name="T62" fmla="*/ 20 w 202"/>
                              <a:gd name="T63" fmla="*/ 44 h 218"/>
                              <a:gd name="T64" fmla="*/ 20 w 202"/>
                              <a:gd name="T65" fmla="*/ 44 h 218"/>
                              <a:gd name="T66" fmla="*/ 14 w 202"/>
                              <a:gd name="T67" fmla="*/ 43 h 218"/>
                              <a:gd name="T68" fmla="*/ 14 w 202"/>
                              <a:gd name="T69" fmla="*/ 49 h 218"/>
                              <a:gd name="T70" fmla="*/ 14 w 202"/>
                              <a:gd name="T71" fmla="*/ 49 h 218"/>
                              <a:gd name="T72" fmla="*/ 41 w 202"/>
                              <a:gd name="T73" fmla="*/ 88 h 218"/>
                              <a:gd name="T74" fmla="*/ 35 w 202"/>
                              <a:gd name="T75" fmla="*/ 92 h 218"/>
                              <a:gd name="T76" fmla="*/ 7 w 202"/>
                              <a:gd name="T77" fmla="*/ 53 h 218"/>
                              <a:gd name="T78" fmla="*/ 7 w 202"/>
                              <a:gd name="T79" fmla="*/ 53 h 218"/>
                              <a:gd name="T80" fmla="*/ 2 w 202"/>
                              <a:gd name="T81" fmla="*/ 52 h 218"/>
                              <a:gd name="T82" fmla="*/ 1 w 202"/>
                              <a:gd name="T83" fmla="*/ 57 h 218"/>
                              <a:gd name="T84" fmla="*/ 1 w 202"/>
                              <a:gd name="T85" fmla="*/ 57 h 218"/>
                              <a:gd name="T86" fmla="*/ 28 w 202"/>
                              <a:gd name="T87" fmla="*/ 97 h 218"/>
                              <a:gd name="T88" fmla="*/ 29 w 202"/>
                              <a:gd name="T89" fmla="*/ 99 h 218"/>
                              <a:gd name="T90" fmla="*/ 39 w 202"/>
                              <a:gd name="T91" fmla="*/ 113 h 218"/>
                              <a:gd name="T92" fmla="*/ 39 w 202"/>
                              <a:gd name="T93" fmla="*/ 113 h 218"/>
                              <a:gd name="T94" fmla="*/ 57 w 202"/>
                              <a:gd name="T95" fmla="*/ 116 h 218"/>
                              <a:gd name="T96" fmla="*/ 57 w 202"/>
                              <a:gd name="T97" fmla="*/ 116 h 218"/>
                              <a:gd name="T98" fmla="*/ 59 w 202"/>
                              <a:gd name="T99" fmla="*/ 115 h 218"/>
                              <a:gd name="T100" fmla="*/ 126 w 202"/>
                              <a:gd name="T101" fmla="*/ 212 h 218"/>
                              <a:gd name="T102" fmla="*/ 126 w 202"/>
                              <a:gd name="T103" fmla="*/ 212 h 218"/>
                              <a:gd name="T104" fmla="*/ 141 w 202"/>
                              <a:gd name="T105" fmla="*/ 214 h 218"/>
                              <a:gd name="T106" fmla="*/ 145 w 202"/>
                              <a:gd name="T107" fmla="*/ 199 h 218"/>
                              <a:gd name="T108" fmla="*/ 145 w 202"/>
                              <a:gd name="T109" fmla="*/ 199 h 218"/>
                              <a:gd name="T110" fmla="*/ 78 w 202"/>
                              <a:gd name="T111" fmla="*/ 102 h 218"/>
                              <a:gd name="T112" fmla="*/ 79 w 202"/>
                              <a:gd name="T113" fmla="*/ 101 h 218"/>
                              <a:gd name="T114" fmla="*/ 79 w 202"/>
                              <a:gd name="T115" fmla="*/ 101 h 218"/>
                              <a:gd name="T116" fmla="*/ 79 w 202"/>
                              <a:gd name="T117" fmla="*/ 101 h 218"/>
                              <a:gd name="T118" fmla="*/ 83 w 202"/>
                              <a:gd name="T119" fmla="*/ 82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02" h="218">
                                <a:moveTo>
                                  <a:pt x="198" y="160"/>
                                </a:moveTo>
                                <a:cubicBezTo>
                                  <a:pt x="202" y="165"/>
                                  <a:pt x="201" y="172"/>
                                  <a:pt x="195" y="176"/>
                                </a:cubicBezTo>
                                <a:cubicBezTo>
                                  <a:pt x="190" y="179"/>
                                  <a:pt x="183" y="178"/>
                                  <a:pt x="180" y="173"/>
                                </a:cubicBezTo>
                                <a:cubicBezTo>
                                  <a:pt x="180" y="173"/>
                                  <a:pt x="180" y="173"/>
                                  <a:pt x="180" y="173"/>
                                </a:cubicBezTo>
                                <a:cubicBezTo>
                                  <a:pt x="138" y="114"/>
                                  <a:pt x="138" y="114"/>
                                  <a:pt x="138" y="114"/>
                                </a:cubicBezTo>
                                <a:cubicBezTo>
                                  <a:pt x="128" y="121"/>
                                  <a:pt x="128" y="121"/>
                                  <a:pt x="128" y="121"/>
                                </a:cubicBezTo>
                                <a:cubicBezTo>
                                  <a:pt x="65" y="29"/>
                                  <a:pt x="65" y="29"/>
                                  <a:pt x="65" y="29"/>
                                </a:cubicBezTo>
                                <a:cubicBezTo>
                                  <a:pt x="65" y="29"/>
                                  <a:pt x="65" y="29"/>
                                  <a:pt x="65" y="29"/>
                                </a:cubicBezTo>
                                <a:cubicBezTo>
                                  <a:pt x="60" y="21"/>
                                  <a:pt x="62" y="11"/>
                                  <a:pt x="70" y="5"/>
                                </a:cubicBezTo>
                                <a:cubicBezTo>
                                  <a:pt x="77" y="0"/>
                                  <a:pt x="89" y="2"/>
                                  <a:pt x="94" y="9"/>
                                </a:cubicBezTo>
                                <a:cubicBezTo>
                                  <a:pt x="94" y="9"/>
                                  <a:pt x="94" y="9"/>
                                  <a:pt x="94" y="9"/>
                                </a:cubicBezTo>
                                <a:cubicBezTo>
                                  <a:pt x="152" y="94"/>
                                  <a:pt x="152" y="94"/>
                                  <a:pt x="152" y="94"/>
                                </a:cubicBezTo>
                                <a:cubicBezTo>
                                  <a:pt x="158" y="101"/>
                                  <a:pt x="158" y="101"/>
                                  <a:pt x="158" y="101"/>
                                </a:cubicBezTo>
                                <a:cubicBezTo>
                                  <a:pt x="198" y="160"/>
                                  <a:pt x="198" y="160"/>
                                  <a:pt x="198" y="160"/>
                                </a:cubicBezTo>
                                <a:close/>
                                <a:moveTo>
                                  <a:pt x="83" y="82"/>
                                </a:moveTo>
                                <a:cubicBezTo>
                                  <a:pt x="73" y="68"/>
                                  <a:pt x="73" y="68"/>
                                  <a:pt x="73" y="68"/>
                                </a:cubicBezTo>
                                <a:cubicBezTo>
                                  <a:pt x="72" y="67"/>
                                  <a:pt x="72" y="67"/>
                                  <a:pt x="72" y="67"/>
                                </a:cubicBezTo>
                                <a:cubicBezTo>
                                  <a:pt x="44" y="27"/>
                                  <a:pt x="44" y="27"/>
                                  <a:pt x="44" y="27"/>
                                </a:cubicBezTo>
                                <a:cubicBezTo>
                                  <a:pt x="44" y="27"/>
                                  <a:pt x="44" y="27"/>
                                  <a:pt x="44" y="27"/>
                                </a:cubicBezTo>
                                <a:cubicBezTo>
                                  <a:pt x="43" y="26"/>
                                  <a:pt x="41" y="25"/>
                                  <a:pt x="39" y="26"/>
                                </a:cubicBezTo>
                                <a:cubicBezTo>
                                  <a:pt x="37" y="27"/>
                                  <a:pt x="37" y="30"/>
                                  <a:pt x="38" y="32"/>
                                </a:cubicBezTo>
                                <a:cubicBezTo>
                                  <a:pt x="38" y="32"/>
                                  <a:pt x="38" y="32"/>
                                  <a:pt x="38" y="32"/>
                                </a:cubicBezTo>
                                <a:cubicBezTo>
                                  <a:pt x="66" y="71"/>
                                  <a:pt x="66" y="71"/>
                                  <a:pt x="66" y="71"/>
                                </a:cubicBezTo>
                                <a:cubicBezTo>
                                  <a:pt x="59" y="75"/>
                                  <a:pt x="59" y="75"/>
                                  <a:pt x="59" y="75"/>
                                </a:cubicBezTo>
                                <a:cubicBezTo>
                                  <a:pt x="32" y="36"/>
                                  <a:pt x="32" y="36"/>
                                  <a:pt x="32" y="36"/>
                                </a:cubicBezTo>
                                <a:cubicBezTo>
                                  <a:pt x="32" y="36"/>
                                  <a:pt x="32" y="36"/>
                                  <a:pt x="32" y="36"/>
                                </a:cubicBezTo>
                                <a:cubicBezTo>
                                  <a:pt x="31" y="34"/>
                                  <a:pt x="28" y="33"/>
                                  <a:pt x="27" y="35"/>
                                </a:cubicBezTo>
                                <a:cubicBezTo>
                                  <a:pt x="25" y="36"/>
                                  <a:pt x="24" y="39"/>
                                  <a:pt x="26" y="40"/>
                                </a:cubicBezTo>
                                <a:cubicBezTo>
                                  <a:pt x="26" y="40"/>
                                  <a:pt x="26" y="40"/>
                                  <a:pt x="26" y="40"/>
                                </a:cubicBezTo>
                                <a:cubicBezTo>
                                  <a:pt x="53" y="80"/>
                                  <a:pt x="53" y="80"/>
                                  <a:pt x="53" y="80"/>
                                </a:cubicBezTo>
                                <a:cubicBezTo>
                                  <a:pt x="47" y="84"/>
                                  <a:pt x="47" y="84"/>
                                  <a:pt x="47" y="84"/>
                                </a:cubicBezTo>
                                <a:cubicBezTo>
                                  <a:pt x="20" y="44"/>
                                  <a:pt x="20" y="44"/>
                                  <a:pt x="20" y="44"/>
                                </a:cubicBezTo>
                                <a:cubicBezTo>
                                  <a:pt x="20" y="44"/>
                                  <a:pt x="20" y="44"/>
                                  <a:pt x="20" y="44"/>
                                </a:cubicBezTo>
                                <a:cubicBezTo>
                                  <a:pt x="19" y="43"/>
                                  <a:pt x="16" y="42"/>
                                  <a:pt x="14" y="43"/>
                                </a:cubicBezTo>
                                <a:cubicBezTo>
                                  <a:pt x="12" y="44"/>
                                  <a:pt x="13" y="47"/>
                                  <a:pt x="14" y="49"/>
                                </a:cubicBezTo>
                                <a:cubicBezTo>
                                  <a:pt x="14" y="49"/>
                                  <a:pt x="14" y="49"/>
                                  <a:pt x="14" y="49"/>
                                </a:cubicBezTo>
                                <a:cubicBezTo>
                                  <a:pt x="41" y="88"/>
                                  <a:pt x="41" y="88"/>
                                  <a:pt x="41" y="88"/>
                                </a:cubicBezTo>
                                <a:cubicBezTo>
                                  <a:pt x="35" y="92"/>
                                  <a:pt x="35" y="92"/>
                                  <a:pt x="35" y="92"/>
                                </a:cubicBezTo>
                                <a:cubicBezTo>
                                  <a:pt x="7" y="53"/>
                                  <a:pt x="7" y="53"/>
                                  <a:pt x="7" y="53"/>
                                </a:cubicBezTo>
                                <a:cubicBezTo>
                                  <a:pt x="7" y="53"/>
                                  <a:pt x="7" y="53"/>
                                  <a:pt x="7" y="53"/>
                                </a:cubicBezTo>
                                <a:cubicBezTo>
                                  <a:pt x="6" y="51"/>
                                  <a:pt x="4" y="50"/>
                                  <a:pt x="2" y="52"/>
                                </a:cubicBezTo>
                                <a:cubicBezTo>
                                  <a:pt x="0" y="53"/>
                                  <a:pt x="0" y="56"/>
                                  <a:pt x="1" y="57"/>
                                </a:cubicBezTo>
                                <a:cubicBezTo>
                                  <a:pt x="1" y="57"/>
                                  <a:pt x="1" y="57"/>
                                  <a:pt x="1" y="57"/>
                                </a:cubicBezTo>
                                <a:cubicBezTo>
                                  <a:pt x="28" y="97"/>
                                  <a:pt x="28" y="97"/>
                                  <a:pt x="28" y="97"/>
                                </a:cubicBezTo>
                                <a:cubicBezTo>
                                  <a:pt x="29" y="99"/>
                                  <a:pt x="29" y="99"/>
                                  <a:pt x="29" y="99"/>
                                </a:cubicBezTo>
                                <a:cubicBezTo>
                                  <a:pt x="39" y="113"/>
                                  <a:pt x="39" y="113"/>
                                  <a:pt x="39" y="113"/>
                                </a:cubicBezTo>
                                <a:cubicBezTo>
                                  <a:pt x="39" y="113"/>
                                  <a:pt x="39" y="113"/>
                                  <a:pt x="39" y="113"/>
                                </a:cubicBezTo>
                                <a:cubicBezTo>
                                  <a:pt x="43" y="118"/>
                                  <a:pt x="52" y="120"/>
                                  <a:pt x="57" y="116"/>
                                </a:cubicBezTo>
                                <a:cubicBezTo>
                                  <a:pt x="57" y="116"/>
                                  <a:pt x="57" y="116"/>
                                  <a:pt x="57" y="116"/>
                                </a:cubicBezTo>
                                <a:cubicBezTo>
                                  <a:pt x="59" y="115"/>
                                  <a:pt x="59" y="115"/>
                                  <a:pt x="59" y="115"/>
                                </a:cubicBezTo>
                                <a:cubicBezTo>
                                  <a:pt x="126" y="212"/>
                                  <a:pt x="126" y="212"/>
                                  <a:pt x="126" y="212"/>
                                </a:cubicBezTo>
                                <a:cubicBezTo>
                                  <a:pt x="126" y="212"/>
                                  <a:pt x="126" y="212"/>
                                  <a:pt x="126" y="212"/>
                                </a:cubicBezTo>
                                <a:cubicBezTo>
                                  <a:pt x="130" y="217"/>
                                  <a:pt x="136" y="218"/>
                                  <a:pt x="141" y="214"/>
                                </a:cubicBezTo>
                                <a:cubicBezTo>
                                  <a:pt x="147" y="211"/>
                                  <a:pt x="148" y="204"/>
                                  <a:pt x="145" y="199"/>
                                </a:cubicBezTo>
                                <a:cubicBezTo>
                                  <a:pt x="145" y="199"/>
                                  <a:pt x="145" y="199"/>
                                  <a:pt x="145" y="199"/>
                                </a:cubicBezTo>
                                <a:cubicBezTo>
                                  <a:pt x="78" y="102"/>
                                  <a:pt x="78" y="102"/>
                                  <a:pt x="78" y="102"/>
                                </a:cubicBezTo>
                                <a:cubicBezTo>
                                  <a:pt x="79" y="101"/>
                                  <a:pt x="79" y="101"/>
                                  <a:pt x="79" y="101"/>
                                </a:cubicBezTo>
                                <a:cubicBezTo>
                                  <a:pt x="79" y="101"/>
                                  <a:pt x="79" y="101"/>
                                  <a:pt x="79" y="101"/>
                                </a:cubicBezTo>
                                <a:cubicBezTo>
                                  <a:pt x="79" y="101"/>
                                  <a:pt x="79" y="101"/>
                                  <a:pt x="79" y="101"/>
                                </a:cubicBezTo>
                                <a:cubicBezTo>
                                  <a:pt x="85" y="96"/>
                                  <a:pt x="87" y="89"/>
                                  <a:pt x="83" y="8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 name="Freeform 21"/>
                        <wps:cNvSpPr>
                          <a:spLocks noEditPoints="1"/>
                        </wps:cNvSpPr>
                        <wps:spPr bwMode="auto">
                          <a:xfrm>
                            <a:off x="6673850" y="1211263"/>
                            <a:ext cx="877888" cy="788988"/>
                          </a:xfrm>
                          <a:custGeom>
                            <a:avLst/>
                            <a:gdLst>
                              <a:gd name="T0" fmla="*/ 175 w 234"/>
                              <a:gd name="T1" fmla="*/ 78 h 210"/>
                              <a:gd name="T2" fmla="*/ 173 w 234"/>
                              <a:gd name="T3" fmla="*/ 44 h 210"/>
                              <a:gd name="T4" fmla="*/ 137 w 234"/>
                              <a:gd name="T5" fmla="*/ 12 h 210"/>
                              <a:gd name="T6" fmla="*/ 113 w 234"/>
                              <a:gd name="T7" fmla="*/ 29 h 210"/>
                              <a:gd name="T8" fmla="*/ 137 w 234"/>
                              <a:gd name="T9" fmla="*/ 12 h 210"/>
                              <a:gd name="T10" fmla="*/ 185 w 234"/>
                              <a:gd name="T11" fmla="*/ 106 h 210"/>
                              <a:gd name="T12" fmla="*/ 162 w 234"/>
                              <a:gd name="T13" fmla="*/ 107 h 210"/>
                              <a:gd name="T14" fmla="*/ 117 w 234"/>
                              <a:gd name="T15" fmla="*/ 38 h 210"/>
                              <a:gd name="T16" fmla="*/ 91 w 234"/>
                              <a:gd name="T17" fmla="*/ 57 h 210"/>
                              <a:gd name="T18" fmla="*/ 117 w 234"/>
                              <a:gd name="T19" fmla="*/ 38 h 210"/>
                              <a:gd name="T20" fmla="*/ 92 w 234"/>
                              <a:gd name="T21" fmla="*/ 31 h 210"/>
                              <a:gd name="T22" fmla="*/ 86 w 234"/>
                              <a:gd name="T23" fmla="*/ 22 h 210"/>
                              <a:gd name="T24" fmla="*/ 80 w 234"/>
                              <a:gd name="T25" fmla="*/ 43 h 210"/>
                              <a:gd name="T26" fmla="*/ 52 w 234"/>
                              <a:gd name="T27" fmla="*/ 62 h 210"/>
                              <a:gd name="T28" fmla="*/ 80 w 234"/>
                              <a:gd name="T29" fmla="*/ 43 h 210"/>
                              <a:gd name="T30" fmla="*/ 47 w 234"/>
                              <a:gd name="T31" fmla="*/ 85 h 210"/>
                              <a:gd name="T32" fmla="*/ 40 w 234"/>
                              <a:gd name="T33" fmla="*/ 75 h 210"/>
                              <a:gd name="T34" fmla="*/ 56 w 234"/>
                              <a:gd name="T35" fmla="*/ 146 h 210"/>
                              <a:gd name="T36" fmla="*/ 28 w 234"/>
                              <a:gd name="T37" fmla="*/ 125 h 210"/>
                              <a:gd name="T38" fmla="*/ 56 w 234"/>
                              <a:gd name="T39" fmla="*/ 146 h 210"/>
                              <a:gd name="T40" fmla="*/ 122 w 234"/>
                              <a:gd name="T41" fmla="*/ 177 h 210"/>
                              <a:gd name="T42" fmla="*/ 113 w 234"/>
                              <a:gd name="T43" fmla="*/ 189 h 210"/>
                              <a:gd name="T44" fmla="*/ 66 w 234"/>
                              <a:gd name="T45" fmla="*/ 86 h 210"/>
                              <a:gd name="T46" fmla="*/ 94 w 234"/>
                              <a:gd name="T47" fmla="*/ 67 h 210"/>
                              <a:gd name="T48" fmla="*/ 66 w 234"/>
                              <a:gd name="T49" fmla="*/ 86 h 210"/>
                              <a:gd name="T50" fmla="*/ 171 w 234"/>
                              <a:gd name="T51" fmla="*/ 136 h 210"/>
                              <a:gd name="T52" fmla="*/ 173 w 234"/>
                              <a:gd name="T53" fmla="*/ 170 h 210"/>
                              <a:gd name="T54" fmla="*/ 150 w 234"/>
                              <a:gd name="T55" fmla="*/ 1 h 210"/>
                              <a:gd name="T56" fmla="*/ 64 w 234"/>
                              <a:gd name="T57" fmla="*/ 28 h 210"/>
                              <a:gd name="T58" fmla="*/ 9 w 234"/>
                              <a:gd name="T59" fmla="*/ 122 h 210"/>
                              <a:gd name="T60" fmla="*/ 83 w 234"/>
                              <a:gd name="T61" fmla="*/ 202 h 210"/>
                              <a:gd name="T62" fmla="*/ 184 w 234"/>
                              <a:gd name="T63" fmla="*/ 191 h 210"/>
                              <a:gd name="T64" fmla="*/ 223 w 234"/>
                              <a:gd name="T65" fmla="*/ 81 h 210"/>
                              <a:gd name="T66" fmla="*/ 150 w 234"/>
                              <a:gd name="T67" fmla="*/ 1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4" h="210">
                                <a:moveTo>
                                  <a:pt x="185" y="60"/>
                                </a:moveTo>
                                <a:cubicBezTo>
                                  <a:pt x="185" y="69"/>
                                  <a:pt x="181" y="77"/>
                                  <a:pt x="175" y="78"/>
                                </a:cubicBezTo>
                                <a:cubicBezTo>
                                  <a:pt x="169" y="78"/>
                                  <a:pt x="163" y="71"/>
                                  <a:pt x="163" y="62"/>
                                </a:cubicBezTo>
                                <a:cubicBezTo>
                                  <a:pt x="162" y="52"/>
                                  <a:pt x="166" y="44"/>
                                  <a:pt x="173" y="44"/>
                                </a:cubicBezTo>
                                <a:cubicBezTo>
                                  <a:pt x="179" y="43"/>
                                  <a:pt x="185" y="51"/>
                                  <a:pt x="185" y="60"/>
                                </a:cubicBezTo>
                                <a:moveTo>
                                  <a:pt x="137" y="12"/>
                                </a:moveTo>
                                <a:cubicBezTo>
                                  <a:pt x="139" y="15"/>
                                  <a:pt x="135" y="20"/>
                                  <a:pt x="128" y="25"/>
                                </a:cubicBezTo>
                                <a:cubicBezTo>
                                  <a:pt x="122" y="29"/>
                                  <a:pt x="115" y="31"/>
                                  <a:pt x="113" y="29"/>
                                </a:cubicBezTo>
                                <a:cubicBezTo>
                                  <a:pt x="112" y="27"/>
                                  <a:pt x="116" y="21"/>
                                  <a:pt x="123" y="17"/>
                                </a:cubicBezTo>
                                <a:cubicBezTo>
                                  <a:pt x="129" y="12"/>
                                  <a:pt x="136" y="10"/>
                                  <a:pt x="137" y="12"/>
                                </a:cubicBezTo>
                                <a:moveTo>
                                  <a:pt x="172" y="89"/>
                                </a:moveTo>
                                <a:cubicBezTo>
                                  <a:pt x="179" y="89"/>
                                  <a:pt x="184" y="97"/>
                                  <a:pt x="185" y="106"/>
                                </a:cubicBezTo>
                                <a:cubicBezTo>
                                  <a:pt x="185" y="116"/>
                                  <a:pt x="181" y="124"/>
                                  <a:pt x="175" y="124"/>
                                </a:cubicBezTo>
                                <a:cubicBezTo>
                                  <a:pt x="168" y="125"/>
                                  <a:pt x="163" y="116"/>
                                  <a:pt x="162" y="107"/>
                                </a:cubicBezTo>
                                <a:cubicBezTo>
                                  <a:pt x="162" y="98"/>
                                  <a:pt x="166" y="90"/>
                                  <a:pt x="172" y="89"/>
                                </a:cubicBezTo>
                                <a:moveTo>
                                  <a:pt x="117" y="38"/>
                                </a:moveTo>
                                <a:cubicBezTo>
                                  <a:pt x="119" y="41"/>
                                  <a:pt x="114" y="47"/>
                                  <a:pt x="107" y="52"/>
                                </a:cubicBezTo>
                                <a:cubicBezTo>
                                  <a:pt x="99" y="57"/>
                                  <a:pt x="93" y="59"/>
                                  <a:pt x="91" y="57"/>
                                </a:cubicBezTo>
                                <a:cubicBezTo>
                                  <a:pt x="89" y="54"/>
                                  <a:pt x="92" y="47"/>
                                  <a:pt x="100" y="42"/>
                                </a:cubicBezTo>
                                <a:cubicBezTo>
                                  <a:pt x="107" y="37"/>
                                  <a:pt x="115" y="35"/>
                                  <a:pt x="117" y="38"/>
                                </a:cubicBezTo>
                                <a:moveTo>
                                  <a:pt x="102" y="18"/>
                                </a:moveTo>
                                <a:cubicBezTo>
                                  <a:pt x="103" y="20"/>
                                  <a:pt x="99" y="26"/>
                                  <a:pt x="92" y="31"/>
                                </a:cubicBezTo>
                                <a:cubicBezTo>
                                  <a:pt x="85" y="36"/>
                                  <a:pt x="77" y="37"/>
                                  <a:pt x="76" y="36"/>
                                </a:cubicBezTo>
                                <a:cubicBezTo>
                                  <a:pt x="74" y="33"/>
                                  <a:pt x="78" y="27"/>
                                  <a:pt x="86" y="22"/>
                                </a:cubicBezTo>
                                <a:cubicBezTo>
                                  <a:pt x="93" y="17"/>
                                  <a:pt x="100" y="15"/>
                                  <a:pt x="102" y="18"/>
                                </a:cubicBezTo>
                                <a:moveTo>
                                  <a:pt x="80" y="43"/>
                                </a:moveTo>
                                <a:cubicBezTo>
                                  <a:pt x="82" y="45"/>
                                  <a:pt x="76" y="52"/>
                                  <a:pt x="69" y="57"/>
                                </a:cubicBezTo>
                                <a:cubicBezTo>
                                  <a:pt x="62" y="62"/>
                                  <a:pt x="54" y="64"/>
                                  <a:pt x="52" y="62"/>
                                </a:cubicBezTo>
                                <a:cubicBezTo>
                                  <a:pt x="50" y="59"/>
                                  <a:pt x="56" y="53"/>
                                  <a:pt x="63" y="48"/>
                                </a:cubicBezTo>
                                <a:cubicBezTo>
                                  <a:pt x="70" y="43"/>
                                  <a:pt x="78" y="40"/>
                                  <a:pt x="80" y="43"/>
                                </a:cubicBezTo>
                                <a:moveTo>
                                  <a:pt x="57" y="69"/>
                                </a:moveTo>
                                <a:cubicBezTo>
                                  <a:pt x="59" y="72"/>
                                  <a:pt x="55" y="79"/>
                                  <a:pt x="47" y="85"/>
                                </a:cubicBezTo>
                                <a:cubicBezTo>
                                  <a:pt x="38" y="90"/>
                                  <a:pt x="30" y="92"/>
                                  <a:pt x="28" y="89"/>
                                </a:cubicBezTo>
                                <a:cubicBezTo>
                                  <a:pt x="26" y="87"/>
                                  <a:pt x="31" y="80"/>
                                  <a:pt x="40" y="75"/>
                                </a:cubicBezTo>
                                <a:cubicBezTo>
                                  <a:pt x="48" y="69"/>
                                  <a:pt x="56" y="66"/>
                                  <a:pt x="57" y="69"/>
                                </a:cubicBezTo>
                                <a:moveTo>
                                  <a:pt x="56" y="146"/>
                                </a:moveTo>
                                <a:cubicBezTo>
                                  <a:pt x="53" y="150"/>
                                  <a:pt x="44" y="147"/>
                                  <a:pt x="38" y="141"/>
                                </a:cubicBezTo>
                                <a:cubicBezTo>
                                  <a:pt x="30" y="136"/>
                                  <a:pt x="25" y="128"/>
                                  <a:pt x="28" y="125"/>
                                </a:cubicBezTo>
                                <a:cubicBezTo>
                                  <a:pt x="31" y="122"/>
                                  <a:pt x="39" y="124"/>
                                  <a:pt x="47" y="130"/>
                                </a:cubicBezTo>
                                <a:cubicBezTo>
                                  <a:pt x="54" y="136"/>
                                  <a:pt x="58" y="143"/>
                                  <a:pt x="56" y="146"/>
                                </a:cubicBezTo>
                                <a:moveTo>
                                  <a:pt x="104" y="172"/>
                                </a:moveTo>
                                <a:cubicBezTo>
                                  <a:pt x="106" y="170"/>
                                  <a:pt x="114" y="172"/>
                                  <a:pt x="122" y="177"/>
                                </a:cubicBezTo>
                                <a:cubicBezTo>
                                  <a:pt x="131" y="184"/>
                                  <a:pt x="134" y="191"/>
                                  <a:pt x="131" y="194"/>
                                </a:cubicBezTo>
                                <a:cubicBezTo>
                                  <a:pt x="130" y="198"/>
                                  <a:pt x="122" y="195"/>
                                  <a:pt x="113" y="189"/>
                                </a:cubicBezTo>
                                <a:cubicBezTo>
                                  <a:pt x="105" y="184"/>
                                  <a:pt x="102" y="177"/>
                                  <a:pt x="104" y="172"/>
                                </a:cubicBezTo>
                                <a:moveTo>
                                  <a:pt x="66" y="86"/>
                                </a:moveTo>
                                <a:cubicBezTo>
                                  <a:pt x="64" y="84"/>
                                  <a:pt x="68" y="77"/>
                                  <a:pt x="76" y="71"/>
                                </a:cubicBezTo>
                                <a:cubicBezTo>
                                  <a:pt x="84" y="66"/>
                                  <a:pt x="92" y="64"/>
                                  <a:pt x="94" y="67"/>
                                </a:cubicBezTo>
                                <a:cubicBezTo>
                                  <a:pt x="96" y="69"/>
                                  <a:pt x="91" y="76"/>
                                  <a:pt x="83" y="81"/>
                                </a:cubicBezTo>
                                <a:cubicBezTo>
                                  <a:pt x="75" y="87"/>
                                  <a:pt x="67" y="89"/>
                                  <a:pt x="66" y="86"/>
                                </a:cubicBezTo>
                                <a:moveTo>
                                  <a:pt x="161" y="154"/>
                                </a:moveTo>
                                <a:cubicBezTo>
                                  <a:pt x="160" y="146"/>
                                  <a:pt x="165" y="137"/>
                                  <a:pt x="171" y="136"/>
                                </a:cubicBezTo>
                                <a:cubicBezTo>
                                  <a:pt x="178" y="136"/>
                                  <a:pt x="183" y="144"/>
                                  <a:pt x="184" y="153"/>
                                </a:cubicBezTo>
                                <a:cubicBezTo>
                                  <a:pt x="185" y="162"/>
                                  <a:pt x="180" y="170"/>
                                  <a:pt x="173" y="170"/>
                                </a:cubicBezTo>
                                <a:cubicBezTo>
                                  <a:pt x="167" y="171"/>
                                  <a:pt x="162" y="163"/>
                                  <a:pt x="161" y="154"/>
                                </a:cubicBezTo>
                                <a:moveTo>
                                  <a:pt x="150" y="1"/>
                                </a:moveTo>
                                <a:cubicBezTo>
                                  <a:pt x="134" y="3"/>
                                  <a:pt x="104" y="7"/>
                                  <a:pt x="94" y="11"/>
                                </a:cubicBezTo>
                                <a:cubicBezTo>
                                  <a:pt x="83" y="14"/>
                                  <a:pt x="73" y="20"/>
                                  <a:pt x="64" y="28"/>
                                </a:cubicBezTo>
                                <a:cubicBezTo>
                                  <a:pt x="55" y="37"/>
                                  <a:pt x="23" y="73"/>
                                  <a:pt x="14" y="83"/>
                                </a:cubicBezTo>
                                <a:cubicBezTo>
                                  <a:pt x="5" y="93"/>
                                  <a:pt x="0" y="109"/>
                                  <a:pt x="9" y="122"/>
                                </a:cubicBezTo>
                                <a:cubicBezTo>
                                  <a:pt x="17" y="134"/>
                                  <a:pt x="45" y="172"/>
                                  <a:pt x="53" y="181"/>
                                </a:cubicBezTo>
                                <a:cubicBezTo>
                                  <a:pt x="60" y="189"/>
                                  <a:pt x="72" y="200"/>
                                  <a:pt x="83" y="202"/>
                                </a:cubicBezTo>
                                <a:cubicBezTo>
                                  <a:pt x="93" y="203"/>
                                  <a:pt x="138" y="210"/>
                                  <a:pt x="147" y="210"/>
                                </a:cubicBezTo>
                                <a:cubicBezTo>
                                  <a:pt x="156" y="210"/>
                                  <a:pt x="172" y="206"/>
                                  <a:pt x="184" y="191"/>
                                </a:cubicBezTo>
                                <a:cubicBezTo>
                                  <a:pt x="196" y="176"/>
                                  <a:pt x="220" y="133"/>
                                  <a:pt x="227" y="123"/>
                                </a:cubicBezTo>
                                <a:cubicBezTo>
                                  <a:pt x="234" y="113"/>
                                  <a:pt x="230" y="95"/>
                                  <a:pt x="223" y="81"/>
                                </a:cubicBezTo>
                                <a:cubicBezTo>
                                  <a:pt x="215" y="66"/>
                                  <a:pt x="194" y="36"/>
                                  <a:pt x="185" y="20"/>
                                </a:cubicBezTo>
                                <a:cubicBezTo>
                                  <a:pt x="177" y="5"/>
                                  <a:pt x="166" y="0"/>
                                  <a:pt x="150" y="1"/>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Freeform 22"/>
                        <wps:cNvSpPr>
                          <a:spLocks noEditPoints="1"/>
                        </wps:cNvSpPr>
                        <wps:spPr bwMode="auto">
                          <a:xfrm>
                            <a:off x="7867650" y="2206625"/>
                            <a:ext cx="784225" cy="862013"/>
                          </a:xfrm>
                          <a:custGeom>
                            <a:avLst/>
                            <a:gdLst>
                              <a:gd name="T0" fmla="*/ 99 w 209"/>
                              <a:gd name="T1" fmla="*/ 0 h 230"/>
                              <a:gd name="T2" fmla="*/ 98 w 209"/>
                              <a:gd name="T3" fmla="*/ 0 h 230"/>
                              <a:gd name="T4" fmla="*/ 1 w 209"/>
                              <a:gd name="T5" fmla="*/ 69 h 230"/>
                              <a:gd name="T6" fmla="*/ 0 w 209"/>
                              <a:gd name="T7" fmla="*/ 70 h 230"/>
                              <a:gd name="T8" fmla="*/ 1 w 209"/>
                              <a:gd name="T9" fmla="*/ 72 h 230"/>
                              <a:gd name="T10" fmla="*/ 19 w 209"/>
                              <a:gd name="T11" fmla="*/ 95 h 230"/>
                              <a:gd name="T12" fmla="*/ 21 w 209"/>
                              <a:gd name="T13" fmla="*/ 94 h 230"/>
                              <a:gd name="T14" fmla="*/ 115 w 209"/>
                              <a:gd name="T15" fmla="*/ 27 h 230"/>
                              <a:gd name="T16" fmla="*/ 117 w 209"/>
                              <a:gd name="T17" fmla="*/ 25 h 230"/>
                              <a:gd name="T18" fmla="*/ 100 w 209"/>
                              <a:gd name="T19" fmla="*/ 1 h 230"/>
                              <a:gd name="T20" fmla="*/ 99 w 209"/>
                              <a:gd name="T21" fmla="*/ 0 h 230"/>
                              <a:gd name="T22" fmla="*/ 113 w 209"/>
                              <a:gd name="T23" fmla="*/ 27 h 230"/>
                              <a:gd name="T24" fmla="*/ 21 w 209"/>
                              <a:gd name="T25" fmla="*/ 92 h 230"/>
                              <a:gd name="T26" fmla="*/ 5 w 209"/>
                              <a:gd name="T27" fmla="*/ 71 h 230"/>
                              <a:gd name="T28" fmla="*/ 98 w 209"/>
                              <a:gd name="T29" fmla="*/ 5 h 230"/>
                              <a:gd name="T30" fmla="*/ 113 w 209"/>
                              <a:gd name="T31" fmla="*/ 27 h 230"/>
                              <a:gd name="T32" fmla="*/ 21 w 209"/>
                              <a:gd name="T33" fmla="*/ 100 h 230"/>
                              <a:gd name="T34" fmla="*/ 28 w 209"/>
                              <a:gd name="T35" fmla="*/ 112 h 230"/>
                              <a:gd name="T36" fmla="*/ 28 w 209"/>
                              <a:gd name="T37" fmla="*/ 112 h 230"/>
                              <a:gd name="T38" fmla="*/ 45 w 209"/>
                              <a:gd name="T39" fmla="*/ 125 h 230"/>
                              <a:gd name="T40" fmla="*/ 46 w 209"/>
                              <a:gd name="T41" fmla="*/ 126 h 230"/>
                              <a:gd name="T42" fmla="*/ 46 w 209"/>
                              <a:gd name="T43" fmla="*/ 126 h 230"/>
                              <a:gd name="T44" fmla="*/ 46 w 209"/>
                              <a:gd name="T45" fmla="*/ 126 h 230"/>
                              <a:gd name="T46" fmla="*/ 59 w 209"/>
                              <a:gd name="T47" fmla="*/ 142 h 230"/>
                              <a:gd name="T48" fmla="*/ 62 w 209"/>
                              <a:gd name="T49" fmla="*/ 146 h 230"/>
                              <a:gd name="T50" fmla="*/ 66 w 209"/>
                              <a:gd name="T51" fmla="*/ 150 h 230"/>
                              <a:gd name="T52" fmla="*/ 123 w 209"/>
                              <a:gd name="T53" fmla="*/ 219 h 230"/>
                              <a:gd name="T54" fmla="*/ 126 w 209"/>
                              <a:gd name="T55" fmla="*/ 221 h 230"/>
                              <a:gd name="T56" fmla="*/ 131 w 209"/>
                              <a:gd name="T57" fmla="*/ 227 h 230"/>
                              <a:gd name="T58" fmla="*/ 142 w 209"/>
                              <a:gd name="T59" fmla="*/ 229 h 230"/>
                              <a:gd name="T60" fmla="*/ 177 w 209"/>
                              <a:gd name="T61" fmla="*/ 212 h 230"/>
                              <a:gd name="T62" fmla="*/ 180 w 209"/>
                              <a:gd name="T63" fmla="*/ 210 h 230"/>
                              <a:gd name="T64" fmla="*/ 206 w 209"/>
                              <a:gd name="T65" fmla="*/ 174 h 230"/>
                              <a:gd name="T66" fmla="*/ 205 w 209"/>
                              <a:gd name="T67" fmla="*/ 171 h 230"/>
                              <a:gd name="T68" fmla="*/ 203 w 209"/>
                              <a:gd name="T69" fmla="*/ 170 h 230"/>
                              <a:gd name="T70" fmla="*/ 138 w 209"/>
                              <a:gd name="T71" fmla="*/ 61 h 230"/>
                              <a:gd name="T72" fmla="*/ 137 w 209"/>
                              <a:gd name="T73" fmla="*/ 60 h 230"/>
                              <a:gd name="T74" fmla="*/ 130 w 209"/>
                              <a:gd name="T75" fmla="*/ 39 h 230"/>
                              <a:gd name="T76" fmla="*/ 126 w 209"/>
                              <a:gd name="T77" fmla="*/ 34 h 230"/>
                              <a:gd name="T78" fmla="*/ 117 w 209"/>
                              <a:gd name="T79" fmla="*/ 24 h 230"/>
                              <a:gd name="T80" fmla="*/ 18 w 209"/>
                              <a:gd name="T81" fmla="*/ 95 h 230"/>
                              <a:gd name="T82" fmla="*/ 21 w 209"/>
                              <a:gd name="T83" fmla="*/ 10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9" h="230">
                                <a:moveTo>
                                  <a:pt x="99" y="0"/>
                                </a:moveTo>
                                <a:cubicBezTo>
                                  <a:pt x="98" y="0"/>
                                  <a:pt x="98" y="0"/>
                                  <a:pt x="98" y="0"/>
                                </a:cubicBezTo>
                                <a:cubicBezTo>
                                  <a:pt x="1" y="69"/>
                                  <a:pt x="1" y="69"/>
                                  <a:pt x="1" y="69"/>
                                </a:cubicBezTo>
                                <a:cubicBezTo>
                                  <a:pt x="0" y="69"/>
                                  <a:pt x="1" y="70"/>
                                  <a:pt x="0" y="70"/>
                                </a:cubicBezTo>
                                <a:cubicBezTo>
                                  <a:pt x="0" y="71"/>
                                  <a:pt x="0" y="72"/>
                                  <a:pt x="1" y="72"/>
                                </a:cubicBezTo>
                                <a:cubicBezTo>
                                  <a:pt x="1" y="72"/>
                                  <a:pt x="15" y="90"/>
                                  <a:pt x="19" y="95"/>
                                </a:cubicBezTo>
                                <a:cubicBezTo>
                                  <a:pt x="21" y="94"/>
                                  <a:pt x="21" y="94"/>
                                  <a:pt x="21" y="94"/>
                                </a:cubicBezTo>
                                <a:cubicBezTo>
                                  <a:pt x="115" y="27"/>
                                  <a:pt x="115" y="27"/>
                                  <a:pt x="115" y="27"/>
                                </a:cubicBezTo>
                                <a:cubicBezTo>
                                  <a:pt x="117" y="25"/>
                                  <a:pt x="117" y="25"/>
                                  <a:pt x="117" y="25"/>
                                </a:cubicBezTo>
                                <a:cubicBezTo>
                                  <a:pt x="113" y="19"/>
                                  <a:pt x="100" y="1"/>
                                  <a:pt x="100" y="1"/>
                                </a:cubicBezTo>
                                <a:cubicBezTo>
                                  <a:pt x="99" y="1"/>
                                  <a:pt x="99" y="0"/>
                                  <a:pt x="99" y="0"/>
                                </a:cubicBezTo>
                                <a:close/>
                                <a:moveTo>
                                  <a:pt x="113" y="27"/>
                                </a:moveTo>
                                <a:cubicBezTo>
                                  <a:pt x="21" y="92"/>
                                  <a:pt x="21" y="92"/>
                                  <a:pt x="21" y="92"/>
                                </a:cubicBezTo>
                                <a:cubicBezTo>
                                  <a:pt x="17" y="87"/>
                                  <a:pt x="8" y="75"/>
                                  <a:pt x="5" y="71"/>
                                </a:cubicBezTo>
                                <a:cubicBezTo>
                                  <a:pt x="98" y="5"/>
                                  <a:pt x="98" y="5"/>
                                  <a:pt x="98" y="5"/>
                                </a:cubicBezTo>
                                <a:cubicBezTo>
                                  <a:pt x="101" y="9"/>
                                  <a:pt x="109" y="21"/>
                                  <a:pt x="113" y="27"/>
                                </a:cubicBezTo>
                                <a:close/>
                                <a:moveTo>
                                  <a:pt x="21" y="100"/>
                                </a:moveTo>
                                <a:cubicBezTo>
                                  <a:pt x="23" y="103"/>
                                  <a:pt x="24" y="107"/>
                                  <a:pt x="28" y="112"/>
                                </a:cubicBezTo>
                                <a:cubicBezTo>
                                  <a:pt x="28" y="112"/>
                                  <a:pt x="28" y="112"/>
                                  <a:pt x="28" y="112"/>
                                </a:cubicBezTo>
                                <a:cubicBezTo>
                                  <a:pt x="35" y="121"/>
                                  <a:pt x="41" y="120"/>
                                  <a:pt x="45" y="125"/>
                                </a:cubicBezTo>
                                <a:cubicBezTo>
                                  <a:pt x="46" y="126"/>
                                  <a:pt x="46" y="126"/>
                                  <a:pt x="46" y="126"/>
                                </a:cubicBezTo>
                                <a:cubicBezTo>
                                  <a:pt x="46" y="126"/>
                                  <a:pt x="46" y="126"/>
                                  <a:pt x="46" y="126"/>
                                </a:cubicBezTo>
                                <a:cubicBezTo>
                                  <a:pt x="46" y="126"/>
                                  <a:pt x="46" y="126"/>
                                  <a:pt x="46" y="126"/>
                                </a:cubicBezTo>
                                <a:cubicBezTo>
                                  <a:pt x="46" y="127"/>
                                  <a:pt x="52" y="134"/>
                                  <a:pt x="59" y="142"/>
                                </a:cubicBezTo>
                                <a:cubicBezTo>
                                  <a:pt x="60" y="143"/>
                                  <a:pt x="61" y="145"/>
                                  <a:pt x="62" y="146"/>
                                </a:cubicBezTo>
                                <a:cubicBezTo>
                                  <a:pt x="63" y="147"/>
                                  <a:pt x="64" y="148"/>
                                  <a:pt x="66" y="150"/>
                                </a:cubicBezTo>
                                <a:cubicBezTo>
                                  <a:pt x="84" y="172"/>
                                  <a:pt x="110" y="204"/>
                                  <a:pt x="123" y="219"/>
                                </a:cubicBezTo>
                                <a:cubicBezTo>
                                  <a:pt x="124" y="219"/>
                                  <a:pt x="125" y="220"/>
                                  <a:pt x="126" y="221"/>
                                </a:cubicBezTo>
                                <a:cubicBezTo>
                                  <a:pt x="129" y="225"/>
                                  <a:pt x="131" y="227"/>
                                  <a:pt x="131" y="227"/>
                                </a:cubicBezTo>
                                <a:cubicBezTo>
                                  <a:pt x="133" y="230"/>
                                  <a:pt x="137" y="230"/>
                                  <a:pt x="142" y="229"/>
                                </a:cubicBezTo>
                                <a:cubicBezTo>
                                  <a:pt x="151" y="228"/>
                                  <a:pt x="164" y="222"/>
                                  <a:pt x="177" y="212"/>
                                </a:cubicBezTo>
                                <a:cubicBezTo>
                                  <a:pt x="178" y="211"/>
                                  <a:pt x="179" y="211"/>
                                  <a:pt x="180" y="210"/>
                                </a:cubicBezTo>
                                <a:cubicBezTo>
                                  <a:pt x="199" y="196"/>
                                  <a:pt x="209" y="181"/>
                                  <a:pt x="206" y="174"/>
                                </a:cubicBezTo>
                                <a:cubicBezTo>
                                  <a:pt x="206" y="174"/>
                                  <a:pt x="205" y="173"/>
                                  <a:pt x="205" y="171"/>
                                </a:cubicBezTo>
                                <a:cubicBezTo>
                                  <a:pt x="204" y="171"/>
                                  <a:pt x="204" y="170"/>
                                  <a:pt x="203" y="170"/>
                                </a:cubicBezTo>
                                <a:cubicBezTo>
                                  <a:pt x="192" y="152"/>
                                  <a:pt x="144" y="71"/>
                                  <a:pt x="138" y="61"/>
                                </a:cubicBezTo>
                                <a:cubicBezTo>
                                  <a:pt x="137" y="60"/>
                                  <a:pt x="137" y="60"/>
                                  <a:pt x="137" y="60"/>
                                </a:cubicBezTo>
                                <a:cubicBezTo>
                                  <a:pt x="133" y="53"/>
                                  <a:pt x="135" y="49"/>
                                  <a:pt x="130" y="39"/>
                                </a:cubicBezTo>
                                <a:cubicBezTo>
                                  <a:pt x="128" y="37"/>
                                  <a:pt x="127" y="36"/>
                                  <a:pt x="126" y="34"/>
                                </a:cubicBezTo>
                                <a:cubicBezTo>
                                  <a:pt x="123" y="30"/>
                                  <a:pt x="120" y="29"/>
                                  <a:pt x="117" y="24"/>
                                </a:cubicBezTo>
                                <a:cubicBezTo>
                                  <a:pt x="18" y="95"/>
                                  <a:pt x="18" y="95"/>
                                  <a:pt x="18" y="95"/>
                                </a:cubicBezTo>
                                <a:cubicBezTo>
                                  <a:pt x="20" y="97"/>
                                  <a:pt x="21" y="99"/>
                                  <a:pt x="21" y="100"/>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 name="Freeform 23"/>
                        <wps:cNvSpPr>
                          <a:spLocks noEditPoints="1"/>
                        </wps:cNvSpPr>
                        <wps:spPr bwMode="auto">
                          <a:xfrm>
                            <a:off x="47625" y="2306638"/>
                            <a:ext cx="709613" cy="728663"/>
                          </a:xfrm>
                          <a:custGeom>
                            <a:avLst/>
                            <a:gdLst>
                              <a:gd name="T0" fmla="*/ 117 w 189"/>
                              <a:gd name="T1" fmla="*/ 5 h 194"/>
                              <a:gd name="T2" fmla="*/ 46 w 189"/>
                              <a:gd name="T3" fmla="*/ 16 h 194"/>
                              <a:gd name="T4" fmla="*/ 36 w 189"/>
                              <a:gd name="T5" fmla="*/ 23 h 194"/>
                              <a:gd name="T6" fmla="*/ 1 w 189"/>
                              <a:gd name="T7" fmla="*/ 87 h 194"/>
                              <a:gd name="T8" fmla="*/ 17 w 189"/>
                              <a:gd name="T9" fmla="*/ 151 h 194"/>
                              <a:gd name="T10" fmla="*/ 72 w 189"/>
                              <a:gd name="T11" fmla="*/ 189 h 194"/>
                              <a:gd name="T12" fmla="*/ 144 w 189"/>
                              <a:gd name="T13" fmla="*/ 178 h 194"/>
                              <a:gd name="T14" fmla="*/ 154 w 189"/>
                              <a:gd name="T15" fmla="*/ 171 h 194"/>
                              <a:gd name="T16" fmla="*/ 189 w 189"/>
                              <a:gd name="T17" fmla="*/ 107 h 194"/>
                              <a:gd name="T18" fmla="*/ 172 w 189"/>
                              <a:gd name="T19" fmla="*/ 43 h 194"/>
                              <a:gd name="T20" fmla="*/ 124 w 189"/>
                              <a:gd name="T21" fmla="*/ 17 h 194"/>
                              <a:gd name="T22" fmla="*/ 135 w 189"/>
                              <a:gd name="T23" fmla="*/ 63 h 194"/>
                              <a:gd name="T24" fmla="*/ 124 w 189"/>
                              <a:gd name="T25" fmla="*/ 17 h 194"/>
                              <a:gd name="T26" fmla="*/ 105 w 189"/>
                              <a:gd name="T27" fmla="*/ 34 h 194"/>
                              <a:gd name="T28" fmla="*/ 115 w 189"/>
                              <a:gd name="T29" fmla="*/ 14 h 194"/>
                              <a:gd name="T30" fmla="*/ 99 w 189"/>
                              <a:gd name="T31" fmla="*/ 41 h 194"/>
                              <a:gd name="T32" fmla="*/ 52 w 189"/>
                              <a:gd name="T33" fmla="*/ 27 h 194"/>
                              <a:gd name="T34" fmla="*/ 82 w 189"/>
                              <a:gd name="T35" fmla="*/ 71 h 194"/>
                              <a:gd name="T36" fmla="*/ 127 w 189"/>
                              <a:gd name="T37" fmla="*/ 69 h 194"/>
                              <a:gd name="T38" fmla="*/ 82 w 189"/>
                              <a:gd name="T39" fmla="*/ 71 h 194"/>
                              <a:gd name="T40" fmla="*/ 101 w 189"/>
                              <a:gd name="T41" fmla="*/ 98 h 194"/>
                              <a:gd name="T42" fmla="*/ 146 w 189"/>
                              <a:gd name="T43" fmla="*/ 103 h 194"/>
                              <a:gd name="T44" fmla="*/ 101 w 189"/>
                              <a:gd name="T45" fmla="*/ 98 h 194"/>
                              <a:gd name="T46" fmla="*/ 44 w 189"/>
                              <a:gd name="T47" fmla="*/ 33 h 194"/>
                              <a:gd name="T48" fmla="*/ 41 w 189"/>
                              <a:gd name="T49" fmla="*/ 82 h 194"/>
                              <a:gd name="T50" fmla="*/ 57 w 189"/>
                              <a:gd name="T51" fmla="*/ 118 h 194"/>
                              <a:gd name="T52" fmla="*/ 74 w 189"/>
                              <a:gd name="T53" fmla="*/ 76 h 194"/>
                              <a:gd name="T54" fmla="*/ 57 w 189"/>
                              <a:gd name="T55" fmla="*/ 118 h 194"/>
                              <a:gd name="T56" fmla="*/ 94 w 189"/>
                              <a:gd name="T57" fmla="*/ 103 h 194"/>
                              <a:gd name="T58" fmla="*/ 83 w 189"/>
                              <a:gd name="T59" fmla="*/ 147 h 194"/>
                              <a:gd name="T60" fmla="*/ 94 w 189"/>
                              <a:gd name="T61" fmla="*/ 103 h 194"/>
                              <a:gd name="T62" fmla="*/ 31 w 189"/>
                              <a:gd name="T63" fmla="*/ 41 h 194"/>
                              <a:gd name="T64" fmla="*/ 10 w 189"/>
                              <a:gd name="T65" fmla="*/ 87 h 194"/>
                              <a:gd name="T66" fmla="*/ 10 w 189"/>
                              <a:gd name="T67" fmla="*/ 97 h 194"/>
                              <a:gd name="T68" fmla="*/ 49 w 189"/>
                              <a:gd name="T69" fmla="*/ 123 h 194"/>
                              <a:gd name="T70" fmla="*/ 10 w 189"/>
                              <a:gd name="T71" fmla="*/ 97 h 194"/>
                              <a:gd name="T72" fmla="*/ 28 w 189"/>
                              <a:gd name="T73" fmla="*/ 149 h 194"/>
                              <a:gd name="T74" fmla="*/ 77 w 189"/>
                              <a:gd name="T75" fmla="*/ 154 h 194"/>
                              <a:gd name="T76" fmla="*/ 75 w 189"/>
                              <a:gd name="T77" fmla="*/ 179 h 194"/>
                              <a:gd name="T78" fmla="*/ 126 w 189"/>
                              <a:gd name="T79" fmla="*/ 176 h 194"/>
                              <a:gd name="T80" fmla="*/ 91 w 189"/>
                              <a:gd name="T81" fmla="*/ 152 h 194"/>
                              <a:gd name="T82" fmla="*/ 138 w 189"/>
                              <a:gd name="T83" fmla="*/ 166 h 194"/>
                              <a:gd name="T84" fmla="*/ 145 w 189"/>
                              <a:gd name="T85" fmla="*/ 161 h 194"/>
                              <a:gd name="T86" fmla="*/ 148 w 189"/>
                              <a:gd name="T87" fmla="*/ 112 h 194"/>
                              <a:gd name="T88" fmla="*/ 159 w 189"/>
                              <a:gd name="T89" fmla="*/ 153 h 194"/>
                              <a:gd name="T90" fmla="*/ 179 w 189"/>
                              <a:gd name="T91" fmla="*/ 106 h 194"/>
                              <a:gd name="T92" fmla="*/ 180 w 189"/>
                              <a:gd name="T93" fmla="*/ 97 h 194"/>
                              <a:gd name="T94" fmla="*/ 140 w 189"/>
                              <a:gd name="T95" fmla="*/ 71 h 194"/>
                              <a:gd name="T96" fmla="*/ 180 w 189"/>
                              <a:gd name="T97" fmla="*/ 97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89" h="194">
                                <a:moveTo>
                                  <a:pt x="126" y="8"/>
                                </a:moveTo>
                                <a:cubicBezTo>
                                  <a:pt x="123" y="7"/>
                                  <a:pt x="120" y="6"/>
                                  <a:pt x="117" y="5"/>
                                </a:cubicBezTo>
                                <a:cubicBezTo>
                                  <a:pt x="95" y="0"/>
                                  <a:pt x="71" y="2"/>
                                  <a:pt x="49" y="14"/>
                                </a:cubicBezTo>
                                <a:cubicBezTo>
                                  <a:pt x="48" y="15"/>
                                  <a:pt x="47" y="16"/>
                                  <a:pt x="46" y="16"/>
                                </a:cubicBezTo>
                                <a:cubicBezTo>
                                  <a:pt x="44" y="17"/>
                                  <a:pt x="42" y="18"/>
                                  <a:pt x="41" y="19"/>
                                </a:cubicBezTo>
                                <a:cubicBezTo>
                                  <a:pt x="39" y="21"/>
                                  <a:pt x="37" y="22"/>
                                  <a:pt x="36" y="23"/>
                                </a:cubicBezTo>
                                <a:cubicBezTo>
                                  <a:pt x="34" y="24"/>
                                  <a:pt x="33" y="25"/>
                                  <a:pt x="32" y="26"/>
                                </a:cubicBezTo>
                                <a:cubicBezTo>
                                  <a:pt x="14" y="42"/>
                                  <a:pt x="3" y="64"/>
                                  <a:pt x="1" y="87"/>
                                </a:cubicBezTo>
                                <a:cubicBezTo>
                                  <a:pt x="0" y="90"/>
                                  <a:pt x="0" y="93"/>
                                  <a:pt x="0" y="96"/>
                                </a:cubicBezTo>
                                <a:cubicBezTo>
                                  <a:pt x="0" y="115"/>
                                  <a:pt x="6" y="135"/>
                                  <a:pt x="17" y="151"/>
                                </a:cubicBezTo>
                                <a:cubicBezTo>
                                  <a:pt x="29" y="168"/>
                                  <a:pt x="45" y="180"/>
                                  <a:pt x="63" y="186"/>
                                </a:cubicBezTo>
                                <a:cubicBezTo>
                                  <a:pt x="66" y="187"/>
                                  <a:pt x="69" y="188"/>
                                  <a:pt x="72" y="189"/>
                                </a:cubicBezTo>
                                <a:cubicBezTo>
                                  <a:pt x="95" y="194"/>
                                  <a:pt x="119" y="192"/>
                                  <a:pt x="140" y="180"/>
                                </a:cubicBezTo>
                                <a:cubicBezTo>
                                  <a:pt x="141" y="179"/>
                                  <a:pt x="142" y="178"/>
                                  <a:pt x="144" y="178"/>
                                </a:cubicBezTo>
                                <a:cubicBezTo>
                                  <a:pt x="145" y="177"/>
                                  <a:pt x="147" y="176"/>
                                  <a:pt x="149" y="174"/>
                                </a:cubicBezTo>
                                <a:cubicBezTo>
                                  <a:pt x="151" y="173"/>
                                  <a:pt x="152" y="172"/>
                                  <a:pt x="154" y="171"/>
                                </a:cubicBezTo>
                                <a:cubicBezTo>
                                  <a:pt x="155" y="170"/>
                                  <a:pt x="156" y="169"/>
                                  <a:pt x="157" y="168"/>
                                </a:cubicBezTo>
                                <a:cubicBezTo>
                                  <a:pt x="176" y="152"/>
                                  <a:pt x="186" y="130"/>
                                  <a:pt x="189" y="107"/>
                                </a:cubicBezTo>
                                <a:cubicBezTo>
                                  <a:pt x="189" y="104"/>
                                  <a:pt x="189" y="101"/>
                                  <a:pt x="189" y="98"/>
                                </a:cubicBezTo>
                                <a:cubicBezTo>
                                  <a:pt x="189" y="79"/>
                                  <a:pt x="184" y="59"/>
                                  <a:pt x="172" y="43"/>
                                </a:cubicBezTo>
                                <a:cubicBezTo>
                                  <a:pt x="160" y="26"/>
                                  <a:pt x="144" y="14"/>
                                  <a:pt x="126" y="8"/>
                                </a:cubicBezTo>
                                <a:close/>
                                <a:moveTo>
                                  <a:pt x="124" y="17"/>
                                </a:moveTo>
                                <a:cubicBezTo>
                                  <a:pt x="138" y="23"/>
                                  <a:pt x="151" y="31"/>
                                  <a:pt x="162" y="45"/>
                                </a:cubicBezTo>
                                <a:cubicBezTo>
                                  <a:pt x="135" y="63"/>
                                  <a:pt x="135" y="63"/>
                                  <a:pt x="135" y="63"/>
                                </a:cubicBezTo>
                                <a:cubicBezTo>
                                  <a:pt x="128" y="54"/>
                                  <a:pt x="121" y="46"/>
                                  <a:pt x="112" y="40"/>
                                </a:cubicBezTo>
                                <a:cubicBezTo>
                                  <a:pt x="117" y="32"/>
                                  <a:pt x="121" y="25"/>
                                  <a:pt x="124" y="17"/>
                                </a:cubicBezTo>
                                <a:close/>
                                <a:moveTo>
                                  <a:pt x="115" y="14"/>
                                </a:moveTo>
                                <a:cubicBezTo>
                                  <a:pt x="112" y="21"/>
                                  <a:pt x="109" y="27"/>
                                  <a:pt x="105" y="34"/>
                                </a:cubicBezTo>
                                <a:cubicBezTo>
                                  <a:pt x="91" y="24"/>
                                  <a:pt x="77" y="19"/>
                                  <a:pt x="64" y="18"/>
                                </a:cubicBezTo>
                                <a:cubicBezTo>
                                  <a:pt x="80" y="11"/>
                                  <a:pt x="98" y="10"/>
                                  <a:pt x="115" y="14"/>
                                </a:cubicBezTo>
                                <a:close/>
                                <a:moveTo>
                                  <a:pt x="52" y="27"/>
                                </a:moveTo>
                                <a:cubicBezTo>
                                  <a:pt x="66" y="25"/>
                                  <a:pt x="83" y="30"/>
                                  <a:pt x="99" y="41"/>
                                </a:cubicBezTo>
                                <a:cubicBezTo>
                                  <a:pt x="93" y="49"/>
                                  <a:pt x="86" y="56"/>
                                  <a:pt x="77" y="63"/>
                                </a:cubicBezTo>
                                <a:cubicBezTo>
                                  <a:pt x="52" y="27"/>
                                  <a:pt x="52" y="27"/>
                                  <a:pt x="52" y="27"/>
                                </a:cubicBezTo>
                                <a:cubicBezTo>
                                  <a:pt x="52" y="27"/>
                                  <a:pt x="52" y="27"/>
                                  <a:pt x="52" y="27"/>
                                </a:cubicBezTo>
                                <a:close/>
                                <a:moveTo>
                                  <a:pt x="82" y="71"/>
                                </a:moveTo>
                                <a:cubicBezTo>
                                  <a:pt x="92" y="64"/>
                                  <a:pt x="100" y="56"/>
                                  <a:pt x="107" y="47"/>
                                </a:cubicBezTo>
                                <a:cubicBezTo>
                                  <a:pt x="114" y="53"/>
                                  <a:pt x="121" y="60"/>
                                  <a:pt x="127" y="69"/>
                                </a:cubicBezTo>
                                <a:cubicBezTo>
                                  <a:pt x="96" y="90"/>
                                  <a:pt x="96" y="90"/>
                                  <a:pt x="96" y="90"/>
                                </a:cubicBezTo>
                                <a:cubicBezTo>
                                  <a:pt x="82" y="71"/>
                                  <a:pt x="82" y="71"/>
                                  <a:pt x="82" y="71"/>
                                </a:cubicBezTo>
                                <a:cubicBezTo>
                                  <a:pt x="82" y="71"/>
                                  <a:pt x="82" y="71"/>
                                  <a:pt x="82" y="71"/>
                                </a:cubicBezTo>
                                <a:close/>
                                <a:moveTo>
                                  <a:pt x="101" y="98"/>
                                </a:moveTo>
                                <a:cubicBezTo>
                                  <a:pt x="133" y="76"/>
                                  <a:pt x="133" y="76"/>
                                  <a:pt x="133" y="76"/>
                                </a:cubicBezTo>
                                <a:cubicBezTo>
                                  <a:pt x="138" y="85"/>
                                  <a:pt x="143" y="94"/>
                                  <a:pt x="146" y="103"/>
                                </a:cubicBezTo>
                                <a:cubicBezTo>
                                  <a:pt x="135" y="106"/>
                                  <a:pt x="125" y="111"/>
                                  <a:pt x="115" y="118"/>
                                </a:cubicBezTo>
                                <a:cubicBezTo>
                                  <a:pt x="101" y="98"/>
                                  <a:pt x="101" y="98"/>
                                  <a:pt x="101" y="98"/>
                                </a:cubicBezTo>
                                <a:cubicBezTo>
                                  <a:pt x="101" y="98"/>
                                  <a:pt x="101" y="98"/>
                                  <a:pt x="101" y="98"/>
                                </a:cubicBezTo>
                                <a:close/>
                                <a:moveTo>
                                  <a:pt x="44" y="33"/>
                                </a:moveTo>
                                <a:cubicBezTo>
                                  <a:pt x="69" y="68"/>
                                  <a:pt x="69" y="68"/>
                                  <a:pt x="69" y="68"/>
                                </a:cubicBezTo>
                                <a:cubicBezTo>
                                  <a:pt x="60" y="74"/>
                                  <a:pt x="50" y="79"/>
                                  <a:pt x="41" y="82"/>
                                </a:cubicBezTo>
                                <a:cubicBezTo>
                                  <a:pt x="36" y="63"/>
                                  <a:pt x="37" y="45"/>
                                  <a:pt x="44" y="33"/>
                                </a:cubicBezTo>
                                <a:close/>
                                <a:moveTo>
                                  <a:pt x="57" y="118"/>
                                </a:moveTo>
                                <a:cubicBezTo>
                                  <a:pt x="51" y="109"/>
                                  <a:pt x="47" y="100"/>
                                  <a:pt x="44" y="91"/>
                                </a:cubicBezTo>
                                <a:cubicBezTo>
                                  <a:pt x="54" y="88"/>
                                  <a:pt x="65" y="83"/>
                                  <a:pt x="74" y="76"/>
                                </a:cubicBezTo>
                                <a:cubicBezTo>
                                  <a:pt x="88" y="96"/>
                                  <a:pt x="88" y="96"/>
                                  <a:pt x="88" y="96"/>
                                </a:cubicBezTo>
                                <a:cubicBezTo>
                                  <a:pt x="57" y="118"/>
                                  <a:pt x="57" y="118"/>
                                  <a:pt x="57" y="118"/>
                                </a:cubicBezTo>
                                <a:cubicBezTo>
                                  <a:pt x="57" y="118"/>
                                  <a:pt x="57" y="118"/>
                                  <a:pt x="57" y="118"/>
                                </a:cubicBezTo>
                                <a:close/>
                                <a:moveTo>
                                  <a:pt x="94" y="103"/>
                                </a:moveTo>
                                <a:cubicBezTo>
                                  <a:pt x="107" y="123"/>
                                  <a:pt x="107" y="123"/>
                                  <a:pt x="107" y="123"/>
                                </a:cubicBezTo>
                                <a:cubicBezTo>
                                  <a:pt x="98" y="130"/>
                                  <a:pt x="90" y="138"/>
                                  <a:pt x="83" y="147"/>
                                </a:cubicBezTo>
                                <a:cubicBezTo>
                                  <a:pt x="76" y="141"/>
                                  <a:pt x="69" y="134"/>
                                  <a:pt x="62" y="125"/>
                                </a:cubicBezTo>
                                <a:cubicBezTo>
                                  <a:pt x="94" y="103"/>
                                  <a:pt x="94" y="103"/>
                                  <a:pt x="94" y="103"/>
                                </a:cubicBezTo>
                                <a:cubicBezTo>
                                  <a:pt x="94" y="103"/>
                                  <a:pt x="94" y="103"/>
                                  <a:pt x="94" y="103"/>
                                </a:cubicBezTo>
                                <a:close/>
                                <a:moveTo>
                                  <a:pt x="31" y="41"/>
                                </a:moveTo>
                                <a:cubicBezTo>
                                  <a:pt x="28" y="54"/>
                                  <a:pt x="28" y="69"/>
                                  <a:pt x="32" y="85"/>
                                </a:cubicBezTo>
                                <a:cubicBezTo>
                                  <a:pt x="25" y="87"/>
                                  <a:pt x="17" y="87"/>
                                  <a:pt x="10" y="87"/>
                                </a:cubicBezTo>
                                <a:cubicBezTo>
                                  <a:pt x="12" y="70"/>
                                  <a:pt x="19" y="54"/>
                                  <a:pt x="31" y="41"/>
                                </a:cubicBezTo>
                                <a:close/>
                                <a:moveTo>
                                  <a:pt x="10" y="97"/>
                                </a:moveTo>
                                <a:cubicBezTo>
                                  <a:pt x="18" y="97"/>
                                  <a:pt x="26" y="96"/>
                                  <a:pt x="35" y="94"/>
                                </a:cubicBezTo>
                                <a:cubicBezTo>
                                  <a:pt x="38" y="104"/>
                                  <a:pt x="43" y="114"/>
                                  <a:pt x="49" y="123"/>
                                </a:cubicBezTo>
                                <a:cubicBezTo>
                                  <a:pt x="22" y="142"/>
                                  <a:pt x="22" y="142"/>
                                  <a:pt x="22" y="142"/>
                                </a:cubicBezTo>
                                <a:cubicBezTo>
                                  <a:pt x="14" y="128"/>
                                  <a:pt x="10" y="112"/>
                                  <a:pt x="10" y="97"/>
                                </a:cubicBezTo>
                                <a:close/>
                                <a:moveTo>
                                  <a:pt x="66" y="177"/>
                                </a:moveTo>
                                <a:cubicBezTo>
                                  <a:pt x="51" y="171"/>
                                  <a:pt x="38" y="162"/>
                                  <a:pt x="28" y="149"/>
                                </a:cubicBezTo>
                                <a:cubicBezTo>
                                  <a:pt x="55" y="131"/>
                                  <a:pt x="55" y="131"/>
                                  <a:pt x="55" y="131"/>
                                </a:cubicBezTo>
                                <a:cubicBezTo>
                                  <a:pt x="62" y="140"/>
                                  <a:pt x="69" y="148"/>
                                  <a:pt x="77" y="154"/>
                                </a:cubicBezTo>
                                <a:cubicBezTo>
                                  <a:pt x="72" y="162"/>
                                  <a:pt x="68" y="170"/>
                                  <a:pt x="66" y="177"/>
                                </a:cubicBezTo>
                                <a:close/>
                                <a:moveTo>
                                  <a:pt x="75" y="179"/>
                                </a:moveTo>
                                <a:cubicBezTo>
                                  <a:pt x="77" y="173"/>
                                  <a:pt x="81" y="166"/>
                                  <a:pt x="85" y="160"/>
                                </a:cubicBezTo>
                                <a:cubicBezTo>
                                  <a:pt x="98" y="169"/>
                                  <a:pt x="113" y="175"/>
                                  <a:pt x="126" y="176"/>
                                </a:cubicBezTo>
                                <a:cubicBezTo>
                                  <a:pt x="109" y="182"/>
                                  <a:pt x="92" y="184"/>
                                  <a:pt x="75" y="179"/>
                                </a:cubicBezTo>
                                <a:close/>
                                <a:moveTo>
                                  <a:pt x="91" y="152"/>
                                </a:moveTo>
                                <a:cubicBezTo>
                                  <a:pt x="97" y="145"/>
                                  <a:pt x="104" y="138"/>
                                  <a:pt x="113" y="131"/>
                                </a:cubicBezTo>
                                <a:cubicBezTo>
                                  <a:pt x="138" y="166"/>
                                  <a:pt x="138" y="166"/>
                                  <a:pt x="138" y="166"/>
                                </a:cubicBezTo>
                                <a:cubicBezTo>
                                  <a:pt x="123" y="169"/>
                                  <a:pt x="106" y="164"/>
                                  <a:pt x="91" y="152"/>
                                </a:cubicBezTo>
                                <a:close/>
                                <a:moveTo>
                                  <a:pt x="145" y="161"/>
                                </a:moveTo>
                                <a:cubicBezTo>
                                  <a:pt x="121" y="125"/>
                                  <a:pt x="121" y="125"/>
                                  <a:pt x="121" y="125"/>
                                </a:cubicBezTo>
                                <a:cubicBezTo>
                                  <a:pt x="130" y="120"/>
                                  <a:pt x="139" y="115"/>
                                  <a:pt x="148" y="112"/>
                                </a:cubicBezTo>
                                <a:cubicBezTo>
                                  <a:pt x="154" y="131"/>
                                  <a:pt x="153" y="148"/>
                                  <a:pt x="145" y="161"/>
                                </a:cubicBezTo>
                                <a:close/>
                                <a:moveTo>
                                  <a:pt x="159" y="153"/>
                                </a:moveTo>
                                <a:cubicBezTo>
                                  <a:pt x="162" y="140"/>
                                  <a:pt x="162" y="125"/>
                                  <a:pt x="158" y="109"/>
                                </a:cubicBezTo>
                                <a:cubicBezTo>
                                  <a:pt x="165" y="107"/>
                                  <a:pt x="172" y="106"/>
                                  <a:pt x="179" y="106"/>
                                </a:cubicBezTo>
                                <a:cubicBezTo>
                                  <a:pt x="177" y="124"/>
                                  <a:pt x="170" y="140"/>
                                  <a:pt x="159" y="153"/>
                                </a:cubicBezTo>
                                <a:close/>
                                <a:moveTo>
                                  <a:pt x="180" y="97"/>
                                </a:moveTo>
                                <a:cubicBezTo>
                                  <a:pt x="172" y="97"/>
                                  <a:pt x="163" y="98"/>
                                  <a:pt x="155" y="100"/>
                                </a:cubicBezTo>
                                <a:cubicBezTo>
                                  <a:pt x="151" y="90"/>
                                  <a:pt x="147" y="80"/>
                                  <a:pt x="140" y="71"/>
                                </a:cubicBezTo>
                                <a:cubicBezTo>
                                  <a:pt x="167" y="52"/>
                                  <a:pt x="167" y="52"/>
                                  <a:pt x="167" y="52"/>
                                </a:cubicBezTo>
                                <a:cubicBezTo>
                                  <a:pt x="176" y="66"/>
                                  <a:pt x="180" y="82"/>
                                  <a:pt x="180" y="97"/>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 name="Freeform 24"/>
                        <wps:cNvSpPr>
                          <a:spLocks noEditPoints="1"/>
                        </wps:cNvSpPr>
                        <wps:spPr bwMode="auto">
                          <a:xfrm>
                            <a:off x="1120775" y="2278063"/>
                            <a:ext cx="723900" cy="842963"/>
                          </a:xfrm>
                          <a:custGeom>
                            <a:avLst/>
                            <a:gdLst>
                              <a:gd name="T0" fmla="*/ 350 w 456"/>
                              <a:gd name="T1" fmla="*/ 111 h 531"/>
                              <a:gd name="T2" fmla="*/ 246 w 456"/>
                              <a:gd name="T3" fmla="*/ 89 h 531"/>
                              <a:gd name="T4" fmla="*/ 185 w 456"/>
                              <a:gd name="T5" fmla="*/ 0 h 531"/>
                              <a:gd name="T6" fmla="*/ 135 w 456"/>
                              <a:gd name="T7" fmla="*/ 35 h 531"/>
                              <a:gd name="T8" fmla="*/ 163 w 456"/>
                              <a:gd name="T9" fmla="*/ 75 h 531"/>
                              <a:gd name="T10" fmla="*/ 55 w 456"/>
                              <a:gd name="T11" fmla="*/ 59 h 531"/>
                              <a:gd name="T12" fmla="*/ 0 w 456"/>
                              <a:gd name="T13" fmla="*/ 354 h 531"/>
                              <a:gd name="T14" fmla="*/ 40 w 456"/>
                              <a:gd name="T15" fmla="*/ 326 h 531"/>
                              <a:gd name="T16" fmla="*/ 185 w 456"/>
                              <a:gd name="T17" fmla="*/ 531 h 531"/>
                              <a:gd name="T18" fmla="*/ 237 w 456"/>
                              <a:gd name="T19" fmla="*/ 496 h 531"/>
                              <a:gd name="T20" fmla="*/ 152 w 456"/>
                              <a:gd name="T21" fmla="*/ 375 h 531"/>
                              <a:gd name="T22" fmla="*/ 225 w 456"/>
                              <a:gd name="T23" fmla="*/ 323 h 531"/>
                              <a:gd name="T24" fmla="*/ 310 w 456"/>
                              <a:gd name="T25" fmla="*/ 446 h 531"/>
                              <a:gd name="T26" fmla="*/ 456 w 456"/>
                              <a:gd name="T27" fmla="*/ 342 h 531"/>
                              <a:gd name="T28" fmla="*/ 312 w 456"/>
                              <a:gd name="T29" fmla="*/ 137 h 531"/>
                              <a:gd name="T30" fmla="*/ 350 w 456"/>
                              <a:gd name="T31" fmla="*/ 111 h 531"/>
                              <a:gd name="T32" fmla="*/ 350 w 456"/>
                              <a:gd name="T33" fmla="*/ 111 h 531"/>
                              <a:gd name="T34" fmla="*/ 350 w 456"/>
                              <a:gd name="T35" fmla="*/ 111 h 531"/>
                              <a:gd name="T36" fmla="*/ 350 w 456"/>
                              <a:gd name="T37" fmla="*/ 111 h 531"/>
                              <a:gd name="T38" fmla="*/ 312 w 456"/>
                              <a:gd name="T39" fmla="*/ 229 h 531"/>
                              <a:gd name="T40" fmla="*/ 253 w 456"/>
                              <a:gd name="T41" fmla="*/ 269 h 531"/>
                              <a:gd name="T42" fmla="*/ 211 w 456"/>
                              <a:gd name="T43" fmla="*/ 210 h 531"/>
                              <a:gd name="T44" fmla="*/ 270 w 456"/>
                              <a:gd name="T45" fmla="*/ 167 h 531"/>
                              <a:gd name="T46" fmla="*/ 312 w 456"/>
                              <a:gd name="T47" fmla="*/ 229 h 531"/>
                              <a:gd name="T48" fmla="*/ 312 w 456"/>
                              <a:gd name="T49" fmla="*/ 229 h 531"/>
                              <a:gd name="T50" fmla="*/ 312 w 456"/>
                              <a:gd name="T51" fmla="*/ 229 h 531"/>
                              <a:gd name="T52" fmla="*/ 312 w 456"/>
                              <a:gd name="T53" fmla="*/ 229 h 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56" h="531">
                                <a:moveTo>
                                  <a:pt x="350" y="111"/>
                                </a:moveTo>
                                <a:lnTo>
                                  <a:pt x="246" y="89"/>
                                </a:lnTo>
                                <a:lnTo>
                                  <a:pt x="185" y="0"/>
                                </a:lnTo>
                                <a:lnTo>
                                  <a:pt x="135" y="35"/>
                                </a:lnTo>
                                <a:lnTo>
                                  <a:pt x="163" y="75"/>
                                </a:lnTo>
                                <a:lnTo>
                                  <a:pt x="55" y="59"/>
                                </a:lnTo>
                                <a:lnTo>
                                  <a:pt x="0" y="354"/>
                                </a:lnTo>
                                <a:lnTo>
                                  <a:pt x="40" y="326"/>
                                </a:lnTo>
                                <a:lnTo>
                                  <a:pt x="185" y="531"/>
                                </a:lnTo>
                                <a:lnTo>
                                  <a:pt x="237" y="496"/>
                                </a:lnTo>
                                <a:lnTo>
                                  <a:pt x="152" y="375"/>
                                </a:lnTo>
                                <a:lnTo>
                                  <a:pt x="225" y="323"/>
                                </a:lnTo>
                                <a:lnTo>
                                  <a:pt x="310" y="446"/>
                                </a:lnTo>
                                <a:lnTo>
                                  <a:pt x="456" y="342"/>
                                </a:lnTo>
                                <a:lnTo>
                                  <a:pt x="312" y="137"/>
                                </a:lnTo>
                                <a:lnTo>
                                  <a:pt x="350" y="111"/>
                                </a:lnTo>
                                <a:lnTo>
                                  <a:pt x="350" y="111"/>
                                </a:lnTo>
                                <a:lnTo>
                                  <a:pt x="350" y="111"/>
                                </a:lnTo>
                                <a:lnTo>
                                  <a:pt x="350" y="111"/>
                                </a:lnTo>
                                <a:close/>
                                <a:moveTo>
                                  <a:pt x="312" y="229"/>
                                </a:moveTo>
                                <a:lnTo>
                                  <a:pt x="253" y="269"/>
                                </a:lnTo>
                                <a:lnTo>
                                  <a:pt x="211" y="210"/>
                                </a:lnTo>
                                <a:lnTo>
                                  <a:pt x="270" y="167"/>
                                </a:lnTo>
                                <a:lnTo>
                                  <a:pt x="312" y="229"/>
                                </a:lnTo>
                                <a:lnTo>
                                  <a:pt x="312" y="229"/>
                                </a:lnTo>
                                <a:lnTo>
                                  <a:pt x="312" y="229"/>
                                </a:lnTo>
                                <a:lnTo>
                                  <a:pt x="312" y="229"/>
                                </a:ln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 name="Freeform 25"/>
                        <wps:cNvSpPr>
                          <a:spLocks noEditPoints="1"/>
                        </wps:cNvSpPr>
                        <wps:spPr bwMode="auto">
                          <a:xfrm>
                            <a:off x="2157412" y="3489325"/>
                            <a:ext cx="1169988" cy="836613"/>
                          </a:xfrm>
                          <a:custGeom>
                            <a:avLst/>
                            <a:gdLst>
                              <a:gd name="T0" fmla="*/ 612 w 737"/>
                              <a:gd name="T1" fmla="*/ 0 h 527"/>
                              <a:gd name="T2" fmla="*/ 326 w 737"/>
                              <a:gd name="T3" fmla="*/ 0 h 527"/>
                              <a:gd name="T4" fmla="*/ 193 w 737"/>
                              <a:gd name="T5" fmla="*/ 95 h 527"/>
                              <a:gd name="T6" fmla="*/ 113 w 737"/>
                              <a:gd name="T7" fmla="*/ 348 h 527"/>
                              <a:gd name="T8" fmla="*/ 628 w 737"/>
                              <a:gd name="T9" fmla="*/ 255 h 527"/>
                              <a:gd name="T10" fmla="*/ 621 w 737"/>
                              <a:gd name="T11" fmla="*/ 135 h 527"/>
                              <a:gd name="T12" fmla="*/ 737 w 737"/>
                              <a:gd name="T13" fmla="*/ 180 h 527"/>
                              <a:gd name="T14" fmla="*/ 737 w 737"/>
                              <a:gd name="T15" fmla="*/ 180 h 527"/>
                              <a:gd name="T16" fmla="*/ 222 w 737"/>
                              <a:gd name="T17" fmla="*/ 340 h 527"/>
                              <a:gd name="T18" fmla="*/ 156 w 737"/>
                              <a:gd name="T19" fmla="*/ 362 h 527"/>
                              <a:gd name="T20" fmla="*/ 222 w 737"/>
                              <a:gd name="T21" fmla="*/ 340 h 527"/>
                              <a:gd name="T22" fmla="*/ 222 w 737"/>
                              <a:gd name="T23" fmla="*/ 340 h 527"/>
                              <a:gd name="T24" fmla="*/ 243 w 737"/>
                              <a:gd name="T25" fmla="*/ 369 h 527"/>
                              <a:gd name="T26" fmla="*/ 177 w 737"/>
                              <a:gd name="T27" fmla="*/ 390 h 527"/>
                              <a:gd name="T28" fmla="*/ 243 w 737"/>
                              <a:gd name="T29" fmla="*/ 369 h 527"/>
                              <a:gd name="T30" fmla="*/ 243 w 737"/>
                              <a:gd name="T31" fmla="*/ 369 h 527"/>
                              <a:gd name="T32" fmla="*/ 290 w 737"/>
                              <a:gd name="T33" fmla="*/ 293 h 527"/>
                              <a:gd name="T34" fmla="*/ 224 w 737"/>
                              <a:gd name="T35" fmla="*/ 314 h 527"/>
                              <a:gd name="T36" fmla="*/ 290 w 737"/>
                              <a:gd name="T37" fmla="*/ 293 h 527"/>
                              <a:gd name="T38" fmla="*/ 290 w 737"/>
                              <a:gd name="T39" fmla="*/ 293 h 527"/>
                              <a:gd name="T40" fmla="*/ 309 w 737"/>
                              <a:gd name="T41" fmla="*/ 322 h 527"/>
                              <a:gd name="T42" fmla="*/ 243 w 737"/>
                              <a:gd name="T43" fmla="*/ 343 h 527"/>
                              <a:gd name="T44" fmla="*/ 309 w 737"/>
                              <a:gd name="T45" fmla="*/ 322 h 527"/>
                              <a:gd name="T46" fmla="*/ 309 w 737"/>
                              <a:gd name="T47" fmla="*/ 322 h 527"/>
                              <a:gd name="T48" fmla="*/ 357 w 737"/>
                              <a:gd name="T49" fmla="*/ 246 h 527"/>
                              <a:gd name="T50" fmla="*/ 290 w 737"/>
                              <a:gd name="T51" fmla="*/ 267 h 527"/>
                              <a:gd name="T52" fmla="*/ 357 w 737"/>
                              <a:gd name="T53" fmla="*/ 246 h 527"/>
                              <a:gd name="T54" fmla="*/ 357 w 737"/>
                              <a:gd name="T55" fmla="*/ 246 h 527"/>
                              <a:gd name="T56" fmla="*/ 378 w 737"/>
                              <a:gd name="T57" fmla="*/ 274 h 527"/>
                              <a:gd name="T58" fmla="*/ 312 w 737"/>
                              <a:gd name="T59" fmla="*/ 296 h 527"/>
                              <a:gd name="T60" fmla="*/ 378 w 737"/>
                              <a:gd name="T61" fmla="*/ 274 h 527"/>
                              <a:gd name="T62" fmla="*/ 378 w 737"/>
                              <a:gd name="T63" fmla="*/ 274 h 527"/>
                              <a:gd name="T64" fmla="*/ 210 w 737"/>
                              <a:gd name="T65" fmla="*/ 270 h 527"/>
                              <a:gd name="T66" fmla="*/ 137 w 737"/>
                              <a:gd name="T67" fmla="*/ 54 h 527"/>
                              <a:gd name="T68" fmla="*/ 106 w 737"/>
                              <a:gd name="T69" fmla="*/ 76 h 527"/>
                              <a:gd name="T70" fmla="*/ 210 w 737"/>
                              <a:gd name="T71" fmla="*/ 270 h 527"/>
                              <a:gd name="T72" fmla="*/ 210 w 737"/>
                              <a:gd name="T73" fmla="*/ 270 h 527"/>
                              <a:gd name="T74" fmla="*/ 141 w 737"/>
                              <a:gd name="T75" fmla="*/ 319 h 527"/>
                              <a:gd name="T76" fmla="*/ 49 w 737"/>
                              <a:gd name="T77" fmla="*/ 71 h 527"/>
                              <a:gd name="T78" fmla="*/ 16 w 737"/>
                              <a:gd name="T79" fmla="*/ 95 h 527"/>
                              <a:gd name="T80" fmla="*/ 141 w 737"/>
                              <a:gd name="T81" fmla="*/ 319 h 527"/>
                              <a:gd name="T82" fmla="*/ 141 w 737"/>
                              <a:gd name="T83" fmla="*/ 319 h 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37" h="527">
                                <a:moveTo>
                                  <a:pt x="737" y="180"/>
                                </a:moveTo>
                                <a:lnTo>
                                  <a:pt x="612" y="0"/>
                                </a:lnTo>
                                <a:lnTo>
                                  <a:pt x="612" y="0"/>
                                </a:lnTo>
                                <a:lnTo>
                                  <a:pt x="326" y="0"/>
                                </a:lnTo>
                                <a:lnTo>
                                  <a:pt x="392" y="95"/>
                                </a:lnTo>
                                <a:lnTo>
                                  <a:pt x="193" y="95"/>
                                </a:lnTo>
                                <a:lnTo>
                                  <a:pt x="286" y="227"/>
                                </a:lnTo>
                                <a:lnTo>
                                  <a:pt x="113" y="348"/>
                                </a:lnTo>
                                <a:lnTo>
                                  <a:pt x="238" y="527"/>
                                </a:lnTo>
                                <a:lnTo>
                                  <a:pt x="628" y="255"/>
                                </a:lnTo>
                                <a:lnTo>
                                  <a:pt x="569" y="170"/>
                                </a:lnTo>
                                <a:lnTo>
                                  <a:pt x="621" y="135"/>
                                </a:lnTo>
                                <a:lnTo>
                                  <a:pt x="678" y="220"/>
                                </a:lnTo>
                                <a:lnTo>
                                  <a:pt x="737" y="180"/>
                                </a:lnTo>
                                <a:lnTo>
                                  <a:pt x="737" y="180"/>
                                </a:lnTo>
                                <a:lnTo>
                                  <a:pt x="737" y="180"/>
                                </a:lnTo>
                                <a:lnTo>
                                  <a:pt x="737" y="180"/>
                                </a:lnTo>
                                <a:close/>
                                <a:moveTo>
                                  <a:pt x="222" y="340"/>
                                </a:moveTo>
                                <a:lnTo>
                                  <a:pt x="167" y="381"/>
                                </a:lnTo>
                                <a:lnTo>
                                  <a:pt x="156" y="362"/>
                                </a:lnTo>
                                <a:lnTo>
                                  <a:pt x="210" y="324"/>
                                </a:lnTo>
                                <a:lnTo>
                                  <a:pt x="222" y="340"/>
                                </a:lnTo>
                                <a:lnTo>
                                  <a:pt x="222" y="340"/>
                                </a:lnTo>
                                <a:lnTo>
                                  <a:pt x="222" y="340"/>
                                </a:lnTo>
                                <a:lnTo>
                                  <a:pt x="222" y="340"/>
                                </a:lnTo>
                                <a:close/>
                                <a:moveTo>
                                  <a:pt x="243" y="369"/>
                                </a:moveTo>
                                <a:lnTo>
                                  <a:pt x="189" y="409"/>
                                </a:lnTo>
                                <a:lnTo>
                                  <a:pt x="177" y="390"/>
                                </a:lnTo>
                                <a:lnTo>
                                  <a:pt x="231" y="352"/>
                                </a:lnTo>
                                <a:lnTo>
                                  <a:pt x="243" y="369"/>
                                </a:lnTo>
                                <a:lnTo>
                                  <a:pt x="243" y="369"/>
                                </a:lnTo>
                                <a:lnTo>
                                  <a:pt x="243" y="369"/>
                                </a:lnTo>
                                <a:lnTo>
                                  <a:pt x="243" y="369"/>
                                </a:lnTo>
                                <a:close/>
                                <a:moveTo>
                                  <a:pt x="290" y="293"/>
                                </a:moveTo>
                                <a:lnTo>
                                  <a:pt x="236" y="333"/>
                                </a:lnTo>
                                <a:lnTo>
                                  <a:pt x="224" y="314"/>
                                </a:lnTo>
                                <a:lnTo>
                                  <a:pt x="279" y="277"/>
                                </a:lnTo>
                                <a:lnTo>
                                  <a:pt x="290" y="293"/>
                                </a:lnTo>
                                <a:lnTo>
                                  <a:pt x="290" y="293"/>
                                </a:lnTo>
                                <a:lnTo>
                                  <a:pt x="290" y="293"/>
                                </a:lnTo>
                                <a:lnTo>
                                  <a:pt x="290" y="293"/>
                                </a:lnTo>
                                <a:close/>
                                <a:moveTo>
                                  <a:pt x="309" y="322"/>
                                </a:moveTo>
                                <a:lnTo>
                                  <a:pt x="255" y="362"/>
                                </a:lnTo>
                                <a:lnTo>
                                  <a:pt x="243" y="343"/>
                                </a:lnTo>
                                <a:lnTo>
                                  <a:pt x="297" y="305"/>
                                </a:lnTo>
                                <a:lnTo>
                                  <a:pt x="309" y="322"/>
                                </a:lnTo>
                                <a:lnTo>
                                  <a:pt x="309" y="322"/>
                                </a:lnTo>
                                <a:lnTo>
                                  <a:pt x="309" y="322"/>
                                </a:lnTo>
                                <a:lnTo>
                                  <a:pt x="309" y="322"/>
                                </a:lnTo>
                                <a:close/>
                                <a:moveTo>
                                  <a:pt x="357" y="246"/>
                                </a:moveTo>
                                <a:lnTo>
                                  <a:pt x="302" y="286"/>
                                </a:lnTo>
                                <a:lnTo>
                                  <a:pt x="290" y="267"/>
                                </a:lnTo>
                                <a:lnTo>
                                  <a:pt x="345" y="229"/>
                                </a:lnTo>
                                <a:lnTo>
                                  <a:pt x="357" y="246"/>
                                </a:lnTo>
                                <a:lnTo>
                                  <a:pt x="357" y="246"/>
                                </a:lnTo>
                                <a:lnTo>
                                  <a:pt x="357" y="246"/>
                                </a:lnTo>
                                <a:lnTo>
                                  <a:pt x="357" y="246"/>
                                </a:lnTo>
                                <a:close/>
                                <a:moveTo>
                                  <a:pt x="378" y="274"/>
                                </a:moveTo>
                                <a:lnTo>
                                  <a:pt x="323" y="314"/>
                                </a:lnTo>
                                <a:lnTo>
                                  <a:pt x="312" y="296"/>
                                </a:lnTo>
                                <a:lnTo>
                                  <a:pt x="366" y="258"/>
                                </a:lnTo>
                                <a:lnTo>
                                  <a:pt x="378" y="274"/>
                                </a:lnTo>
                                <a:lnTo>
                                  <a:pt x="378" y="274"/>
                                </a:lnTo>
                                <a:lnTo>
                                  <a:pt x="378" y="274"/>
                                </a:lnTo>
                                <a:lnTo>
                                  <a:pt x="378" y="274"/>
                                </a:lnTo>
                                <a:close/>
                                <a:moveTo>
                                  <a:pt x="210" y="270"/>
                                </a:moveTo>
                                <a:lnTo>
                                  <a:pt x="267" y="232"/>
                                </a:lnTo>
                                <a:lnTo>
                                  <a:pt x="137" y="54"/>
                                </a:lnTo>
                                <a:lnTo>
                                  <a:pt x="120" y="66"/>
                                </a:lnTo>
                                <a:lnTo>
                                  <a:pt x="106" y="76"/>
                                </a:lnTo>
                                <a:lnTo>
                                  <a:pt x="89" y="90"/>
                                </a:lnTo>
                                <a:lnTo>
                                  <a:pt x="210" y="270"/>
                                </a:lnTo>
                                <a:lnTo>
                                  <a:pt x="210" y="270"/>
                                </a:lnTo>
                                <a:lnTo>
                                  <a:pt x="210" y="270"/>
                                </a:lnTo>
                                <a:lnTo>
                                  <a:pt x="210" y="270"/>
                                </a:lnTo>
                                <a:close/>
                                <a:moveTo>
                                  <a:pt x="141" y="319"/>
                                </a:moveTo>
                                <a:lnTo>
                                  <a:pt x="198" y="279"/>
                                </a:lnTo>
                                <a:lnTo>
                                  <a:pt x="49" y="71"/>
                                </a:lnTo>
                                <a:lnTo>
                                  <a:pt x="30" y="85"/>
                                </a:lnTo>
                                <a:lnTo>
                                  <a:pt x="16" y="95"/>
                                </a:lnTo>
                                <a:lnTo>
                                  <a:pt x="0" y="106"/>
                                </a:lnTo>
                                <a:lnTo>
                                  <a:pt x="141" y="319"/>
                                </a:lnTo>
                                <a:lnTo>
                                  <a:pt x="141" y="319"/>
                                </a:lnTo>
                                <a:lnTo>
                                  <a:pt x="141" y="319"/>
                                </a:lnTo>
                                <a:lnTo>
                                  <a:pt x="141" y="319"/>
                                </a:ln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 name="Freeform 26"/>
                        <wps:cNvSpPr>
                          <a:spLocks noEditPoints="1"/>
                        </wps:cNvSpPr>
                        <wps:spPr bwMode="auto">
                          <a:xfrm>
                            <a:off x="2735262" y="2254250"/>
                            <a:ext cx="801688" cy="781050"/>
                          </a:xfrm>
                          <a:custGeom>
                            <a:avLst/>
                            <a:gdLst>
                              <a:gd name="T0" fmla="*/ 198 w 214"/>
                              <a:gd name="T1" fmla="*/ 173 h 208"/>
                              <a:gd name="T2" fmla="*/ 155 w 214"/>
                              <a:gd name="T3" fmla="*/ 108 h 208"/>
                              <a:gd name="T4" fmla="*/ 118 w 214"/>
                              <a:gd name="T5" fmla="*/ 26 h 208"/>
                              <a:gd name="T6" fmla="*/ 150 w 214"/>
                              <a:gd name="T7" fmla="*/ 110 h 208"/>
                              <a:gd name="T8" fmla="*/ 184 w 214"/>
                              <a:gd name="T9" fmla="*/ 180 h 208"/>
                              <a:gd name="T10" fmla="*/ 135 w 214"/>
                              <a:gd name="T11" fmla="*/ 156 h 208"/>
                              <a:gd name="T12" fmla="*/ 107 w 214"/>
                              <a:gd name="T13" fmla="*/ 59 h 208"/>
                              <a:gd name="T14" fmla="*/ 107 w 214"/>
                              <a:gd name="T15" fmla="*/ 0 h 208"/>
                              <a:gd name="T16" fmla="*/ 156 w 214"/>
                              <a:gd name="T17" fmla="*/ 48 h 208"/>
                              <a:gd name="T18" fmla="*/ 210 w 214"/>
                              <a:gd name="T19" fmla="*/ 134 h 208"/>
                              <a:gd name="T20" fmla="*/ 198 w 214"/>
                              <a:gd name="T21" fmla="*/ 173 h 208"/>
                              <a:gd name="T22" fmla="*/ 133 w 214"/>
                              <a:gd name="T23" fmla="*/ 175 h 208"/>
                              <a:gd name="T24" fmla="*/ 100 w 214"/>
                              <a:gd name="T25" fmla="*/ 186 h 208"/>
                              <a:gd name="T26" fmla="*/ 128 w 214"/>
                              <a:gd name="T27" fmla="*/ 168 h 208"/>
                              <a:gd name="T28" fmla="*/ 118 w 214"/>
                              <a:gd name="T29" fmla="*/ 159 h 208"/>
                              <a:gd name="T30" fmla="*/ 114 w 214"/>
                              <a:gd name="T31" fmla="*/ 155 h 208"/>
                              <a:gd name="T32" fmla="*/ 114 w 214"/>
                              <a:gd name="T33" fmla="*/ 155 h 208"/>
                              <a:gd name="T34" fmla="*/ 96 w 214"/>
                              <a:gd name="T35" fmla="*/ 123 h 208"/>
                              <a:gd name="T36" fmla="*/ 87 w 214"/>
                              <a:gd name="T37" fmla="*/ 117 h 208"/>
                              <a:gd name="T38" fmla="*/ 30 w 214"/>
                              <a:gd name="T39" fmla="*/ 84 h 208"/>
                              <a:gd name="T40" fmla="*/ 91 w 214"/>
                              <a:gd name="T41" fmla="*/ 109 h 208"/>
                              <a:gd name="T42" fmla="*/ 93 w 214"/>
                              <a:gd name="T43" fmla="*/ 110 h 208"/>
                              <a:gd name="T44" fmla="*/ 89 w 214"/>
                              <a:gd name="T45" fmla="*/ 79 h 208"/>
                              <a:gd name="T46" fmla="*/ 0 w 214"/>
                              <a:gd name="T47" fmla="*/ 79 h 208"/>
                              <a:gd name="T48" fmla="*/ 100 w 214"/>
                              <a:gd name="T49" fmla="*/ 159 h 208"/>
                              <a:gd name="T50" fmla="*/ 80 w 214"/>
                              <a:gd name="T51" fmla="*/ 194 h 208"/>
                              <a:gd name="T52" fmla="*/ 138 w 214"/>
                              <a:gd name="T53" fmla="*/ 198 h 208"/>
                              <a:gd name="T54" fmla="*/ 154 w 214"/>
                              <a:gd name="T55" fmla="*/ 184 h 208"/>
                              <a:gd name="T56" fmla="*/ 135 w 214"/>
                              <a:gd name="T57" fmla="*/ 174 h 208"/>
                              <a:gd name="T58" fmla="*/ 133 w 214"/>
                              <a:gd name="T59" fmla="*/ 175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4" h="208">
                                <a:moveTo>
                                  <a:pt x="198" y="173"/>
                                </a:moveTo>
                                <a:cubicBezTo>
                                  <a:pt x="197" y="176"/>
                                  <a:pt x="173" y="142"/>
                                  <a:pt x="155" y="108"/>
                                </a:cubicBezTo>
                                <a:cubicBezTo>
                                  <a:pt x="134" y="68"/>
                                  <a:pt x="118" y="26"/>
                                  <a:pt x="118" y="26"/>
                                </a:cubicBezTo>
                                <a:cubicBezTo>
                                  <a:pt x="118" y="26"/>
                                  <a:pt x="132" y="68"/>
                                  <a:pt x="150" y="110"/>
                                </a:cubicBezTo>
                                <a:cubicBezTo>
                                  <a:pt x="165" y="145"/>
                                  <a:pt x="186" y="181"/>
                                  <a:pt x="184" y="180"/>
                                </a:cubicBezTo>
                                <a:cubicBezTo>
                                  <a:pt x="175" y="178"/>
                                  <a:pt x="156" y="172"/>
                                  <a:pt x="135" y="156"/>
                                </a:cubicBezTo>
                                <a:cubicBezTo>
                                  <a:pt x="104" y="134"/>
                                  <a:pt x="100" y="87"/>
                                  <a:pt x="107" y="59"/>
                                </a:cubicBezTo>
                                <a:cubicBezTo>
                                  <a:pt x="113" y="31"/>
                                  <a:pt x="107" y="0"/>
                                  <a:pt x="107" y="0"/>
                                </a:cubicBezTo>
                                <a:cubicBezTo>
                                  <a:pt x="107" y="0"/>
                                  <a:pt x="131" y="33"/>
                                  <a:pt x="156" y="48"/>
                                </a:cubicBezTo>
                                <a:cubicBezTo>
                                  <a:pt x="182" y="62"/>
                                  <a:pt x="214" y="99"/>
                                  <a:pt x="210" y="134"/>
                                </a:cubicBezTo>
                                <a:cubicBezTo>
                                  <a:pt x="207" y="154"/>
                                  <a:pt x="203" y="166"/>
                                  <a:pt x="198" y="173"/>
                                </a:cubicBezTo>
                                <a:moveTo>
                                  <a:pt x="133" y="175"/>
                                </a:moveTo>
                                <a:cubicBezTo>
                                  <a:pt x="118" y="181"/>
                                  <a:pt x="100" y="186"/>
                                  <a:pt x="100" y="186"/>
                                </a:cubicBezTo>
                                <a:cubicBezTo>
                                  <a:pt x="100" y="186"/>
                                  <a:pt x="113" y="175"/>
                                  <a:pt x="128" y="168"/>
                                </a:cubicBezTo>
                                <a:cubicBezTo>
                                  <a:pt x="124" y="165"/>
                                  <a:pt x="120" y="162"/>
                                  <a:pt x="118" y="159"/>
                                </a:cubicBezTo>
                                <a:cubicBezTo>
                                  <a:pt x="116" y="158"/>
                                  <a:pt x="115" y="157"/>
                                  <a:pt x="114" y="155"/>
                                </a:cubicBezTo>
                                <a:cubicBezTo>
                                  <a:pt x="114" y="155"/>
                                  <a:pt x="114" y="155"/>
                                  <a:pt x="114" y="155"/>
                                </a:cubicBezTo>
                                <a:cubicBezTo>
                                  <a:pt x="106" y="145"/>
                                  <a:pt x="100" y="135"/>
                                  <a:pt x="96" y="123"/>
                                </a:cubicBezTo>
                                <a:cubicBezTo>
                                  <a:pt x="94" y="122"/>
                                  <a:pt x="90" y="119"/>
                                  <a:pt x="87" y="117"/>
                                </a:cubicBezTo>
                                <a:cubicBezTo>
                                  <a:pt x="64" y="101"/>
                                  <a:pt x="31" y="84"/>
                                  <a:pt x="30" y="84"/>
                                </a:cubicBezTo>
                                <a:cubicBezTo>
                                  <a:pt x="31" y="84"/>
                                  <a:pt x="66" y="93"/>
                                  <a:pt x="91" y="109"/>
                                </a:cubicBezTo>
                                <a:cubicBezTo>
                                  <a:pt x="92" y="110"/>
                                  <a:pt x="92" y="110"/>
                                  <a:pt x="93" y="110"/>
                                </a:cubicBezTo>
                                <a:cubicBezTo>
                                  <a:pt x="90" y="100"/>
                                  <a:pt x="89" y="90"/>
                                  <a:pt x="89" y="79"/>
                                </a:cubicBezTo>
                                <a:cubicBezTo>
                                  <a:pt x="60" y="69"/>
                                  <a:pt x="23" y="74"/>
                                  <a:pt x="0" y="79"/>
                                </a:cubicBezTo>
                                <a:cubicBezTo>
                                  <a:pt x="45" y="99"/>
                                  <a:pt x="46" y="154"/>
                                  <a:pt x="100" y="159"/>
                                </a:cubicBezTo>
                                <a:cubicBezTo>
                                  <a:pt x="87" y="173"/>
                                  <a:pt x="80" y="194"/>
                                  <a:pt x="80" y="194"/>
                                </a:cubicBezTo>
                                <a:cubicBezTo>
                                  <a:pt x="80" y="194"/>
                                  <a:pt x="117" y="208"/>
                                  <a:pt x="138" y="198"/>
                                </a:cubicBezTo>
                                <a:cubicBezTo>
                                  <a:pt x="146" y="196"/>
                                  <a:pt x="151" y="190"/>
                                  <a:pt x="154" y="184"/>
                                </a:cubicBezTo>
                                <a:cubicBezTo>
                                  <a:pt x="148" y="181"/>
                                  <a:pt x="142" y="178"/>
                                  <a:pt x="135" y="174"/>
                                </a:cubicBezTo>
                                <a:cubicBezTo>
                                  <a:pt x="135" y="174"/>
                                  <a:pt x="134" y="175"/>
                                  <a:pt x="133" y="175"/>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 name="Freeform 27"/>
                        <wps:cNvSpPr>
                          <a:spLocks noEditPoints="1"/>
                        </wps:cNvSpPr>
                        <wps:spPr bwMode="auto">
                          <a:xfrm>
                            <a:off x="3736975" y="2168525"/>
                            <a:ext cx="1073150" cy="1009650"/>
                          </a:xfrm>
                          <a:custGeom>
                            <a:avLst/>
                            <a:gdLst>
                              <a:gd name="T0" fmla="*/ 9 w 286"/>
                              <a:gd name="T1" fmla="*/ 124 h 269"/>
                              <a:gd name="T2" fmla="*/ 180 w 286"/>
                              <a:gd name="T3" fmla="*/ 4 h 269"/>
                              <a:gd name="T4" fmla="*/ 156 w 286"/>
                              <a:gd name="T5" fmla="*/ 138 h 269"/>
                              <a:gd name="T6" fmla="*/ 152 w 286"/>
                              <a:gd name="T7" fmla="*/ 146 h 269"/>
                              <a:gd name="T8" fmla="*/ 142 w 286"/>
                              <a:gd name="T9" fmla="*/ 147 h 269"/>
                              <a:gd name="T10" fmla="*/ 9 w 286"/>
                              <a:gd name="T11" fmla="*/ 124 h 269"/>
                              <a:gd name="T12" fmla="*/ 173 w 286"/>
                              <a:gd name="T13" fmla="*/ 113 h 269"/>
                              <a:gd name="T14" fmla="*/ 169 w 286"/>
                              <a:gd name="T15" fmla="*/ 140 h 269"/>
                              <a:gd name="T16" fmla="*/ 159 w 286"/>
                              <a:gd name="T17" fmla="*/ 155 h 269"/>
                              <a:gd name="T18" fmla="*/ 141 w 286"/>
                              <a:gd name="T19" fmla="*/ 160 h 269"/>
                              <a:gd name="T20" fmla="*/ 114 w 286"/>
                              <a:gd name="T21" fmla="*/ 155 h 269"/>
                              <a:gd name="T22" fmla="*/ 94 w 286"/>
                              <a:gd name="T23" fmla="*/ 266 h 269"/>
                              <a:gd name="T24" fmla="*/ 94 w 286"/>
                              <a:gd name="T25" fmla="*/ 268 h 269"/>
                              <a:gd name="T26" fmla="*/ 103 w 286"/>
                              <a:gd name="T27" fmla="*/ 266 h 269"/>
                              <a:gd name="T28" fmla="*/ 281 w 286"/>
                              <a:gd name="T29" fmla="*/ 141 h 269"/>
                              <a:gd name="T30" fmla="*/ 286 w 286"/>
                              <a:gd name="T31" fmla="*/ 133 h 269"/>
                              <a:gd name="T32" fmla="*/ 284 w 286"/>
                              <a:gd name="T33" fmla="*/ 133 h 269"/>
                              <a:gd name="T34" fmla="*/ 173 w 286"/>
                              <a:gd name="T35" fmla="*/ 113 h 269"/>
                              <a:gd name="T36" fmla="*/ 3 w 286"/>
                              <a:gd name="T37" fmla="*/ 135 h 269"/>
                              <a:gd name="T38" fmla="*/ 0 w 286"/>
                              <a:gd name="T39" fmla="*/ 134 h 269"/>
                              <a:gd name="T40" fmla="*/ 2 w 286"/>
                              <a:gd name="T41" fmla="*/ 144 h 269"/>
                              <a:gd name="T42" fmla="*/ 83 w 286"/>
                              <a:gd name="T43" fmla="*/ 259 h 269"/>
                              <a:gd name="T44" fmla="*/ 102 w 286"/>
                              <a:gd name="T45" fmla="*/ 153 h 269"/>
                              <a:gd name="T46" fmla="*/ 3 w 286"/>
                              <a:gd name="T47" fmla="*/ 135 h 269"/>
                              <a:gd name="T48" fmla="*/ 193 w 286"/>
                              <a:gd name="T49" fmla="*/ 2 h 269"/>
                              <a:gd name="T50" fmla="*/ 175 w 286"/>
                              <a:gd name="T51" fmla="*/ 101 h 269"/>
                              <a:gd name="T52" fmla="*/ 282 w 286"/>
                              <a:gd name="T53" fmla="*/ 120 h 269"/>
                              <a:gd name="T54" fmla="*/ 201 w 286"/>
                              <a:gd name="T55" fmla="*/ 5 h 269"/>
                              <a:gd name="T56" fmla="*/ 193 w 286"/>
                              <a:gd name="T57" fmla="*/ 0 h 269"/>
                              <a:gd name="T58" fmla="*/ 193 w 286"/>
                              <a:gd name="T59" fmla="*/ 2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86" h="269">
                                <a:moveTo>
                                  <a:pt x="9" y="124"/>
                                </a:moveTo>
                                <a:cubicBezTo>
                                  <a:pt x="180" y="4"/>
                                  <a:pt x="180" y="4"/>
                                  <a:pt x="180" y="4"/>
                                </a:cubicBezTo>
                                <a:cubicBezTo>
                                  <a:pt x="156" y="138"/>
                                  <a:pt x="156" y="138"/>
                                  <a:pt x="156" y="138"/>
                                </a:cubicBezTo>
                                <a:cubicBezTo>
                                  <a:pt x="156" y="141"/>
                                  <a:pt x="154" y="144"/>
                                  <a:pt x="152" y="146"/>
                                </a:cubicBezTo>
                                <a:cubicBezTo>
                                  <a:pt x="149" y="148"/>
                                  <a:pt x="145" y="148"/>
                                  <a:pt x="142" y="147"/>
                                </a:cubicBezTo>
                                <a:cubicBezTo>
                                  <a:pt x="9" y="124"/>
                                  <a:pt x="9" y="124"/>
                                  <a:pt x="9" y="124"/>
                                </a:cubicBezTo>
                                <a:close/>
                                <a:moveTo>
                                  <a:pt x="173" y="113"/>
                                </a:moveTo>
                                <a:cubicBezTo>
                                  <a:pt x="169" y="140"/>
                                  <a:pt x="169" y="140"/>
                                  <a:pt x="169" y="140"/>
                                </a:cubicBezTo>
                                <a:cubicBezTo>
                                  <a:pt x="168" y="146"/>
                                  <a:pt x="164" y="152"/>
                                  <a:pt x="159" y="155"/>
                                </a:cubicBezTo>
                                <a:cubicBezTo>
                                  <a:pt x="153" y="159"/>
                                  <a:pt x="148" y="161"/>
                                  <a:pt x="141" y="160"/>
                                </a:cubicBezTo>
                                <a:cubicBezTo>
                                  <a:pt x="114" y="155"/>
                                  <a:pt x="114" y="155"/>
                                  <a:pt x="114" y="155"/>
                                </a:cubicBezTo>
                                <a:cubicBezTo>
                                  <a:pt x="94" y="266"/>
                                  <a:pt x="94" y="266"/>
                                  <a:pt x="94" y="266"/>
                                </a:cubicBezTo>
                                <a:cubicBezTo>
                                  <a:pt x="94" y="267"/>
                                  <a:pt x="94" y="268"/>
                                  <a:pt x="94" y="268"/>
                                </a:cubicBezTo>
                                <a:cubicBezTo>
                                  <a:pt x="97" y="269"/>
                                  <a:pt x="100" y="268"/>
                                  <a:pt x="103" y="266"/>
                                </a:cubicBezTo>
                                <a:cubicBezTo>
                                  <a:pt x="281" y="141"/>
                                  <a:pt x="281" y="141"/>
                                  <a:pt x="281" y="141"/>
                                </a:cubicBezTo>
                                <a:cubicBezTo>
                                  <a:pt x="284" y="139"/>
                                  <a:pt x="286" y="136"/>
                                  <a:pt x="286" y="133"/>
                                </a:cubicBezTo>
                                <a:cubicBezTo>
                                  <a:pt x="286" y="133"/>
                                  <a:pt x="285" y="133"/>
                                  <a:pt x="284" y="133"/>
                                </a:cubicBezTo>
                                <a:cubicBezTo>
                                  <a:pt x="173" y="113"/>
                                  <a:pt x="173" y="113"/>
                                  <a:pt x="173" y="113"/>
                                </a:cubicBezTo>
                                <a:close/>
                                <a:moveTo>
                                  <a:pt x="3" y="135"/>
                                </a:moveTo>
                                <a:cubicBezTo>
                                  <a:pt x="2" y="135"/>
                                  <a:pt x="1" y="135"/>
                                  <a:pt x="0" y="134"/>
                                </a:cubicBezTo>
                                <a:cubicBezTo>
                                  <a:pt x="0" y="138"/>
                                  <a:pt x="0" y="141"/>
                                  <a:pt x="2" y="144"/>
                                </a:cubicBezTo>
                                <a:cubicBezTo>
                                  <a:pt x="83" y="259"/>
                                  <a:pt x="83" y="259"/>
                                  <a:pt x="83" y="259"/>
                                </a:cubicBezTo>
                                <a:cubicBezTo>
                                  <a:pt x="102" y="153"/>
                                  <a:pt x="102" y="153"/>
                                  <a:pt x="102" y="153"/>
                                </a:cubicBezTo>
                                <a:cubicBezTo>
                                  <a:pt x="3" y="135"/>
                                  <a:pt x="3" y="135"/>
                                  <a:pt x="3" y="135"/>
                                </a:cubicBezTo>
                                <a:close/>
                                <a:moveTo>
                                  <a:pt x="193" y="2"/>
                                </a:moveTo>
                                <a:cubicBezTo>
                                  <a:pt x="175" y="101"/>
                                  <a:pt x="175" y="101"/>
                                  <a:pt x="175" y="101"/>
                                </a:cubicBezTo>
                                <a:cubicBezTo>
                                  <a:pt x="282" y="120"/>
                                  <a:pt x="282" y="120"/>
                                  <a:pt x="282" y="120"/>
                                </a:cubicBezTo>
                                <a:cubicBezTo>
                                  <a:pt x="201" y="5"/>
                                  <a:pt x="201" y="5"/>
                                  <a:pt x="201" y="5"/>
                                </a:cubicBezTo>
                                <a:cubicBezTo>
                                  <a:pt x="199" y="2"/>
                                  <a:pt x="196" y="0"/>
                                  <a:pt x="193" y="0"/>
                                </a:cubicBezTo>
                                <a:cubicBezTo>
                                  <a:pt x="193" y="0"/>
                                  <a:pt x="193" y="1"/>
                                  <a:pt x="193" y="2"/>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 name="Freeform 28"/>
                        <wps:cNvSpPr>
                          <a:spLocks noEditPoints="1"/>
                        </wps:cNvSpPr>
                        <wps:spPr bwMode="auto">
                          <a:xfrm>
                            <a:off x="5016500" y="2247900"/>
                            <a:ext cx="682625" cy="798513"/>
                          </a:xfrm>
                          <a:custGeom>
                            <a:avLst/>
                            <a:gdLst>
                              <a:gd name="T0" fmla="*/ 37 w 182"/>
                              <a:gd name="T1" fmla="*/ 128 h 213"/>
                              <a:gd name="T2" fmla="*/ 8 w 182"/>
                              <a:gd name="T3" fmla="*/ 116 h 213"/>
                              <a:gd name="T4" fmla="*/ 7 w 182"/>
                              <a:gd name="T5" fmla="*/ 138 h 213"/>
                              <a:gd name="T6" fmla="*/ 7 w 182"/>
                              <a:gd name="T7" fmla="*/ 138 h 213"/>
                              <a:gd name="T8" fmla="*/ 32 w 182"/>
                              <a:gd name="T9" fmla="*/ 160 h 213"/>
                              <a:gd name="T10" fmla="*/ 49 w 182"/>
                              <a:gd name="T11" fmla="*/ 139 h 213"/>
                              <a:gd name="T12" fmla="*/ 19 w 182"/>
                              <a:gd name="T13" fmla="*/ 148 h 213"/>
                              <a:gd name="T14" fmla="*/ 78 w 182"/>
                              <a:gd name="T15" fmla="*/ 110 h 213"/>
                              <a:gd name="T16" fmla="*/ 89 w 182"/>
                              <a:gd name="T17" fmla="*/ 135 h 213"/>
                              <a:gd name="T18" fmla="*/ 79 w 182"/>
                              <a:gd name="T19" fmla="*/ 110 h 213"/>
                              <a:gd name="T20" fmla="*/ 103 w 182"/>
                              <a:gd name="T21" fmla="*/ 129 h 213"/>
                              <a:gd name="T22" fmla="*/ 61 w 182"/>
                              <a:gd name="T23" fmla="*/ 117 h 213"/>
                              <a:gd name="T24" fmla="*/ 73 w 182"/>
                              <a:gd name="T25" fmla="*/ 141 h 213"/>
                              <a:gd name="T26" fmla="*/ 73 w 182"/>
                              <a:gd name="T27" fmla="*/ 141 h 213"/>
                              <a:gd name="T28" fmla="*/ 68 w 182"/>
                              <a:gd name="T29" fmla="*/ 204 h 213"/>
                              <a:gd name="T30" fmla="*/ 51 w 182"/>
                              <a:gd name="T31" fmla="*/ 174 h 213"/>
                              <a:gd name="T32" fmla="*/ 53 w 182"/>
                              <a:gd name="T33" fmla="*/ 198 h 213"/>
                              <a:gd name="T34" fmla="*/ 53 w 182"/>
                              <a:gd name="T35" fmla="*/ 198 h 213"/>
                              <a:gd name="T36" fmla="*/ 83 w 182"/>
                              <a:gd name="T37" fmla="*/ 211 h 213"/>
                              <a:gd name="T38" fmla="*/ 93 w 182"/>
                              <a:gd name="T39" fmla="*/ 186 h 213"/>
                              <a:gd name="T40" fmla="*/ 69 w 182"/>
                              <a:gd name="T41" fmla="*/ 204 h 213"/>
                              <a:gd name="T42" fmla="*/ 97 w 182"/>
                              <a:gd name="T43" fmla="*/ 140 h 213"/>
                              <a:gd name="T44" fmla="*/ 110 w 182"/>
                              <a:gd name="T45" fmla="*/ 129 h 213"/>
                              <a:gd name="T46" fmla="*/ 110 w 182"/>
                              <a:gd name="T47" fmla="*/ 130 h 213"/>
                              <a:gd name="T48" fmla="*/ 110 w 182"/>
                              <a:gd name="T49" fmla="*/ 130 h 213"/>
                              <a:gd name="T50" fmla="*/ 84 w 182"/>
                              <a:gd name="T51" fmla="*/ 150 h 213"/>
                              <a:gd name="T52" fmla="*/ 97 w 182"/>
                              <a:gd name="T53" fmla="*/ 141 h 213"/>
                              <a:gd name="T54" fmla="*/ 84 w 182"/>
                              <a:gd name="T55" fmla="*/ 151 h 213"/>
                              <a:gd name="T56" fmla="*/ 139 w 182"/>
                              <a:gd name="T57" fmla="*/ 75 h 213"/>
                              <a:gd name="T58" fmla="*/ 131 w 182"/>
                              <a:gd name="T59" fmla="*/ 57 h 213"/>
                              <a:gd name="T60" fmla="*/ 134 w 182"/>
                              <a:gd name="T61" fmla="*/ 82 h 213"/>
                              <a:gd name="T62" fmla="*/ 138 w 182"/>
                              <a:gd name="T63" fmla="*/ 75 h 213"/>
                              <a:gd name="T64" fmla="*/ 100 w 182"/>
                              <a:gd name="T65" fmla="*/ 46 h 213"/>
                              <a:gd name="T66" fmla="*/ 106 w 182"/>
                              <a:gd name="T67" fmla="*/ 78 h 213"/>
                              <a:gd name="T68" fmla="*/ 100 w 182"/>
                              <a:gd name="T69" fmla="*/ 47 h 213"/>
                              <a:gd name="T70" fmla="*/ 153 w 182"/>
                              <a:gd name="T71" fmla="*/ 186 h 213"/>
                              <a:gd name="T72" fmla="*/ 170 w 182"/>
                              <a:gd name="T73" fmla="*/ 178 h 213"/>
                              <a:gd name="T74" fmla="*/ 165 w 182"/>
                              <a:gd name="T75" fmla="*/ 184 h 213"/>
                              <a:gd name="T76" fmla="*/ 165 w 182"/>
                              <a:gd name="T77" fmla="*/ 184 h 213"/>
                              <a:gd name="T78" fmla="*/ 181 w 182"/>
                              <a:gd name="T79" fmla="*/ 146 h 213"/>
                              <a:gd name="T80" fmla="*/ 176 w 182"/>
                              <a:gd name="T81" fmla="*/ 162 h 213"/>
                              <a:gd name="T82" fmla="*/ 171 w 182"/>
                              <a:gd name="T83" fmla="*/ 130 h 213"/>
                              <a:gd name="T84" fmla="*/ 150 w 182"/>
                              <a:gd name="T85" fmla="*/ 28 h 213"/>
                              <a:gd name="T86" fmla="*/ 133 w 182"/>
                              <a:gd name="T87" fmla="*/ 29 h 213"/>
                              <a:gd name="T88" fmla="*/ 150 w 182"/>
                              <a:gd name="T89" fmla="*/ 27 h 213"/>
                              <a:gd name="T90" fmla="*/ 147 w 182"/>
                              <a:gd name="T91" fmla="*/ 1 h 213"/>
                              <a:gd name="T92" fmla="*/ 134 w 182"/>
                              <a:gd name="T93" fmla="*/ 28 h 213"/>
                              <a:gd name="T94" fmla="*/ 116 w 182"/>
                              <a:gd name="T95" fmla="*/ 31 h 213"/>
                              <a:gd name="T96" fmla="*/ 103 w 182"/>
                              <a:gd name="T97" fmla="*/ 17 h 213"/>
                              <a:gd name="T98" fmla="*/ 172 w 182"/>
                              <a:gd name="T99" fmla="*/ 96 h 213"/>
                              <a:gd name="T100" fmla="*/ 163 w 182"/>
                              <a:gd name="T101" fmla="*/ 110 h 213"/>
                              <a:gd name="T102" fmla="*/ 148 w 182"/>
                              <a:gd name="T103" fmla="*/ 81 h 213"/>
                              <a:gd name="T104" fmla="*/ 149 w 182"/>
                              <a:gd name="T105" fmla="*/ 83 h 213"/>
                              <a:gd name="T106" fmla="*/ 149 w 182"/>
                              <a:gd name="T107" fmla="*/ 83 h 213"/>
                              <a:gd name="T108" fmla="*/ 131 w 182"/>
                              <a:gd name="T109" fmla="*/ 110 h 213"/>
                              <a:gd name="T110" fmla="*/ 154 w 182"/>
                              <a:gd name="T111" fmla="*/ 124 h 213"/>
                              <a:gd name="T112" fmla="*/ 140 w 182"/>
                              <a:gd name="T113" fmla="*/ 96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82" h="213">
                                <a:moveTo>
                                  <a:pt x="19" y="148"/>
                                </a:moveTo>
                                <a:cubicBezTo>
                                  <a:pt x="7" y="138"/>
                                  <a:pt x="7" y="138"/>
                                  <a:pt x="7" y="138"/>
                                </a:cubicBezTo>
                                <a:cubicBezTo>
                                  <a:pt x="7" y="138"/>
                                  <a:pt x="7" y="138"/>
                                  <a:pt x="7" y="138"/>
                                </a:cubicBezTo>
                                <a:cubicBezTo>
                                  <a:pt x="1" y="132"/>
                                  <a:pt x="0" y="124"/>
                                  <a:pt x="5" y="119"/>
                                </a:cubicBezTo>
                                <a:cubicBezTo>
                                  <a:pt x="11" y="113"/>
                                  <a:pt x="19" y="112"/>
                                  <a:pt x="24" y="117"/>
                                </a:cubicBezTo>
                                <a:cubicBezTo>
                                  <a:pt x="24" y="117"/>
                                  <a:pt x="24" y="117"/>
                                  <a:pt x="24" y="117"/>
                                </a:cubicBezTo>
                                <a:cubicBezTo>
                                  <a:pt x="37" y="128"/>
                                  <a:pt x="37" y="128"/>
                                  <a:pt x="37" y="128"/>
                                </a:cubicBezTo>
                                <a:cubicBezTo>
                                  <a:pt x="19" y="148"/>
                                  <a:pt x="19" y="148"/>
                                  <a:pt x="19" y="148"/>
                                </a:cubicBezTo>
                                <a:cubicBezTo>
                                  <a:pt x="19" y="148"/>
                                  <a:pt x="19" y="148"/>
                                  <a:pt x="19" y="148"/>
                                </a:cubicBezTo>
                                <a:close/>
                                <a:moveTo>
                                  <a:pt x="37" y="128"/>
                                </a:moveTo>
                                <a:cubicBezTo>
                                  <a:pt x="25" y="116"/>
                                  <a:pt x="25" y="116"/>
                                  <a:pt x="25" y="116"/>
                                </a:cubicBezTo>
                                <a:cubicBezTo>
                                  <a:pt x="25" y="116"/>
                                  <a:pt x="25" y="116"/>
                                  <a:pt x="25" y="116"/>
                                </a:cubicBezTo>
                                <a:cubicBezTo>
                                  <a:pt x="25" y="116"/>
                                  <a:pt x="25" y="116"/>
                                  <a:pt x="25" y="116"/>
                                </a:cubicBezTo>
                                <a:cubicBezTo>
                                  <a:pt x="19" y="113"/>
                                  <a:pt x="12" y="113"/>
                                  <a:pt x="8" y="116"/>
                                </a:cubicBezTo>
                                <a:cubicBezTo>
                                  <a:pt x="7" y="117"/>
                                  <a:pt x="6" y="117"/>
                                  <a:pt x="5" y="119"/>
                                </a:cubicBezTo>
                                <a:cubicBezTo>
                                  <a:pt x="0" y="124"/>
                                  <a:pt x="0" y="132"/>
                                  <a:pt x="6" y="137"/>
                                </a:cubicBezTo>
                                <a:cubicBezTo>
                                  <a:pt x="6" y="137"/>
                                  <a:pt x="6" y="137"/>
                                  <a:pt x="6" y="137"/>
                                </a:cubicBezTo>
                                <a:cubicBezTo>
                                  <a:pt x="20" y="149"/>
                                  <a:pt x="20" y="149"/>
                                  <a:pt x="20" y="149"/>
                                </a:cubicBezTo>
                                <a:cubicBezTo>
                                  <a:pt x="37" y="128"/>
                                  <a:pt x="37" y="128"/>
                                  <a:pt x="37" y="128"/>
                                </a:cubicBezTo>
                                <a:cubicBezTo>
                                  <a:pt x="37" y="128"/>
                                  <a:pt x="37" y="128"/>
                                  <a:pt x="37" y="128"/>
                                </a:cubicBezTo>
                                <a:close/>
                                <a:moveTo>
                                  <a:pt x="7" y="138"/>
                                </a:moveTo>
                                <a:cubicBezTo>
                                  <a:pt x="6" y="137"/>
                                  <a:pt x="6" y="137"/>
                                  <a:pt x="6" y="137"/>
                                </a:cubicBezTo>
                                <a:cubicBezTo>
                                  <a:pt x="1" y="133"/>
                                  <a:pt x="1" y="124"/>
                                  <a:pt x="6" y="119"/>
                                </a:cubicBezTo>
                                <a:cubicBezTo>
                                  <a:pt x="6" y="118"/>
                                  <a:pt x="7" y="117"/>
                                  <a:pt x="8" y="116"/>
                                </a:cubicBezTo>
                                <a:cubicBezTo>
                                  <a:pt x="13" y="113"/>
                                  <a:pt x="20" y="113"/>
                                  <a:pt x="24" y="117"/>
                                </a:cubicBezTo>
                                <a:cubicBezTo>
                                  <a:pt x="36" y="128"/>
                                  <a:pt x="36" y="128"/>
                                  <a:pt x="36" y="128"/>
                                </a:cubicBezTo>
                                <a:cubicBezTo>
                                  <a:pt x="19" y="148"/>
                                  <a:pt x="19" y="148"/>
                                  <a:pt x="19" y="148"/>
                                </a:cubicBezTo>
                                <a:cubicBezTo>
                                  <a:pt x="7" y="138"/>
                                  <a:pt x="7" y="138"/>
                                  <a:pt x="7" y="138"/>
                                </a:cubicBezTo>
                                <a:close/>
                                <a:moveTo>
                                  <a:pt x="51" y="158"/>
                                </a:moveTo>
                                <a:cubicBezTo>
                                  <a:pt x="56" y="152"/>
                                  <a:pt x="55" y="144"/>
                                  <a:pt x="50" y="138"/>
                                </a:cubicBezTo>
                                <a:cubicBezTo>
                                  <a:pt x="50" y="138"/>
                                  <a:pt x="50" y="138"/>
                                  <a:pt x="50" y="138"/>
                                </a:cubicBezTo>
                                <a:cubicBezTo>
                                  <a:pt x="37" y="127"/>
                                  <a:pt x="37" y="127"/>
                                  <a:pt x="37" y="127"/>
                                </a:cubicBezTo>
                                <a:cubicBezTo>
                                  <a:pt x="18" y="149"/>
                                  <a:pt x="18" y="149"/>
                                  <a:pt x="18" y="149"/>
                                </a:cubicBezTo>
                                <a:cubicBezTo>
                                  <a:pt x="31" y="159"/>
                                  <a:pt x="31" y="159"/>
                                  <a:pt x="31" y="159"/>
                                </a:cubicBezTo>
                                <a:cubicBezTo>
                                  <a:pt x="32" y="160"/>
                                  <a:pt x="32" y="160"/>
                                  <a:pt x="32" y="160"/>
                                </a:cubicBezTo>
                                <a:cubicBezTo>
                                  <a:pt x="32" y="160"/>
                                  <a:pt x="32" y="160"/>
                                  <a:pt x="32" y="160"/>
                                </a:cubicBezTo>
                                <a:cubicBezTo>
                                  <a:pt x="36" y="163"/>
                                  <a:pt x="43" y="164"/>
                                  <a:pt x="49" y="160"/>
                                </a:cubicBezTo>
                                <a:cubicBezTo>
                                  <a:pt x="49" y="160"/>
                                  <a:pt x="49" y="159"/>
                                  <a:pt x="51" y="158"/>
                                </a:cubicBezTo>
                                <a:close/>
                                <a:moveTo>
                                  <a:pt x="19" y="148"/>
                                </a:moveTo>
                                <a:cubicBezTo>
                                  <a:pt x="37" y="128"/>
                                  <a:pt x="37" y="128"/>
                                  <a:pt x="37" y="128"/>
                                </a:cubicBezTo>
                                <a:cubicBezTo>
                                  <a:pt x="49" y="139"/>
                                  <a:pt x="49" y="139"/>
                                  <a:pt x="49" y="139"/>
                                </a:cubicBezTo>
                                <a:cubicBezTo>
                                  <a:pt x="49" y="139"/>
                                  <a:pt x="49" y="139"/>
                                  <a:pt x="49" y="139"/>
                                </a:cubicBezTo>
                                <a:cubicBezTo>
                                  <a:pt x="49" y="139"/>
                                  <a:pt x="49" y="139"/>
                                  <a:pt x="49" y="139"/>
                                </a:cubicBezTo>
                                <a:cubicBezTo>
                                  <a:pt x="54" y="144"/>
                                  <a:pt x="55" y="152"/>
                                  <a:pt x="50" y="157"/>
                                </a:cubicBezTo>
                                <a:cubicBezTo>
                                  <a:pt x="49" y="158"/>
                                  <a:pt x="49" y="159"/>
                                  <a:pt x="48" y="160"/>
                                </a:cubicBezTo>
                                <a:cubicBezTo>
                                  <a:pt x="43" y="163"/>
                                  <a:pt x="36" y="163"/>
                                  <a:pt x="31" y="159"/>
                                </a:cubicBezTo>
                                <a:cubicBezTo>
                                  <a:pt x="31" y="159"/>
                                  <a:pt x="31" y="159"/>
                                  <a:pt x="31" y="159"/>
                                </a:cubicBezTo>
                                <a:cubicBezTo>
                                  <a:pt x="19" y="148"/>
                                  <a:pt x="19" y="148"/>
                                  <a:pt x="19" y="148"/>
                                </a:cubicBezTo>
                                <a:cubicBezTo>
                                  <a:pt x="19" y="148"/>
                                  <a:pt x="19" y="148"/>
                                  <a:pt x="19" y="148"/>
                                </a:cubicBezTo>
                                <a:close/>
                                <a:moveTo>
                                  <a:pt x="89" y="135"/>
                                </a:moveTo>
                                <a:cubicBezTo>
                                  <a:pt x="104" y="129"/>
                                  <a:pt x="104" y="129"/>
                                  <a:pt x="104" y="129"/>
                                </a:cubicBezTo>
                                <a:cubicBezTo>
                                  <a:pt x="104" y="129"/>
                                  <a:pt x="104" y="129"/>
                                  <a:pt x="104" y="129"/>
                                </a:cubicBezTo>
                                <a:cubicBezTo>
                                  <a:pt x="111" y="126"/>
                                  <a:pt x="114" y="118"/>
                                  <a:pt x="111" y="111"/>
                                </a:cubicBezTo>
                                <a:cubicBezTo>
                                  <a:pt x="108" y="104"/>
                                  <a:pt x="100" y="101"/>
                                  <a:pt x="94" y="104"/>
                                </a:cubicBezTo>
                                <a:cubicBezTo>
                                  <a:pt x="94" y="104"/>
                                  <a:pt x="94" y="104"/>
                                  <a:pt x="94" y="104"/>
                                </a:cubicBezTo>
                                <a:cubicBezTo>
                                  <a:pt x="78" y="110"/>
                                  <a:pt x="78" y="110"/>
                                  <a:pt x="78" y="110"/>
                                </a:cubicBezTo>
                                <a:cubicBezTo>
                                  <a:pt x="89" y="135"/>
                                  <a:pt x="89" y="135"/>
                                  <a:pt x="89" y="135"/>
                                </a:cubicBezTo>
                                <a:cubicBezTo>
                                  <a:pt x="89" y="135"/>
                                  <a:pt x="89" y="135"/>
                                  <a:pt x="89" y="135"/>
                                </a:cubicBezTo>
                                <a:close/>
                                <a:moveTo>
                                  <a:pt x="111" y="111"/>
                                </a:moveTo>
                                <a:cubicBezTo>
                                  <a:pt x="109" y="104"/>
                                  <a:pt x="101" y="101"/>
                                  <a:pt x="94" y="103"/>
                                </a:cubicBezTo>
                                <a:cubicBezTo>
                                  <a:pt x="94" y="103"/>
                                  <a:pt x="94" y="103"/>
                                  <a:pt x="94" y="103"/>
                                </a:cubicBezTo>
                                <a:cubicBezTo>
                                  <a:pt x="78" y="110"/>
                                  <a:pt x="78" y="110"/>
                                  <a:pt x="78" y="110"/>
                                </a:cubicBezTo>
                                <a:cubicBezTo>
                                  <a:pt x="89" y="135"/>
                                  <a:pt x="89" y="135"/>
                                  <a:pt x="89" y="135"/>
                                </a:cubicBezTo>
                                <a:cubicBezTo>
                                  <a:pt x="104" y="129"/>
                                  <a:pt x="104" y="129"/>
                                  <a:pt x="104" y="129"/>
                                </a:cubicBezTo>
                                <a:cubicBezTo>
                                  <a:pt x="104" y="129"/>
                                  <a:pt x="104" y="129"/>
                                  <a:pt x="104" y="129"/>
                                </a:cubicBezTo>
                                <a:cubicBezTo>
                                  <a:pt x="104" y="129"/>
                                  <a:pt x="104" y="129"/>
                                  <a:pt x="104" y="129"/>
                                </a:cubicBezTo>
                                <a:cubicBezTo>
                                  <a:pt x="105" y="128"/>
                                  <a:pt x="106" y="128"/>
                                  <a:pt x="106" y="128"/>
                                </a:cubicBezTo>
                                <a:cubicBezTo>
                                  <a:pt x="111" y="124"/>
                                  <a:pt x="114" y="118"/>
                                  <a:pt x="111" y="111"/>
                                </a:cubicBezTo>
                                <a:close/>
                                <a:moveTo>
                                  <a:pt x="89" y="135"/>
                                </a:moveTo>
                                <a:cubicBezTo>
                                  <a:pt x="79" y="110"/>
                                  <a:pt x="79" y="110"/>
                                  <a:pt x="79" y="110"/>
                                </a:cubicBezTo>
                                <a:cubicBezTo>
                                  <a:pt x="94" y="104"/>
                                  <a:pt x="94" y="104"/>
                                  <a:pt x="94" y="104"/>
                                </a:cubicBezTo>
                                <a:cubicBezTo>
                                  <a:pt x="94" y="104"/>
                                  <a:pt x="94" y="104"/>
                                  <a:pt x="94" y="104"/>
                                </a:cubicBezTo>
                                <a:cubicBezTo>
                                  <a:pt x="94" y="104"/>
                                  <a:pt x="94" y="104"/>
                                  <a:pt x="94" y="104"/>
                                </a:cubicBezTo>
                                <a:cubicBezTo>
                                  <a:pt x="101" y="102"/>
                                  <a:pt x="108" y="105"/>
                                  <a:pt x="111" y="112"/>
                                </a:cubicBezTo>
                                <a:cubicBezTo>
                                  <a:pt x="113" y="117"/>
                                  <a:pt x="111" y="123"/>
                                  <a:pt x="106" y="127"/>
                                </a:cubicBezTo>
                                <a:cubicBezTo>
                                  <a:pt x="105" y="127"/>
                                  <a:pt x="105" y="128"/>
                                  <a:pt x="104" y="128"/>
                                </a:cubicBezTo>
                                <a:cubicBezTo>
                                  <a:pt x="103" y="129"/>
                                  <a:pt x="103" y="129"/>
                                  <a:pt x="103" y="129"/>
                                </a:cubicBezTo>
                                <a:cubicBezTo>
                                  <a:pt x="89" y="135"/>
                                  <a:pt x="89" y="135"/>
                                  <a:pt x="89" y="135"/>
                                </a:cubicBezTo>
                                <a:cubicBezTo>
                                  <a:pt x="89" y="135"/>
                                  <a:pt x="89" y="135"/>
                                  <a:pt x="89" y="135"/>
                                </a:cubicBezTo>
                                <a:close/>
                                <a:moveTo>
                                  <a:pt x="78" y="110"/>
                                </a:moveTo>
                                <a:cubicBezTo>
                                  <a:pt x="63" y="115"/>
                                  <a:pt x="63" y="115"/>
                                  <a:pt x="63" y="115"/>
                                </a:cubicBezTo>
                                <a:cubicBezTo>
                                  <a:pt x="63" y="116"/>
                                  <a:pt x="63" y="116"/>
                                  <a:pt x="63" y="116"/>
                                </a:cubicBezTo>
                                <a:cubicBezTo>
                                  <a:pt x="63" y="116"/>
                                  <a:pt x="63" y="116"/>
                                  <a:pt x="63" y="116"/>
                                </a:cubicBezTo>
                                <a:cubicBezTo>
                                  <a:pt x="62" y="116"/>
                                  <a:pt x="61" y="117"/>
                                  <a:pt x="61" y="117"/>
                                </a:cubicBezTo>
                                <a:cubicBezTo>
                                  <a:pt x="56" y="121"/>
                                  <a:pt x="53" y="127"/>
                                  <a:pt x="56" y="134"/>
                                </a:cubicBezTo>
                                <a:cubicBezTo>
                                  <a:pt x="59" y="141"/>
                                  <a:pt x="66" y="144"/>
                                  <a:pt x="73" y="142"/>
                                </a:cubicBezTo>
                                <a:cubicBezTo>
                                  <a:pt x="73" y="142"/>
                                  <a:pt x="73" y="142"/>
                                  <a:pt x="73" y="142"/>
                                </a:cubicBezTo>
                                <a:cubicBezTo>
                                  <a:pt x="90" y="135"/>
                                  <a:pt x="90" y="135"/>
                                  <a:pt x="90" y="135"/>
                                </a:cubicBezTo>
                                <a:cubicBezTo>
                                  <a:pt x="78" y="110"/>
                                  <a:pt x="78" y="110"/>
                                  <a:pt x="78" y="110"/>
                                </a:cubicBezTo>
                                <a:cubicBezTo>
                                  <a:pt x="78" y="110"/>
                                  <a:pt x="78" y="110"/>
                                  <a:pt x="78" y="110"/>
                                </a:cubicBezTo>
                                <a:close/>
                                <a:moveTo>
                                  <a:pt x="73" y="141"/>
                                </a:moveTo>
                                <a:cubicBezTo>
                                  <a:pt x="73" y="141"/>
                                  <a:pt x="73" y="141"/>
                                  <a:pt x="73" y="141"/>
                                </a:cubicBezTo>
                                <a:cubicBezTo>
                                  <a:pt x="66" y="143"/>
                                  <a:pt x="59" y="140"/>
                                  <a:pt x="57" y="133"/>
                                </a:cubicBezTo>
                                <a:cubicBezTo>
                                  <a:pt x="54" y="128"/>
                                  <a:pt x="56" y="121"/>
                                  <a:pt x="61" y="118"/>
                                </a:cubicBezTo>
                                <a:cubicBezTo>
                                  <a:pt x="62" y="117"/>
                                  <a:pt x="62" y="117"/>
                                  <a:pt x="63" y="116"/>
                                </a:cubicBezTo>
                                <a:cubicBezTo>
                                  <a:pt x="78" y="111"/>
                                  <a:pt x="78" y="111"/>
                                  <a:pt x="78" y="111"/>
                                </a:cubicBezTo>
                                <a:cubicBezTo>
                                  <a:pt x="88" y="134"/>
                                  <a:pt x="88" y="134"/>
                                  <a:pt x="88" y="134"/>
                                </a:cubicBezTo>
                                <a:cubicBezTo>
                                  <a:pt x="73" y="141"/>
                                  <a:pt x="73" y="141"/>
                                  <a:pt x="73" y="141"/>
                                </a:cubicBezTo>
                                <a:close/>
                                <a:moveTo>
                                  <a:pt x="79" y="180"/>
                                </a:moveTo>
                                <a:cubicBezTo>
                                  <a:pt x="63" y="173"/>
                                  <a:pt x="63" y="173"/>
                                  <a:pt x="63" y="173"/>
                                </a:cubicBezTo>
                                <a:cubicBezTo>
                                  <a:pt x="63" y="173"/>
                                  <a:pt x="63" y="173"/>
                                  <a:pt x="63" y="173"/>
                                </a:cubicBezTo>
                                <a:cubicBezTo>
                                  <a:pt x="56" y="170"/>
                                  <a:pt x="48" y="174"/>
                                  <a:pt x="46" y="180"/>
                                </a:cubicBezTo>
                                <a:cubicBezTo>
                                  <a:pt x="43" y="187"/>
                                  <a:pt x="46" y="195"/>
                                  <a:pt x="53" y="198"/>
                                </a:cubicBezTo>
                                <a:cubicBezTo>
                                  <a:pt x="53" y="198"/>
                                  <a:pt x="53" y="198"/>
                                  <a:pt x="53" y="198"/>
                                </a:cubicBezTo>
                                <a:cubicBezTo>
                                  <a:pt x="68" y="204"/>
                                  <a:pt x="68" y="204"/>
                                  <a:pt x="68" y="204"/>
                                </a:cubicBezTo>
                                <a:cubicBezTo>
                                  <a:pt x="79" y="180"/>
                                  <a:pt x="79" y="180"/>
                                  <a:pt x="79" y="180"/>
                                </a:cubicBezTo>
                                <a:cubicBezTo>
                                  <a:pt x="79" y="180"/>
                                  <a:pt x="79" y="180"/>
                                  <a:pt x="79" y="180"/>
                                </a:cubicBezTo>
                                <a:close/>
                                <a:moveTo>
                                  <a:pt x="79" y="179"/>
                                </a:moveTo>
                                <a:cubicBezTo>
                                  <a:pt x="63" y="173"/>
                                  <a:pt x="63" y="173"/>
                                  <a:pt x="63" y="173"/>
                                </a:cubicBezTo>
                                <a:cubicBezTo>
                                  <a:pt x="63" y="172"/>
                                  <a:pt x="63" y="172"/>
                                  <a:pt x="63" y="172"/>
                                </a:cubicBezTo>
                                <a:cubicBezTo>
                                  <a:pt x="63" y="172"/>
                                  <a:pt x="63" y="172"/>
                                  <a:pt x="63" y="172"/>
                                </a:cubicBezTo>
                                <a:cubicBezTo>
                                  <a:pt x="59" y="171"/>
                                  <a:pt x="54" y="172"/>
                                  <a:pt x="51" y="174"/>
                                </a:cubicBezTo>
                                <a:cubicBezTo>
                                  <a:pt x="48" y="176"/>
                                  <a:pt x="47" y="178"/>
                                  <a:pt x="45" y="180"/>
                                </a:cubicBezTo>
                                <a:cubicBezTo>
                                  <a:pt x="42" y="187"/>
                                  <a:pt x="46" y="195"/>
                                  <a:pt x="52" y="198"/>
                                </a:cubicBezTo>
                                <a:cubicBezTo>
                                  <a:pt x="52" y="198"/>
                                  <a:pt x="52" y="198"/>
                                  <a:pt x="52" y="198"/>
                                </a:cubicBezTo>
                                <a:cubicBezTo>
                                  <a:pt x="68" y="205"/>
                                  <a:pt x="68" y="205"/>
                                  <a:pt x="68" y="205"/>
                                </a:cubicBezTo>
                                <a:cubicBezTo>
                                  <a:pt x="79" y="179"/>
                                  <a:pt x="79" y="179"/>
                                  <a:pt x="79" y="179"/>
                                </a:cubicBezTo>
                                <a:cubicBezTo>
                                  <a:pt x="79" y="179"/>
                                  <a:pt x="79" y="179"/>
                                  <a:pt x="79" y="179"/>
                                </a:cubicBezTo>
                                <a:close/>
                                <a:moveTo>
                                  <a:pt x="53" y="198"/>
                                </a:moveTo>
                                <a:cubicBezTo>
                                  <a:pt x="53" y="198"/>
                                  <a:pt x="53" y="198"/>
                                  <a:pt x="53" y="198"/>
                                </a:cubicBezTo>
                                <a:cubicBezTo>
                                  <a:pt x="47" y="194"/>
                                  <a:pt x="43" y="187"/>
                                  <a:pt x="46" y="180"/>
                                </a:cubicBezTo>
                                <a:cubicBezTo>
                                  <a:pt x="47" y="178"/>
                                  <a:pt x="49" y="176"/>
                                  <a:pt x="51" y="175"/>
                                </a:cubicBezTo>
                                <a:cubicBezTo>
                                  <a:pt x="54" y="173"/>
                                  <a:pt x="59" y="171"/>
                                  <a:pt x="63" y="173"/>
                                </a:cubicBezTo>
                                <a:cubicBezTo>
                                  <a:pt x="79" y="180"/>
                                  <a:pt x="79" y="180"/>
                                  <a:pt x="79" y="180"/>
                                </a:cubicBezTo>
                                <a:cubicBezTo>
                                  <a:pt x="68" y="204"/>
                                  <a:pt x="68" y="204"/>
                                  <a:pt x="68" y="204"/>
                                </a:cubicBezTo>
                                <a:cubicBezTo>
                                  <a:pt x="53" y="198"/>
                                  <a:pt x="53" y="198"/>
                                  <a:pt x="53" y="198"/>
                                </a:cubicBezTo>
                                <a:close/>
                                <a:moveTo>
                                  <a:pt x="101" y="203"/>
                                </a:moveTo>
                                <a:cubicBezTo>
                                  <a:pt x="104" y="197"/>
                                  <a:pt x="101" y="189"/>
                                  <a:pt x="94" y="186"/>
                                </a:cubicBezTo>
                                <a:cubicBezTo>
                                  <a:pt x="94" y="186"/>
                                  <a:pt x="94" y="186"/>
                                  <a:pt x="94" y="186"/>
                                </a:cubicBezTo>
                                <a:cubicBezTo>
                                  <a:pt x="78" y="179"/>
                                  <a:pt x="78" y="179"/>
                                  <a:pt x="78" y="179"/>
                                </a:cubicBezTo>
                                <a:cubicBezTo>
                                  <a:pt x="67" y="205"/>
                                  <a:pt x="67" y="205"/>
                                  <a:pt x="67" y="205"/>
                                </a:cubicBezTo>
                                <a:cubicBezTo>
                                  <a:pt x="83" y="211"/>
                                  <a:pt x="83" y="211"/>
                                  <a:pt x="83" y="211"/>
                                </a:cubicBezTo>
                                <a:cubicBezTo>
                                  <a:pt x="83" y="211"/>
                                  <a:pt x="83" y="211"/>
                                  <a:pt x="83" y="211"/>
                                </a:cubicBezTo>
                                <a:cubicBezTo>
                                  <a:pt x="83" y="211"/>
                                  <a:pt x="83" y="211"/>
                                  <a:pt x="83" y="211"/>
                                </a:cubicBezTo>
                                <a:cubicBezTo>
                                  <a:pt x="87" y="213"/>
                                  <a:pt x="93" y="212"/>
                                  <a:pt x="96" y="209"/>
                                </a:cubicBezTo>
                                <a:cubicBezTo>
                                  <a:pt x="98" y="208"/>
                                  <a:pt x="100" y="206"/>
                                  <a:pt x="101" y="203"/>
                                </a:cubicBezTo>
                                <a:close/>
                                <a:moveTo>
                                  <a:pt x="69" y="204"/>
                                </a:moveTo>
                                <a:cubicBezTo>
                                  <a:pt x="79" y="180"/>
                                  <a:pt x="79" y="180"/>
                                  <a:pt x="79" y="180"/>
                                </a:cubicBezTo>
                                <a:cubicBezTo>
                                  <a:pt x="93" y="186"/>
                                  <a:pt x="93" y="186"/>
                                  <a:pt x="93" y="186"/>
                                </a:cubicBezTo>
                                <a:cubicBezTo>
                                  <a:pt x="93" y="186"/>
                                  <a:pt x="93" y="186"/>
                                  <a:pt x="93" y="186"/>
                                </a:cubicBezTo>
                                <a:cubicBezTo>
                                  <a:pt x="94" y="186"/>
                                  <a:pt x="94" y="186"/>
                                  <a:pt x="94" y="186"/>
                                </a:cubicBezTo>
                                <a:cubicBezTo>
                                  <a:pt x="101" y="189"/>
                                  <a:pt x="103" y="197"/>
                                  <a:pt x="100" y="203"/>
                                </a:cubicBezTo>
                                <a:cubicBezTo>
                                  <a:pt x="99" y="205"/>
                                  <a:pt x="98" y="207"/>
                                  <a:pt x="96" y="209"/>
                                </a:cubicBezTo>
                                <a:cubicBezTo>
                                  <a:pt x="92" y="211"/>
                                  <a:pt x="88" y="212"/>
                                  <a:pt x="83" y="210"/>
                                </a:cubicBezTo>
                                <a:cubicBezTo>
                                  <a:pt x="83" y="210"/>
                                  <a:pt x="83" y="210"/>
                                  <a:pt x="83" y="210"/>
                                </a:cubicBezTo>
                                <a:cubicBezTo>
                                  <a:pt x="69" y="204"/>
                                  <a:pt x="69" y="204"/>
                                  <a:pt x="69" y="204"/>
                                </a:cubicBezTo>
                                <a:cubicBezTo>
                                  <a:pt x="69" y="204"/>
                                  <a:pt x="69" y="204"/>
                                  <a:pt x="69" y="204"/>
                                </a:cubicBezTo>
                                <a:close/>
                                <a:moveTo>
                                  <a:pt x="114" y="162"/>
                                </a:moveTo>
                                <a:cubicBezTo>
                                  <a:pt x="126" y="151"/>
                                  <a:pt x="126" y="151"/>
                                  <a:pt x="126" y="151"/>
                                </a:cubicBezTo>
                                <a:cubicBezTo>
                                  <a:pt x="126" y="151"/>
                                  <a:pt x="126" y="151"/>
                                  <a:pt x="126" y="151"/>
                                </a:cubicBezTo>
                                <a:cubicBezTo>
                                  <a:pt x="132" y="147"/>
                                  <a:pt x="134" y="138"/>
                                  <a:pt x="129" y="132"/>
                                </a:cubicBezTo>
                                <a:cubicBezTo>
                                  <a:pt x="125" y="126"/>
                                  <a:pt x="116" y="125"/>
                                  <a:pt x="110" y="130"/>
                                </a:cubicBezTo>
                                <a:cubicBezTo>
                                  <a:pt x="110" y="130"/>
                                  <a:pt x="110" y="130"/>
                                  <a:pt x="110" y="130"/>
                                </a:cubicBezTo>
                                <a:cubicBezTo>
                                  <a:pt x="97" y="140"/>
                                  <a:pt x="97" y="140"/>
                                  <a:pt x="97" y="140"/>
                                </a:cubicBezTo>
                                <a:cubicBezTo>
                                  <a:pt x="114" y="162"/>
                                  <a:pt x="114" y="162"/>
                                  <a:pt x="114" y="162"/>
                                </a:cubicBezTo>
                                <a:cubicBezTo>
                                  <a:pt x="114" y="162"/>
                                  <a:pt x="114" y="162"/>
                                  <a:pt x="114" y="162"/>
                                </a:cubicBezTo>
                                <a:close/>
                                <a:moveTo>
                                  <a:pt x="127" y="152"/>
                                </a:moveTo>
                                <a:cubicBezTo>
                                  <a:pt x="128" y="151"/>
                                  <a:pt x="128" y="151"/>
                                  <a:pt x="128" y="151"/>
                                </a:cubicBezTo>
                                <a:cubicBezTo>
                                  <a:pt x="128" y="151"/>
                                  <a:pt x="128" y="151"/>
                                  <a:pt x="128" y="151"/>
                                </a:cubicBezTo>
                                <a:cubicBezTo>
                                  <a:pt x="133" y="146"/>
                                  <a:pt x="134" y="138"/>
                                  <a:pt x="129" y="132"/>
                                </a:cubicBezTo>
                                <a:cubicBezTo>
                                  <a:pt x="125" y="126"/>
                                  <a:pt x="116" y="125"/>
                                  <a:pt x="110" y="129"/>
                                </a:cubicBezTo>
                                <a:cubicBezTo>
                                  <a:pt x="110" y="129"/>
                                  <a:pt x="110" y="129"/>
                                  <a:pt x="110" y="129"/>
                                </a:cubicBezTo>
                                <a:cubicBezTo>
                                  <a:pt x="97" y="140"/>
                                  <a:pt x="97" y="140"/>
                                  <a:pt x="97" y="140"/>
                                </a:cubicBezTo>
                                <a:cubicBezTo>
                                  <a:pt x="114" y="162"/>
                                  <a:pt x="114" y="162"/>
                                  <a:pt x="114" y="162"/>
                                </a:cubicBezTo>
                                <a:cubicBezTo>
                                  <a:pt x="114" y="162"/>
                                  <a:pt x="114" y="162"/>
                                  <a:pt x="114" y="162"/>
                                </a:cubicBezTo>
                                <a:cubicBezTo>
                                  <a:pt x="127" y="152"/>
                                  <a:pt x="127" y="152"/>
                                  <a:pt x="127" y="152"/>
                                </a:cubicBezTo>
                                <a:cubicBezTo>
                                  <a:pt x="127" y="152"/>
                                  <a:pt x="127" y="152"/>
                                  <a:pt x="127" y="152"/>
                                </a:cubicBezTo>
                                <a:close/>
                                <a:moveTo>
                                  <a:pt x="110" y="130"/>
                                </a:moveTo>
                                <a:cubicBezTo>
                                  <a:pt x="110" y="130"/>
                                  <a:pt x="110" y="130"/>
                                  <a:pt x="110" y="130"/>
                                </a:cubicBezTo>
                                <a:cubicBezTo>
                                  <a:pt x="110" y="130"/>
                                  <a:pt x="110" y="130"/>
                                  <a:pt x="110" y="130"/>
                                </a:cubicBezTo>
                                <a:cubicBezTo>
                                  <a:pt x="116" y="125"/>
                                  <a:pt x="124" y="127"/>
                                  <a:pt x="129" y="132"/>
                                </a:cubicBezTo>
                                <a:cubicBezTo>
                                  <a:pt x="133" y="138"/>
                                  <a:pt x="132" y="146"/>
                                  <a:pt x="126" y="151"/>
                                </a:cubicBezTo>
                                <a:cubicBezTo>
                                  <a:pt x="114" y="161"/>
                                  <a:pt x="114" y="161"/>
                                  <a:pt x="114" y="161"/>
                                </a:cubicBezTo>
                                <a:cubicBezTo>
                                  <a:pt x="98" y="140"/>
                                  <a:pt x="98" y="140"/>
                                  <a:pt x="98" y="140"/>
                                </a:cubicBezTo>
                                <a:cubicBezTo>
                                  <a:pt x="110" y="130"/>
                                  <a:pt x="110" y="130"/>
                                  <a:pt x="110" y="130"/>
                                </a:cubicBezTo>
                                <a:cubicBezTo>
                                  <a:pt x="110" y="130"/>
                                  <a:pt x="110" y="130"/>
                                  <a:pt x="110" y="130"/>
                                </a:cubicBezTo>
                                <a:close/>
                                <a:moveTo>
                                  <a:pt x="115" y="161"/>
                                </a:moveTo>
                                <a:cubicBezTo>
                                  <a:pt x="97" y="140"/>
                                  <a:pt x="97" y="140"/>
                                  <a:pt x="97" y="140"/>
                                </a:cubicBezTo>
                                <a:cubicBezTo>
                                  <a:pt x="97" y="140"/>
                                  <a:pt x="97" y="140"/>
                                  <a:pt x="97" y="140"/>
                                </a:cubicBezTo>
                                <a:cubicBezTo>
                                  <a:pt x="84" y="150"/>
                                  <a:pt x="84" y="150"/>
                                  <a:pt x="84" y="150"/>
                                </a:cubicBezTo>
                                <a:cubicBezTo>
                                  <a:pt x="84" y="150"/>
                                  <a:pt x="84" y="150"/>
                                  <a:pt x="84" y="150"/>
                                </a:cubicBezTo>
                                <a:cubicBezTo>
                                  <a:pt x="84" y="150"/>
                                  <a:pt x="84" y="150"/>
                                  <a:pt x="84" y="150"/>
                                </a:cubicBezTo>
                                <a:cubicBezTo>
                                  <a:pt x="78" y="155"/>
                                  <a:pt x="77" y="164"/>
                                  <a:pt x="82" y="169"/>
                                </a:cubicBezTo>
                                <a:cubicBezTo>
                                  <a:pt x="86" y="175"/>
                                  <a:pt x="94" y="176"/>
                                  <a:pt x="101" y="172"/>
                                </a:cubicBezTo>
                                <a:cubicBezTo>
                                  <a:pt x="101" y="172"/>
                                  <a:pt x="101" y="172"/>
                                  <a:pt x="101" y="172"/>
                                </a:cubicBezTo>
                                <a:cubicBezTo>
                                  <a:pt x="101" y="172"/>
                                  <a:pt x="101" y="172"/>
                                  <a:pt x="101" y="172"/>
                                </a:cubicBezTo>
                                <a:cubicBezTo>
                                  <a:pt x="115" y="161"/>
                                  <a:pt x="115" y="161"/>
                                  <a:pt x="115" y="161"/>
                                </a:cubicBezTo>
                                <a:cubicBezTo>
                                  <a:pt x="115" y="161"/>
                                  <a:pt x="115" y="161"/>
                                  <a:pt x="115" y="161"/>
                                </a:cubicBezTo>
                                <a:close/>
                                <a:moveTo>
                                  <a:pt x="97" y="141"/>
                                </a:moveTo>
                                <a:cubicBezTo>
                                  <a:pt x="113" y="161"/>
                                  <a:pt x="113" y="161"/>
                                  <a:pt x="113" y="161"/>
                                </a:cubicBezTo>
                                <a:cubicBezTo>
                                  <a:pt x="101" y="171"/>
                                  <a:pt x="101" y="171"/>
                                  <a:pt x="101" y="171"/>
                                </a:cubicBezTo>
                                <a:cubicBezTo>
                                  <a:pt x="101" y="171"/>
                                  <a:pt x="101" y="171"/>
                                  <a:pt x="101" y="171"/>
                                </a:cubicBezTo>
                                <a:cubicBezTo>
                                  <a:pt x="100" y="171"/>
                                  <a:pt x="100" y="171"/>
                                  <a:pt x="100" y="171"/>
                                </a:cubicBezTo>
                                <a:cubicBezTo>
                                  <a:pt x="100" y="171"/>
                                  <a:pt x="100" y="171"/>
                                  <a:pt x="100" y="171"/>
                                </a:cubicBezTo>
                                <a:cubicBezTo>
                                  <a:pt x="95" y="175"/>
                                  <a:pt x="86" y="174"/>
                                  <a:pt x="82" y="168"/>
                                </a:cubicBezTo>
                                <a:cubicBezTo>
                                  <a:pt x="77" y="163"/>
                                  <a:pt x="78" y="155"/>
                                  <a:pt x="84" y="151"/>
                                </a:cubicBezTo>
                                <a:cubicBezTo>
                                  <a:pt x="85" y="150"/>
                                  <a:pt x="85" y="150"/>
                                  <a:pt x="85" y="150"/>
                                </a:cubicBezTo>
                                <a:cubicBezTo>
                                  <a:pt x="97" y="141"/>
                                  <a:pt x="97" y="141"/>
                                  <a:pt x="97" y="141"/>
                                </a:cubicBezTo>
                                <a:cubicBezTo>
                                  <a:pt x="97" y="141"/>
                                  <a:pt x="97" y="141"/>
                                  <a:pt x="97" y="141"/>
                                </a:cubicBezTo>
                                <a:close/>
                                <a:moveTo>
                                  <a:pt x="106" y="78"/>
                                </a:moveTo>
                                <a:cubicBezTo>
                                  <a:pt x="121" y="83"/>
                                  <a:pt x="121" y="83"/>
                                  <a:pt x="121" y="83"/>
                                </a:cubicBezTo>
                                <a:cubicBezTo>
                                  <a:pt x="121" y="83"/>
                                  <a:pt x="121" y="83"/>
                                  <a:pt x="121" y="83"/>
                                </a:cubicBezTo>
                                <a:cubicBezTo>
                                  <a:pt x="128" y="85"/>
                                  <a:pt x="136" y="82"/>
                                  <a:pt x="139" y="75"/>
                                </a:cubicBezTo>
                                <a:cubicBezTo>
                                  <a:pt x="140" y="68"/>
                                  <a:pt x="137" y="61"/>
                                  <a:pt x="130" y="58"/>
                                </a:cubicBezTo>
                                <a:cubicBezTo>
                                  <a:pt x="130" y="58"/>
                                  <a:pt x="130" y="58"/>
                                  <a:pt x="130" y="58"/>
                                </a:cubicBezTo>
                                <a:cubicBezTo>
                                  <a:pt x="115" y="52"/>
                                  <a:pt x="115" y="52"/>
                                  <a:pt x="115" y="52"/>
                                </a:cubicBezTo>
                                <a:cubicBezTo>
                                  <a:pt x="106" y="78"/>
                                  <a:pt x="106" y="78"/>
                                  <a:pt x="106" y="78"/>
                                </a:cubicBezTo>
                                <a:cubicBezTo>
                                  <a:pt x="106" y="78"/>
                                  <a:pt x="106" y="78"/>
                                  <a:pt x="106" y="78"/>
                                </a:cubicBezTo>
                                <a:close/>
                                <a:moveTo>
                                  <a:pt x="139" y="75"/>
                                </a:moveTo>
                                <a:cubicBezTo>
                                  <a:pt x="142" y="68"/>
                                  <a:pt x="138" y="60"/>
                                  <a:pt x="131" y="57"/>
                                </a:cubicBezTo>
                                <a:cubicBezTo>
                                  <a:pt x="131" y="57"/>
                                  <a:pt x="131" y="57"/>
                                  <a:pt x="131" y="57"/>
                                </a:cubicBezTo>
                                <a:cubicBezTo>
                                  <a:pt x="115" y="52"/>
                                  <a:pt x="115" y="52"/>
                                  <a:pt x="115" y="52"/>
                                </a:cubicBezTo>
                                <a:cubicBezTo>
                                  <a:pt x="105" y="78"/>
                                  <a:pt x="105" y="78"/>
                                  <a:pt x="105" y="78"/>
                                </a:cubicBezTo>
                                <a:cubicBezTo>
                                  <a:pt x="121" y="83"/>
                                  <a:pt x="121" y="83"/>
                                  <a:pt x="121" y="83"/>
                                </a:cubicBezTo>
                                <a:cubicBezTo>
                                  <a:pt x="122" y="84"/>
                                  <a:pt x="122" y="84"/>
                                  <a:pt x="122" y="84"/>
                                </a:cubicBezTo>
                                <a:cubicBezTo>
                                  <a:pt x="122" y="84"/>
                                  <a:pt x="122" y="84"/>
                                  <a:pt x="122" y="84"/>
                                </a:cubicBezTo>
                                <a:cubicBezTo>
                                  <a:pt x="126" y="85"/>
                                  <a:pt x="130" y="84"/>
                                  <a:pt x="134" y="82"/>
                                </a:cubicBezTo>
                                <a:cubicBezTo>
                                  <a:pt x="136" y="80"/>
                                  <a:pt x="138" y="78"/>
                                  <a:pt x="139" y="75"/>
                                </a:cubicBezTo>
                                <a:close/>
                                <a:moveTo>
                                  <a:pt x="107" y="77"/>
                                </a:moveTo>
                                <a:cubicBezTo>
                                  <a:pt x="115" y="53"/>
                                  <a:pt x="115" y="53"/>
                                  <a:pt x="115" y="53"/>
                                </a:cubicBezTo>
                                <a:cubicBezTo>
                                  <a:pt x="130" y="58"/>
                                  <a:pt x="130" y="58"/>
                                  <a:pt x="130" y="58"/>
                                </a:cubicBezTo>
                                <a:cubicBezTo>
                                  <a:pt x="130" y="58"/>
                                  <a:pt x="130" y="58"/>
                                  <a:pt x="130" y="58"/>
                                </a:cubicBezTo>
                                <a:cubicBezTo>
                                  <a:pt x="130" y="58"/>
                                  <a:pt x="130" y="58"/>
                                  <a:pt x="130" y="58"/>
                                </a:cubicBezTo>
                                <a:cubicBezTo>
                                  <a:pt x="137" y="61"/>
                                  <a:pt x="140" y="68"/>
                                  <a:pt x="138" y="75"/>
                                </a:cubicBezTo>
                                <a:cubicBezTo>
                                  <a:pt x="137" y="77"/>
                                  <a:pt x="135" y="80"/>
                                  <a:pt x="133" y="81"/>
                                </a:cubicBezTo>
                                <a:cubicBezTo>
                                  <a:pt x="130" y="83"/>
                                  <a:pt x="126" y="84"/>
                                  <a:pt x="121" y="83"/>
                                </a:cubicBezTo>
                                <a:cubicBezTo>
                                  <a:pt x="121" y="83"/>
                                  <a:pt x="121" y="83"/>
                                  <a:pt x="121" y="83"/>
                                </a:cubicBezTo>
                                <a:cubicBezTo>
                                  <a:pt x="107" y="77"/>
                                  <a:pt x="107" y="77"/>
                                  <a:pt x="107" y="77"/>
                                </a:cubicBezTo>
                                <a:cubicBezTo>
                                  <a:pt x="107" y="77"/>
                                  <a:pt x="107" y="77"/>
                                  <a:pt x="107" y="77"/>
                                </a:cubicBezTo>
                                <a:close/>
                                <a:moveTo>
                                  <a:pt x="116" y="52"/>
                                </a:moveTo>
                                <a:cubicBezTo>
                                  <a:pt x="100" y="46"/>
                                  <a:pt x="100" y="46"/>
                                  <a:pt x="100" y="46"/>
                                </a:cubicBezTo>
                                <a:cubicBezTo>
                                  <a:pt x="99" y="46"/>
                                  <a:pt x="99" y="46"/>
                                  <a:pt x="99" y="46"/>
                                </a:cubicBezTo>
                                <a:cubicBezTo>
                                  <a:pt x="99" y="46"/>
                                  <a:pt x="99" y="46"/>
                                  <a:pt x="99" y="46"/>
                                </a:cubicBezTo>
                                <a:cubicBezTo>
                                  <a:pt x="95" y="45"/>
                                  <a:pt x="91" y="45"/>
                                  <a:pt x="87" y="48"/>
                                </a:cubicBezTo>
                                <a:cubicBezTo>
                                  <a:pt x="85" y="49"/>
                                  <a:pt x="83" y="52"/>
                                  <a:pt x="82" y="54"/>
                                </a:cubicBezTo>
                                <a:cubicBezTo>
                                  <a:pt x="79" y="62"/>
                                  <a:pt x="83" y="69"/>
                                  <a:pt x="89" y="72"/>
                                </a:cubicBezTo>
                                <a:cubicBezTo>
                                  <a:pt x="89" y="72"/>
                                  <a:pt x="89" y="72"/>
                                  <a:pt x="89" y="72"/>
                                </a:cubicBezTo>
                                <a:cubicBezTo>
                                  <a:pt x="106" y="78"/>
                                  <a:pt x="106" y="78"/>
                                  <a:pt x="106" y="78"/>
                                </a:cubicBezTo>
                                <a:cubicBezTo>
                                  <a:pt x="116" y="52"/>
                                  <a:pt x="116" y="52"/>
                                  <a:pt x="116" y="52"/>
                                </a:cubicBezTo>
                                <a:cubicBezTo>
                                  <a:pt x="116" y="52"/>
                                  <a:pt x="116" y="52"/>
                                  <a:pt x="116" y="52"/>
                                </a:cubicBezTo>
                                <a:close/>
                                <a:moveTo>
                                  <a:pt x="91" y="72"/>
                                </a:moveTo>
                                <a:cubicBezTo>
                                  <a:pt x="90" y="72"/>
                                  <a:pt x="90" y="72"/>
                                  <a:pt x="90" y="72"/>
                                </a:cubicBezTo>
                                <a:cubicBezTo>
                                  <a:pt x="84" y="69"/>
                                  <a:pt x="80" y="61"/>
                                  <a:pt x="83" y="54"/>
                                </a:cubicBezTo>
                                <a:cubicBezTo>
                                  <a:pt x="83" y="52"/>
                                  <a:pt x="85" y="50"/>
                                  <a:pt x="87" y="48"/>
                                </a:cubicBezTo>
                                <a:cubicBezTo>
                                  <a:pt x="91" y="46"/>
                                  <a:pt x="96" y="45"/>
                                  <a:pt x="100" y="47"/>
                                </a:cubicBezTo>
                                <a:cubicBezTo>
                                  <a:pt x="114" y="53"/>
                                  <a:pt x="114" y="53"/>
                                  <a:pt x="114" y="53"/>
                                </a:cubicBezTo>
                                <a:cubicBezTo>
                                  <a:pt x="106" y="77"/>
                                  <a:pt x="106" y="77"/>
                                  <a:pt x="106" y="77"/>
                                </a:cubicBezTo>
                                <a:cubicBezTo>
                                  <a:pt x="91" y="72"/>
                                  <a:pt x="91" y="72"/>
                                  <a:pt x="91" y="72"/>
                                </a:cubicBezTo>
                                <a:close/>
                                <a:moveTo>
                                  <a:pt x="150" y="154"/>
                                </a:moveTo>
                                <a:cubicBezTo>
                                  <a:pt x="144" y="169"/>
                                  <a:pt x="144" y="169"/>
                                  <a:pt x="144" y="169"/>
                                </a:cubicBezTo>
                                <a:cubicBezTo>
                                  <a:pt x="144" y="169"/>
                                  <a:pt x="144" y="169"/>
                                  <a:pt x="144" y="169"/>
                                </a:cubicBezTo>
                                <a:cubicBezTo>
                                  <a:pt x="142" y="176"/>
                                  <a:pt x="146" y="184"/>
                                  <a:pt x="153" y="186"/>
                                </a:cubicBezTo>
                                <a:cubicBezTo>
                                  <a:pt x="161" y="189"/>
                                  <a:pt x="167" y="185"/>
                                  <a:pt x="170" y="178"/>
                                </a:cubicBezTo>
                                <a:cubicBezTo>
                                  <a:pt x="170" y="178"/>
                                  <a:pt x="170" y="178"/>
                                  <a:pt x="170" y="178"/>
                                </a:cubicBezTo>
                                <a:cubicBezTo>
                                  <a:pt x="175" y="162"/>
                                  <a:pt x="175" y="162"/>
                                  <a:pt x="175" y="162"/>
                                </a:cubicBezTo>
                                <a:cubicBezTo>
                                  <a:pt x="150" y="154"/>
                                  <a:pt x="150" y="154"/>
                                  <a:pt x="150" y="154"/>
                                </a:cubicBezTo>
                                <a:cubicBezTo>
                                  <a:pt x="150" y="154"/>
                                  <a:pt x="150" y="154"/>
                                  <a:pt x="150" y="154"/>
                                </a:cubicBezTo>
                                <a:close/>
                                <a:moveTo>
                                  <a:pt x="170" y="178"/>
                                </a:moveTo>
                                <a:cubicBezTo>
                                  <a:pt x="170" y="178"/>
                                  <a:pt x="170" y="178"/>
                                  <a:pt x="170" y="178"/>
                                </a:cubicBezTo>
                                <a:cubicBezTo>
                                  <a:pt x="175" y="162"/>
                                  <a:pt x="175" y="162"/>
                                  <a:pt x="175" y="162"/>
                                </a:cubicBezTo>
                                <a:cubicBezTo>
                                  <a:pt x="149" y="153"/>
                                  <a:pt x="149" y="153"/>
                                  <a:pt x="149" y="153"/>
                                </a:cubicBezTo>
                                <a:cubicBezTo>
                                  <a:pt x="144" y="169"/>
                                  <a:pt x="144" y="169"/>
                                  <a:pt x="144" y="169"/>
                                </a:cubicBezTo>
                                <a:cubicBezTo>
                                  <a:pt x="144" y="170"/>
                                  <a:pt x="144" y="170"/>
                                  <a:pt x="144" y="170"/>
                                </a:cubicBezTo>
                                <a:cubicBezTo>
                                  <a:pt x="144" y="170"/>
                                  <a:pt x="144" y="170"/>
                                  <a:pt x="144" y="170"/>
                                </a:cubicBezTo>
                                <a:cubicBezTo>
                                  <a:pt x="142" y="177"/>
                                  <a:pt x="146" y="184"/>
                                  <a:pt x="153" y="186"/>
                                </a:cubicBezTo>
                                <a:cubicBezTo>
                                  <a:pt x="157" y="188"/>
                                  <a:pt x="161" y="187"/>
                                  <a:pt x="165" y="184"/>
                                </a:cubicBezTo>
                                <a:cubicBezTo>
                                  <a:pt x="167" y="183"/>
                                  <a:pt x="169" y="181"/>
                                  <a:pt x="170" y="178"/>
                                </a:cubicBezTo>
                                <a:close/>
                                <a:moveTo>
                                  <a:pt x="150" y="154"/>
                                </a:moveTo>
                                <a:cubicBezTo>
                                  <a:pt x="175" y="162"/>
                                  <a:pt x="175" y="162"/>
                                  <a:pt x="175" y="162"/>
                                </a:cubicBezTo>
                                <a:cubicBezTo>
                                  <a:pt x="170" y="177"/>
                                  <a:pt x="170" y="177"/>
                                  <a:pt x="170" y="177"/>
                                </a:cubicBezTo>
                                <a:cubicBezTo>
                                  <a:pt x="170" y="177"/>
                                  <a:pt x="170" y="177"/>
                                  <a:pt x="170" y="177"/>
                                </a:cubicBezTo>
                                <a:cubicBezTo>
                                  <a:pt x="170" y="177"/>
                                  <a:pt x="170" y="177"/>
                                  <a:pt x="170" y="177"/>
                                </a:cubicBezTo>
                                <a:cubicBezTo>
                                  <a:pt x="169" y="180"/>
                                  <a:pt x="167" y="182"/>
                                  <a:pt x="165" y="184"/>
                                </a:cubicBezTo>
                                <a:cubicBezTo>
                                  <a:pt x="162" y="186"/>
                                  <a:pt x="157" y="187"/>
                                  <a:pt x="154" y="186"/>
                                </a:cubicBezTo>
                                <a:cubicBezTo>
                                  <a:pt x="147" y="184"/>
                                  <a:pt x="142" y="176"/>
                                  <a:pt x="145" y="170"/>
                                </a:cubicBezTo>
                                <a:cubicBezTo>
                                  <a:pt x="145" y="169"/>
                                  <a:pt x="145" y="169"/>
                                  <a:pt x="145" y="169"/>
                                </a:cubicBezTo>
                                <a:cubicBezTo>
                                  <a:pt x="150" y="154"/>
                                  <a:pt x="150" y="154"/>
                                  <a:pt x="150" y="154"/>
                                </a:cubicBezTo>
                                <a:cubicBezTo>
                                  <a:pt x="150" y="154"/>
                                  <a:pt x="150" y="154"/>
                                  <a:pt x="150" y="154"/>
                                </a:cubicBezTo>
                                <a:close/>
                                <a:moveTo>
                                  <a:pt x="181" y="146"/>
                                </a:moveTo>
                                <a:cubicBezTo>
                                  <a:pt x="181" y="146"/>
                                  <a:pt x="181" y="146"/>
                                  <a:pt x="181" y="146"/>
                                </a:cubicBezTo>
                                <a:cubicBezTo>
                                  <a:pt x="181" y="146"/>
                                  <a:pt x="181" y="146"/>
                                  <a:pt x="181" y="146"/>
                                </a:cubicBezTo>
                                <a:cubicBezTo>
                                  <a:pt x="182" y="139"/>
                                  <a:pt x="179" y="131"/>
                                  <a:pt x="172" y="129"/>
                                </a:cubicBezTo>
                                <a:cubicBezTo>
                                  <a:pt x="168" y="128"/>
                                  <a:pt x="163" y="128"/>
                                  <a:pt x="159" y="131"/>
                                </a:cubicBezTo>
                                <a:cubicBezTo>
                                  <a:pt x="157" y="133"/>
                                  <a:pt x="155" y="135"/>
                                  <a:pt x="154" y="137"/>
                                </a:cubicBezTo>
                                <a:cubicBezTo>
                                  <a:pt x="154" y="137"/>
                                  <a:pt x="154" y="137"/>
                                  <a:pt x="154" y="137"/>
                                </a:cubicBezTo>
                                <a:cubicBezTo>
                                  <a:pt x="149" y="154"/>
                                  <a:pt x="149" y="154"/>
                                  <a:pt x="149" y="154"/>
                                </a:cubicBezTo>
                                <a:cubicBezTo>
                                  <a:pt x="176" y="162"/>
                                  <a:pt x="176" y="162"/>
                                  <a:pt x="176" y="162"/>
                                </a:cubicBezTo>
                                <a:cubicBezTo>
                                  <a:pt x="181" y="146"/>
                                  <a:pt x="181" y="146"/>
                                  <a:pt x="181" y="146"/>
                                </a:cubicBezTo>
                                <a:cubicBezTo>
                                  <a:pt x="181" y="146"/>
                                  <a:pt x="181" y="146"/>
                                  <a:pt x="181" y="146"/>
                                </a:cubicBezTo>
                                <a:close/>
                                <a:moveTo>
                                  <a:pt x="155" y="138"/>
                                </a:moveTo>
                                <a:cubicBezTo>
                                  <a:pt x="155" y="138"/>
                                  <a:pt x="155" y="138"/>
                                  <a:pt x="155" y="138"/>
                                </a:cubicBezTo>
                                <a:cubicBezTo>
                                  <a:pt x="155" y="138"/>
                                  <a:pt x="155" y="138"/>
                                  <a:pt x="155" y="138"/>
                                </a:cubicBezTo>
                                <a:cubicBezTo>
                                  <a:pt x="156" y="135"/>
                                  <a:pt x="157" y="133"/>
                                  <a:pt x="160" y="131"/>
                                </a:cubicBezTo>
                                <a:cubicBezTo>
                                  <a:pt x="163" y="129"/>
                                  <a:pt x="168" y="129"/>
                                  <a:pt x="171" y="130"/>
                                </a:cubicBezTo>
                                <a:cubicBezTo>
                                  <a:pt x="178" y="132"/>
                                  <a:pt x="182" y="139"/>
                                  <a:pt x="180" y="146"/>
                                </a:cubicBezTo>
                                <a:cubicBezTo>
                                  <a:pt x="175" y="161"/>
                                  <a:pt x="175" y="161"/>
                                  <a:pt x="175" y="161"/>
                                </a:cubicBezTo>
                                <a:cubicBezTo>
                                  <a:pt x="150" y="153"/>
                                  <a:pt x="150" y="153"/>
                                  <a:pt x="150" y="153"/>
                                </a:cubicBezTo>
                                <a:cubicBezTo>
                                  <a:pt x="155" y="138"/>
                                  <a:pt x="155" y="138"/>
                                  <a:pt x="155" y="138"/>
                                </a:cubicBezTo>
                                <a:cubicBezTo>
                                  <a:pt x="155" y="138"/>
                                  <a:pt x="155" y="138"/>
                                  <a:pt x="155" y="138"/>
                                </a:cubicBezTo>
                                <a:close/>
                                <a:moveTo>
                                  <a:pt x="133" y="29"/>
                                </a:moveTo>
                                <a:cubicBezTo>
                                  <a:pt x="150" y="28"/>
                                  <a:pt x="150" y="28"/>
                                  <a:pt x="150" y="28"/>
                                </a:cubicBezTo>
                                <a:cubicBezTo>
                                  <a:pt x="150" y="28"/>
                                  <a:pt x="150" y="28"/>
                                  <a:pt x="150" y="28"/>
                                </a:cubicBezTo>
                                <a:cubicBezTo>
                                  <a:pt x="157" y="26"/>
                                  <a:pt x="162" y="20"/>
                                  <a:pt x="162" y="13"/>
                                </a:cubicBezTo>
                                <a:cubicBezTo>
                                  <a:pt x="161" y="6"/>
                                  <a:pt x="155" y="0"/>
                                  <a:pt x="148" y="0"/>
                                </a:cubicBezTo>
                                <a:cubicBezTo>
                                  <a:pt x="148" y="0"/>
                                  <a:pt x="148" y="0"/>
                                  <a:pt x="148" y="0"/>
                                </a:cubicBezTo>
                                <a:cubicBezTo>
                                  <a:pt x="131" y="2"/>
                                  <a:pt x="131" y="2"/>
                                  <a:pt x="131" y="2"/>
                                </a:cubicBezTo>
                                <a:cubicBezTo>
                                  <a:pt x="133" y="29"/>
                                  <a:pt x="133" y="29"/>
                                  <a:pt x="133" y="29"/>
                                </a:cubicBezTo>
                                <a:cubicBezTo>
                                  <a:pt x="133" y="29"/>
                                  <a:pt x="133" y="29"/>
                                  <a:pt x="133" y="29"/>
                                </a:cubicBezTo>
                                <a:close/>
                                <a:moveTo>
                                  <a:pt x="162" y="13"/>
                                </a:moveTo>
                                <a:cubicBezTo>
                                  <a:pt x="162" y="5"/>
                                  <a:pt x="155" y="0"/>
                                  <a:pt x="148" y="0"/>
                                </a:cubicBezTo>
                                <a:cubicBezTo>
                                  <a:pt x="147" y="0"/>
                                  <a:pt x="147" y="0"/>
                                  <a:pt x="147" y="0"/>
                                </a:cubicBezTo>
                                <a:cubicBezTo>
                                  <a:pt x="130" y="1"/>
                                  <a:pt x="130" y="1"/>
                                  <a:pt x="130" y="1"/>
                                </a:cubicBezTo>
                                <a:cubicBezTo>
                                  <a:pt x="133" y="29"/>
                                  <a:pt x="133" y="29"/>
                                  <a:pt x="133" y="29"/>
                                </a:cubicBezTo>
                                <a:cubicBezTo>
                                  <a:pt x="150" y="28"/>
                                  <a:pt x="150" y="28"/>
                                  <a:pt x="150" y="28"/>
                                </a:cubicBezTo>
                                <a:cubicBezTo>
                                  <a:pt x="150" y="27"/>
                                  <a:pt x="150" y="27"/>
                                  <a:pt x="150" y="27"/>
                                </a:cubicBezTo>
                                <a:cubicBezTo>
                                  <a:pt x="150" y="27"/>
                                  <a:pt x="150" y="27"/>
                                  <a:pt x="150" y="27"/>
                                </a:cubicBezTo>
                                <a:cubicBezTo>
                                  <a:pt x="152" y="27"/>
                                  <a:pt x="155" y="26"/>
                                  <a:pt x="156" y="25"/>
                                </a:cubicBezTo>
                                <a:cubicBezTo>
                                  <a:pt x="160" y="22"/>
                                  <a:pt x="163" y="18"/>
                                  <a:pt x="162" y="13"/>
                                </a:cubicBezTo>
                                <a:close/>
                                <a:moveTo>
                                  <a:pt x="134" y="28"/>
                                </a:moveTo>
                                <a:cubicBezTo>
                                  <a:pt x="132" y="2"/>
                                  <a:pt x="132" y="2"/>
                                  <a:pt x="132" y="2"/>
                                </a:cubicBezTo>
                                <a:cubicBezTo>
                                  <a:pt x="147" y="1"/>
                                  <a:pt x="147" y="1"/>
                                  <a:pt x="147" y="1"/>
                                </a:cubicBezTo>
                                <a:cubicBezTo>
                                  <a:pt x="147" y="1"/>
                                  <a:pt x="147" y="1"/>
                                  <a:pt x="147" y="1"/>
                                </a:cubicBezTo>
                                <a:cubicBezTo>
                                  <a:pt x="147" y="1"/>
                                  <a:pt x="147" y="1"/>
                                  <a:pt x="147" y="1"/>
                                </a:cubicBezTo>
                                <a:cubicBezTo>
                                  <a:pt x="155" y="0"/>
                                  <a:pt x="161" y="6"/>
                                  <a:pt x="161" y="13"/>
                                </a:cubicBezTo>
                                <a:cubicBezTo>
                                  <a:pt x="162" y="18"/>
                                  <a:pt x="160" y="22"/>
                                  <a:pt x="156" y="24"/>
                                </a:cubicBezTo>
                                <a:cubicBezTo>
                                  <a:pt x="154" y="26"/>
                                  <a:pt x="152" y="27"/>
                                  <a:pt x="150" y="27"/>
                                </a:cubicBezTo>
                                <a:cubicBezTo>
                                  <a:pt x="149" y="27"/>
                                  <a:pt x="149" y="27"/>
                                  <a:pt x="149" y="27"/>
                                </a:cubicBezTo>
                                <a:cubicBezTo>
                                  <a:pt x="134" y="28"/>
                                  <a:pt x="134" y="28"/>
                                  <a:pt x="134" y="28"/>
                                </a:cubicBezTo>
                                <a:cubicBezTo>
                                  <a:pt x="134" y="28"/>
                                  <a:pt x="134" y="28"/>
                                  <a:pt x="134" y="28"/>
                                </a:cubicBezTo>
                                <a:close/>
                                <a:moveTo>
                                  <a:pt x="131" y="1"/>
                                </a:moveTo>
                                <a:cubicBezTo>
                                  <a:pt x="115" y="2"/>
                                  <a:pt x="115" y="2"/>
                                  <a:pt x="115" y="2"/>
                                </a:cubicBezTo>
                                <a:cubicBezTo>
                                  <a:pt x="114" y="3"/>
                                  <a:pt x="114" y="3"/>
                                  <a:pt x="114" y="3"/>
                                </a:cubicBezTo>
                                <a:cubicBezTo>
                                  <a:pt x="114" y="3"/>
                                  <a:pt x="114" y="3"/>
                                  <a:pt x="114" y="3"/>
                                </a:cubicBezTo>
                                <a:cubicBezTo>
                                  <a:pt x="112" y="3"/>
                                  <a:pt x="110" y="4"/>
                                  <a:pt x="108" y="5"/>
                                </a:cubicBezTo>
                                <a:cubicBezTo>
                                  <a:pt x="104" y="8"/>
                                  <a:pt x="102" y="13"/>
                                  <a:pt x="102" y="18"/>
                                </a:cubicBezTo>
                                <a:cubicBezTo>
                                  <a:pt x="103" y="25"/>
                                  <a:pt x="109" y="31"/>
                                  <a:pt x="116" y="31"/>
                                </a:cubicBezTo>
                                <a:cubicBezTo>
                                  <a:pt x="116" y="31"/>
                                  <a:pt x="116" y="31"/>
                                  <a:pt x="116" y="31"/>
                                </a:cubicBezTo>
                                <a:cubicBezTo>
                                  <a:pt x="134" y="30"/>
                                  <a:pt x="134" y="30"/>
                                  <a:pt x="134" y="30"/>
                                </a:cubicBezTo>
                                <a:cubicBezTo>
                                  <a:pt x="131" y="1"/>
                                  <a:pt x="131" y="1"/>
                                  <a:pt x="131" y="1"/>
                                </a:cubicBezTo>
                                <a:cubicBezTo>
                                  <a:pt x="131" y="1"/>
                                  <a:pt x="131" y="1"/>
                                  <a:pt x="131" y="1"/>
                                </a:cubicBezTo>
                                <a:close/>
                                <a:moveTo>
                                  <a:pt x="117" y="29"/>
                                </a:moveTo>
                                <a:cubicBezTo>
                                  <a:pt x="117" y="30"/>
                                  <a:pt x="117" y="30"/>
                                  <a:pt x="117" y="30"/>
                                </a:cubicBezTo>
                                <a:cubicBezTo>
                                  <a:pt x="109" y="30"/>
                                  <a:pt x="103" y="25"/>
                                  <a:pt x="103" y="17"/>
                                </a:cubicBezTo>
                                <a:cubicBezTo>
                                  <a:pt x="103" y="13"/>
                                  <a:pt x="105" y="9"/>
                                  <a:pt x="108" y="6"/>
                                </a:cubicBezTo>
                                <a:cubicBezTo>
                                  <a:pt x="110" y="5"/>
                                  <a:pt x="113" y="4"/>
                                  <a:pt x="114" y="4"/>
                                </a:cubicBezTo>
                                <a:cubicBezTo>
                                  <a:pt x="131" y="2"/>
                                  <a:pt x="131" y="2"/>
                                  <a:pt x="131" y="2"/>
                                </a:cubicBezTo>
                                <a:cubicBezTo>
                                  <a:pt x="133" y="28"/>
                                  <a:pt x="133" y="28"/>
                                  <a:pt x="133" y="28"/>
                                </a:cubicBezTo>
                                <a:cubicBezTo>
                                  <a:pt x="117" y="29"/>
                                  <a:pt x="117" y="29"/>
                                  <a:pt x="117" y="29"/>
                                </a:cubicBezTo>
                                <a:close/>
                                <a:moveTo>
                                  <a:pt x="163" y="110"/>
                                </a:moveTo>
                                <a:cubicBezTo>
                                  <a:pt x="172" y="96"/>
                                  <a:pt x="172" y="96"/>
                                  <a:pt x="172" y="96"/>
                                </a:cubicBezTo>
                                <a:cubicBezTo>
                                  <a:pt x="172" y="96"/>
                                  <a:pt x="172" y="96"/>
                                  <a:pt x="172" y="96"/>
                                </a:cubicBezTo>
                                <a:cubicBezTo>
                                  <a:pt x="176" y="90"/>
                                  <a:pt x="173" y="82"/>
                                  <a:pt x="166" y="78"/>
                                </a:cubicBezTo>
                                <a:cubicBezTo>
                                  <a:pt x="160" y="73"/>
                                  <a:pt x="153" y="76"/>
                                  <a:pt x="148" y="82"/>
                                </a:cubicBezTo>
                                <a:cubicBezTo>
                                  <a:pt x="148" y="82"/>
                                  <a:pt x="148" y="82"/>
                                  <a:pt x="148" y="82"/>
                                </a:cubicBezTo>
                                <a:cubicBezTo>
                                  <a:pt x="140" y="96"/>
                                  <a:pt x="140" y="96"/>
                                  <a:pt x="140" y="96"/>
                                </a:cubicBezTo>
                                <a:cubicBezTo>
                                  <a:pt x="163" y="110"/>
                                  <a:pt x="163" y="110"/>
                                  <a:pt x="163" y="110"/>
                                </a:cubicBezTo>
                                <a:cubicBezTo>
                                  <a:pt x="163" y="110"/>
                                  <a:pt x="163" y="110"/>
                                  <a:pt x="163" y="110"/>
                                </a:cubicBezTo>
                                <a:close/>
                                <a:moveTo>
                                  <a:pt x="172" y="96"/>
                                </a:moveTo>
                                <a:cubicBezTo>
                                  <a:pt x="172" y="96"/>
                                  <a:pt x="172" y="96"/>
                                  <a:pt x="172" y="96"/>
                                </a:cubicBezTo>
                                <a:cubicBezTo>
                                  <a:pt x="172" y="96"/>
                                  <a:pt x="172" y="96"/>
                                  <a:pt x="172" y="96"/>
                                </a:cubicBezTo>
                                <a:cubicBezTo>
                                  <a:pt x="176" y="90"/>
                                  <a:pt x="174" y="81"/>
                                  <a:pt x="167" y="77"/>
                                </a:cubicBezTo>
                                <a:cubicBezTo>
                                  <a:pt x="162" y="74"/>
                                  <a:pt x="156" y="74"/>
                                  <a:pt x="152" y="77"/>
                                </a:cubicBezTo>
                                <a:cubicBezTo>
                                  <a:pt x="151" y="78"/>
                                  <a:pt x="149" y="80"/>
                                  <a:pt x="148" y="81"/>
                                </a:cubicBezTo>
                                <a:cubicBezTo>
                                  <a:pt x="148" y="81"/>
                                  <a:pt x="148" y="81"/>
                                  <a:pt x="148" y="81"/>
                                </a:cubicBezTo>
                                <a:cubicBezTo>
                                  <a:pt x="139" y="96"/>
                                  <a:pt x="139" y="96"/>
                                  <a:pt x="139" y="96"/>
                                </a:cubicBezTo>
                                <a:cubicBezTo>
                                  <a:pt x="164" y="111"/>
                                  <a:pt x="164" y="111"/>
                                  <a:pt x="164" y="111"/>
                                </a:cubicBezTo>
                                <a:cubicBezTo>
                                  <a:pt x="172" y="96"/>
                                  <a:pt x="172" y="96"/>
                                  <a:pt x="172" y="96"/>
                                </a:cubicBezTo>
                                <a:cubicBezTo>
                                  <a:pt x="172" y="96"/>
                                  <a:pt x="172" y="96"/>
                                  <a:pt x="172" y="96"/>
                                </a:cubicBezTo>
                                <a:close/>
                                <a:moveTo>
                                  <a:pt x="149" y="83"/>
                                </a:moveTo>
                                <a:cubicBezTo>
                                  <a:pt x="149" y="83"/>
                                  <a:pt x="149" y="83"/>
                                  <a:pt x="149" y="83"/>
                                </a:cubicBezTo>
                                <a:cubicBezTo>
                                  <a:pt x="149" y="83"/>
                                  <a:pt x="149" y="83"/>
                                  <a:pt x="149" y="83"/>
                                </a:cubicBezTo>
                                <a:cubicBezTo>
                                  <a:pt x="149" y="81"/>
                                  <a:pt x="150" y="79"/>
                                  <a:pt x="152" y="78"/>
                                </a:cubicBezTo>
                                <a:cubicBezTo>
                                  <a:pt x="156" y="75"/>
                                  <a:pt x="162" y="75"/>
                                  <a:pt x="166" y="78"/>
                                </a:cubicBezTo>
                                <a:cubicBezTo>
                                  <a:pt x="173" y="82"/>
                                  <a:pt x="175" y="89"/>
                                  <a:pt x="171" y="96"/>
                                </a:cubicBezTo>
                                <a:cubicBezTo>
                                  <a:pt x="163" y="109"/>
                                  <a:pt x="163" y="109"/>
                                  <a:pt x="163" y="109"/>
                                </a:cubicBezTo>
                                <a:cubicBezTo>
                                  <a:pt x="141" y="96"/>
                                  <a:pt x="141" y="96"/>
                                  <a:pt x="141" y="96"/>
                                </a:cubicBezTo>
                                <a:cubicBezTo>
                                  <a:pt x="149" y="83"/>
                                  <a:pt x="149" y="83"/>
                                  <a:pt x="149" y="83"/>
                                </a:cubicBezTo>
                                <a:cubicBezTo>
                                  <a:pt x="149" y="83"/>
                                  <a:pt x="149" y="83"/>
                                  <a:pt x="149" y="83"/>
                                </a:cubicBezTo>
                                <a:close/>
                                <a:moveTo>
                                  <a:pt x="154" y="125"/>
                                </a:moveTo>
                                <a:cubicBezTo>
                                  <a:pt x="154" y="125"/>
                                  <a:pt x="154" y="125"/>
                                  <a:pt x="154" y="125"/>
                                </a:cubicBezTo>
                                <a:cubicBezTo>
                                  <a:pt x="164" y="109"/>
                                  <a:pt x="164" y="109"/>
                                  <a:pt x="164" y="109"/>
                                </a:cubicBezTo>
                                <a:cubicBezTo>
                                  <a:pt x="140" y="96"/>
                                  <a:pt x="140" y="96"/>
                                  <a:pt x="140" y="96"/>
                                </a:cubicBezTo>
                                <a:cubicBezTo>
                                  <a:pt x="131" y="110"/>
                                  <a:pt x="131" y="110"/>
                                  <a:pt x="131" y="110"/>
                                </a:cubicBezTo>
                                <a:cubicBezTo>
                                  <a:pt x="131" y="110"/>
                                  <a:pt x="131" y="110"/>
                                  <a:pt x="131" y="110"/>
                                </a:cubicBezTo>
                                <a:cubicBezTo>
                                  <a:pt x="131" y="110"/>
                                  <a:pt x="131" y="110"/>
                                  <a:pt x="131" y="110"/>
                                </a:cubicBezTo>
                                <a:cubicBezTo>
                                  <a:pt x="127" y="117"/>
                                  <a:pt x="129" y="125"/>
                                  <a:pt x="136" y="129"/>
                                </a:cubicBezTo>
                                <a:cubicBezTo>
                                  <a:pt x="141" y="131"/>
                                  <a:pt x="147" y="132"/>
                                  <a:pt x="151" y="129"/>
                                </a:cubicBezTo>
                                <a:cubicBezTo>
                                  <a:pt x="153" y="128"/>
                                  <a:pt x="153" y="126"/>
                                  <a:pt x="154" y="125"/>
                                </a:cubicBezTo>
                                <a:close/>
                                <a:moveTo>
                                  <a:pt x="140" y="96"/>
                                </a:moveTo>
                                <a:cubicBezTo>
                                  <a:pt x="162" y="110"/>
                                  <a:pt x="162" y="110"/>
                                  <a:pt x="162" y="110"/>
                                </a:cubicBezTo>
                                <a:cubicBezTo>
                                  <a:pt x="154" y="124"/>
                                  <a:pt x="154" y="124"/>
                                  <a:pt x="154" y="124"/>
                                </a:cubicBezTo>
                                <a:cubicBezTo>
                                  <a:pt x="154" y="124"/>
                                  <a:pt x="154" y="124"/>
                                  <a:pt x="154" y="124"/>
                                </a:cubicBezTo>
                                <a:cubicBezTo>
                                  <a:pt x="154" y="124"/>
                                  <a:pt x="154" y="124"/>
                                  <a:pt x="154" y="124"/>
                                </a:cubicBezTo>
                                <a:cubicBezTo>
                                  <a:pt x="153" y="126"/>
                                  <a:pt x="152" y="127"/>
                                  <a:pt x="151" y="128"/>
                                </a:cubicBezTo>
                                <a:cubicBezTo>
                                  <a:pt x="146" y="131"/>
                                  <a:pt x="141" y="131"/>
                                  <a:pt x="137" y="128"/>
                                </a:cubicBezTo>
                                <a:cubicBezTo>
                                  <a:pt x="130" y="124"/>
                                  <a:pt x="129" y="117"/>
                                  <a:pt x="132" y="111"/>
                                </a:cubicBezTo>
                                <a:cubicBezTo>
                                  <a:pt x="132" y="111"/>
                                  <a:pt x="132" y="111"/>
                                  <a:pt x="132" y="111"/>
                                </a:cubicBezTo>
                                <a:cubicBezTo>
                                  <a:pt x="140" y="96"/>
                                  <a:pt x="140" y="96"/>
                                  <a:pt x="140" y="96"/>
                                </a:cubicBezTo>
                                <a:cubicBezTo>
                                  <a:pt x="140" y="96"/>
                                  <a:pt x="140" y="96"/>
                                  <a:pt x="140" y="96"/>
                                </a:cubicBezTo>
                                <a:close/>
                              </a:path>
                            </a:pathLst>
                          </a:custGeom>
                          <a:solidFill>
                            <a:srgbClr val="8ECF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 name="Freeform 29"/>
                        <wps:cNvSpPr>
                          <a:spLocks noEditPoints="1"/>
                        </wps:cNvSpPr>
                        <wps:spPr bwMode="auto">
                          <a:xfrm>
                            <a:off x="7113588" y="2239963"/>
                            <a:ext cx="787400" cy="866775"/>
                          </a:xfrm>
                          <a:custGeom>
                            <a:avLst/>
                            <a:gdLst>
                              <a:gd name="T0" fmla="*/ 180 w 210"/>
                              <a:gd name="T1" fmla="*/ 140 h 231"/>
                              <a:gd name="T2" fmla="*/ 102 w 210"/>
                              <a:gd name="T3" fmla="*/ 194 h 231"/>
                              <a:gd name="T4" fmla="*/ 28 w 210"/>
                              <a:gd name="T5" fmla="*/ 86 h 231"/>
                              <a:gd name="T6" fmla="*/ 105 w 210"/>
                              <a:gd name="T7" fmla="*/ 32 h 231"/>
                              <a:gd name="T8" fmla="*/ 180 w 210"/>
                              <a:gd name="T9" fmla="*/ 140 h 231"/>
                              <a:gd name="T10" fmla="*/ 180 w 210"/>
                              <a:gd name="T11" fmla="*/ 140 h 231"/>
                              <a:gd name="T12" fmla="*/ 78 w 210"/>
                              <a:gd name="T13" fmla="*/ 39 h 231"/>
                              <a:gd name="T14" fmla="*/ 77 w 210"/>
                              <a:gd name="T15" fmla="*/ 41 h 231"/>
                              <a:gd name="T16" fmla="*/ 57 w 210"/>
                              <a:gd name="T17" fmla="*/ 54 h 231"/>
                              <a:gd name="T18" fmla="*/ 56 w 210"/>
                              <a:gd name="T19" fmla="*/ 54 h 231"/>
                              <a:gd name="T20" fmla="*/ 53 w 210"/>
                              <a:gd name="T21" fmla="*/ 51 h 231"/>
                              <a:gd name="T22" fmla="*/ 54 w 210"/>
                              <a:gd name="T23" fmla="*/ 49 h 231"/>
                              <a:gd name="T24" fmla="*/ 73 w 210"/>
                              <a:gd name="T25" fmla="*/ 36 h 231"/>
                              <a:gd name="T26" fmla="*/ 75 w 210"/>
                              <a:gd name="T27" fmla="*/ 36 h 231"/>
                              <a:gd name="T28" fmla="*/ 78 w 210"/>
                              <a:gd name="T29" fmla="*/ 39 h 231"/>
                              <a:gd name="T30" fmla="*/ 78 w 210"/>
                              <a:gd name="T31" fmla="*/ 39 h 231"/>
                              <a:gd name="T32" fmla="*/ 49 w 210"/>
                              <a:gd name="T33" fmla="*/ 56 h 231"/>
                              <a:gd name="T34" fmla="*/ 49 w 210"/>
                              <a:gd name="T35" fmla="*/ 61 h 231"/>
                              <a:gd name="T36" fmla="*/ 43 w 210"/>
                              <a:gd name="T37" fmla="*/ 60 h 231"/>
                              <a:gd name="T38" fmla="*/ 44 w 210"/>
                              <a:gd name="T39" fmla="*/ 55 h 231"/>
                              <a:gd name="T40" fmla="*/ 49 w 210"/>
                              <a:gd name="T41" fmla="*/ 56 h 231"/>
                              <a:gd name="T42" fmla="*/ 139 w 210"/>
                              <a:gd name="T43" fmla="*/ 189 h 231"/>
                              <a:gd name="T44" fmla="*/ 143 w 210"/>
                              <a:gd name="T45" fmla="*/ 170 h 231"/>
                              <a:gd name="T46" fmla="*/ 162 w 210"/>
                              <a:gd name="T47" fmla="*/ 173 h 231"/>
                              <a:gd name="T48" fmla="*/ 158 w 210"/>
                              <a:gd name="T49" fmla="*/ 192 h 231"/>
                              <a:gd name="T50" fmla="*/ 139 w 210"/>
                              <a:gd name="T51" fmla="*/ 189 h 231"/>
                              <a:gd name="T52" fmla="*/ 200 w 210"/>
                              <a:gd name="T53" fmla="*/ 149 h 231"/>
                              <a:gd name="T54" fmla="*/ 108 w 210"/>
                              <a:gd name="T55" fmla="*/ 15 h 231"/>
                              <a:gd name="T56" fmla="*/ 83 w 210"/>
                              <a:gd name="T57" fmla="*/ 10 h 231"/>
                              <a:gd name="T58" fmla="*/ 15 w 210"/>
                              <a:gd name="T59" fmla="*/ 57 h 231"/>
                              <a:gd name="T60" fmla="*/ 11 w 210"/>
                              <a:gd name="T61" fmla="*/ 82 h 231"/>
                              <a:gd name="T62" fmla="*/ 102 w 210"/>
                              <a:gd name="T63" fmla="*/ 216 h 231"/>
                              <a:gd name="T64" fmla="*/ 128 w 210"/>
                              <a:gd name="T65" fmla="*/ 220 h 231"/>
                              <a:gd name="T66" fmla="*/ 195 w 210"/>
                              <a:gd name="T67" fmla="*/ 174 h 231"/>
                              <a:gd name="T68" fmla="*/ 200 w 210"/>
                              <a:gd name="T69" fmla="*/ 149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0" h="231">
                                <a:moveTo>
                                  <a:pt x="180" y="140"/>
                                </a:moveTo>
                                <a:cubicBezTo>
                                  <a:pt x="102" y="194"/>
                                  <a:pt x="102" y="194"/>
                                  <a:pt x="102" y="194"/>
                                </a:cubicBezTo>
                                <a:cubicBezTo>
                                  <a:pt x="28" y="86"/>
                                  <a:pt x="28" y="86"/>
                                  <a:pt x="28" y="86"/>
                                </a:cubicBezTo>
                                <a:cubicBezTo>
                                  <a:pt x="105" y="32"/>
                                  <a:pt x="105" y="32"/>
                                  <a:pt x="105" y="32"/>
                                </a:cubicBezTo>
                                <a:cubicBezTo>
                                  <a:pt x="180" y="140"/>
                                  <a:pt x="180" y="140"/>
                                  <a:pt x="180" y="140"/>
                                </a:cubicBezTo>
                                <a:cubicBezTo>
                                  <a:pt x="180" y="140"/>
                                  <a:pt x="180" y="140"/>
                                  <a:pt x="180" y="140"/>
                                </a:cubicBezTo>
                                <a:close/>
                                <a:moveTo>
                                  <a:pt x="78" y="39"/>
                                </a:moveTo>
                                <a:cubicBezTo>
                                  <a:pt x="78" y="39"/>
                                  <a:pt x="78" y="40"/>
                                  <a:pt x="77" y="41"/>
                                </a:cubicBezTo>
                                <a:cubicBezTo>
                                  <a:pt x="57" y="54"/>
                                  <a:pt x="57" y="54"/>
                                  <a:pt x="57" y="54"/>
                                </a:cubicBezTo>
                                <a:cubicBezTo>
                                  <a:pt x="57" y="54"/>
                                  <a:pt x="56" y="55"/>
                                  <a:pt x="56" y="54"/>
                                </a:cubicBezTo>
                                <a:cubicBezTo>
                                  <a:pt x="53" y="51"/>
                                  <a:pt x="53" y="51"/>
                                  <a:pt x="53" y="51"/>
                                </a:cubicBezTo>
                                <a:cubicBezTo>
                                  <a:pt x="53" y="51"/>
                                  <a:pt x="53" y="50"/>
                                  <a:pt x="54" y="49"/>
                                </a:cubicBezTo>
                                <a:cubicBezTo>
                                  <a:pt x="73" y="36"/>
                                  <a:pt x="73" y="36"/>
                                  <a:pt x="73" y="36"/>
                                </a:cubicBezTo>
                                <a:cubicBezTo>
                                  <a:pt x="73" y="36"/>
                                  <a:pt x="74" y="35"/>
                                  <a:pt x="75" y="36"/>
                                </a:cubicBezTo>
                                <a:cubicBezTo>
                                  <a:pt x="78" y="39"/>
                                  <a:pt x="78" y="39"/>
                                  <a:pt x="78" y="39"/>
                                </a:cubicBezTo>
                                <a:cubicBezTo>
                                  <a:pt x="78" y="39"/>
                                  <a:pt x="78" y="39"/>
                                  <a:pt x="78" y="39"/>
                                </a:cubicBezTo>
                                <a:close/>
                                <a:moveTo>
                                  <a:pt x="49" y="56"/>
                                </a:moveTo>
                                <a:cubicBezTo>
                                  <a:pt x="51" y="58"/>
                                  <a:pt x="51" y="60"/>
                                  <a:pt x="49" y="61"/>
                                </a:cubicBezTo>
                                <a:cubicBezTo>
                                  <a:pt x="47" y="62"/>
                                  <a:pt x="44" y="62"/>
                                  <a:pt x="43" y="60"/>
                                </a:cubicBezTo>
                                <a:cubicBezTo>
                                  <a:pt x="42" y="58"/>
                                  <a:pt x="43" y="56"/>
                                  <a:pt x="44" y="55"/>
                                </a:cubicBezTo>
                                <a:cubicBezTo>
                                  <a:pt x="46" y="54"/>
                                  <a:pt x="49" y="54"/>
                                  <a:pt x="49" y="56"/>
                                </a:cubicBezTo>
                                <a:moveTo>
                                  <a:pt x="139" y="189"/>
                                </a:moveTo>
                                <a:cubicBezTo>
                                  <a:pt x="136" y="183"/>
                                  <a:pt x="137" y="174"/>
                                  <a:pt x="143" y="170"/>
                                </a:cubicBezTo>
                                <a:cubicBezTo>
                                  <a:pt x="149" y="166"/>
                                  <a:pt x="157" y="167"/>
                                  <a:pt x="162" y="173"/>
                                </a:cubicBezTo>
                                <a:cubicBezTo>
                                  <a:pt x="166" y="179"/>
                                  <a:pt x="164" y="188"/>
                                  <a:pt x="158" y="192"/>
                                </a:cubicBezTo>
                                <a:cubicBezTo>
                                  <a:pt x="152" y="197"/>
                                  <a:pt x="144" y="195"/>
                                  <a:pt x="139" y="189"/>
                                </a:cubicBezTo>
                                <a:moveTo>
                                  <a:pt x="200" y="149"/>
                                </a:moveTo>
                                <a:cubicBezTo>
                                  <a:pt x="108" y="15"/>
                                  <a:pt x="108" y="15"/>
                                  <a:pt x="108" y="15"/>
                                </a:cubicBezTo>
                                <a:cubicBezTo>
                                  <a:pt x="108" y="15"/>
                                  <a:pt x="98" y="0"/>
                                  <a:pt x="83" y="10"/>
                                </a:cubicBezTo>
                                <a:cubicBezTo>
                                  <a:pt x="15" y="57"/>
                                  <a:pt x="15" y="57"/>
                                  <a:pt x="15" y="57"/>
                                </a:cubicBezTo>
                                <a:cubicBezTo>
                                  <a:pt x="15" y="57"/>
                                  <a:pt x="0" y="67"/>
                                  <a:pt x="11" y="82"/>
                                </a:cubicBezTo>
                                <a:cubicBezTo>
                                  <a:pt x="102" y="216"/>
                                  <a:pt x="102" y="216"/>
                                  <a:pt x="102" y="216"/>
                                </a:cubicBezTo>
                                <a:cubicBezTo>
                                  <a:pt x="102" y="216"/>
                                  <a:pt x="113" y="231"/>
                                  <a:pt x="128" y="220"/>
                                </a:cubicBezTo>
                                <a:cubicBezTo>
                                  <a:pt x="195" y="174"/>
                                  <a:pt x="195" y="174"/>
                                  <a:pt x="195" y="174"/>
                                </a:cubicBezTo>
                                <a:cubicBezTo>
                                  <a:pt x="195" y="174"/>
                                  <a:pt x="210" y="163"/>
                                  <a:pt x="200" y="149"/>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 name="Freeform 30"/>
                        <wps:cNvSpPr>
                          <a:spLocks noEditPoints="1"/>
                        </wps:cNvSpPr>
                        <wps:spPr bwMode="auto">
                          <a:xfrm>
                            <a:off x="5980113" y="2187575"/>
                            <a:ext cx="911225" cy="915988"/>
                          </a:xfrm>
                          <a:custGeom>
                            <a:avLst/>
                            <a:gdLst>
                              <a:gd name="T0" fmla="*/ 105 w 243"/>
                              <a:gd name="T1" fmla="*/ 137 h 244"/>
                              <a:gd name="T2" fmla="*/ 102 w 243"/>
                              <a:gd name="T3" fmla="*/ 140 h 244"/>
                              <a:gd name="T4" fmla="*/ 145 w 243"/>
                              <a:gd name="T5" fmla="*/ 140 h 244"/>
                              <a:gd name="T6" fmla="*/ 61 w 243"/>
                              <a:gd name="T7" fmla="*/ 35 h 244"/>
                              <a:gd name="T8" fmla="*/ 162 w 243"/>
                              <a:gd name="T9" fmla="*/ 221 h 244"/>
                              <a:gd name="T10" fmla="*/ 209 w 243"/>
                              <a:gd name="T11" fmla="*/ 64 h 244"/>
                              <a:gd name="T12" fmla="*/ 213 w 243"/>
                              <a:gd name="T13" fmla="*/ 62 h 244"/>
                              <a:gd name="T14" fmla="*/ 80 w 243"/>
                              <a:gd name="T15" fmla="*/ 62 h 244"/>
                              <a:gd name="T16" fmla="*/ 148 w 243"/>
                              <a:gd name="T17" fmla="*/ 191 h 244"/>
                              <a:gd name="T18" fmla="*/ 182 w 243"/>
                              <a:gd name="T19" fmla="*/ 84 h 244"/>
                              <a:gd name="T20" fmla="*/ 186 w 243"/>
                              <a:gd name="T21" fmla="*/ 81 h 244"/>
                              <a:gd name="T22" fmla="*/ 48 w 243"/>
                              <a:gd name="T23" fmla="*/ 177 h 244"/>
                              <a:gd name="T24" fmla="*/ 52 w 243"/>
                              <a:gd name="T25" fmla="*/ 175 h 244"/>
                              <a:gd name="T26" fmla="*/ 189 w 243"/>
                              <a:gd name="T27" fmla="*/ 182 h 244"/>
                              <a:gd name="T28" fmla="*/ 159 w 243"/>
                              <a:gd name="T29" fmla="*/ 100 h 244"/>
                              <a:gd name="T30" fmla="*/ 137 w 243"/>
                              <a:gd name="T31" fmla="*/ 165 h 244"/>
                              <a:gd name="T32" fmla="*/ 101 w 243"/>
                              <a:gd name="T33" fmla="*/ 93 h 244"/>
                              <a:gd name="T34" fmla="*/ 157 w 243"/>
                              <a:gd name="T35" fmla="*/ 151 h 244"/>
                              <a:gd name="T36" fmla="*/ 89 w 243"/>
                              <a:gd name="T37" fmla="*/ 76 h 244"/>
                              <a:gd name="T38" fmla="*/ 141 w 243"/>
                              <a:gd name="T39" fmla="*/ 176 h 244"/>
                              <a:gd name="T40" fmla="*/ 168 w 243"/>
                              <a:gd name="T41" fmla="*/ 93 h 244"/>
                              <a:gd name="T42" fmla="*/ 172 w 243"/>
                              <a:gd name="T43" fmla="*/ 90 h 244"/>
                              <a:gd name="T44" fmla="*/ 163 w 243"/>
                              <a:gd name="T45" fmla="*/ 244 h 244"/>
                              <a:gd name="T46" fmla="*/ 124 w 243"/>
                              <a:gd name="T47" fmla="*/ 132 h 244"/>
                              <a:gd name="T48" fmla="*/ 130 w 243"/>
                              <a:gd name="T49" fmla="*/ 120 h 244"/>
                              <a:gd name="T50" fmla="*/ 144 w 243"/>
                              <a:gd name="T51" fmla="*/ 141 h 244"/>
                              <a:gd name="T52" fmla="*/ 220 w 243"/>
                              <a:gd name="T53" fmla="*/ 198 h 244"/>
                              <a:gd name="T54" fmla="*/ 183 w 243"/>
                              <a:gd name="T55" fmla="*/ 203 h 244"/>
                              <a:gd name="T56" fmla="*/ 188 w 243"/>
                              <a:gd name="T57" fmla="*/ 192 h 244"/>
                              <a:gd name="T58" fmla="*/ 177 w 243"/>
                              <a:gd name="T59" fmla="*/ 180 h 244"/>
                              <a:gd name="T60" fmla="*/ 155 w 243"/>
                              <a:gd name="T61" fmla="*/ 159 h 244"/>
                              <a:gd name="T62" fmla="*/ 155 w 243"/>
                              <a:gd name="T63" fmla="*/ 159 h 244"/>
                              <a:gd name="T64" fmla="*/ 127 w 243"/>
                              <a:gd name="T65" fmla="*/ 122 h 244"/>
                              <a:gd name="T66" fmla="*/ 126 w 243"/>
                              <a:gd name="T67" fmla="*/ 127 h 244"/>
                              <a:gd name="T68" fmla="*/ 138 w 243"/>
                              <a:gd name="T69" fmla="*/ 144 h 244"/>
                              <a:gd name="T70" fmla="*/ 132 w 243"/>
                              <a:gd name="T71" fmla="*/ 137 h 244"/>
                              <a:gd name="T72" fmla="*/ 152 w 243"/>
                              <a:gd name="T73" fmla="*/ 157 h 244"/>
                              <a:gd name="T74" fmla="*/ 139 w 243"/>
                              <a:gd name="T75" fmla="*/ 151 h 244"/>
                              <a:gd name="T76" fmla="*/ 147 w 243"/>
                              <a:gd name="T77" fmla="*/ 169 h 244"/>
                              <a:gd name="T78" fmla="*/ 147 w 243"/>
                              <a:gd name="T79" fmla="*/ 169 h 244"/>
                              <a:gd name="T80" fmla="*/ 164 w 243"/>
                              <a:gd name="T81" fmla="*/ 181 h 244"/>
                              <a:gd name="T82" fmla="*/ 152 w 243"/>
                              <a:gd name="T83" fmla="*/ 165 h 244"/>
                              <a:gd name="T84" fmla="*/ 153 w 243"/>
                              <a:gd name="T85" fmla="*/ 182 h 244"/>
                              <a:gd name="T86" fmla="*/ 155 w 243"/>
                              <a:gd name="T87" fmla="*/ 186 h 244"/>
                              <a:gd name="T88" fmla="*/ 163 w 243"/>
                              <a:gd name="T89" fmla="*/ 204 h 244"/>
                              <a:gd name="T90" fmla="*/ 180 w 243"/>
                              <a:gd name="T91" fmla="*/ 184 h 244"/>
                              <a:gd name="T92" fmla="*/ 163 w 243"/>
                              <a:gd name="T93" fmla="*/ 204 h 244"/>
                              <a:gd name="T94" fmla="*/ 177 w 243"/>
                              <a:gd name="T95" fmla="*/ 207 h 244"/>
                              <a:gd name="T96" fmla="*/ 171 w 243"/>
                              <a:gd name="T97" fmla="*/ 220 h 244"/>
                              <a:gd name="T98" fmla="*/ 181 w 243"/>
                              <a:gd name="T99" fmla="*/ 207 h 244"/>
                              <a:gd name="T100" fmla="*/ 205 w 243"/>
                              <a:gd name="T101" fmla="*/ 209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43" h="244">
                                <a:moveTo>
                                  <a:pt x="141" y="112"/>
                                </a:moveTo>
                                <a:cubicBezTo>
                                  <a:pt x="134" y="102"/>
                                  <a:pt x="121" y="100"/>
                                  <a:pt x="111" y="107"/>
                                </a:cubicBezTo>
                                <a:cubicBezTo>
                                  <a:pt x="101" y="114"/>
                                  <a:pt x="99" y="127"/>
                                  <a:pt x="105" y="137"/>
                                </a:cubicBezTo>
                                <a:cubicBezTo>
                                  <a:pt x="110" y="144"/>
                                  <a:pt x="120" y="147"/>
                                  <a:pt x="127" y="145"/>
                                </a:cubicBezTo>
                                <a:cubicBezTo>
                                  <a:pt x="129" y="150"/>
                                  <a:pt x="129" y="150"/>
                                  <a:pt x="129" y="150"/>
                                </a:cubicBezTo>
                                <a:cubicBezTo>
                                  <a:pt x="120" y="152"/>
                                  <a:pt x="108" y="149"/>
                                  <a:pt x="102" y="140"/>
                                </a:cubicBezTo>
                                <a:cubicBezTo>
                                  <a:pt x="93" y="128"/>
                                  <a:pt x="96" y="111"/>
                                  <a:pt x="108" y="103"/>
                                </a:cubicBezTo>
                                <a:cubicBezTo>
                                  <a:pt x="120" y="94"/>
                                  <a:pt x="137" y="98"/>
                                  <a:pt x="145" y="109"/>
                                </a:cubicBezTo>
                                <a:cubicBezTo>
                                  <a:pt x="151" y="119"/>
                                  <a:pt x="151" y="131"/>
                                  <a:pt x="145" y="140"/>
                                </a:cubicBezTo>
                                <a:cubicBezTo>
                                  <a:pt x="141" y="136"/>
                                  <a:pt x="141" y="136"/>
                                  <a:pt x="141" y="136"/>
                                </a:cubicBezTo>
                                <a:cubicBezTo>
                                  <a:pt x="146" y="129"/>
                                  <a:pt x="146" y="120"/>
                                  <a:pt x="141" y="112"/>
                                </a:cubicBezTo>
                                <a:close/>
                                <a:moveTo>
                                  <a:pt x="61" y="35"/>
                                </a:moveTo>
                                <a:cubicBezTo>
                                  <a:pt x="12" y="69"/>
                                  <a:pt x="0" y="138"/>
                                  <a:pt x="34" y="187"/>
                                </a:cubicBezTo>
                                <a:cubicBezTo>
                                  <a:pt x="64" y="229"/>
                                  <a:pt x="118" y="244"/>
                                  <a:pt x="164" y="225"/>
                                </a:cubicBezTo>
                                <a:cubicBezTo>
                                  <a:pt x="162" y="221"/>
                                  <a:pt x="162" y="221"/>
                                  <a:pt x="162" y="221"/>
                                </a:cubicBezTo>
                                <a:cubicBezTo>
                                  <a:pt x="119" y="238"/>
                                  <a:pt x="66" y="224"/>
                                  <a:pt x="38" y="184"/>
                                </a:cubicBezTo>
                                <a:cubicBezTo>
                                  <a:pt x="5" y="137"/>
                                  <a:pt x="17" y="72"/>
                                  <a:pt x="64" y="39"/>
                                </a:cubicBezTo>
                                <a:cubicBezTo>
                                  <a:pt x="111" y="6"/>
                                  <a:pt x="176" y="17"/>
                                  <a:pt x="209" y="64"/>
                                </a:cubicBezTo>
                                <a:cubicBezTo>
                                  <a:pt x="237" y="105"/>
                                  <a:pt x="233" y="158"/>
                                  <a:pt x="201" y="194"/>
                                </a:cubicBezTo>
                                <a:cubicBezTo>
                                  <a:pt x="205" y="197"/>
                                  <a:pt x="205" y="197"/>
                                  <a:pt x="205" y="197"/>
                                </a:cubicBezTo>
                                <a:cubicBezTo>
                                  <a:pt x="238" y="160"/>
                                  <a:pt x="243" y="104"/>
                                  <a:pt x="213" y="62"/>
                                </a:cubicBezTo>
                                <a:cubicBezTo>
                                  <a:pt x="179" y="12"/>
                                  <a:pt x="111" y="0"/>
                                  <a:pt x="61" y="35"/>
                                </a:cubicBezTo>
                                <a:close/>
                                <a:moveTo>
                                  <a:pt x="186" y="81"/>
                                </a:moveTo>
                                <a:cubicBezTo>
                                  <a:pt x="162" y="47"/>
                                  <a:pt x="114" y="38"/>
                                  <a:pt x="80" y="62"/>
                                </a:cubicBezTo>
                                <a:cubicBezTo>
                                  <a:pt x="46" y="86"/>
                                  <a:pt x="37" y="134"/>
                                  <a:pt x="61" y="168"/>
                                </a:cubicBezTo>
                                <a:cubicBezTo>
                                  <a:pt x="81" y="197"/>
                                  <a:pt x="119" y="207"/>
                                  <a:pt x="150" y="195"/>
                                </a:cubicBezTo>
                                <a:cubicBezTo>
                                  <a:pt x="148" y="191"/>
                                  <a:pt x="148" y="191"/>
                                  <a:pt x="148" y="191"/>
                                </a:cubicBezTo>
                                <a:cubicBezTo>
                                  <a:pt x="119" y="202"/>
                                  <a:pt x="84" y="192"/>
                                  <a:pt x="65" y="165"/>
                                </a:cubicBezTo>
                                <a:cubicBezTo>
                                  <a:pt x="43" y="133"/>
                                  <a:pt x="50" y="89"/>
                                  <a:pt x="83" y="66"/>
                                </a:cubicBezTo>
                                <a:cubicBezTo>
                                  <a:pt x="115" y="44"/>
                                  <a:pt x="159" y="51"/>
                                  <a:pt x="182" y="84"/>
                                </a:cubicBezTo>
                                <a:cubicBezTo>
                                  <a:pt x="201" y="111"/>
                                  <a:pt x="198" y="147"/>
                                  <a:pt x="177" y="171"/>
                                </a:cubicBezTo>
                                <a:cubicBezTo>
                                  <a:pt x="181" y="174"/>
                                  <a:pt x="181" y="174"/>
                                  <a:pt x="181" y="174"/>
                                </a:cubicBezTo>
                                <a:cubicBezTo>
                                  <a:pt x="203" y="148"/>
                                  <a:pt x="206" y="110"/>
                                  <a:pt x="186" y="81"/>
                                </a:cubicBezTo>
                                <a:close/>
                                <a:moveTo>
                                  <a:pt x="199" y="72"/>
                                </a:moveTo>
                                <a:cubicBezTo>
                                  <a:pt x="169" y="30"/>
                                  <a:pt x="112" y="20"/>
                                  <a:pt x="71" y="49"/>
                                </a:cubicBezTo>
                                <a:cubicBezTo>
                                  <a:pt x="29" y="78"/>
                                  <a:pt x="18" y="136"/>
                                  <a:pt x="48" y="177"/>
                                </a:cubicBezTo>
                                <a:cubicBezTo>
                                  <a:pt x="73" y="213"/>
                                  <a:pt x="118" y="225"/>
                                  <a:pt x="157" y="210"/>
                                </a:cubicBezTo>
                                <a:cubicBezTo>
                                  <a:pt x="155" y="206"/>
                                  <a:pt x="155" y="206"/>
                                  <a:pt x="155" y="206"/>
                                </a:cubicBezTo>
                                <a:cubicBezTo>
                                  <a:pt x="118" y="220"/>
                                  <a:pt x="75" y="208"/>
                                  <a:pt x="52" y="175"/>
                                </a:cubicBezTo>
                                <a:cubicBezTo>
                                  <a:pt x="24" y="135"/>
                                  <a:pt x="34" y="81"/>
                                  <a:pt x="73" y="53"/>
                                </a:cubicBezTo>
                                <a:cubicBezTo>
                                  <a:pt x="113" y="25"/>
                                  <a:pt x="167" y="35"/>
                                  <a:pt x="195" y="74"/>
                                </a:cubicBezTo>
                                <a:cubicBezTo>
                                  <a:pt x="218" y="108"/>
                                  <a:pt x="215" y="152"/>
                                  <a:pt x="189" y="182"/>
                                </a:cubicBezTo>
                                <a:cubicBezTo>
                                  <a:pt x="192" y="186"/>
                                  <a:pt x="192" y="186"/>
                                  <a:pt x="192" y="186"/>
                                </a:cubicBezTo>
                                <a:cubicBezTo>
                                  <a:pt x="220" y="154"/>
                                  <a:pt x="224" y="107"/>
                                  <a:pt x="199" y="72"/>
                                </a:cubicBezTo>
                                <a:close/>
                                <a:moveTo>
                                  <a:pt x="159" y="100"/>
                                </a:moveTo>
                                <a:cubicBezTo>
                                  <a:pt x="145" y="80"/>
                                  <a:pt x="118" y="75"/>
                                  <a:pt x="99" y="89"/>
                                </a:cubicBezTo>
                                <a:cubicBezTo>
                                  <a:pt x="79" y="103"/>
                                  <a:pt x="74" y="129"/>
                                  <a:pt x="88" y="149"/>
                                </a:cubicBezTo>
                                <a:cubicBezTo>
                                  <a:pt x="99" y="165"/>
                                  <a:pt x="119" y="171"/>
                                  <a:pt x="137" y="165"/>
                                </a:cubicBezTo>
                                <a:cubicBezTo>
                                  <a:pt x="135" y="161"/>
                                  <a:pt x="135" y="161"/>
                                  <a:pt x="135" y="161"/>
                                </a:cubicBezTo>
                                <a:cubicBezTo>
                                  <a:pt x="119" y="166"/>
                                  <a:pt x="102" y="160"/>
                                  <a:pt x="92" y="146"/>
                                </a:cubicBezTo>
                                <a:cubicBezTo>
                                  <a:pt x="80" y="129"/>
                                  <a:pt x="84" y="105"/>
                                  <a:pt x="101" y="93"/>
                                </a:cubicBezTo>
                                <a:cubicBezTo>
                                  <a:pt x="119" y="81"/>
                                  <a:pt x="143" y="85"/>
                                  <a:pt x="155" y="102"/>
                                </a:cubicBezTo>
                                <a:cubicBezTo>
                                  <a:pt x="165" y="117"/>
                                  <a:pt x="164" y="135"/>
                                  <a:pt x="154" y="148"/>
                                </a:cubicBezTo>
                                <a:cubicBezTo>
                                  <a:pt x="157" y="151"/>
                                  <a:pt x="157" y="151"/>
                                  <a:pt x="157" y="151"/>
                                </a:cubicBezTo>
                                <a:cubicBezTo>
                                  <a:pt x="169" y="137"/>
                                  <a:pt x="170" y="116"/>
                                  <a:pt x="159" y="100"/>
                                </a:cubicBezTo>
                                <a:close/>
                                <a:moveTo>
                                  <a:pt x="172" y="90"/>
                                </a:moveTo>
                                <a:cubicBezTo>
                                  <a:pt x="153" y="64"/>
                                  <a:pt x="116" y="57"/>
                                  <a:pt x="89" y="76"/>
                                </a:cubicBezTo>
                                <a:cubicBezTo>
                                  <a:pt x="63" y="95"/>
                                  <a:pt x="56" y="132"/>
                                  <a:pt x="75" y="158"/>
                                </a:cubicBezTo>
                                <a:cubicBezTo>
                                  <a:pt x="91" y="181"/>
                                  <a:pt x="119" y="189"/>
                                  <a:pt x="143" y="180"/>
                                </a:cubicBezTo>
                                <a:cubicBezTo>
                                  <a:pt x="141" y="176"/>
                                  <a:pt x="141" y="176"/>
                                  <a:pt x="141" y="176"/>
                                </a:cubicBezTo>
                                <a:cubicBezTo>
                                  <a:pt x="119" y="183"/>
                                  <a:pt x="93" y="176"/>
                                  <a:pt x="79" y="156"/>
                                </a:cubicBezTo>
                                <a:cubicBezTo>
                                  <a:pt x="61" y="131"/>
                                  <a:pt x="67" y="97"/>
                                  <a:pt x="92" y="80"/>
                                </a:cubicBezTo>
                                <a:cubicBezTo>
                                  <a:pt x="117" y="62"/>
                                  <a:pt x="151" y="68"/>
                                  <a:pt x="168" y="93"/>
                                </a:cubicBezTo>
                                <a:cubicBezTo>
                                  <a:pt x="183" y="114"/>
                                  <a:pt x="180" y="141"/>
                                  <a:pt x="165" y="159"/>
                                </a:cubicBezTo>
                                <a:cubicBezTo>
                                  <a:pt x="169" y="162"/>
                                  <a:pt x="169" y="162"/>
                                  <a:pt x="169" y="162"/>
                                </a:cubicBezTo>
                                <a:cubicBezTo>
                                  <a:pt x="186" y="142"/>
                                  <a:pt x="188" y="113"/>
                                  <a:pt x="172" y="90"/>
                                </a:cubicBezTo>
                                <a:close/>
                                <a:moveTo>
                                  <a:pt x="220" y="198"/>
                                </a:moveTo>
                                <a:cubicBezTo>
                                  <a:pt x="223" y="202"/>
                                  <a:pt x="223" y="202"/>
                                  <a:pt x="223" y="202"/>
                                </a:cubicBezTo>
                                <a:cubicBezTo>
                                  <a:pt x="163" y="244"/>
                                  <a:pt x="163" y="244"/>
                                  <a:pt x="163" y="244"/>
                                </a:cubicBezTo>
                                <a:cubicBezTo>
                                  <a:pt x="160" y="240"/>
                                  <a:pt x="160" y="240"/>
                                  <a:pt x="160" y="240"/>
                                </a:cubicBezTo>
                                <a:cubicBezTo>
                                  <a:pt x="171" y="233"/>
                                  <a:pt x="171" y="233"/>
                                  <a:pt x="171" y="233"/>
                                </a:cubicBezTo>
                                <a:cubicBezTo>
                                  <a:pt x="124" y="132"/>
                                  <a:pt x="124" y="132"/>
                                  <a:pt x="124" y="132"/>
                                </a:cubicBezTo>
                                <a:cubicBezTo>
                                  <a:pt x="122" y="132"/>
                                  <a:pt x="119" y="131"/>
                                  <a:pt x="117" y="129"/>
                                </a:cubicBezTo>
                                <a:cubicBezTo>
                                  <a:pt x="115" y="125"/>
                                  <a:pt x="116" y="120"/>
                                  <a:pt x="119" y="118"/>
                                </a:cubicBezTo>
                                <a:cubicBezTo>
                                  <a:pt x="123" y="115"/>
                                  <a:pt x="128" y="116"/>
                                  <a:pt x="130" y="120"/>
                                </a:cubicBezTo>
                                <a:cubicBezTo>
                                  <a:pt x="132" y="122"/>
                                  <a:pt x="132" y="125"/>
                                  <a:pt x="131" y="128"/>
                                </a:cubicBezTo>
                                <a:cubicBezTo>
                                  <a:pt x="144" y="140"/>
                                  <a:pt x="144" y="140"/>
                                  <a:pt x="144" y="140"/>
                                </a:cubicBezTo>
                                <a:cubicBezTo>
                                  <a:pt x="144" y="141"/>
                                  <a:pt x="144" y="141"/>
                                  <a:pt x="144" y="141"/>
                                </a:cubicBezTo>
                                <a:cubicBezTo>
                                  <a:pt x="144" y="141"/>
                                  <a:pt x="144" y="141"/>
                                  <a:pt x="144" y="141"/>
                                </a:cubicBezTo>
                                <a:cubicBezTo>
                                  <a:pt x="210" y="206"/>
                                  <a:pt x="210" y="206"/>
                                  <a:pt x="210" y="206"/>
                                </a:cubicBezTo>
                                <a:cubicBezTo>
                                  <a:pt x="220" y="198"/>
                                  <a:pt x="220" y="198"/>
                                  <a:pt x="220" y="198"/>
                                </a:cubicBezTo>
                                <a:cubicBezTo>
                                  <a:pt x="220" y="198"/>
                                  <a:pt x="220" y="198"/>
                                  <a:pt x="220" y="198"/>
                                </a:cubicBezTo>
                                <a:close/>
                                <a:moveTo>
                                  <a:pt x="188" y="192"/>
                                </a:moveTo>
                                <a:cubicBezTo>
                                  <a:pt x="183" y="203"/>
                                  <a:pt x="183" y="203"/>
                                  <a:pt x="183" y="203"/>
                                </a:cubicBezTo>
                                <a:cubicBezTo>
                                  <a:pt x="198" y="201"/>
                                  <a:pt x="198" y="201"/>
                                  <a:pt x="198" y="201"/>
                                </a:cubicBezTo>
                                <a:cubicBezTo>
                                  <a:pt x="188" y="192"/>
                                  <a:pt x="188" y="192"/>
                                  <a:pt x="188" y="192"/>
                                </a:cubicBezTo>
                                <a:cubicBezTo>
                                  <a:pt x="188" y="192"/>
                                  <a:pt x="188" y="192"/>
                                  <a:pt x="188" y="192"/>
                                </a:cubicBezTo>
                                <a:close/>
                                <a:moveTo>
                                  <a:pt x="171" y="175"/>
                                </a:moveTo>
                                <a:cubicBezTo>
                                  <a:pt x="168" y="181"/>
                                  <a:pt x="168" y="181"/>
                                  <a:pt x="168" y="181"/>
                                </a:cubicBezTo>
                                <a:cubicBezTo>
                                  <a:pt x="177" y="180"/>
                                  <a:pt x="177" y="180"/>
                                  <a:pt x="177" y="180"/>
                                </a:cubicBezTo>
                                <a:cubicBezTo>
                                  <a:pt x="171" y="175"/>
                                  <a:pt x="171" y="175"/>
                                  <a:pt x="171" y="175"/>
                                </a:cubicBezTo>
                                <a:cubicBezTo>
                                  <a:pt x="171" y="175"/>
                                  <a:pt x="171" y="175"/>
                                  <a:pt x="171" y="175"/>
                                </a:cubicBezTo>
                                <a:close/>
                                <a:moveTo>
                                  <a:pt x="155" y="159"/>
                                </a:moveTo>
                                <a:cubicBezTo>
                                  <a:pt x="154" y="162"/>
                                  <a:pt x="154" y="162"/>
                                  <a:pt x="154" y="162"/>
                                </a:cubicBezTo>
                                <a:cubicBezTo>
                                  <a:pt x="157" y="161"/>
                                  <a:pt x="157" y="161"/>
                                  <a:pt x="157" y="161"/>
                                </a:cubicBezTo>
                                <a:cubicBezTo>
                                  <a:pt x="155" y="159"/>
                                  <a:pt x="155" y="159"/>
                                  <a:pt x="155" y="159"/>
                                </a:cubicBezTo>
                                <a:cubicBezTo>
                                  <a:pt x="155" y="159"/>
                                  <a:pt x="155" y="159"/>
                                  <a:pt x="155" y="159"/>
                                </a:cubicBezTo>
                                <a:close/>
                                <a:moveTo>
                                  <a:pt x="126" y="127"/>
                                </a:moveTo>
                                <a:cubicBezTo>
                                  <a:pt x="128" y="126"/>
                                  <a:pt x="128" y="124"/>
                                  <a:pt x="127" y="122"/>
                                </a:cubicBezTo>
                                <a:cubicBezTo>
                                  <a:pt x="126" y="120"/>
                                  <a:pt x="123" y="120"/>
                                  <a:pt x="121" y="121"/>
                                </a:cubicBezTo>
                                <a:cubicBezTo>
                                  <a:pt x="120" y="122"/>
                                  <a:pt x="119" y="125"/>
                                  <a:pt x="120" y="127"/>
                                </a:cubicBezTo>
                                <a:cubicBezTo>
                                  <a:pt x="121" y="128"/>
                                  <a:pt x="124" y="129"/>
                                  <a:pt x="126" y="127"/>
                                </a:cubicBezTo>
                                <a:close/>
                                <a:moveTo>
                                  <a:pt x="132" y="137"/>
                                </a:moveTo>
                                <a:cubicBezTo>
                                  <a:pt x="136" y="145"/>
                                  <a:pt x="136" y="145"/>
                                  <a:pt x="136" y="145"/>
                                </a:cubicBezTo>
                                <a:cubicBezTo>
                                  <a:pt x="138" y="144"/>
                                  <a:pt x="138" y="144"/>
                                  <a:pt x="138" y="144"/>
                                </a:cubicBezTo>
                                <a:cubicBezTo>
                                  <a:pt x="139" y="143"/>
                                  <a:pt x="139" y="143"/>
                                  <a:pt x="139" y="143"/>
                                </a:cubicBezTo>
                                <a:cubicBezTo>
                                  <a:pt x="132" y="137"/>
                                  <a:pt x="132" y="137"/>
                                  <a:pt x="132" y="137"/>
                                </a:cubicBezTo>
                                <a:cubicBezTo>
                                  <a:pt x="132" y="137"/>
                                  <a:pt x="132" y="137"/>
                                  <a:pt x="132" y="137"/>
                                </a:cubicBezTo>
                                <a:close/>
                                <a:moveTo>
                                  <a:pt x="144" y="162"/>
                                </a:moveTo>
                                <a:cubicBezTo>
                                  <a:pt x="150" y="162"/>
                                  <a:pt x="150" y="162"/>
                                  <a:pt x="150" y="162"/>
                                </a:cubicBezTo>
                                <a:cubicBezTo>
                                  <a:pt x="152" y="157"/>
                                  <a:pt x="152" y="157"/>
                                  <a:pt x="152" y="157"/>
                                </a:cubicBezTo>
                                <a:cubicBezTo>
                                  <a:pt x="144" y="148"/>
                                  <a:pt x="144" y="148"/>
                                  <a:pt x="144" y="148"/>
                                </a:cubicBezTo>
                                <a:cubicBezTo>
                                  <a:pt x="140" y="148"/>
                                  <a:pt x="140" y="148"/>
                                  <a:pt x="140" y="148"/>
                                </a:cubicBezTo>
                                <a:cubicBezTo>
                                  <a:pt x="139" y="151"/>
                                  <a:pt x="139" y="151"/>
                                  <a:pt x="139" y="151"/>
                                </a:cubicBezTo>
                                <a:cubicBezTo>
                                  <a:pt x="144" y="162"/>
                                  <a:pt x="144" y="162"/>
                                  <a:pt x="144" y="162"/>
                                </a:cubicBezTo>
                                <a:cubicBezTo>
                                  <a:pt x="144" y="162"/>
                                  <a:pt x="144" y="162"/>
                                  <a:pt x="144" y="162"/>
                                </a:cubicBezTo>
                                <a:close/>
                                <a:moveTo>
                                  <a:pt x="147" y="169"/>
                                </a:moveTo>
                                <a:cubicBezTo>
                                  <a:pt x="149" y="166"/>
                                  <a:pt x="149" y="166"/>
                                  <a:pt x="149" y="166"/>
                                </a:cubicBezTo>
                                <a:cubicBezTo>
                                  <a:pt x="146" y="166"/>
                                  <a:pt x="146" y="166"/>
                                  <a:pt x="146" y="166"/>
                                </a:cubicBezTo>
                                <a:cubicBezTo>
                                  <a:pt x="147" y="169"/>
                                  <a:pt x="147" y="169"/>
                                  <a:pt x="147" y="169"/>
                                </a:cubicBezTo>
                                <a:cubicBezTo>
                                  <a:pt x="147" y="169"/>
                                  <a:pt x="147" y="169"/>
                                  <a:pt x="147" y="169"/>
                                </a:cubicBezTo>
                                <a:close/>
                                <a:moveTo>
                                  <a:pt x="153" y="182"/>
                                </a:moveTo>
                                <a:cubicBezTo>
                                  <a:pt x="164" y="181"/>
                                  <a:pt x="164" y="181"/>
                                  <a:pt x="164" y="181"/>
                                </a:cubicBezTo>
                                <a:cubicBezTo>
                                  <a:pt x="168" y="172"/>
                                  <a:pt x="168" y="172"/>
                                  <a:pt x="168" y="172"/>
                                </a:cubicBezTo>
                                <a:cubicBezTo>
                                  <a:pt x="161" y="165"/>
                                  <a:pt x="161" y="165"/>
                                  <a:pt x="161" y="165"/>
                                </a:cubicBezTo>
                                <a:cubicBezTo>
                                  <a:pt x="152" y="165"/>
                                  <a:pt x="152" y="165"/>
                                  <a:pt x="152" y="165"/>
                                </a:cubicBezTo>
                                <a:cubicBezTo>
                                  <a:pt x="149" y="173"/>
                                  <a:pt x="149" y="173"/>
                                  <a:pt x="149" y="173"/>
                                </a:cubicBezTo>
                                <a:cubicBezTo>
                                  <a:pt x="153" y="182"/>
                                  <a:pt x="153" y="182"/>
                                  <a:pt x="153" y="182"/>
                                </a:cubicBezTo>
                                <a:cubicBezTo>
                                  <a:pt x="153" y="182"/>
                                  <a:pt x="153" y="182"/>
                                  <a:pt x="153" y="182"/>
                                </a:cubicBezTo>
                                <a:close/>
                                <a:moveTo>
                                  <a:pt x="158" y="193"/>
                                </a:moveTo>
                                <a:cubicBezTo>
                                  <a:pt x="162" y="185"/>
                                  <a:pt x="162" y="185"/>
                                  <a:pt x="162" y="185"/>
                                </a:cubicBezTo>
                                <a:cubicBezTo>
                                  <a:pt x="155" y="186"/>
                                  <a:pt x="155" y="186"/>
                                  <a:pt x="155" y="186"/>
                                </a:cubicBezTo>
                                <a:cubicBezTo>
                                  <a:pt x="158" y="193"/>
                                  <a:pt x="158" y="193"/>
                                  <a:pt x="158" y="193"/>
                                </a:cubicBezTo>
                                <a:cubicBezTo>
                                  <a:pt x="158" y="193"/>
                                  <a:pt x="158" y="193"/>
                                  <a:pt x="158" y="193"/>
                                </a:cubicBezTo>
                                <a:close/>
                                <a:moveTo>
                                  <a:pt x="163" y="204"/>
                                </a:moveTo>
                                <a:cubicBezTo>
                                  <a:pt x="179" y="203"/>
                                  <a:pt x="179" y="203"/>
                                  <a:pt x="179" y="203"/>
                                </a:cubicBezTo>
                                <a:cubicBezTo>
                                  <a:pt x="186" y="189"/>
                                  <a:pt x="186" y="189"/>
                                  <a:pt x="186" y="189"/>
                                </a:cubicBezTo>
                                <a:cubicBezTo>
                                  <a:pt x="180" y="184"/>
                                  <a:pt x="180" y="184"/>
                                  <a:pt x="180" y="184"/>
                                </a:cubicBezTo>
                                <a:cubicBezTo>
                                  <a:pt x="166" y="185"/>
                                  <a:pt x="166" y="185"/>
                                  <a:pt x="166" y="185"/>
                                </a:cubicBezTo>
                                <a:cubicBezTo>
                                  <a:pt x="160" y="197"/>
                                  <a:pt x="160" y="197"/>
                                  <a:pt x="160" y="197"/>
                                </a:cubicBezTo>
                                <a:cubicBezTo>
                                  <a:pt x="163" y="204"/>
                                  <a:pt x="163" y="204"/>
                                  <a:pt x="163" y="204"/>
                                </a:cubicBezTo>
                                <a:cubicBezTo>
                                  <a:pt x="163" y="204"/>
                                  <a:pt x="163" y="204"/>
                                  <a:pt x="163" y="204"/>
                                </a:cubicBezTo>
                                <a:close/>
                                <a:moveTo>
                                  <a:pt x="171" y="220"/>
                                </a:moveTo>
                                <a:cubicBezTo>
                                  <a:pt x="177" y="207"/>
                                  <a:pt x="177" y="207"/>
                                  <a:pt x="177" y="207"/>
                                </a:cubicBezTo>
                                <a:cubicBezTo>
                                  <a:pt x="165" y="208"/>
                                  <a:pt x="165" y="208"/>
                                  <a:pt x="165" y="208"/>
                                </a:cubicBezTo>
                                <a:cubicBezTo>
                                  <a:pt x="171" y="220"/>
                                  <a:pt x="171" y="220"/>
                                  <a:pt x="171" y="220"/>
                                </a:cubicBezTo>
                                <a:cubicBezTo>
                                  <a:pt x="171" y="220"/>
                                  <a:pt x="171" y="220"/>
                                  <a:pt x="171" y="220"/>
                                </a:cubicBezTo>
                                <a:close/>
                                <a:moveTo>
                                  <a:pt x="205" y="209"/>
                                </a:moveTo>
                                <a:cubicBezTo>
                                  <a:pt x="201" y="204"/>
                                  <a:pt x="201" y="204"/>
                                  <a:pt x="201" y="204"/>
                                </a:cubicBezTo>
                                <a:cubicBezTo>
                                  <a:pt x="181" y="207"/>
                                  <a:pt x="181" y="207"/>
                                  <a:pt x="181" y="207"/>
                                </a:cubicBezTo>
                                <a:cubicBezTo>
                                  <a:pt x="173" y="225"/>
                                  <a:pt x="173" y="225"/>
                                  <a:pt x="173" y="225"/>
                                </a:cubicBezTo>
                                <a:cubicBezTo>
                                  <a:pt x="175" y="230"/>
                                  <a:pt x="175" y="230"/>
                                  <a:pt x="175" y="230"/>
                                </a:cubicBezTo>
                                <a:cubicBezTo>
                                  <a:pt x="205" y="209"/>
                                  <a:pt x="205" y="209"/>
                                  <a:pt x="205" y="209"/>
                                </a:cubicBezTo>
                                <a:cubicBezTo>
                                  <a:pt x="205" y="209"/>
                                  <a:pt x="205" y="209"/>
                                  <a:pt x="205" y="209"/>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 name="Freeform 31"/>
                        <wps:cNvSpPr>
                          <a:spLocks noEditPoints="1"/>
                        </wps:cNvSpPr>
                        <wps:spPr bwMode="auto">
                          <a:xfrm>
                            <a:off x="5581650" y="3351213"/>
                            <a:ext cx="742950" cy="742950"/>
                          </a:xfrm>
                          <a:custGeom>
                            <a:avLst/>
                            <a:gdLst>
                              <a:gd name="T0" fmla="*/ 110 w 198"/>
                              <a:gd name="T1" fmla="*/ 171 h 198"/>
                              <a:gd name="T2" fmla="*/ 114 w 198"/>
                              <a:gd name="T3" fmla="*/ 184 h 198"/>
                              <a:gd name="T4" fmla="*/ 112 w 198"/>
                              <a:gd name="T5" fmla="*/ 186 h 198"/>
                              <a:gd name="T6" fmla="*/ 62 w 198"/>
                              <a:gd name="T7" fmla="*/ 178 h 198"/>
                              <a:gd name="T8" fmla="*/ 70 w 198"/>
                              <a:gd name="T9" fmla="*/ 127 h 198"/>
                              <a:gd name="T10" fmla="*/ 73 w 198"/>
                              <a:gd name="T11" fmla="*/ 125 h 198"/>
                              <a:gd name="T12" fmla="*/ 85 w 198"/>
                              <a:gd name="T13" fmla="*/ 134 h 198"/>
                              <a:gd name="T14" fmla="*/ 110 w 198"/>
                              <a:gd name="T15" fmla="*/ 171 h 198"/>
                              <a:gd name="T16" fmla="*/ 136 w 198"/>
                              <a:gd name="T17" fmla="*/ 80 h 198"/>
                              <a:gd name="T18" fmla="*/ 133 w 198"/>
                              <a:gd name="T19" fmla="*/ 82 h 198"/>
                              <a:gd name="T20" fmla="*/ 138 w 198"/>
                              <a:gd name="T21" fmla="*/ 97 h 198"/>
                              <a:gd name="T22" fmla="*/ 164 w 198"/>
                              <a:gd name="T23" fmla="*/ 133 h 198"/>
                              <a:gd name="T24" fmla="*/ 175 w 198"/>
                              <a:gd name="T25" fmla="*/ 142 h 198"/>
                              <a:gd name="T26" fmla="*/ 178 w 198"/>
                              <a:gd name="T27" fmla="*/ 140 h 198"/>
                              <a:gd name="T28" fmla="*/ 187 w 198"/>
                              <a:gd name="T29" fmla="*/ 90 h 198"/>
                              <a:gd name="T30" fmla="*/ 136 w 198"/>
                              <a:gd name="T31" fmla="*/ 80 h 198"/>
                              <a:gd name="T32" fmla="*/ 59 w 198"/>
                              <a:gd name="T33" fmla="*/ 132 h 198"/>
                              <a:gd name="T34" fmla="*/ 41 w 198"/>
                              <a:gd name="T35" fmla="*/ 113 h 198"/>
                              <a:gd name="T36" fmla="*/ 58 w 198"/>
                              <a:gd name="T37" fmla="*/ 39 h 198"/>
                              <a:gd name="T38" fmla="*/ 133 w 198"/>
                              <a:gd name="T39" fmla="*/ 49 h 198"/>
                              <a:gd name="T40" fmla="*/ 145 w 198"/>
                              <a:gd name="T41" fmla="*/ 72 h 198"/>
                              <a:gd name="T42" fmla="*/ 161 w 198"/>
                              <a:gd name="T43" fmla="*/ 70 h 198"/>
                              <a:gd name="T44" fmla="*/ 147 w 198"/>
                              <a:gd name="T45" fmla="*/ 39 h 198"/>
                              <a:gd name="T46" fmla="*/ 48 w 198"/>
                              <a:gd name="T47" fmla="*/ 25 h 198"/>
                              <a:gd name="T48" fmla="*/ 27 w 198"/>
                              <a:gd name="T49" fmla="*/ 123 h 198"/>
                              <a:gd name="T50" fmla="*/ 52 w 198"/>
                              <a:gd name="T51" fmla="*/ 146 h 198"/>
                              <a:gd name="T52" fmla="*/ 59 w 198"/>
                              <a:gd name="T53" fmla="*/ 132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98" h="198">
                                <a:moveTo>
                                  <a:pt x="110" y="171"/>
                                </a:moveTo>
                                <a:cubicBezTo>
                                  <a:pt x="115" y="177"/>
                                  <a:pt x="116" y="182"/>
                                  <a:pt x="114" y="184"/>
                                </a:cubicBezTo>
                                <a:cubicBezTo>
                                  <a:pt x="112" y="186"/>
                                  <a:pt x="112" y="186"/>
                                  <a:pt x="112" y="186"/>
                                </a:cubicBezTo>
                                <a:cubicBezTo>
                                  <a:pt x="95" y="198"/>
                                  <a:pt x="73" y="193"/>
                                  <a:pt x="62" y="178"/>
                                </a:cubicBezTo>
                                <a:cubicBezTo>
                                  <a:pt x="50" y="161"/>
                                  <a:pt x="53" y="138"/>
                                  <a:pt x="70" y="127"/>
                                </a:cubicBezTo>
                                <a:cubicBezTo>
                                  <a:pt x="73" y="125"/>
                                  <a:pt x="73" y="125"/>
                                  <a:pt x="73" y="125"/>
                                </a:cubicBezTo>
                                <a:cubicBezTo>
                                  <a:pt x="75" y="124"/>
                                  <a:pt x="80" y="128"/>
                                  <a:pt x="85" y="134"/>
                                </a:cubicBezTo>
                                <a:cubicBezTo>
                                  <a:pt x="110" y="171"/>
                                  <a:pt x="110" y="171"/>
                                  <a:pt x="110" y="171"/>
                                </a:cubicBezTo>
                                <a:moveTo>
                                  <a:pt x="136" y="80"/>
                                </a:moveTo>
                                <a:cubicBezTo>
                                  <a:pt x="133" y="82"/>
                                  <a:pt x="133" y="82"/>
                                  <a:pt x="133" y="82"/>
                                </a:cubicBezTo>
                                <a:cubicBezTo>
                                  <a:pt x="132" y="85"/>
                                  <a:pt x="134" y="90"/>
                                  <a:pt x="138" y="97"/>
                                </a:cubicBezTo>
                                <a:cubicBezTo>
                                  <a:pt x="164" y="133"/>
                                  <a:pt x="164" y="133"/>
                                  <a:pt x="164" y="133"/>
                                </a:cubicBezTo>
                                <a:cubicBezTo>
                                  <a:pt x="168" y="140"/>
                                  <a:pt x="173" y="142"/>
                                  <a:pt x="175" y="142"/>
                                </a:cubicBezTo>
                                <a:cubicBezTo>
                                  <a:pt x="178" y="140"/>
                                  <a:pt x="178" y="140"/>
                                  <a:pt x="178" y="140"/>
                                </a:cubicBezTo>
                                <a:cubicBezTo>
                                  <a:pt x="194" y="128"/>
                                  <a:pt x="198" y="106"/>
                                  <a:pt x="187" y="90"/>
                                </a:cubicBezTo>
                                <a:cubicBezTo>
                                  <a:pt x="175" y="74"/>
                                  <a:pt x="153" y="69"/>
                                  <a:pt x="136" y="80"/>
                                </a:cubicBezTo>
                                <a:moveTo>
                                  <a:pt x="59" y="132"/>
                                </a:moveTo>
                                <a:cubicBezTo>
                                  <a:pt x="52" y="127"/>
                                  <a:pt x="46" y="120"/>
                                  <a:pt x="41" y="113"/>
                                </a:cubicBezTo>
                                <a:cubicBezTo>
                                  <a:pt x="21" y="84"/>
                                  <a:pt x="32" y="57"/>
                                  <a:pt x="58" y="39"/>
                                </a:cubicBezTo>
                                <a:cubicBezTo>
                                  <a:pt x="83" y="21"/>
                                  <a:pt x="113" y="19"/>
                                  <a:pt x="133" y="49"/>
                                </a:cubicBezTo>
                                <a:cubicBezTo>
                                  <a:pt x="138" y="56"/>
                                  <a:pt x="142" y="64"/>
                                  <a:pt x="145" y="72"/>
                                </a:cubicBezTo>
                                <a:cubicBezTo>
                                  <a:pt x="150" y="71"/>
                                  <a:pt x="156" y="69"/>
                                  <a:pt x="161" y="70"/>
                                </a:cubicBezTo>
                                <a:cubicBezTo>
                                  <a:pt x="159" y="59"/>
                                  <a:pt x="153" y="48"/>
                                  <a:pt x="147" y="39"/>
                                </a:cubicBezTo>
                                <a:cubicBezTo>
                                  <a:pt x="120" y="0"/>
                                  <a:pt x="78" y="4"/>
                                  <a:pt x="48" y="25"/>
                                </a:cubicBezTo>
                                <a:cubicBezTo>
                                  <a:pt x="19" y="46"/>
                                  <a:pt x="0" y="84"/>
                                  <a:pt x="27" y="123"/>
                                </a:cubicBezTo>
                                <a:cubicBezTo>
                                  <a:pt x="34" y="132"/>
                                  <a:pt x="43" y="141"/>
                                  <a:pt x="52" y="146"/>
                                </a:cubicBezTo>
                                <a:cubicBezTo>
                                  <a:pt x="53" y="142"/>
                                  <a:pt x="56" y="136"/>
                                  <a:pt x="59" y="132"/>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13" name="Freeform 3713"/>
                        <wps:cNvSpPr>
                          <a:spLocks noEditPoints="1"/>
                        </wps:cNvSpPr>
                        <wps:spPr bwMode="auto">
                          <a:xfrm>
                            <a:off x="6483350" y="3294063"/>
                            <a:ext cx="828675" cy="830263"/>
                          </a:xfrm>
                          <a:custGeom>
                            <a:avLst/>
                            <a:gdLst>
                              <a:gd name="T0" fmla="*/ 118 w 221"/>
                              <a:gd name="T1" fmla="*/ 121 h 221"/>
                              <a:gd name="T2" fmla="*/ 100 w 221"/>
                              <a:gd name="T3" fmla="*/ 118 h 221"/>
                              <a:gd name="T4" fmla="*/ 103 w 221"/>
                              <a:gd name="T5" fmla="*/ 100 h 221"/>
                              <a:gd name="T6" fmla="*/ 121 w 221"/>
                              <a:gd name="T7" fmla="*/ 103 h 221"/>
                              <a:gd name="T8" fmla="*/ 118 w 221"/>
                              <a:gd name="T9" fmla="*/ 121 h 221"/>
                              <a:gd name="T10" fmla="*/ 191 w 221"/>
                              <a:gd name="T11" fmla="*/ 55 h 221"/>
                              <a:gd name="T12" fmla="*/ 167 w 221"/>
                              <a:gd name="T13" fmla="*/ 190 h 221"/>
                              <a:gd name="T14" fmla="*/ 31 w 221"/>
                              <a:gd name="T15" fmla="*/ 166 h 221"/>
                              <a:gd name="T16" fmla="*/ 55 w 221"/>
                              <a:gd name="T17" fmla="*/ 31 h 221"/>
                              <a:gd name="T18" fmla="*/ 191 w 221"/>
                              <a:gd name="T19" fmla="*/ 55 h 221"/>
                              <a:gd name="T20" fmla="*/ 177 w 221"/>
                              <a:gd name="T21" fmla="*/ 64 h 221"/>
                              <a:gd name="T22" fmla="*/ 64 w 221"/>
                              <a:gd name="T23" fmla="*/ 43 h 221"/>
                              <a:gd name="T24" fmla="*/ 44 w 221"/>
                              <a:gd name="T25" fmla="*/ 157 h 221"/>
                              <a:gd name="T26" fmla="*/ 157 w 221"/>
                              <a:gd name="T27" fmla="*/ 177 h 221"/>
                              <a:gd name="T28" fmla="*/ 177 w 221"/>
                              <a:gd name="T29" fmla="*/ 64 h 221"/>
                              <a:gd name="T30" fmla="*/ 169 w 221"/>
                              <a:gd name="T31" fmla="*/ 69 h 221"/>
                              <a:gd name="T32" fmla="*/ 105 w 221"/>
                              <a:gd name="T33" fmla="*/ 39 h 221"/>
                              <a:gd name="T34" fmla="*/ 109 w 221"/>
                              <a:gd name="T35" fmla="*/ 89 h 221"/>
                              <a:gd name="T36" fmla="*/ 129 w 221"/>
                              <a:gd name="T37" fmla="*/ 98 h 221"/>
                              <a:gd name="T38" fmla="*/ 169 w 221"/>
                              <a:gd name="T39" fmla="*/ 69 h 221"/>
                              <a:gd name="T40" fmla="*/ 169 w 221"/>
                              <a:gd name="T41" fmla="*/ 69 h 221"/>
                              <a:gd name="T42" fmla="*/ 130 w 221"/>
                              <a:gd name="T43" fmla="*/ 120 h 221"/>
                              <a:gd name="T44" fmla="*/ 123 w 221"/>
                              <a:gd name="T45" fmla="*/ 128 h 221"/>
                              <a:gd name="T46" fmla="*/ 112 w 221"/>
                              <a:gd name="T47" fmla="*/ 132 h 221"/>
                              <a:gd name="T48" fmla="*/ 117 w 221"/>
                              <a:gd name="T49" fmla="*/ 182 h 221"/>
                              <a:gd name="T50" fmla="*/ 152 w 221"/>
                              <a:gd name="T51" fmla="*/ 169 h 221"/>
                              <a:gd name="T52" fmla="*/ 176 w 221"/>
                              <a:gd name="T53" fmla="*/ 141 h 221"/>
                              <a:gd name="T54" fmla="*/ 130 w 221"/>
                              <a:gd name="T55" fmla="*/ 120 h 221"/>
                              <a:gd name="T56" fmla="*/ 93 w 221"/>
                              <a:gd name="T57" fmla="*/ 123 h 221"/>
                              <a:gd name="T58" fmla="*/ 91 w 221"/>
                              <a:gd name="T59" fmla="*/ 102 h 221"/>
                              <a:gd name="T60" fmla="*/ 46 w 221"/>
                              <a:gd name="T61" fmla="*/ 81 h 221"/>
                              <a:gd name="T62" fmla="*/ 52 w 221"/>
                              <a:gd name="T63" fmla="*/ 152 h 221"/>
                              <a:gd name="T64" fmla="*/ 52 w 221"/>
                              <a:gd name="T65" fmla="*/ 152 h 221"/>
                              <a:gd name="T66" fmla="*/ 93 w 221"/>
                              <a:gd name="T67" fmla="*/ 123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1" h="221">
                                <a:moveTo>
                                  <a:pt x="118" y="121"/>
                                </a:moveTo>
                                <a:cubicBezTo>
                                  <a:pt x="112" y="125"/>
                                  <a:pt x="104" y="124"/>
                                  <a:pt x="100" y="118"/>
                                </a:cubicBezTo>
                                <a:cubicBezTo>
                                  <a:pt x="96" y="112"/>
                                  <a:pt x="97" y="104"/>
                                  <a:pt x="103" y="100"/>
                                </a:cubicBezTo>
                                <a:cubicBezTo>
                                  <a:pt x="109" y="96"/>
                                  <a:pt x="117" y="97"/>
                                  <a:pt x="121" y="103"/>
                                </a:cubicBezTo>
                                <a:cubicBezTo>
                                  <a:pt x="125" y="109"/>
                                  <a:pt x="124" y="117"/>
                                  <a:pt x="118" y="121"/>
                                </a:cubicBezTo>
                                <a:close/>
                                <a:moveTo>
                                  <a:pt x="191" y="55"/>
                                </a:moveTo>
                                <a:cubicBezTo>
                                  <a:pt x="221" y="99"/>
                                  <a:pt x="211" y="160"/>
                                  <a:pt x="167" y="190"/>
                                </a:cubicBezTo>
                                <a:cubicBezTo>
                                  <a:pt x="122" y="221"/>
                                  <a:pt x="62" y="210"/>
                                  <a:pt x="31" y="166"/>
                                </a:cubicBezTo>
                                <a:cubicBezTo>
                                  <a:pt x="0" y="122"/>
                                  <a:pt x="10" y="62"/>
                                  <a:pt x="55" y="31"/>
                                </a:cubicBezTo>
                                <a:cubicBezTo>
                                  <a:pt x="99" y="0"/>
                                  <a:pt x="159" y="10"/>
                                  <a:pt x="191" y="55"/>
                                </a:cubicBezTo>
                                <a:close/>
                                <a:moveTo>
                                  <a:pt x="177" y="64"/>
                                </a:moveTo>
                                <a:cubicBezTo>
                                  <a:pt x="151" y="27"/>
                                  <a:pt x="100" y="18"/>
                                  <a:pt x="64" y="43"/>
                                </a:cubicBezTo>
                                <a:cubicBezTo>
                                  <a:pt x="27" y="69"/>
                                  <a:pt x="18" y="120"/>
                                  <a:pt x="44" y="157"/>
                                </a:cubicBezTo>
                                <a:cubicBezTo>
                                  <a:pt x="69" y="194"/>
                                  <a:pt x="120" y="203"/>
                                  <a:pt x="157" y="177"/>
                                </a:cubicBezTo>
                                <a:cubicBezTo>
                                  <a:pt x="194" y="152"/>
                                  <a:pt x="203" y="100"/>
                                  <a:pt x="177" y="64"/>
                                </a:cubicBezTo>
                                <a:close/>
                                <a:moveTo>
                                  <a:pt x="169" y="69"/>
                                </a:moveTo>
                                <a:cubicBezTo>
                                  <a:pt x="154" y="48"/>
                                  <a:pt x="129" y="37"/>
                                  <a:pt x="105" y="39"/>
                                </a:cubicBezTo>
                                <a:cubicBezTo>
                                  <a:pt x="109" y="89"/>
                                  <a:pt x="109" y="89"/>
                                  <a:pt x="109" y="89"/>
                                </a:cubicBezTo>
                                <a:cubicBezTo>
                                  <a:pt x="116" y="88"/>
                                  <a:pt x="124" y="91"/>
                                  <a:pt x="129" y="98"/>
                                </a:cubicBezTo>
                                <a:cubicBezTo>
                                  <a:pt x="169" y="69"/>
                                  <a:pt x="169" y="69"/>
                                  <a:pt x="169" y="69"/>
                                </a:cubicBezTo>
                                <a:cubicBezTo>
                                  <a:pt x="169" y="69"/>
                                  <a:pt x="169" y="69"/>
                                  <a:pt x="169" y="69"/>
                                </a:cubicBezTo>
                                <a:close/>
                                <a:moveTo>
                                  <a:pt x="130" y="120"/>
                                </a:moveTo>
                                <a:cubicBezTo>
                                  <a:pt x="129" y="123"/>
                                  <a:pt x="127" y="126"/>
                                  <a:pt x="123" y="128"/>
                                </a:cubicBezTo>
                                <a:cubicBezTo>
                                  <a:pt x="120" y="131"/>
                                  <a:pt x="116" y="132"/>
                                  <a:pt x="112" y="132"/>
                                </a:cubicBezTo>
                                <a:cubicBezTo>
                                  <a:pt x="117" y="182"/>
                                  <a:pt x="117" y="182"/>
                                  <a:pt x="117" y="182"/>
                                </a:cubicBezTo>
                                <a:cubicBezTo>
                                  <a:pt x="129" y="181"/>
                                  <a:pt x="141" y="177"/>
                                  <a:pt x="152" y="169"/>
                                </a:cubicBezTo>
                                <a:cubicBezTo>
                                  <a:pt x="162" y="162"/>
                                  <a:pt x="170" y="152"/>
                                  <a:pt x="176" y="141"/>
                                </a:cubicBezTo>
                                <a:cubicBezTo>
                                  <a:pt x="130" y="120"/>
                                  <a:pt x="130" y="120"/>
                                  <a:pt x="130" y="120"/>
                                </a:cubicBezTo>
                                <a:close/>
                                <a:moveTo>
                                  <a:pt x="93" y="123"/>
                                </a:moveTo>
                                <a:cubicBezTo>
                                  <a:pt x="88" y="116"/>
                                  <a:pt x="88" y="108"/>
                                  <a:pt x="91" y="102"/>
                                </a:cubicBezTo>
                                <a:cubicBezTo>
                                  <a:pt x="46" y="81"/>
                                  <a:pt x="46" y="81"/>
                                  <a:pt x="46" y="81"/>
                                </a:cubicBezTo>
                                <a:cubicBezTo>
                                  <a:pt x="35" y="103"/>
                                  <a:pt x="37" y="130"/>
                                  <a:pt x="52" y="152"/>
                                </a:cubicBezTo>
                                <a:cubicBezTo>
                                  <a:pt x="52" y="152"/>
                                  <a:pt x="52" y="152"/>
                                  <a:pt x="52" y="152"/>
                                </a:cubicBezTo>
                                <a:cubicBezTo>
                                  <a:pt x="93" y="123"/>
                                  <a:pt x="93" y="123"/>
                                  <a:pt x="93" y="12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14" name="Freeform 3714"/>
                        <wps:cNvSpPr>
                          <a:spLocks/>
                        </wps:cNvSpPr>
                        <wps:spPr bwMode="auto">
                          <a:xfrm>
                            <a:off x="7567613" y="3481388"/>
                            <a:ext cx="723900" cy="676275"/>
                          </a:xfrm>
                          <a:custGeom>
                            <a:avLst/>
                            <a:gdLst>
                              <a:gd name="T0" fmla="*/ 140 w 193"/>
                              <a:gd name="T1" fmla="*/ 166 h 180"/>
                              <a:gd name="T2" fmla="*/ 133 w 193"/>
                              <a:gd name="T3" fmla="*/ 65 h 180"/>
                              <a:gd name="T4" fmla="*/ 186 w 193"/>
                              <a:gd name="T5" fmla="*/ 28 h 180"/>
                              <a:gd name="T6" fmla="*/ 186 w 193"/>
                              <a:gd name="T7" fmla="*/ 28 h 180"/>
                              <a:gd name="T8" fmla="*/ 190 w 193"/>
                              <a:gd name="T9" fmla="*/ 11 h 180"/>
                              <a:gd name="T10" fmla="*/ 173 w 193"/>
                              <a:gd name="T11" fmla="*/ 8 h 180"/>
                              <a:gd name="T12" fmla="*/ 173 w 193"/>
                              <a:gd name="T13" fmla="*/ 8 h 180"/>
                              <a:gd name="T14" fmla="*/ 119 w 193"/>
                              <a:gd name="T15" fmla="*/ 45 h 180"/>
                              <a:gd name="T16" fmla="*/ 28 w 193"/>
                              <a:gd name="T17" fmla="*/ 0 h 180"/>
                              <a:gd name="T18" fmla="*/ 8 w 193"/>
                              <a:gd name="T19" fmla="*/ 13 h 180"/>
                              <a:gd name="T20" fmla="*/ 80 w 193"/>
                              <a:gd name="T21" fmla="*/ 72 h 180"/>
                              <a:gd name="T22" fmla="*/ 42 w 193"/>
                              <a:gd name="T23" fmla="*/ 98 h 180"/>
                              <a:gd name="T24" fmla="*/ 16 w 193"/>
                              <a:gd name="T25" fmla="*/ 90 h 180"/>
                              <a:gd name="T26" fmla="*/ 0 w 193"/>
                              <a:gd name="T27" fmla="*/ 101 h 180"/>
                              <a:gd name="T28" fmla="*/ 26 w 193"/>
                              <a:gd name="T29" fmla="*/ 121 h 180"/>
                              <a:gd name="T30" fmla="*/ 36 w 193"/>
                              <a:gd name="T31" fmla="*/ 153 h 180"/>
                              <a:gd name="T32" fmla="*/ 52 w 193"/>
                              <a:gd name="T33" fmla="*/ 143 h 180"/>
                              <a:gd name="T34" fmla="*/ 54 w 193"/>
                              <a:gd name="T35" fmla="*/ 116 h 180"/>
                              <a:gd name="T36" fmla="*/ 93 w 193"/>
                              <a:gd name="T37" fmla="*/ 91 h 180"/>
                              <a:gd name="T38" fmla="*/ 120 w 193"/>
                              <a:gd name="T39" fmla="*/ 180 h 180"/>
                              <a:gd name="T40" fmla="*/ 140 w 193"/>
                              <a:gd name="T41" fmla="*/ 166 h 180"/>
                              <a:gd name="T42" fmla="*/ 140 w 193"/>
                              <a:gd name="T43" fmla="*/ 166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93" h="180">
                                <a:moveTo>
                                  <a:pt x="140" y="166"/>
                                </a:moveTo>
                                <a:cubicBezTo>
                                  <a:pt x="133" y="65"/>
                                  <a:pt x="133" y="65"/>
                                  <a:pt x="133" y="65"/>
                                </a:cubicBezTo>
                                <a:cubicBezTo>
                                  <a:pt x="186" y="28"/>
                                  <a:pt x="186" y="28"/>
                                  <a:pt x="186" y="28"/>
                                </a:cubicBezTo>
                                <a:cubicBezTo>
                                  <a:pt x="186" y="28"/>
                                  <a:pt x="186" y="28"/>
                                  <a:pt x="186" y="28"/>
                                </a:cubicBezTo>
                                <a:cubicBezTo>
                                  <a:pt x="192" y="24"/>
                                  <a:pt x="193" y="17"/>
                                  <a:pt x="190" y="11"/>
                                </a:cubicBezTo>
                                <a:cubicBezTo>
                                  <a:pt x="186" y="6"/>
                                  <a:pt x="179" y="5"/>
                                  <a:pt x="173" y="8"/>
                                </a:cubicBezTo>
                                <a:cubicBezTo>
                                  <a:pt x="173" y="8"/>
                                  <a:pt x="173" y="8"/>
                                  <a:pt x="173" y="8"/>
                                </a:cubicBezTo>
                                <a:cubicBezTo>
                                  <a:pt x="119" y="45"/>
                                  <a:pt x="119" y="45"/>
                                  <a:pt x="119" y="45"/>
                                </a:cubicBezTo>
                                <a:cubicBezTo>
                                  <a:pt x="28" y="0"/>
                                  <a:pt x="28" y="0"/>
                                  <a:pt x="28" y="0"/>
                                </a:cubicBezTo>
                                <a:cubicBezTo>
                                  <a:pt x="8" y="13"/>
                                  <a:pt x="8" y="13"/>
                                  <a:pt x="8" y="13"/>
                                </a:cubicBezTo>
                                <a:cubicBezTo>
                                  <a:pt x="80" y="72"/>
                                  <a:pt x="80" y="72"/>
                                  <a:pt x="80" y="72"/>
                                </a:cubicBezTo>
                                <a:cubicBezTo>
                                  <a:pt x="42" y="98"/>
                                  <a:pt x="42" y="98"/>
                                  <a:pt x="42" y="98"/>
                                </a:cubicBezTo>
                                <a:cubicBezTo>
                                  <a:pt x="16" y="90"/>
                                  <a:pt x="16" y="90"/>
                                  <a:pt x="16" y="90"/>
                                </a:cubicBezTo>
                                <a:cubicBezTo>
                                  <a:pt x="0" y="101"/>
                                  <a:pt x="0" y="101"/>
                                  <a:pt x="0" y="101"/>
                                </a:cubicBezTo>
                                <a:cubicBezTo>
                                  <a:pt x="26" y="121"/>
                                  <a:pt x="26" y="121"/>
                                  <a:pt x="26" y="121"/>
                                </a:cubicBezTo>
                                <a:cubicBezTo>
                                  <a:pt x="36" y="153"/>
                                  <a:pt x="36" y="153"/>
                                  <a:pt x="36" y="153"/>
                                </a:cubicBezTo>
                                <a:cubicBezTo>
                                  <a:pt x="52" y="143"/>
                                  <a:pt x="52" y="143"/>
                                  <a:pt x="52" y="143"/>
                                </a:cubicBezTo>
                                <a:cubicBezTo>
                                  <a:pt x="54" y="116"/>
                                  <a:pt x="54" y="116"/>
                                  <a:pt x="54" y="116"/>
                                </a:cubicBezTo>
                                <a:cubicBezTo>
                                  <a:pt x="93" y="91"/>
                                  <a:pt x="93" y="91"/>
                                  <a:pt x="93" y="91"/>
                                </a:cubicBezTo>
                                <a:cubicBezTo>
                                  <a:pt x="120" y="180"/>
                                  <a:pt x="120" y="180"/>
                                  <a:pt x="120" y="180"/>
                                </a:cubicBezTo>
                                <a:cubicBezTo>
                                  <a:pt x="140" y="166"/>
                                  <a:pt x="140" y="166"/>
                                  <a:pt x="140" y="166"/>
                                </a:cubicBezTo>
                                <a:cubicBezTo>
                                  <a:pt x="140" y="166"/>
                                  <a:pt x="140" y="166"/>
                                  <a:pt x="140" y="166"/>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15" name="Freeform 3715"/>
                        <wps:cNvSpPr>
                          <a:spLocks noEditPoints="1"/>
                        </wps:cNvSpPr>
                        <wps:spPr bwMode="auto">
                          <a:xfrm>
                            <a:off x="66675" y="3324225"/>
                            <a:ext cx="896938" cy="893763"/>
                          </a:xfrm>
                          <a:custGeom>
                            <a:avLst/>
                            <a:gdLst>
                              <a:gd name="T0" fmla="*/ 117 w 239"/>
                              <a:gd name="T1" fmla="*/ 39 h 238"/>
                              <a:gd name="T2" fmla="*/ 160 w 239"/>
                              <a:gd name="T3" fmla="*/ 93 h 238"/>
                              <a:gd name="T4" fmla="*/ 141 w 239"/>
                              <a:gd name="T5" fmla="*/ 80 h 238"/>
                              <a:gd name="T6" fmla="*/ 160 w 239"/>
                              <a:gd name="T7" fmla="*/ 93 h 238"/>
                              <a:gd name="T8" fmla="*/ 97 w 239"/>
                              <a:gd name="T9" fmla="*/ 11 h 238"/>
                              <a:gd name="T10" fmla="*/ 115 w 239"/>
                              <a:gd name="T11" fmla="*/ 35 h 238"/>
                              <a:gd name="T12" fmla="*/ 135 w 239"/>
                              <a:gd name="T13" fmla="*/ 82 h 238"/>
                              <a:gd name="T14" fmla="*/ 128 w 239"/>
                              <a:gd name="T15" fmla="*/ 105 h 238"/>
                              <a:gd name="T16" fmla="*/ 136 w 239"/>
                              <a:gd name="T17" fmla="*/ 104 h 238"/>
                              <a:gd name="T18" fmla="*/ 124 w 239"/>
                              <a:gd name="T19" fmla="*/ 0 h 238"/>
                              <a:gd name="T20" fmla="*/ 125 w 239"/>
                              <a:gd name="T21" fmla="*/ 31 h 238"/>
                              <a:gd name="T22" fmla="*/ 111 w 239"/>
                              <a:gd name="T23" fmla="*/ 102 h 238"/>
                              <a:gd name="T24" fmla="*/ 112 w 239"/>
                              <a:gd name="T25" fmla="*/ 78 h 238"/>
                              <a:gd name="T26" fmla="*/ 110 w 239"/>
                              <a:gd name="T27" fmla="*/ 104 h 238"/>
                              <a:gd name="T28" fmla="*/ 153 w 239"/>
                              <a:gd name="T29" fmla="*/ 11 h 238"/>
                              <a:gd name="T30" fmla="*/ 137 w 239"/>
                              <a:gd name="T31" fmla="*/ 28 h 238"/>
                              <a:gd name="T32" fmla="*/ 144 w 239"/>
                              <a:gd name="T33" fmla="*/ 31 h 238"/>
                              <a:gd name="T34" fmla="*/ 149 w 239"/>
                              <a:gd name="T35" fmla="*/ 35 h 238"/>
                              <a:gd name="T36" fmla="*/ 171 w 239"/>
                              <a:gd name="T37" fmla="*/ 30 h 238"/>
                              <a:gd name="T38" fmla="*/ 102 w 239"/>
                              <a:gd name="T39" fmla="*/ 67 h 238"/>
                              <a:gd name="T40" fmla="*/ 90 w 239"/>
                              <a:gd name="T41" fmla="*/ 87 h 238"/>
                              <a:gd name="T42" fmla="*/ 178 w 239"/>
                              <a:gd name="T43" fmla="*/ 77 h 238"/>
                              <a:gd name="T44" fmla="*/ 149 w 239"/>
                              <a:gd name="T45" fmla="*/ 65 h 238"/>
                              <a:gd name="T46" fmla="*/ 176 w 239"/>
                              <a:gd name="T47" fmla="*/ 79 h 238"/>
                              <a:gd name="T48" fmla="*/ 105 w 239"/>
                              <a:gd name="T49" fmla="*/ 38 h 238"/>
                              <a:gd name="T50" fmla="*/ 81 w 239"/>
                              <a:gd name="T51" fmla="*/ 38 h 238"/>
                              <a:gd name="T52" fmla="*/ 107 w 239"/>
                              <a:gd name="T53" fmla="*/ 44 h 238"/>
                              <a:gd name="T54" fmla="*/ 156 w 239"/>
                              <a:gd name="T55" fmla="*/ 48 h 238"/>
                              <a:gd name="T56" fmla="*/ 178 w 239"/>
                              <a:gd name="T57" fmla="*/ 55 h 238"/>
                              <a:gd name="T58" fmla="*/ 105 w 239"/>
                              <a:gd name="T59" fmla="*/ 57 h 238"/>
                              <a:gd name="T60" fmla="*/ 74 w 239"/>
                              <a:gd name="T61" fmla="*/ 59 h 238"/>
                              <a:gd name="T62" fmla="*/ 103 w 239"/>
                              <a:gd name="T63" fmla="*/ 61 h 238"/>
                              <a:gd name="T64" fmla="*/ 5 w 239"/>
                              <a:gd name="T65" fmla="*/ 160 h 238"/>
                              <a:gd name="T66" fmla="*/ 59 w 239"/>
                              <a:gd name="T67" fmla="*/ 120 h 238"/>
                              <a:gd name="T68" fmla="*/ 2 w 239"/>
                              <a:gd name="T69" fmla="*/ 157 h 238"/>
                              <a:gd name="T70" fmla="*/ 61 w 239"/>
                              <a:gd name="T71" fmla="*/ 102 h 238"/>
                              <a:gd name="T72" fmla="*/ 45 w 239"/>
                              <a:gd name="T73" fmla="*/ 72 h 238"/>
                              <a:gd name="T74" fmla="*/ 104 w 239"/>
                              <a:gd name="T75" fmla="*/ 116 h 238"/>
                              <a:gd name="T76" fmla="*/ 68 w 239"/>
                              <a:gd name="T77" fmla="*/ 116 h 238"/>
                              <a:gd name="T78" fmla="*/ 104 w 239"/>
                              <a:gd name="T79" fmla="*/ 116 h 238"/>
                              <a:gd name="T80" fmla="*/ 57 w 239"/>
                              <a:gd name="T81" fmla="*/ 107 h 238"/>
                              <a:gd name="T82" fmla="*/ 200 w 239"/>
                              <a:gd name="T83" fmla="*/ 109 h 238"/>
                              <a:gd name="T84" fmla="*/ 72 w 239"/>
                              <a:gd name="T85" fmla="*/ 120 h 238"/>
                              <a:gd name="T86" fmla="*/ 97 w 239"/>
                              <a:gd name="T87" fmla="*/ 181 h 238"/>
                              <a:gd name="T88" fmla="*/ 52 w 239"/>
                              <a:gd name="T89" fmla="*/ 187 h 238"/>
                              <a:gd name="T90" fmla="*/ 141 w 239"/>
                              <a:gd name="T91" fmla="*/ 185 h 238"/>
                              <a:gd name="T92" fmla="*/ 69 w 239"/>
                              <a:gd name="T93" fmla="*/ 224 h 238"/>
                              <a:gd name="T94" fmla="*/ 149 w 239"/>
                              <a:gd name="T95" fmla="*/ 192 h 238"/>
                              <a:gd name="T96" fmla="*/ 167 w 239"/>
                              <a:gd name="T97" fmla="*/ 155 h 238"/>
                              <a:gd name="T98" fmla="*/ 239 w 239"/>
                              <a:gd name="T99" fmla="*/ 107 h 238"/>
                              <a:gd name="T100" fmla="*/ 104 w 239"/>
                              <a:gd name="T101" fmla="*/ 187 h 238"/>
                              <a:gd name="T102" fmla="*/ 161 w 239"/>
                              <a:gd name="T103" fmla="*/ 147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39" h="238">
                                <a:moveTo>
                                  <a:pt x="139" y="70"/>
                                </a:moveTo>
                                <a:cubicBezTo>
                                  <a:pt x="130" y="77"/>
                                  <a:pt x="119" y="74"/>
                                  <a:pt x="112" y="66"/>
                                </a:cubicBezTo>
                                <a:cubicBezTo>
                                  <a:pt x="106" y="57"/>
                                  <a:pt x="108" y="45"/>
                                  <a:pt x="117" y="39"/>
                                </a:cubicBezTo>
                                <a:cubicBezTo>
                                  <a:pt x="126" y="33"/>
                                  <a:pt x="138" y="35"/>
                                  <a:pt x="144" y="44"/>
                                </a:cubicBezTo>
                                <a:cubicBezTo>
                                  <a:pt x="150" y="53"/>
                                  <a:pt x="148" y="64"/>
                                  <a:pt x="139" y="70"/>
                                </a:cubicBezTo>
                                <a:close/>
                                <a:moveTo>
                                  <a:pt x="160" y="93"/>
                                </a:moveTo>
                                <a:cubicBezTo>
                                  <a:pt x="148" y="75"/>
                                  <a:pt x="148" y="75"/>
                                  <a:pt x="148" y="75"/>
                                </a:cubicBezTo>
                                <a:cubicBezTo>
                                  <a:pt x="146" y="74"/>
                                  <a:pt x="144" y="73"/>
                                  <a:pt x="142" y="74"/>
                                </a:cubicBezTo>
                                <a:cubicBezTo>
                                  <a:pt x="140" y="76"/>
                                  <a:pt x="140" y="78"/>
                                  <a:pt x="141" y="80"/>
                                </a:cubicBezTo>
                                <a:cubicBezTo>
                                  <a:pt x="153" y="98"/>
                                  <a:pt x="153" y="98"/>
                                  <a:pt x="153" y="98"/>
                                </a:cubicBezTo>
                                <a:cubicBezTo>
                                  <a:pt x="155" y="100"/>
                                  <a:pt x="157" y="100"/>
                                  <a:pt x="159" y="99"/>
                                </a:cubicBezTo>
                                <a:cubicBezTo>
                                  <a:pt x="161" y="97"/>
                                  <a:pt x="161" y="95"/>
                                  <a:pt x="160" y="93"/>
                                </a:cubicBezTo>
                                <a:close/>
                                <a:moveTo>
                                  <a:pt x="115" y="29"/>
                                </a:moveTo>
                                <a:cubicBezTo>
                                  <a:pt x="103" y="12"/>
                                  <a:pt x="103" y="12"/>
                                  <a:pt x="103" y="12"/>
                                </a:cubicBezTo>
                                <a:cubicBezTo>
                                  <a:pt x="102" y="10"/>
                                  <a:pt x="99" y="9"/>
                                  <a:pt x="97" y="11"/>
                                </a:cubicBezTo>
                                <a:cubicBezTo>
                                  <a:pt x="96" y="12"/>
                                  <a:pt x="95" y="15"/>
                                  <a:pt x="96" y="16"/>
                                </a:cubicBezTo>
                                <a:cubicBezTo>
                                  <a:pt x="109" y="34"/>
                                  <a:pt x="109" y="34"/>
                                  <a:pt x="109" y="34"/>
                                </a:cubicBezTo>
                                <a:cubicBezTo>
                                  <a:pt x="110" y="36"/>
                                  <a:pt x="113" y="36"/>
                                  <a:pt x="115" y="35"/>
                                </a:cubicBezTo>
                                <a:cubicBezTo>
                                  <a:pt x="116" y="34"/>
                                  <a:pt x="117" y="31"/>
                                  <a:pt x="115" y="29"/>
                                </a:cubicBezTo>
                                <a:close/>
                                <a:moveTo>
                                  <a:pt x="136" y="104"/>
                                </a:moveTo>
                                <a:cubicBezTo>
                                  <a:pt x="135" y="82"/>
                                  <a:pt x="135" y="82"/>
                                  <a:pt x="135" y="82"/>
                                </a:cubicBezTo>
                                <a:cubicBezTo>
                                  <a:pt x="135" y="80"/>
                                  <a:pt x="133" y="78"/>
                                  <a:pt x="131" y="78"/>
                                </a:cubicBezTo>
                                <a:cubicBezTo>
                                  <a:pt x="128" y="78"/>
                                  <a:pt x="127" y="80"/>
                                  <a:pt x="127" y="82"/>
                                </a:cubicBezTo>
                                <a:cubicBezTo>
                                  <a:pt x="128" y="105"/>
                                  <a:pt x="128" y="105"/>
                                  <a:pt x="128" y="105"/>
                                </a:cubicBezTo>
                                <a:cubicBezTo>
                                  <a:pt x="128" y="107"/>
                                  <a:pt x="130" y="109"/>
                                  <a:pt x="132" y="109"/>
                                </a:cubicBezTo>
                                <a:cubicBezTo>
                                  <a:pt x="133" y="109"/>
                                  <a:pt x="134" y="108"/>
                                  <a:pt x="135" y="108"/>
                                </a:cubicBezTo>
                                <a:cubicBezTo>
                                  <a:pt x="136" y="107"/>
                                  <a:pt x="136" y="106"/>
                                  <a:pt x="136" y="104"/>
                                </a:cubicBezTo>
                                <a:close/>
                                <a:moveTo>
                                  <a:pt x="130" y="27"/>
                                </a:moveTo>
                                <a:cubicBezTo>
                                  <a:pt x="128" y="4"/>
                                  <a:pt x="128" y="4"/>
                                  <a:pt x="128" y="4"/>
                                </a:cubicBezTo>
                                <a:cubicBezTo>
                                  <a:pt x="128" y="2"/>
                                  <a:pt x="126" y="1"/>
                                  <a:pt x="124" y="0"/>
                                </a:cubicBezTo>
                                <a:cubicBezTo>
                                  <a:pt x="122" y="1"/>
                                  <a:pt x="120" y="3"/>
                                  <a:pt x="120" y="5"/>
                                </a:cubicBezTo>
                                <a:cubicBezTo>
                                  <a:pt x="121" y="27"/>
                                  <a:pt x="121" y="27"/>
                                  <a:pt x="121" y="27"/>
                                </a:cubicBezTo>
                                <a:cubicBezTo>
                                  <a:pt x="121" y="29"/>
                                  <a:pt x="123" y="31"/>
                                  <a:pt x="125" y="31"/>
                                </a:cubicBezTo>
                                <a:cubicBezTo>
                                  <a:pt x="126" y="31"/>
                                  <a:pt x="127" y="31"/>
                                  <a:pt x="127" y="31"/>
                                </a:cubicBezTo>
                                <a:cubicBezTo>
                                  <a:pt x="129" y="30"/>
                                  <a:pt x="130" y="28"/>
                                  <a:pt x="130" y="27"/>
                                </a:cubicBezTo>
                                <a:close/>
                                <a:moveTo>
                                  <a:pt x="111" y="102"/>
                                </a:moveTo>
                                <a:cubicBezTo>
                                  <a:pt x="120" y="81"/>
                                  <a:pt x="120" y="81"/>
                                  <a:pt x="120" y="81"/>
                                </a:cubicBezTo>
                                <a:cubicBezTo>
                                  <a:pt x="121" y="79"/>
                                  <a:pt x="120" y="77"/>
                                  <a:pt x="118" y="76"/>
                                </a:cubicBezTo>
                                <a:cubicBezTo>
                                  <a:pt x="116" y="75"/>
                                  <a:pt x="113" y="76"/>
                                  <a:pt x="112" y="78"/>
                                </a:cubicBezTo>
                                <a:cubicBezTo>
                                  <a:pt x="104" y="99"/>
                                  <a:pt x="104" y="99"/>
                                  <a:pt x="104" y="99"/>
                                </a:cubicBezTo>
                                <a:cubicBezTo>
                                  <a:pt x="103" y="101"/>
                                  <a:pt x="104" y="103"/>
                                  <a:pt x="106" y="104"/>
                                </a:cubicBezTo>
                                <a:cubicBezTo>
                                  <a:pt x="107" y="105"/>
                                  <a:pt x="109" y="105"/>
                                  <a:pt x="110" y="104"/>
                                </a:cubicBezTo>
                                <a:cubicBezTo>
                                  <a:pt x="111" y="103"/>
                                  <a:pt x="111" y="102"/>
                                  <a:pt x="111" y="102"/>
                                </a:cubicBezTo>
                                <a:close/>
                                <a:moveTo>
                                  <a:pt x="144" y="31"/>
                                </a:moveTo>
                                <a:cubicBezTo>
                                  <a:pt x="153" y="11"/>
                                  <a:pt x="153" y="11"/>
                                  <a:pt x="153" y="11"/>
                                </a:cubicBezTo>
                                <a:cubicBezTo>
                                  <a:pt x="154" y="9"/>
                                  <a:pt x="153" y="6"/>
                                  <a:pt x="150" y="5"/>
                                </a:cubicBezTo>
                                <a:cubicBezTo>
                                  <a:pt x="148" y="4"/>
                                  <a:pt x="146" y="5"/>
                                  <a:pt x="145" y="8"/>
                                </a:cubicBezTo>
                                <a:cubicBezTo>
                                  <a:pt x="137" y="28"/>
                                  <a:pt x="137" y="28"/>
                                  <a:pt x="137" y="28"/>
                                </a:cubicBezTo>
                                <a:cubicBezTo>
                                  <a:pt x="136" y="30"/>
                                  <a:pt x="137" y="33"/>
                                  <a:pt x="139" y="34"/>
                                </a:cubicBezTo>
                                <a:cubicBezTo>
                                  <a:pt x="140" y="34"/>
                                  <a:pt x="142" y="34"/>
                                  <a:pt x="143" y="33"/>
                                </a:cubicBezTo>
                                <a:cubicBezTo>
                                  <a:pt x="143" y="33"/>
                                  <a:pt x="144" y="32"/>
                                  <a:pt x="144" y="31"/>
                                </a:cubicBezTo>
                                <a:close/>
                                <a:moveTo>
                                  <a:pt x="172" y="24"/>
                                </a:moveTo>
                                <a:cubicBezTo>
                                  <a:pt x="171" y="22"/>
                                  <a:pt x="168" y="21"/>
                                  <a:pt x="166" y="23"/>
                                </a:cubicBezTo>
                                <a:cubicBezTo>
                                  <a:pt x="149" y="35"/>
                                  <a:pt x="149" y="35"/>
                                  <a:pt x="149" y="35"/>
                                </a:cubicBezTo>
                                <a:cubicBezTo>
                                  <a:pt x="147" y="36"/>
                                  <a:pt x="147" y="39"/>
                                  <a:pt x="148" y="41"/>
                                </a:cubicBezTo>
                                <a:cubicBezTo>
                                  <a:pt x="149" y="43"/>
                                  <a:pt x="152" y="43"/>
                                  <a:pt x="154" y="42"/>
                                </a:cubicBezTo>
                                <a:cubicBezTo>
                                  <a:pt x="171" y="30"/>
                                  <a:pt x="171" y="30"/>
                                  <a:pt x="171" y="30"/>
                                </a:cubicBezTo>
                                <a:cubicBezTo>
                                  <a:pt x="173" y="28"/>
                                  <a:pt x="174" y="26"/>
                                  <a:pt x="172" y="24"/>
                                </a:cubicBezTo>
                                <a:close/>
                                <a:moveTo>
                                  <a:pt x="108" y="68"/>
                                </a:moveTo>
                                <a:cubicBezTo>
                                  <a:pt x="107" y="67"/>
                                  <a:pt x="104" y="66"/>
                                  <a:pt x="102" y="67"/>
                                </a:cubicBezTo>
                                <a:cubicBezTo>
                                  <a:pt x="85" y="80"/>
                                  <a:pt x="85" y="80"/>
                                  <a:pt x="85" y="80"/>
                                </a:cubicBezTo>
                                <a:cubicBezTo>
                                  <a:pt x="83" y="81"/>
                                  <a:pt x="83" y="84"/>
                                  <a:pt x="84" y="86"/>
                                </a:cubicBezTo>
                                <a:cubicBezTo>
                                  <a:pt x="85" y="87"/>
                                  <a:pt x="88" y="88"/>
                                  <a:pt x="90" y="87"/>
                                </a:cubicBezTo>
                                <a:cubicBezTo>
                                  <a:pt x="107" y="74"/>
                                  <a:pt x="107" y="74"/>
                                  <a:pt x="107" y="74"/>
                                </a:cubicBezTo>
                                <a:cubicBezTo>
                                  <a:pt x="109" y="73"/>
                                  <a:pt x="110" y="70"/>
                                  <a:pt x="108" y="68"/>
                                </a:cubicBezTo>
                                <a:close/>
                                <a:moveTo>
                                  <a:pt x="178" y="77"/>
                                </a:moveTo>
                                <a:cubicBezTo>
                                  <a:pt x="178" y="75"/>
                                  <a:pt x="178" y="72"/>
                                  <a:pt x="175" y="71"/>
                                </a:cubicBezTo>
                                <a:cubicBezTo>
                                  <a:pt x="155" y="63"/>
                                  <a:pt x="155" y="63"/>
                                  <a:pt x="155" y="63"/>
                                </a:cubicBezTo>
                                <a:cubicBezTo>
                                  <a:pt x="152" y="62"/>
                                  <a:pt x="150" y="63"/>
                                  <a:pt x="149" y="65"/>
                                </a:cubicBezTo>
                                <a:cubicBezTo>
                                  <a:pt x="148" y="67"/>
                                  <a:pt x="149" y="70"/>
                                  <a:pt x="151" y="71"/>
                                </a:cubicBezTo>
                                <a:cubicBezTo>
                                  <a:pt x="172" y="79"/>
                                  <a:pt x="172" y="79"/>
                                  <a:pt x="172" y="79"/>
                                </a:cubicBezTo>
                                <a:cubicBezTo>
                                  <a:pt x="173" y="80"/>
                                  <a:pt x="175" y="80"/>
                                  <a:pt x="176" y="79"/>
                                </a:cubicBezTo>
                                <a:cubicBezTo>
                                  <a:pt x="177" y="79"/>
                                  <a:pt x="177" y="78"/>
                                  <a:pt x="178" y="77"/>
                                </a:cubicBezTo>
                                <a:close/>
                                <a:moveTo>
                                  <a:pt x="107" y="44"/>
                                </a:moveTo>
                                <a:cubicBezTo>
                                  <a:pt x="108" y="42"/>
                                  <a:pt x="107" y="39"/>
                                  <a:pt x="105" y="38"/>
                                </a:cubicBezTo>
                                <a:cubicBezTo>
                                  <a:pt x="84" y="30"/>
                                  <a:pt x="84" y="30"/>
                                  <a:pt x="84" y="30"/>
                                </a:cubicBezTo>
                                <a:cubicBezTo>
                                  <a:pt x="82" y="29"/>
                                  <a:pt x="80" y="30"/>
                                  <a:pt x="79" y="32"/>
                                </a:cubicBezTo>
                                <a:cubicBezTo>
                                  <a:pt x="78" y="35"/>
                                  <a:pt x="79" y="37"/>
                                  <a:pt x="81" y="38"/>
                                </a:cubicBezTo>
                                <a:cubicBezTo>
                                  <a:pt x="102" y="46"/>
                                  <a:pt x="102" y="46"/>
                                  <a:pt x="102" y="46"/>
                                </a:cubicBezTo>
                                <a:cubicBezTo>
                                  <a:pt x="103" y="47"/>
                                  <a:pt x="104" y="47"/>
                                  <a:pt x="106" y="46"/>
                                </a:cubicBezTo>
                                <a:cubicBezTo>
                                  <a:pt x="106" y="45"/>
                                  <a:pt x="107" y="45"/>
                                  <a:pt x="107" y="44"/>
                                </a:cubicBezTo>
                                <a:close/>
                                <a:moveTo>
                                  <a:pt x="182" y="51"/>
                                </a:moveTo>
                                <a:cubicBezTo>
                                  <a:pt x="182" y="48"/>
                                  <a:pt x="180" y="46"/>
                                  <a:pt x="178" y="47"/>
                                </a:cubicBezTo>
                                <a:cubicBezTo>
                                  <a:pt x="156" y="48"/>
                                  <a:pt x="156" y="48"/>
                                  <a:pt x="156" y="48"/>
                                </a:cubicBezTo>
                                <a:cubicBezTo>
                                  <a:pt x="153" y="48"/>
                                  <a:pt x="152" y="49"/>
                                  <a:pt x="151" y="52"/>
                                </a:cubicBezTo>
                                <a:cubicBezTo>
                                  <a:pt x="152" y="54"/>
                                  <a:pt x="154" y="56"/>
                                  <a:pt x="156" y="56"/>
                                </a:cubicBezTo>
                                <a:cubicBezTo>
                                  <a:pt x="178" y="55"/>
                                  <a:pt x="178" y="55"/>
                                  <a:pt x="178" y="55"/>
                                </a:cubicBezTo>
                                <a:cubicBezTo>
                                  <a:pt x="179" y="55"/>
                                  <a:pt x="180" y="55"/>
                                  <a:pt x="180" y="54"/>
                                </a:cubicBezTo>
                                <a:cubicBezTo>
                                  <a:pt x="182" y="53"/>
                                  <a:pt x="182" y="52"/>
                                  <a:pt x="182" y="51"/>
                                </a:cubicBezTo>
                                <a:close/>
                                <a:moveTo>
                                  <a:pt x="105" y="57"/>
                                </a:moveTo>
                                <a:cubicBezTo>
                                  <a:pt x="105" y="55"/>
                                  <a:pt x="102" y="53"/>
                                  <a:pt x="100" y="53"/>
                                </a:cubicBezTo>
                                <a:cubicBezTo>
                                  <a:pt x="78" y="54"/>
                                  <a:pt x="78" y="54"/>
                                  <a:pt x="78" y="54"/>
                                </a:cubicBezTo>
                                <a:cubicBezTo>
                                  <a:pt x="76" y="54"/>
                                  <a:pt x="74" y="56"/>
                                  <a:pt x="74" y="59"/>
                                </a:cubicBezTo>
                                <a:cubicBezTo>
                                  <a:pt x="74" y="61"/>
                                  <a:pt x="76" y="63"/>
                                  <a:pt x="78" y="63"/>
                                </a:cubicBezTo>
                                <a:cubicBezTo>
                                  <a:pt x="101" y="62"/>
                                  <a:pt x="101" y="62"/>
                                  <a:pt x="101" y="62"/>
                                </a:cubicBezTo>
                                <a:cubicBezTo>
                                  <a:pt x="102" y="62"/>
                                  <a:pt x="102" y="61"/>
                                  <a:pt x="103" y="61"/>
                                </a:cubicBezTo>
                                <a:cubicBezTo>
                                  <a:pt x="104" y="60"/>
                                  <a:pt x="105" y="59"/>
                                  <a:pt x="105" y="57"/>
                                </a:cubicBezTo>
                                <a:close/>
                                <a:moveTo>
                                  <a:pt x="2" y="157"/>
                                </a:moveTo>
                                <a:cubicBezTo>
                                  <a:pt x="0" y="159"/>
                                  <a:pt x="2" y="162"/>
                                  <a:pt x="5" y="160"/>
                                </a:cubicBezTo>
                                <a:cubicBezTo>
                                  <a:pt x="7" y="160"/>
                                  <a:pt x="20" y="153"/>
                                  <a:pt x="33" y="145"/>
                                </a:cubicBezTo>
                                <a:cubicBezTo>
                                  <a:pt x="44" y="139"/>
                                  <a:pt x="54" y="134"/>
                                  <a:pt x="56" y="130"/>
                                </a:cubicBezTo>
                                <a:cubicBezTo>
                                  <a:pt x="58" y="127"/>
                                  <a:pt x="59" y="123"/>
                                  <a:pt x="59" y="120"/>
                                </a:cubicBezTo>
                                <a:cubicBezTo>
                                  <a:pt x="56" y="119"/>
                                  <a:pt x="54" y="118"/>
                                  <a:pt x="52" y="116"/>
                                </a:cubicBezTo>
                                <a:cubicBezTo>
                                  <a:pt x="52" y="116"/>
                                  <a:pt x="52" y="116"/>
                                  <a:pt x="52" y="115"/>
                                </a:cubicBezTo>
                                <a:cubicBezTo>
                                  <a:pt x="40" y="126"/>
                                  <a:pt x="4" y="156"/>
                                  <a:pt x="2" y="157"/>
                                </a:cubicBezTo>
                                <a:close/>
                                <a:moveTo>
                                  <a:pt x="53" y="106"/>
                                </a:moveTo>
                                <a:cubicBezTo>
                                  <a:pt x="53" y="105"/>
                                  <a:pt x="54" y="104"/>
                                  <a:pt x="55" y="103"/>
                                </a:cubicBezTo>
                                <a:cubicBezTo>
                                  <a:pt x="57" y="102"/>
                                  <a:pt x="59" y="102"/>
                                  <a:pt x="61" y="102"/>
                                </a:cubicBezTo>
                                <a:cubicBezTo>
                                  <a:pt x="58" y="86"/>
                                  <a:pt x="51" y="43"/>
                                  <a:pt x="51" y="41"/>
                                </a:cubicBezTo>
                                <a:cubicBezTo>
                                  <a:pt x="51" y="39"/>
                                  <a:pt x="47" y="39"/>
                                  <a:pt x="46" y="42"/>
                                </a:cubicBezTo>
                                <a:cubicBezTo>
                                  <a:pt x="46" y="44"/>
                                  <a:pt x="45" y="58"/>
                                  <a:pt x="45" y="72"/>
                                </a:cubicBezTo>
                                <a:cubicBezTo>
                                  <a:pt x="44" y="85"/>
                                  <a:pt x="44" y="96"/>
                                  <a:pt x="45" y="99"/>
                                </a:cubicBezTo>
                                <a:cubicBezTo>
                                  <a:pt x="47" y="102"/>
                                  <a:pt x="50" y="104"/>
                                  <a:pt x="53" y="106"/>
                                </a:cubicBezTo>
                                <a:close/>
                                <a:moveTo>
                                  <a:pt x="104" y="116"/>
                                </a:moveTo>
                                <a:cubicBezTo>
                                  <a:pt x="93" y="110"/>
                                  <a:pt x="83" y="104"/>
                                  <a:pt x="80" y="104"/>
                                </a:cubicBezTo>
                                <a:cubicBezTo>
                                  <a:pt x="76" y="104"/>
                                  <a:pt x="72" y="106"/>
                                  <a:pt x="69" y="108"/>
                                </a:cubicBezTo>
                                <a:cubicBezTo>
                                  <a:pt x="70" y="110"/>
                                  <a:pt x="69" y="113"/>
                                  <a:pt x="68" y="116"/>
                                </a:cubicBezTo>
                                <a:cubicBezTo>
                                  <a:pt x="82" y="121"/>
                                  <a:pt x="126" y="135"/>
                                  <a:pt x="128" y="136"/>
                                </a:cubicBezTo>
                                <a:cubicBezTo>
                                  <a:pt x="130" y="136"/>
                                  <a:pt x="132" y="134"/>
                                  <a:pt x="129" y="132"/>
                                </a:cubicBezTo>
                                <a:cubicBezTo>
                                  <a:pt x="128" y="130"/>
                                  <a:pt x="115" y="123"/>
                                  <a:pt x="104" y="116"/>
                                </a:cubicBezTo>
                                <a:close/>
                                <a:moveTo>
                                  <a:pt x="63" y="115"/>
                                </a:moveTo>
                                <a:cubicBezTo>
                                  <a:pt x="65" y="113"/>
                                  <a:pt x="66" y="110"/>
                                  <a:pt x="64" y="108"/>
                                </a:cubicBezTo>
                                <a:cubicBezTo>
                                  <a:pt x="63" y="106"/>
                                  <a:pt x="60" y="105"/>
                                  <a:pt x="57" y="107"/>
                                </a:cubicBezTo>
                                <a:cubicBezTo>
                                  <a:pt x="55" y="109"/>
                                  <a:pt x="54" y="112"/>
                                  <a:pt x="56" y="114"/>
                                </a:cubicBezTo>
                                <a:cubicBezTo>
                                  <a:pt x="58" y="116"/>
                                  <a:pt x="61" y="117"/>
                                  <a:pt x="63" y="115"/>
                                </a:cubicBezTo>
                                <a:close/>
                                <a:moveTo>
                                  <a:pt x="200" y="109"/>
                                </a:moveTo>
                                <a:cubicBezTo>
                                  <a:pt x="154" y="100"/>
                                  <a:pt x="138" y="126"/>
                                  <a:pt x="124" y="149"/>
                                </a:cubicBezTo>
                                <a:cubicBezTo>
                                  <a:pt x="120" y="156"/>
                                  <a:pt x="115" y="163"/>
                                  <a:pt x="111" y="168"/>
                                </a:cubicBezTo>
                                <a:cubicBezTo>
                                  <a:pt x="72" y="120"/>
                                  <a:pt x="72" y="120"/>
                                  <a:pt x="72" y="120"/>
                                </a:cubicBezTo>
                                <a:cubicBezTo>
                                  <a:pt x="62" y="118"/>
                                  <a:pt x="62" y="118"/>
                                  <a:pt x="62" y="118"/>
                                </a:cubicBezTo>
                                <a:cubicBezTo>
                                  <a:pt x="62" y="122"/>
                                  <a:pt x="62" y="122"/>
                                  <a:pt x="62" y="122"/>
                                </a:cubicBezTo>
                                <a:cubicBezTo>
                                  <a:pt x="97" y="181"/>
                                  <a:pt x="97" y="181"/>
                                  <a:pt x="97" y="181"/>
                                </a:cubicBezTo>
                                <a:cubicBezTo>
                                  <a:pt x="94" y="182"/>
                                  <a:pt x="93" y="184"/>
                                  <a:pt x="90" y="185"/>
                                </a:cubicBezTo>
                                <a:cubicBezTo>
                                  <a:pt x="90" y="185"/>
                                  <a:pt x="90" y="185"/>
                                  <a:pt x="89" y="185"/>
                                </a:cubicBezTo>
                                <a:cubicBezTo>
                                  <a:pt x="79" y="189"/>
                                  <a:pt x="68" y="190"/>
                                  <a:pt x="52" y="187"/>
                                </a:cubicBezTo>
                                <a:cubicBezTo>
                                  <a:pt x="49" y="195"/>
                                  <a:pt x="49" y="195"/>
                                  <a:pt x="49" y="195"/>
                                </a:cubicBezTo>
                                <a:cubicBezTo>
                                  <a:pt x="67" y="199"/>
                                  <a:pt x="80" y="198"/>
                                  <a:pt x="91" y="194"/>
                                </a:cubicBezTo>
                                <a:cubicBezTo>
                                  <a:pt x="114" y="198"/>
                                  <a:pt x="130" y="194"/>
                                  <a:pt x="141" y="185"/>
                                </a:cubicBezTo>
                                <a:cubicBezTo>
                                  <a:pt x="142" y="185"/>
                                  <a:pt x="142" y="185"/>
                                  <a:pt x="143" y="185"/>
                                </a:cubicBezTo>
                                <a:cubicBezTo>
                                  <a:pt x="142" y="185"/>
                                  <a:pt x="142" y="186"/>
                                  <a:pt x="141" y="187"/>
                                </a:cubicBezTo>
                                <a:cubicBezTo>
                                  <a:pt x="127" y="210"/>
                                  <a:pt x="113" y="233"/>
                                  <a:pt x="69" y="224"/>
                                </a:cubicBezTo>
                                <a:cubicBezTo>
                                  <a:pt x="67" y="233"/>
                                  <a:pt x="67" y="233"/>
                                  <a:pt x="67" y="233"/>
                                </a:cubicBezTo>
                                <a:cubicBezTo>
                                  <a:pt x="92" y="238"/>
                                  <a:pt x="109" y="233"/>
                                  <a:pt x="121" y="225"/>
                                </a:cubicBezTo>
                                <a:cubicBezTo>
                                  <a:pt x="133" y="216"/>
                                  <a:pt x="141" y="203"/>
                                  <a:pt x="149" y="192"/>
                                </a:cubicBezTo>
                                <a:cubicBezTo>
                                  <a:pt x="164" y="167"/>
                                  <a:pt x="177" y="147"/>
                                  <a:pt x="217" y="155"/>
                                </a:cubicBezTo>
                                <a:cubicBezTo>
                                  <a:pt x="219" y="146"/>
                                  <a:pt x="219" y="146"/>
                                  <a:pt x="219" y="146"/>
                                </a:cubicBezTo>
                                <a:cubicBezTo>
                                  <a:pt x="195" y="141"/>
                                  <a:pt x="179" y="146"/>
                                  <a:pt x="167" y="155"/>
                                </a:cubicBezTo>
                                <a:cubicBezTo>
                                  <a:pt x="168" y="154"/>
                                  <a:pt x="168" y="153"/>
                                  <a:pt x="169" y="152"/>
                                </a:cubicBezTo>
                                <a:cubicBezTo>
                                  <a:pt x="184" y="128"/>
                                  <a:pt x="197" y="107"/>
                                  <a:pt x="238" y="116"/>
                                </a:cubicBezTo>
                                <a:cubicBezTo>
                                  <a:pt x="239" y="107"/>
                                  <a:pt x="239" y="107"/>
                                  <a:pt x="239" y="107"/>
                                </a:cubicBezTo>
                                <a:cubicBezTo>
                                  <a:pt x="223" y="103"/>
                                  <a:pt x="210" y="105"/>
                                  <a:pt x="200" y="109"/>
                                </a:cubicBezTo>
                                <a:close/>
                                <a:moveTo>
                                  <a:pt x="161" y="147"/>
                                </a:moveTo>
                                <a:cubicBezTo>
                                  <a:pt x="148" y="168"/>
                                  <a:pt x="136" y="188"/>
                                  <a:pt x="104" y="187"/>
                                </a:cubicBezTo>
                                <a:cubicBezTo>
                                  <a:pt x="116" y="178"/>
                                  <a:pt x="124" y="166"/>
                                  <a:pt x="131" y="154"/>
                                </a:cubicBezTo>
                                <a:cubicBezTo>
                                  <a:pt x="144" y="132"/>
                                  <a:pt x="156" y="114"/>
                                  <a:pt x="187" y="116"/>
                                </a:cubicBezTo>
                                <a:cubicBezTo>
                                  <a:pt x="176" y="124"/>
                                  <a:pt x="168" y="136"/>
                                  <a:pt x="161" y="147"/>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16" name="Freeform 3716"/>
                        <wps:cNvSpPr>
                          <a:spLocks noEditPoints="1"/>
                        </wps:cNvSpPr>
                        <wps:spPr bwMode="auto">
                          <a:xfrm>
                            <a:off x="1090612" y="3379788"/>
                            <a:ext cx="747713" cy="676275"/>
                          </a:xfrm>
                          <a:custGeom>
                            <a:avLst/>
                            <a:gdLst>
                              <a:gd name="T0" fmla="*/ 172 w 199"/>
                              <a:gd name="T1" fmla="*/ 7 h 180"/>
                              <a:gd name="T2" fmla="*/ 163 w 199"/>
                              <a:gd name="T3" fmla="*/ 14 h 180"/>
                              <a:gd name="T4" fmla="*/ 159 w 199"/>
                              <a:gd name="T5" fmla="*/ 41 h 180"/>
                              <a:gd name="T6" fmla="*/ 122 w 199"/>
                              <a:gd name="T7" fmla="*/ 34 h 180"/>
                              <a:gd name="T8" fmla="*/ 84 w 199"/>
                              <a:gd name="T9" fmla="*/ 61 h 180"/>
                              <a:gd name="T10" fmla="*/ 84 w 199"/>
                              <a:gd name="T11" fmla="*/ 61 h 180"/>
                              <a:gd name="T12" fmla="*/ 84 w 199"/>
                              <a:gd name="T13" fmla="*/ 61 h 180"/>
                              <a:gd name="T14" fmla="*/ 80 w 199"/>
                              <a:gd name="T15" fmla="*/ 103 h 180"/>
                              <a:gd name="T16" fmla="*/ 87 w 199"/>
                              <a:gd name="T17" fmla="*/ 112 h 180"/>
                              <a:gd name="T18" fmla="*/ 96 w 199"/>
                              <a:gd name="T19" fmla="*/ 105 h 180"/>
                              <a:gd name="T20" fmla="*/ 99 w 199"/>
                              <a:gd name="T21" fmla="*/ 69 h 180"/>
                              <a:gd name="T22" fmla="*/ 110 w 199"/>
                              <a:gd name="T23" fmla="*/ 61 h 180"/>
                              <a:gd name="T24" fmla="*/ 103 w 199"/>
                              <a:gd name="T25" fmla="*/ 141 h 180"/>
                              <a:gd name="T26" fmla="*/ 73 w 199"/>
                              <a:gd name="T27" fmla="*/ 162 h 180"/>
                              <a:gd name="T28" fmla="*/ 71 w 199"/>
                              <a:gd name="T29" fmla="*/ 175 h 180"/>
                              <a:gd name="T30" fmla="*/ 84 w 199"/>
                              <a:gd name="T31" fmla="*/ 177 h 180"/>
                              <a:gd name="T32" fmla="*/ 123 w 199"/>
                              <a:gd name="T33" fmla="*/ 150 h 180"/>
                              <a:gd name="T34" fmla="*/ 127 w 199"/>
                              <a:gd name="T35" fmla="*/ 142 h 180"/>
                              <a:gd name="T36" fmla="*/ 130 w 199"/>
                              <a:gd name="T37" fmla="*/ 113 h 180"/>
                              <a:gd name="T38" fmla="*/ 162 w 199"/>
                              <a:gd name="T39" fmla="*/ 118 h 180"/>
                              <a:gd name="T40" fmla="*/ 179 w 199"/>
                              <a:gd name="T41" fmla="*/ 159 h 180"/>
                              <a:gd name="T42" fmla="*/ 192 w 199"/>
                              <a:gd name="T43" fmla="*/ 164 h 180"/>
                              <a:gd name="T44" fmla="*/ 197 w 199"/>
                              <a:gd name="T45" fmla="*/ 152 h 180"/>
                              <a:gd name="T46" fmla="*/ 174 w 199"/>
                              <a:gd name="T47" fmla="*/ 98 h 180"/>
                              <a:gd name="T48" fmla="*/ 174 w 199"/>
                              <a:gd name="T49" fmla="*/ 98 h 180"/>
                              <a:gd name="T50" fmla="*/ 166 w 199"/>
                              <a:gd name="T51" fmla="*/ 94 h 180"/>
                              <a:gd name="T52" fmla="*/ 139 w 199"/>
                              <a:gd name="T53" fmla="*/ 88 h 180"/>
                              <a:gd name="T54" fmla="*/ 143 w 199"/>
                              <a:gd name="T55" fmla="*/ 54 h 180"/>
                              <a:gd name="T56" fmla="*/ 164 w 199"/>
                              <a:gd name="T57" fmla="*/ 57 h 180"/>
                              <a:gd name="T58" fmla="*/ 164 w 199"/>
                              <a:gd name="T59" fmla="*/ 57 h 180"/>
                              <a:gd name="T60" fmla="*/ 165 w 199"/>
                              <a:gd name="T61" fmla="*/ 57 h 180"/>
                              <a:gd name="T62" fmla="*/ 166 w 199"/>
                              <a:gd name="T63" fmla="*/ 57 h 180"/>
                              <a:gd name="T64" fmla="*/ 166 w 199"/>
                              <a:gd name="T65" fmla="*/ 57 h 180"/>
                              <a:gd name="T66" fmla="*/ 172 w 199"/>
                              <a:gd name="T67" fmla="*/ 52 h 180"/>
                              <a:gd name="T68" fmla="*/ 173 w 199"/>
                              <a:gd name="T69" fmla="*/ 52 h 180"/>
                              <a:gd name="T70" fmla="*/ 178 w 199"/>
                              <a:gd name="T71" fmla="*/ 16 h 180"/>
                              <a:gd name="T72" fmla="*/ 172 w 199"/>
                              <a:gd name="T73" fmla="*/ 7 h 180"/>
                              <a:gd name="T74" fmla="*/ 140 w 199"/>
                              <a:gd name="T75" fmla="*/ 9 h 180"/>
                              <a:gd name="T76" fmla="*/ 119 w 199"/>
                              <a:gd name="T77" fmla="*/ 5 h 180"/>
                              <a:gd name="T78" fmla="*/ 115 w 199"/>
                              <a:gd name="T79" fmla="*/ 26 h 180"/>
                              <a:gd name="T80" fmla="*/ 136 w 199"/>
                              <a:gd name="T81" fmla="*/ 29 h 180"/>
                              <a:gd name="T82" fmla="*/ 140 w 199"/>
                              <a:gd name="T83" fmla="*/ 9 h 180"/>
                              <a:gd name="T84" fmla="*/ 74 w 199"/>
                              <a:gd name="T85" fmla="*/ 131 h 180"/>
                              <a:gd name="T86" fmla="*/ 44 w 199"/>
                              <a:gd name="T87" fmla="*/ 151 h 180"/>
                              <a:gd name="T88" fmla="*/ 38 w 199"/>
                              <a:gd name="T89" fmla="*/ 150 h 180"/>
                              <a:gd name="T90" fmla="*/ 39 w 199"/>
                              <a:gd name="T91" fmla="*/ 144 h 180"/>
                              <a:gd name="T92" fmla="*/ 68 w 199"/>
                              <a:gd name="T93" fmla="*/ 123 h 180"/>
                              <a:gd name="T94" fmla="*/ 75 w 199"/>
                              <a:gd name="T95" fmla="*/ 124 h 180"/>
                              <a:gd name="T96" fmla="*/ 74 w 199"/>
                              <a:gd name="T97" fmla="*/ 131 h 180"/>
                              <a:gd name="T98" fmla="*/ 63 w 199"/>
                              <a:gd name="T99" fmla="*/ 100 h 180"/>
                              <a:gd name="T100" fmla="*/ 26 w 199"/>
                              <a:gd name="T101" fmla="*/ 126 h 180"/>
                              <a:gd name="T102" fmla="*/ 20 w 199"/>
                              <a:gd name="T103" fmla="*/ 124 h 180"/>
                              <a:gd name="T104" fmla="*/ 21 w 199"/>
                              <a:gd name="T105" fmla="*/ 118 h 180"/>
                              <a:gd name="T106" fmla="*/ 58 w 199"/>
                              <a:gd name="T107" fmla="*/ 92 h 180"/>
                              <a:gd name="T108" fmla="*/ 65 w 199"/>
                              <a:gd name="T109" fmla="*/ 93 h 180"/>
                              <a:gd name="T110" fmla="*/ 63 w 199"/>
                              <a:gd name="T111" fmla="*/ 100 h 180"/>
                              <a:gd name="T112" fmla="*/ 74 w 199"/>
                              <a:gd name="T113" fmla="*/ 54 h 180"/>
                              <a:gd name="T114" fmla="*/ 8 w 199"/>
                              <a:gd name="T115" fmla="*/ 100 h 180"/>
                              <a:gd name="T116" fmla="*/ 1 w 199"/>
                              <a:gd name="T117" fmla="*/ 98 h 180"/>
                              <a:gd name="T118" fmla="*/ 3 w 199"/>
                              <a:gd name="T119" fmla="*/ 92 h 180"/>
                              <a:gd name="T120" fmla="*/ 68 w 199"/>
                              <a:gd name="T121" fmla="*/ 46 h 180"/>
                              <a:gd name="T122" fmla="*/ 75 w 199"/>
                              <a:gd name="T123" fmla="*/ 47 h 180"/>
                              <a:gd name="T124" fmla="*/ 74 w 199"/>
                              <a:gd name="T125" fmla="*/ 54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9" h="180">
                                <a:moveTo>
                                  <a:pt x="172" y="7"/>
                                </a:moveTo>
                                <a:cubicBezTo>
                                  <a:pt x="168" y="7"/>
                                  <a:pt x="164" y="10"/>
                                  <a:pt x="163" y="14"/>
                                </a:cubicBezTo>
                                <a:cubicBezTo>
                                  <a:pt x="159" y="41"/>
                                  <a:pt x="159" y="41"/>
                                  <a:pt x="159" y="41"/>
                                </a:cubicBezTo>
                                <a:cubicBezTo>
                                  <a:pt x="122" y="34"/>
                                  <a:pt x="122" y="34"/>
                                  <a:pt x="122" y="34"/>
                                </a:cubicBezTo>
                                <a:cubicBezTo>
                                  <a:pt x="84" y="61"/>
                                  <a:pt x="84" y="61"/>
                                  <a:pt x="84" y="61"/>
                                </a:cubicBezTo>
                                <a:cubicBezTo>
                                  <a:pt x="84" y="61"/>
                                  <a:pt x="84" y="61"/>
                                  <a:pt x="84" y="61"/>
                                </a:cubicBezTo>
                                <a:cubicBezTo>
                                  <a:pt x="84" y="61"/>
                                  <a:pt x="84" y="61"/>
                                  <a:pt x="84" y="61"/>
                                </a:cubicBezTo>
                                <a:cubicBezTo>
                                  <a:pt x="80" y="103"/>
                                  <a:pt x="80" y="103"/>
                                  <a:pt x="80" y="103"/>
                                </a:cubicBezTo>
                                <a:cubicBezTo>
                                  <a:pt x="80" y="108"/>
                                  <a:pt x="83" y="111"/>
                                  <a:pt x="87" y="112"/>
                                </a:cubicBezTo>
                                <a:cubicBezTo>
                                  <a:pt x="92" y="112"/>
                                  <a:pt x="95" y="109"/>
                                  <a:pt x="96" y="105"/>
                                </a:cubicBezTo>
                                <a:cubicBezTo>
                                  <a:pt x="99" y="69"/>
                                  <a:pt x="99" y="69"/>
                                  <a:pt x="99" y="69"/>
                                </a:cubicBezTo>
                                <a:cubicBezTo>
                                  <a:pt x="110" y="61"/>
                                  <a:pt x="110" y="61"/>
                                  <a:pt x="110" y="61"/>
                                </a:cubicBezTo>
                                <a:cubicBezTo>
                                  <a:pt x="103" y="141"/>
                                  <a:pt x="103" y="141"/>
                                  <a:pt x="103" y="141"/>
                                </a:cubicBezTo>
                                <a:cubicBezTo>
                                  <a:pt x="73" y="162"/>
                                  <a:pt x="73" y="162"/>
                                  <a:pt x="73" y="162"/>
                                </a:cubicBezTo>
                                <a:cubicBezTo>
                                  <a:pt x="69" y="165"/>
                                  <a:pt x="68" y="170"/>
                                  <a:pt x="71" y="175"/>
                                </a:cubicBezTo>
                                <a:cubicBezTo>
                                  <a:pt x="74" y="179"/>
                                  <a:pt x="80" y="180"/>
                                  <a:pt x="84" y="177"/>
                                </a:cubicBezTo>
                                <a:cubicBezTo>
                                  <a:pt x="123" y="150"/>
                                  <a:pt x="123" y="150"/>
                                  <a:pt x="123" y="150"/>
                                </a:cubicBezTo>
                                <a:cubicBezTo>
                                  <a:pt x="125" y="148"/>
                                  <a:pt x="126" y="145"/>
                                  <a:pt x="127" y="142"/>
                                </a:cubicBezTo>
                                <a:cubicBezTo>
                                  <a:pt x="130" y="113"/>
                                  <a:pt x="130" y="113"/>
                                  <a:pt x="130" y="113"/>
                                </a:cubicBezTo>
                                <a:cubicBezTo>
                                  <a:pt x="162" y="118"/>
                                  <a:pt x="162" y="118"/>
                                  <a:pt x="162" y="118"/>
                                </a:cubicBezTo>
                                <a:cubicBezTo>
                                  <a:pt x="179" y="159"/>
                                  <a:pt x="179" y="159"/>
                                  <a:pt x="179" y="159"/>
                                </a:cubicBezTo>
                                <a:cubicBezTo>
                                  <a:pt x="181" y="164"/>
                                  <a:pt x="187" y="166"/>
                                  <a:pt x="192" y="164"/>
                                </a:cubicBezTo>
                                <a:cubicBezTo>
                                  <a:pt x="196" y="162"/>
                                  <a:pt x="199" y="156"/>
                                  <a:pt x="197" y="152"/>
                                </a:cubicBezTo>
                                <a:cubicBezTo>
                                  <a:pt x="174" y="98"/>
                                  <a:pt x="174" y="98"/>
                                  <a:pt x="174" y="98"/>
                                </a:cubicBezTo>
                                <a:cubicBezTo>
                                  <a:pt x="174" y="98"/>
                                  <a:pt x="174" y="98"/>
                                  <a:pt x="174" y="98"/>
                                </a:cubicBezTo>
                                <a:cubicBezTo>
                                  <a:pt x="173" y="96"/>
                                  <a:pt x="169" y="94"/>
                                  <a:pt x="166" y="94"/>
                                </a:cubicBezTo>
                                <a:cubicBezTo>
                                  <a:pt x="139" y="88"/>
                                  <a:pt x="139" y="88"/>
                                  <a:pt x="139" y="88"/>
                                </a:cubicBezTo>
                                <a:cubicBezTo>
                                  <a:pt x="143" y="54"/>
                                  <a:pt x="143" y="54"/>
                                  <a:pt x="143" y="54"/>
                                </a:cubicBezTo>
                                <a:cubicBezTo>
                                  <a:pt x="164" y="57"/>
                                  <a:pt x="164" y="57"/>
                                  <a:pt x="164" y="57"/>
                                </a:cubicBezTo>
                                <a:cubicBezTo>
                                  <a:pt x="164" y="57"/>
                                  <a:pt x="164" y="57"/>
                                  <a:pt x="164" y="57"/>
                                </a:cubicBezTo>
                                <a:cubicBezTo>
                                  <a:pt x="165" y="57"/>
                                  <a:pt x="165" y="57"/>
                                  <a:pt x="165" y="57"/>
                                </a:cubicBezTo>
                                <a:cubicBezTo>
                                  <a:pt x="166" y="57"/>
                                  <a:pt x="166" y="57"/>
                                  <a:pt x="166" y="57"/>
                                </a:cubicBezTo>
                                <a:cubicBezTo>
                                  <a:pt x="166" y="57"/>
                                  <a:pt x="166" y="57"/>
                                  <a:pt x="166" y="57"/>
                                </a:cubicBezTo>
                                <a:cubicBezTo>
                                  <a:pt x="169" y="57"/>
                                  <a:pt x="171" y="55"/>
                                  <a:pt x="172" y="52"/>
                                </a:cubicBezTo>
                                <a:cubicBezTo>
                                  <a:pt x="173" y="52"/>
                                  <a:pt x="173" y="52"/>
                                  <a:pt x="173" y="52"/>
                                </a:cubicBezTo>
                                <a:cubicBezTo>
                                  <a:pt x="178" y="16"/>
                                  <a:pt x="178" y="16"/>
                                  <a:pt x="178" y="16"/>
                                </a:cubicBezTo>
                                <a:cubicBezTo>
                                  <a:pt x="179" y="12"/>
                                  <a:pt x="176" y="8"/>
                                  <a:pt x="172" y="7"/>
                                </a:cubicBezTo>
                                <a:close/>
                                <a:moveTo>
                                  <a:pt x="140" y="9"/>
                                </a:moveTo>
                                <a:cubicBezTo>
                                  <a:pt x="135" y="2"/>
                                  <a:pt x="125" y="0"/>
                                  <a:pt x="119" y="5"/>
                                </a:cubicBezTo>
                                <a:cubicBezTo>
                                  <a:pt x="112" y="10"/>
                                  <a:pt x="111" y="19"/>
                                  <a:pt x="115" y="26"/>
                                </a:cubicBezTo>
                                <a:cubicBezTo>
                                  <a:pt x="120" y="32"/>
                                  <a:pt x="129" y="34"/>
                                  <a:pt x="136" y="29"/>
                                </a:cubicBezTo>
                                <a:cubicBezTo>
                                  <a:pt x="142" y="25"/>
                                  <a:pt x="144" y="15"/>
                                  <a:pt x="140" y="9"/>
                                </a:cubicBezTo>
                                <a:close/>
                                <a:moveTo>
                                  <a:pt x="74" y="131"/>
                                </a:moveTo>
                                <a:cubicBezTo>
                                  <a:pt x="44" y="151"/>
                                  <a:pt x="44" y="151"/>
                                  <a:pt x="44" y="151"/>
                                </a:cubicBezTo>
                                <a:cubicBezTo>
                                  <a:pt x="42" y="153"/>
                                  <a:pt x="39" y="153"/>
                                  <a:pt x="38" y="150"/>
                                </a:cubicBezTo>
                                <a:cubicBezTo>
                                  <a:pt x="36" y="148"/>
                                  <a:pt x="37" y="145"/>
                                  <a:pt x="39" y="144"/>
                                </a:cubicBezTo>
                                <a:cubicBezTo>
                                  <a:pt x="68" y="123"/>
                                  <a:pt x="68" y="123"/>
                                  <a:pt x="68" y="123"/>
                                </a:cubicBezTo>
                                <a:cubicBezTo>
                                  <a:pt x="71" y="122"/>
                                  <a:pt x="73" y="122"/>
                                  <a:pt x="75" y="124"/>
                                </a:cubicBezTo>
                                <a:cubicBezTo>
                                  <a:pt x="77" y="126"/>
                                  <a:pt x="76" y="129"/>
                                  <a:pt x="74" y="131"/>
                                </a:cubicBezTo>
                                <a:close/>
                                <a:moveTo>
                                  <a:pt x="63" y="100"/>
                                </a:moveTo>
                                <a:cubicBezTo>
                                  <a:pt x="26" y="126"/>
                                  <a:pt x="26" y="126"/>
                                  <a:pt x="26" y="126"/>
                                </a:cubicBezTo>
                                <a:cubicBezTo>
                                  <a:pt x="24" y="127"/>
                                  <a:pt x="21" y="126"/>
                                  <a:pt x="20" y="124"/>
                                </a:cubicBezTo>
                                <a:cubicBezTo>
                                  <a:pt x="18" y="122"/>
                                  <a:pt x="19" y="119"/>
                                  <a:pt x="21" y="118"/>
                                </a:cubicBezTo>
                                <a:cubicBezTo>
                                  <a:pt x="58" y="92"/>
                                  <a:pt x="58" y="92"/>
                                  <a:pt x="58" y="92"/>
                                </a:cubicBezTo>
                                <a:cubicBezTo>
                                  <a:pt x="60" y="90"/>
                                  <a:pt x="63" y="91"/>
                                  <a:pt x="65" y="93"/>
                                </a:cubicBezTo>
                                <a:cubicBezTo>
                                  <a:pt x="66" y="95"/>
                                  <a:pt x="66" y="98"/>
                                  <a:pt x="63" y="100"/>
                                </a:cubicBezTo>
                                <a:close/>
                                <a:moveTo>
                                  <a:pt x="74" y="54"/>
                                </a:moveTo>
                                <a:cubicBezTo>
                                  <a:pt x="8" y="100"/>
                                  <a:pt x="8" y="100"/>
                                  <a:pt x="8" y="100"/>
                                </a:cubicBezTo>
                                <a:cubicBezTo>
                                  <a:pt x="6" y="101"/>
                                  <a:pt x="3" y="101"/>
                                  <a:pt x="1" y="98"/>
                                </a:cubicBezTo>
                                <a:cubicBezTo>
                                  <a:pt x="0" y="96"/>
                                  <a:pt x="1" y="93"/>
                                  <a:pt x="3" y="92"/>
                                </a:cubicBezTo>
                                <a:cubicBezTo>
                                  <a:pt x="68" y="46"/>
                                  <a:pt x="68" y="46"/>
                                  <a:pt x="68" y="46"/>
                                </a:cubicBezTo>
                                <a:cubicBezTo>
                                  <a:pt x="70" y="44"/>
                                  <a:pt x="73" y="45"/>
                                  <a:pt x="75" y="47"/>
                                </a:cubicBezTo>
                                <a:cubicBezTo>
                                  <a:pt x="77" y="49"/>
                                  <a:pt x="76" y="52"/>
                                  <a:pt x="74" y="5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17" name="Freeform 3717"/>
                        <wps:cNvSpPr>
                          <a:spLocks noEditPoints="1"/>
                        </wps:cNvSpPr>
                        <wps:spPr bwMode="auto">
                          <a:xfrm>
                            <a:off x="1987550" y="2311400"/>
                            <a:ext cx="712788" cy="773113"/>
                          </a:xfrm>
                          <a:custGeom>
                            <a:avLst/>
                            <a:gdLst>
                              <a:gd name="T0" fmla="*/ 36 w 190"/>
                              <a:gd name="T1" fmla="*/ 23 h 206"/>
                              <a:gd name="T2" fmla="*/ 28 w 190"/>
                              <a:gd name="T3" fmla="*/ 22 h 206"/>
                              <a:gd name="T4" fmla="*/ 26 w 190"/>
                              <a:gd name="T5" fmla="*/ 30 h 206"/>
                              <a:gd name="T6" fmla="*/ 35 w 190"/>
                              <a:gd name="T7" fmla="*/ 32 h 206"/>
                              <a:gd name="T8" fmla="*/ 36 w 190"/>
                              <a:gd name="T9" fmla="*/ 23 h 206"/>
                              <a:gd name="T10" fmla="*/ 51 w 190"/>
                              <a:gd name="T11" fmla="*/ 14 h 206"/>
                              <a:gd name="T12" fmla="*/ 43 w 190"/>
                              <a:gd name="T13" fmla="*/ 12 h 206"/>
                              <a:gd name="T14" fmla="*/ 41 w 190"/>
                              <a:gd name="T15" fmla="*/ 21 h 206"/>
                              <a:gd name="T16" fmla="*/ 49 w 190"/>
                              <a:gd name="T17" fmla="*/ 23 h 206"/>
                              <a:gd name="T18" fmla="*/ 51 w 190"/>
                              <a:gd name="T19" fmla="*/ 14 h 206"/>
                              <a:gd name="T20" fmla="*/ 107 w 190"/>
                              <a:gd name="T21" fmla="*/ 52 h 206"/>
                              <a:gd name="T22" fmla="*/ 105 w 190"/>
                              <a:gd name="T23" fmla="*/ 65 h 206"/>
                              <a:gd name="T24" fmla="*/ 53 w 190"/>
                              <a:gd name="T25" fmla="*/ 99 h 206"/>
                              <a:gd name="T26" fmla="*/ 41 w 190"/>
                              <a:gd name="T27" fmla="*/ 97 h 206"/>
                              <a:gd name="T28" fmla="*/ 29 w 190"/>
                              <a:gd name="T29" fmla="*/ 79 h 206"/>
                              <a:gd name="T30" fmla="*/ 32 w 190"/>
                              <a:gd name="T31" fmla="*/ 67 h 206"/>
                              <a:gd name="T32" fmla="*/ 83 w 190"/>
                              <a:gd name="T33" fmla="*/ 32 h 206"/>
                              <a:gd name="T34" fmla="*/ 95 w 190"/>
                              <a:gd name="T35" fmla="*/ 35 h 206"/>
                              <a:gd name="T36" fmla="*/ 107 w 190"/>
                              <a:gd name="T37" fmla="*/ 52 h 206"/>
                              <a:gd name="T38" fmla="*/ 107 w 190"/>
                              <a:gd name="T39" fmla="*/ 52 h 206"/>
                              <a:gd name="T40" fmla="*/ 66 w 190"/>
                              <a:gd name="T41" fmla="*/ 35 h 206"/>
                              <a:gd name="T42" fmla="*/ 64 w 190"/>
                              <a:gd name="T43" fmla="*/ 40 h 206"/>
                              <a:gd name="T44" fmla="*/ 45 w 190"/>
                              <a:gd name="T45" fmla="*/ 52 h 206"/>
                              <a:gd name="T46" fmla="*/ 41 w 190"/>
                              <a:gd name="T47" fmla="*/ 52 h 206"/>
                              <a:gd name="T48" fmla="*/ 36 w 190"/>
                              <a:gd name="T49" fmla="*/ 45 h 206"/>
                              <a:gd name="T50" fmla="*/ 37 w 190"/>
                              <a:gd name="T51" fmla="*/ 41 h 206"/>
                              <a:gd name="T52" fmla="*/ 56 w 190"/>
                              <a:gd name="T53" fmla="*/ 27 h 206"/>
                              <a:gd name="T54" fmla="*/ 61 w 190"/>
                              <a:gd name="T55" fmla="*/ 29 h 206"/>
                              <a:gd name="T56" fmla="*/ 66 w 190"/>
                              <a:gd name="T57" fmla="*/ 35 h 206"/>
                              <a:gd name="T58" fmla="*/ 66 w 190"/>
                              <a:gd name="T59" fmla="*/ 35 h 206"/>
                              <a:gd name="T60" fmla="*/ 70 w 190"/>
                              <a:gd name="T61" fmla="*/ 141 h 206"/>
                              <a:gd name="T62" fmla="*/ 73 w 190"/>
                              <a:gd name="T63" fmla="*/ 127 h 206"/>
                              <a:gd name="T64" fmla="*/ 87 w 190"/>
                              <a:gd name="T65" fmla="*/ 130 h 206"/>
                              <a:gd name="T66" fmla="*/ 85 w 190"/>
                              <a:gd name="T67" fmla="*/ 144 h 206"/>
                              <a:gd name="T68" fmla="*/ 70 w 190"/>
                              <a:gd name="T69" fmla="*/ 141 h 206"/>
                              <a:gd name="T70" fmla="*/ 120 w 190"/>
                              <a:gd name="T71" fmla="*/ 108 h 206"/>
                              <a:gd name="T72" fmla="*/ 123 w 190"/>
                              <a:gd name="T73" fmla="*/ 94 h 206"/>
                              <a:gd name="T74" fmla="*/ 137 w 190"/>
                              <a:gd name="T75" fmla="*/ 97 h 206"/>
                              <a:gd name="T76" fmla="*/ 134 w 190"/>
                              <a:gd name="T77" fmla="*/ 111 h 206"/>
                              <a:gd name="T78" fmla="*/ 120 w 190"/>
                              <a:gd name="T79" fmla="*/ 108 h 206"/>
                              <a:gd name="T80" fmla="*/ 151 w 190"/>
                              <a:gd name="T81" fmla="*/ 94 h 206"/>
                              <a:gd name="T82" fmla="*/ 98 w 190"/>
                              <a:gd name="T83" fmla="*/ 15 h 206"/>
                              <a:gd name="T84" fmla="*/ 73 w 190"/>
                              <a:gd name="T85" fmla="*/ 11 h 206"/>
                              <a:gd name="T86" fmla="*/ 15 w 190"/>
                              <a:gd name="T87" fmla="*/ 50 h 206"/>
                              <a:gd name="T88" fmla="*/ 10 w 190"/>
                              <a:gd name="T89" fmla="*/ 75 h 206"/>
                              <a:gd name="T90" fmla="*/ 62 w 190"/>
                              <a:gd name="T91" fmla="*/ 153 h 206"/>
                              <a:gd name="T92" fmla="*/ 87 w 190"/>
                              <a:gd name="T93" fmla="*/ 157 h 206"/>
                              <a:gd name="T94" fmla="*/ 87 w 190"/>
                              <a:gd name="T95" fmla="*/ 157 h 206"/>
                              <a:gd name="T96" fmla="*/ 87 w 190"/>
                              <a:gd name="T97" fmla="*/ 206 h 206"/>
                              <a:gd name="T98" fmla="*/ 100 w 190"/>
                              <a:gd name="T99" fmla="*/ 197 h 206"/>
                              <a:gd name="T100" fmla="*/ 100 w 190"/>
                              <a:gd name="T101" fmla="*/ 162 h 206"/>
                              <a:gd name="T102" fmla="*/ 117 w 190"/>
                              <a:gd name="T103" fmla="*/ 151 h 206"/>
                              <a:gd name="T104" fmla="*/ 127 w 190"/>
                              <a:gd name="T105" fmla="*/ 144 h 206"/>
                              <a:gd name="T106" fmla="*/ 145 w 190"/>
                              <a:gd name="T107" fmla="*/ 132 h 206"/>
                              <a:gd name="T108" fmla="*/ 177 w 190"/>
                              <a:gd name="T109" fmla="*/ 146 h 206"/>
                              <a:gd name="T110" fmla="*/ 190 w 190"/>
                              <a:gd name="T111" fmla="*/ 137 h 206"/>
                              <a:gd name="T112" fmla="*/ 145 w 190"/>
                              <a:gd name="T113" fmla="*/ 118 h 206"/>
                              <a:gd name="T114" fmla="*/ 145 w 190"/>
                              <a:gd name="T115" fmla="*/ 118 h 206"/>
                              <a:gd name="T116" fmla="*/ 151 w 190"/>
                              <a:gd name="T117" fmla="*/ 94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90" h="206">
                                <a:moveTo>
                                  <a:pt x="36" y="23"/>
                                </a:moveTo>
                                <a:cubicBezTo>
                                  <a:pt x="35" y="21"/>
                                  <a:pt x="31" y="20"/>
                                  <a:pt x="28" y="22"/>
                                </a:cubicBezTo>
                                <a:cubicBezTo>
                                  <a:pt x="26" y="23"/>
                                  <a:pt x="25" y="27"/>
                                  <a:pt x="26" y="30"/>
                                </a:cubicBezTo>
                                <a:cubicBezTo>
                                  <a:pt x="28" y="33"/>
                                  <a:pt x="32" y="34"/>
                                  <a:pt x="35" y="32"/>
                                </a:cubicBezTo>
                                <a:cubicBezTo>
                                  <a:pt x="38" y="30"/>
                                  <a:pt x="38" y="26"/>
                                  <a:pt x="36" y="23"/>
                                </a:cubicBezTo>
                                <a:moveTo>
                                  <a:pt x="51" y="14"/>
                                </a:moveTo>
                                <a:cubicBezTo>
                                  <a:pt x="49" y="11"/>
                                  <a:pt x="45" y="10"/>
                                  <a:pt x="43" y="12"/>
                                </a:cubicBezTo>
                                <a:cubicBezTo>
                                  <a:pt x="40" y="14"/>
                                  <a:pt x="39" y="18"/>
                                  <a:pt x="41" y="21"/>
                                </a:cubicBezTo>
                                <a:cubicBezTo>
                                  <a:pt x="43" y="23"/>
                                  <a:pt x="46" y="24"/>
                                  <a:pt x="49" y="23"/>
                                </a:cubicBezTo>
                                <a:cubicBezTo>
                                  <a:pt x="52" y="21"/>
                                  <a:pt x="52" y="17"/>
                                  <a:pt x="51" y="14"/>
                                </a:cubicBezTo>
                                <a:moveTo>
                                  <a:pt x="107" y="52"/>
                                </a:moveTo>
                                <a:cubicBezTo>
                                  <a:pt x="112" y="60"/>
                                  <a:pt x="105" y="65"/>
                                  <a:pt x="105" y="65"/>
                                </a:cubicBezTo>
                                <a:cubicBezTo>
                                  <a:pt x="53" y="99"/>
                                  <a:pt x="53" y="99"/>
                                  <a:pt x="53" y="99"/>
                                </a:cubicBezTo>
                                <a:cubicBezTo>
                                  <a:pt x="46" y="104"/>
                                  <a:pt x="41" y="97"/>
                                  <a:pt x="41" y="97"/>
                                </a:cubicBezTo>
                                <a:cubicBezTo>
                                  <a:pt x="29" y="79"/>
                                  <a:pt x="29" y="79"/>
                                  <a:pt x="29" y="79"/>
                                </a:cubicBezTo>
                                <a:cubicBezTo>
                                  <a:pt x="24" y="72"/>
                                  <a:pt x="32" y="67"/>
                                  <a:pt x="32" y="67"/>
                                </a:cubicBezTo>
                                <a:cubicBezTo>
                                  <a:pt x="83" y="32"/>
                                  <a:pt x="83" y="32"/>
                                  <a:pt x="83" y="32"/>
                                </a:cubicBezTo>
                                <a:cubicBezTo>
                                  <a:pt x="90" y="27"/>
                                  <a:pt x="95" y="35"/>
                                  <a:pt x="95" y="35"/>
                                </a:cubicBezTo>
                                <a:cubicBezTo>
                                  <a:pt x="107" y="52"/>
                                  <a:pt x="107" y="52"/>
                                  <a:pt x="107" y="52"/>
                                </a:cubicBezTo>
                                <a:cubicBezTo>
                                  <a:pt x="107" y="52"/>
                                  <a:pt x="107" y="52"/>
                                  <a:pt x="107" y="52"/>
                                </a:cubicBezTo>
                                <a:close/>
                                <a:moveTo>
                                  <a:pt x="66" y="35"/>
                                </a:moveTo>
                                <a:cubicBezTo>
                                  <a:pt x="68" y="37"/>
                                  <a:pt x="64" y="40"/>
                                  <a:pt x="64" y="40"/>
                                </a:cubicBezTo>
                                <a:cubicBezTo>
                                  <a:pt x="45" y="52"/>
                                  <a:pt x="45" y="52"/>
                                  <a:pt x="45" y="52"/>
                                </a:cubicBezTo>
                                <a:cubicBezTo>
                                  <a:pt x="42" y="54"/>
                                  <a:pt x="41" y="52"/>
                                  <a:pt x="41" y="52"/>
                                </a:cubicBezTo>
                                <a:cubicBezTo>
                                  <a:pt x="36" y="45"/>
                                  <a:pt x="36" y="45"/>
                                  <a:pt x="36" y="45"/>
                                </a:cubicBezTo>
                                <a:cubicBezTo>
                                  <a:pt x="34" y="42"/>
                                  <a:pt x="37" y="41"/>
                                  <a:pt x="37" y="41"/>
                                </a:cubicBezTo>
                                <a:cubicBezTo>
                                  <a:pt x="56" y="27"/>
                                  <a:pt x="56" y="27"/>
                                  <a:pt x="56" y="27"/>
                                </a:cubicBezTo>
                                <a:cubicBezTo>
                                  <a:pt x="59" y="25"/>
                                  <a:pt x="61" y="29"/>
                                  <a:pt x="61" y="29"/>
                                </a:cubicBezTo>
                                <a:cubicBezTo>
                                  <a:pt x="66" y="35"/>
                                  <a:pt x="66" y="35"/>
                                  <a:pt x="66" y="35"/>
                                </a:cubicBezTo>
                                <a:cubicBezTo>
                                  <a:pt x="66" y="35"/>
                                  <a:pt x="66" y="35"/>
                                  <a:pt x="66" y="35"/>
                                </a:cubicBezTo>
                                <a:close/>
                                <a:moveTo>
                                  <a:pt x="70" y="141"/>
                                </a:moveTo>
                                <a:cubicBezTo>
                                  <a:pt x="67" y="137"/>
                                  <a:pt x="68" y="130"/>
                                  <a:pt x="73" y="127"/>
                                </a:cubicBezTo>
                                <a:cubicBezTo>
                                  <a:pt x="78" y="124"/>
                                  <a:pt x="84" y="125"/>
                                  <a:pt x="87" y="130"/>
                                </a:cubicBezTo>
                                <a:cubicBezTo>
                                  <a:pt x="90" y="134"/>
                                  <a:pt x="89" y="141"/>
                                  <a:pt x="85" y="144"/>
                                </a:cubicBezTo>
                                <a:cubicBezTo>
                                  <a:pt x="79" y="147"/>
                                  <a:pt x="73" y="145"/>
                                  <a:pt x="70" y="141"/>
                                </a:cubicBezTo>
                                <a:moveTo>
                                  <a:pt x="120" y="108"/>
                                </a:moveTo>
                                <a:cubicBezTo>
                                  <a:pt x="116" y="103"/>
                                  <a:pt x="118" y="97"/>
                                  <a:pt x="123" y="94"/>
                                </a:cubicBezTo>
                                <a:cubicBezTo>
                                  <a:pt x="127" y="91"/>
                                  <a:pt x="134" y="92"/>
                                  <a:pt x="137" y="97"/>
                                </a:cubicBezTo>
                                <a:cubicBezTo>
                                  <a:pt x="140" y="102"/>
                                  <a:pt x="138" y="108"/>
                                  <a:pt x="134" y="111"/>
                                </a:cubicBezTo>
                                <a:cubicBezTo>
                                  <a:pt x="129" y="114"/>
                                  <a:pt x="123" y="113"/>
                                  <a:pt x="120" y="108"/>
                                </a:cubicBezTo>
                                <a:moveTo>
                                  <a:pt x="151" y="94"/>
                                </a:moveTo>
                                <a:cubicBezTo>
                                  <a:pt x="98" y="15"/>
                                  <a:pt x="98" y="15"/>
                                  <a:pt x="98" y="15"/>
                                </a:cubicBezTo>
                                <a:cubicBezTo>
                                  <a:pt x="98" y="15"/>
                                  <a:pt x="88" y="0"/>
                                  <a:pt x="73" y="11"/>
                                </a:cubicBezTo>
                                <a:cubicBezTo>
                                  <a:pt x="15" y="50"/>
                                  <a:pt x="15" y="50"/>
                                  <a:pt x="15" y="50"/>
                                </a:cubicBezTo>
                                <a:cubicBezTo>
                                  <a:pt x="15" y="50"/>
                                  <a:pt x="0" y="59"/>
                                  <a:pt x="10" y="75"/>
                                </a:cubicBezTo>
                                <a:cubicBezTo>
                                  <a:pt x="62" y="153"/>
                                  <a:pt x="62" y="153"/>
                                  <a:pt x="62" y="153"/>
                                </a:cubicBezTo>
                                <a:cubicBezTo>
                                  <a:pt x="62" y="153"/>
                                  <a:pt x="72" y="167"/>
                                  <a:pt x="87" y="157"/>
                                </a:cubicBezTo>
                                <a:cubicBezTo>
                                  <a:pt x="87" y="157"/>
                                  <a:pt x="87" y="157"/>
                                  <a:pt x="87" y="157"/>
                                </a:cubicBezTo>
                                <a:cubicBezTo>
                                  <a:pt x="87" y="206"/>
                                  <a:pt x="87" y="206"/>
                                  <a:pt x="87" y="206"/>
                                </a:cubicBezTo>
                                <a:cubicBezTo>
                                  <a:pt x="100" y="197"/>
                                  <a:pt x="100" y="197"/>
                                  <a:pt x="100" y="197"/>
                                </a:cubicBezTo>
                                <a:cubicBezTo>
                                  <a:pt x="100" y="162"/>
                                  <a:pt x="100" y="162"/>
                                  <a:pt x="100" y="162"/>
                                </a:cubicBezTo>
                                <a:cubicBezTo>
                                  <a:pt x="117" y="151"/>
                                  <a:pt x="117" y="151"/>
                                  <a:pt x="117" y="151"/>
                                </a:cubicBezTo>
                                <a:cubicBezTo>
                                  <a:pt x="127" y="144"/>
                                  <a:pt x="127" y="144"/>
                                  <a:pt x="127" y="144"/>
                                </a:cubicBezTo>
                                <a:cubicBezTo>
                                  <a:pt x="145" y="132"/>
                                  <a:pt x="145" y="132"/>
                                  <a:pt x="145" y="132"/>
                                </a:cubicBezTo>
                                <a:cubicBezTo>
                                  <a:pt x="177" y="146"/>
                                  <a:pt x="177" y="146"/>
                                  <a:pt x="177" y="146"/>
                                </a:cubicBezTo>
                                <a:cubicBezTo>
                                  <a:pt x="190" y="137"/>
                                  <a:pt x="190" y="137"/>
                                  <a:pt x="190" y="137"/>
                                </a:cubicBezTo>
                                <a:cubicBezTo>
                                  <a:pt x="145" y="118"/>
                                  <a:pt x="145" y="118"/>
                                  <a:pt x="145" y="118"/>
                                </a:cubicBezTo>
                                <a:cubicBezTo>
                                  <a:pt x="145" y="118"/>
                                  <a:pt x="145" y="118"/>
                                  <a:pt x="145" y="118"/>
                                </a:cubicBezTo>
                                <a:cubicBezTo>
                                  <a:pt x="145" y="118"/>
                                  <a:pt x="160" y="109"/>
                                  <a:pt x="151" y="94"/>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18" name="Freeform 3718"/>
                        <wps:cNvSpPr>
                          <a:spLocks noEditPoints="1"/>
                        </wps:cNvSpPr>
                        <wps:spPr bwMode="auto">
                          <a:xfrm>
                            <a:off x="3448050" y="3398838"/>
                            <a:ext cx="712788" cy="638175"/>
                          </a:xfrm>
                          <a:custGeom>
                            <a:avLst/>
                            <a:gdLst>
                              <a:gd name="T0" fmla="*/ 153 w 190"/>
                              <a:gd name="T1" fmla="*/ 114 h 170"/>
                              <a:gd name="T2" fmla="*/ 190 w 190"/>
                              <a:gd name="T3" fmla="*/ 150 h 170"/>
                              <a:gd name="T4" fmla="*/ 161 w 190"/>
                              <a:gd name="T5" fmla="*/ 170 h 170"/>
                              <a:gd name="T6" fmla="*/ 144 w 190"/>
                              <a:gd name="T7" fmla="*/ 127 h 170"/>
                              <a:gd name="T8" fmla="*/ 153 w 190"/>
                              <a:gd name="T9" fmla="*/ 114 h 170"/>
                              <a:gd name="T10" fmla="*/ 61 w 190"/>
                              <a:gd name="T11" fmla="*/ 108 h 170"/>
                              <a:gd name="T12" fmla="*/ 61 w 190"/>
                              <a:gd name="T13" fmla="*/ 102 h 170"/>
                              <a:gd name="T14" fmla="*/ 56 w 190"/>
                              <a:gd name="T15" fmla="*/ 65 h 170"/>
                              <a:gd name="T16" fmla="*/ 89 w 190"/>
                              <a:gd name="T17" fmla="*/ 51 h 170"/>
                              <a:gd name="T18" fmla="*/ 95 w 190"/>
                              <a:gd name="T19" fmla="*/ 48 h 170"/>
                              <a:gd name="T20" fmla="*/ 92 w 190"/>
                              <a:gd name="T21" fmla="*/ 42 h 170"/>
                              <a:gd name="T22" fmla="*/ 49 w 190"/>
                              <a:gd name="T23" fmla="*/ 61 h 170"/>
                              <a:gd name="T24" fmla="*/ 55 w 190"/>
                              <a:gd name="T25" fmla="*/ 108 h 170"/>
                              <a:gd name="T26" fmla="*/ 60 w 190"/>
                              <a:gd name="T27" fmla="*/ 109 h 170"/>
                              <a:gd name="T28" fmla="*/ 61 w 190"/>
                              <a:gd name="T29" fmla="*/ 108 h 170"/>
                              <a:gd name="T30" fmla="*/ 45 w 190"/>
                              <a:gd name="T31" fmla="*/ 118 h 170"/>
                              <a:gd name="T32" fmla="*/ 45 w 190"/>
                              <a:gd name="T33" fmla="*/ 112 h 170"/>
                              <a:gd name="T34" fmla="*/ 40 w 190"/>
                              <a:gd name="T35" fmla="*/ 56 h 170"/>
                              <a:gd name="T36" fmla="*/ 91 w 190"/>
                              <a:gd name="T37" fmla="*/ 32 h 170"/>
                              <a:gd name="T38" fmla="*/ 96 w 190"/>
                              <a:gd name="T39" fmla="*/ 29 h 170"/>
                              <a:gd name="T40" fmla="*/ 92 w 190"/>
                              <a:gd name="T41" fmla="*/ 23 h 170"/>
                              <a:gd name="T42" fmla="*/ 32 w 190"/>
                              <a:gd name="T43" fmla="*/ 51 h 170"/>
                              <a:gd name="T44" fmla="*/ 38 w 190"/>
                              <a:gd name="T45" fmla="*/ 117 h 170"/>
                              <a:gd name="T46" fmla="*/ 44 w 190"/>
                              <a:gd name="T47" fmla="*/ 118 h 170"/>
                              <a:gd name="T48" fmla="*/ 45 w 190"/>
                              <a:gd name="T49" fmla="*/ 118 h 170"/>
                              <a:gd name="T50" fmla="*/ 27 w 190"/>
                              <a:gd name="T51" fmla="*/ 129 h 170"/>
                              <a:gd name="T52" fmla="*/ 28 w 190"/>
                              <a:gd name="T53" fmla="*/ 123 h 170"/>
                              <a:gd name="T54" fmla="*/ 23 w 190"/>
                              <a:gd name="T55" fmla="*/ 46 h 170"/>
                              <a:gd name="T56" fmla="*/ 91 w 190"/>
                              <a:gd name="T57" fmla="*/ 12 h 170"/>
                              <a:gd name="T58" fmla="*/ 96 w 190"/>
                              <a:gd name="T59" fmla="*/ 8 h 170"/>
                              <a:gd name="T60" fmla="*/ 92 w 190"/>
                              <a:gd name="T61" fmla="*/ 3 h 170"/>
                              <a:gd name="T62" fmla="*/ 15 w 190"/>
                              <a:gd name="T63" fmla="*/ 42 h 170"/>
                              <a:gd name="T64" fmla="*/ 21 w 190"/>
                              <a:gd name="T65" fmla="*/ 128 h 170"/>
                              <a:gd name="T66" fmla="*/ 27 w 190"/>
                              <a:gd name="T67" fmla="*/ 129 h 170"/>
                              <a:gd name="T68" fmla="*/ 27 w 190"/>
                              <a:gd name="T69" fmla="*/ 129 h 170"/>
                              <a:gd name="T70" fmla="*/ 79 w 190"/>
                              <a:gd name="T71" fmla="*/ 78 h 170"/>
                              <a:gd name="T72" fmla="*/ 80 w 190"/>
                              <a:gd name="T73" fmla="*/ 78 h 170"/>
                              <a:gd name="T74" fmla="*/ 79 w 190"/>
                              <a:gd name="T75" fmla="*/ 78 h 170"/>
                              <a:gd name="T76" fmla="*/ 79 w 190"/>
                              <a:gd name="T77" fmla="*/ 78 h 170"/>
                              <a:gd name="T78" fmla="*/ 79 w 190"/>
                              <a:gd name="T79" fmla="*/ 78 h 170"/>
                              <a:gd name="T80" fmla="*/ 138 w 190"/>
                              <a:gd name="T81" fmla="*/ 14 h 170"/>
                              <a:gd name="T82" fmla="*/ 115 w 190"/>
                              <a:gd name="T83" fmla="*/ 146 h 170"/>
                              <a:gd name="T84" fmla="*/ 53 w 190"/>
                              <a:gd name="T85" fmla="*/ 163 h 170"/>
                              <a:gd name="T86" fmla="*/ 90 w 190"/>
                              <a:gd name="T87" fmla="*/ 90 h 170"/>
                              <a:gd name="T88" fmla="*/ 82 w 190"/>
                              <a:gd name="T89" fmla="*/ 83 h 170"/>
                              <a:gd name="T90" fmla="*/ 71 w 190"/>
                              <a:gd name="T91" fmla="*/ 85 h 170"/>
                              <a:gd name="T92" fmla="*/ 68 w 190"/>
                              <a:gd name="T93" fmla="*/ 72 h 170"/>
                              <a:gd name="T94" fmla="*/ 81 w 190"/>
                              <a:gd name="T95" fmla="*/ 68 h 170"/>
                              <a:gd name="T96" fmla="*/ 85 w 190"/>
                              <a:gd name="T97" fmla="*/ 78 h 170"/>
                              <a:gd name="T98" fmla="*/ 94 w 190"/>
                              <a:gd name="T99" fmla="*/ 82 h 170"/>
                              <a:gd name="T100" fmla="*/ 132 w 190"/>
                              <a:gd name="T101" fmla="*/ 7 h 170"/>
                              <a:gd name="T102" fmla="*/ 138 w 190"/>
                              <a:gd name="T103" fmla="*/ 14 h 170"/>
                              <a:gd name="T104" fmla="*/ 80 w 190"/>
                              <a:gd name="T105" fmla="*/ 78 h 170"/>
                              <a:gd name="T106" fmla="*/ 79 w 190"/>
                              <a:gd name="T107" fmla="*/ 78 h 170"/>
                              <a:gd name="T108" fmla="*/ 79 w 190"/>
                              <a:gd name="T109" fmla="*/ 78 h 170"/>
                              <a:gd name="T110" fmla="*/ 80 w 190"/>
                              <a:gd name="T111" fmla="*/ 78 h 170"/>
                              <a:gd name="T112" fmla="*/ 80 w 190"/>
                              <a:gd name="T113" fmla="*/ 78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0" h="170">
                                <a:moveTo>
                                  <a:pt x="153" y="114"/>
                                </a:moveTo>
                                <a:cubicBezTo>
                                  <a:pt x="190" y="150"/>
                                  <a:pt x="190" y="150"/>
                                  <a:pt x="190" y="150"/>
                                </a:cubicBezTo>
                                <a:cubicBezTo>
                                  <a:pt x="161" y="170"/>
                                  <a:pt x="161" y="170"/>
                                  <a:pt x="161" y="170"/>
                                </a:cubicBezTo>
                                <a:cubicBezTo>
                                  <a:pt x="144" y="127"/>
                                  <a:pt x="144" y="127"/>
                                  <a:pt x="144" y="127"/>
                                </a:cubicBezTo>
                                <a:cubicBezTo>
                                  <a:pt x="153" y="114"/>
                                  <a:pt x="153" y="114"/>
                                  <a:pt x="153" y="114"/>
                                </a:cubicBezTo>
                                <a:close/>
                                <a:moveTo>
                                  <a:pt x="61" y="108"/>
                                </a:moveTo>
                                <a:cubicBezTo>
                                  <a:pt x="63" y="107"/>
                                  <a:pt x="63" y="104"/>
                                  <a:pt x="61" y="102"/>
                                </a:cubicBezTo>
                                <a:cubicBezTo>
                                  <a:pt x="52" y="92"/>
                                  <a:pt x="50" y="77"/>
                                  <a:pt x="56" y="65"/>
                                </a:cubicBezTo>
                                <a:cubicBezTo>
                                  <a:pt x="63" y="54"/>
                                  <a:pt x="77" y="48"/>
                                  <a:pt x="89" y="51"/>
                                </a:cubicBezTo>
                                <a:cubicBezTo>
                                  <a:pt x="92" y="52"/>
                                  <a:pt x="94" y="50"/>
                                  <a:pt x="95" y="48"/>
                                </a:cubicBezTo>
                                <a:cubicBezTo>
                                  <a:pt x="96" y="45"/>
                                  <a:pt x="94" y="43"/>
                                  <a:pt x="92" y="42"/>
                                </a:cubicBezTo>
                                <a:cubicBezTo>
                                  <a:pt x="75" y="38"/>
                                  <a:pt x="57" y="46"/>
                                  <a:pt x="49" y="61"/>
                                </a:cubicBezTo>
                                <a:cubicBezTo>
                                  <a:pt x="39" y="76"/>
                                  <a:pt x="42" y="96"/>
                                  <a:pt x="55" y="108"/>
                                </a:cubicBezTo>
                                <a:cubicBezTo>
                                  <a:pt x="56" y="110"/>
                                  <a:pt x="59" y="110"/>
                                  <a:pt x="60" y="109"/>
                                </a:cubicBezTo>
                                <a:cubicBezTo>
                                  <a:pt x="61" y="108"/>
                                  <a:pt x="61" y="108"/>
                                  <a:pt x="61" y="108"/>
                                </a:cubicBezTo>
                                <a:close/>
                                <a:moveTo>
                                  <a:pt x="45" y="118"/>
                                </a:moveTo>
                                <a:cubicBezTo>
                                  <a:pt x="46" y="117"/>
                                  <a:pt x="47" y="113"/>
                                  <a:pt x="45" y="112"/>
                                </a:cubicBezTo>
                                <a:cubicBezTo>
                                  <a:pt x="32" y="96"/>
                                  <a:pt x="30" y="74"/>
                                  <a:pt x="40" y="56"/>
                                </a:cubicBezTo>
                                <a:cubicBezTo>
                                  <a:pt x="51" y="39"/>
                                  <a:pt x="71" y="29"/>
                                  <a:pt x="91" y="32"/>
                                </a:cubicBezTo>
                                <a:cubicBezTo>
                                  <a:pt x="93" y="33"/>
                                  <a:pt x="95" y="31"/>
                                  <a:pt x="96" y="29"/>
                                </a:cubicBezTo>
                                <a:cubicBezTo>
                                  <a:pt x="96" y="26"/>
                                  <a:pt x="94" y="24"/>
                                  <a:pt x="92" y="23"/>
                                </a:cubicBezTo>
                                <a:cubicBezTo>
                                  <a:pt x="69" y="20"/>
                                  <a:pt x="45" y="31"/>
                                  <a:pt x="32" y="51"/>
                                </a:cubicBezTo>
                                <a:cubicBezTo>
                                  <a:pt x="20" y="73"/>
                                  <a:pt x="23" y="99"/>
                                  <a:pt x="38" y="117"/>
                                </a:cubicBezTo>
                                <a:cubicBezTo>
                                  <a:pt x="40" y="119"/>
                                  <a:pt x="42" y="120"/>
                                  <a:pt x="44" y="118"/>
                                </a:cubicBezTo>
                                <a:cubicBezTo>
                                  <a:pt x="45" y="118"/>
                                  <a:pt x="45" y="118"/>
                                  <a:pt x="45" y="118"/>
                                </a:cubicBezTo>
                                <a:close/>
                                <a:moveTo>
                                  <a:pt x="27" y="129"/>
                                </a:moveTo>
                                <a:cubicBezTo>
                                  <a:pt x="29" y="127"/>
                                  <a:pt x="30" y="124"/>
                                  <a:pt x="28" y="123"/>
                                </a:cubicBezTo>
                                <a:cubicBezTo>
                                  <a:pt x="11" y="100"/>
                                  <a:pt x="9" y="70"/>
                                  <a:pt x="23" y="46"/>
                                </a:cubicBezTo>
                                <a:cubicBezTo>
                                  <a:pt x="37" y="22"/>
                                  <a:pt x="64" y="9"/>
                                  <a:pt x="91" y="12"/>
                                </a:cubicBezTo>
                                <a:cubicBezTo>
                                  <a:pt x="94" y="13"/>
                                  <a:pt x="96" y="11"/>
                                  <a:pt x="96" y="8"/>
                                </a:cubicBezTo>
                                <a:cubicBezTo>
                                  <a:pt x="96" y="6"/>
                                  <a:pt x="95" y="4"/>
                                  <a:pt x="92" y="3"/>
                                </a:cubicBezTo>
                                <a:cubicBezTo>
                                  <a:pt x="61" y="0"/>
                                  <a:pt x="31" y="15"/>
                                  <a:pt x="15" y="42"/>
                                </a:cubicBezTo>
                                <a:cubicBezTo>
                                  <a:pt x="0" y="69"/>
                                  <a:pt x="2" y="103"/>
                                  <a:pt x="21" y="128"/>
                                </a:cubicBezTo>
                                <a:cubicBezTo>
                                  <a:pt x="22" y="130"/>
                                  <a:pt x="25" y="130"/>
                                  <a:pt x="27" y="129"/>
                                </a:cubicBezTo>
                                <a:cubicBezTo>
                                  <a:pt x="27" y="129"/>
                                  <a:pt x="27" y="129"/>
                                  <a:pt x="27" y="129"/>
                                </a:cubicBezTo>
                                <a:close/>
                                <a:moveTo>
                                  <a:pt x="79" y="78"/>
                                </a:moveTo>
                                <a:cubicBezTo>
                                  <a:pt x="80" y="78"/>
                                  <a:pt x="80" y="78"/>
                                  <a:pt x="80" y="78"/>
                                </a:cubicBezTo>
                                <a:cubicBezTo>
                                  <a:pt x="79" y="78"/>
                                  <a:pt x="79" y="78"/>
                                  <a:pt x="79" y="78"/>
                                </a:cubicBezTo>
                                <a:cubicBezTo>
                                  <a:pt x="79" y="78"/>
                                  <a:pt x="79" y="78"/>
                                  <a:pt x="79" y="78"/>
                                </a:cubicBezTo>
                                <a:cubicBezTo>
                                  <a:pt x="79" y="78"/>
                                  <a:pt x="79" y="78"/>
                                  <a:pt x="79" y="78"/>
                                </a:cubicBezTo>
                                <a:close/>
                                <a:moveTo>
                                  <a:pt x="138" y="14"/>
                                </a:moveTo>
                                <a:cubicBezTo>
                                  <a:pt x="168" y="57"/>
                                  <a:pt x="157" y="116"/>
                                  <a:pt x="115" y="146"/>
                                </a:cubicBezTo>
                                <a:cubicBezTo>
                                  <a:pt x="96" y="159"/>
                                  <a:pt x="74" y="165"/>
                                  <a:pt x="53" y="163"/>
                                </a:cubicBezTo>
                                <a:cubicBezTo>
                                  <a:pt x="90" y="90"/>
                                  <a:pt x="90" y="90"/>
                                  <a:pt x="90" y="90"/>
                                </a:cubicBezTo>
                                <a:cubicBezTo>
                                  <a:pt x="82" y="83"/>
                                  <a:pt x="82" y="83"/>
                                  <a:pt x="82" y="83"/>
                                </a:cubicBezTo>
                                <a:cubicBezTo>
                                  <a:pt x="79" y="86"/>
                                  <a:pt x="75" y="87"/>
                                  <a:pt x="71" y="85"/>
                                </a:cubicBezTo>
                                <a:cubicBezTo>
                                  <a:pt x="67" y="82"/>
                                  <a:pt x="65" y="76"/>
                                  <a:pt x="68" y="72"/>
                                </a:cubicBezTo>
                                <a:cubicBezTo>
                                  <a:pt x="70" y="67"/>
                                  <a:pt x="76" y="65"/>
                                  <a:pt x="81" y="68"/>
                                </a:cubicBezTo>
                                <a:cubicBezTo>
                                  <a:pt x="84" y="70"/>
                                  <a:pt x="86" y="74"/>
                                  <a:pt x="85" y="78"/>
                                </a:cubicBezTo>
                                <a:cubicBezTo>
                                  <a:pt x="94" y="82"/>
                                  <a:pt x="94" y="82"/>
                                  <a:pt x="94" y="82"/>
                                </a:cubicBezTo>
                                <a:cubicBezTo>
                                  <a:pt x="132" y="7"/>
                                  <a:pt x="132" y="7"/>
                                  <a:pt x="132" y="7"/>
                                </a:cubicBezTo>
                                <a:cubicBezTo>
                                  <a:pt x="134" y="9"/>
                                  <a:pt x="136" y="12"/>
                                  <a:pt x="138" y="14"/>
                                </a:cubicBezTo>
                                <a:close/>
                                <a:moveTo>
                                  <a:pt x="80" y="78"/>
                                </a:moveTo>
                                <a:cubicBezTo>
                                  <a:pt x="79" y="78"/>
                                  <a:pt x="79" y="78"/>
                                  <a:pt x="79" y="78"/>
                                </a:cubicBezTo>
                                <a:cubicBezTo>
                                  <a:pt x="79" y="78"/>
                                  <a:pt x="79" y="78"/>
                                  <a:pt x="79" y="78"/>
                                </a:cubicBezTo>
                                <a:cubicBezTo>
                                  <a:pt x="80" y="78"/>
                                  <a:pt x="80" y="78"/>
                                  <a:pt x="80" y="78"/>
                                </a:cubicBezTo>
                                <a:cubicBezTo>
                                  <a:pt x="80" y="78"/>
                                  <a:pt x="80" y="78"/>
                                  <a:pt x="80" y="7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19" name="Freeform 3719"/>
                        <wps:cNvSpPr>
                          <a:spLocks noEditPoints="1"/>
                        </wps:cNvSpPr>
                        <wps:spPr bwMode="auto">
                          <a:xfrm>
                            <a:off x="8569325" y="3321050"/>
                            <a:ext cx="908050" cy="844550"/>
                          </a:xfrm>
                          <a:custGeom>
                            <a:avLst/>
                            <a:gdLst>
                              <a:gd name="T0" fmla="*/ 167 w 242"/>
                              <a:gd name="T1" fmla="*/ 24 h 225"/>
                              <a:gd name="T2" fmla="*/ 165 w 242"/>
                              <a:gd name="T3" fmla="*/ 37 h 225"/>
                              <a:gd name="T4" fmla="*/ 152 w 242"/>
                              <a:gd name="T5" fmla="*/ 35 h 225"/>
                              <a:gd name="T6" fmla="*/ 154 w 242"/>
                              <a:gd name="T7" fmla="*/ 22 h 225"/>
                              <a:gd name="T8" fmla="*/ 167 w 242"/>
                              <a:gd name="T9" fmla="*/ 24 h 225"/>
                              <a:gd name="T10" fmla="*/ 184 w 242"/>
                              <a:gd name="T11" fmla="*/ 96 h 225"/>
                              <a:gd name="T12" fmla="*/ 176 w 242"/>
                              <a:gd name="T13" fmla="*/ 143 h 225"/>
                              <a:gd name="T14" fmla="*/ 107 w 242"/>
                              <a:gd name="T15" fmla="*/ 191 h 225"/>
                              <a:gd name="T16" fmla="*/ 60 w 242"/>
                              <a:gd name="T17" fmla="*/ 183 h 225"/>
                              <a:gd name="T18" fmla="*/ 33 w 242"/>
                              <a:gd name="T19" fmla="*/ 145 h 225"/>
                              <a:gd name="T20" fmla="*/ 41 w 242"/>
                              <a:gd name="T21" fmla="*/ 98 h 225"/>
                              <a:gd name="T22" fmla="*/ 111 w 242"/>
                              <a:gd name="T23" fmla="*/ 49 h 225"/>
                              <a:gd name="T24" fmla="*/ 158 w 242"/>
                              <a:gd name="T25" fmla="*/ 58 h 225"/>
                              <a:gd name="T26" fmla="*/ 184 w 242"/>
                              <a:gd name="T27" fmla="*/ 96 h 225"/>
                              <a:gd name="T28" fmla="*/ 184 w 242"/>
                              <a:gd name="T29" fmla="*/ 96 h 225"/>
                              <a:gd name="T30" fmla="*/ 170 w 242"/>
                              <a:gd name="T31" fmla="*/ 54 h 225"/>
                              <a:gd name="T32" fmla="*/ 171 w 242"/>
                              <a:gd name="T33" fmla="*/ 47 h 225"/>
                              <a:gd name="T34" fmla="*/ 178 w 242"/>
                              <a:gd name="T35" fmla="*/ 49 h 225"/>
                              <a:gd name="T36" fmla="*/ 177 w 242"/>
                              <a:gd name="T37" fmla="*/ 55 h 225"/>
                              <a:gd name="T38" fmla="*/ 170 w 242"/>
                              <a:gd name="T39" fmla="*/ 54 h 225"/>
                              <a:gd name="T40" fmla="*/ 178 w 242"/>
                              <a:gd name="T41" fmla="*/ 64 h 225"/>
                              <a:gd name="T42" fmla="*/ 179 w 242"/>
                              <a:gd name="T43" fmla="*/ 58 h 225"/>
                              <a:gd name="T44" fmla="*/ 185 w 242"/>
                              <a:gd name="T45" fmla="*/ 59 h 225"/>
                              <a:gd name="T46" fmla="*/ 184 w 242"/>
                              <a:gd name="T47" fmla="*/ 66 h 225"/>
                              <a:gd name="T48" fmla="*/ 178 w 242"/>
                              <a:gd name="T49" fmla="*/ 64 h 225"/>
                              <a:gd name="T50" fmla="*/ 185 w 242"/>
                              <a:gd name="T51" fmla="*/ 75 h 225"/>
                              <a:gd name="T52" fmla="*/ 186 w 242"/>
                              <a:gd name="T53" fmla="*/ 69 h 225"/>
                              <a:gd name="T54" fmla="*/ 193 w 242"/>
                              <a:gd name="T55" fmla="*/ 70 h 225"/>
                              <a:gd name="T56" fmla="*/ 192 w 242"/>
                              <a:gd name="T57" fmla="*/ 77 h 225"/>
                              <a:gd name="T58" fmla="*/ 185 w 242"/>
                              <a:gd name="T59" fmla="*/ 75 h 225"/>
                              <a:gd name="T60" fmla="*/ 232 w 242"/>
                              <a:gd name="T61" fmla="*/ 95 h 225"/>
                              <a:gd name="T62" fmla="*/ 175 w 242"/>
                              <a:gd name="T63" fmla="*/ 14 h 225"/>
                              <a:gd name="T64" fmla="*/ 151 w 242"/>
                              <a:gd name="T65" fmla="*/ 9 h 225"/>
                              <a:gd name="T66" fmla="*/ 14 w 242"/>
                              <a:gd name="T67" fmla="*/ 106 h 225"/>
                              <a:gd name="T68" fmla="*/ 10 w 242"/>
                              <a:gd name="T69" fmla="*/ 129 h 225"/>
                              <a:gd name="T70" fmla="*/ 67 w 242"/>
                              <a:gd name="T71" fmla="*/ 211 h 225"/>
                              <a:gd name="T72" fmla="*/ 90 w 242"/>
                              <a:gd name="T73" fmla="*/ 215 h 225"/>
                              <a:gd name="T74" fmla="*/ 228 w 242"/>
                              <a:gd name="T75" fmla="*/ 118 h 225"/>
                              <a:gd name="T76" fmla="*/ 232 w 242"/>
                              <a:gd name="T77" fmla="*/ 9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42" h="225">
                                <a:moveTo>
                                  <a:pt x="167" y="24"/>
                                </a:moveTo>
                                <a:cubicBezTo>
                                  <a:pt x="170" y="29"/>
                                  <a:pt x="169" y="34"/>
                                  <a:pt x="165" y="37"/>
                                </a:cubicBezTo>
                                <a:cubicBezTo>
                                  <a:pt x="161" y="40"/>
                                  <a:pt x="155" y="39"/>
                                  <a:pt x="152" y="35"/>
                                </a:cubicBezTo>
                                <a:cubicBezTo>
                                  <a:pt x="149" y="31"/>
                                  <a:pt x="150" y="25"/>
                                  <a:pt x="154" y="22"/>
                                </a:cubicBezTo>
                                <a:cubicBezTo>
                                  <a:pt x="158" y="19"/>
                                  <a:pt x="164" y="20"/>
                                  <a:pt x="167" y="24"/>
                                </a:cubicBezTo>
                                <a:moveTo>
                                  <a:pt x="184" y="96"/>
                                </a:moveTo>
                                <a:cubicBezTo>
                                  <a:pt x="204" y="123"/>
                                  <a:pt x="176" y="143"/>
                                  <a:pt x="176" y="143"/>
                                </a:cubicBezTo>
                                <a:cubicBezTo>
                                  <a:pt x="107" y="191"/>
                                  <a:pt x="107" y="191"/>
                                  <a:pt x="107" y="191"/>
                                </a:cubicBezTo>
                                <a:cubicBezTo>
                                  <a:pt x="79" y="210"/>
                                  <a:pt x="60" y="183"/>
                                  <a:pt x="60" y="183"/>
                                </a:cubicBezTo>
                                <a:cubicBezTo>
                                  <a:pt x="33" y="145"/>
                                  <a:pt x="33" y="145"/>
                                  <a:pt x="33" y="145"/>
                                </a:cubicBezTo>
                                <a:cubicBezTo>
                                  <a:pt x="14" y="117"/>
                                  <a:pt x="41" y="98"/>
                                  <a:pt x="41" y="98"/>
                                </a:cubicBezTo>
                                <a:cubicBezTo>
                                  <a:pt x="111" y="49"/>
                                  <a:pt x="111" y="49"/>
                                  <a:pt x="111" y="49"/>
                                </a:cubicBezTo>
                                <a:cubicBezTo>
                                  <a:pt x="138" y="30"/>
                                  <a:pt x="158" y="58"/>
                                  <a:pt x="158" y="58"/>
                                </a:cubicBezTo>
                                <a:cubicBezTo>
                                  <a:pt x="184" y="96"/>
                                  <a:pt x="184" y="96"/>
                                  <a:pt x="184" y="96"/>
                                </a:cubicBezTo>
                                <a:cubicBezTo>
                                  <a:pt x="184" y="96"/>
                                  <a:pt x="184" y="96"/>
                                  <a:pt x="184" y="96"/>
                                </a:cubicBezTo>
                                <a:close/>
                                <a:moveTo>
                                  <a:pt x="170" y="54"/>
                                </a:moveTo>
                                <a:cubicBezTo>
                                  <a:pt x="169" y="51"/>
                                  <a:pt x="169" y="49"/>
                                  <a:pt x="171" y="47"/>
                                </a:cubicBezTo>
                                <a:cubicBezTo>
                                  <a:pt x="174" y="46"/>
                                  <a:pt x="176" y="46"/>
                                  <a:pt x="178" y="49"/>
                                </a:cubicBezTo>
                                <a:cubicBezTo>
                                  <a:pt x="180" y="51"/>
                                  <a:pt x="179" y="53"/>
                                  <a:pt x="177" y="55"/>
                                </a:cubicBezTo>
                                <a:cubicBezTo>
                                  <a:pt x="175" y="57"/>
                                  <a:pt x="172" y="56"/>
                                  <a:pt x="170" y="54"/>
                                </a:cubicBezTo>
                                <a:moveTo>
                                  <a:pt x="178" y="64"/>
                                </a:moveTo>
                                <a:cubicBezTo>
                                  <a:pt x="176" y="62"/>
                                  <a:pt x="177" y="60"/>
                                  <a:pt x="179" y="58"/>
                                </a:cubicBezTo>
                                <a:cubicBezTo>
                                  <a:pt x="181" y="56"/>
                                  <a:pt x="184" y="57"/>
                                  <a:pt x="185" y="59"/>
                                </a:cubicBezTo>
                                <a:cubicBezTo>
                                  <a:pt x="187" y="62"/>
                                  <a:pt x="187" y="64"/>
                                  <a:pt x="184" y="66"/>
                                </a:cubicBezTo>
                                <a:cubicBezTo>
                                  <a:pt x="182" y="67"/>
                                  <a:pt x="179" y="67"/>
                                  <a:pt x="178" y="64"/>
                                </a:cubicBezTo>
                                <a:moveTo>
                                  <a:pt x="185" y="75"/>
                                </a:moveTo>
                                <a:cubicBezTo>
                                  <a:pt x="184" y="73"/>
                                  <a:pt x="184" y="70"/>
                                  <a:pt x="186" y="69"/>
                                </a:cubicBezTo>
                                <a:cubicBezTo>
                                  <a:pt x="189" y="67"/>
                                  <a:pt x="192" y="68"/>
                                  <a:pt x="193" y="70"/>
                                </a:cubicBezTo>
                                <a:cubicBezTo>
                                  <a:pt x="194" y="72"/>
                                  <a:pt x="194" y="75"/>
                                  <a:pt x="192" y="77"/>
                                </a:cubicBezTo>
                                <a:cubicBezTo>
                                  <a:pt x="190" y="78"/>
                                  <a:pt x="187" y="77"/>
                                  <a:pt x="185" y="75"/>
                                </a:cubicBezTo>
                                <a:moveTo>
                                  <a:pt x="232" y="95"/>
                                </a:moveTo>
                                <a:cubicBezTo>
                                  <a:pt x="175" y="14"/>
                                  <a:pt x="175" y="14"/>
                                  <a:pt x="175" y="14"/>
                                </a:cubicBezTo>
                                <a:cubicBezTo>
                                  <a:pt x="175" y="14"/>
                                  <a:pt x="165" y="0"/>
                                  <a:pt x="151" y="9"/>
                                </a:cubicBezTo>
                                <a:cubicBezTo>
                                  <a:pt x="14" y="106"/>
                                  <a:pt x="14" y="106"/>
                                  <a:pt x="14" y="106"/>
                                </a:cubicBezTo>
                                <a:cubicBezTo>
                                  <a:pt x="14" y="106"/>
                                  <a:pt x="0" y="115"/>
                                  <a:pt x="10" y="129"/>
                                </a:cubicBezTo>
                                <a:cubicBezTo>
                                  <a:pt x="67" y="211"/>
                                  <a:pt x="67" y="211"/>
                                  <a:pt x="67" y="211"/>
                                </a:cubicBezTo>
                                <a:cubicBezTo>
                                  <a:pt x="67" y="211"/>
                                  <a:pt x="77" y="225"/>
                                  <a:pt x="90" y="215"/>
                                </a:cubicBezTo>
                                <a:cubicBezTo>
                                  <a:pt x="228" y="118"/>
                                  <a:pt x="228" y="118"/>
                                  <a:pt x="228" y="118"/>
                                </a:cubicBezTo>
                                <a:cubicBezTo>
                                  <a:pt x="228" y="118"/>
                                  <a:pt x="242" y="108"/>
                                  <a:pt x="232" y="95"/>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0" name="Freeform 3720"/>
                        <wps:cNvSpPr>
                          <a:spLocks noEditPoints="1"/>
                        </wps:cNvSpPr>
                        <wps:spPr bwMode="auto">
                          <a:xfrm>
                            <a:off x="10899775" y="2341563"/>
                            <a:ext cx="592138" cy="762000"/>
                          </a:xfrm>
                          <a:custGeom>
                            <a:avLst/>
                            <a:gdLst>
                              <a:gd name="T0" fmla="*/ 100 w 158"/>
                              <a:gd name="T1" fmla="*/ 103 h 203"/>
                              <a:gd name="T2" fmla="*/ 93 w 158"/>
                              <a:gd name="T3" fmla="*/ 71 h 203"/>
                              <a:gd name="T4" fmla="*/ 121 w 158"/>
                              <a:gd name="T5" fmla="*/ 88 h 203"/>
                              <a:gd name="T6" fmla="*/ 100 w 158"/>
                              <a:gd name="T7" fmla="*/ 103 h 203"/>
                              <a:gd name="T8" fmla="*/ 56 w 158"/>
                              <a:gd name="T9" fmla="*/ 17 h 203"/>
                              <a:gd name="T10" fmla="*/ 73 w 158"/>
                              <a:gd name="T11" fmla="*/ 103 h 203"/>
                              <a:gd name="T12" fmla="*/ 130 w 158"/>
                              <a:gd name="T13" fmla="*/ 63 h 203"/>
                              <a:gd name="T14" fmla="*/ 56 w 158"/>
                              <a:gd name="T15" fmla="*/ 17 h 203"/>
                              <a:gd name="T16" fmla="*/ 132 w 158"/>
                              <a:gd name="T17" fmla="*/ 127 h 203"/>
                              <a:gd name="T18" fmla="*/ 94 w 158"/>
                              <a:gd name="T19" fmla="*/ 136 h 203"/>
                              <a:gd name="T20" fmla="*/ 57 w 158"/>
                              <a:gd name="T21" fmla="*/ 115 h 203"/>
                              <a:gd name="T22" fmla="*/ 40 w 158"/>
                              <a:gd name="T23" fmla="*/ 56 h 203"/>
                              <a:gd name="T24" fmla="*/ 36 w 158"/>
                              <a:gd name="T25" fmla="*/ 20 h 203"/>
                              <a:gd name="T26" fmla="*/ 37 w 158"/>
                              <a:gd name="T27" fmla="*/ 9 h 203"/>
                              <a:gd name="T28" fmla="*/ 6 w 158"/>
                              <a:gd name="T29" fmla="*/ 0 h 203"/>
                              <a:gd name="T30" fmla="*/ 29 w 158"/>
                              <a:gd name="T31" fmla="*/ 142 h 203"/>
                              <a:gd name="T32" fmla="*/ 148 w 158"/>
                              <a:gd name="T33" fmla="*/ 111 h 203"/>
                              <a:gd name="T34" fmla="*/ 132 w 158"/>
                              <a:gd name="T35" fmla="*/ 127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 h="203">
                                <a:moveTo>
                                  <a:pt x="100" y="103"/>
                                </a:moveTo>
                                <a:cubicBezTo>
                                  <a:pt x="94" y="94"/>
                                  <a:pt x="93" y="71"/>
                                  <a:pt x="93" y="71"/>
                                </a:cubicBezTo>
                                <a:cubicBezTo>
                                  <a:pt x="93" y="71"/>
                                  <a:pt x="115" y="79"/>
                                  <a:pt x="121" y="88"/>
                                </a:cubicBezTo>
                                <a:cubicBezTo>
                                  <a:pt x="132" y="104"/>
                                  <a:pt x="111" y="119"/>
                                  <a:pt x="100" y="103"/>
                                </a:cubicBezTo>
                                <a:moveTo>
                                  <a:pt x="56" y="17"/>
                                </a:moveTo>
                                <a:cubicBezTo>
                                  <a:pt x="56" y="17"/>
                                  <a:pt x="59" y="82"/>
                                  <a:pt x="73" y="103"/>
                                </a:cubicBezTo>
                                <a:cubicBezTo>
                                  <a:pt x="101" y="143"/>
                                  <a:pt x="158" y="103"/>
                                  <a:pt x="130" y="63"/>
                                </a:cubicBezTo>
                                <a:cubicBezTo>
                                  <a:pt x="116" y="43"/>
                                  <a:pt x="56" y="17"/>
                                  <a:pt x="56" y="17"/>
                                </a:cubicBezTo>
                                <a:moveTo>
                                  <a:pt x="132" y="127"/>
                                </a:moveTo>
                                <a:cubicBezTo>
                                  <a:pt x="120" y="136"/>
                                  <a:pt x="107" y="140"/>
                                  <a:pt x="94" y="136"/>
                                </a:cubicBezTo>
                                <a:cubicBezTo>
                                  <a:pt x="83" y="136"/>
                                  <a:pt x="68" y="130"/>
                                  <a:pt x="57" y="115"/>
                                </a:cubicBezTo>
                                <a:cubicBezTo>
                                  <a:pt x="50" y="104"/>
                                  <a:pt x="44" y="85"/>
                                  <a:pt x="40" y="56"/>
                                </a:cubicBezTo>
                                <a:cubicBezTo>
                                  <a:pt x="38" y="37"/>
                                  <a:pt x="36" y="20"/>
                                  <a:pt x="36" y="20"/>
                                </a:cubicBezTo>
                                <a:cubicBezTo>
                                  <a:pt x="37" y="9"/>
                                  <a:pt x="37" y="9"/>
                                  <a:pt x="37" y="9"/>
                                </a:cubicBezTo>
                                <a:cubicBezTo>
                                  <a:pt x="19" y="4"/>
                                  <a:pt x="6" y="0"/>
                                  <a:pt x="6" y="0"/>
                                </a:cubicBezTo>
                                <a:cubicBezTo>
                                  <a:pt x="6" y="0"/>
                                  <a:pt x="0" y="100"/>
                                  <a:pt x="29" y="142"/>
                                </a:cubicBezTo>
                                <a:cubicBezTo>
                                  <a:pt x="72" y="203"/>
                                  <a:pt x="147" y="166"/>
                                  <a:pt x="148" y="111"/>
                                </a:cubicBezTo>
                                <a:cubicBezTo>
                                  <a:pt x="144" y="116"/>
                                  <a:pt x="138" y="123"/>
                                  <a:pt x="132" y="127"/>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1" name="Freeform 3721"/>
                        <wps:cNvSpPr>
                          <a:spLocks noEditPoints="1"/>
                        </wps:cNvSpPr>
                        <wps:spPr bwMode="auto">
                          <a:xfrm>
                            <a:off x="4403725" y="3313113"/>
                            <a:ext cx="788988" cy="750888"/>
                          </a:xfrm>
                          <a:custGeom>
                            <a:avLst/>
                            <a:gdLst>
                              <a:gd name="T0" fmla="*/ 194 w 210"/>
                              <a:gd name="T1" fmla="*/ 111 h 200"/>
                              <a:gd name="T2" fmla="*/ 187 w 210"/>
                              <a:gd name="T3" fmla="*/ 112 h 200"/>
                              <a:gd name="T4" fmla="*/ 132 w 210"/>
                              <a:gd name="T5" fmla="*/ 121 h 200"/>
                              <a:gd name="T6" fmla="*/ 105 w 210"/>
                              <a:gd name="T7" fmla="*/ 169 h 200"/>
                              <a:gd name="T8" fmla="*/ 96 w 210"/>
                              <a:gd name="T9" fmla="*/ 177 h 200"/>
                              <a:gd name="T10" fmla="*/ 89 w 210"/>
                              <a:gd name="T11" fmla="*/ 168 h 200"/>
                              <a:gd name="T12" fmla="*/ 123 w 210"/>
                              <a:gd name="T13" fmla="*/ 108 h 200"/>
                              <a:gd name="T14" fmla="*/ 191 w 210"/>
                              <a:gd name="T15" fmla="*/ 96 h 200"/>
                              <a:gd name="T16" fmla="*/ 197 w 210"/>
                              <a:gd name="T17" fmla="*/ 106 h 200"/>
                              <a:gd name="T18" fmla="*/ 194 w 210"/>
                              <a:gd name="T19" fmla="*/ 111 h 200"/>
                              <a:gd name="T20" fmla="*/ 200 w 210"/>
                              <a:gd name="T21" fmla="*/ 66 h 200"/>
                              <a:gd name="T22" fmla="*/ 194 w 210"/>
                              <a:gd name="T23" fmla="*/ 68 h 200"/>
                              <a:gd name="T24" fmla="*/ 108 w 210"/>
                              <a:gd name="T25" fmla="*/ 87 h 200"/>
                              <a:gd name="T26" fmla="*/ 60 w 210"/>
                              <a:gd name="T27" fmla="*/ 161 h 200"/>
                              <a:gd name="T28" fmla="*/ 51 w 210"/>
                              <a:gd name="T29" fmla="*/ 167 h 200"/>
                              <a:gd name="T30" fmla="*/ 45 w 210"/>
                              <a:gd name="T31" fmla="*/ 158 h 200"/>
                              <a:gd name="T32" fmla="*/ 98 w 210"/>
                              <a:gd name="T33" fmla="*/ 74 h 200"/>
                              <a:gd name="T34" fmla="*/ 197 w 210"/>
                              <a:gd name="T35" fmla="*/ 52 h 200"/>
                              <a:gd name="T36" fmla="*/ 204 w 210"/>
                              <a:gd name="T37" fmla="*/ 61 h 200"/>
                              <a:gd name="T38" fmla="*/ 200 w 210"/>
                              <a:gd name="T39" fmla="*/ 66 h 200"/>
                              <a:gd name="T40" fmla="*/ 207 w 210"/>
                              <a:gd name="T41" fmla="*/ 22 h 200"/>
                              <a:gd name="T42" fmla="*/ 200 w 210"/>
                              <a:gd name="T43" fmla="*/ 23 h 200"/>
                              <a:gd name="T44" fmla="*/ 83 w 210"/>
                              <a:gd name="T45" fmla="*/ 50 h 200"/>
                              <a:gd name="T46" fmla="*/ 17 w 210"/>
                              <a:gd name="T47" fmla="*/ 151 h 200"/>
                              <a:gd name="T48" fmla="*/ 8 w 210"/>
                              <a:gd name="T49" fmla="*/ 158 h 200"/>
                              <a:gd name="T50" fmla="*/ 1 w 210"/>
                              <a:gd name="T51" fmla="*/ 148 h 200"/>
                              <a:gd name="T52" fmla="*/ 73 w 210"/>
                              <a:gd name="T53" fmla="*/ 37 h 200"/>
                              <a:gd name="T54" fmla="*/ 203 w 210"/>
                              <a:gd name="T55" fmla="*/ 7 h 200"/>
                              <a:gd name="T56" fmla="*/ 210 w 210"/>
                              <a:gd name="T57" fmla="*/ 17 h 200"/>
                              <a:gd name="T58" fmla="*/ 207 w 210"/>
                              <a:gd name="T59" fmla="*/ 22 h 200"/>
                              <a:gd name="T60" fmla="*/ 181 w 210"/>
                              <a:gd name="T61" fmla="*/ 191 h 200"/>
                              <a:gd name="T62" fmla="*/ 189 w 210"/>
                              <a:gd name="T63" fmla="*/ 153 h 200"/>
                              <a:gd name="T64" fmla="*/ 150 w 210"/>
                              <a:gd name="T65" fmla="*/ 146 h 200"/>
                              <a:gd name="T66" fmla="*/ 143 w 210"/>
                              <a:gd name="T67" fmla="*/ 185 h 200"/>
                              <a:gd name="T68" fmla="*/ 181 w 210"/>
                              <a:gd name="T69" fmla="*/ 191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0" h="200">
                                <a:moveTo>
                                  <a:pt x="194" y="111"/>
                                </a:moveTo>
                                <a:cubicBezTo>
                                  <a:pt x="192" y="112"/>
                                  <a:pt x="189" y="113"/>
                                  <a:pt x="187" y="112"/>
                                </a:cubicBezTo>
                                <a:cubicBezTo>
                                  <a:pt x="169" y="106"/>
                                  <a:pt x="148" y="110"/>
                                  <a:pt x="132" y="121"/>
                                </a:cubicBezTo>
                                <a:cubicBezTo>
                                  <a:pt x="116" y="132"/>
                                  <a:pt x="106" y="150"/>
                                  <a:pt x="105" y="169"/>
                                </a:cubicBezTo>
                                <a:cubicBezTo>
                                  <a:pt x="105" y="173"/>
                                  <a:pt x="101" y="177"/>
                                  <a:pt x="96" y="177"/>
                                </a:cubicBezTo>
                                <a:cubicBezTo>
                                  <a:pt x="92" y="177"/>
                                  <a:pt x="89" y="173"/>
                                  <a:pt x="89" y="168"/>
                                </a:cubicBezTo>
                                <a:cubicBezTo>
                                  <a:pt x="90" y="144"/>
                                  <a:pt x="103" y="122"/>
                                  <a:pt x="123" y="108"/>
                                </a:cubicBezTo>
                                <a:cubicBezTo>
                                  <a:pt x="143" y="94"/>
                                  <a:pt x="169" y="89"/>
                                  <a:pt x="191" y="96"/>
                                </a:cubicBezTo>
                                <a:cubicBezTo>
                                  <a:pt x="196" y="98"/>
                                  <a:pt x="198" y="102"/>
                                  <a:pt x="197" y="106"/>
                                </a:cubicBezTo>
                                <a:cubicBezTo>
                                  <a:pt x="196" y="109"/>
                                  <a:pt x="195" y="110"/>
                                  <a:pt x="194" y="111"/>
                                </a:cubicBezTo>
                                <a:close/>
                                <a:moveTo>
                                  <a:pt x="200" y="66"/>
                                </a:moveTo>
                                <a:cubicBezTo>
                                  <a:pt x="199" y="68"/>
                                  <a:pt x="196" y="68"/>
                                  <a:pt x="194" y="68"/>
                                </a:cubicBezTo>
                                <a:cubicBezTo>
                                  <a:pt x="165" y="62"/>
                                  <a:pt x="134" y="69"/>
                                  <a:pt x="108" y="87"/>
                                </a:cubicBezTo>
                                <a:cubicBezTo>
                                  <a:pt x="83" y="105"/>
                                  <a:pt x="66" y="132"/>
                                  <a:pt x="60" y="161"/>
                                </a:cubicBezTo>
                                <a:cubicBezTo>
                                  <a:pt x="60" y="165"/>
                                  <a:pt x="55" y="168"/>
                                  <a:pt x="51" y="167"/>
                                </a:cubicBezTo>
                                <a:cubicBezTo>
                                  <a:pt x="47" y="166"/>
                                  <a:pt x="44" y="162"/>
                                  <a:pt x="45" y="158"/>
                                </a:cubicBezTo>
                                <a:cubicBezTo>
                                  <a:pt x="50" y="124"/>
                                  <a:pt x="70" y="94"/>
                                  <a:pt x="98" y="74"/>
                                </a:cubicBezTo>
                                <a:cubicBezTo>
                                  <a:pt x="128" y="53"/>
                                  <a:pt x="164" y="45"/>
                                  <a:pt x="197" y="52"/>
                                </a:cubicBezTo>
                                <a:cubicBezTo>
                                  <a:pt x="202" y="53"/>
                                  <a:pt x="204" y="57"/>
                                  <a:pt x="204" y="61"/>
                                </a:cubicBezTo>
                                <a:cubicBezTo>
                                  <a:pt x="203" y="64"/>
                                  <a:pt x="202" y="65"/>
                                  <a:pt x="200" y="66"/>
                                </a:cubicBezTo>
                                <a:close/>
                                <a:moveTo>
                                  <a:pt x="207" y="22"/>
                                </a:moveTo>
                                <a:cubicBezTo>
                                  <a:pt x="205" y="23"/>
                                  <a:pt x="203" y="24"/>
                                  <a:pt x="200" y="23"/>
                                </a:cubicBezTo>
                                <a:cubicBezTo>
                                  <a:pt x="159" y="16"/>
                                  <a:pt x="118" y="26"/>
                                  <a:pt x="83" y="50"/>
                                </a:cubicBezTo>
                                <a:cubicBezTo>
                                  <a:pt x="48" y="75"/>
                                  <a:pt x="24" y="111"/>
                                  <a:pt x="17" y="151"/>
                                </a:cubicBezTo>
                                <a:cubicBezTo>
                                  <a:pt x="16" y="156"/>
                                  <a:pt x="12" y="159"/>
                                  <a:pt x="8" y="158"/>
                                </a:cubicBezTo>
                                <a:cubicBezTo>
                                  <a:pt x="3" y="157"/>
                                  <a:pt x="0" y="153"/>
                                  <a:pt x="1" y="148"/>
                                </a:cubicBezTo>
                                <a:cubicBezTo>
                                  <a:pt x="9" y="104"/>
                                  <a:pt x="35" y="64"/>
                                  <a:pt x="73" y="37"/>
                                </a:cubicBezTo>
                                <a:cubicBezTo>
                                  <a:pt x="112" y="10"/>
                                  <a:pt x="158" y="0"/>
                                  <a:pt x="203" y="7"/>
                                </a:cubicBezTo>
                                <a:cubicBezTo>
                                  <a:pt x="207" y="8"/>
                                  <a:pt x="210" y="12"/>
                                  <a:pt x="210" y="17"/>
                                </a:cubicBezTo>
                                <a:cubicBezTo>
                                  <a:pt x="209" y="19"/>
                                  <a:pt x="208" y="21"/>
                                  <a:pt x="207" y="22"/>
                                </a:cubicBezTo>
                                <a:close/>
                                <a:moveTo>
                                  <a:pt x="181" y="191"/>
                                </a:moveTo>
                                <a:cubicBezTo>
                                  <a:pt x="194" y="182"/>
                                  <a:pt x="197" y="165"/>
                                  <a:pt x="189" y="153"/>
                                </a:cubicBezTo>
                                <a:cubicBezTo>
                                  <a:pt x="180" y="140"/>
                                  <a:pt x="163" y="137"/>
                                  <a:pt x="150" y="146"/>
                                </a:cubicBezTo>
                                <a:cubicBezTo>
                                  <a:pt x="137" y="155"/>
                                  <a:pt x="134" y="172"/>
                                  <a:pt x="143" y="185"/>
                                </a:cubicBezTo>
                                <a:cubicBezTo>
                                  <a:pt x="151" y="197"/>
                                  <a:pt x="169" y="200"/>
                                  <a:pt x="181" y="191"/>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2" name="Freeform 3722"/>
                        <wps:cNvSpPr>
                          <a:spLocks noEditPoints="1"/>
                        </wps:cNvSpPr>
                        <wps:spPr bwMode="auto">
                          <a:xfrm>
                            <a:off x="9912350" y="1463675"/>
                            <a:ext cx="698500" cy="611188"/>
                          </a:xfrm>
                          <a:custGeom>
                            <a:avLst/>
                            <a:gdLst>
                              <a:gd name="T0" fmla="*/ 79 w 186"/>
                              <a:gd name="T1" fmla="*/ 117 h 163"/>
                              <a:gd name="T2" fmla="*/ 88 w 186"/>
                              <a:gd name="T3" fmla="*/ 159 h 163"/>
                              <a:gd name="T4" fmla="*/ 94 w 186"/>
                              <a:gd name="T5" fmla="*/ 160 h 163"/>
                              <a:gd name="T6" fmla="*/ 95 w 186"/>
                              <a:gd name="T7" fmla="*/ 69 h 163"/>
                              <a:gd name="T8" fmla="*/ 83 w 186"/>
                              <a:gd name="T9" fmla="*/ 66 h 163"/>
                              <a:gd name="T10" fmla="*/ 74 w 186"/>
                              <a:gd name="T11" fmla="*/ 78 h 163"/>
                              <a:gd name="T12" fmla="*/ 79 w 186"/>
                              <a:gd name="T13" fmla="*/ 117 h 163"/>
                              <a:gd name="T14" fmla="*/ 88 w 186"/>
                              <a:gd name="T15" fmla="*/ 43 h 163"/>
                              <a:gd name="T16" fmla="*/ 82 w 186"/>
                              <a:gd name="T17" fmla="*/ 30 h 163"/>
                              <a:gd name="T18" fmla="*/ 47 w 186"/>
                              <a:gd name="T19" fmla="*/ 15 h 163"/>
                              <a:gd name="T20" fmla="*/ 5 w 186"/>
                              <a:gd name="T21" fmla="*/ 2 h 163"/>
                              <a:gd name="T22" fmla="*/ 2 w 186"/>
                              <a:gd name="T23" fmla="*/ 7 h 163"/>
                              <a:gd name="T24" fmla="*/ 79 w 186"/>
                              <a:gd name="T25" fmla="*/ 52 h 163"/>
                              <a:gd name="T26" fmla="*/ 84 w 186"/>
                              <a:gd name="T27" fmla="*/ 45 h 163"/>
                              <a:gd name="T28" fmla="*/ 88 w 186"/>
                              <a:gd name="T29" fmla="*/ 43 h 163"/>
                              <a:gd name="T30" fmla="*/ 180 w 186"/>
                              <a:gd name="T31" fmla="*/ 2 h 163"/>
                              <a:gd name="T32" fmla="*/ 102 w 186"/>
                              <a:gd name="T33" fmla="*/ 47 h 163"/>
                              <a:gd name="T34" fmla="*/ 103 w 186"/>
                              <a:gd name="T35" fmla="*/ 48 h 163"/>
                              <a:gd name="T36" fmla="*/ 105 w 186"/>
                              <a:gd name="T37" fmla="*/ 59 h 163"/>
                              <a:gd name="T38" fmla="*/ 120 w 186"/>
                              <a:gd name="T39" fmla="*/ 61 h 163"/>
                              <a:gd name="T40" fmla="*/ 150 w 186"/>
                              <a:gd name="T41" fmla="*/ 37 h 163"/>
                              <a:gd name="T42" fmla="*/ 183 w 186"/>
                              <a:gd name="T43" fmla="*/ 8 h 163"/>
                              <a:gd name="T44" fmla="*/ 180 w 186"/>
                              <a:gd name="T45" fmla="*/ 2 h 163"/>
                              <a:gd name="T46" fmla="*/ 96 w 186"/>
                              <a:gd name="T47" fmla="*/ 62 h 163"/>
                              <a:gd name="T48" fmla="*/ 86 w 186"/>
                              <a:gd name="T49" fmla="*/ 60 h 163"/>
                              <a:gd name="T50" fmla="*/ 87 w 186"/>
                              <a:gd name="T51" fmla="*/ 50 h 163"/>
                              <a:gd name="T52" fmla="*/ 98 w 186"/>
                              <a:gd name="T53" fmla="*/ 52 h 163"/>
                              <a:gd name="T54" fmla="*/ 96 w 186"/>
                              <a:gd name="T55" fmla="*/ 62 h 163"/>
                              <a:gd name="T56" fmla="*/ 99 w 186"/>
                              <a:gd name="T57" fmla="*/ 77 h 163"/>
                              <a:gd name="T58" fmla="*/ 100 w 186"/>
                              <a:gd name="T59" fmla="*/ 62 h 163"/>
                              <a:gd name="T60" fmla="*/ 106 w 186"/>
                              <a:gd name="T61" fmla="*/ 64 h 163"/>
                              <a:gd name="T62" fmla="*/ 160 w 186"/>
                              <a:gd name="T63" fmla="*/ 128 h 163"/>
                              <a:gd name="T64" fmla="*/ 138 w 186"/>
                              <a:gd name="T65" fmla="*/ 143 h 163"/>
                              <a:gd name="T66" fmla="*/ 99 w 186"/>
                              <a:gd name="T67" fmla="*/ 77 h 163"/>
                              <a:gd name="T68" fmla="*/ 99 w 186"/>
                              <a:gd name="T69" fmla="*/ 77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6" h="163">
                                <a:moveTo>
                                  <a:pt x="79" y="117"/>
                                </a:moveTo>
                                <a:cubicBezTo>
                                  <a:pt x="83" y="136"/>
                                  <a:pt x="87" y="157"/>
                                  <a:pt x="88" y="159"/>
                                </a:cubicBezTo>
                                <a:cubicBezTo>
                                  <a:pt x="89" y="163"/>
                                  <a:pt x="94" y="163"/>
                                  <a:pt x="94" y="160"/>
                                </a:cubicBezTo>
                                <a:cubicBezTo>
                                  <a:pt x="94" y="157"/>
                                  <a:pt x="95" y="90"/>
                                  <a:pt x="95" y="69"/>
                                </a:cubicBezTo>
                                <a:cubicBezTo>
                                  <a:pt x="91" y="70"/>
                                  <a:pt x="87" y="68"/>
                                  <a:pt x="83" y="66"/>
                                </a:cubicBezTo>
                                <a:cubicBezTo>
                                  <a:pt x="79" y="70"/>
                                  <a:pt x="76" y="74"/>
                                  <a:pt x="74" y="78"/>
                                </a:cubicBezTo>
                                <a:cubicBezTo>
                                  <a:pt x="72" y="84"/>
                                  <a:pt x="75" y="99"/>
                                  <a:pt x="79" y="117"/>
                                </a:cubicBezTo>
                                <a:moveTo>
                                  <a:pt x="88" y="43"/>
                                </a:moveTo>
                                <a:cubicBezTo>
                                  <a:pt x="87" y="38"/>
                                  <a:pt x="85" y="34"/>
                                  <a:pt x="82" y="30"/>
                                </a:cubicBezTo>
                                <a:cubicBezTo>
                                  <a:pt x="79" y="26"/>
                                  <a:pt x="64" y="21"/>
                                  <a:pt x="47" y="15"/>
                                </a:cubicBezTo>
                                <a:cubicBezTo>
                                  <a:pt x="28" y="8"/>
                                  <a:pt x="8" y="1"/>
                                  <a:pt x="5" y="2"/>
                                </a:cubicBezTo>
                                <a:cubicBezTo>
                                  <a:pt x="1" y="0"/>
                                  <a:pt x="0" y="5"/>
                                  <a:pt x="2" y="7"/>
                                </a:cubicBezTo>
                                <a:cubicBezTo>
                                  <a:pt x="4" y="9"/>
                                  <a:pt x="59" y="41"/>
                                  <a:pt x="79" y="52"/>
                                </a:cubicBezTo>
                                <a:cubicBezTo>
                                  <a:pt x="80" y="50"/>
                                  <a:pt x="82" y="46"/>
                                  <a:pt x="84" y="45"/>
                                </a:cubicBezTo>
                                <a:cubicBezTo>
                                  <a:pt x="85" y="44"/>
                                  <a:pt x="87" y="44"/>
                                  <a:pt x="88" y="43"/>
                                </a:cubicBezTo>
                                <a:moveTo>
                                  <a:pt x="180" y="2"/>
                                </a:moveTo>
                                <a:cubicBezTo>
                                  <a:pt x="177" y="4"/>
                                  <a:pt x="121" y="36"/>
                                  <a:pt x="102" y="47"/>
                                </a:cubicBezTo>
                                <a:cubicBezTo>
                                  <a:pt x="102" y="48"/>
                                  <a:pt x="102" y="48"/>
                                  <a:pt x="103" y="48"/>
                                </a:cubicBezTo>
                                <a:cubicBezTo>
                                  <a:pt x="105" y="52"/>
                                  <a:pt x="105" y="55"/>
                                  <a:pt x="105" y="59"/>
                                </a:cubicBezTo>
                                <a:cubicBezTo>
                                  <a:pt x="109" y="61"/>
                                  <a:pt x="115" y="61"/>
                                  <a:pt x="120" y="61"/>
                                </a:cubicBezTo>
                                <a:cubicBezTo>
                                  <a:pt x="125" y="60"/>
                                  <a:pt x="137" y="49"/>
                                  <a:pt x="150" y="37"/>
                                </a:cubicBezTo>
                                <a:cubicBezTo>
                                  <a:pt x="166" y="24"/>
                                  <a:pt x="182" y="10"/>
                                  <a:pt x="183" y="8"/>
                                </a:cubicBezTo>
                                <a:cubicBezTo>
                                  <a:pt x="186" y="5"/>
                                  <a:pt x="183" y="1"/>
                                  <a:pt x="180" y="2"/>
                                </a:cubicBezTo>
                                <a:moveTo>
                                  <a:pt x="96" y="62"/>
                                </a:moveTo>
                                <a:cubicBezTo>
                                  <a:pt x="92" y="65"/>
                                  <a:pt x="88" y="63"/>
                                  <a:pt x="86" y="60"/>
                                </a:cubicBezTo>
                                <a:cubicBezTo>
                                  <a:pt x="84" y="56"/>
                                  <a:pt x="84" y="52"/>
                                  <a:pt x="87" y="50"/>
                                </a:cubicBezTo>
                                <a:cubicBezTo>
                                  <a:pt x="91" y="47"/>
                                  <a:pt x="95" y="48"/>
                                  <a:pt x="98" y="52"/>
                                </a:cubicBezTo>
                                <a:cubicBezTo>
                                  <a:pt x="100" y="55"/>
                                  <a:pt x="99" y="60"/>
                                  <a:pt x="96" y="62"/>
                                </a:cubicBezTo>
                                <a:moveTo>
                                  <a:pt x="99" y="77"/>
                                </a:moveTo>
                                <a:cubicBezTo>
                                  <a:pt x="100" y="62"/>
                                  <a:pt x="100" y="62"/>
                                  <a:pt x="100" y="62"/>
                                </a:cubicBezTo>
                                <a:cubicBezTo>
                                  <a:pt x="106" y="64"/>
                                  <a:pt x="106" y="64"/>
                                  <a:pt x="106" y="64"/>
                                </a:cubicBezTo>
                                <a:cubicBezTo>
                                  <a:pt x="160" y="128"/>
                                  <a:pt x="160" y="128"/>
                                  <a:pt x="160" y="128"/>
                                </a:cubicBezTo>
                                <a:cubicBezTo>
                                  <a:pt x="138" y="143"/>
                                  <a:pt x="138" y="143"/>
                                  <a:pt x="138" y="143"/>
                                </a:cubicBezTo>
                                <a:cubicBezTo>
                                  <a:pt x="99" y="77"/>
                                  <a:pt x="99" y="77"/>
                                  <a:pt x="99" y="77"/>
                                </a:cubicBezTo>
                                <a:cubicBezTo>
                                  <a:pt x="99" y="77"/>
                                  <a:pt x="99" y="77"/>
                                  <a:pt x="99" y="77"/>
                                </a:cubicBezTo>
                                <a:close/>
                              </a:path>
                            </a:pathLst>
                          </a:custGeom>
                          <a:solidFill>
                            <a:srgbClr val="8ECF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3" name="Freeform 3723"/>
                        <wps:cNvSpPr>
                          <a:spLocks/>
                        </wps:cNvSpPr>
                        <wps:spPr bwMode="auto">
                          <a:xfrm>
                            <a:off x="6913563" y="217488"/>
                            <a:ext cx="427038" cy="630238"/>
                          </a:xfrm>
                          <a:custGeom>
                            <a:avLst/>
                            <a:gdLst>
                              <a:gd name="T0" fmla="*/ 43 w 114"/>
                              <a:gd name="T1" fmla="*/ 104 h 168"/>
                              <a:gd name="T2" fmla="*/ 24 w 114"/>
                              <a:gd name="T3" fmla="*/ 0 h 168"/>
                              <a:gd name="T4" fmla="*/ 0 w 114"/>
                              <a:gd name="T5" fmla="*/ 17 h 168"/>
                              <a:gd name="T6" fmla="*/ 41 w 114"/>
                              <a:gd name="T7" fmla="*/ 140 h 168"/>
                              <a:gd name="T8" fmla="*/ 66 w 114"/>
                              <a:gd name="T9" fmla="*/ 97 h 168"/>
                              <a:gd name="T10" fmla="*/ 90 w 114"/>
                              <a:gd name="T11" fmla="*/ 134 h 168"/>
                              <a:gd name="T12" fmla="*/ 79 w 114"/>
                              <a:gd name="T13" fmla="*/ 140 h 168"/>
                              <a:gd name="T14" fmla="*/ 114 w 114"/>
                              <a:gd name="T15" fmla="*/ 168 h 168"/>
                              <a:gd name="T16" fmla="*/ 113 w 114"/>
                              <a:gd name="T17" fmla="*/ 123 h 168"/>
                              <a:gd name="T18" fmla="*/ 102 w 114"/>
                              <a:gd name="T19" fmla="*/ 128 h 168"/>
                              <a:gd name="T20" fmla="*/ 74 w 114"/>
                              <a:gd name="T21" fmla="*/ 45 h 168"/>
                              <a:gd name="T22" fmla="*/ 43 w 114"/>
                              <a:gd name="T23" fmla="*/ 104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4" h="168">
                                <a:moveTo>
                                  <a:pt x="43" y="104"/>
                                </a:moveTo>
                                <a:cubicBezTo>
                                  <a:pt x="24" y="0"/>
                                  <a:pt x="24" y="0"/>
                                  <a:pt x="24" y="0"/>
                                </a:cubicBezTo>
                                <a:cubicBezTo>
                                  <a:pt x="24" y="0"/>
                                  <a:pt x="7" y="13"/>
                                  <a:pt x="0" y="17"/>
                                </a:cubicBezTo>
                                <a:cubicBezTo>
                                  <a:pt x="41" y="140"/>
                                  <a:pt x="41" y="140"/>
                                  <a:pt x="41" y="140"/>
                                </a:cubicBezTo>
                                <a:cubicBezTo>
                                  <a:pt x="66" y="97"/>
                                  <a:pt x="66" y="97"/>
                                  <a:pt x="66" y="97"/>
                                </a:cubicBezTo>
                                <a:cubicBezTo>
                                  <a:pt x="90" y="134"/>
                                  <a:pt x="90" y="134"/>
                                  <a:pt x="90" y="134"/>
                                </a:cubicBezTo>
                                <a:cubicBezTo>
                                  <a:pt x="79" y="140"/>
                                  <a:pt x="79" y="140"/>
                                  <a:pt x="79" y="140"/>
                                </a:cubicBezTo>
                                <a:cubicBezTo>
                                  <a:pt x="114" y="168"/>
                                  <a:pt x="114" y="168"/>
                                  <a:pt x="114" y="168"/>
                                </a:cubicBezTo>
                                <a:cubicBezTo>
                                  <a:pt x="113" y="123"/>
                                  <a:pt x="113" y="123"/>
                                  <a:pt x="113" y="123"/>
                                </a:cubicBezTo>
                                <a:cubicBezTo>
                                  <a:pt x="102" y="128"/>
                                  <a:pt x="102" y="128"/>
                                  <a:pt x="102" y="128"/>
                                </a:cubicBezTo>
                                <a:cubicBezTo>
                                  <a:pt x="74" y="45"/>
                                  <a:pt x="74" y="45"/>
                                  <a:pt x="74" y="45"/>
                                </a:cubicBezTo>
                                <a:cubicBezTo>
                                  <a:pt x="43" y="104"/>
                                  <a:pt x="43" y="104"/>
                                  <a:pt x="43" y="10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4" name="Freeform 3724"/>
                        <wps:cNvSpPr>
                          <a:spLocks noEditPoints="1"/>
                        </wps:cNvSpPr>
                        <wps:spPr bwMode="auto">
                          <a:xfrm>
                            <a:off x="10482263" y="292100"/>
                            <a:ext cx="660400" cy="652463"/>
                          </a:xfrm>
                          <a:custGeom>
                            <a:avLst/>
                            <a:gdLst>
                              <a:gd name="T0" fmla="*/ 116 w 416"/>
                              <a:gd name="T1" fmla="*/ 54 h 411"/>
                              <a:gd name="T2" fmla="*/ 107 w 416"/>
                              <a:gd name="T3" fmla="*/ 90 h 411"/>
                              <a:gd name="T4" fmla="*/ 95 w 416"/>
                              <a:gd name="T5" fmla="*/ 52 h 411"/>
                              <a:gd name="T6" fmla="*/ 104 w 416"/>
                              <a:gd name="T7" fmla="*/ 45 h 411"/>
                              <a:gd name="T8" fmla="*/ 310 w 416"/>
                              <a:gd name="T9" fmla="*/ 336 h 411"/>
                              <a:gd name="T10" fmla="*/ 279 w 416"/>
                              <a:gd name="T11" fmla="*/ 357 h 411"/>
                              <a:gd name="T12" fmla="*/ 317 w 416"/>
                              <a:gd name="T13" fmla="*/ 357 h 411"/>
                              <a:gd name="T14" fmla="*/ 329 w 416"/>
                              <a:gd name="T15" fmla="*/ 324 h 411"/>
                              <a:gd name="T16" fmla="*/ 310 w 416"/>
                              <a:gd name="T17" fmla="*/ 336 h 411"/>
                              <a:gd name="T18" fmla="*/ 350 w 416"/>
                              <a:gd name="T19" fmla="*/ 253 h 411"/>
                              <a:gd name="T20" fmla="*/ 362 w 416"/>
                              <a:gd name="T21" fmla="*/ 288 h 411"/>
                              <a:gd name="T22" fmla="*/ 397 w 416"/>
                              <a:gd name="T23" fmla="*/ 288 h 411"/>
                              <a:gd name="T24" fmla="*/ 369 w 416"/>
                              <a:gd name="T25" fmla="*/ 265 h 411"/>
                              <a:gd name="T26" fmla="*/ 369 w 416"/>
                              <a:gd name="T27" fmla="*/ 265 h 411"/>
                              <a:gd name="T28" fmla="*/ 180 w 416"/>
                              <a:gd name="T29" fmla="*/ 21 h 411"/>
                              <a:gd name="T30" fmla="*/ 192 w 416"/>
                              <a:gd name="T31" fmla="*/ 57 h 411"/>
                              <a:gd name="T32" fmla="*/ 203 w 416"/>
                              <a:gd name="T33" fmla="*/ 21 h 411"/>
                              <a:gd name="T34" fmla="*/ 192 w 416"/>
                              <a:gd name="T35" fmla="*/ 14 h 411"/>
                              <a:gd name="T36" fmla="*/ 284 w 416"/>
                              <a:gd name="T37" fmla="*/ 31 h 411"/>
                              <a:gd name="T38" fmla="*/ 253 w 416"/>
                              <a:gd name="T39" fmla="*/ 52 h 411"/>
                              <a:gd name="T40" fmla="*/ 289 w 416"/>
                              <a:gd name="T41" fmla="*/ 52 h 411"/>
                              <a:gd name="T42" fmla="*/ 303 w 416"/>
                              <a:gd name="T43" fmla="*/ 17 h 411"/>
                              <a:gd name="T44" fmla="*/ 284 w 416"/>
                              <a:gd name="T45" fmla="*/ 31 h 411"/>
                              <a:gd name="T46" fmla="*/ 367 w 416"/>
                              <a:gd name="T47" fmla="*/ 161 h 411"/>
                              <a:gd name="T48" fmla="*/ 378 w 416"/>
                              <a:gd name="T49" fmla="*/ 196 h 411"/>
                              <a:gd name="T50" fmla="*/ 416 w 416"/>
                              <a:gd name="T51" fmla="*/ 199 h 411"/>
                              <a:gd name="T52" fmla="*/ 385 w 416"/>
                              <a:gd name="T53" fmla="*/ 175 h 411"/>
                              <a:gd name="T54" fmla="*/ 385 w 416"/>
                              <a:gd name="T55" fmla="*/ 175 h 411"/>
                              <a:gd name="T56" fmla="*/ 343 w 416"/>
                              <a:gd name="T57" fmla="*/ 95 h 411"/>
                              <a:gd name="T58" fmla="*/ 352 w 416"/>
                              <a:gd name="T59" fmla="*/ 132 h 411"/>
                              <a:gd name="T60" fmla="*/ 364 w 416"/>
                              <a:gd name="T61" fmla="*/ 97 h 411"/>
                              <a:gd name="T62" fmla="*/ 352 w 416"/>
                              <a:gd name="T63" fmla="*/ 87 h 411"/>
                              <a:gd name="T64" fmla="*/ 45 w 416"/>
                              <a:gd name="T65" fmla="*/ 116 h 411"/>
                              <a:gd name="T66" fmla="*/ 14 w 416"/>
                              <a:gd name="T67" fmla="*/ 137 h 411"/>
                              <a:gd name="T68" fmla="*/ 52 w 416"/>
                              <a:gd name="T69" fmla="*/ 137 h 411"/>
                              <a:gd name="T70" fmla="*/ 64 w 416"/>
                              <a:gd name="T71" fmla="*/ 104 h 411"/>
                              <a:gd name="T72" fmla="*/ 45 w 416"/>
                              <a:gd name="T73" fmla="*/ 116 h 411"/>
                              <a:gd name="T74" fmla="*/ 14 w 416"/>
                              <a:gd name="T75" fmla="*/ 191 h 411"/>
                              <a:gd name="T76" fmla="*/ 24 w 416"/>
                              <a:gd name="T77" fmla="*/ 227 h 411"/>
                              <a:gd name="T78" fmla="*/ 62 w 416"/>
                              <a:gd name="T79" fmla="*/ 227 h 411"/>
                              <a:gd name="T80" fmla="*/ 31 w 416"/>
                              <a:gd name="T81" fmla="*/ 206 h 411"/>
                              <a:gd name="T82" fmla="*/ 31 w 416"/>
                              <a:gd name="T83" fmla="*/ 206 h 411"/>
                              <a:gd name="T84" fmla="*/ 50 w 416"/>
                              <a:gd name="T85" fmla="*/ 298 h 411"/>
                              <a:gd name="T86" fmla="*/ 62 w 416"/>
                              <a:gd name="T87" fmla="*/ 336 h 411"/>
                              <a:gd name="T88" fmla="*/ 73 w 416"/>
                              <a:gd name="T89" fmla="*/ 300 h 411"/>
                              <a:gd name="T90" fmla="*/ 62 w 416"/>
                              <a:gd name="T91" fmla="*/ 291 h 411"/>
                              <a:gd name="T92" fmla="*/ 133 w 416"/>
                              <a:gd name="T93" fmla="*/ 352 h 411"/>
                              <a:gd name="T94" fmla="*/ 104 w 416"/>
                              <a:gd name="T95" fmla="*/ 373 h 411"/>
                              <a:gd name="T96" fmla="*/ 142 w 416"/>
                              <a:gd name="T97" fmla="*/ 373 h 411"/>
                              <a:gd name="T98" fmla="*/ 151 w 416"/>
                              <a:gd name="T99" fmla="*/ 338 h 411"/>
                              <a:gd name="T100" fmla="*/ 133 w 416"/>
                              <a:gd name="T101" fmla="*/ 352 h 411"/>
                              <a:gd name="T102" fmla="*/ 206 w 416"/>
                              <a:gd name="T103" fmla="*/ 355 h 411"/>
                              <a:gd name="T104" fmla="*/ 215 w 416"/>
                              <a:gd name="T105" fmla="*/ 390 h 411"/>
                              <a:gd name="T106" fmla="*/ 253 w 416"/>
                              <a:gd name="T107" fmla="*/ 390 h 411"/>
                              <a:gd name="T108" fmla="*/ 222 w 416"/>
                              <a:gd name="T109" fmla="*/ 369 h 411"/>
                              <a:gd name="T110" fmla="*/ 222 w 416"/>
                              <a:gd name="T111" fmla="*/ 369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16" h="411">
                                <a:moveTo>
                                  <a:pt x="104" y="45"/>
                                </a:moveTo>
                                <a:lnTo>
                                  <a:pt x="123" y="33"/>
                                </a:lnTo>
                                <a:lnTo>
                                  <a:pt x="116" y="54"/>
                                </a:lnTo>
                                <a:lnTo>
                                  <a:pt x="135" y="69"/>
                                </a:lnTo>
                                <a:lnTo>
                                  <a:pt x="114" y="69"/>
                                </a:lnTo>
                                <a:lnTo>
                                  <a:pt x="107" y="90"/>
                                </a:lnTo>
                                <a:lnTo>
                                  <a:pt x="99" y="66"/>
                                </a:lnTo>
                                <a:lnTo>
                                  <a:pt x="76" y="66"/>
                                </a:lnTo>
                                <a:lnTo>
                                  <a:pt x="95" y="52"/>
                                </a:lnTo>
                                <a:lnTo>
                                  <a:pt x="88" y="31"/>
                                </a:lnTo>
                                <a:lnTo>
                                  <a:pt x="104" y="45"/>
                                </a:lnTo>
                                <a:lnTo>
                                  <a:pt x="104" y="45"/>
                                </a:lnTo>
                                <a:lnTo>
                                  <a:pt x="104" y="45"/>
                                </a:lnTo>
                                <a:lnTo>
                                  <a:pt x="104" y="45"/>
                                </a:lnTo>
                                <a:close/>
                                <a:moveTo>
                                  <a:pt x="310" y="336"/>
                                </a:moveTo>
                                <a:lnTo>
                                  <a:pt x="293" y="321"/>
                                </a:lnTo>
                                <a:lnTo>
                                  <a:pt x="300" y="343"/>
                                </a:lnTo>
                                <a:lnTo>
                                  <a:pt x="279" y="357"/>
                                </a:lnTo>
                                <a:lnTo>
                                  <a:pt x="303" y="357"/>
                                </a:lnTo>
                                <a:lnTo>
                                  <a:pt x="310" y="381"/>
                                </a:lnTo>
                                <a:lnTo>
                                  <a:pt x="317" y="357"/>
                                </a:lnTo>
                                <a:lnTo>
                                  <a:pt x="341" y="357"/>
                                </a:lnTo>
                                <a:lnTo>
                                  <a:pt x="322" y="345"/>
                                </a:lnTo>
                                <a:lnTo>
                                  <a:pt x="329" y="324"/>
                                </a:lnTo>
                                <a:lnTo>
                                  <a:pt x="310" y="336"/>
                                </a:lnTo>
                                <a:lnTo>
                                  <a:pt x="310" y="336"/>
                                </a:lnTo>
                                <a:lnTo>
                                  <a:pt x="310" y="336"/>
                                </a:lnTo>
                                <a:lnTo>
                                  <a:pt x="310" y="336"/>
                                </a:lnTo>
                                <a:close/>
                                <a:moveTo>
                                  <a:pt x="369" y="265"/>
                                </a:moveTo>
                                <a:lnTo>
                                  <a:pt x="350" y="253"/>
                                </a:lnTo>
                                <a:lnTo>
                                  <a:pt x="357" y="274"/>
                                </a:lnTo>
                                <a:lnTo>
                                  <a:pt x="338" y="286"/>
                                </a:lnTo>
                                <a:lnTo>
                                  <a:pt x="362" y="288"/>
                                </a:lnTo>
                                <a:lnTo>
                                  <a:pt x="369" y="310"/>
                                </a:lnTo>
                                <a:lnTo>
                                  <a:pt x="376" y="288"/>
                                </a:lnTo>
                                <a:lnTo>
                                  <a:pt x="397" y="288"/>
                                </a:lnTo>
                                <a:lnTo>
                                  <a:pt x="381" y="274"/>
                                </a:lnTo>
                                <a:lnTo>
                                  <a:pt x="388" y="253"/>
                                </a:lnTo>
                                <a:lnTo>
                                  <a:pt x="369" y="265"/>
                                </a:lnTo>
                                <a:lnTo>
                                  <a:pt x="369" y="265"/>
                                </a:lnTo>
                                <a:lnTo>
                                  <a:pt x="369" y="265"/>
                                </a:lnTo>
                                <a:lnTo>
                                  <a:pt x="369" y="265"/>
                                </a:lnTo>
                                <a:close/>
                                <a:moveTo>
                                  <a:pt x="192" y="14"/>
                                </a:moveTo>
                                <a:lnTo>
                                  <a:pt x="173" y="0"/>
                                </a:lnTo>
                                <a:lnTo>
                                  <a:pt x="180" y="21"/>
                                </a:lnTo>
                                <a:lnTo>
                                  <a:pt x="161" y="35"/>
                                </a:lnTo>
                                <a:lnTo>
                                  <a:pt x="185" y="35"/>
                                </a:lnTo>
                                <a:lnTo>
                                  <a:pt x="192" y="57"/>
                                </a:lnTo>
                                <a:lnTo>
                                  <a:pt x="199" y="35"/>
                                </a:lnTo>
                                <a:lnTo>
                                  <a:pt x="220" y="35"/>
                                </a:lnTo>
                                <a:lnTo>
                                  <a:pt x="203" y="21"/>
                                </a:lnTo>
                                <a:lnTo>
                                  <a:pt x="211" y="0"/>
                                </a:lnTo>
                                <a:lnTo>
                                  <a:pt x="192" y="14"/>
                                </a:lnTo>
                                <a:lnTo>
                                  <a:pt x="192" y="14"/>
                                </a:lnTo>
                                <a:lnTo>
                                  <a:pt x="192" y="14"/>
                                </a:lnTo>
                                <a:lnTo>
                                  <a:pt x="192" y="14"/>
                                </a:lnTo>
                                <a:close/>
                                <a:moveTo>
                                  <a:pt x="284" y="31"/>
                                </a:moveTo>
                                <a:lnTo>
                                  <a:pt x="265" y="17"/>
                                </a:lnTo>
                                <a:lnTo>
                                  <a:pt x="272" y="38"/>
                                </a:lnTo>
                                <a:lnTo>
                                  <a:pt x="253" y="52"/>
                                </a:lnTo>
                                <a:lnTo>
                                  <a:pt x="277" y="52"/>
                                </a:lnTo>
                                <a:lnTo>
                                  <a:pt x="281" y="73"/>
                                </a:lnTo>
                                <a:lnTo>
                                  <a:pt x="289" y="52"/>
                                </a:lnTo>
                                <a:lnTo>
                                  <a:pt x="312" y="52"/>
                                </a:lnTo>
                                <a:lnTo>
                                  <a:pt x="293" y="38"/>
                                </a:lnTo>
                                <a:lnTo>
                                  <a:pt x="303" y="17"/>
                                </a:lnTo>
                                <a:lnTo>
                                  <a:pt x="284" y="31"/>
                                </a:lnTo>
                                <a:lnTo>
                                  <a:pt x="284" y="31"/>
                                </a:lnTo>
                                <a:lnTo>
                                  <a:pt x="284" y="31"/>
                                </a:lnTo>
                                <a:lnTo>
                                  <a:pt x="284" y="31"/>
                                </a:lnTo>
                                <a:close/>
                                <a:moveTo>
                                  <a:pt x="385" y="175"/>
                                </a:moveTo>
                                <a:lnTo>
                                  <a:pt x="367" y="161"/>
                                </a:lnTo>
                                <a:lnTo>
                                  <a:pt x="374" y="184"/>
                                </a:lnTo>
                                <a:lnTo>
                                  <a:pt x="355" y="196"/>
                                </a:lnTo>
                                <a:lnTo>
                                  <a:pt x="378" y="196"/>
                                </a:lnTo>
                                <a:lnTo>
                                  <a:pt x="385" y="220"/>
                                </a:lnTo>
                                <a:lnTo>
                                  <a:pt x="393" y="199"/>
                                </a:lnTo>
                                <a:lnTo>
                                  <a:pt x="416" y="199"/>
                                </a:lnTo>
                                <a:lnTo>
                                  <a:pt x="395" y="184"/>
                                </a:lnTo>
                                <a:lnTo>
                                  <a:pt x="404" y="163"/>
                                </a:lnTo>
                                <a:lnTo>
                                  <a:pt x="385" y="175"/>
                                </a:lnTo>
                                <a:lnTo>
                                  <a:pt x="385" y="175"/>
                                </a:lnTo>
                                <a:lnTo>
                                  <a:pt x="385" y="175"/>
                                </a:lnTo>
                                <a:lnTo>
                                  <a:pt x="385" y="175"/>
                                </a:lnTo>
                                <a:close/>
                                <a:moveTo>
                                  <a:pt x="352" y="87"/>
                                </a:moveTo>
                                <a:lnTo>
                                  <a:pt x="333" y="73"/>
                                </a:lnTo>
                                <a:lnTo>
                                  <a:pt x="343" y="95"/>
                                </a:lnTo>
                                <a:lnTo>
                                  <a:pt x="324" y="109"/>
                                </a:lnTo>
                                <a:lnTo>
                                  <a:pt x="345" y="109"/>
                                </a:lnTo>
                                <a:lnTo>
                                  <a:pt x="352" y="132"/>
                                </a:lnTo>
                                <a:lnTo>
                                  <a:pt x="359" y="111"/>
                                </a:lnTo>
                                <a:lnTo>
                                  <a:pt x="383" y="111"/>
                                </a:lnTo>
                                <a:lnTo>
                                  <a:pt x="364" y="97"/>
                                </a:lnTo>
                                <a:lnTo>
                                  <a:pt x="371" y="73"/>
                                </a:lnTo>
                                <a:lnTo>
                                  <a:pt x="352" y="87"/>
                                </a:lnTo>
                                <a:lnTo>
                                  <a:pt x="352" y="87"/>
                                </a:lnTo>
                                <a:lnTo>
                                  <a:pt x="352" y="87"/>
                                </a:lnTo>
                                <a:lnTo>
                                  <a:pt x="352" y="87"/>
                                </a:lnTo>
                                <a:close/>
                                <a:moveTo>
                                  <a:pt x="45" y="116"/>
                                </a:moveTo>
                                <a:lnTo>
                                  <a:pt x="29" y="102"/>
                                </a:lnTo>
                                <a:lnTo>
                                  <a:pt x="33" y="123"/>
                                </a:lnTo>
                                <a:lnTo>
                                  <a:pt x="14" y="137"/>
                                </a:lnTo>
                                <a:lnTo>
                                  <a:pt x="38" y="137"/>
                                </a:lnTo>
                                <a:lnTo>
                                  <a:pt x="47" y="161"/>
                                </a:lnTo>
                                <a:lnTo>
                                  <a:pt x="52" y="137"/>
                                </a:lnTo>
                                <a:lnTo>
                                  <a:pt x="76" y="139"/>
                                </a:lnTo>
                                <a:lnTo>
                                  <a:pt x="57" y="125"/>
                                </a:lnTo>
                                <a:lnTo>
                                  <a:pt x="64" y="104"/>
                                </a:lnTo>
                                <a:lnTo>
                                  <a:pt x="45" y="116"/>
                                </a:lnTo>
                                <a:lnTo>
                                  <a:pt x="45" y="116"/>
                                </a:lnTo>
                                <a:lnTo>
                                  <a:pt x="45" y="116"/>
                                </a:lnTo>
                                <a:lnTo>
                                  <a:pt x="45" y="116"/>
                                </a:lnTo>
                                <a:close/>
                                <a:moveTo>
                                  <a:pt x="31" y="206"/>
                                </a:moveTo>
                                <a:lnTo>
                                  <a:pt x="14" y="191"/>
                                </a:lnTo>
                                <a:lnTo>
                                  <a:pt x="19" y="213"/>
                                </a:lnTo>
                                <a:lnTo>
                                  <a:pt x="0" y="227"/>
                                </a:lnTo>
                                <a:lnTo>
                                  <a:pt x="24" y="227"/>
                                </a:lnTo>
                                <a:lnTo>
                                  <a:pt x="31" y="248"/>
                                </a:lnTo>
                                <a:lnTo>
                                  <a:pt x="38" y="227"/>
                                </a:lnTo>
                                <a:lnTo>
                                  <a:pt x="62" y="227"/>
                                </a:lnTo>
                                <a:lnTo>
                                  <a:pt x="43" y="215"/>
                                </a:lnTo>
                                <a:lnTo>
                                  <a:pt x="50" y="194"/>
                                </a:lnTo>
                                <a:lnTo>
                                  <a:pt x="31" y="206"/>
                                </a:lnTo>
                                <a:lnTo>
                                  <a:pt x="31" y="206"/>
                                </a:lnTo>
                                <a:lnTo>
                                  <a:pt x="31" y="206"/>
                                </a:lnTo>
                                <a:lnTo>
                                  <a:pt x="31" y="206"/>
                                </a:lnTo>
                                <a:close/>
                                <a:moveTo>
                                  <a:pt x="62" y="291"/>
                                </a:moveTo>
                                <a:lnTo>
                                  <a:pt x="45" y="279"/>
                                </a:lnTo>
                                <a:lnTo>
                                  <a:pt x="50" y="298"/>
                                </a:lnTo>
                                <a:lnTo>
                                  <a:pt x="31" y="312"/>
                                </a:lnTo>
                                <a:lnTo>
                                  <a:pt x="57" y="312"/>
                                </a:lnTo>
                                <a:lnTo>
                                  <a:pt x="62" y="336"/>
                                </a:lnTo>
                                <a:lnTo>
                                  <a:pt x="69" y="314"/>
                                </a:lnTo>
                                <a:lnTo>
                                  <a:pt x="92" y="314"/>
                                </a:lnTo>
                                <a:lnTo>
                                  <a:pt x="73" y="300"/>
                                </a:lnTo>
                                <a:lnTo>
                                  <a:pt x="81" y="277"/>
                                </a:lnTo>
                                <a:lnTo>
                                  <a:pt x="62" y="291"/>
                                </a:lnTo>
                                <a:lnTo>
                                  <a:pt x="62" y="291"/>
                                </a:lnTo>
                                <a:lnTo>
                                  <a:pt x="62" y="291"/>
                                </a:lnTo>
                                <a:lnTo>
                                  <a:pt x="62" y="291"/>
                                </a:lnTo>
                                <a:close/>
                                <a:moveTo>
                                  <a:pt x="133" y="352"/>
                                </a:moveTo>
                                <a:lnTo>
                                  <a:pt x="116" y="338"/>
                                </a:lnTo>
                                <a:lnTo>
                                  <a:pt x="123" y="359"/>
                                </a:lnTo>
                                <a:lnTo>
                                  <a:pt x="104" y="373"/>
                                </a:lnTo>
                                <a:lnTo>
                                  <a:pt x="125" y="373"/>
                                </a:lnTo>
                                <a:lnTo>
                                  <a:pt x="133" y="397"/>
                                </a:lnTo>
                                <a:lnTo>
                                  <a:pt x="142" y="373"/>
                                </a:lnTo>
                                <a:lnTo>
                                  <a:pt x="163" y="376"/>
                                </a:lnTo>
                                <a:lnTo>
                                  <a:pt x="144" y="362"/>
                                </a:lnTo>
                                <a:lnTo>
                                  <a:pt x="151" y="338"/>
                                </a:lnTo>
                                <a:lnTo>
                                  <a:pt x="133" y="352"/>
                                </a:lnTo>
                                <a:lnTo>
                                  <a:pt x="133" y="352"/>
                                </a:lnTo>
                                <a:lnTo>
                                  <a:pt x="133" y="352"/>
                                </a:lnTo>
                                <a:lnTo>
                                  <a:pt x="133" y="352"/>
                                </a:lnTo>
                                <a:close/>
                                <a:moveTo>
                                  <a:pt x="222" y="369"/>
                                </a:moveTo>
                                <a:lnTo>
                                  <a:pt x="206" y="355"/>
                                </a:lnTo>
                                <a:lnTo>
                                  <a:pt x="213" y="376"/>
                                </a:lnTo>
                                <a:lnTo>
                                  <a:pt x="192" y="388"/>
                                </a:lnTo>
                                <a:lnTo>
                                  <a:pt x="215" y="390"/>
                                </a:lnTo>
                                <a:lnTo>
                                  <a:pt x="222" y="411"/>
                                </a:lnTo>
                                <a:lnTo>
                                  <a:pt x="232" y="390"/>
                                </a:lnTo>
                                <a:lnTo>
                                  <a:pt x="253" y="390"/>
                                </a:lnTo>
                                <a:lnTo>
                                  <a:pt x="234" y="376"/>
                                </a:lnTo>
                                <a:lnTo>
                                  <a:pt x="241" y="355"/>
                                </a:lnTo>
                                <a:lnTo>
                                  <a:pt x="222" y="369"/>
                                </a:lnTo>
                                <a:lnTo>
                                  <a:pt x="222" y="369"/>
                                </a:lnTo>
                                <a:lnTo>
                                  <a:pt x="222" y="369"/>
                                </a:lnTo>
                                <a:lnTo>
                                  <a:pt x="222" y="369"/>
                                </a:ln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5" name="Freeform 3725"/>
                        <wps:cNvSpPr>
                          <a:spLocks noEditPoints="1"/>
                        </wps:cNvSpPr>
                        <wps:spPr bwMode="auto">
                          <a:xfrm>
                            <a:off x="5608638" y="198438"/>
                            <a:ext cx="952500" cy="833438"/>
                          </a:xfrm>
                          <a:custGeom>
                            <a:avLst/>
                            <a:gdLst>
                              <a:gd name="T0" fmla="*/ 56 w 254"/>
                              <a:gd name="T1" fmla="*/ 98 h 222"/>
                              <a:gd name="T2" fmla="*/ 57 w 254"/>
                              <a:gd name="T3" fmla="*/ 155 h 222"/>
                              <a:gd name="T4" fmla="*/ 64 w 254"/>
                              <a:gd name="T5" fmla="*/ 150 h 222"/>
                              <a:gd name="T6" fmla="*/ 96 w 254"/>
                              <a:gd name="T7" fmla="*/ 191 h 222"/>
                              <a:gd name="T8" fmla="*/ 78 w 254"/>
                              <a:gd name="T9" fmla="*/ 145 h 222"/>
                              <a:gd name="T10" fmla="*/ 115 w 254"/>
                              <a:gd name="T11" fmla="*/ 184 h 222"/>
                              <a:gd name="T12" fmla="*/ 72 w 254"/>
                              <a:gd name="T13" fmla="*/ 108 h 222"/>
                              <a:gd name="T14" fmla="*/ 96 w 254"/>
                              <a:gd name="T15" fmla="*/ 127 h 222"/>
                              <a:gd name="T16" fmla="*/ 34 w 254"/>
                              <a:gd name="T17" fmla="*/ 98 h 222"/>
                              <a:gd name="T18" fmla="*/ 173 w 254"/>
                              <a:gd name="T19" fmla="*/ 31 h 222"/>
                              <a:gd name="T20" fmla="*/ 135 w 254"/>
                              <a:gd name="T21" fmla="*/ 58 h 222"/>
                              <a:gd name="T22" fmla="*/ 160 w 254"/>
                              <a:gd name="T23" fmla="*/ 87 h 222"/>
                              <a:gd name="T24" fmla="*/ 146 w 254"/>
                              <a:gd name="T25" fmla="*/ 56 h 222"/>
                              <a:gd name="T26" fmla="*/ 203 w 254"/>
                              <a:gd name="T27" fmla="*/ 116 h 222"/>
                              <a:gd name="T28" fmla="*/ 205 w 254"/>
                              <a:gd name="T29" fmla="*/ 114 h 222"/>
                              <a:gd name="T30" fmla="*/ 214 w 254"/>
                              <a:gd name="T31" fmla="*/ 108 h 222"/>
                              <a:gd name="T32" fmla="*/ 186 w 254"/>
                              <a:gd name="T33" fmla="*/ 64 h 222"/>
                              <a:gd name="T34" fmla="*/ 148 w 254"/>
                              <a:gd name="T35" fmla="*/ 19 h 222"/>
                              <a:gd name="T36" fmla="*/ 148 w 254"/>
                              <a:gd name="T37" fmla="*/ 19 h 222"/>
                              <a:gd name="T38" fmla="*/ 114 w 254"/>
                              <a:gd name="T39" fmla="*/ 53 h 222"/>
                              <a:gd name="T40" fmla="*/ 85 w 254"/>
                              <a:gd name="T41" fmla="*/ 62 h 222"/>
                              <a:gd name="T42" fmla="*/ 79 w 254"/>
                              <a:gd name="T43" fmla="*/ 79 h 222"/>
                              <a:gd name="T44" fmla="*/ 100 w 254"/>
                              <a:gd name="T45" fmla="*/ 111 h 222"/>
                              <a:gd name="T46" fmla="*/ 109 w 254"/>
                              <a:gd name="T47" fmla="*/ 131 h 222"/>
                              <a:gd name="T48" fmla="*/ 153 w 254"/>
                              <a:gd name="T49" fmla="*/ 158 h 222"/>
                              <a:gd name="T50" fmla="*/ 131 w 254"/>
                              <a:gd name="T51" fmla="*/ 116 h 222"/>
                              <a:gd name="T52" fmla="*/ 157 w 254"/>
                              <a:gd name="T53" fmla="*/ 149 h 222"/>
                              <a:gd name="T54" fmla="*/ 142 w 254"/>
                              <a:gd name="T55" fmla="*/ 108 h 222"/>
                              <a:gd name="T56" fmla="*/ 138 w 254"/>
                              <a:gd name="T57" fmla="*/ 84 h 222"/>
                              <a:gd name="T58" fmla="*/ 92 w 254"/>
                              <a:gd name="T59" fmla="*/ 39 h 222"/>
                              <a:gd name="T60" fmla="*/ 92 w 254"/>
                              <a:gd name="T61" fmla="*/ 39 h 222"/>
                              <a:gd name="T62" fmla="*/ 34 w 254"/>
                              <a:gd name="T63" fmla="*/ 140 h 222"/>
                              <a:gd name="T64" fmla="*/ 12 w 254"/>
                              <a:gd name="T65" fmla="*/ 147 h 222"/>
                              <a:gd name="T66" fmla="*/ 7 w 254"/>
                              <a:gd name="T67" fmla="*/ 160 h 222"/>
                              <a:gd name="T68" fmla="*/ 23 w 254"/>
                              <a:gd name="T69" fmla="*/ 185 h 222"/>
                              <a:gd name="T70" fmla="*/ 30 w 254"/>
                              <a:gd name="T71" fmla="*/ 200 h 222"/>
                              <a:gd name="T72" fmla="*/ 63 w 254"/>
                              <a:gd name="T73" fmla="*/ 221 h 222"/>
                              <a:gd name="T74" fmla="*/ 47 w 254"/>
                              <a:gd name="T75" fmla="*/ 188 h 222"/>
                              <a:gd name="T76" fmla="*/ 66 w 254"/>
                              <a:gd name="T77" fmla="*/ 213 h 222"/>
                              <a:gd name="T78" fmla="*/ 55 w 254"/>
                              <a:gd name="T79" fmla="*/ 182 h 222"/>
                              <a:gd name="T80" fmla="*/ 52 w 254"/>
                              <a:gd name="T81" fmla="*/ 164 h 222"/>
                              <a:gd name="T82" fmla="*/ 18 w 254"/>
                              <a:gd name="T83" fmla="*/ 130 h 222"/>
                              <a:gd name="T84" fmla="*/ 18 w 254"/>
                              <a:gd name="T85" fmla="*/ 130 h 222"/>
                              <a:gd name="T86" fmla="*/ 199 w 254"/>
                              <a:gd name="T87" fmla="*/ 15 h 222"/>
                              <a:gd name="T88" fmla="*/ 201 w 254"/>
                              <a:gd name="T89" fmla="*/ 64 h 222"/>
                              <a:gd name="T90" fmla="*/ 207 w 254"/>
                              <a:gd name="T91" fmla="*/ 60 h 222"/>
                              <a:gd name="T92" fmla="*/ 234 w 254"/>
                              <a:gd name="T93" fmla="*/ 94 h 222"/>
                              <a:gd name="T94" fmla="*/ 218 w 254"/>
                              <a:gd name="T95" fmla="*/ 55 h 222"/>
                              <a:gd name="T96" fmla="*/ 251 w 254"/>
                              <a:gd name="T97" fmla="*/ 89 h 222"/>
                              <a:gd name="T98" fmla="*/ 214 w 254"/>
                              <a:gd name="T99" fmla="*/ 24 h 222"/>
                              <a:gd name="T100" fmla="*/ 234 w 254"/>
                              <a:gd name="T101" fmla="*/ 40 h 222"/>
                              <a:gd name="T102" fmla="*/ 181 w 254"/>
                              <a:gd name="T103" fmla="*/ 15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54" h="222">
                                <a:moveTo>
                                  <a:pt x="96" y="127"/>
                                </a:moveTo>
                                <a:cubicBezTo>
                                  <a:pt x="76" y="99"/>
                                  <a:pt x="76" y="99"/>
                                  <a:pt x="76" y="99"/>
                                </a:cubicBezTo>
                                <a:cubicBezTo>
                                  <a:pt x="76" y="99"/>
                                  <a:pt x="76" y="99"/>
                                  <a:pt x="76" y="99"/>
                                </a:cubicBezTo>
                                <a:cubicBezTo>
                                  <a:pt x="74" y="96"/>
                                  <a:pt x="66" y="91"/>
                                  <a:pt x="56" y="98"/>
                                </a:cubicBezTo>
                                <a:cubicBezTo>
                                  <a:pt x="44" y="107"/>
                                  <a:pt x="44" y="107"/>
                                  <a:pt x="44" y="107"/>
                                </a:cubicBezTo>
                                <a:cubicBezTo>
                                  <a:pt x="44" y="107"/>
                                  <a:pt x="32" y="115"/>
                                  <a:pt x="38" y="126"/>
                                </a:cubicBezTo>
                                <a:cubicBezTo>
                                  <a:pt x="37" y="126"/>
                                  <a:pt x="37" y="126"/>
                                  <a:pt x="37" y="126"/>
                                </a:cubicBezTo>
                                <a:cubicBezTo>
                                  <a:pt x="57" y="155"/>
                                  <a:pt x="57" y="155"/>
                                  <a:pt x="57" y="155"/>
                                </a:cubicBezTo>
                                <a:cubicBezTo>
                                  <a:pt x="57" y="155"/>
                                  <a:pt x="57" y="155"/>
                                  <a:pt x="57" y="155"/>
                                </a:cubicBezTo>
                                <a:cubicBezTo>
                                  <a:pt x="59" y="156"/>
                                  <a:pt x="61" y="156"/>
                                  <a:pt x="63" y="155"/>
                                </a:cubicBezTo>
                                <a:cubicBezTo>
                                  <a:pt x="65" y="154"/>
                                  <a:pt x="65" y="151"/>
                                  <a:pt x="64" y="150"/>
                                </a:cubicBezTo>
                                <a:cubicBezTo>
                                  <a:pt x="64" y="150"/>
                                  <a:pt x="64" y="150"/>
                                  <a:pt x="64" y="150"/>
                                </a:cubicBezTo>
                                <a:cubicBezTo>
                                  <a:pt x="47" y="125"/>
                                  <a:pt x="47" y="125"/>
                                  <a:pt x="47" y="125"/>
                                </a:cubicBezTo>
                                <a:cubicBezTo>
                                  <a:pt x="49" y="124"/>
                                  <a:pt x="49" y="124"/>
                                  <a:pt x="49" y="124"/>
                                </a:cubicBezTo>
                                <a:cubicBezTo>
                                  <a:pt x="96" y="191"/>
                                  <a:pt x="96" y="191"/>
                                  <a:pt x="96" y="191"/>
                                </a:cubicBezTo>
                                <a:cubicBezTo>
                                  <a:pt x="96" y="191"/>
                                  <a:pt x="96" y="191"/>
                                  <a:pt x="96" y="191"/>
                                </a:cubicBezTo>
                                <a:cubicBezTo>
                                  <a:pt x="98" y="193"/>
                                  <a:pt x="102" y="193"/>
                                  <a:pt x="104" y="192"/>
                                </a:cubicBezTo>
                                <a:cubicBezTo>
                                  <a:pt x="107" y="190"/>
                                  <a:pt x="107" y="186"/>
                                  <a:pt x="106" y="184"/>
                                </a:cubicBezTo>
                                <a:cubicBezTo>
                                  <a:pt x="106" y="184"/>
                                  <a:pt x="106" y="184"/>
                                  <a:pt x="106" y="184"/>
                                </a:cubicBezTo>
                                <a:cubicBezTo>
                                  <a:pt x="78" y="145"/>
                                  <a:pt x="78" y="145"/>
                                  <a:pt x="78" y="145"/>
                                </a:cubicBezTo>
                                <a:cubicBezTo>
                                  <a:pt x="80" y="143"/>
                                  <a:pt x="80" y="143"/>
                                  <a:pt x="80" y="143"/>
                                </a:cubicBezTo>
                                <a:cubicBezTo>
                                  <a:pt x="108" y="182"/>
                                  <a:pt x="108" y="182"/>
                                  <a:pt x="108" y="182"/>
                                </a:cubicBezTo>
                                <a:cubicBezTo>
                                  <a:pt x="108" y="182"/>
                                  <a:pt x="108" y="182"/>
                                  <a:pt x="108" y="182"/>
                                </a:cubicBezTo>
                                <a:cubicBezTo>
                                  <a:pt x="109" y="185"/>
                                  <a:pt x="113" y="186"/>
                                  <a:pt x="115" y="184"/>
                                </a:cubicBezTo>
                                <a:cubicBezTo>
                                  <a:pt x="118" y="182"/>
                                  <a:pt x="118" y="179"/>
                                  <a:pt x="117" y="176"/>
                                </a:cubicBezTo>
                                <a:cubicBezTo>
                                  <a:pt x="117" y="176"/>
                                  <a:pt x="117" y="176"/>
                                  <a:pt x="117" y="176"/>
                                </a:cubicBezTo>
                                <a:cubicBezTo>
                                  <a:pt x="70" y="109"/>
                                  <a:pt x="70" y="109"/>
                                  <a:pt x="70" y="109"/>
                                </a:cubicBezTo>
                                <a:cubicBezTo>
                                  <a:pt x="72" y="108"/>
                                  <a:pt x="72" y="108"/>
                                  <a:pt x="72" y="108"/>
                                </a:cubicBezTo>
                                <a:cubicBezTo>
                                  <a:pt x="89" y="132"/>
                                  <a:pt x="89" y="132"/>
                                  <a:pt x="89" y="132"/>
                                </a:cubicBezTo>
                                <a:cubicBezTo>
                                  <a:pt x="89" y="132"/>
                                  <a:pt x="89" y="132"/>
                                  <a:pt x="89" y="132"/>
                                </a:cubicBezTo>
                                <a:cubicBezTo>
                                  <a:pt x="90" y="134"/>
                                  <a:pt x="93" y="134"/>
                                  <a:pt x="95" y="133"/>
                                </a:cubicBezTo>
                                <a:cubicBezTo>
                                  <a:pt x="97" y="131"/>
                                  <a:pt x="97" y="129"/>
                                  <a:pt x="96" y="127"/>
                                </a:cubicBezTo>
                                <a:cubicBezTo>
                                  <a:pt x="96" y="127"/>
                                  <a:pt x="96" y="127"/>
                                  <a:pt x="96" y="127"/>
                                </a:cubicBezTo>
                                <a:close/>
                                <a:moveTo>
                                  <a:pt x="51" y="87"/>
                                </a:moveTo>
                                <a:cubicBezTo>
                                  <a:pt x="48" y="82"/>
                                  <a:pt x="41" y="80"/>
                                  <a:pt x="37" y="84"/>
                                </a:cubicBezTo>
                                <a:cubicBezTo>
                                  <a:pt x="32" y="87"/>
                                  <a:pt x="31" y="94"/>
                                  <a:pt x="34" y="98"/>
                                </a:cubicBezTo>
                                <a:cubicBezTo>
                                  <a:pt x="38" y="103"/>
                                  <a:pt x="44" y="105"/>
                                  <a:pt x="49" y="101"/>
                                </a:cubicBezTo>
                                <a:cubicBezTo>
                                  <a:pt x="54" y="98"/>
                                  <a:pt x="54" y="91"/>
                                  <a:pt x="51" y="87"/>
                                </a:cubicBezTo>
                                <a:close/>
                                <a:moveTo>
                                  <a:pt x="193" y="59"/>
                                </a:moveTo>
                                <a:cubicBezTo>
                                  <a:pt x="173" y="31"/>
                                  <a:pt x="173" y="31"/>
                                  <a:pt x="173" y="31"/>
                                </a:cubicBezTo>
                                <a:cubicBezTo>
                                  <a:pt x="173" y="31"/>
                                  <a:pt x="173" y="31"/>
                                  <a:pt x="173" y="31"/>
                                </a:cubicBezTo>
                                <a:cubicBezTo>
                                  <a:pt x="171" y="28"/>
                                  <a:pt x="163" y="23"/>
                                  <a:pt x="153" y="30"/>
                                </a:cubicBezTo>
                                <a:cubicBezTo>
                                  <a:pt x="141" y="39"/>
                                  <a:pt x="141" y="39"/>
                                  <a:pt x="141" y="39"/>
                                </a:cubicBezTo>
                                <a:cubicBezTo>
                                  <a:pt x="141" y="39"/>
                                  <a:pt x="129" y="47"/>
                                  <a:pt x="135" y="58"/>
                                </a:cubicBezTo>
                                <a:cubicBezTo>
                                  <a:pt x="134" y="58"/>
                                  <a:pt x="134" y="58"/>
                                  <a:pt x="134" y="58"/>
                                </a:cubicBezTo>
                                <a:cubicBezTo>
                                  <a:pt x="154" y="87"/>
                                  <a:pt x="154" y="87"/>
                                  <a:pt x="154" y="87"/>
                                </a:cubicBezTo>
                                <a:cubicBezTo>
                                  <a:pt x="154" y="87"/>
                                  <a:pt x="154" y="87"/>
                                  <a:pt x="154" y="87"/>
                                </a:cubicBezTo>
                                <a:cubicBezTo>
                                  <a:pt x="156" y="88"/>
                                  <a:pt x="158" y="88"/>
                                  <a:pt x="160" y="87"/>
                                </a:cubicBezTo>
                                <a:cubicBezTo>
                                  <a:pt x="162" y="86"/>
                                  <a:pt x="162" y="83"/>
                                  <a:pt x="162" y="81"/>
                                </a:cubicBezTo>
                                <a:cubicBezTo>
                                  <a:pt x="162" y="81"/>
                                  <a:pt x="162" y="81"/>
                                  <a:pt x="162" y="81"/>
                                </a:cubicBezTo>
                                <a:cubicBezTo>
                                  <a:pt x="145" y="57"/>
                                  <a:pt x="145" y="57"/>
                                  <a:pt x="145" y="57"/>
                                </a:cubicBezTo>
                                <a:cubicBezTo>
                                  <a:pt x="146" y="56"/>
                                  <a:pt x="146" y="56"/>
                                  <a:pt x="146" y="56"/>
                                </a:cubicBezTo>
                                <a:cubicBezTo>
                                  <a:pt x="193" y="123"/>
                                  <a:pt x="193" y="123"/>
                                  <a:pt x="193" y="123"/>
                                </a:cubicBezTo>
                                <a:cubicBezTo>
                                  <a:pt x="193" y="123"/>
                                  <a:pt x="193" y="123"/>
                                  <a:pt x="193" y="123"/>
                                </a:cubicBezTo>
                                <a:cubicBezTo>
                                  <a:pt x="195" y="125"/>
                                  <a:pt x="199" y="125"/>
                                  <a:pt x="201" y="124"/>
                                </a:cubicBezTo>
                                <a:cubicBezTo>
                                  <a:pt x="204" y="122"/>
                                  <a:pt x="204" y="118"/>
                                  <a:pt x="203" y="116"/>
                                </a:cubicBezTo>
                                <a:cubicBezTo>
                                  <a:pt x="203" y="116"/>
                                  <a:pt x="203" y="116"/>
                                  <a:pt x="203" y="116"/>
                                </a:cubicBezTo>
                                <a:cubicBezTo>
                                  <a:pt x="175" y="77"/>
                                  <a:pt x="175" y="77"/>
                                  <a:pt x="175" y="77"/>
                                </a:cubicBezTo>
                                <a:cubicBezTo>
                                  <a:pt x="177" y="75"/>
                                  <a:pt x="177" y="75"/>
                                  <a:pt x="177" y="75"/>
                                </a:cubicBezTo>
                                <a:cubicBezTo>
                                  <a:pt x="205" y="114"/>
                                  <a:pt x="205" y="114"/>
                                  <a:pt x="205" y="114"/>
                                </a:cubicBezTo>
                                <a:cubicBezTo>
                                  <a:pt x="205" y="114"/>
                                  <a:pt x="205" y="114"/>
                                  <a:pt x="205" y="114"/>
                                </a:cubicBezTo>
                                <a:cubicBezTo>
                                  <a:pt x="206" y="117"/>
                                  <a:pt x="210" y="118"/>
                                  <a:pt x="212" y="116"/>
                                </a:cubicBezTo>
                                <a:cubicBezTo>
                                  <a:pt x="215" y="114"/>
                                  <a:pt x="215" y="111"/>
                                  <a:pt x="214" y="108"/>
                                </a:cubicBezTo>
                                <a:cubicBezTo>
                                  <a:pt x="214" y="108"/>
                                  <a:pt x="214" y="108"/>
                                  <a:pt x="214" y="108"/>
                                </a:cubicBezTo>
                                <a:cubicBezTo>
                                  <a:pt x="167" y="41"/>
                                  <a:pt x="167" y="41"/>
                                  <a:pt x="167" y="41"/>
                                </a:cubicBezTo>
                                <a:cubicBezTo>
                                  <a:pt x="169" y="40"/>
                                  <a:pt x="169" y="40"/>
                                  <a:pt x="169" y="40"/>
                                </a:cubicBezTo>
                                <a:cubicBezTo>
                                  <a:pt x="186" y="64"/>
                                  <a:pt x="186" y="64"/>
                                  <a:pt x="186" y="64"/>
                                </a:cubicBezTo>
                                <a:cubicBezTo>
                                  <a:pt x="186" y="64"/>
                                  <a:pt x="186" y="64"/>
                                  <a:pt x="186" y="64"/>
                                </a:cubicBezTo>
                                <a:cubicBezTo>
                                  <a:pt x="187" y="66"/>
                                  <a:pt x="190" y="66"/>
                                  <a:pt x="192" y="65"/>
                                </a:cubicBezTo>
                                <a:cubicBezTo>
                                  <a:pt x="194" y="63"/>
                                  <a:pt x="194" y="61"/>
                                  <a:pt x="193" y="59"/>
                                </a:cubicBezTo>
                                <a:cubicBezTo>
                                  <a:pt x="193" y="59"/>
                                  <a:pt x="193" y="59"/>
                                  <a:pt x="193" y="59"/>
                                </a:cubicBezTo>
                                <a:close/>
                                <a:moveTo>
                                  <a:pt x="148" y="19"/>
                                </a:moveTo>
                                <a:cubicBezTo>
                                  <a:pt x="145" y="14"/>
                                  <a:pt x="138" y="13"/>
                                  <a:pt x="134" y="16"/>
                                </a:cubicBezTo>
                                <a:cubicBezTo>
                                  <a:pt x="129" y="19"/>
                                  <a:pt x="128" y="26"/>
                                  <a:pt x="131" y="30"/>
                                </a:cubicBezTo>
                                <a:cubicBezTo>
                                  <a:pt x="135" y="35"/>
                                  <a:pt x="141" y="37"/>
                                  <a:pt x="146" y="33"/>
                                </a:cubicBezTo>
                                <a:cubicBezTo>
                                  <a:pt x="151" y="30"/>
                                  <a:pt x="151" y="23"/>
                                  <a:pt x="148" y="19"/>
                                </a:cubicBezTo>
                                <a:close/>
                                <a:moveTo>
                                  <a:pt x="144" y="76"/>
                                </a:moveTo>
                                <a:cubicBezTo>
                                  <a:pt x="144" y="76"/>
                                  <a:pt x="144" y="76"/>
                                  <a:pt x="144" y="76"/>
                                </a:cubicBezTo>
                                <a:cubicBezTo>
                                  <a:pt x="115" y="54"/>
                                  <a:pt x="115" y="54"/>
                                  <a:pt x="115" y="54"/>
                                </a:cubicBezTo>
                                <a:cubicBezTo>
                                  <a:pt x="115" y="53"/>
                                  <a:pt x="114" y="53"/>
                                  <a:pt x="114" y="53"/>
                                </a:cubicBezTo>
                                <a:cubicBezTo>
                                  <a:pt x="113" y="52"/>
                                  <a:pt x="113" y="52"/>
                                  <a:pt x="113" y="52"/>
                                </a:cubicBezTo>
                                <a:cubicBezTo>
                                  <a:pt x="113" y="52"/>
                                  <a:pt x="113" y="52"/>
                                  <a:pt x="113" y="52"/>
                                </a:cubicBezTo>
                                <a:cubicBezTo>
                                  <a:pt x="110" y="50"/>
                                  <a:pt x="104" y="49"/>
                                  <a:pt x="97" y="54"/>
                                </a:cubicBezTo>
                                <a:cubicBezTo>
                                  <a:pt x="85" y="62"/>
                                  <a:pt x="85" y="62"/>
                                  <a:pt x="85" y="62"/>
                                </a:cubicBezTo>
                                <a:cubicBezTo>
                                  <a:pt x="85" y="62"/>
                                  <a:pt x="76" y="68"/>
                                  <a:pt x="78" y="77"/>
                                </a:cubicBezTo>
                                <a:cubicBezTo>
                                  <a:pt x="78" y="77"/>
                                  <a:pt x="78" y="77"/>
                                  <a:pt x="78" y="77"/>
                                </a:cubicBezTo>
                                <a:cubicBezTo>
                                  <a:pt x="78" y="77"/>
                                  <a:pt x="78" y="77"/>
                                  <a:pt x="78" y="77"/>
                                </a:cubicBezTo>
                                <a:cubicBezTo>
                                  <a:pt x="78" y="78"/>
                                  <a:pt x="78" y="78"/>
                                  <a:pt x="79" y="79"/>
                                </a:cubicBezTo>
                                <a:cubicBezTo>
                                  <a:pt x="90" y="114"/>
                                  <a:pt x="90" y="114"/>
                                  <a:pt x="90" y="114"/>
                                </a:cubicBezTo>
                                <a:cubicBezTo>
                                  <a:pt x="90" y="114"/>
                                  <a:pt x="90" y="114"/>
                                  <a:pt x="90" y="114"/>
                                </a:cubicBezTo>
                                <a:cubicBezTo>
                                  <a:pt x="91" y="116"/>
                                  <a:pt x="94" y="117"/>
                                  <a:pt x="97" y="117"/>
                                </a:cubicBezTo>
                                <a:cubicBezTo>
                                  <a:pt x="99" y="116"/>
                                  <a:pt x="100" y="114"/>
                                  <a:pt x="100" y="111"/>
                                </a:cubicBezTo>
                                <a:cubicBezTo>
                                  <a:pt x="100" y="111"/>
                                  <a:pt x="100" y="111"/>
                                  <a:pt x="100" y="111"/>
                                </a:cubicBezTo>
                                <a:cubicBezTo>
                                  <a:pt x="89" y="80"/>
                                  <a:pt x="89" y="80"/>
                                  <a:pt x="89" y="80"/>
                                </a:cubicBezTo>
                                <a:cubicBezTo>
                                  <a:pt x="91" y="78"/>
                                  <a:pt x="91" y="78"/>
                                  <a:pt x="91" y="78"/>
                                </a:cubicBezTo>
                                <a:cubicBezTo>
                                  <a:pt x="109" y="131"/>
                                  <a:pt x="109" y="131"/>
                                  <a:pt x="109" y="131"/>
                                </a:cubicBezTo>
                                <a:cubicBezTo>
                                  <a:pt x="121" y="123"/>
                                  <a:pt x="121" y="123"/>
                                  <a:pt x="121" y="123"/>
                                </a:cubicBezTo>
                                <a:cubicBezTo>
                                  <a:pt x="145" y="157"/>
                                  <a:pt x="145" y="157"/>
                                  <a:pt x="145" y="157"/>
                                </a:cubicBezTo>
                                <a:cubicBezTo>
                                  <a:pt x="145" y="157"/>
                                  <a:pt x="145" y="157"/>
                                  <a:pt x="145" y="157"/>
                                </a:cubicBezTo>
                                <a:cubicBezTo>
                                  <a:pt x="147" y="160"/>
                                  <a:pt x="150" y="160"/>
                                  <a:pt x="153" y="158"/>
                                </a:cubicBezTo>
                                <a:cubicBezTo>
                                  <a:pt x="155" y="157"/>
                                  <a:pt x="156" y="153"/>
                                  <a:pt x="154" y="151"/>
                                </a:cubicBezTo>
                                <a:cubicBezTo>
                                  <a:pt x="154" y="151"/>
                                  <a:pt x="154" y="151"/>
                                  <a:pt x="154" y="151"/>
                                </a:cubicBezTo>
                                <a:cubicBezTo>
                                  <a:pt x="130" y="116"/>
                                  <a:pt x="130" y="116"/>
                                  <a:pt x="130" y="116"/>
                                </a:cubicBezTo>
                                <a:cubicBezTo>
                                  <a:pt x="131" y="116"/>
                                  <a:pt x="131" y="116"/>
                                  <a:pt x="131" y="116"/>
                                </a:cubicBezTo>
                                <a:cubicBezTo>
                                  <a:pt x="132" y="115"/>
                                  <a:pt x="132" y="115"/>
                                  <a:pt x="132" y="115"/>
                                </a:cubicBezTo>
                                <a:cubicBezTo>
                                  <a:pt x="133" y="115"/>
                                  <a:pt x="133" y="115"/>
                                  <a:pt x="133" y="115"/>
                                </a:cubicBezTo>
                                <a:cubicBezTo>
                                  <a:pt x="157" y="149"/>
                                  <a:pt x="157" y="149"/>
                                  <a:pt x="157" y="149"/>
                                </a:cubicBezTo>
                                <a:cubicBezTo>
                                  <a:pt x="157" y="149"/>
                                  <a:pt x="157" y="149"/>
                                  <a:pt x="157" y="149"/>
                                </a:cubicBezTo>
                                <a:cubicBezTo>
                                  <a:pt x="158" y="151"/>
                                  <a:pt x="162" y="152"/>
                                  <a:pt x="164" y="150"/>
                                </a:cubicBezTo>
                                <a:cubicBezTo>
                                  <a:pt x="167" y="148"/>
                                  <a:pt x="168" y="145"/>
                                  <a:pt x="166" y="142"/>
                                </a:cubicBezTo>
                                <a:cubicBezTo>
                                  <a:pt x="166" y="142"/>
                                  <a:pt x="166" y="142"/>
                                  <a:pt x="166" y="142"/>
                                </a:cubicBezTo>
                                <a:cubicBezTo>
                                  <a:pt x="142" y="108"/>
                                  <a:pt x="142" y="108"/>
                                  <a:pt x="142" y="108"/>
                                </a:cubicBezTo>
                                <a:cubicBezTo>
                                  <a:pt x="154" y="100"/>
                                  <a:pt x="154" y="100"/>
                                  <a:pt x="154" y="100"/>
                                </a:cubicBezTo>
                                <a:cubicBezTo>
                                  <a:pt x="110" y="65"/>
                                  <a:pt x="110" y="65"/>
                                  <a:pt x="110" y="65"/>
                                </a:cubicBezTo>
                                <a:cubicBezTo>
                                  <a:pt x="112" y="64"/>
                                  <a:pt x="112" y="64"/>
                                  <a:pt x="112" y="64"/>
                                </a:cubicBezTo>
                                <a:cubicBezTo>
                                  <a:pt x="138" y="84"/>
                                  <a:pt x="138" y="84"/>
                                  <a:pt x="138" y="84"/>
                                </a:cubicBezTo>
                                <a:cubicBezTo>
                                  <a:pt x="138" y="84"/>
                                  <a:pt x="138" y="84"/>
                                  <a:pt x="138" y="84"/>
                                </a:cubicBezTo>
                                <a:cubicBezTo>
                                  <a:pt x="140" y="86"/>
                                  <a:pt x="143" y="85"/>
                                  <a:pt x="145" y="83"/>
                                </a:cubicBezTo>
                                <a:cubicBezTo>
                                  <a:pt x="146" y="81"/>
                                  <a:pt x="146" y="78"/>
                                  <a:pt x="144" y="76"/>
                                </a:cubicBezTo>
                                <a:close/>
                                <a:moveTo>
                                  <a:pt x="92" y="39"/>
                                </a:moveTo>
                                <a:cubicBezTo>
                                  <a:pt x="88" y="34"/>
                                  <a:pt x="81" y="32"/>
                                  <a:pt x="75" y="36"/>
                                </a:cubicBezTo>
                                <a:cubicBezTo>
                                  <a:pt x="70" y="40"/>
                                  <a:pt x="69" y="47"/>
                                  <a:pt x="73" y="53"/>
                                </a:cubicBezTo>
                                <a:cubicBezTo>
                                  <a:pt x="77" y="58"/>
                                  <a:pt x="84" y="59"/>
                                  <a:pt x="89" y="55"/>
                                </a:cubicBezTo>
                                <a:cubicBezTo>
                                  <a:pt x="95" y="52"/>
                                  <a:pt x="96" y="45"/>
                                  <a:pt x="92" y="39"/>
                                </a:cubicBezTo>
                                <a:close/>
                                <a:moveTo>
                                  <a:pt x="56" y="158"/>
                                </a:moveTo>
                                <a:cubicBezTo>
                                  <a:pt x="56" y="158"/>
                                  <a:pt x="56" y="158"/>
                                  <a:pt x="56" y="158"/>
                                </a:cubicBezTo>
                                <a:cubicBezTo>
                                  <a:pt x="35" y="141"/>
                                  <a:pt x="35" y="141"/>
                                  <a:pt x="35" y="141"/>
                                </a:cubicBezTo>
                                <a:cubicBezTo>
                                  <a:pt x="35" y="141"/>
                                  <a:pt x="34" y="140"/>
                                  <a:pt x="34" y="140"/>
                                </a:cubicBezTo>
                                <a:cubicBezTo>
                                  <a:pt x="33" y="140"/>
                                  <a:pt x="33" y="140"/>
                                  <a:pt x="33" y="140"/>
                                </a:cubicBezTo>
                                <a:cubicBezTo>
                                  <a:pt x="33" y="140"/>
                                  <a:pt x="33" y="140"/>
                                  <a:pt x="33" y="140"/>
                                </a:cubicBezTo>
                                <a:cubicBezTo>
                                  <a:pt x="30" y="138"/>
                                  <a:pt x="27" y="137"/>
                                  <a:pt x="21" y="141"/>
                                </a:cubicBezTo>
                                <a:cubicBezTo>
                                  <a:pt x="12" y="147"/>
                                  <a:pt x="12" y="147"/>
                                  <a:pt x="12" y="147"/>
                                </a:cubicBezTo>
                                <a:cubicBezTo>
                                  <a:pt x="12" y="147"/>
                                  <a:pt x="5" y="152"/>
                                  <a:pt x="7" y="159"/>
                                </a:cubicBezTo>
                                <a:cubicBezTo>
                                  <a:pt x="7" y="159"/>
                                  <a:pt x="7" y="159"/>
                                  <a:pt x="7" y="159"/>
                                </a:cubicBezTo>
                                <a:cubicBezTo>
                                  <a:pt x="7" y="159"/>
                                  <a:pt x="7" y="159"/>
                                  <a:pt x="7" y="159"/>
                                </a:cubicBezTo>
                                <a:cubicBezTo>
                                  <a:pt x="7" y="159"/>
                                  <a:pt x="7" y="160"/>
                                  <a:pt x="7" y="160"/>
                                </a:cubicBezTo>
                                <a:cubicBezTo>
                                  <a:pt x="16" y="187"/>
                                  <a:pt x="16" y="187"/>
                                  <a:pt x="16" y="187"/>
                                </a:cubicBezTo>
                                <a:cubicBezTo>
                                  <a:pt x="16" y="187"/>
                                  <a:pt x="16" y="187"/>
                                  <a:pt x="16" y="187"/>
                                </a:cubicBezTo>
                                <a:cubicBezTo>
                                  <a:pt x="17" y="189"/>
                                  <a:pt x="19" y="190"/>
                                  <a:pt x="21" y="189"/>
                                </a:cubicBezTo>
                                <a:cubicBezTo>
                                  <a:pt x="23" y="189"/>
                                  <a:pt x="23" y="187"/>
                                  <a:pt x="23" y="185"/>
                                </a:cubicBezTo>
                                <a:cubicBezTo>
                                  <a:pt x="23" y="185"/>
                                  <a:pt x="23" y="185"/>
                                  <a:pt x="23" y="185"/>
                                </a:cubicBezTo>
                                <a:cubicBezTo>
                                  <a:pt x="15" y="160"/>
                                  <a:pt x="15" y="160"/>
                                  <a:pt x="15" y="160"/>
                                </a:cubicBezTo>
                                <a:cubicBezTo>
                                  <a:pt x="17" y="159"/>
                                  <a:pt x="17" y="159"/>
                                  <a:pt x="17" y="159"/>
                                </a:cubicBezTo>
                                <a:cubicBezTo>
                                  <a:pt x="30" y="200"/>
                                  <a:pt x="30" y="200"/>
                                  <a:pt x="30" y="200"/>
                                </a:cubicBezTo>
                                <a:cubicBezTo>
                                  <a:pt x="39" y="194"/>
                                  <a:pt x="39" y="194"/>
                                  <a:pt x="39" y="194"/>
                                </a:cubicBezTo>
                                <a:cubicBezTo>
                                  <a:pt x="57" y="220"/>
                                  <a:pt x="57" y="220"/>
                                  <a:pt x="57" y="220"/>
                                </a:cubicBezTo>
                                <a:cubicBezTo>
                                  <a:pt x="58" y="219"/>
                                  <a:pt x="58" y="219"/>
                                  <a:pt x="58" y="219"/>
                                </a:cubicBezTo>
                                <a:cubicBezTo>
                                  <a:pt x="59" y="222"/>
                                  <a:pt x="62" y="222"/>
                                  <a:pt x="63" y="221"/>
                                </a:cubicBezTo>
                                <a:cubicBezTo>
                                  <a:pt x="65" y="219"/>
                                  <a:pt x="66" y="217"/>
                                  <a:pt x="64" y="215"/>
                                </a:cubicBezTo>
                                <a:cubicBezTo>
                                  <a:pt x="64" y="215"/>
                                  <a:pt x="64" y="215"/>
                                  <a:pt x="64" y="215"/>
                                </a:cubicBezTo>
                                <a:cubicBezTo>
                                  <a:pt x="46" y="189"/>
                                  <a:pt x="46" y="189"/>
                                  <a:pt x="46" y="189"/>
                                </a:cubicBezTo>
                                <a:cubicBezTo>
                                  <a:pt x="47" y="188"/>
                                  <a:pt x="47" y="188"/>
                                  <a:pt x="47" y="188"/>
                                </a:cubicBezTo>
                                <a:cubicBezTo>
                                  <a:pt x="47" y="188"/>
                                  <a:pt x="47" y="188"/>
                                  <a:pt x="47" y="188"/>
                                </a:cubicBezTo>
                                <a:cubicBezTo>
                                  <a:pt x="48" y="187"/>
                                  <a:pt x="48" y="187"/>
                                  <a:pt x="48" y="187"/>
                                </a:cubicBezTo>
                                <a:cubicBezTo>
                                  <a:pt x="66" y="213"/>
                                  <a:pt x="66" y="213"/>
                                  <a:pt x="66" y="213"/>
                                </a:cubicBezTo>
                                <a:cubicBezTo>
                                  <a:pt x="66" y="213"/>
                                  <a:pt x="66" y="213"/>
                                  <a:pt x="66" y="213"/>
                                </a:cubicBezTo>
                                <a:cubicBezTo>
                                  <a:pt x="68" y="215"/>
                                  <a:pt x="71" y="216"/>
                                  <a:pt x="73" y="215"/>
                                </a:cubicBezTo>
                                <a:cubicBezTo>
                                  <a:pt x="75" y="213"/>
                                  <a:pt x="75" y="211"/>
                                  <a:pt x="74" y="208"/>
                                </a:cubicBezTo>
                                <a:cubicBezTo>
                                  <a:pt x="74" y="208"/>
                                  <a:pt x="74" y="208"/>
                                  <a:pt x="74" y="208"/>
                                </a:cubicBezTo>
                                <a:cubicBezTo>
                                  <a:pt x="55" y="182"/>
                                  <a:pt x="55" y="182"/>
                                  <a:pt x="55" y="182"/>
                                </a:cubicBezTo>
                                <a:cubicBezTo>
                                  <a:pt x="65" y="176"/>
                                  <a:pt x="65" y="176"/>
                                  <a:pt x="65" y="176"/>
                                </a:cubicBezTo>
                                <a:cubicBezTo>
                                  <a:pt x="31" y="149"/>
                                  <a:pt x="31" y="149"/>
                                  <a:pt x="31" y="149"/>
                                </a:cubicBezTo>
                                <a:cubicBezTo>
                                  <a:pt x="32" y="148"/>
                                  <a:pt x="32" y="148"/>
                                  <a:pt x="32" y="148"/>
                                </a:cubicBezTo>
                                <a:cubicBezTo>
                                  <a:pt x="52" y="164"/>
                                  <a:pt x="52" y="164"/>
                                  <a:pt x="52" y="164"/>
                                </a:cubicBezTo>
                                <a:cubicBezTo>
                                  <a:pt x="52" y="164"/>
                                  <a:pt x="52" y="164"/>
                                  <a:pt x="52" y="164"/>
                                </a:cubicBezTo>
                                <a:cubicBezTo>
                                  <a:pt x="54" y="165"/>
                                  <a:pt x="56" y="165"/>
                                  <a:pt x="57" y="164"/>
                                </a:cubicBezTo>
                                <a:cubicBezTo>
                                  <a:pt x="59" y="162"/>
                                  <a:pt x="58" y="160"/>
                                  <a:pt x="56" y="158"/>
                                </a:cubicBezTo>
                                <a:close/>
                                <a:moveTo>
                                  <a:pt x="18" y="130"/>
                                </a:moveTo>
                                <a:cubicBezTo>
                                  <a:pt x="15" y="126"/>
                                  <a:pt x="9" y="125"/>
                                  <a:pt x="5" y="128"/>
                                </a:cubicBezTo>
                                <a:cubicBezTo>
                                  <a:pt x="1" y="131"/>
                                  <a:pt x="0" y="136"/>
                                  <a:pt x="3" y="140"/>
                                </a:cubicBezTo>
                                <a:cubicBezTo>
                                  <a:pt x="6" y="144"/>
                                  <a:pt x="11" y="146"/>
                                  <a:pt x="15" y="143"/>
                                </a:cubicBezTo>
                                <a:cubicBezTo>
                                  <a:pt x="20" y="140"/>
                                  <a:pt x="21" y="134"/>
                                  <a:pt x="18" y="130"/>
                                </a:cubicBezTo>
                                <a:close/>
                                <a:moveTo>
                                  <a:pt x="234" y="40"/>
                                </a:moveTo>
                                <a:cubicBezTo>
                                  <a:pt x="217" y="16"/>
                                  <a:pt x="217" y="16"/>
                                  <a:pt x="217" y="16"/>
                                </a:cubicBezTo>
                                <a:cubicBezTo>
                                  <a:pt x="217" y="16"/>
                                  <a:pt x="217" y="16"/>
                                  <a:pt x="217" y="16"/>
                                </a:cubicBezTo>
                                <a:cubicBezTo>
                                  <a:pt x="215" y="14"/>
                                  <a:pt x="209" y="9"/>
                                  <a:pt x="199" y="15"/>
                                </a:cubicBezTo>
                                <a:cubicBezTo>
                                  <a:pt x="189" y="23"/>
                                  <a:pt x="189" y="23"/>
                                  <a:pt x="189" y="23"/>
                                </a:cubicBezTo>
                                <a:cubicBezTo>
                                  <a:pt x="189" y="23"/>
                                  <a:pt x="179" y="30"/>
                                  <a:pt x="184" y="39"/>
                                </a:cubicBezTo>
                                <a:cubicBezTo>
                                  <a:pt x="184" y="39"/>
                                  <a:pt x="184" y="39"/>
                                  <a:pt x="184" y="39"/>
                                </a:cubicBezTo>
                                <a:cubicBezTo>
                                  <a:pt x="201" y="64"/>
                                  <a:pt x="201" y="64"/>
                                  <a:pt x="201" y="64"/>
                                </a:cubicBezTo>
                                <a:cubicBezTo>
                                  <a:pt x="201" y="64"/>
                                  <a:pt x="201" y="64"/>
                                  <a:pt x="201" y="64"/>
                                </a:cubicBezTo>
                                <a:cubicBezTo>
                                  <a:pt x="202" y="65"/>
                                  <a:pt x="204" y="65"/>
                                  <a:pt x="206" y="64"/>
                                </a:cubicBezTo>
                                <a:cubicBezTo>
                                  <a:pt x="207" y="63"/>
                                  <a:pt x="208" y="61"/>
                                  <a:pt x="207" y="60"/>
                                </a:cubicBezTo>
                                <a:cubicBezTo>
                                  <a:pt x="207" y="60"/>
                                  <a:pt x="207" y="60"/>
                                  <a:pt x="207" y="60"/>
                                </a:cubicBezTo>
                                <a:cubicBezTo>
                                  <a:pt x="192" y="39"/>
                                  <a:pt x="192" y="39"/>
                                  <a:pt x="192" y="39"/>
                                </a:cubicBezTo>
                                <a:cubicBezTo>
                                  <a:pt x="194" y="37"/>
                                  <a:pt x="194" y="37"/>
                                  <a:pt x="194" y="37"/>
                                </a:cubicBezTo>
                                <a:cubicBezTo>
                                  <a:pt x="234" y="94"/>
                                  <a:pt x="234" y="94"/>
                                  <a:pt x="234" y="94"/>
                                </a:cubicBezTo>
                                <a:cubicBezTo>
                                  <a:pt x="234" y="94"/>
                                  <a:pt x="234" y="94"/>
                                  <a:pt x="234" y="94"/>
                                </a:cubicBezTo>
                                <a:cubicBezTo>
                                  <a:pt x="236" y="97"/>
                                  <a:pt x="239" y="97"/>
                                  <a:pt x="241" y="96"/>
                                </a:cubicBezTo>
                                <a:cubicBezTo>
                                  <a:pt x="243" y="94"/>
                                  <a:pt x="244" y="92"/>
                                  <a:pt x="242" y="89"/>
                                </a:cubicBezTo>
                                <a:cubicBezTo>
                                  <a:pt x="242" y="89"/>
                                  <a:pt x="242" y="89"/>
                                  <a:pt x="242" y="89"/>
                                </a:cubicBezTo>
                                <a:cubicBezTo>
                                  <a:pt x="218" y="55"/>
                                  <a:pt x="218" y="55"/>
                                  <a:pt x="218" y="55"/>
                                </a:cubicBezTo>
                                <a:cubicBezTo>
                                  <a:pt x="220" y="54"/>
                                  <a:pt x="220" y="54"/>
                                  <a:pt x="220" y="54"/>
                                </a:cubicBezTo>
                                <a:cubicBezTo>
                                  <a:pt x="244" y="88"/>
                                  <a:pt x="244" y="88"/>
                                  <a:pt x="244" y="88"/>
                                </a:cubicBezTo>
                                <a:cubicBezTo>
                                  <a:pt x="244" y="88"/>
                                  <a:pt x="244" y="88"/>
                                  <a:pt x="244" y="88"/>
                                </a:cubicBezTo>
                                <a:cubicBezTo>
                                  <a:pt x="246" y="90"/>
                                  <a:pt x="249" y="90"/>
                                  <a:pt x="251" y="89"/>
                                </a:cubicBezTo>
                                <a:cubicBezTo>
                                  <a:pt x="253" y="87"/>
                                  <a:pt x="254" y="84"/>
                                  <a:pt x="252" y="82"/>
                                </a:cubicBezTo>
                                <a:cubicBezTo>
                                  <a:pt x="252" y="82"/>
                                  <a:pt x="252" y="82"/>
                                  <a:pt x="252" y="82"/>
                                </a:cubicBezTo>
                                <a:cubicBezTo>
                                  <a:pt x="212" y="25"/>
                                  <a:pt x="212" y="25"/>
                                  <a:pt x="212" y="25"/>
                                </a:cubicBezTo>
                                <a:cubicBezTo>
                                  <a:pt x="214" y="24"/>
                                  <a:pt x="214" y="24"/>
                                  <a:pt x="214" y="24"/>
                                </a:cubicBezTo>
                                <a:cubicBezTo>
                                  <a:pt x="228" y="45"/>
                                  <a:pt x="228" y="45"/>
                                  <a:pt x="228" y="45"/>
                                </a:cubicBezTo>
                                <a:cubicBezTo>
                                  <a:pt x="228" y="45"/>
                                  <a:pt x="228" y="45"/>
                                  <a:pt x="228" y="45"/>
                                </a:cubicBezTo>
                                <a:cubicBezTo>
                                  <a:pt x="229" y="46"/>
                                  <a:pt x="232" y="46"/>
                                  <a:pt x="233" y="45"/>
                                </a:cubicBezTo>
                                <a:cubicBezTo>
                                  <a:pt x="235" y="44"/>
                                  <a:pt x="235" y="42"/>
                                  <a:pt x="234" y="40"/>
                                </a:cubicBezTo>
                                <a:cubicBezTo>
                                  <a:pt x="234" y="40"/>
                                  <a:pt x="234" y="40"/>
                                  <a:pt x="234" y="40"/>
                                </a:cubicBezTo>
                                <a:close/>
                                <a:moveTo>
                                  <a:pt x="195" y="5"/>
                                </a:moveTo>
                                <a:cubicBezTo>
                                  <a:pt x="193" y="1"/>
                                  <a:pt x="187" y="0"/>
                                  <a:pt x="183" y="3"/>
                                </a:cubicBezTo>
                                <a:cubicBezTo>
                                  <a:pt x="179" y="6"/>
                                  <a:pt x="178" y="11"/>
                                  <a:pt x="181" y="15"/>
                                </a:cubicBezTo>
                                <a:cubicBezTo>
                                  <a:pt x="184" y="19"/>
                                  <a:pt x="190" y="21"/>
                                  <a:pt x="194" y="18"/>
                                </a:cubicBezTo>
                                <a:cubicBezTo>
                                  <a:pt x="198" y="15"/>
                                  <a:pt x="198" y="9"/>
                                  <a:pt x="195" y="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7" name="Freeform 3727"/>
                        <wps:cNvSpPr>
                          <a:spLocks noEditPoints="1"/>
                        </wps:cNvSpPr>
                        <wps:spPr bwMode="auto">
                          <a:xfrm>
                            <a:off x="7788275" y="238125"/>
                            <a:ext cx="1006475" cy="720725"/>
                          </a:xfrm>
                          <a:custGeom>
                            <a:avLst/>
                            <a:gdLst>
                              <a:gd name="T0" fmla="*/ 279 w 634"/>
                              <a:gd name="T1" fmla="*/ 0 h 454"/>
                              <a:gd name="T2" fmla="*/ 163 w 634"/>
                              <a:gd name="T3" fmla="*/ 80 h 454"/>
                              <a:gd name="T4" fmla="*/ 97 w 634"/>
                              <a:gd name="T5" fmla="*/ 298 h 454"/>
                              <a:gd name="T6" fmla="*/ 542 w 634"/>
                              <a:gd name="T7" fmla="*/ 220 h 454"/>
                              <a:gd name="T8" fmla="*/ 532 w 634"/>
                              <a:gd name="T9" fmla="*/ 116 h 454"/>
                              <a:gd name="T10" fmla="*/ 634 w 634"/>
                              <a:gd name="T11" fmla="*/ 153 h 454"/>
                              <a:gd name="T12" fmla="*/ 525 w 634"/>
                              <a:gd name="T13" fmla="*/ 0 h 454"/>
                              <a:gd name="T14" fmla="*/ 525 w 634"/>
                              <a:gd name="T15" fmla="*/ 0 h 454"/>
                              <a:gd name="T16" fmla="*/ 161 w 634"/>
                              <a:gd name="T17" fmla="*/ 350 h 454"/>
                              <a:gd name="T18" fmla="*/ 197 w 634"/>
                              <a:gd name="T19" fmla="*/ 302 h 454"/>
                              <a:gd name="T20" fmla="*/ 208 w 634"/>
                              <a:gd name="T21" fmla="*/ 317 h 454"/>
                              <a:gd name="T22" fmla="*/ 192 w 634"/>
                              <a:gd name="T23" fmla="*/ 293 h 454"/>
                              <a:gd name="T24" fmla="*/ 133 w 634"/>
                              <a:gd name="T25" fmla="*/ 309 h 454"/>
                              <a:gd name="T26" fmla="*/ 192 w 634"/>
                              <a:gd name="T27" fmla="*/ 293 h 454"/>
                              <a:gd name="T28" fmla="*/ 192 w 634"/>
                              <a:gd name="T29" fmla="*/ 293 h 454"/>
                              <a:gd name="T30" fmla="*/ 218 w 634"/>
                              <a:gd name="T31" fmla="*/ 309 h 454"/>
                              <a:gd name="T32" fmla="*/ 256 w 634"/>
                              <a:gd name="T33" fmla="*/ 262 h 454"/>
                              <a:gd name="T34" fmla="*/ 265 w 634"/>
                              <a:gd name="T35" fmla="*/ 276 h 454"/>
                              <a:gd name="T36" fmla="*/ 249 w 634"/>
                              <a:gd name="T37" fmla="*/ 253 h 454"/>
                              <a:gd name="T38" fmla="*/ 192 w 634"/>
                              <a:gd name="T39" fmla="*/ 269 h 454"/>
                              <a:gd name="T40" fmla="*/ 249 w 634"/>
                              <a:gd name="T41" fmla="*/ 253 h 454"/>
                              <a:gd name="T42" fmla="*/ 249 w 634"/>
                              <a:gd name="T43" fmla="*/ 253 h 454"/>
                              <a:gd name="T44" fmla="*/ 277 w 634"/>
                              <a:gd name="T45" fmla="*/ 269 h 454"/>
                              <a:gd name="T46" fmla="*/ 312 w 634"/>
                              <a:gd name="T47" fmla="*/ 220 h 454"/>
                              <a:gd name="T48" fmla="*/ 324 w 634"/>
                              <a:gd name="T49" fmla="*/ 236 h 454"/>
                              <a:gd name="T50" fmla="*/ 308 w 634"/>
                              <a:gd name="T51" fmla="*/ 210 h 454"/>
                              <a:gd name="T52" fmla="*/ 249 w 634"/>
                              <a:gd name="T53" fmla="*/ 229 h 454"/>
                              <a:gd name="T54" fmla="*/ 308 w 634"/>
                              <a:gd name="T55" fmla="*/ 210 h 454"/>
                              <a:gd name="T56" fmla="*/ 308 w 634"/>
                              <a:gd name="T57" fmla="*/ 210 h 454"/>
                              <a:gd name="T58" fmla="*/ 227 w 634"/>
                              <a:gd name="T59" fmla="*/ 198 h 454"/>
                              <a:gd name="T60" fmla="*/ 102 w 634"/>
                              <a:gd name="T61" fmla="*/ 57 h 454"/>
                              <a:gd name="T62" fmla="*/ 76 w 634"/>
                              <a:gd name="T63" fmla="*/ 75 h 454"/>
                              <a:gd name="T64" fmla="*/ 180 w 634"/>
                              <a:gd name="T65" fmla="*/ 231 h 454"/>
                              <a:gd name="T66" fmla="*/ 180 w 634"/>
                              <a:gd name="T67" fmla="*/ 231 h 454"/>
                              <a:gd name="T68" fmla="*/ 171 w 634"/>
                              <a:gd name="T69" fmla="*/ 239 h 454"/>
                              <a:gd name="T70" fmla="*/ 26 w 634"/>
                              <a:gd name="T71" fmla="*/ 73 h 454"/>
                              <a:gd name="T72" fmla="*/ 0 w 634"/>
                              <a:gd name="T73" fmla="*/ 92 h 454"/>
                              <a:gd name="T74" fmla="*/ 121 w 634"/>
                              <a:gd name="T75" fmla="*/ 274 h 454"/>
                              <a:gd name="T76" fmla="*/ 121 w 634"/>
                              <a:gd name="T77" fmla="*/ 27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34" h="454">
                                <a:moveTo>
                                  <a:pt x="525" y="0"/>
                                </a:moveTo>
                                <a:lnTo>
                                  <a:pt x="279" y="0"/>
                                </a:lnTo>
                                <a:lnTo>
                                  <a:pt x="336" y="80"/>
                                </a:lnTo>
                                <a:lnTo>
                                  <a:pt x="163" y="80"/>
                                </a:lnTo>
                                <a:lnTo>
                                  <a:pt x="244" y="196"/>
                                </a:lnTo>
                                <a:lnTo>
                                  <a:pt x="97" y="298"/>
                                </a:lnTo>
                                <a:lnTo>
                                  <a:pt x="206" y="454"/>
                                </a:lnTo>
                                <a:lnTo>
                                  <a:pt x="542" y="220"/>
                                </a:lnTo>
                                <a:lnTo>
                                  <a:pt x="490" y="146"/>
                                </a:lnTo>
                                <a:lnTo>
                                  <a:pt x="532" y="116"/>
                                </a:lnTo>
                                <a:lnTo>
                                  <a:pt x="584" y="189"/>
                                </a:lnTo>
                                <a:lnTo>
                                  <a:pt x="634" y="153"/>
                                </a:lnTo>
                                <a:lnTo>
                                  <a:pt x="525" y="0"/>
                                </a:lnTo>
                                <a:lnTo>
                                  <a:pt x="525" y="0"/>
                                </a:lnTo>
                                <a:lnTo>
                                  <a:pt x="525" y="0"/>
                                </a:lnTo>
                                <a:lnTo>
                                  <a:pt x="525" y="0"/>
                                </a:lnTo>
                                <a:close/>
                                <a:moveTo>
                                  <a:pt x="208" y="317"/>
                                </a:moveTo>
                                <a:lnTo>
                                  <a:pt x="161" y="350"/>
                                </a:lnTo>
                                <a:lnTo>
                                  <a:pt x="149" y="335"/>
                                </a:lnTo>
                                <a:lnTo>
                                  <a:pt x="197" y="302"/>
                                </a:lnTo>
                                <a:lnTo>
                                  <a:pt x="208" y="317"/>
                                </a:lnTo>
                                <a:lnTo>
                                  <a:pt x="208" y="317"/>
                                </a:lnTo>
                                <a:lnTo>
                                  <a:pt x="208" y="317"/>
                                </a:lnTo>
                                <a:close/>
                                <a:moveTo>
                                  <a:pt x="192" y="293"/>
                                </a:moveTo>
                                <a:lnTo>
                                  <a:pt x="145" y="326"/>
                                </a:lnTo>
                                <a:lnTo>
                                  <a:pt x="133" y="309"/>
                                </a:lnTo>
                                <a:lnTo>
                                  <a:pt x="180" y="276"/>
                                </a:lnTo>
                                <a:lnTo>
                                  <a:pt x="192" y="293"/>
                                </a:lnTo>
                                <a:lnTo>
                                  <a:pt x="192" y="293"/>
                                </a:lnTo>
                                <a:lnTo>
                                  <a:pt x="192" y="293"/>
                                </a:lnTo>
                                <a:close/>
                                <a:moveTo>
                                  <a:pt x="265" y="276"/>
                                </a:moveTo>
                                <a:lnTo>
                                  <a:pt x="218" y="309"/>
                                </a:lnTo>
                                <a:lnTo>
                                  <a:pt x="208" y="295"/>
                                </a:lnTo>
                                <a:lnTo>
                                  <a:pt x="256" y="262"/>
                                </a:lnTo>
                                <a:lnTo>
                                  <a:pt x="265" y="276"/>
                                </a:lnTo>
                                <a:lnTo>
                                  <a:pt x="265" y="276"/>
                                </a:lnTo>
                                <a:lnTo>
                                  <a:pt x="265" y="276"/>
                                </a:lnTo>
                                <a:close/>
                                <a:moveTo>
                                  <a:pt x="249" y="253"/>
                                </a:moveTo>
                                <a:lnTo>
                                  <a:pt x="201" y="286"/>
                                </a:lnTo>
                                <a:lnTo>
                                  <a:pt x="192" y="269"/>
                                </a:lnTo>
                                <a:lnTo>
                                  <a:pt x="237" y="236"/>
                                </a:lnTo>
                                <a:lnTo>
                                  <a:pt x="249" y="253"/>
                                </a:lnTo>
                                <a:lnTo>
                                  <a:pt x="249" y="253"/>
                                </a:lnTo>
                                <a:lnTo>
                                  <a:pt x="249" y="253"/>
                                </a:lnTo>
                                <a:close/>
                                <a:moveTo>
                                  <a:pt x="324" y="236"/>
                                </a:moveTo>
                                <a:lnTo>
                                  <a:pt x="277" y="269"/>
                                </a:lnTo>
                                <a:lnTo>
                                  <a:pt x="267" y="253"/>
                                </a:lnTo>
                                <a:lnTo>
                                  <a:pt x="312" y="220"/>
                                </a:lnTo>
                                <a:lnTo>
                                  <a:pt x="324" y="236"/>
                                </a:lnTo>
                                <a:lnTo>
                                  <a:pt x="324" y="236"/>
                                </a:lnTo>
                                <a:lnTo>
                                  <a:pt x="324" y="236"/>
                                </a:lnTo>
                                <a:close/>
                                <a:moveTo>
                                  <a:pt x="308" y="210"/>
                                </a:moveTo>
                                <a:lnTo>
                                  <a:pt x="260" y="243"/>
                                </a:lnTo>
                                <a:lnTo>
                                  <a:pt x="249" y="229"/>
                                </a:lnTo>
                                <a:lnTo>
                                  <a:pt x="296" y="196"/>
                                </a:lnTo>
                                <a:lnTo>
                                  <a:pt x="308" y="210"/>
                                </a:lnTo>
                                <a:lnTo>
                                  <a:pt x="308" y="210"/>
                                </a:lnTo>
                                <a:lnTo>
                                  <a:pt x="308" y="210"/>
                                </a:lnTo>
                                <a:close/>
                                <a:moveTo>
                                  <a:pt x="180" y="231"/>
                                </a:moveTo>
                                <a:lnTo>
                                  <a:pt x="227" y="198"/>
                                </a:lnTo>
                                <a:lnTo>
                                  <a:pt x="119" y="47"/>
                                </a:lnTo>
                                <a:lnTo>
                                  <a:pt x="102" y="57"/>
                                </a:lnTo>
                                <a:lnTo>
                                  <a:pt x="90" y="66"/>
                                </a:lnTo>
                                <a:lnTo>
                                  <a:pt x="76" y="75"/>
                                </a:lnTo>
                                <a:lnTo>
                                  <a:pt x="180" y="231"/>
                                </a:lnTo>
                                <a:lnTo>
                                  <a:pt x="180" y="231"/>
                                </a:lnTo>
                                <a:lnTo>
                                  <a:pt x="180" y="231"/>
                                </a:lnTo>
                                <a:lnTo>
                                  <a:pt x="180" y="231"/>
                                </a:lnTo>
                                <a:close/>
                                <a:moveTo>
                                  <a:pt x="121" y="274"/>
                                </a:moveTo>
                                <a:lnTo>
                                  <a:pt x="171" y="239"/>
                                </a:lnTo>
                                <a:lnTo>
                                  <a:pt x="41" y="61"/>
                                </a:lnTo>
                                <a:lnTo>
                                  <a:pt x="26" y="73"/>
                                </a:lnTo>
                                <a:lnTo>
                                  <a:pt x="15" y="80"/>
                                </a:lnTo>
                                <a:lnTo>
                                  <a:pt x="0" y="92"/>
                                </a:lnTo>
                                <a:lnTo>
                                  <a:pt x="121" y="274"/>
                                </a:lnTo>
                                <a:lnTo>
                                  <a:pt x="121" y="274"/>
                                </a:lnTo>
                                <a:lnTo>
                                  <a:pt x="121" y="274"/>
                                </a:lnTo>
                                <a:lnTo>
                                  <a:pt x="121" y="274"/>
                                </a:ln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8" name="Freeform 3728"/>
                        <wps:cNvSpPr>
                          <a:spLocks noEditPoints="1"/>
                        </wps:cNvSpPr>
                        <wps:spPr bwMode="auto">
                          <a:xfrm>
                            <a:off x="9912350" y="2239963"/>
                            <a:ext cx="773113" cy="809625"/>
                          </a:xfrm>
                          <a:custGeom>
                            <a:avLst/>
                            <a:gdLst>
                              <a:gd name="T0" fmla="*/ 30 w 206"/>
                              <a:gd name="T1" fmla="*/ 140 h 216"/>
                              <a:gd name="T2" fmla="*/ 37 w 206"/>
                              <a:gd name="T3" fmla="*/ 186 h 216"/>
                              <a:gd name="T4" fmla="*/ 48 w 206"/>
                              <a:gd name="T5" fmla="*/ 188 h 216"/>
                              <a:gd name="T6" fmla="*/ 75 w 206"/>
                              <a:gd name="T7" fmla="*/ 205 h 216"/>
                              <a:gd name="T8" fmla="*/ 97 w 206"/>
                              <a:gd name="T9" fmla="*/ 209 h 216"/>
                              <a:gd name="T10" fmla="*/ 130 w 206"/>
                              <a:gd name="T11" fmla="*/ 216 h 216"/>
                              <a:gd name="T12" fmla="*/ 152 w 206"/>
                              <a:gd name="T13" fmla="*/ 44 h 216"/>
                              <a:gd name="T14" fmla="*/ 68 w 206"/>
                              <a:gd name="T15" fmla="*/ 100 h 216"/>
                              <a:gd name="T16" fmla="*/ 63 w 206"/>
                              <a:gd name="T17" fmla="*/ 104 h 216"/>
                              <a:gd name="T18" fmla="*/ 46 w 206"/>
                              <a:gd name="T19" fmla="*/ 105 h 216"/>
                              <a:gd name="T20" fmla="*/ 40 w 206"/>
                              <a:gd name="T21" fmla="*/ 103 h 216"/>
                              <a:gd name="T22" fmla="*/ 39 w 206"/>
                              <a:gd name="T23" fmla="*/ 91 h 216"/>
                              <a:gd name="T24" fmla="*/ 31 w 206"/>
                              <a:gd name="T25" fmla="*/ 85 h 216"/>
                              <a:gd name="T26" fmla="*/ 40 w 206"/>
                              <a:gd name="T27" fmla="*/ 75 h 216"/>
                              <a:gd name="T28" fmla="*/ 41 w 206"/>
                              <a:gd name="T29" fmla="*/ 65 h 216"/>
                              <a:gd name="T30" fmla="*/ 53 w 206"/>
                              <a:gd name="T31" fmla="*/ 69 h 216"/>
                              <a:gd name="T32" fmla="*/ 62 w 206"/>
                              <a:gd name="T33" fmla="*/ 64 h 216"/>
                              <a:gd name="T34" fmla="*/ 65 w 206"/>
                              <a:gd name="T35" fmla="*/ 75 h 216"/>
                              <a:gd name="T36" fmla="*/ 74 w 206"/>
                              <a:gd name="T37" fmla="*/ 80 h 216"/>
                              <a:gd name="T38" fmla="*/ 67 w 206"/>
                              <a:gd name="T39" fmla="*/ 89 h 216"/>
                              <a:gd name="T40" fmla="*/ 137 w 206"/>
                              <a:gd name="T41" fmla="*/ 77 h 216"/>
                              <a:gd name="T42" fmla="*/ 130 w 206"/>
                              <a:gd name="T43" fmla="*/ 83 h 216"/>
                              <a:gd name="T44" fmla="*/ 131 w 206"/>
                              <a:gd name="T45" fmla="*/ 99 h 216"/>
                              <a:gd name="T46" fmla="*/ 121 w 206"/>
                              <a:gd name="T47" fmla="*/ 99 h 216"/>
                              <a:gd name="T48" fmla="*/ 116 w 206"/>
                              <a:gd name="T49" fmla="*/ 111 h 216"/>
                              <a:gd name="T50" fmla="*/ 110 w 206"/>
                              <a:gd name="T51" fmla="*/ 113 h 216"/>
                              <a:gd name="T52" fmla="*/ 93 w 206"/>
                              <a:gd name="T53" fmla="*/ 111 h 216"/>
                              <a:gd name="T54" fmla="*/ 88 w 206"/>
                              <a:gd name="T55" fmla="*/ 109 h 216"/>
                              <a:gd name="T56" fmla="*/ 75 w 206"/>
                              <a:gd name="T57" fmla="*/ 96 h 216"/>
                              <a:gd name="T58" fmla="*/ 73 w 206"/>
                              <a:gd name="T59" fmla="*/ 91 h 216"/>
                              <a:gd name="T60" fmla="*/ 72 w 206"/>
                              <a:gd name="T61" fmla="*/ 74 h 216"/>
                              <a:gd name="T62" fmla="*/ 73 w 206"/>
                              <a:gd name="T63" fmla="*/ 68 h 216"/>
                              <a:gd name="T64" fmla="*/ 83 w 206"/>
                              <a:gd name="T65" fmla="*/ 54 h 216"/>
                              <a:gd name="T66" fmla="*/ 88 w 206"/>
                              <a:gd name="T67" fmla="*/ 50 h 216"/>
                              <a:gd name="T68" fmla="*/ 104 w 206"/>
                              <a:gd name="T69" fmla="*/ 46 h 216"/>
                              <a:gd name="T70" fmla="*/ 110 w 206"/>
                              <a:gd name="T71" fmla="*/ 47 h 216"/>
                              <a:gd name="T72" fmla="*/ 126 w 206"/>
                              <a:gd name="T73" fmla="*/ 54 h 216"/>
                              <a:gd name="T74" fmla="*/ 130 w 206"/>
                              <a:gd name="T75" fmla="*/ 58 h 216"/>
                              <a:gd name="T76" fmla="*/ 137 w 206"/>
                              <a:gd name="T77" fmla="*/ 73 h 216"/>
                              <a:gd name="T78" fmla="*/ 56 w 206"/>
                              <a:gd name="T79" fmla="*/ 89 h 216"/>
                              <a:gd name="T80" fmla="*/ 57 w 206"/>
                              <a:gd name="T81" fmla="*/ 80 h 216"/>
                              <a:gd name="T82" fmla="*/ 98 w 206"/>
                              <a:gd name="T83" fmla="*/ 84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6" h="216">
                                <a:moveTo>
                                  <a:pt x="44" y="25"/>
                                </a:moveTo>
                                <a:cubicBezTo>
                                  <a:pt x="9" y="49"/>
                                  <a:pt x="0" y="98"/>
                                  <a:pt x="25" y="133"/>
                                </a:cubicBezTo>
                                <a:cubicBezTo>
                                  <a:pt x="26" y="135"/>
                                  <a:pt x="28" y="138"/>
                                  <a:pt x="30" y="140"/>
                                </a:cubicBezTo>
                                <a:cubicBezTo>
                                  <a:pt x="36" y="182"/>
                                  <a:pt x="36" y="182"/>
                                  <a:pt x="36" y="182"/>
                                </a:cubicBezTo>
                                <a:cubicBezTo>
                                  <a:pt x="36" y="182"/>
                                  <a:pt x="36" y="182"/>
                                  <a:pt x="36" y="182"/>
                                </a:cubicBezTo>
                                <a:cubicBezTo>
                                  <a:pt x="36" y="184"/>
                                  <a:pt x="36" y="185"/>
                                  <a:pt x="37" y="186"/>
                                </a:cubicBezTo>
                                <a:cubicBezTo>
                                  <a:pt x="40" y="189"/>
                                  <a:pt x="45" y="190"/>
                                  <a:pt x="48" y="188"/>
                                </a:cubicBezTo>
                                <a:cubicBezTo>
                                  <a:pt x="48" y="188"/>
                                  <a:pt x="48" y="188"/>
                                  <a:pt x="48" y="188"/>
                                </a:cubicBezTo>
                                <a:cubicBezTo>
                                  <a:pt x="48" y="188"/>
                                  <a:pt x="48" y="188"/>
                                  <a:pt x="48" y="188"/>
                                </a:cubicBezTo>
                                <a:cubicBezTo>
                                  <a:pt x="58" y="181"/>
                                  <a:pt x="58" y="181"/>
                                  <a:pt x="58" y="181"/>
                                </a:cubicBezTo>
                                <a:cubicBezTo>
                                  <a:pt x="75" y="205"/>
                                  <a:pt x="75" y="205"/>
                                  <a:pt x="75" y="205"/>
                                </a:cubicBezTo>
                                <a:cubicBezTo>
                                  <a:pt x="75" y="205"/>
                                  <a:pt x="75" y="205"/>
                                  <a:pt x="75" y="205"/>
                                </a:cubicBezTo>
                                <a:cubicBezTo>
                                  <a:pt x="75" y="205"/>
                                  <a:pt x="75" y="205"/>
                                  <a:pt x="75" y="205"/>
                                </a:cubicBezTo>
                                <a:cubicBezTo>
                                  <a:pt x="80" y="212"/>
                                  <a:pt x="90" y="214"/>
                                  <a:pt x="97" y="209"/>
                                </a:cubicBezTo>
                                <a:cubicBezTo>
                                  <a:pt x="97" y="209"/>
                                  <a:pt x="97" y="209"/>
                                  <a:pt x="97" y="209"/>
                                </a:cubicBezTo>
                                <a:cubicBezTo>
                                  <a:pt x="97" y="209"/>
                                  <a:pt x="97" y="209"/>
                                  <a:pt x="97" y="209"/>
                                </a:cubicBezTo>
                                <a:cubicBezTo>
                                  <a:pt x="116" y="195"/>
                                  <a:pt x="116" y="195"/>
                                  <a:pt x="116" y="195"/>
                                </a:cubicBezTo>
                                <a:cubicBezTo>
                                  <a:pt x="130" y="216"/>
                                  <a:pt x="130" y="216"/>
                                  <a:pt x="130" y="216"/>
                                </a:cubicBezTo>
                                <a:cubicBezTo>
                                  <a:pt x="206" y="163"/>
                                  <a:pt x="206" y="163"/>
                                  <a:pt x="206" y="163"/>
                                </a:cubicBezTo>
                                <a:cubicBezTo>
                                  <a:pt x="165" y="104"/>
                                  <a:pt x="165" y="104"/>
                                  <a:pt x="165" y="104"/>
                                </a:cubicBezTo>
                                <a:cubicBezTo>
                                  <a:pt x="169" y="84"/>
                                  <a:pt x="165" y="62"/>
                                  <a:pt x="152" y="44"/>
                                </a:cubicBezTo>
                                <a:cubicBezTo>
                                  <a:pt x="128" y="9"/>
                                  <a:pt x="79" y="0"/>
                                  <a:pt x="44" y="25"/>
                                </a:cubicBezTo>
                                <a:close/>
                                <a:moveTo>
                                  <a:pt x="65" y="92"/>
                                </a:moveTo>
                                <a:cubicBezTo>
                                  <a:pt x="68" y="100"/>
                                  <a:pt x="68" y="100"/>
                                  <a:pt x="68" y="100"/>
                                </a:cubicBezTo>
                                <a:cubicBezTo>
                                  <a:pt x="66" y="101"/>
                                  <a:pt x="66" y="101"/>
                                  <a:pt x="66" y="101"/>
                                </a:cubicBezTo>
                                <a:cubicBezTo>
                                  <a:pt x="65" y="102"/>
                                  <a:pt x="65" y="102"/>
                                  <a:pt x="65" y="102"/>
                                </a:cubicBezTo>
                                <a:cubicBezTo>
                                  <a:pt x="63" y="104"/>
                                  <a:pt x="63" y="104"/>
                                  <a:pt x="63" y="104"/>
                                </a:cubicBezTo>
                                <a:cubicBezTo>
                                  <a:pt x="56" y="99"/>
                                  <a:pt x="56" y="99"/>
                                  <a:pt x="56" y="99"/>
                                </a:cubicBezTo>
                                <a:cubicBezTo>
                                  <a:pt x="54" y="99"/>
                                  <a:pt x="53" y="99"/>
                                  <a:pt x="52" y="99"/>
                                </a:cubicBezTo>
                                <a:cubicBezTo>
                                  <a:pt x="46" y="105"/>
                                  <a:pt x="46" y="105"/>
                                  <a:pt x="46" y="105"/>
                                </a:cubicBezTo>
                                <a:cubicBezTo>
                                  <a:pt x="43" y="104"/>
                                  <a:pt x="43" y="104"/>
                                  <a:pt x="43" y="104"/>
                                </a:cubicBezTo>
                                <a:cubicBezTo>
                                  <a:pt x="42" y="103"/>
                                  <a:pt x="42" y="103"/>
                                  <a:pt x="42" y="103"/>
                                </a:cubicBezTo>
                                <a:cubicBezTo>
                                  <a:pt x="40" y="103"/>
                                  <a:pt x="40" y="103"/>
                                  <a:pt x="40" y="103"/>
                                </a:cubicBezTo>
                                <a:cubicBezTo>
                                  <a:pt x="41" y="94"/>
                                  <a:pt x="41" y="94"/>
                                  <a:pt x="41" y="94"/>
                                </a:cubicBezTo>
                                <a:cubicBezTo>
                                  <a:pt x="41" y="93"/>
                                  <a:pt x="40" y="93"/>
                                  <a:pt x="40" y="93"/>
                                </a:cubicBezTo>
                                <a:cubicBezTo>
                                  <a:pt x="40" y="92"/>
                                  <a:pt x="40" y="92"/>
                                  <a:pt x="39" y="91"/>
                                </a:cubicBezTo>
                                <a:cubicBezTo>
                                  <a:pt x="31" y="89"/>
                                  <a:pt x="31" y="89"/>
                                  <a:pt x="31" y="89"/>
                                </a:cubicBezTo>
                                <a:cubicBezTo>
                                  <a:pt x="31" y="85"/>
                                  <a:pt x="31" y="85"/>
                                  <a:pt x="31" y="85"/>
                                </a:cubicBezTo>
                                <a:cubicBezTo>
                                  <a:pt x="31" y="85"/>
                                  <a:pt x="31" y="85"/>
                                  <a:pt x="31" y="85"/>
                                </a:cubicBezTo>
                                <a:cubicBezTo>
                                  <a:pt x="30" y="83"/>
                                  <a:pt x="30" y="83"/>
                                  <a:pt x="30" y="83"/>
                                </a:cubicBezTo>
                                <a:cubicBezTo>
                                  <a:pt x="38" y="79"/>
                                  <a:pt x="38" y="79"/>
                                  <a:pt x="38" y="79"/>
                                </a:cubicBezTo>
                                <a:cubicBezTo>
                                  <a:pt x="38" y="78"/>
                                  <a:pt x="39" y="77"/>
                                  <a:pt x="40" y="75"/>
                                </a:cubicBezTo>
                                <a:cubicBezTo>
                                  <a:pt x="38" y="67"/>
                                  <a:pt x="38" y="67"/>
                                  <a:pt x="38" y="67"/>
                                </a:cubicBezTo>
                                <a:cubicBezTo>
                                  <a:pt x="40" y="66"/>
                                  <a:pt x="40" y="66"/>
                                  <a:pt x="40" y="66"/>
                                </a:cubicBezTo>
                                <a:cubicBezTo>
                                  <a:pt x="41" y="65"/>
                                  <a:pt x="41" y="65"/>
                                  <a:pt x="41" y="65"/>
                                </a:cubicBezTo>
                                <a:cubicBezTo>
                                  <a:pt x="42" y="64"/>
                                  <a:pt x="42" y="64"/>
                                  <a:pt x="42" y="64"/>
                                </a:cubicBezTo>
                                <a:cubicBezTo>
                                  <a:pt x="49" y="69"/>
                                  <a:pt x="49" y="69"/>
                                  <a:pt x="49" y="69"/>
                                </a:cubicBezTo>
                                <a:cubicBezTo>
                                  <a:pt x="50" y="69"/>
                                  <a:pt x="52" y="69"/>
                                  <a:pt x="53" y="69"/>
                                </a:cubicBezTo>
                                <a:cubicBezTo>
                                  <a:pt x="59" y="63"/>
                                  <a:pt x="59" y="63"/>
                                  <a:pt x="59" y="63"/>
                                </a:cubicBezTo>
                                <a:cubicBezTo>
                                  <a:pt x="61" y="64"/>
                                  <a:pt x="61" y="64"/>
                                  <a:pt x="61" y="64"/>
                                </a:cubicBezTo>
                                <a:cubicBezTo>
                                  <a:pt x="62" y="64"/>
                                  <a:pt x="62" y="64"/>
                                  <a:pt x="62" y="64"/>
                                </a:cubicBezTo>
                                <a:cubicBezTo>
                                  <a:pt x="65" y="66"/>
                                  <a:pt x="65" y="66"/>
                                  <a:pt x="65" y="66"/>
                                </a:cubicBezTo>
                                <a:cubicBezTo>
                                  <a:pt x="64" y="73"/>
                                  <a:pt x="64" y="73"/>
                                  <a:pt x="64" y="73"/>
                                </a:cubicBezTo>
                                <a:cubicBezTo>
                                  <a:pt x="64" y="74"/>
                                  <a:pt x="65" y="75"/>
                                  <a:pt x="65" y="75"/>
                                </a:cubicBezTo>
                                <a:cubicBezTo>
                                  <a:pt x="65" y="76"/>
                                  <a:pt x="66" y="76"/>
                                  <a:pt x="66" y="77"/>
                                </a:cubicBezTo>
                                <a:cubicBezTo>
                                  <a:pt x="74" y="79"/>
                                  <a:pt x="74" y="79"/>
                                  <a:pt x="74" y="79"/>
                                </a:cubicBezTo>
                                <a:cubicBezTo>
                                  <a:pt x="74" y="80"/>
                                  <a:pt x="74" y="80"/>
                                  <a:pt x="74" y="80"/>
                                </a:cubicBezTo>
                                <a:cubicBezTo>
                                  <a:pt x="75" y="82"/>
                                  <a:pt x="75" y="82"/>
                                  <a:pt x="75" y="82"/>
                                </a:cubicBezTo>
                                <a:cubicBezTo>
                                  <a:pt x="75" y="85"/>
                                  <a:pt x="75" y="85"/>
                                  <a:pt x="75" y="85"/>
                                </a:cubicBezTo>
                                <a:cubicBezTo>
                                  <a:pt x="67" y="89"/>
                                  <a:pt x="67" y="89"/>
                                  <a:pt x="67" y="89"/>
                                </a:cubicBezTo>
                                <a:cubicBezTo>
                                  <a:pt x="66" y="90"/>
                                  <a:pt x="66" y="91"/>
                                  <a:pt x="65" y="92"/>
                                </a:cubicBezTo>
                                <a:close/>
                                <a:moveTo>
                                  <a:pt x="137" y="73"/>
                                </a:moveTo>
                                <a:cubicBezTo>
                                  <a:pt x="137" y="77"/>
                                  <a:pt x="137" y="77"/>
                                  <a:pt x="137" y="77"/>
                                </a:cubicBezTo>
                                <a:cubicBezTo>
                                  <a:pt x="138" y="78"/>
                                  <a:pt x="138" y="78"/>
                                  <a:pt x="138" y="78"/>
                                </a:cubicBezTo>
                                <a:cubicBezTo>
                                  <a:pt x="138" y="79"/>
                                  <a:pt x="138" y="79"/>
                                  <a:pt x="138" y="79"/>
                                </a:cubicBezTo>
                                <a:cubicBezTo>
                                  <a:pt x="130" y="83"/>
                                  <a:pt x="130" y="83"/>
                                  <a:pt x="130" y="83"/>
                                </a:cubicBezTo>
                                <a:cubicBezTo>
                                  <a:pt x="129" y="85"/>
                                  <a:pt x="129" y="87"/>
                                  <a:pt x="128" y="88"/>
                                </a:cubicBezTo>
                                <a:cubicBezTo>
                                  <a:pt x="134" y="96"/>
                                  <a:pt x="134" y="96"/>
                                  <a:pt x="134" y="96"/>
                                </a:cubicBezTo>
                                <a:cubicBezTo>
                                  <a:pt x="131" y="99"/>
                                  <a:pt x="131" y="99"/>
                                  <a:pt x="131" y="99"/>
                                </a:cubicBezTo>
                                <a:cubicBezTo>
                                  <a:pt x="131" y="100"/>
                                  <a:pt x="131" y="100"/>
                                  <a:pt x="131" y="100"/>
                                </a:cubicBezTo>
                                <a:cubicBezTo>
                                  <a:pt x="130" y="101"/>
                                  <a:pt x="130" y="101"/>
                                  <a:pt x="130" y="101"/>
                                </a:cubicBezTo>
                                <a:cubicBezTo>
                                  <a:pt x="121" y="99"/>
                                  <a:pt x="121" y="99"/>
                                  <a:pt x="121" y="99"/>
                                </a:cubicBezTo>
                                <a:cubicBezTo>
                                  <a:pt x="121" y="99"/>
                                  <a:pt x="120" y="99"/>
                                  <a:pt x="119" y="100"/>
                                </a:cubicBezTo>
                                <a:cubicBezTo>
                                  <a:pt x="118" y="100"/>
                                  <a:pt x="118" y="101"/>
                                  <a:pt x="117" y="102"/>
                                </a:cubicBezTo>
                                <a:cubicBezTo>
                                  <a:pt x="116" y="111"/>
                                  <a:pt x="116" y="111"/>
                                  <a:pt x="116" y="111"/>
                                </a:cubicBezTo>
                                <a:cubicBezTo>
                                  <a:pt x="114" y="111"/>
                                  <a:pt x="114" y="111"/>
                                  <a:pt x="114" y="111"/>
                                </a:cubicBezTo>
                                <a:cubicBezTo>
                                  <a:pt x="114" y="112"/>
                                  <a:pt x="114" y="112"/>
                                  <a:pt x="114" y="112"/>
                                </a:cubicBezTo>
                                <a:cubicBezTo>
                                  <a:pt x="110" y="113"/>
                                  <a:pt x="110" y="113"/>
                                  <a:pt x="110" y="113"/>
                                </a:cubicBezTo>
                                <a:cubicBezTo>
                                  <a:pt x="104" y="105"/>
                                  <a:pt x="104" y="105"/>
                                  <a:pt x="104" y="105"/>
                                </a:cubicBezTo>
                                <a:cubicBezTo>
                                  <a:pt x="103" y="105"/>
                                  <a:pt x="102" y="104"/>
                                  <a:pt x="100" y="104"/>
                                </a:cubicBezTo>
                                <a:cubicBezTo>
                                  <a:pt x="93" y="111"/>
                                  <a:pt x="93" y="111"/>
                                  <a:pt x="93" y="111"/>
                                </a:cubicBezTo>
                                <a:cubicBezTo>
                                  <a:pt x="92" y="110"/>
                                  <a:pt x="92" y="110"/>
                                  <a:pt x="92" y="110"/>
                                </a:cubicBezTo>
                                <a:cubicBezTo>
                                  <a:pt x="91" y="110"/>
                                  <a:pt x="91" y="110"/>
                                  <a:pt x="91" y="110"/>
                                </a:cubicBezTo>
                                <a:cubicBezTo>
                                  <a:pt x="88" y="109"/>
                                  <a:pt x="88" y="109"/>
                                  <a:pt x="88" y="109"/>
                                </a:cubicBezTo>
                                <a:cubicBezTo>
                                  <a:pt x="89" y="99"/>
                                  <a:pt x="89" y="99"/>
                                  <a:pt x="89" y="99"/>
                                </a:cubicBezTo>
                                <a:cubicBezTo>
                                  <a:pt x="87" y="98"/>
                                  <a:pt x="86" y="97"/>
                                  <a:pt x="85" y="96"/>
                                </a:cubicBezTo>
                                <a:cubicBezTo>
                                  <a:pt x="75" y="96"/>
                                  <a:pt x="75" y="96"/>
                                  <a:pt x="75" y="96"/>
                                </a:cubicBezTo>
                                <a:cubicBezTo>
                                  <a:pt x="75" y="95"/>
                                  <a:pt x="75" y="95"/>
                                  <a:pt x="75" y="95"/>
                                </a:cubicBezTo>
                                <a:cubicBezTo>
                                  <a:pt x="74" y="94"/>
                                  <a:pt x="74" y="94"/>
                                  <a:pt x="74" y="94"/>
                                </a:cubicBezTo>
                                <a:cubicBezTo>
                                  <a:pt x="73" y="91"/>
                                  <a:pt x="73" y="91"/>
                                  <a:pt x="73" y="91"/>
                                </a:cubicBezTo>
                                <a:cubicBezTo>
                                  <a:pt x="80" y="84"/>
                                  <a:pt x="80" y="84"/>
                                  <a:pt x="80" y="84"/>
                                </a:cubicBezTo>
                                <a:cubicBezTo>
                                  <a:pt x="80" y="83"/>
                                  <a:pt x="79" y="81"/>
                                  <a:pt x="79" y="80"/>
                                </a:cubicBezTo>
                                <a:cubicBezTo>
                                  <a:pt x="72" y="74"/>
                                  <a:pt x="72" y="74"/>
                                  <a:pt x="72" y="74"/>
                                </a:cubicBezTo>
                                <a:cubicBezTo>
                                  <a:pt x="72" y="72"/>
                                  <a:pt x="72" y="72"/>
                                  <a:pt x="72" y="72"/>
                                </a:cubicBezTo>
                                <a:cubicBezTo>
                                  <a:pt x="72" y="72"/>
                                  <a:pt x="72" y="72"/>
                                  <a:pt x="72" y="72"/>
                                </a:cubicBezTo>
                                <a:cubicBezTo>
                                  <a:pt x="73" y="68"/>
                                  <a:pt x="73" y="68"/>
                                  <a:pt x="73" y="68"/>
                                </a:cubicBezTo>
                                <a:cubicBezTo>
                                  <a:pt x="83" y="67"/>
                                  <a:pt x="83" y="67"/>
                                  <a:pt x="83" y="67"/>
                                </a:cubicBezTo>
                                <a:cubicBezTo>
                                  <a:pt x="83" y="65"/>
                                  <a:pt x="84" y="64"/>
                                  <a:pt x="85" y="63"/>
                                </a:cubicBezTo>
                                <a:cubicBezTo>
                                  <a:pt x="83" y="54"/>
                                  <a:pt x="83" y="54"/>
                                  <a:pt x="83" y="54"/>
                                </a:cubicBezTo>
                                <a:cubicBezTo>
                                  <a:pt x="86" y="52"/>
                                  <a:pt x="86" y="52"/>
                                  <a:pt x="86" y="52"/>
                                </a:cubicBezTo>
                                <a:cubicBezTo>
                                  <a:pt x="87" y="51"/>
                                  <a:pt x="87" y="51"/>
                                  <a:pt x="87" y="51"/>
                                </a:cubicBezTo>
                                <a:cubicBezTo>
                                  <a:pt x="88" y="50"/>
                                  <a:pt x="88" y="50"/>
                                  <a:pt x="88" y="50"/>
                                </a:cubicBezTo>
                                <a:cubicBezTo>
                                  <a:pt x="95" y="56"/>
                                  <a:pt x="95" y="56"/>
                                  <a:pt x="95" y="56"/>
                                </a:cubicBezTo>
                                <a:cubicBezTo>
                                  <a:pt x="97" y="55"/>
                                  <a:pt x="99" y="55"/>
                                  <a:pt x="100" y="54"/>
                                </a:cubicBezTo>
                                <a:cubicBezTo>
                                  <a:pt x="104" y="46"/>
                                  <a:pt x="104" y="46"/>
                                  <a:pt x="104" y="46"/>
                                </a:cubicBezTo>
                                <a:cubicBezTo>
                                  <a:pt x="108" y="47"/>
                                  <a:pt x="108" y="47"/>
                                  <a:pt x="108" y="47"/>
                                </a:cubicBezTo>
                                <a:cubicBezTo>
                                  <a:pt x="109" y="46"/>
                                  <a:pt x="109" y="46"/>
                                  <a:pt x="109" y="46"/>
                                </a:cubicBezTo>
                                <a:cubicBezTo>
                                  <a:pt x="110" y="47"/>
                                  <a:pt x="110" y="47"/>
                                  <a:pt x="110" y="47"/>
                                </a:cubicBezTo>
                                <a:cubicBezTo>
                                  <a:pt x="113" y="56"/>
                                  <a:pt x="113" y="56"/>
                                  <a:pt x="113" y="56"/>
                                </a:cubicBezTo>
                                <a:cubicBezTo>
                                  <a:pt x="114" y="56"/>
                                  <a:pt x="116" y="57"/>
                                  <a:pt x="118" y="58"/>
                                </a:cubicBezTo>
                                <a:cubicBezTo>
                                  <a:pt x="126" y="54"/>
                                  <a:pt x="126" y="54"/>
                                  <a:pt x="126" y="54"/>
                                </a:cubicBezTo>
                                <a:cubicBezTo>
                                  <a:pt x="128" y="56"/>
                                  <a:pt x="128" y="56"/>
                                  <a:pt x="128" y="56"/>
                                </a:cubicBezTo>
                                <a:cubicBezTo>
                                  <a:pt x="129" y="57"/>
                                  <a:pt x="129" y="57"/>
                                  <a:pt x="129" y="57"/>
                                </a:cubicBezTo>
                                <a:cubicBezTo>
                                  <a:pt x="130" y="58"/>
                                  <a:pt x="130" y="58"/>
                                  <a:pt x="130" y="58"/>
                                </a:cubicBezTo>
                                <a:cubicBezTo>
                                  <a:pt x="126" y="66"/>
                                  <a:pt x="126" y="66"/>
                                  <a:pt x="126" y="66"/>
                                </a:cubicBezTo>
                                <a:cubicBezTo>
                                  <a:pt x="127" y="68"/>
                                  <a:pt x="128" y="70"/>
                                  <a:pt x="129" y="71"/>
                                </a:cubicBezTo>
                                <a:cubicBezTo>
                                  <a:pt x="137" y="73"/>
                                  <a:pt x="137" y="73"/>
                                  <a:pt x="137" y="73"/>
                                </a:cubicBezTo>
                                <a:cubicBezTo>
                                  <a:pt x="137" y="73"/>
                                  <a:pt x="137" y="73"/>
                                  <a:pt x="137" y="73"/>
                                </a:cubicBezTo>
                                <a:close/>
                                <a:moveTo>
                                  <a:pt x="57" y="80"/>
                                </a:moveTo>
                                <a:cubicBezTo>
                                  <a:pt x="59" y="83"/>
                                  <a:pt x="59" y="87"/>
                                  <a:pt x="56" y="89"/>
                                </a:cubicBezTo>
                                <a:cubicBezTo>
                                  <a:pt x="53" y="91"/>
                                  <a:pt x="50" y="90"/>
                                  <a:pt x="48" y="87"/>
                                </a:cubicBezTo>
                                <a:cubicBezTo>
                                  <a:pt x="46" y="85"/>
                                  <a:pt x="46" y="81"/>
                                  <a:pt x="49" y="79"/>
                                </a:cubicBezTo>
                                <a:cubicBezTo>
                                  <a:pt x="52" y="77"/>
                                  <a:pt x="56" y="78"/>
                                  <a:pt x="57" y="80"/>
                                </a:cubicBezTo>
                                <a:close/>
                                <a:moveTo>
                                  <a:pt x="111" y="75"/>
                                </a:moveTo>
                                <a:cubicBezTo>
                                  <a:pt x="114" y="79"/>
                                  <a:pt x="113" y="84"/>
                                  <a:pt x="109" y="86"/>
                                </a:cubicBezTo>
                                <a:cubicBezTo>
                                  <a:pt x="105" y="89"/>
                                  <a:pt x="100" y="88"/>
                                  <a:pt x="98" y="84"/>
                                </a:cubicBezTo>
                                <a:cubicBezTo>
                                  <a:pt x="95" y="80"/>
                                  <a:pt x="96" y="75"/>
                                  <a:pt x="100" y="73"/>
                                </a:cubicBezTo>
                                <a:cubicBezTo>
                                  <a:pt x="104" y="70"/>
                                  <a:pt x="109" y="71"/>
                                  <a:pt x="111" y="7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9" name="Freeform 3729"/>
                        <wps:cNvSpPr>
                          <a:spLocks noEditPoints="1"/>
                        </wps:cNvSpPr>
                        <wps:spPr bwMode="auto">
                          <a:xfrm>
                            <a:off x="9218613" y="41275"/>
                            <a:ext cx="1162050" cy="974725"/>
                          </a:xfrm>
                          <a:custGeom>
                            <a:avLst/>
                            <a:gdLst>
                              <a:gd name="T0" fmla="*/ 184 w 310"/>
                              <a:gd name="T1" fmla="*/ 51 h 260"/>
                              <a:gd name="T2" fmla="*/ 133 w 310"/>
                              <a:gd name="T3" fmla="*/ 87 h 260"/>
                              <a:gd name="T4" fmla="*/ 86 w 310"/>
                              <a:gd name="T5" fmla="*/ 133 h 260"/>
                              <a:gd name="T6" fmla="*/ 1 w 310"/>
                              <a:gd name="T7" fmla="*/ 156 h 260"/>
                              <a:gd name="T8" fmla="*/ 93 w 310"/>
                              <a:gd name="T9" fmla="*/ 244 h 260"/>
                              <a:gd name="T10" fmla="*/ 123 w 310"/>
                              <a:gd name="T11" fmla="*/ 232 h 260"/>
                              <a:gd name="T12" fmla="*/ 156 w 310"/>
                              <a:gd name="T13" fmla="*/ 237 h 260"/>
                              <a:gd name="T14" fmla="*/ 192 w 310"/>
                              <a:gd name="T15" fmla="*/ 230 h 260"/>
                              <a:gd name="T16" fmla="*/ 222 w 310"/>
                              <a:gd name="T17" fmla="*/ 212 h 260"/>
                              <a:gd name="T18" fmla="*/ 232 w 310"/>
                              <a:gd name="T19" fmla="*/ 186 h 260"/>
                              <a:gd name="T20" fmla="*/ 242 w 310"/>
                              <a:gd name="T21" fmla="*/ 161 h 260"/>
                              <a:gd name="T22" fmla="*/ 252 w 310"/>
                              <a:gd name="T23" fmla="*/ 136 h 260"/>
                              <a:gd name="T24" fmla="*/ 268 w 310"/>
                              <a:gd name="T25" fmla="*/ 121 h 260"/>
                              <a:gd name="T26" fmla="*/ 75 w 310"/>
                              <a:gd name="T27" fmla="*/ 239 h 260"/>
                              <a:gd name="T28" fmla="*/ 96 w 310"/>
                              <a:gd name="T29" fmla="*/ 135 h 260"/>
                              <a:gd name="T30" fmla="*/ 172 w 310"/>
                              <a:gd name="T31" fmla="*/ 87 h 260"/>
                              <a:gd name="T32" fmla="*/ 135 w 310"/>
                              <a:gd name="T33" fmla="*/ 115 h 260"/>
                              <a:gd name="T34" fmla="*/ 113 w 310"/>
                              <a:gd name="T35" fmla="*/ 153 h 260"/>
                              <a:gd name="T36" fmla="*/ 93 w 310"/>
                              <a:gd name="T37" fmla="*/ 148 h 260"/>
                              <a:gd name="T38" fmla="*/ 116 w 310"/>
                              <a:gd name="T39" fmla="*/ 214 h 260"/>
                              <a:gd name="T40" fmla="*/ 119 w 310"/>
                              <a:gd name="T41" fmla="*/ 221 h 260"/>
                              <a:gd name="T42" fmla="*/ 101 w 310"/>
                              <a:gd name="T43" fmla="*/ 227 h 260"/>
                              <a:gd name="T44" fmla="*/ 98 w 310"/>
                              <a:gd name="T45" fmla="*/ 219 h 260"/>
                              <a:gd name="T46" fmla="*/ 145 w 310"/>
                              <a:gd name="T47" fmla="*/ 221 h 260"/>
                              <a:gd name="T48" fmla="*/ 128 w 310"/>
                              <a:gd name="T49" fmla="*/ 228 h 260"/>
                              <a:gd name="T50" fmla="*/ 122 w 310"/>
                              <a:gd name="T51" fmla="*/ 210 h 260"/>
                              <a:gd name="T52" fmla="*/ 139 w 310"/>
                              <a:gd name="T53" fmla="*/ 203 h 260"/>
                              <a:gd name="T54" fmla="*/ 144 w 310"/>
                              <a:gd name="T55" fmla="*/ 219 h 260"/>
                              <a:gd name="T56" fmla="*/ 172 w 310"/>
                              <a:gd name="T57" fmla="*/ 220 h 260"/>
                              <a:gd name="T58" fmla="*/ 153 w 310"/>
                              <a:gd name="T59" fmla="*/ 225 h 260"/>
                              <a:gd name="T60" fmla="*/ 145 w 310"/>
                              <a:gd name="T61" fmla="*/ 200 h 260"/>
                              <a:gd name="T62" fmla="*/ 168 w 310"/>
                              <a:gd name="T63" fmla="*/ 210 h 260"/>
                              <a:gd name="T64" fmla="*/ 194 w 310"/>
                              <a:gd name="T65" fmla="*/ 209 h 260"/>
                              <a:gd name="T66" fmla="*/ 190 w 310"/>
                              <a:gd name="T67" fmla="*/ 225 h 260"/>
                              <a:gd name="T68" fmla="*/ 175 w 310"/>
                              <a:gd name="T69" fmla="*/ 210 h 260"/>
                              <a:gd name="T70" fmla="*/ 183 w 310"/>
                              <a:gd name="T71" fmla="*/ 187 h 260"/>
                              <a:gd name="T72" fmla="*/ 220 w 310"/>
                              <a:gd name="T73" fmla="*/ 206 h 260"/>
                              <a:gd name="T74" fmla="*/ 220 w 310"/>
                              <a:gd name="T75" fmla="*/ 189 h 260"/>
                              <a:gd name="T76" fmla="*/ 249 w 310"/>
                              <a:gd name="T77" fmla="*/ 130 h 260"/>
                              <a:gd name="T78" fmla="*/ 178 w 310"/>
                              <a:gd name="T79" fmla="*/ 139 h 260"/>
                              <a:gd name="T80" fmla="*/ 247 w 310"/>
                              <a:gd name="T81" fmla="*/ 139 h 260"/>
                              <a:gd name="T82" fmla="*/ 186 w 310"/>
                              <a:gd name="T83" fmla="*/ 159 h 260"/>
                              <a:gd name="T84" fmla="*/ 230 w 310"/>
                              <a:gd name="T85" fmla="*/ 163 h 260"/>
                              <a:gd name="T86" fmla="*/ 232 w 310"/>
                              <a:gd name="T87" fmla="*/ 181 h 260"/>
                              <a:gd name="T88" fmla="*/ 174 w 310"/>
                              <a:gd name="T89" fmla="*/ 181 h 260"/>
                              <a:gd name="T90" fmla="*/ 125 w 310"/>
                              <a:gd name="T91" fmla="*/ 192 h 260"/>
                              <a:gd name="T92" fmla="*/ 93 w 310"/>
                              <a:gd name="T93" fmla="*/ 221 h 260"/>
                              <a:gd name="T94" fmla="*/ 75 w 310"/>
                              <a:gd name="T95" fmla="*/ 160 h 260"/>
                              <a:gd name="T96" fmla="*/ 99 w 310"/>
                              <a:gd name="T97" fmla="*/ 167 h 260"/>
                              <a:gd name="T98" fmla="*/ 124 w 310"/>
                              <a:gd name="T99" fmla="*/ 130 h 260"/>
                              <a:gd name="T100" fmla="*/ 248 w 310"/>
                              <a:gd name="T101" fmla="*/ 113 h 260"/>
                              <a:gd name="T102" fmla="*/ 273 w 310"/>
                              <a:gd name="T103" fmla="*/ 88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10" h="260">
                                <a:moveTo>
                                  <a:pt x="309" y="65"/>
                                </a:moveTo>
                                <a:cubicBezTo>
                                  <a:pt x="229" y="1"/>
                                  <a:pt x="229" y="1"/>
                                  <a:pt x="229" y="1"/>
                                </a:cubicBezTo>
                                <a:cubicBezTo>
                                  <a:pt x="228" y="1"/>
                                  <a:pt x="227" y="0"/>
                                  <a:pt x="226" y="0"/>
                                </a:cubicBezTo>
                                <a:cubicBezTo>
                                  <a:pt x="225" y="1"/>
                                  <a:pt x="225" y="1"/>
                                  <a:pt x="224" y="2"/>
                                </a:cubicBezTo>
                                <a:cubicBezTo>
                                  <a:pt x="184" y="51"/>
                                  <a:pt x="184" y="51"/>
                                  <a:pt x="184" y="51"/>
                                </a:cubicBezTo>
                                <a:cubicBezTo>
                                  <a:pt x="183" y="53"/>
                                  <a:pt x="183" y="55"/>
                                  <a:pt x="184" y="56"/>
                                </a:cubicBezTo>
                                <a:cubicBezTo>
                                  <a:pt x="194" y="64"/>
                                  <a:pt x="194" y="64"/>
                                  <a:pt x="194" y="64"/>
                                </a:cubicBezTo>
                                <a:cubicBezTo>
                                  <a:pt x="169" y="82"/>
                                  <a:pt x="169" y="82"/>
                                  <a:pt x="169" y="82"/>
                                </a:cubicBezTo>
                                <a:cubicBezTo>
                                  <a:pt x="135" y="86"/>
                                  <a:pt x="135" y="86"/>
                                  <a:pt x="135" y="86"/>
                                </a:cubicBezTo>
                                <a:cubicBezTo>
                                  <a:pt x="134" y="87"/>
                                  <a:pt x="133" y="87"/>
                                  <a:pt x="133" y="87"/>
                                </a:cubicBezTo>
                                <a:cubicBezTo>
                                  <a:pt x="95" y="113"/>
                                  <a:pt x="95" y="113"/>
                                  <a:pt x="95" y="113"/>
                                </a:cubicBezTo>
                                <a:cubicBezTo>
                                  <a:pt x="95" y="113"/>
                                  <a:pt x="94" y="114"/>
                                  <a:pt x="94" y="115"/>
                                </a:cubicBezTo>
                                <a:cubicBezTo>
                                  <a:pt x="90" y="131"/>
                                  <a:pt x="90" y="131"/>
                                  <a:pt x="90" y="131"/>
                                </a:cubicBezTo>
                                <a:cubicBezTo>
                                  <a:pt x="87" y="132"/>
                                  <a:pt x="87" y="132"/>
                                  <a:pt x="87" y="132"/>
                                </a:cubicBezTo>
                                <a:cubicBezTo>
                                  <a:pt x="86" y="132"/>
                                  <a:pt x="86" y="132"/>
                                  <a:pt x="86" y="133"/>
                                </a:cubicBezTo>
                                <a:cubicBezTo>
                                  <a:pt x="72" y="153"/>
                                  <a:pt x="72" y="153"/>
                                  <a:pt x="72" y="153"/>
                                </a:cubicBezTo>
                                <a:cubicBezTo>
                                  <a:pt x="69" y="142"/>
                                  <a:pt x="69" y="142"/>
                                  <a:pt x="69" y="142"/>
                                </a:cubicBezTo>
                                <a:cubicBezTo>
                                  <a:pt x="69" y="140"/>
                                  <a:pt x="67" y="138"/>
                                  <a:pt x="65" y="139"/>
                                </a:cubicBezTo>
                                <a:cubicBezTo>
                                  <a:pt x="3" y="155"/>
                                  <a:pt x="3" y="155"/>
                                  <a:pt x="3" y="155"/>
                                </a:cubicBezTo>
                                <a:cubicBezTo>
                                  <a:pt x="1" y="155"/>
                                  <a:pt x="1" y="155"/>
                                  <a:pt x="1" y="156"/>
                                </a:cubicBezTo>
                                <a:cubicBezTo>
                                  <a:pt x="0" y="157"/>
                                  <a:pt x="0" y="157"/>
                                  <a:pt x="0" y="158"/>
                                </a:cubicBezTo>
                                <a:cubicBezTo>
                                  <a:pt x="25" y="258"/>
                                  <a:pt x="25" y="258"/>
                                  <a:pt x="25" y="258"/>
                                </a:cubicBezTo>
                                <a:cubicBezTo>
                                  <a:pt x="26" y="260"/>
                                  <a:pt x="27" y="260"/>
                                  <a:pt x="29" y="260"/>
                                </a:cubicBezTo>
                                <a:cubicBezTo>
                                  <a:pt x="92" y="245"/>
                                  <a:pt x="92" y="245"/>
                                  <a:pt x="92" y="245"/>
                                </a:cubicBezTo>
                                <a:cubicBezTo>
                                  <a:pt x="93" y="244"/>
                                  <a:pt x="93" y="244"/>
                                  <a:pt x="93" y="244"/>
                                </a:cubicBezTo>
                                <a:cubicBezTo>
                                  <a:pt x="94" y="243"/>
                                  <a:pt x="94" y="242"/>
                                  <a:pt x="94" y="241"/>
                                </a:cubicBezTo>
                                <a:cubicBezTo>
                                  <a:pt x="91" y="229"/>
                                  <a:pt x="91" y="229"/>
                                  <a:pt x="91" y="229"/>
                                </a:cubicBezTo>
                                <a:cubicBezTo>
                                  <a:pt x="96" y="231"/>
                                  <a:pt x="96" y="231"/>
                                  <a:pt x="96" y="231"/>
                                </a:cubicBezTo>
                                <a:cubicBezTo>
                                  <a:pt x="99" y="238"/>
                                  <a:pt x="108" y="241"/>
                                  <a:pt x="115" y="238"/>
                                </a:cubicBezTo>
                                <a:cubicBezTo>
                                  <a:pt x="118" y="238"/>
                                  <a:pt x="121" y="235"/>
                                  <a:pt x="123" y="232"/>
                                </a:cubicBezTo>
                                <a:cubicBezTo>
                                  <a:pt x="124" y="235"/>
                                  <a:pt x="127" y="237"/>
                                  <a:pt x="130" y="239"/>
                                </a:cubicBezTo>
                                <a:cubicBezTo>
                                  <a:pt x="134" y="240"/>
                                  <a:pt x="138" y="241"/>
                                  <a:pt x="141" y="240"/>
                                </a:cubicBezTo>
                                <a:cubicBezTo>
                                  <a:pt x="143" y="239"/>
                                  <a:pt x="144" y="238"/>
                                  <a:pt x="146" y="238"/>
                                </a:cubicBezTo>
                                <a:cubicBezTo>
                                  <a:pt x="148" y="236"/>
                                  <a:pt x="149" y="234"/>
                                  <a:pt x="151" y="232"/>
                                </a:cubicBezTo>
                                <a:cubicBezTo>
                                  <a:pt x="152" y="234"/>
                                  <a:pt x="154" y="236"/>
                                  <a:pt x="156" y="237"/>
                                </a:cubicBezTo>
                                <a:cubicBezTo>
                                  <a:pt x="160" y="238"/>
                                  <a:pt x="164" y="239"/>
                                  <a:pt x="168" y="237"/>
                                </a:cubicBezTo>
                                <a:cubicBezTo>
                                  <a:pt x="169" y="237"/>
                                  <a:pt x="171" y="236"/>
                                  <a:pt x="172" y="235"/>
                                </a:cubicBezTo>
                                <a:cubicBezTo>
                                  <a:pt x="172" y="235"/>
                                  <a:pt x="172" y="235"/>
                                  <a:pt x="172" y="235"/>
                                </a:cubicBezTo>
                                <a:cubicBezTo>
                                  <a:pt x="174" y="234"/>
                                  <a:pt x="176" y="231"/>
                                  <a:pt x="177" y="228"/>
                                </a:cubicBezTo>
                                <a:cubicBezTo>
                                  <a:pt x="181" y="231"/>
                                  <a:pt x="186" y="232"/>
                                  <a:pt x="192" y="230"/>
                                </a:cubicBezTo>
                                <a:cubicBezTo>
                                  <a:pt x="193" y="230"/>
                                  <a:pt x="194" y="229"/>
                                  <a:pt x="195" y="229"/>
                                </a:cubicBezTo>
                                <a:cubicBezTo>
                                  <a:pt x="200" y="225"/>
                                  <a:pt x="202" y="220"/>
                                  <a:pt x="202" y="214"/>
                                </a:cubicBezTo>
                                <a:cubicBezTo>
                                  <a:pt x="222" y="212"/>
                                  <a:pt x="222" y="212"/>
                                  <a:pt x="222" y="212"/>
                                </a:cubicBezTo>
                                <a:cubicBezTo>
                                  <a:pt x="222" y="212"/>
                                  <a:pt x="222" y="212"/>
                                  <a:pt x="222" y="212"/>
                                </a:cubicBezTo>
                                <a:cubicBezTo>
                                  <a:pt x="222" y="212"/>
                                  <a:pt x="222" y="212"/>
                                  <a:pt x="222" y="212"/>
                                </a:cubicBezTo>
                                <a:cubicBezTo>
                                  <a:pt x="224" y="212"/>
                                  <a:pt x="227" y="211"/>
                                  <a:pt x="229" y="210"/>
                                </a:cubicBezTo>
                                <a:cubicBezTo>
                                  <a:pt x="233" y="207"/>
                                  <a:pt x="235" y="202"/>
                                  <a:pt x="236" y="197"/>
                                </a:cubicBezTo>
                                <a:cubicBezTo>
                                  <a:pt x="235" y="192"/>
                                  <a:pt x="233" y="189"/>
                                  <a:pt x="231" y="187"/>
                                </a:cubicBezTo>
                                <a:cubicBezTo>
                                  <a:pt x="232" y="186"/>
                                  <a:pt x="232" y="186"/>
                                  <a:pt x="232" y="186"/>
                                </a:cubicBezTo>
                                <a:cubicBezTo>
                                  <a:pt x="232" y="186"/>
                                  <a:pt x="232" y="186"/>
                                  <a:pt x="232" y="186"/>
                                </a:cubicBezTo>
                                <a:cubicBezTo>
                                  <a:pt x="233" y="187"/>
                                  <a:pt x="233" y="187"/>
                                  <a:pt x="233" y="187"/>
                                </a:cubicBezTo>
                                <a:cubicBezTo>
                                  <a:pt x="235" y="186"/>
                                  <a:pt x="238" y="185"/>
                                  <a:pt x="240" y="184"/>
                                </a:cubicBezTo>
                                <a:cubicBezTo>
                                  <a:pt x="244" y="181"/>
                                  <a:pt x="247" y="176"/>
                                  <a:pt x="246" y="171"/>
                                </a:cubicBezTo>
                                <a:cubicBezTo>
                                  <a:pt x="246" y="167"/>
                                  <a:pt x="245" y="164"/>
                                  <a:pt x="242" y="161"/>
                                </a:cubicBezTo>
                                <a:cubicBezTo>
                                  <a:pt x="242" y="161"/>
                                  <a:pt x="242" y="161"/>
                                  <a:pt x="242" y="161"/>
                                </a:cubicBezTo>
                                <a:cubicBezTo>
                                  <a:pt x="242" y="161"/>
                                  <a:pt x="242" y="161"/>
                                  <a:pt x="243" y="161"/>
                                </a:cubicBezTo>
                                <a:cubicBezTo>
                                  <a:pt x="243" y="161"/>
                                  <a:pt x="243" y="161"/>
                                  <a:pt x="243" y="161"/>
                                </a:cubicBezTo>
                                <a:cubicBezTo>
                                  <a:pt x="245" y="160"/>
                                  <a:pt x="248" y="160"/>
                                  <a:pt x="249" y="158"/>
                                </a:cubicBezTo>
                                <a:cubicBezTo>
                                  <a:pt x="254" y="155"/>
                                  <a:pt x="256" y="151"/>
                                  <a:pt x="256" y="145"/>
                                </a:cubicBezTo>
                                <a:cubicBezTo>
                                  <a:pt x="256" y="141"/>
                                  <a:pt x="254" y="138"/>
                                  <a:pt x="252" y="136"/>
                                </a:cubicBezTo>
                                <a:cubicBezTo>
                                  <a:pt x="253" y="135"/>
                                  <a:pt x="255" y="134"/>
                                  <a:pt x="257" y="133"/>
                                </a:cubicBezTo>
                                <a:cubicBezTo>
                                  <a:pt x="261" y="130"/>
                                  <a:pt x="263" y="126"/>
                                  <a:pt x="263" y="120"/>
                                </a:cubicBezTo>
                                <a:cubicBezTo>
                                  <a:pt x="263" y="120"/>
                                  <a:pt x="263" y="120"/>
                                  <a:pt x="263" y="120"/>
                                </a:cubicBezTo>
                                <a:cubicBezTo>
                                  <a:pt x="264" y="121"/>
                                  <a:pt x="264" y="121"/>
                                  <a:pt x="264" y="121"/>
                                </a:cubicBezTo>
                                <a:cubicBezTo>
                                  <a:pt x="265" y="121"/>
                                  <a:pt x="266" y="122"/>
                                  <a:pt x="268" y="121"/>
                                </a:cubicBezTo>
                                <a:cubicBezTo>
                                  <a:pt x="268" y="120"/>
                                  <a:pt x="268" y="120"/>
                                  <a:pt x="268" y="120"/>
                                </a:cubicBezTo>
                                <a:cubicBezTo>
                                  <a:pt x="309" y="70"/>
                                  <a:pt x="309" y="70"/>
                                  <a:pt x="309" y="70"/>
                                </a:cubicBezTo>
                                <a:cubicBezTo>
                                  <a:pt x="310" y="69"/>
                                  <a:pt x="310" y="68"/>
                                  <a:pt x="310" y="68"/>
                                </a:cubicBezTo>
                                <a:cubicBezTo>
                                  <a:pt x="310" y="67"/>
                                  <a:pt x="309" y="67"/>
                                  <a:pt x="309" y="65"/>
                                </a:cubicBezTo>
                                <a:close/>
                                <a:moveTo>
                                  <a:pt x="75" y="239"/>
                                </a:moveTo>
                                <a:cubicBezTo>
                                  <a:pt x="70" y="242"/>
                                  <a:pt x="64" y="241"/>
                                  <a:pt x="60" y="236"/>
                                </a:cubicBezTo>
                                <a:cubicBezTo>
                                  <a:pt x="57" y="231"/>
                                  <a:pt x="58" y="225"/>
                                  <a:pt x="62" y="221"/>
                                </a:cubicBezTo>
                                <a:cubicBezTo>
                                  <a:pt x="68" y="218"/>
                                  <a:pt x="74" y="219"/>
                                  <a:pt x="78" y="224"/>
                                </a:cubicBezTo>
                                <a:cubicBezTo>
                                  <a:pt x="81" y="229"/>
                                  <a:pt x="80" y="235"/>
                                  <a:pt x="75" y="239"/>
                                </a:cubicBezTo>
                                <a:close/>
                                <a:moveTo>
                                  <a:pt x="96" y="135"/>
                                </a:moveTo>
                                <a:cubicBezTo>
                                  <a:pt x="97" y="128"/>
                                  <a:pt x="97" y="128"/>
                                  <a:pt x="97" y="128"/>
                                </a:cubicBezTo>
                                <a:cubicBezTo>
                                  <a:pt x="100" y="117"/>
                                  <a:pt x="100" y="117"/>
                                  <a:pt x="100" y="117"/>
                                </a:cubicBezTo>
                                <a:cubicBezTo>
                                  <a:pt x="136" y="93"/>
                                  <a:pt x="136" y="93"/>
                                  <a:pt x="136" y="93"/>
                                </a:cubicBezTo>
                                <a:cubicBezTo>
                                  <a:pt x="171" y="88"/>
                                  <a:pt x="171" y="88"/>
                                  <a:pt x="171" y="88"/>
                                </a:cubicBezTo>
                                <a:cubicBezTo>
                                  <a:pt x="171" y="88"/>
                                  <a:pt x="172" y="88"/>
                                  <a:pt x="172" y="87"/>
                                </a:cubicBezTo>
                                <a:cubicBezTo>
                                  <a:pt x="199" y="69"/>
                                  <a:pt x="199" y="69"/>
                                  <a:pt x="199" y="69"/>
                                </a:cubicBezTo>
                                <a:cubicBezTo>
                                  <a:pt x="245" y="106"/>
                                  <a:pt x="245" y="106"/>
                                  <a:pt x="245" y="106"/>
                                </a:cubicBezTo>
                                <a:cubicBezTo>
                                  <a:pt x="178" y="112"/>
                                  <a:pt x="178" y="112"/>
                                  <a:pt x="178" y="112"/>
                                </a:cubicBezTo>
                                <a:cubicBezTo>
                                  <a:pt x="136" y="116"/>
                                  <a:pt x="136" y="116"/>
                                  <a:pt x="136" y="116"/>
                                </a:cubicBezTo>
                                <a:cubicBezTo>
                                  <a:pt x="136" y="115"/>
                                  <a:pt x="135" y="115"/>
                                  <a:pt x="135" y="115"/>
                                </a:cubicBezTo>
                                <a:cubicBezTo>
                                  <a:pt x="120" y="125"/>
                                  <a:pt x="120" y="125"/>
                                  <a:pt x="120" y="125"/>
                                </a:cubicBezTo>
                                <a:cubicBezTo>
                                  <a:pt x="120" y="125"/>
                                  <a:pt x="120" y="125"/>
                                  <a:pt x="120" y="125"/>
                                </a:cubicBezTo>
                                <a:cubicBezTo>
                                  <a:pt x="120" y="126"/>
                                  <a:pt x="120" y="126"/>
                                  <a:pt x="120" y="126"/>
                                </a:cubicBezTo>
                                <a:cubicBezTo>
                                  <a:pt x="119" y="127"/>
                                  <a:pt x="119" y="127"/>
                                  <a:pt x="119" y="127"/>
                                </a:cubicBezTo>
                                <a:cubicBezTo>
                                  <a:pt x="113" y="153"/>
                                  <a:pt x="113" y="153"/>
                                  <a:pt x="113" y="153"/>
                                </a:cubicBezTo>
                                <a:cubicBezTo>
                                  <a:pt x="113" y="153"/>
                                  <a:pt x="113" y="153"/>
                                  <a:pt x="113" y="153"/>
                                </a:cubicBezTo>
                                <a:cubicBezTo>
                                  <a:pt x="113" y="153"/>
                                  <a:pt x="113" y="153"/>
                                  <a:pt x="113" y="153"/>
                                </a:cubicBezTo>
                                <a:cubicBezTo>
                                  <a:pt x="111" y="159"/>
                                  <a:pt x="106" y="162"/>
                                  <a:pt x="100" y="161"/>
                                </a:cubicBezTo>
                                <a:cubicBezTo>
                                  <a:pt x="95" y="160"/>
                                  <a:pt x="91" y="154"/>
                                  <a:pt x="93" y="148"/>
                                </a:cubicBezTo>
                                <a:cubicBezTo>
                                  <a:pt x="93" y="148"/>
                                  <a:pt x="93" y="148"/>
                                  <a:pt x="93" y="148"/>
                                </a:cubicBezTo>
                                <a:cubicBezTo>
                                  <a:pt x="93" y="148"/>
                                  <a:pt x="93" y="148"/>
                                  <a:pt x="93" y="148"/>
                                </a:cubicBezTo>
                                <a:cubicBezTo>
                                  <a:pt x="96" y="135"/>
                                  <a:pt x="96" y="135"/>
                                  <a:pt x="96" y="135"/>
                                </a:cubicBezTo>
                                <a:cubicBezTo>
                                  <a:pt x="96" y="135"/>
                                  <a:pt x="96" y="135"/>
                                  <a:pt x="96" y="135"/>
                                </a:cubicBezTo>
                                <a:close/>
                                <a:moveTo>
                                  <a:pt x="116" y="214"/>
                                </a:moveTo>
                                <a:cubicBezTo>
                                  <a:pt x="116" y="214"/>
                                  <a:pt x="116" y="214"/>
                                  <a:pt x="116" y="214"/>
                                </a:cubicBezTo>
                                <a:cubicBezTo>
                                  <a:pt x="116" y="214"/>
                                  <a:pt x="116" y="214"/>
                                  <a:pt x="116" y="214"/>
                                </a:cubicBezTo>
                                <a:cubicBezTo>
                                  <a:pt x="117" y="217"/>
                                  <a:pt x="117" y="217"/>
                                  <a:pt x="117" y="217"/>
                                </a:cubicBezTo>
                                <a:cubicBezTo>
                                  <a:pt x="119" y="220"/>
                                  <a:pt x="119" y="220"/>
                                  <a:pt x="119" y="220"/>
                                </a:cubicBezTo>
                                <a:cubicBezTo>
                                  <a:pt x="119" y="220"/>
                                  <a:pt x="119" y="220"/>
                                  <a:pt x="119" y="220"/>
                                </a:cubicBezTo>
                                <a:cubicBezTo>
                                  <a:pt x="119" y="221"/>
                                  <a:pt x="119" y="221"/>
                                  <a:pt x="119" y="221"/>
                                </a:cubicBezTo>
                                <a:cubicBezTo>
                                  <a:pt x="119" y="222"/>
                                  <a:pt x="119" y="223"/>
                                  <a:pt x="119" y="224"/>
                                </a:cubicBezTo>
                                <a:cubicBezTo>
                                  <a:pt x="119" y="228"/>
                                  <a:pt x="117" y="231"/>
                                  <a:pt x="113" y="233"/>
                                </a:cubicBezTo>
                                <a:cubicBezTo>
                                  <a:pt x="110" y="233"/>
                                  <a:pt x="106" y="233"/>
                                  <a:pt x="104" y="231"/>
                                </a:cubicBezTo>
                                <a:cubicBezTo>
                                  <a:pt x="102" y="230"/>
                                  <a:pt x="101" y="228"/>
                                  <a:pt x="101" y="227"/>
                                </a:cubicBezTo>
                                <a:cubicBezTo>
                                  <a:pt x="101" y="227"/>
                                  <a:pt x="101" y="227"/>
                                  <a:pt x="101" y="227"/>
                                </a:cubicBezTo>
                                <a:cubicBezTo>
                                  <a:pt x="101" y="226"/>
                                  <a:pt x="101" y="226"/>
                                  <a:pt x="101" y="226"/>
                                </a:cubicBezTo>
                                <a:cubicBezTo>
                                  <a:pt x="100" y="225"/>
                                  <a:pt x="100" y="225"/>
                                  <a:pt x="100" y="225"/>
                                </a:cubicBezTo>
                                <a:cubicBezTo>
                                  <a:pt x="98" y="220"/>
                                  <a:pt x="98" y="220"/>
                                  <a:pt x="98" y="220"/>
                                </a:cubicBezTo>
                                <a:cubicBezTo>
                                  <a:pt x="98" y="220"/>
                                  <a:pt x="98" y="220"/>
                                  <a:pt x="98" y="220"/>
                                </a:cubicBezTo>
                                <a:cubicBezTo>
                                  <a:pt x="98" y="220"/>
                                  <a:pt x="98" y="220"/>
                                  <a:pt x="98" y="219"/>
                                </a:cubicBezTo>
                                <a:cubicBezTo>
                                  <a:pt x="97" y="215"/>
                                  <a:pt x="100" y="210"/>
                                  <a:pt x="104" y="208"/>
                                </a:cubicBezTo>
                                <a:cubicBezTo>
                                  <a:pt x="106" y="207"/>
                                  <a:pt x="109" y="207"/>
                                  <a:pt x="111" y="208"/>
                                </a:cubicBezTo>
                                <a:cubicBezTo>
                                  <a:pt x="114" y="209"/>
                                  <a:pt x="115" y="211"/>
                                  <a:pt x="116" y="214"/>
                                </a:cubicBezTo>
                                <a:close/>
                                <a:moveTo>
                                  <a:pt x="144" y="219"/>
                                </a:moveTo>
                                <a:cubicBezTo>
                                  <a:pt x="145" y="221"/>
                                  <a:pt x="145" y="221"/>
                                  <a:pt x="145" y="221"/>
                                </a:cubicBezTo>
                                <a:cubicBezTo>
                                  <a:pt x="145" y="222"/>
                                  <a:pt x="145" y="222"/>
                                  <a:pt x="145" y="222"/>
                                </a:cubicBezTo>
                                <a:cubicBezTo>
                                  <a:pt x="145" y="222"/>
                                  <a:pt x="145" y="222"/>
                                  <a:pt x="145" y="222"/>
                                </a:cubicBezTo>
                                <a:cubicBezTo>
                                  <a:pt x="147" y="226"/>
                                  <a:pt x="145" y="232"/>
                                  <a:pt x="139" y="234"/>
                                </a:cubicBezTo>
                                <a:cubicBezTo>
                                  <a:pt x="137" y="234"/>
                                  <a:pt x="135" y="234"/>
                                  <a:pt x="132" y="233"/>
                                </a:cubicBezTo>
                                <a:cubicBezTo>
                                  <a:pt x="130" y="232"/>
                                  <a:pt x="129" y="231"/>
                                  <a:pt x="128" y="228"/>
                                </a:cubicBezTo>
                                <a:cubicBezTo>
                                  <a:pt x="127" y="228"/>
                                  <a:pt x="127" y="228"/>
                                  <a:pt x="127" y="228"/>
                                </a:cubicBezTo>
                                <a:cubicBezTo>
                                  <a:pt x="127" y="228"/>
                                  <a:pt x="127" y="228"/>
                                  <a:pt x="127" y="228"/>
                                </a:cubicBezTo>
                                <a:cubicBezTo>
                                  <a:pt x="125" y="220"/>
                                  <a:pt x="125" y="220"/>
                                  <a:pt x="125" y="220"/>
                                </a:cubicBezTo>
                                <a:cubicBezTo>
                                  <a:pt x="123" y="215"/>
                                  <a:pt x="123" y="215"/>
                                  <a:pt x="123" y="215"/>
                                </a:cubicBezTo>
                                <a:cubicBezTo>
                                  <a:pt x="122" y="210"/>
                                  <a:pt x="122" y="210"/>
                                  <a:pt x="122" y="210"/>
                                </a:cubicBezTo>
                                <a:cubicBezTo>
                                  <a:pt x="122" y="210"/>
                                  <a:pt x="122" y="210"/>
                                  <a:pt x="122" y="210"/>
                                </a:cubicBezTo>
                                <a:cubicBezTo>
                                  <a:pt x="122" y="210"/>
                                  <a:pt x="122" y="210"/>
                                  <a:pt x="122" y="210"/>
                                </a:cubicBezTo>
                                <a:cubicBezTo>
                                  <a:pt x="120" y="205"/>
                                  <a:pt x="123" y="199"/>
                                  <a:pt x="127" y="198"/>
                                </a:cubicBezTo>
                                <a:cubicBezTo>
                                  <a:pt x="130" y="197"/>
                                  <a:pt x="132" y="198"/>
                                  <a:pt x="135" y="199"/>
                                </a:cubicBezTo>
                                <a:cubicBezTo>
                                  <a:pt x="136" y="199"/>
                                  <a:pt x="138" y="201"/>
                                  <a:pt x="139" y="203"/>
                                </a:cubicBezTo>
                                <a:cubicBezTo>
                                  <a:pt x="139" y="204"/>
                                  <a:pt x="139" y="204"/>
                                  <a:pt x="139" y="204"/>
                                </a:cubicBezTo>
                                <a:cubicBezTo>
                                  <a:pt x="139" y="204"/>
                                  <a:pt x="139" y="204"/>
                                  <a:pt x="139" y="204"/>
                                </a:cubicBezTo>
                                <a:cubicBezTo>
                                  <a:pt x="142" y="212"/>
                                  <a:pt x="142" y="212"/>
                                  <a:pt x="142" y="212"/>
                                </a:cubicBezTo>
                                <a:cubicBezTo>
                                  <a:pt x="144" y="219"/>
                                  <a:pt x="144" y="219"/>
                                  <a:pt x="144" y="219"/>
                                </a:cubicBezTo>
                                <a:cubicBezTo>
                                  <a:pt x="144" y="219"/>
                                  <a:pt x="144" y="219"/>
                                  <a:pt x="144" y="219"/>
                                </a:cubicBezTo>
                                <a:close/>
                                <a:moveTo>
                                  <a:pt x="168" y="210"/>
                                </a:moveTo>
                                <a:cubicBezTo>
                                  <a:pt x="171" y="216"/>
                                  <a:pt x="171" y="216"/>
                                  <a:pt x="171" y="216"/>
                                </a:cubicBezTo>
                                <a:cubicBezTo>
                                  <a:pt x="171" y="220"/>
                                  <a:pt x="171" y="220"/>
                                  <a:pt x="171" y="220"/>
                                </a:cubicBezTo>
                                <a:cubicBezTo>
                                  <a:pt x="171" y="220"/>
                                  <a:pt x="171" y="220"/>
                                  <a:pt x="171" y="220"/>
                                </a:cubicBezTo>
                                <a:cubicBezTo>
                                  <a:pt x="172" y="220"/>
                                  <a:pt x="172" y="220"/>
                                  <a:pt x="172" y="220"/>
                                </a:cubicBezTo>
                                <a:cubicBezTo>
                                  <a:pt x="173" y="225"/>
                                  <a:pt x="171" y="230"/>
                                  <a:pt x="166" y="232"/>
                                </a:cubicBezTo>
                                <a:cubicBezTo>
                                  <a:pt x="163" y="233"/>
                                  <a:pt x="161" y="232"/>
                                  <a:pt x="159" y="231"/>
                                </a:cubicBezTo>
                                <a:cubicBezTo>
                                  <a:pt x="157" y="230"/>
                                  <a:pt x="155" y="228"/>
                                  <a:pt x="154" y="226"/>
                                </a:cubicBezTo>
                                <a:cubicBezTo>
                                  <a:pt x="154" y="226"/>
                                  <a:pt x="154" y="226"/>
                                  <a:pt x="154" y="226"/>
                                </a:cubicBezTo>
                                <a:cubicBezTo>
                                  <a:pt x="153" y="225"/>
                                  <a:pt x="153" y="225"/>
                                  <a:pt x="153" y="225"/>
                                </a:cubicBezTo>
                                <a:cubicBezTo>
                                  <a:pt x="151" y="218"/>
                                  <a:pt x="151" y="218"/>
                                  <a:pt x="151" y="218"/>
                                </a:cubicBezTo>
                                <a:cubicBezTo>
                                  <a:pt x="149" y="211"/>
                                  <a:pt x="149" y="211"/>
                                  <a:pt x="149" y="211"/>
                                </a:cubicBezTo>
                                <a:cubicBezTo>
                                  <a:pt x="145" y="200"/>
                                  <a:pt x="145" y="200"/>
                                  <a:pt x="145" y="200"/>
                                </a:cubicBezTo>
                                <a:cubicBezTo>
                                  <a:pt x="145" y="200"/>
                                  <a:pt x="145" y="200"/>
                                  <a:pt x="145" y="200"/>
                                </a:cubicBezTo>
                                <a:cubicBezTo>
                                  <a:pt x="145" y="200"/>
                                  <a:pt x="145" y="200"/>
                                  <a:pt x="145" y="200"/>
                                </a:cubicBezTo>
                                <a:cubicBezTo>
                                  <a:pt x="143" y="195"/>
                                  <a:pt x="146" y="190"/>
                                  <a:pt x="151" y="188"/>
                                </a:cubicBezTo>
                                <a:cubicBezTo>
                                  <a:pt x="155" y="186"/>
                                  <a:pt x="161" y="189"/>
                                  <a:pt x="162" y="194"/>
                                </a:cubicBezTo>
                                <a:cubicBezTo>
                                  <a:pt x="162" y="194"/>
                                  <a:pt x="162" y="194"/>
                                  <a:pt x="162" y="194"/>
                                </a:cubicBezTo>
                                <a:cubicBezTo>
                                  <a:pt x="163" y="194"/>
                                  <a:pt x="163" y="194"/>
                                  <a:pt x="163" y="194"/>
                                </a:cubicBezTo>
                                <a:cubicBezTo>
                                  <a:pt x="168" y="210"/>
                                  <a:pt x="168" y="210"/>
                                  <a:pt x="168" y="210"/>
                                </a:cubicBezTo>
                                <a:cubicBezTo>
                                  <a:pt x="168" y="210"/>
                                  <a:pt x="168" y="210"/>
                                  <a:pt x="168" y="210"/>
                                </a:cubicBezTo>
                                <a:close/>
                                <a:moveTo>
                                  <a:pt x="188" y="192"/>
                                </a:moveTo>
                                <a:cubicBezTo>
                                  <a:pt x="188" y="193"/>
                                  <a:pt x="188" y="193"/>
                                  <a:pt x="188" y="193"/>
                                </a:cubicBezTo>
                                <a:cubicBezTo>
                                  <a:pt x="188" y="193"/>
                                  <a:pt x="188" y="193"/>
                                  <a:pt x="188" y="193"/>
                                </a:cubicBezTo>
                                <a:cubicBezTo>
                                  <a:pt x="194" y="209"/>
                                  <a:pt x="194" y="209"/>
                                  <a:pt x="194" y="209"/>
                                </a:cubicBezTo>
                                <a:cubicBezTo>
                                  <a:pt x="195" y="212"/>
                                  <a:pt x="195" y="212"/>
                                  <a:pt x="195" y="212"/>
                                </a:cubicBezTo>
                                <a:cubicBezTo>
                                  <a:pt x="195" y="212"/>
                                  <a:pt x="195" y="212"/>
                                  <a:pt x="195" y="212"/>
                                </a:cubicBezTo>
                                <a:cubicBezTo>
                                  <a:pt x="195" y="212"/>
                                  <a:pt x="195" y="212"/>
                                  <a:pt x="196" y="213"/>
                                </a:cubicBezTo>
                                <a:cubicBezTo>
                                  <a:pt x="195" y="213"/>
                                  <a:pt x="196" y="214"/>
                                  <a:pt x="196" y="214"/>
                                </a:cubicBezTo>
                                <a:cubicBezTo>
                                  <a:pt x="196" y="219"/>
                                  <a:pt x="193" y="223"/>
                                  <a:pt x="190" y="225"/>
                                </a:cubicBezTo>
                                <a:cubicBezTo>
                                  <a:pt x="185" y="226"/>
                                  <a:pt x="179" y="223"/>
                                  <a:pt x="178" y="219"/>
                                </a:cubicBezTo>
                                <a:cubicBezTo>
                                  <a:pt x="178" y="219"/>
                                  <a:pt x="178" y="219"/>
                                  <a:pt x="178" y="219"/>
                                </a:cubicBezTo>
                                <a:cubicBezTo>
                                  <a:pt x="178" y="218"/>
                                  <a:pt x="178" y="218"/>
                                  <a:pt x="178" y="218"/>
                                </a:cubicBezTo>
                                <a:cubicBezTo>
                                  <a:pt x="177" y="216"/>
                                  <a:pt x="177" y="216"/>
                                  <a:pt x="177" y="216"/>
                                </a:cubicBezTo>
                                <a:cubicBezTo>
                                  <a:pt x="175" y="210"/>
                                  <a:pt x="175" y="210"/>
                                  <a:pt x="175" y="210"/>
                                </a:cubicBezTo>
                                <a:cubicBezTo>
                                  <a:pt x="170" y="198"/>
                                  <a:pt x="170" y="198"/>
                                  <a:pt x="170" y="198"/>
                                </a:cubicBezTo>
                                <a:cubicBezTo>
                                  <a:pt x="170" y="198"/>
                                  <a:pt x="170" y="198"/>
                                  <a:pt x="170" y="198"/>
                                </a:cubicBezTo>
                                <a:cubicBezTo>
                                  <a:pt x="170" y="198"/>
                                  <a:pt x="170" y="198"/>
                                  <a:pt x="170" y="198"/>
                                </a:cubicBezTo>
                                <a:cubicBezTo>
                                  <a:pt x="169" y="194"/>
                                  <a:pt x="172" y="188"/>
                                  <a:pt x="176" y="187"/>
                                </a:cubicBezTo>
                                <a:cubicBezTo>
                                  <a:pt x="179" y="186"/>
                                  <a:pt x="182" y="186"/>
                                  <a:pt x="183" y="187"/>
                                </a:cubicBezTo>
                                <a:cubicBezTo>
                                  <a:pt x="186" y="188"/>
                                  <a:pt x="187" y="190"/>
                                  <a:pt x="188" y="192"/>
                                </a:cubicBezTo>
                                <a:close/>
                                <a:moveTo>
                                  <a:pt x="229" y="197"/>
                                </a:moveTo>
                                <a:cubicBezTo>
                                  <a:pt x="230" y="202"/>
                                  <a:pt x="226" y="206"/>
                                  <a:pt x="222" y="206"/>
                                </a:cubicBezTo>
                                <a:cubicBezTo>
                                  <a:pt x="222" y="206"/>
                                  <a:pt x="222" y="206"/>
                                  <a:pt x="222" y="206"/>
                                </a:cubicBezTo>
                                <a:cubicBezTo>
                                  <a:pt x="221" y="206"/>
                                  <a:pt x="220" y="206"/>
                                  <a:pt x="220" y="206"/>
                                </a:cubicBezTo>
                                <a:cubicBezTo>
                                  <a:pt x="200" y="208"/>
                                  <a:pt x="200" y="208"/>
                                  <a:pt x="200" y="208"/>
                                </a:cubicBezTo>
                                <a:cubicBezTo>
                                  <a:pt x="195" y="191"/>
                                  <a:pt x="195" y="191"/>
                                  <a:pt x="195" y="191"/>
                                </a:cubicBezTo>
                                <a:cubicBezTo>
                                  <a:pt x="220" y="189"/>
                                  <a:pt x="220" y="189"/>
                                  <a:pt x="220" y="189"/>
                                </a:cubicBezTo>
                                <a:cubicBezTo>
                                  <a:pt x="220" y="189"/>
                                  <a:pt x="220" y="189"/>
                                  <a:pt x="220" y="189"/>
                                </a:cubicBezTo>
                                <a:cubicBezTo>
                                  <a:pt x="220" y="189"/>
                                  <a:pt x="220" y="189"/>
                                  <a:pt x="220" y="189"/>
                                </a:cubicBezTo>
                                <a:cubicBezTo>
                                  <a:pt x="225" y="189"/>
                                  <a:pt x="228" y="192"/>
                                  <a:pt x="229" y="197"/>
                                </a:cubicBezTo>
                                <a:close/>
                                <a:moveTo>
                                  <a:pt x="257" y="120"/>
                                </a:moveTo>
                                <a:cubicBezTo>
                                  <a:pt x="257" y="123"/>
                                  <a:pt x="256" y="126"/>
                                  <a:pt x="253" y="128"/>
                                </a:cubicBezTo>
                                <a:cubicBezTo>
                                  <a:pt x="252" y="129"/>
                                  <a:pt x="250" y="130"/>
                                  <a:pt x="249" y="130"/>
                                </a:cubicBezTo>
                                <a:cubicBezTo>
                                  <a:pt x="249" y="130"/>
                                  <a:pt x="249" y="130"/>
                                  <a:pt x="249" y="130"/>
                                </a:cubicBezTo>
                                <a:cubicBezTo>
                                  <a:pt x="248" y="130"/>
                                  <a:pt x="248" y="130"/>
                                  <a:pt x="248" y="130"/>
                                </a:cubicBezTo>
                                <a:cubicBezTo>
                                  <a:pt x="181" y="135"/>
                                  <a:pt x="181" y="135"/>
                                  <a:pt x="181" y="135"/>
                                </a:cubicBezTo>
                                <a:cubicBezTo>
                                  <a:pt x="180" y="135"/>
                                  <a:pt x="180" y="136"/>
                                  <a:pt x="179" y="136"/>
                                </a:cubicBezTo>
                                <a:cubicBezTo>
                                  <a:pt x="178" y="137"/>
                                  <a:pt x="178" y="138"/>
                                  <a:pt x="178" y="139"/>
                                </a:cubicBezTo>
                                <a:cubicBezTo>
                                  <a:pt x="178" y="139"/>
                                  <a:pt x="178" y="139"/>
                                  <a:pt x="178" y="139"/>
                                </a:cubicBezTo>
                                <a:cubicBezTo>
                                  <a:pt x="179" y="141"/>
                                  <a:pt x="180" y="142"/>
                                  <a:pt x="182" y="142"/>
                                </a:cubicBezTo>
                                <a:cubicBezTo>
                                  <a:pt x="240" y="137"/>
                                  <a:pt x="240" y="137"/>
                                  <a:pt x="240" y="137"/>
                                </a:cubicBezTo>
                                <a:cubicBezTo>
                                  <a:pt x="240" y="137"/>
                                  <a:pt x="240" y="137"/>
                                  <a:pt x="240" y="137"/>
                                </a:cubicBezTo>
                                <a:cubicBezTo>
                                  <a:pt x="241" y="138"/>
                                  <a:pt x="241" y="138"/>
                                  <a:pt x="241" y="138"/>
                                </a:cubicBezTo>
                                <a:cubicBezTo>
                                  <a:pt x="243" y="137"/>
                                  <a:pt x="245" y="138"/>
                                  <a:pt x="247" y="139"/>
                                </a:cubicBezTo>
                                <a:cubicBezTo>
                                  <a:pt x="249" y="141"/>
                                  <a:pt x="249" y="143"/>
                                  <a:pt x="250" y="145"/>
                                </a:cubicBezTo>
                                <a:cubicBezTo>
                                  <a:pt x="250" y="150"/>
                                  <a:pt x="247" y="154"/>
                                  <a:pt x="242" y="155"/>
                                </a:cubicBezTo>
                                <a:cubicBezTo>
                                  <a:pt x="242" y="155"/>
                                  <a:pt x="242" y="155"/>
                                  <a:pt x="242" y="155"/>
                                </a:cubicBezTo>
                                <a:cubicBezTo>
                                  <a:pt x="241" y="155"/>
                                  <a:pt x="241" y="155"/>
                                  <a:pt x="241" y="155"/>
                                </a:cubicBezTo>
                                <a:cubicBezTo>
                                  <a:pt x="186" y="159"/>
                                  <a:pt x="186" y="159"/>
                                  <a:pt x="186" y="159"/>
                                </a:cubicBezTo>
                                <a:cubicBezTo>
                                  <a:pt x="186" y="159"/>
                                  <a:pt x="185" y="160"/>
                                  <a:pt x="184" y="160"/>
                                </a:cubicBezTo>
                                <a:cubicBezTo>
                                  <a:pt x="184" y="160"/>
                                  <a:pt x="183" y="162"/>
                                  <a:pt x="183" y="163"/>
                                </a:cubicBezTo>
                                <a:cubicBezTo>
                                  <a:pt x="184" y="164"/>
                                  <a:pt x="184" y="164"/>
                                  <a:pt x="184" y="164"/>
                                </a:cubicBezTo>
                                <a:cubicBezTo>
                                  <a:pt x="184" y="166"/>
                                  <a:pt x="186" y="166"/>
                                  <a:pt x="187" y="167"/>
                                </a:cubicBezTo>
                                <a:cubicBezTo>
                                  <a:pt x="230" y="163"/>
                                  <a:pt x="230" y="163"/>
                                  <a:pt x="230" y="163"/>
                                </a:cubicBezTo>
                                <a:cubicBezTo>
                                  <a:pt x="231" y="163"/>
                                  <a:pt x="231" y="163"/>
                                  <a:pt x="231" y="163"/>
                                </a:cubicBezTo>
                                <a:cubicBezTo>
                                  <a:pt x="231" y="163"/>
                                  <a:pt x="231" y="163"/>
                                  <a:pt x="231" y="163"/>
                                </a:cubicBezTo>
                                <a:cubicBezTo>
                                  <a:pt x="236" y="163"/>
                                  <a:pt x="240" y="166"/>
                                  <a:pt x="240" y="171"/>
                                </a:cubicBezTo>
                                <a:cubicBezTo>
                                  <a:pt x="241" y="176"/>
                                  <a:pt x="237" y="180"/>
                                  <a:pt x="233" y="180"/>
                                </a:cubicBezTo>
                                <a:cubicBezTo>
                                  <a:pt x="232" y="181"/>
                                  <a:pt x="232" y="181"/>
                                  <a:pt x="232" y="181"/>
                                </a:cubicBezTo>
                                <a:cubicBezTo>
                                  <a:pt x="232" y="180"/>
                                  <a:pt x="232" y="180"/>
                                  <a:pt x="232" y="180"/>
                                </a:cubicBezTo>
                                <a:cubicBezTo>
                                  <a:pt x="191" y="184"/>
                                  <a:pt x="191" y="184"/>
                                  <a:pt x="191" y="184"/>
                                </a:cubicBezTo>
                                <a:cubicBezTo>
                                  <a:pt x="191" y="184"/>
                                  <a:pt x="191" y="184"/>
                                  <a:pt x="190" y="185"/>
                                </a:cubicBezTo>
                                <a:cubicBezTo>
                                  <a:pt x="189" y="183"/>
                                  <a:pt x="187" y="182"/>
                                  <a:pt x="186" y="181"/>
                                </a:cubicBezTo>
                                <a:cubicBezTo>
                                  <a:pt x="183" y="179"/>
                                  <a:pt x="178" y="178"/>
                                  <a:pt x="174" y="181"/>
                                </a:cubicBezTo>
                                <a:cubicBezTo>
                                  <a:pt x="171" y="182"/>
                                  <a:pt x="168" y="184"/>
                                  <a:pt x="166" y="187"/>
                                </a:cubicBezTo>
                                <a:cubicBezTo>
                                  <a:pt x="162" y="182"/>
                                  <a:pt x="155" y="180"/>
                                  <a:pt x="149" y="182"/>
                                </a:cubicBezTo>
                                <a:cubicBezTo>
                                  <a:pt x="143" y="184"/>
                                  <a:pt x="140" y="188"/>
                                  <a:pt x="139" y="194"/>
                                </a:cubicBezTo>
                                <a:cubicBezTo>
                                  <a:pt x="138" y="193"/>
                                  <a:pt x="137" y="193"/>
                                  <a:pt x="137" y="193"/>
                                </a:cubicBezTo>
                                <a:cubicBezTo>
                                  <a:pt x="133" y="191"/>
                                  <a:pt x="129" y="191"/>
                                  <a:pt x="125" y="192"/>
                                </a:cubicBezTo>
                                <a:cubicBezTo>
                                  <a:pt x="120" y="194"/>
                                  <a:pt x="116" y="198"/>
                                  <a:pt x="115" y="204"/>
                                </a:cubicBezTo>
                                <a:cubicBezTo>
                                  <a:pt x="115" y="203"/>
                                  <a:pt x="115" y="203"/>
                                  <a:pt x="114" y="203"/>
                                </a:cubicBezTo>
                                <a:cubicBezTo>
                                  <a:pt x="111" y="201"/>
                                  <a:pt x="106" y="200"/>
                                  <a:pt x="102" y="202"/>
                                </a:cubicBezTo>
                                <a:cubicBezTo>
                                  <a:pt x="101" y="202"/>
                                  <a:pt x="100" y="203"/>
                                  <a:pt x="99" y="204"/>
                                </a:cubicBezTo>
                                <a:cubicBezTo>
                                  <a:pt x="93" y="208"/>
                                  <a:pt x="90" y="215"/>
                                  <a:pt x="93" y="221"/>
                                </a:cubicBezTo>
                                <a:cubicBezTo>
                                  <a:pt x="93" y="221"/>
                                  <a:pt x="93" y="221"/>
                                  <a:pt x="93" y="221"/>
                                </a:cubicBezTo>
                                <a:cubicBezTo>
                                  <a:pt x="93" y="222"/>
                                  <a:pt x="93" y="222"/>
                                  <a:pt x="93" y="222"/>
                                </a:cubicBezTo>
                                <a:cubicBezTo>
                                  <a:pt x="93" y="224"/>
                                  <a:pt x="93" y="224"/>
                                  <a:pt x="93" y="224"/>
                                </a:cubicBezTo>
                                <a:cubicBezTo>
                                  <a:pt x="90" y="222"/>
                                  <a:pt x="90" y="222"/>
                                  <a:pt x="90" y="222"/>
                                </a:cubicBezTo>
                                <a:cubicBezTo>
                                  <a:pt x="75" y="160"/>
                                  <a:pt x="75" y="160"/>
                                  <a:pt x="75" y="160"/>
                                </a:cubicBezTo>
                                <a:cubicBezTo>
                                  <a:pt x="88" y="141"/>
                                  <a:pt x="88" y="141"/>
                                  <a:pt x="88" y="141"/>
                                </a:cubicBezTo>
                                <a:cubicBezTo>
                                  <a:pt x="87" y="146"/>
                                  <a:pt x="87" y="146"/>
                                  <a:pt x="87" y="146"/>
                                </a:cubicBezTo>
                                <a:cubicBezTo>
                                  <a:pt x="86" y="147"/>
                                  <a:pt x="86" y="147"/>
                                  <a:pt x="86" y="147"/>
                                </a:cubicBezTo>
                                <a:cubicBezTo>
                                  <a:pt x="86" y="147"/>
                                  <a:pt x="86" y="147"/>
                                  <a:pt x="86" y="147"/>
                                </a:cubicBezTo>
                                <a:cubicBezTo>
                                  <a:pt x="85" y="156"/>
                                  <a:pt x="90" y="165"/>
                                  <a:pt x="99" y="167"/>
                                </a:cubicBezTo>
                                <a:cubicBezTo>
                                  <a:pt x="104" y="168"/>
                                  <a:pt x="109" y="167"/>
                                  <a:pt x="113" y="164"/>
                                </a:cubicBezTo>
                                <a:cubicBezTo>
                                  <a:pt x="116" y="162"/>
                                  <a:pt x="118" y="159"/>
                                  <a:pt x="119" y="154"/>
                                </a:cubicBezTo>
                                <a:cubicBezTo>
                                  <a:pt x="119" y="154"/>
                                  <a:pt x="119" y="154"/>
                                  <a:pt x="119" y="154"/>
                                </a:cubicBezTo>
                                <a:cubicBezTo>
                                  <a:pt x="119" y="154"/>
                                  <a:pt x="119" y="154"/>
                                  <a:pt x="119" y="154"/>
                                </a:cubicBezTo>
                                <a:cubicBezTo>
                                  <a:pt x="124" y="130"/>
                                  <a:pt x="124" y="130"/>
                                  <a:pt x="124" y="130"/>
                                </a:cubicBezTo>
                                <a:cubicBezTo>
                                  <a:pt x="137" y="121"/>
                                  <a:pt x="137" y="121"/>
                                  <a:pt x="137" y="121"/>
                                </a:cubicBezTo>
                                <a:cubicBezTo>
                                  <a:pt x="179" y="118"/>
                                  <a:pt x="179" y="118"/>
                                  <a:pt x="179" y="118"/>
                                </a:cubicBezTo>
                                <a:cubicBezTo>
                                  <a:pt x="247" y="112"/>
                                  <a:pt x="247" y="112"/>
                                  <a:pt x="247" y="112"/>
                                </a:cubicBezTo>
                                <a:cubicBezTo>
                                  <a:pt x="247" y="112"/>
                                  <a:pt x="247" y="112"/>
                                  <a:pt x="247" y="112"/>
                                </a:cubicBezTo>
                                <a:cubicBezTo>
                                  <a:pt x="248" y="113"/>
                                  <a:pt x="248" y="113"/>
                                  <a:pt x="248" y="113"/>
                                </a:cubicBezTo>
                                <a:cubicBezTo>
                                  <a:pt x="252" y="112"/>
                                  <a:pt x="257" y="116"/>
                                  <a:pt x="257" y="120"/>
                                </a:cubicBezTo>
                                <a:close/>
                                <a:moveTo>
                                  <a:pt x="270" y="102"/>
                                </a:moveTo>
                                <a:cubicBezTo>
                                  <a:pt x="266" y="105"/>
                                  <a:pt x="259" y="104"/>
                                  <a:pt x="256" y="99"/>
                                </a:cubicBezTo>
                                <a:cubicBezTo>
                                  <a:pt x="253" y="94"/>
                                  <a:pt x="254" y="87"/>
                                  <a:pt x="258" y="84"/>
                                </a:cubicBezTo>
                                <a:cubicBezTo>
                                  <a:pt x="263" y="81"/>
                                  <a:pt x="269" y="82"/>
                                  <a:pt x="273" y="88"/>
                                </a:cubicBezTo>
                                <a:cubicBezTo>
                                  <a:pt x="276" y="92"/>
                                  <a:pt x="275" y="98"/>
                                  <a:pt x="270" y="10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30" name="Freeform 3730"/>
                        <wps:cNvSpPr>
                          <a:spLocks noEditPoints="1"/>
                        </wps:cNvSpPr>
                        <wps:spPr bwMode="auto">
                          <a:xfrm>
                            <a:off x="4205287" y="247650"/>
                            <a:ext cx="1054100" cy="889000"/>
                          </a:xfrm>
                          <a:custGeom>
                            <a:avLst/>
                            <a:gdLst>
                              <a:gd name="T0" fmla="*/ 178 w 281"/>
                              <a:gd name="T1" fmla="*/ 10 h 237"/>
                              <a:gd name="T2" fmla="*/ 121 w 281"/>
                              <a:gd name="T3" fmla="*/ 11 h 237"/>
                              <a:gd name="T4" fmla="*/ 59 w 281"/>
                              <a:gd name="T5" fmla="*/ 54 h 237"/>
                              <a:gd name="T6" fmla="*/ 42 w 281"/>
                              <a:gd name="T7" fmla="*/ 40 h 237"/>
                              <a:gd name="T8" fmla="*/ 49 w 281"/>
                              <a:gd name="T9" fmla="*/ 61 h 237"/>
                              <a:gd name="T10" fmla="*/ 33 w 281"/>
                              <a:gd name="T11" fmla="*/ 58 h 237"/>
                              <a:gd name="T12" fmla="*/ 27 w 281"/>
                              <a:gd name="T13" fmla="*/ 77 h 237"/>
                              <a:gd name="T14" fmla="*/ 21 w 281"/>
                              <a:gd name="T15" fmla="*/ 95 h 237"/>
                              <a:gd name="T16" fmla="*/ 32 w 281"/>
                              <a:gd name="T17" fmla="*/ 113 h 237"/>
                              <a:gd name="T18" fmla="*/ 7 w 281"/>
                              <a:gd name="T19" fmla="*/ 145 h 237"/>
                              <a:gd name="T20" fmla="*/ 34 w 281"/>
                              <a:gd name="T21" fmla="*/ 169 h 237"/>
                              <a:gd name="T22" fmla="*/ 41 w 281"/>
                              <a:gd name="T23" fmla="*/ 199 h 237"/>
                              <a:gd name="T24" fmla="*/ 257 w 281"/>
                              <a:gd name="T25" fmla="*/ 0 h 237"/>
                              <a:gd name="T26" fmla="*/ 228 w 281"/>
                              <a:gd name="T27" fmla="*/ 20 h 237"/>
                              <a:gd name="T28" fmla="*/ 39 w 281"/>
                              <a:gd name="T29" fmla="*/ 145 h 237"/>
                              <a:gd name="T30" fmla="*/ 53 w 281"/>
                              <a:gd name="T31" fmla="*/ 124 h 237"/>
                              <a:gd name="T32" fmla="*/ 59 w 281"/>
                              <a:gd name="T33" fmla="*/ 132 h 237"/>
                              <a:gd name="T34" fmla="*/ 64 w 281"/>
                              <a:gd name="T35" fmla="*/ 71 h 237"/>
                              <a:gd name="T36" fmla="*/ 51 w 281"/>
                              <a:gd name="T37" fmla="*/ 93 h 237"/>
                              <a:gd name="T38" fmla="*/ 45 w 281"/>
                              <a:gd name="T39" fmla="*/ 85 h 237"/>
                              <a:gd name="T40" fmla="*/ 72 w 281"/>
                              <a:gd name="T41" fmla="*/ 123 h 237"/>
                              <a:gd name="T42" fmla="*/ 85 w 281"/>
                              <a:gd name="T43" fmla="*/ 101 h 237"/>
                              <a:gd name="T44" fmla="*/ 91 w 281"/>
                              <a:gd name="T45" fmla="*/ 109 h 237"/>
                              <a:gd name="T46" fmla="*/ 97 w 281"/>
                              <a:gd name="T47" fmla="*/ 49 h 237"/>
                              <a:gd name="T48" fmla="*/ 83 w 281"/>
                              <a:gd name="T49" fmla="*/ 71 h 237"/>
                              <a:gd name="T50" fmla="*/ 77 w 281"/>
                              <a:gd name="T51" fmla="*/ 62 h 237"/>
                              <a:gd name="T52" fmla="*/ 104 w 281"/>
                              <a:gd name="T53" fmla="*/ 100 h 237"/>
                              <a:gd name="T54" fmla="*/ 118 w 281"/>
                              <a:gd name="T55" fmla="*/ 78 h 237"/>
                              <a:gd name="T56" fmla="*/ 124 w 281"/>
                              <a:gd name="T57" fmla="*/ 86 h 237"/>
                              <a:gd name="T58" fmla="*/ 129 w 281"/>
                              <a:gd name="T59" fmla="*/ 26 h 237"/>
                              <a:gd name="T60" fmla="*/ 115 w 281"/>
                              <a:gd name="T61" fmla="*/ 48 h 237"/>
                              <a:gd name="T62" fmla="*/ 109 w 281"/>
                              <a:gd name="T63" fmla="*/ 40 h 237"/>
                              <a:gd name="T64" fmla="*/ 136 w 281"/>
                              <a:gd name="T65" fmla="*/ 77 h 237"/>
                              <a:gd name="T66" fmla="*/ 150 w 281"/>
                              <a:gd name="T67" fmla="*/ 55 h 237"/>
                              <a:gd name="T68" fmla="*/ 156 w 281"/>
                              <a:gd name="T69" fmla="*/ 64 h 237"/>
                              <a:gd name="T70" fmla="*/ 169 w 281"/>
                              <a:gd name="T71" fmla="*/ 55 h 237"/>
                              <a:gd name="T72" fmla="*/ 182 w 281"/>
                              <a:gd name="T73" fmla="*/ 33 h 237"/>
                              <a:gd name="T74" fmla="*/ 188 w 281"/>
                              <a:gd name="T75" fmla="*/ 41 h 237"/>
                              <a:gd name="T76" fmla="*/ 235 w 281"/>
                              <a:gd name="T77" fmla="*/ 33 h 237"/>
                              <a:gd name="T78" fmla="*/ 241 w 281"/>
                              <a:gd name="T79" fmla="*/ 29 h 237"/>
                              <a:gd name="T80" fmla="*/ 272 w 281"/>
                              <a:gd name="T81" fmla="*/ 75 h 237"/>
                              <a:gd name="T82" fmla="*/ 254 w 281"/>
                              <a:gd name="T83" fmla="*/ 94 h 237"/>
                              <a:gd name="T84" fmla="*/ 211 w 281"/>
                              <a:gd name="T85" fmla="*/ 124 h 237"/>
                              <a:gd name="T86" fmla="*/ 168 w 281"/>
                              <a:gd name="T87" fmla="*/ 154 h 237"/>
                              <a:gd name="T88" fmla="*/ 125 w 281"/>
                              <a:gd name="T89" fmla="*/ 184 h 237"/>
                              <a:gd name="T90" fmla="*/ 83 w 281"/>
                              <a:gd name="T91" fmla="*/ 214 h 237"/>
                              <a:gd name="T92" fmla="*/ 59 w 281"/>
                              <a:gd name="T93" fmla="*/ 225 h 237"/>
                              <a:gd name="T94" fmla="*/ 69 w 281"/>
                              <a:gd name="T95" fmla="*/ 194 h 237"/>
                              <a:gd name="T96" fmla="*/ 101 w 281"/>
                              <a:gd name="T97" fmla="*/ 195 h 237"/>
                              <a:gd name="T98" fmla="*/ 112 w 281"/>
                              <a:gd name="T99" fmla="*/ 164 h 237"/>
                              <a:gd name="T100" fmla="*/ 144 w 281"/>
                              <a:gd name="T101" fmla="*/ 165 h 237"/>
                              <a:gd name="T102" fmla="*/ 155 w 281"/>
                              <a:gd name="T103" fmla="*/ 135 h 237"/>
                              <a:gd name="T104" fmla="*/ 187 w 281"/>
                              <a:gd name="T105" fmla="*/ 135 h 237"/>
                              <a:gd name="T106" fmla="*/ 197 w 281"/>
                              <a:gd name="T107" fmla="*/ 105 h 237"/>
                              <a:gd name="T108" fmla="*/ 230 w 281"/>
                              <a:gd name="T109" fmla="*/ 105 h 237"/>
                              <a:gd name="T110" fmla="*/ 240 w 281"/>
                              <a:gd name="T111" fmla="*/ 75 h 237"/>
                              <a:gd name="T112" fmla="*/ 272 w 281"/>
                              <a:gd name="T113" fmla="*/ 75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81" h="237">
                                <a:moveTo>
                                  <a:pt x="228" y="20"/>
                                </a:moveTo>
                                <a:cubicBezTo>
                                  <a:pt x="178" y="10"/>
                                  <a:pt x="178" y="10"/>
                                  <a:pt x="178" y="10"/>
                                </a:cubicBezTo>
                                <a:cubicBezTo>
                                  <a:pt x="164" y="19"/>
                                  <a:pt x="164" y="19"/>
                                  <a:pt x="164" y="19"/>
                                </a:cubicBezTo>
                                <a:cubicBezTo>
                                  <a:pt x="121" y="11"/>
                                  <a:pt x="121" y="11"/>
                                  <a:pt x="121" y="11"/>
                                </a:cubicBezTo>
                                <a:cubicBezTo>
                                  <a:pt x="118" y="13"/>
                                  <a:pt x="118" y="13"/>
                                  <a:pt x="118" y="13"/>
                                </a:cubicBezTo>
                                <a:cubicBezTo>
                                  <a:pt x="59" y="54"/>
                                  <a:pt x="59" y="54"/>
                                  <a:pt x="59" y="54"/>
                                </a:cubicBezTo>
                                <a:cubicBezTo>
                                  <a:pt x="47" y="37"/>
                                  <a:pt x="47" y="37"/>
                                  <a:pt x="47" y="37"/>
                                </a:cubicBezTo>
                                <a:cubicBezTo>
                                  <a:pt x="42" y="40"/>
                                  <a:pt x="42" y="40"/>
                                  <a:pt x="42" y="40"/>
                                </a:cubicBezTo>
                                <a:cubicBezTo>
                                  <a:pt x="55" y="58"/>
                                  <a:pt x="55" y="58"/>
                                  <a:pt x="55" y="58"/>
                                </a:cubicBezTo>
                                <a:cubicBezTo>
                                  <a:pt x="49" y="61"/>
                                  <a:pt x="49" y="61"/>
                                  <a:pt x="49" y="61"/>
                                </a:cubicBezTo>
                                <a:cubicBezTo>
                                  <a:pt x="43" y="52"/>
                                  <a:pt x="43" y="52"/>
                                  <a:pt x="43" y="52"/>
                                </a:cubicBezTo>
                                <a:cubicBezTo>
                                  <a:pt x="33" y="58"/>
                                  <a:pt x="33" y="58"/>
                                  <a:pt x="33" y="58"/>
                                </a:cubicBezTo>
                                <a:cubicBezTo>
                                  <a:pt x="40" y="68"/>
                                  <a:pt x="40" y="68"/>
                                  <a:pt x="40" y="68"/>
                                </a:cubicBezTo>
                                <a:cubicBezTo>
                                  <a:pt x="27" y="77"/>
                                  <a:pt x="27" y="77"/>
                                  <a:pt x="27" y="77"/>
                                </a:cubicBezTo>
                                <a:cubicBezTo>
                                  <a:pt x="15" y="86"/>
                                  <a:pt x="15" y="86"/>
                                  <a:pt x="15" y="86"/>
                                </a:cubicBezTo>
                                <a:cubicBezTo>
                                  <a:pt x="21" y="95"/>
                                  <a:pt x="21" y="95"/>
                                  <a:pt x="21" y="95"/>
                                </a:cubicBezTo>
                                <a:cubicBezTo>
                                  <a:pt x="29" y="90"/>
                                  <a:pt x="29" y="90"/>
                                  <a:pt x="29" y="90"/>
                                </a:cubicBezTo>
                                <a:cubicBezTo>
                                  <a:pt x="32" y="113"/>
                                  <a:pt x="32" y="113"/>
                                  <a:pt x="32" y="113"/>
                                </a:cubicBezTo>
                                <a:cubicBezTo>
                                  <a:pt x="0" y="135"/>
                                  <a:pt x="0" y="135"/>
                                  <a:pt x="0" y="135"/>
                                </a:cubicBezTo>
                                <a:cubicBezTo>
                                  <a:pt x="7" y="145"/>
                                  <a:pt x="7" y="145"/>
                                  <a:pt x="7" y="145"/>
                                </a:cubicBezTo>
                                <a:cubicBezTo>
                                  <a:pt x="14" y="140"/>
                                  <a:pt x="14" y="140"/>
                                  <a:pt x="14" y="140"/>
                                </a:cubicBezTo>
                                <a:cubicBezTo>
                                  <a:pt x="34" y="169"/>
                                  <a:pt x="34" y="169"/>
                                  <a:pt x="34" y="169"/>
                                </a:cubicBezTo>
                                <a:cubicBezTo>
                                  <a:pt x="15" y="182"/>
                                  <a:pt x="15" y="182"/>
                                  <a:pt x="15" y="182"/>
                                </a:cubicBezTo>
                                <a:cubicBezTo>
                                  <a:pt x="41" y="199"/>
                                  <a:pt x="41" y="199"/>
                                  <a:pt x="41" y="199"/>
                                </a:cubicBezTo>
                                <a:cubicBezTo>
                                  <a:pt x="256" y="49"/>
                                  <a:pt x="256" y="49"/>
                                  <a:pt x="256" y="49"/>
                                </a:cubicBezTo>
                                <a:cubicBezTo>
                                  <a:pt x="257" y="0"/>
                                  <a:pt x="257" y="0"/>
                                  <a:pt x="257" y="0"/>
                                </a:cubicBezTo>
                                <a:cubicBezTo>
                                  <a:pt x="228" y="20"/>
                                  <a:pt x="228" y="20"/>
                                  <a:pt x="228" y="20"/>
                                </a:cubicBezTo>
                                <a:cubicBezTo>
                                  <a:pt x="228" y="20"/>
                                  <a:pt x="228" y="20"/>
                                  <a:pt x="228" y="20"/>
                                </a:cubicBezTo>
                                <a:close/>
                                <a:moveTo>
                                  <a:pt x="59" y="132"/>
                                </a:moveTo>
                                <a:cubicBezTo>
                                  <a:pt x="39" y="145"/>
                                  <a:pt x="39" y="145"/>
                                  <a:pt x="39" y="145"/>
                                </a:cubicBezTo>
                                <a:cubicBezTo>
                                  <a:pt x="34" y="137"/>
                                  <a:pt x="34" y="137"/>
                                  <a:pt x="34" y="137"/>
                                </a:cubicBezTo>
                                <a:cubicBezTo>
                                  <a:pt x="53" y="124"/>
                                  <a:pt x="53" y="124"/>
                                  <a:pt x="53" y="124"/>
                                </a:cubicBezTo>
                                <a:cubicBezTo>
                                  <a:pt x="59" y="132"/>
                                  <a:pt x="59" y="132"/>
                                  <a:pt x="59" y="132"/>
                                </a:cubicBezTo>
                                <a:cubicBezTo>
                                  <a:pt x="59" y="132"/>
                                  <a:pt x="59" y="132"/>
                                  <a:pt x="59" y="132"/>
                                </a:cubicBezTo>
                                <a:close/>
                                <a:moveTo>
                                  <a:pt x="45" y="85"/>
                                </a:moveTo>
                                <a:cubicBezTo>
                                  <a:pt x="64" y="71"/>
                                  <a:pt x="64" y="71"/>
                                  <a:pt x="64" y="71"/>
                                </a:cubicBezTo>
                                <a:cubicBezTo>
                                  <a:pt x="70" y="79"/>
                                  <a:pt x="70" y="79"/>
                                  <a:pt x="70" y="79"/>
                                </a:cubicBezTo>
                                <a:cubicBezTo>
                                  <a:pt x="51" y="93"/>
                                  <a:pt x="51" y="93"/>
                                  <a:pt x="51" y="93"/>
                                </a:cubicBezTo>
                                <a:cubicBezTo>
                                  <a:pt x="45" y="85"/>
                                  <a:pt x="45" y="85"/>
                                  <a:pt x="45" y="85"/>
                                </a:cubicBezTo>
                                <a:cubicBezTo>
                                  <a:pt x="45" y="85"/>
                                  <a:pt x="45" y="85"/>
                                  <a:pt x="45" y="85"/>
                                </a:cubicBezTo>
                                <a:close/>
                                <a:moveTo>
                                  <a:pt x="91" y="109"/>
                                </a:moveTo>
                                <a:cubicBezTo>
                                  <a:pt x="72" y="123"/>
                                  <a:pt x="72" y="123"/>
                                  <a:pt x="72" y="123"/>
                                </a:cubicBezTo>
                                <a:cubicBezTo>
                                  <a:pt x="66" y="114"/>
                                  <a:pt x="66" y="114"/>
                                  <a:pt x="66" y="114"/>
                                </a:cubicBezTo>
                                <a:cubicBezTo>
                                  <a:pt x="85" y="101"/>
                                  <a:pt x="85" y="101"/>
                                  <a:pt x="85" y="101"/>
                                </a:cubicBezTo>
                                <a:cubicBezTo>
                                  <a:pt x="91" y="109"/>
                                  <a:pt x="91" y="109"/>
                                  <a:pt x="91" y="109"/>
                                </a:cubicBezTo>
                                <a:cubicBezTo>
                                  <a:pt x="91" y="109"/>
                                  <a:pt x="91" y="109"/>
                                  <a:pt x="91" y="109"/>
                                </a:cubicBezTo>
                                <a:close/>
                                <a:moveTo>
                                  <a:pt x="77" y="62"/>
                                </a:moveTo>
                                <a:cubicBezTo>
                                  <a:pt x="97" y="49"/>
                                  <a:pt x="97" y="49"/>
                                  <a:pt x="97" y="49"/>
                                </a:cubicBezTo>
                                <a:cubicBezTo>
                                  <a:pt x="102" y="57"/>
                                  <a:pt x="102" y="57"/>
                                  <a:pt x="102" y="57"/>
                                </a:cubicBezTo>
                                <a:cubicBezTo>
                                  <a:pt x="83" y="71"/>
                                  <a:pt x="83" y="71"/>
                                  <a:pt x="83" y="71"/>
                                </a:cubicBezTo>
                                <a:cubicBezTo>
                                  <a:pt x="77" y="62"/>
                                  <a:pt x="77" y="62"/>
                                  <a:pt x="77" y="62"/>
                                </a:cubicBezTo>
                                <a:cubicBezTo>
                                  <a:pt x="77" y="62"/>
                                  <a:pt x="77" y="62"/>
                                  <a:pt x="77" y="62"/>
                                </a:cubicBezTo>
                                <a:close/>
                                <a:moveTo>
                                  <a:pt x="124" y="86"/>
                                </a:moveTo>
                                <a:cubicBezTo>
                                  <a:pt x="104" y="100"/>
                                  <a:pt x="104" y="100"/>
                                  <a:pt x="104" y="100"/>
                                </a:cubicBezTo>
                                <a:cubicBezTo>
                                  <a:pt x="98" y="92"/>
                                  <a:pt x="98" y="92"/>
                                  <a:pt x="98" y="92"/>
                                </a:cubicBezTo>
                                <a:cubicBezTo>
                                  <a:pt x="118" y="78"/>
                                  <a:pt x="118" y="78"/>
                                  <a:pt x="118" y="78"/>
                                </a:cubicBezTo>
                                <a:cubicBezTo>
                                  <a:pt x="124" y="86"/>
                                  <a:pt x="124" y="86"/>
                                  <a:pt x="124" y="86"/>
                                </a:cubicBezTo>
                                <a:cubicBezTo>
                                  <a:pt x="124" y="86"/>
                                  <a:pt x="124" y="86"/>
                                  <a:pt x="124" y="86"/>
                                </a:cubicBezTo>
                                <a:close/>
                                <a:moveTo>
                                  <a:pt x="109" y="40"/>
                                </a:moveTo>
                                <a:cubicBezTo>
                                  <a:pt x="129" y="26"/>
                                  <a:pt x="129" y="26"/>
                                  <a:pt x="129" y="26"/>
                                </a:cubicBezTo>
                                <a:cubicBezTo>
                                  <a:pt x="135" y="34"/>
                                  <a:pt x="135" y="34"/>
                                  <a:pt x="135" y="34"/>
                                </a:cubicBezTo>
                                <a:cubicBezTo>
                                  <a:pt x="115" y="48"/>
                                  <a:pt x="115" y="48"/>
                                  <a:pt x="115" y="48"/>
                                </a:cubicBezTo>
                                <a:cubicBezTo>
                                  <a:pt x="109" y="40"/>
                                  <a:pt x="109" y="40"/>
                                  <a:pt x="109" y="40"/>
                                </a:cubicBezTo>
                                <a:cubicBezTo>
                                  <a:pt x="109" y="40"/>
                                  <a:pt x="109" y="40"/>
                                  <a:pt x="109" y="40"/>
                                </a:cubicBezTo>
                                <a:close/>
                                <a:moveTo>
                                  <a:pt x="156" y="64"/>
                                </a:moveTo>
                                <a:cubicBezTo>
                                  <a:pt x="136" y="77"/>
                                  <a:pt x="136" y="77"/>
                                  <a:pt x="136" y="77"/>
                                </a:cubicBezTo>
                                <a:cubicBezTo>
                                  <a:pt x="131" y="69"/>
                                  <a:pt x="131" y="69"/>
                                  <a:pt x="131" y="69"/>
                                </a:cubicBezTo>
                                <a:cubicBezTo>
                                  <a:pt x="150" y="55"/>
                                  <a:pt x="150" y="55"/>
                                  <a:pt x="150" y="55"/>
                                </a:cubicBezTo>
                                <a:cubicBezTo>
                                  <a:pt x="156" y="64"/>
                                  <a:pt x="156" y="64"/>
                                  <a:pt x="156" y="64"/>
                                </a:cubicBezTo>
                                <a:cubicBezTo>
                                  <a:pt x="156" y="64"/>
                                  <a:pt x="156" y="64"/>
                                  <a:pt x="156" y="64"/>
                                </a:cubicBezTo>
                                <a:close/>
                                <a:moveTo>
                                  <a:pt x="188" y="41"/>
                                </a:moveTo>
                                <a:cubicBezTo>
                                  <a:pt x="169" y="55"/>
                                  <a:pt x="169" y="55"/>
                                  <a:pt x="169" y="55"/>
                                </a:cubicBezTo>
                                <a:cubicBezTo>
                                  <a:pt x="163" y="46"/>
                                  <a:pt x="163" y="46"/>
                                  <a:pt x="163" y="46"/>
                                </a:cubicBezTo>
                                <a:cubicBezTo>
                                  <a:pt x="182" y="33"/>
                                  <a:pt x="182" y="33"/>
                                  <a:pt x="182" y="33"/>
                                </a:cubicBezTo>
                                <a:cubicBezTo>
                                  <a:pt x="188" y="41"/>
                                  <a:pt x="188" y="41"/>
                                  <a:pt x="188" y="41"/>
                                </a:cubicBezTo>
                                <a:cubicBezTo>
                                  <a:pt x="188" y="41"/>
                                  <a:pt x="188" y="41"/>
                                  <a:pt x="188" y="41"/>
                                </a:cubicBezTo>
                                <a:close/>
                                <a:moveTo>
                                  <a:pt x="240" y="34"/>
                                </a:moveTo>
                                <a:cubicBezTo>
                                  <a:pt x="238" y="35"/>
                                  <a:pt x="236" y="35"/>
                                  <a:pt x="235" y="33"/>
                                </a:cubicBezTo>
                                <a:cubicBezTo>
                                  <a:pt x="234" y="31"/>
                                  <a:pt x="234" y="29"/>
                                  <a:pt x="236" y="28"/>
                                </a:cubicBezTo>
                                <a:cubicBezTo>
                                  <a:pt x="238" y="27"/>
                                  <a:pt x="240" y="27"/>
                                  <a:pt x="241" y="29"/>
                                </a:cubicBezTo>
                                <a:cubicBezTo>
                                  <a:pt x="242" y="30"/>
                                  <a:pt x="242" y="33"/>
                                  <a:pt x="240" y="34"/>
                                </a:cubicBezTo>
                                <a:close/>
                                <a:moveTo>
                                  <a:pt x="272" y="75"/>
                                </a:moveTo>
                                <a:cubicBezTo>
                                  <a:pt x="281" y="87"/>
                                  <a:pt x="281" y="87"/>
                                  <a:pt x="281" y="87"/>
                                </a:cubicBezTo>
                                <a:cubicBezTo>
                                  <a:pt x="273" y="92"/>
                                  <a:pt x="263" y="95"/>
                                  <a:pt x="254" y="94"/>
                                </a:cubicBezTo>
                                <a:cubicBezTo>
                                  <a:pt x="252" y="103"/>
                                  <a:pt x="246" y="111"/>
                                  <a:pt x="238" y="117"/>
                                </a:cubicBezTo>
                                <a:cubicBezTo>
                                  <a:pt x="230" y="122"/>
                                  <a:pt x="220" y="125"/>
                                  <a:pt x="211" y="124"/>
                                </a:cubicBezTo>
                                <a:cubicBezTo>
                                  <a:pt x="208" y="133"/>
                                  <a:pt x="203" y="141"/>
                                  <a:pt x="195" y="147"/>
                                </a:cubicBezTo>
                                <a:cubicBezTo>
                                  <a:pt x="188" y="152"/>
                                  <a:pt x="178" y="155"/>
                                  <a:pt x="168" y="154"/>
                                </a:cubicBezTo>
                                <a:cubicBezTo>
                                  <a:pt x="166" y="163"/>
                                  <a:pt x="161" y="171"/>
                                  <a:pt x="152" y="177"/>
                                </a:cubicBezTo>
                                <a:cubicBezTo>
                                  <a:pt x="145" y="182"/>
                                  <a:pt x="135" y="185"/>
                                  <a:pt x="125" y="184"/>
                                </a:cubicBezTo>
                                <a:cubicBezTo>
                                  <a:pt x="123" y="193"/>
                                  <a:pt x="118" y="201"/>
                                  <a:pt x="110" y="207"/>
                                </a:cubicBezTo>
                                <a:cubicBezTo>
                                  <a:pt x="102" y="213"/>
                                  <a:pt x="92" y="214"/>
                                  <a:pt x="83" y="214"/>
                                </a:cubicBezTo>
                                <a:cubicBezTo>
                                  <a:pt x="80" y="223"/>
                                  <a:pt x="75" y="231"/>
                                  <a:pt x="67" y="237"/>
                                </a:cubicBezTo>
                                <a:cubicBezTo>
                                  <a:pt x="59" y="225"/>
                                  <a:pt x="59" y="225"/>
                                  <a:pt x="59" y="225"/>
                                </a:cubicBezTo>
                                <a:cubicBezTo>
                                  <a:pt x="65" y="220"/>
                                  <a:pt x="69" y="213"/>
                                  <a:pt x="69" y="205"/>
                                </a:cubicBezTo>
                                <a:cubicBezTo>
                                  <a:pt x="69" y="194"/>
                                  <a:pt x="69" y="194"/>
                                  <a:pt x="69" y="194"/>
                                </a:cubicBezTo>
                                <a:cubicBezTo>
                                  <a:pt x="79" y="198"/>
                                  <a:pt x="79" y="198"/>
                                  <a:pt x="79" y="198"/>
                                </a:cubicBezTo>
                                <a:cubicBezTo>
                                  <a:pt x="86" y="201"/>
                                  <a:pt x="95" y="200"/>
                                  <a:pt x="101" y="195"/>
                                </a:cubicBezTo>
                                <a:cubicBezTo>
                                  <a:pt x="108" y="190"/>
                                  <a:pt x="112" y="183"/>
                                  <a:pt x="112" y="175"/>
                                </a:cubicBezTo>
                                <a:cubicBezTo>
                                  <a:pt x="112" y="164"/>
                                  <a:pt x="112" y="164"/>
                                  <a:pt x="112" y="164"/>
                                </a:cubicBezTo>
                                <a:cubicBezTo>
                                  <a:pt x="122" y="168"/>
                                  <a:pt x="122" y="168"/>
                                  <a:pt x="122" y="168"/>
                                </a:cubicBezTo>
                                <a:cubicBezTo>
                                  <a:pt x="129" y="171"/>
                                  <a:pt x="138" y="169"/>
                                  <a:pt x="144" y="165"/>
                                </a:cubicBezTo>
                                <a:cubicBezTo>
                                  <a:pt x="151" y="160"/>
                                  <a:pt x="155" y="153"/>
                                  <a:pt x="155" y="145"/>
                                </a:cubicBezTo>
                                <a:cubicBezTo>
                                  <a:pt x="155" y="135"/>
                                  <a:pt x="155" y="135"/>
                                  <a:pt x="155" y="135"/>
                                </a:cubicBezTo>
                                <a:cubicBezTo>
                                  <a:pt x="164" y="138"/>
                                  <a:pt x="164" y="138"/>
                                  <a:pt x="164" y="138"/>
                                </a:cubicBezTo>
                                <a:cubicBezTo>
                                  <a:pt x="172" y="141"/>
                                  <a:pt x="181" y="140"/>
                                  <a:pt x="187" y="135"/>
                                </a:cubicBezTo>
                                <a:cubicBezTo>
                                  <a:pt x="194" y="130"/>
                                  <a:pt x="197" y="123"/>
                                  <a:pt x="198" y="115"/>
                                </a:cubicBezTo>
                                <a:cubicBezTo>
                                  <a:pt x="197" y="105"/>
                                  <a:pt x="197" y="105"/>
                                  <a:pt x="197" y="105"/>
                                </a:cubicBezTo>
                                <a:cubicBezTo>
                                  <a:pt x="207" y="108"/>
                                  <a:pt x="207" y="108"/>
                                  <a:pt x="207" y="108"/>
                                </a:cubicBezTo>
                                <a:cubicBezTo>
                                  <a:pt x="215" y="111"/>
                                  <a:pt x="223" y="110"/>
                                  <a:pt x="230" y="105"/>
                                </a:cubicBezTo>
                                <a:cubicBezTo>
                                  <a:pt x="237" y="100"/>
                                  <a:pt x="240" y="93"/>
                                  <a:pt x="240" y="85"/>
                                </a:cubicBezTo>
                                <a:cubicBezTo>
                                  <a:pt x="240" y="75"/>
                                  <a:pt x="240" y="75"/>
                                  <a:pt x="240" y="75"/>
                                </a:cubicBezTo>
                                <a:cubicBezTo>
                                  <a:pt x="250" y="78"/>
                                  <a:pt x="250" y="78"/>
                                  <a:pt x="250" y="78"/>
                                </a:cubicBezTo>
                                <a:cubicBezTo>
                                  <a:pt x="257" y="81"/>
                                  <a:pt x="266" y="80"/>
                                  <a:pt x="272" y="7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31" name="Freeform 3731"/>
                        <wps:cNvSpPr>
                          <a:spLocks noEditPoints="1"/>
                        </wps:cNvSpPr>
                        <wps:spPr bwMode="auto">
                          <a:xfrm>
                            <a:off x="10721975" y="3324225"/>
                            <a:ext cx="747713" cy="676275"/>
                          </a:xfrm>
                          <a:custGeom>
                            <a:avLst/>
                            <a:gdLst>
                              <a:gd name="T0" fmla="*/ 135 w 199"/>
                              <a:gd name="T1" fmla="*/ 87 h 180"/>
                              <a:gd name="T2" fmla="*/ 157 w 199"/>
                              <a:gd name="T3" fmla="*/ 99 h 180"/>
                              <a:gd name="T4" fmla="*/ 130 w 199"/>
                              <a:gd name="T5" fmla="*/ 160 h 180"/>
                              <a:gd name="T6" fmla="*/ 41 w 199"/>
                              <a:gd name="T7" fmla="*/ 143 h 180"/>
                              <a:gd name="T8" fmla="*/ 37 w 199"/>
                              <a:gd name="T9" fmla="*/ 76 h 180"/>
                              <a:gd name="T10" fmla="*/ 49 w 199"/>
                              <a:gd name="T11" fmla="*/ 91 h 180"/>
                              <a:gd name="T12" fmla="*/ 55 w 199"/>
                              <a:gd name="T13" fmla="*/ 134 h 180"/>
                              <a:gd name="T14" fmla="*/ 119 w 199"/>
                              <a:gd name="T15" fmla="*/ 145 h 180"/>
                              <a:gd name="T16" fmla="*/ 135 w 199"/>
                              <a:gd name="T17" fmla="*/ 87 h 180"/>
                              <a:gd name="T18" fmla="*/ 195 w 199"/>
                              <a:gd name="T19" fmla="*/ 60 h 180"/>
                              <a:gd name="T20" fmla="*/ 182 w 199"/>
                              <a:gd name="T21" fmla="*/ 63 h 180"/>
                              <a:gd name="T22" fmla="*/ 171 w 199"/>
                              <a:gd name="T23" fmla="*/ 79 h 180"/>
                              <a:gd name="T24" fmla="*/ 124 w 199"/>
                              <a:gd name="T25" fmla="*/ 48 h 180"/>
                              <a:gd name="T26" fmla="*/ 114 w 199"/>
                              <a:gd name="T27" fmla="*/ 49 h 180"/>
                              <a:gd name="T28" fmla="*/ 71 w 199"/>
                              <a:gd name="T29" fmla="*/ 78 h 180"/>
                              <a:gd name="T30" fmla="*/ 66 w 199"/>
                              <a:gd name="T31" fmla="*/ 72 h 180"/>
                              <a:gd name="T32" fmla="*/ 95 w 199"/>
                              <a:gd name="T33" fmla="*/ 52 h 180"/>
                              <a:gd name="T34" fmla="*/ 97 w 199"/>
                              <a:gd name="T35" fmla="*/ 40 h 180"/>
                              <a:gd name="T36" fmla="*/ 85 w 199"/>
                              <a:gd name="T37" fmla="*/ 38 h 180"/>
                              <a:gd name="T38" fmla="*/ 56 w 199"/>
                              <a:gd name="T39" fmla="*/ 58 h 180"/>
                              <a:gd name="T40" fmla="*/ 35 w 199"/>
                              <a:gd name="T41" fmla="*/ 33 h 180"/>
                              <a:gd name="T42" fmla="*/ 36 w 199"/>
                              <a:gd name="T43" fmla="*/ 10 h 180"/>
                              <a:gd name="T44" fmla="*/ 10 w 199"/>
                              <a:gd name="T45" fmla="*/ 6 h 180"/>
                              <a:gd name="T46" fmla="*/ 6 w 199"/>
                              <a:gd name="T47" fmla="*/ 31 h 180"/>
                              <a:gd name="T48" fmla="*/ 18 w 199"/>
                              <a:gd name="T49" fmla="*/ 39 h 180"/>
                              <a:gd name="T50" fmla="*/ 63 w 199"/>
                              <a:gd name="T51" fmla="*/ 96 h 180"/>
                              <a:gd name="T52" fmla="*/ 75 w 199"/>
                              <a:gd name="T53" fmla="*/ 98 h 180"/>
                              <a:gd name="T54" fmla="*/ 119 w 199"/>
                              <a:gd name="T55" fmla="*/ 67 h 180"/>
                              <a:gd name="T56" fmla="*/ 169 w 199"/>
                              <a:gd name="T57" fmla="*/ 98 h 180"/>
                              <a:gd name="T58" fmla="*/ 179 w 199"/>
                              <a:gd name="T59" fmla="*/ 99 h 180"/>
                              <a:gd name="T60" fmla="*/ 181 w 199"/>
                              <a:gd name="T61" fmla="*/ 96 h 180"/>
                              <a:gd name="T62" fmla="*/ 197 w 199"/>
                              <a:gd name="T63" fmla="*/ 72 h 180"/>
                              <a:gd name="T64" fmla="*/ 195 w 199"/>
                              <a:gd name="T65" fmla="*/ 6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9" h="180">
                                <a:moveTo>
                                  <a:pt x="135" y="87"/>
                                </a:moveTo>
                                <a:cubicBezTo>
                                  <a:pt x="157" y="99"/>
                                  <a:pt x="157" y="99"/>
                                  <a:pt x="157" y="99"/>
                                </a:cubicBezTo>
                                <a:cubicBezTo>
                                  <a:pt x="159" y="122"/>
                                  <a:pt x="149" y="146"/>
                                  <a:pt x="130" y="160"/>
                                </a:cubicBezTo>
                                <a:cubicBezTo>
                                  <a:pt x="101" y="180"/>
                                  <a:pt x="61" y="172"/>
                                  <a:pt x="41" y="143"/>
                                </a:cubicBezTo>
                                <a:cubicBezTo>
                                  <a:pt x="26" y="123"/>
                                  <a:pt x="26" y="97"/>
                                  <a:pt x="37" y="76"/>
                                </a:cubicBezTo>
                                <a:cubicBezTo>
                                  <a:pt x="49" y="91"/>
                                  <a:pt x="49" y="91"/>
                                  <a:pt x="49" y="91"/>
                                </a:cubicBezTo>
                                <a:cubicBezTo>
                                  <a:pt x="45" y="105"/>
                                  <a:pt x="46" y="121"/>
                                  <a:pt x="55" y="134"/>
                                </a:cubicBezTo>
                                <a:cubicBezTo>
                                  <a:pt x="69" y="154"/>
                                  <a:pt x="98" y="159"/>
                                  <a:pt x="119" y="145"/>
                                </a:cubicBezTo>
                                <a:cubicBezTo>
                                  <a:pt x="138" y="132"/>
                                  <a:pt x="144" y="107"/>
                                  <a:pt x="135" y="87"/>
                                </a:cubicBezTo>
                                <a:close/>
                                <a:moveTo>
                                  <a:pt x="195" y="60"/>
                                </a:moveTo>
                                <a:cubicBezTo>
                                  <a:pt x="190" y="57"/>
                                  <a:pt x="185" y="58"/>
                                  <a:pt x="182" y="63"/>
                                </a:cubicBezTo>
                                <a:cubicBezTo>
                                  <a:pt x="171" y="79"/>
                                  <a:pt x="171" y="79"/>
                                  <a:pt x="171" y="79"/>
                                </a:cubicBezTo>
                                <a:cubicBezTo>
                                  <a:pt x="124" y="48"/>
                                  <a:pt x="124" y="48"/>
                                  <a:pt x="124" y="48"/>
                                </a:cubicBezTo>
                                <a:cubicBezTo>
                                  <a:pt x="121" y="47"/>
                                  <a:pt x="117" y="47"/>
                                  <a:pt x="114" y="49"/>
                                </a:cubicBezTo>
                                <a:cubicBezTo>
                                  <a:pt x="71" y="78"/>
                                  <a:pt x="71" y="78"/>
                                  <a:pt x="71" y="78"/>
                                </a:cubicBezTo>
                                <a:cubicBezTo>
                                  <a:pt x="66" y="72"/>
                                  <a:pt x="66" y="72"/>
                                  <a:pt x="66" y="72"/>
                                </a:cubicBezTo>
                                <a:cubicBezTo>
                                  <a:pt x="95" y="52"/>
                                  <a:pt x="95" y="52"/>
                                  <a:pt x="95" y="52"/>
                                </a:cubicBezTo>
                                <a:cubicBezTo>
                                  <a:pt x="99" y="49"/>
                                  <a:pt x="100" y="44"/>
                                  <a:pt x="97" y="40"/>
                                </a:cubicBezTo>
                                <a:cubicBezTo>
                                  <a:pt x="94" y="36"/>
                                  <a:pt x="89" y="35"/>
                                  <a:pt x="85" y="38"/>
                                </a:cubicBezTo>
                                <a:cubicBezTo>
                                  <a:pt x="56" y="58"/>
                                  <a:pt x="56" y="58"/>
                                  <a:pt x="56" y="58"/>
                                </a:cubicBezTo>
                                <a:cubicBezTo>
                                  <a:pt x="35" y="33"/>
                                  <a:pt x="35" y="33"/>
                                  <a:pt x="35" y="33"/>
                                </a:cubicBezTo>
                                <a:cubicBezTo>
                                  <a:pt x="40" y="26"/>
                                  <a:pt x="41" y="17"/>
                                  <a:pt x="36" y="10"/>
                                </a:cubicBezTo>
                                <a:cubicBezTo>
                                  <a:pt x="30" y="2"/>
                                  <a:pt x="19" y="0"/>
                                  <a:pt x="10" y="6"/>
                                </a:cubicBezTo>
                                <a:cubicBezTo>
                                  <a:pt x="2" y="11"/>
                                  <a:pt x="0" y="23"/>
                                  <a:pt x="6" y="31"/>
                                </a:cubicBezTo>
                                <a:cubicBezTo>
                                  <a:pt x="9" y="35"/>
                                  <a:pt x="13" y="38"/>
                                  <a:pt x="18" y="39"/>
                                </a:cubicBezTo>
                                <a:cubicBezTo>
                                  <a:pt x="63" y="96"/>
                                  <a:pt x="63" y="96"/>
                                  <a:pt x="63" y="96"/>
                                </a:cubicBezTo>
                                <a:cubicBezTo>
                                  <a:pt x="65" y="100"/>
                                  <a:pt x="71" y="101"/>
                                  <a:pt x="75" y="98"/>
                                </a:cubicBezTo>
                                <a:cubicBezTo>
                                  <a:pt x="119" y="67"/>
                                  <a:pt x="119" y="67"/>
                                  <a:pt x="119" y="67"/>
                                </a:cubicBezTo>
                                <a:cubicBezTo>
                                  <a:pt x="169" y="98"/>
                                  <a:pt x="169" y="98"/>
                                  <a:pt x="169" y="98"/>
                                </a:cubicBezTo>
                                <a:cubicBezTo>
                                  <a:pt x="172" y="100"/>
                                  <a:pt x="176" y="101"/>
                                  <a:pt x="179" y="99"/>
                                </a:cubicBezTo>
                                <a:cubicBezTo>
                                  <a:pt x="180" y="98"/>
                                  <a:pt x="180" y="97"/>
                                  <a:pt x="181" y="96"/>
                                </a:cubicBezTo>
                                <a:cubicBezTo>
                                  <a:pt x="197" y="72"/>
                                  <a:pt x="197" y="72"/>
                                  <a:pt x="197" y="72"/>
                                </a:cubicBezTo>
                                <a:cubicBezTo>
                                  <a:pt x="199" y="69"/>
                                  <a:pt x="198" y="63"/>
                                  <a:pt x="195" y="60"/>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32" name="Freeform 3732"/>
                        <wps:cNvSpPr>
                          <a:spLocks noEditPoints="1"/>
                        </wps:cNvSpPr>
                        <wps:spPr bwMode="auto">
                          <a:xfrm>
                            <a:off x="11112" y="239713"/>
                            <a:ext cx="952500" cy="709613"/>
                          </a:xfrm>
                          <a:custGeom>
                            <a:avLst/>
                            <a:gdLst>
                              <a:gd name="T0" fmla="*/ 155 w 254"/>
                              <a:gd name="T1" fmla="*/ 64 h 189"/>
                              <a:gd name="T2" fmla="*/ 139 w 254"/>
                              <a:gd name="T3" fmla="*/ 75 h 189"/>
                              <a:gd name="T4" fmla="*/ 180 w 254"/>
                              <a:gd name="T5" fmla="*/ 175 h 189"/>
                              <a:gd name="T6" fmla="*/ 215 w 254"/>
                              <a:gd name="T7" fmla="*/ 150 h 189"/>
                              <a:gd name="T8" fmla="*/ 219 w 254"/>
                              <a:gd name="T9" fmla="*/ 71 h 189"/>
                              <a:gd name="T10" fmla="*/ 182 w 254"/>
                              <a:gd name="T11" fmla="*/ 114 h 189"/>
                              <a:gd name="T12" fmla="*/ 183 w 254"/>
                              <a:gd name="T13" fmla="*/ 130 h 189"/>
                              <a:gd name="T14" fmla="*/ 206 w 254"/>
                              <a:gd name="T15" fmla="*/ 124 h 189"/>
                              <a:gd name="T16" fmla="*/ 167 w 254"/>
                              <a:gd name="T17" fmla="*/ 124 h 189"/>
                              <a:gd name="T18" fmla="*/ 159 w 254"/>
                              <a:gd name="T19" fmla="*/ 121 h 189"/>
                              <a:gd name="T20" fmla="*/ 159 w 254"/>
                              <a:gd name="T21" fmla="*/ 113 h 189"/>
                              <a:gd name="T22" fmla="*/ 179 w 254"/>
                              <a:gd name="T23" fmla="*/ 85 h 189"/>
                              <a:gd name="T24" fmla="*/ 170 w 254"/>
                              <a:gd name="T25" fmla="*/ 96 h 189"/>
                              <a:gd name="T26" fmla="*/ 171 w 254"/>
                              <a:gd name="T27" fmla="*/ 113 h 189"/>
                              <a:gd name="T28" fmla="*/ 178 w 254"/>
                              <a:gd name="T29" fmla="*/ 108 h 189"/>
                              <a:gd name="T30" fmla="*/ 149 w 254"/>
                              <a:gd name="T31" fmla="*/ 54 h 189"/>
                              <a:gd name="T32" fmla="*/ 131 w 254"/>
                              <a:gd name="T33" fmla="*/ 66 h 189"/>
                              <a:gd name="T34" fmla="*/ 127 w 254"/>
                              <a:gd name="T35" fmla="*/ 53 h 189"/>
                              <a:gd name="T36" fmla="*/ 137 w 254"/>
                              <a:gd name="T37" fmla="*/ 22 h 189"/>
                              <a:gd name="T38" fmla="*/ 132 w 254"/>
                              <a:gd name="T39" fmla="*/ 48 h 189"/>
                              <a:gd name="T40" fmla="*/ 49 w 254"/>
                              <a:gd name="T41" fmla="*/ 63 h 189"/>
                              <a:gd name="T42" fmla="*/ 50 w 254"/>
                              <a:gd name="T43" fmla="*/ 73 h 189"/>
                              <a:gd name="T44" fmla="*/ 49 w 254"/>
                              <a:gd name="T45" fmla="*/ 63 h 189"/>
                              <a:gd name="T46" fmla="*/ 70 w 254"/>
                              <a:gd name="T47" fmla="*/ 77 h 189"/>
                              <a:gd name="T48" fmla="*/ 63 w 254"/>
                              <a:gd name="T49" fmla="*/ 76 h 189"/>
                              <a:gd name="T50" fmla="*/ 91 w 254"/>
                              <a:gd name="T51" fmla="*/ 39 h 189"/>
                              <a:gd name="T52" fmla="*/ 35 w 254"/>
                              <a:gd name="T53" fmla="*/ 41 h 189"/>
                              <a:gd name="T54" fmla="*/ 15 w 254"/>
                              <a:gd name="T55" fmla="*/ 93 h 189"/>
                              <a:gd name="T56" fmla="*/ 76 w 254"/>
                              <a:gd name="T57" fmla="*/ 112 h 189"/>
                              <a:gd name="T58" fmla="*/ 104 w 254"/>
                              <a:gd name="T59" fmla="*/ 92 h 189"/>
                              <a:gd name="T60" fmla="*/ 73 w 254"/>
                              <a:gd name="T61" fmla="*/ 90 h 189"/>
                              <a:gd name="T62" fmla="*/ 72 w 254"/>
                              <a:gd name="T63" fmla="*/ 99 h 189"/>
                              <a:gd name="T64" fmla="*/ 54 w 254"/>
                              <a:gd name="T65" fmla="*/ 97 h 189"/>
                              <a:gd name="T66" fmla="*/ 65 w 254"/>
                              <a:gd name="T67" fmla="*/ 87 h 189"/>
                              <a:gd name="T68" fmla="*/ 57 w 254"/>
                              <a:gd name="T69" fmla="*/ 79 h 189"/>
                              <a:gd name="T70" fmla="*/ 41 w 254"/>
                              <a:gd name="T71" fmla="*/ 76 h 189"/>
                              <a:gd name="T72" fmla="*/ 41 w 254"/>
                              <a:gd name="T73" fmla="*/ 53 h 189"/>
                              <a:gd name="T74" fmla="*/ 49 w 254"/>
                              <a:gd name="T75" fmla="*/ 54 h 189"/>
                              <a:gd name="T76" fmla="*/ 60 w 254"/>
                              <a:gd name="T77" fmla="*/ 59 h 189"/>
                              <a:gd name="T78" fmla="*/ 58 w 254"/>
                              <a:gd name="T79" fmla="*/ 69 h 189"/>
                              <a:gd name="T80" fmla="*/ 69 w 254"/>
                              <a:gd name="T81" fmla="*/ 66 h 189"/>
                              <a:gd name="T82" fmla="*/ 73 w 254"/>
                              <a:gd name="T83" fmla="*/ 90 h 189"/>
                              <a:gd name="T84" fmla="*/ 0 w 254"/>
                              <a:gd name="T85" fmla="*/ 18 h 189"/>
                              <a:gd name="T86" fmla="*/ 26 w 254"/>
                              <a:gd name="T87" fmla="*/ 19 h 189"/>
                              <a:gd name="T88" fmla="*/ 17 w 254"/>
                              <a:gd name="T89" fmla="*/ 25 h 189"/>
                              <a:gd name="T90" fmla="*/ 35 w 254"/>
                              <a:gd name="T91" fmla="*/ 26 h 189"/>
                              <a:gd name="T92" fmla="*/ 21 w 254"/>
                              <a:gd name="T93" fmla="*/ 36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54" h="189">
                                <a:moveTo>
                                  <a:pt x="219" y="71"/>
                                </a:moveTo>
                                <a:cubicBezTo>
                                  <a:pt x="203" y="55"/>
                                  <a:pt x="170" y="60"/>
                                  <a:pt x="155" y="64"/>
                                </a:cubicBezTo>
                                <a:cubicBezTo>
                                  <a:pt x="154" y="67"/>
                                  <a:pt x="152" y="70"/>
                                  <a:pt x="149" y="72"/>
                                </a:cubicBezTo>
                                <a:cubicBezTo>
                                  <a:pt x="146" y="74"/>
                                  <a:pt x="142" y="75"/>
                                  <a:pt x="139" y="75"/>
                                </a:cubicBezTo>
                                <a:cubicBezTo>
                                  <a:pt x="130" y="88"/>
                                  <a:pt x="114" y="118"/>
                                  <a:pt x="124" y="137"/>
                                </a:cubicBezTo>
                                <a:cubicBezTo>
                                  <a:pt x="137" y="164"/>
                                  <a:pt x="160" y="189"/>
                                  <a:pt x="180" y="175"/>
                                </a:cubicBezTo>
                                <a:cubicBezTo>
                                  <a:pt x="187" y="170"/>
                                  <a:pt x="194" y="165"/>
                                  <a:pt x="200" y="161"/>
                                </a:cubicBezTo>
                                <a:cubicBezTo>
                                  <a:pt x="200" y="161"/>
                                  <a:pt x="206" y="157"/>
                                  <a:pt x="215" y="150"/>
                                </a:cubicBezTo>
                                <a:cubicBezTo>
                                  <a:pt x="220" y="147"/>
                                  <a:pt x="227" y="142"/>
                                  <a:pt x="235" y="136"/>
                                </a:cubicBezTo>
                                <a:cubicBezTo>
                                  <a:pt x="254" y="123"/>
                                  <a:pt x="239" y="93"/>
                                  <a:pt x="219" y="71"/>
                                </a:cubicBezTo>
                                <a:close/>
                                <a:moveTo>
                                  <a:pt x="178" y="108"/>
                                </a:moveTo>
                                <a:cubicBezTo>
                                  <a:pt x="182" y="114"/>
                                  <a:pt x="182" y="114"/>
                                  <a:pt x="182" y="114"/>
                                </a:cubicBezTo>
                                <a:cubicBezTo>
                                  <a:pt x="175" y="119"/>
                                  <a:pt x="175" y="119"/>
                                  <a:pt x="175" y="119"/>
                                </a:cubicBezTo>
                                <a:cubicBezTo>
                                  <a:pt x="183" y="130"/>
                                  <a:pt x="183" y="130"/>
                                  <a:pt x="183" y="130"/>
                                </a:cubicBezTo>
                                <a:cubicBezTo>
                                  <a:pt x="201" y="117"/>
                                  <a:pt x="201" y="117"/>
                                  <a:pt x="201" y="117"/>
                                </a:cubicBezTo>
                                <a:cubicBezTo>
                                  <a:pt x="206" y="124"/>
                                  <a:pt x="206" y="124"/>
                                  <a:pt x="206" y="124"/>
                                </a:cubicBezTo>
                                <a:cubicBezTo>
                                  <a:pt x="180" y="143"/>
                                  <a:pt x="180" y="143"/>
                                  <a:pt x="180" y="143"/>
                                </a:cubicBezTo>
                                <a:cubicBezTo>
                                  <a:pt x="167" y="124"/>
                                  <a:pt x="167" y="124"/>
                                  <a:pt x="167" y="124"/>
                                </a:cubicBezTo>
                                <a:cubicBezTo>
                                  <a:pt x="163" y="127"/>
                                  <a:pt x="163" y="127"/>
                                  <a:pt x="163" y="127"/>
                                </a:cubicBezTo>
                                <a:cubicBezTo>
                                  <a:pt x="159" y="121"/>
                                  <a:pt x="159" y="121"/>
                                  <a:pt x="159" y="121"/>
                                </a:cubicBezTo>
                                <a:cubicBezTo>
                                  <a:pt x="163" y="119"/>
                                  <a:pt x="163" y="119"/>
                                  <a:pt x="163" y="119"/>
                                </a:cubicBezTo>
                                <a:cubicBezTo>
                                  <a:pt x="159" y="113"/>
                                  <a:pt x="159" y="113"/>
                                  <a:pt x="159" y="113"/>
                                </a:cubicBezTo>
                                <a:cubicBezTo>
                                  <a:pt x="153" y="104"/>
                                  <a:pt x="156" y="94"/>
                                  <a:pt x="164" y="88"/>
                                </a:cubicBezTo>
                                <a:cubicBezTo>
                                  <a:pt x="169" y="85"/>
                                  <a:pt x="173" y="84"/>
                                  <a:pt x="179" y="85"/>
                                </a:cubicBezTo>
                                <a:cubicBezTo>
                                  <a:pt x="177" y="94"/>
                                  <a:pt x="177" y="94"/>
                                  <a:pt x="177" y="94"/>
                                </a:cubicBezTo>
                                <a:cubicBezTo>
                                  <a:pt x="174" y="94"/>
                                  <a:pt x="172" y="94"/>
                                  <a:pt x="170" y="96"/>
                                </a:cubicBezTo>
                                <a:cubicBezTo>
                                  <a:pt x="165" y="98"/>
                                  <a:pt x="164" y="103"/>
                                  <a:pt x="168" y="108"/>
                                </a:cubicBezTo>
                                <a:cubicBezTo>
                                  <a:pt x="171" y="113"/>
                                  <a:pt x="171" y="113"/>
                                  <a:pt x="171" y="113"/>
                                </a:cubicBezTo>
                                <a:cubicBezTo>
                                  <a:pt x="178" y="108"/>
                                  <a:pt x="178" y="108"/>
                                  <a:pt x="178" y="108"/>
                                </a:cubicBezTo>
                                <a:cubicBezTo>
                                  <a:pt x="178" y="108"/>
                                  <a:pt x="178" y="108"/>
                                  <a:pt x="178" y="108"/>
                                </a:cubicBezTo>
                                <a:close/>
                                <a:moveTo>
                                  <a:pt x="134" y="52"/>
                                </a:moveTo>
                                <a:cubicBezTo>
                                  <a:pt x="139" y="48"/>
                                  <a:pt x="145" y="49"/>
                                  <a:pt x="149" y="54"/>
                                </a:cubicBezTo>
                                <a:cubicBezTo>
                                  <a:pt x="152" y="59"/>
                                  <a:pt x="151" y="65"/>
                                  <a:pt x="146" y="69"/>
                                </a:cubicBezTo>
                                <a:cubicBezTo>
                                  <a:pt x="141" y="72"/>
                                  <a:pt x="135" y="71"/>
                                  <a:pt x="131" y="66"/>
                                </a:cubicBezTo>
                                <a:cubicBezTo>
                                  <a:pt x="128" y="62"/>
                                  <a:pt x="129" y="55"/>
                                  <a:pt x="134" y="52"/>
                                </a:cubicBezTo>
                                <a:close/>
                                <a:moveTo>
                                  <a:pt x="127" y="53"/>
                                </a:moveTo>
                                <a:cubicBezTo>
                                  <a:pt x="106" y="44"/>
                                  <a:pt x="106" y="44"/>
                                  <a:pt x="106" y="44"/>
                                </a:cubicBezTo>
                                <a:cubicBezTo>
                                  <a:pt x="137" y="22"/>
                                  <a:pt x="137" y="22"/>
                                  <a:pt x="137" y="22"/>
                                </a:cubicBezTo>
                                <a:cubicBezTo>
                                  <a:pt x="138" y="45"/>
                                  <a:pt x="138" y="45"/>
                                  <a:pt x="138" y="45"/>
                                </a:cubicBezTo>
                                <a:cubicBezTo>
                                  <a:pt x="136" y="46"/>
                                  <a:pt x="134" y="47"/>
                                  <a:pt x="132" y="48"/>
                                </a:cubicBezTo>
                                <a:cubicBezTo>
                                  <a:pt x="130" y="49"/>
                                  <a:pt x="128" y="51"/>
                                  <a:pt x="127" y="53"/>
                                </a:cubicBezTo>
                                <a:close/>
                                <a:moveTo>
                                  <a:pt x="49" y="63"/>
                                </a:moveTo>
                                <a:cubicBezTo>
                                  <a:pt x="54" y="71"/>
                                  <a:pt x="54" y="71"/>
                                  <a:pt x="54" y="71"/>
                                </a:cubicBezTo>
                                <a:cubicBezTo>
                                  <a:pt x="53" y="73"/>
                                  <a:pt x="52" y="73"/>
                                  <a:pt x="50" y="73"/>
                                </a:cubicBezTo>
                                <a:cubicBezTo>
                                  <a:pt x="49" y="72"/>
                                  <a:pt x="48" y="72"/>
                                  <a:pt x="47" y="71"/>
                                </a:cubicBezTo>
                                <a:cubicBezTo>
                                  <a:pt x="46" y="69"/>
                                  <a:pt x="46" y="66"/>
                                  <a:pt x="49" y="63"/>
                                </a:cubicBezTo>
                                <a:close/>
                                <a:moveTo>
                                  <a:pt x="67" y="75"/>
                                </a:moveTo>
                                <a:cubicBezTo>
                                  <a:pt x="68" y="75"/>
                                  <a:pt x="70" y="76"/>
                                  <a:pt x="70" y="77"/>
                                </a:cubicBezTo>
                                <a:cubicBezTo>
                                  <a:pt x="72" y="79"/>
                                  <a:pt x="71" y="82"/>
                                  <a:pt x="69" y="84"/>
                                </a:cubicBezTo>
                                <a:cubicBezTo>
                                  <a:pt x="63" y="76"/>
                                  <a:pt x="63" y="76"/>
                                  <a:pt x="63" y="76"/>
                                </a:cubicBezTo>
                                <a:cubicBezTo>
                                  <a:pt x="64" y="75"/>
                                  <a:pt x="65" y="74"/>
                                  <a:pt x="67" y="75"/>
                                </a:cubicBezTo>
                                <a:close/>
                                <a:moveTo>
                                  <a:pt x="91" y="39"/>
                                </a:moveTo>
                                <a:cubicBezTo>
                                  <a:pt x="79" y="27"/>
                                  <a:pt x="52" y="31"/>
                                  <a:pt x="40" y="33"/>
                                </a:cubicBezTo>
                                <a:cubicBezTo>
                                  <a:pt x="39" y="36"/>
                                  <a:pt x="38" y="39"/>
                                  <a:pt x="35" y="41"/>
                                </a:cubicBezTo>
                                <a:cubicBezTo>
                                  <a:pt x="33" y="42"/>
                                  <a:pt x="29" y="43"/>
                                  <a:pt x="27" y="43"/>
                                </a:cubicBezTo>
                                <a:cubicBezTo>
                                  <a:pt x="20" y="53"/>
                                  <a:pt x="7" y="77"/>
                                  <a:pt x="15" y="93"/>
                                </a:cubicBezTo>
                                <a:cubicBezTo>
                                  <a:pt x="25" y="114"/>
                                  <a:pt x="44" y="134"/>
                                  <a:pt x="60" y="123"/>
                                </a:cubicBezTo>
                                <a:cubicBezTo>
                                  <a:pt x="66" y="119"/>
                                  <a:pt x="71" y="115"/>
                                  <a:pt x="76" y="112"/>
                                </a:cubicBezTo>
                                <a:cubicBezTo>
                                  <a:pt x="76" y="112"/>
                                  <a:pt x="81" y="108"/>
                                  <a:pt x="88" y="103"/>
                                </a:cubicBezTo>
                                <a:cubicBezTo>
                                  <a:pt x="93" y="100"/>
                                  <a:pt x="98" y="96"/>
                                  <a:pt x="104" y="92"/>
                                </a:cubicBezTo>
                                <a:cubicBezTo>
                                  <a:pt x="120" y="81"/>
                                  <a:pt x="107" y="57"/>
                                  <a:pt x="91" y="39"/>
                                </a:cubicBezTo>
                                <a:close/>
                                <a:moveTo>
                                  <a:pt x="73" y="90"/>
                                </a:moveTo>
                                <a:cubicBezTo>
                                  <a:pt x="77" y="95"/>
                                  <a:pt x="77" y="95"/>
                                  <a:pt x="77" y="95"/>
                                </a:cubicBezTo>
                                <a:cubicBezTo>
                                  <a:pt x="72" y="99"/>
                                  <a:pt x="72" y="99"/>
                                  <a:pt x="72" y="99"/>
                                </a:cubicBezTo>
                                <a:cubicBezTo>
                                  <a:pt x="69" y="94"/>
                                  <a:pt x="69" y="94"/>
                                  <a:pt x="69" y="94"/>
                                </a:cubicBezTo>
                                <a:cubicBezTo>
                                  <a:pt x="64" y="97"/>
                                  <a:pt x="59" y="98"/>
                                  <a:pt x="54" y="97"/>
                                </a:cubicBezTo>
                                <a:cubicBezTo>
                                  <a:pt x="55" y="90"/>
                                  <a:pt x="55" y="90"/>
                                  <a:pt x="55" y="90"/>
                                </a:cubicBezTo>
                                <a:cubicBezTo>
                                  <a:pt x="59" y="90"/>
                                  <a:pt x="62" y="89"/>
                                  <a:pt x="65" y="87"/>
                                </a:cubicBezTo>
                                <a:cubicBezTo>
                                  <a:pt x="59" y="78"/>
                                  <a:pt x="59" y="78"/>
                                  <a:pt x="59" y="78"/>
                                </a:cubicBezTo>
                                <a:cubicBezTo>
                                  <a:pt x="57" y="79"/>
                                  <a:pt x="57" y="79"/>
                                  <a:pt x="57" y="79"/>
                                </a:cubicBezTo>
                                <a:cubicBezTo>
                                  <a:pt x="54" y="81"/>
                                  <a:pt x="51" y="81"/>
                                  <a:pt x="48" y="81"/>
                                </a:cubicBezTo>
                                <a:cubicBezTo>
                                  <a:pt x="45" y="80"/>
                                  <a:pt x="43" y="79"/>
                                  <a:pt x="41" y="76"/>
                                </a:cubicBezTo>
                                <a:cubicBezTo>
                                  <a:pt x="37" y="70"/>
                                  <a:pt x="38" y="63"/>
                                  <a:pt x="44" y="58"/>
                                </a:cubicBezTo>
                                <a:cubicBezTo>
                                  <a:pt x="41" y="53"/>
                                  <a:pt x="41" y="53"/>
                                  <a:pt x="41" y="53"/>
                                </a:cubicBezTo>
                                <a:cubicBezTo>
                                  <a:pt x="45" y="50"/>
                                  <a:pt x="45" y="50"/>
                                  <a:pt x="45" y="50"/>
                                </a:cubicBezTo>
                                <a:cubicBezTo>
                                  <a:pt x="49" y="54"/>
                                  <a:pt x="49" y="54"/>
                                  <a:pt x="49" y="54"/>
                                </a:cubicBezTo>
                                <a:cubicBezTo>
                                  <a:pt x="53" y="52"/>
                                  <a:pt x="57" y="51"/>
                                  <a:pt x="61" y="52"/>
                                </a:cubicBezTo>
                                <a:cubicBezTo>
                                  <a:pt x="60" y="59"/>
                                  <a:pt x="60" y="59"/>
                                  <a:pt x="60" y="59"/>
                                </a:cubicBezTo>
                                <a:cubicBezTo>
                                  <a:pt x="57" y="59"/>
                                  <a:pt x="54" y="60"/>
                                  <a:pt x="52" y="61"/>
                                </a:cubicBezTo>
                                <a:cubicBezTo>
                                  <a:pt x="58" y="69"/>
                                  <a:pt x="58" y="69"/>
                                  <a:pt x="58" y="69"/>
                                </a:cubicBezTo>
                                <a:cubicBezTo>
                                  <a:pt x="60" y="68"/>
                                  <a:pt x="60" y="68"/>
                                  <a:pt x="60" y="68"/>
                                </a:cubicBezTo>
                                <a:cubicBezTo>
                                  <a:pt x="64" y="67"/>
                                  <a:pt x="67" y="66"/>
                                  <a:pt x="69" y="66"/>
                                </a:cubicBezTo>
                                <a:cubicBezTo>
                                  <a:pt x="72" y="67"/>
                                  <a:pt x="75" y="69"/>
                                  <a:pt x="77" y="72"/>
                                </a:cubicBezTo>
                                <a:cubicBezTo>
                                  <a:pt x="81" y="78"/>
                                  <a:pt x="79" y="85"/>
                                  <a:pt x="73" y="90"/>
                                </a:cubicBezTo>
                                <a:close/>
                                <a:moveTo>
                                  <a:pt x="17" y="25"/>
                                </a:moveTo>
                                <a:cubicBezTo>
                                  <a:pt x="0" y="18"/>
                                  <a:pt x="0" y="18"/>
                                  <a:pt x="0" y="18"/>
                                </a:cubicBezTo>
                                <a:cubicBezTo>
                                  <a:pt x="26" y="0"/>
                                  <a:pt x="26" y="0"/>
                                  <a:pt x="26" y="0"/>
                                </a:cubicBezTo>
                                <a:cubicBezTo>
                                  <a:pt x="26" y="19"/>
                                  <a:pt x="26" y="19"/>
                                  <a:pt x="26" y="19"/>
                                </a:cubicBezTo>
                                <a:cubicBezTo>
                                  <a:pt x="25" y="19"/>
                                  <a:pt x="23" y="19"/>
                                  <a:pt x="21" y="21"/>
                                </a:cubicBezTo>
                                <a:cubicBezTo>
                                  <a:pt x="19" y="22"/>
                                  <a:pt x="18" y="23"/>
                                  <a:pt x="17" y="25"/>
                                </a:cubicBezTo>
                                <a:close/>
                                <a:moveTo>
                                  <a:pt x="23" y="24"/>
                                </a:moveTo>
                                <a:cubicBezTo>
                                  <a:pt x="27" y="21"/>
                                  <a:pt x="32" y="22"/>
                                  <a:pt x="35" y="26"/>
                                </a:cubicBezTo>
                                <a:cubicBezTo>
                                  <a:pt x="38" y="29"/>
                                  <a:pt x="37" y="35"/>
                                  <a:pt x="33" y="38"/>
                                </a:cubicBezTo>
                                <a:cubicBezTo>
                                  <a:pt x="29" y="40"/>
                                  <a:pt x="24" y="39"/>
                                  <a:pt x="21" y="36"/>
                                </a:cubicBezTo>
                                <a:cubicBezTo>
                                  <a:pt x="18" y="32"/>
                                  <a:pt x="19" y="26"/>
                                  <a:pt x="23" y="2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33" name="Freeform 3733"/>
                        <wps:cNvSpPr>
                          <a:spLocks noEditPoints="1"/>
                        </wps:cNvSpPr>
                        <wps:spPr bwMode="auto">
                          <a:xfrm>
                            <a:off x="1090612" y="190500"/>
                            <a:ext cx="800100" cy="750888"/>
                          </a:xfrm>
                          <a:custGeom>
                            <a:avLst/>
                            <a:gdLst>
                              <a:gd name="T0" fmla="*/ 165 w 213"/>
                              <a:gd name="T1" fmla="*/ 27 h 200"/>
                              <a:gd name="T2" fmla="*/ 201 w 213"/>
                              <a:gd name="T3" fmla="*/ 126 h 200"/>
                              <a:gd name="T4" fmla="*/ 92 w 213"/>
                              <a:gd name="T5" fmla="*/ 164 h 200"/>
                              <a:gd name="T6" fmla="*/ 89 w 213"/>
                              <a:gd name="T7" fmla="*/ 180 h 200"/>
                              <a:gd name="T8" fmla="*/ 95 w 213"/>
                              <a:gd name="T9" fmla="*/ 200 h 200"/>
                              <a:gd name="T10" fmla="*/ 51 w 213"/>
                              <a:gd name="T11" fmla="*/ 116 h 200"/>
                              <a:gd name="T12" fmla="*/ 43 w 213"/>
                              <a:gd name="T13" fmla="*/ 47 h 200"/>
                              <a:gd name="T14" fmla="*/ 94 w 213"/>
                              <a:gd name="T15" fmla="*/ 60 h 200"/>
                              <a:gd name="T16" fmla="*/ 93 w 213"/>
                              <a:gd name="T17" fmla="*/ 63 h 200"/>
                              <a:gd name="T18" fmla="*/ 42 w 213"/>
                              <a:gd name="T19" fmla="*/ 50 h 200"/>
                              <a:gd name="T20" fmla="*/ 113 w 213"/>
                              <a:gd name="T21" fmla="*/ 94 h 200"/>
                              <a:gd name="T22" fmla="*/ 63 w 213"/>
                              <a:gd name="T23" fmla="*/ 81 h 200"/>
                              <a:gd name="T24" fmla="*/ 63 w 213"/>
                              <a:gd name="T25" fmla="*/ 78 h 200"/>
                              <a:gd name="T26" fmla="*/ 114 w 213"/>
                              <a:gd name="T27" fmla="*/ 91 h 200"/>
                              <a:gd name="T28" fmla="*/ 82 w 213"/>
                              <a:gd name="T29" fmla="*/ 108 h 200"/>
                              <a:gd name="T30" fmla="*/ 132 w 213"/>
                              <a:gd name="T31" fmla="*/ 122 h 200"/>
                              <a:gd name="T32" fmla="*/ 131 w 213"/>
                              <a:gd name="T33" fmla="*/ 125 h 200"/>
                              <a:gd name="T34" fmla="*/ 81 w 213"/>
                              <a:gd name="T35" fmla="*/ 112 h 200"/>
                              <a:gd name="T36" fmla="*/ 148 w 213"/>
                              <a:gd name="T37" fmla="*/ 157 h 200"/>
                              <a:gd name="T38" fmla="*/ 99 w 213"/>
                              <a:gd name="T39" fmla="*/ 144 h 200"/>
                              <a:gd name="T40" fmla="*/ 99 w 213"/>
                              <a:gd name="T41" fmla="*/ 140 h 200"/>
                              <a:gd name="T42" fmla="*/ 150 w 213"/>
                              <a:gd name="T43" fmla="*/ 154 h 200"/>
                              <a:gd name="T44" fmla="*/ 103 w 213"/>
                              <a:gd name="T45" fmla="*/ 73 h 200"/>
                              <a:gd name="T46" fmla="*/ 125 w 213"/>
                              <a:gd name="T47" fmla="*/ 25 h 200"/>
                              <a:gd name="T48" fmla="*/ 128 w 213"/>
                              <a:gd name="T49" fmla="*/ 56 h 200"/>
                              <a:gd name="T50" fmla="*/ 128 w 213"/>
                              <a:gd name="T51" fmla="*/ 27 h 200"/>
                              <a:gd name="T52" fmla="*/ 145 w 213"/>
                              <a:gd name="T53" fmla="*/ 56 h 200"/>
                              <a:gd name="T54" fmla="*/ 123 w 213"/>
                              <a:gd name="T55" fmla="*/ 103 h 200"/>
                              <a:gd name="T56" fmla="*/ 145 w 213"/>
                              <a:gd name="T57" fmla="*/ 56 h 200"/>
                              <a:gd name="T58" fmla="*/ 121 w 213"/>
                              <a:gd name="T59" fmla="*/ 102 h 200"/>
                              <a:gd name="T60" fmla="*/ 142 w 213"/>
                              <a:gd name="T61" fmla="*/ 54 h 200"/>
                              <a:gd name="T62" fmla="*/ 136 w 213"/>
                              <a:gd name="T63" fmla="*/ 132 h 200"/>
                              <a:gd name="T64" fmla="*/ 158 w 213"/>
                              <a:gd name="T65" fmla="*/ 84 h 200"/>
                              <a:gd name="T66" fmla="*/ 161 w 213"/>
                              <a:gd name="T67" fmla="*/ 114 h 200"/>
                              <a:gd name="T68" fmla="*/ 161 w 213"/>
                              <a:gd name="T69" fmla="*/ 86 h 200"/>
                              <a:gd name="T70" fmla="*/ 178 w 213"/>
                              <a:gd name="T71" fmla="*/ 113 h 200"/>
                              <a:gd name="T72" fmla="*/ 157 w 213"/>
                              <a:gd name="T73" fmla="*/ 160 h 200"/>
                              <a:gd name="T74" fmla="*/ 178 w 213"/>
                              <a:gd name="T75" fmla="*/ 113 h 200"/>
                              <a:gd name="T76" fmla="*/ 154 w 213"/>
                              <a:gd name="T77" fmla="*/ 159 h 200"/>
                              <a:gd name="T78" fmla="*/ 175 w 213"/>
                              <a:gd name="T79" fmla="*/ 112 h 200"/>
                              <a:gd name="T80" fmla="*/ 92 w 213"/>
                              <a:gd name="T81" fmla="*/ 51 h 200"/>
                              <a:gd name="T82" fmla="*/ 84 w 213"/>
                              <a:gd name="T83" fmla="*/ 0 h 200"/>
                              <a:gd name="T84" fmla="*/ 103 w 213"/>
                              <a:gd name="T85" fmla="*/ 23 h 200"/>
                              <a:gd name="T86" fmla="*/ 87 w 213"/>
                              <a:gd name="T87" fmla="*/ 0 h 200"/>
                              <a:gd name="T88" fmla="*/ 185 w 213"/>
                              <a:gd name="T89" fmla="*/ 52 h 200"/>
                              <a:gd name="T90" fmla="*/ 203 w 213"/>
                              <a:gd name="T91" fmla="*/ 125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13" h="200">
                                <a:moveTo>
                                  <a:pt x="201" y="126"/>
                                </a:moveTo>
                                <a:cubicBezTo>
                                  <a:pt x="193" y="108"/>
                                  <a:pt x="175" y="70"/>
                                  <a:pt x="165" y="27"/>
                                </a:cubicBezTo>
                                <a:cubicBezTo>
                                  <a:pt x="165" y="62"/>
                                  <a:pt x="182" y="110"/>
                                  <a:pt x="191" y="133"/>
                                </a:cubicBezTo>
                                <a:cubicBezTo>
                                  <a:pt x="201" y="126"/>
                                  <a:pt x="201" y="126"/>
                                  <a:pt x="201" y="126"/>
                                </a:cubicBezTo>
                                <a:close/>
                                <a:moveTo>
                                  <a:pt x="51" y="116"/>
                                </a:moveTo>
                                <a:cubicBezTo>
                                  <a:pt x="76" y="140"/>
                                  <a:pt x="92" y="164"/>
                                  <a:pt x="92" y="164"/>
                                </a:cubicBezTo>
                                <a:cubicBezTo>
                                  <a:pt x="92" y="164"/>
                                  <a:pt x="36" y="117"/>
                                  <a:pt x="13" y="113"/>
                                </a:cubicBezTo>
                                <a:cubicBezTo>
                                  <a:pt x="57" y="144"/>
                                  <a:pt x="89" y="180"/>
                                  <a:pt x="89" y="180"/>
                                </a:cubicBezTo>
                                <a:cubicBezTo>
                                  <a:pt x="89" y="180"/>
                                  <a:pt x="30" y="142"/>
                                  <a:pt x="0" y="140"/>
                                </a:cubicBezTo>
                                <a:cubicBezTo>
                                  <a:pt x="34" y="158"/>
                                  <a:pt x="79" y="189"/>
                                  <a:pt x="95" y="200"/>
                                </a:cubicBezTo>
                                <a:cubicBezTo>
                                  <a:pt x="127" y="177"/>
                                  <a:pt x="127" y="177"/>
                                  <a:pt x="127" y="177"/>
                                </a:cubicBezTo>
                                <a:cubicBezTo>
                                  <a:pt x="110" y="161"/>
                                  <a:pt x="72" y="127"/>
                                  <a:pt x="51" y="116"/>
                                </a:cubicBezTo>
                                <a:close/>
                                <a:moveTo>
                                  <a:pt x="94" y="60"/>
                                </a:moveTo>
                                <a:cubicBezTo>
                                  <a:pt x="43" y="47"/>
                                  <a:pt x="43" y="47"/>
                                  <a:pt x="43" y="47"/>
                                </a:cubicBezTo>
                                <a:cubicBezTo>
                                  <a:pt x="52" y="41"/>
                                  <a:pt x="62" y="39"/>
                                  <a:pt x="72" y="41"/>
                                </a:cubicBezTo>
                                <a:cubicBezTo>
                                  <a:pt x="81" y="44"/>
                                  <a:pt x="89" y="51"/>
                                  <a:pt x="94" y="60"/>
                                </a:cubicBezTo>
                                <a:close/>
                                <a:moveTo>
                                  <a:pt x="42" y="50"/>
                                </a:moveTo>
                                <a:cubicBezTo>
                                  <a:pt x="93" y="63"/>
                                  <a:pt x="93" y="63"/>
                                  <a:pt x="93" y="63"/>
                                </a:cubicBezTo>
                                <a:cubicBezTo>
                                  <a:pt x="84" y="68"/>
                                  <a:pt x="74" y="71"/>
                                  <a:pt x="64" y="68"/>
                                </a:cubicBezTo>
                                <a:cubicBezTo>
                                  <a:pt x="55" y="66"/>
                                  <a:pt x="47" y="59"/>
                                  <a:pt x="42" y="50"/>
                                </a:cubicBezTo>
                                <a:close/>
                                <a:moveTo>
                                  <a:pt x="63" y="81"/>
                                </a:moveTo>
                                <a:cubicBezTo>
                                  <a:pt x="113" y="94"/>
                                  <a:pt x="113" y="94"/>
                                  <a:pt x="113" y="94"/>
                                </a:cubicBezTo>
                                <a:cubicBezTo>
                                  <a:pt x="104" y="100"/>
                                  <a:pt x="94" y="102"/>
                                  <a:pt x="85" y="99"/>
                                </a:cubicBezTo>
                                <a:cubicBezTo>
                                  <a:pt x="75" y="97"/>
                                  <a:pt x="67" y="90"/>
                                  <a:pt x="63" y="81"/>
                                </a:cubicBezTo>
                                <a:close/>
                                <a:moveTo>
                                  <a:pt x="114" y="91"/>
                                </a:moveTo>
                                <a:cubicBezTo>
                                  <a:pt x="63" y="78"/>
                                  <a:pt x="63" y="78"/>
                                  <a:pt x="63" y="78"/>
                                </a:cubicBezTo>
                                <a:cubicBezTo>
                                  <a:pt x="72" y="72"/>
                                  <a:pt x="82" y="70"/>
                                  <a:pt x="92" y="73"/>
                                </a:cubicBezTo>
                                <a:cubicBezTo>
                                  <a:pt x="101" y="75"/>
                                  <a:pt x="108" y="82"/>
                                  <a:pt x="114" y="91"/>
                                </a:cubicBezTo>
                                <a:close/>
                                <a:moveTo>
                                  <a:pt x="132" y="122"/>
                                </a:moveTo>
                                <a:cubicBezTo>
                                  <a:pt x="82" y="108"/>
                                  <a:pt x="82" y="108"/>
                                  <a:pt x="82" y="108"/>
                                </a:cubicBezTo>
                                <a:cubicBezTo>
                                  <a:pt x="91" y="103"/>
                                  <a:pt x="100" y="101"/>
                                  <a:pt x="110" y="104"/>
                                </a:cubicBezTo>
                                <a:cubicBezTo>
                                  <a:pt x="119" y="106"/>
                                  <a:pt x="127" y="113"/>
                                  <a:pt x="132" y="122"/>
                                </a:cubicBezTo>
                                <a:close/>
                                <a:moveTo>
                                  <a:pt x="81" y="112"/>
                                </a:moveTo>
                                <a:cubicBezTo>
                                  <a:pt x="131" y="125"/>
                                  <a:pt x="131" y="125"/>
                                  <a:pt x="131" y="125"/>
                                </a:cubicBezTo>
                                <a:cubicBezTo>
                                  <a:pt x="122" y="130"/>
                                  <a:pt x="112" y="133"/>
                                  <a:pt x="103" y="130"/>
                                </a:cubicBezTo>
                                <a:cubicBezTo>
                                  <a:pt x="94" y="127"/>
                                  <a:pt x="86" y="120"/>
                                  <a:pt x="81" y="112"/>
                                </a:cubicBezTo>
                                <a:close/>
                                <a:moveTo>
                                  <a:pt x="99" y="144"/>
                                </a:moveTo>
                                <a:cubicBezTo>
                                  <a:pt x="148" y="157"/>
                                  <a:pt x="148" y="157"/>
                                  <a:pt x="148" y="157"/>
                                </a:cubicBezTo>
                                <a:cubicBezTo>
                                  <a:pt x="139" y="162"/>
                                  <a:pt x="130" y="163"/>
                                  <a:pt x="120" y="161"/>
                                </a:cubicBezTo>
                                <a:cubicBezTo>
                                  <a:pt x="112" y="159"/>
                                  <a:pt x="104" y="152"/>
                                  <a:pt x="99" y="144"/>
                                </a:cubicBezTo>
                                <a:close/>
                                <a:moveTo>
                                  <a:pt x="150" y="154"/>
                                </a:moveTo>
                                <a:cubicBezTo>
                                  <a:pt x="99" y="140"/>
                                  <a:pt x="99" y="140"/>
                                  <a:pt x="99" y="140"/>
                                </a:cubicBezTo>
                                <a:cubicBezTo>
                                  <a:pt x="108" y="134"/>
                                  <a:pt x="118" y="132"/>
                                  <a:pt x="128" y="134"/>
                                </a:cubicBezTo>
                                <a:cubicBezTo>
                                  <a:pt x="137" y="137"/>
                                  <a:pt x="145" y="144"/>
                                  <a:pt x="150" y="154"/>
                                </a:cubicBezTo>
                                <a:close/>
                                <a:moveTo>
                                  <a:pt x="125" y="25"/>
                                </a:moveTo>
                                <a:cubicBezTo>
                                  <a:pt x="103" y="73"/>
                                  <a:pt x="103" y="73"/>
                                  <a:pt x="103" y="73"/>
                                </a:cubicBezTo>
                                <a:cubicBezTo>
                                  <a:pt x="99" y="63"/>
                                  <a:pt x="99" y="53"/>
                                  <a:pt x="103" y="44"/>
                                </a:cubicBezTo>
                                <a:cubicBezTo>
                                  <a:pt x="107" y="35"/>
                                  <a:pt x="115" y="29"/>
                                  <a:pt x="125" y="25"/>
                                </a:cubicBezTo>
                                <a:close/>
                                <a:moveTo>
                                  <a:pt x="128" y="27"/>
                                </a:moveTo>
                                <a:cubicBezTo>
                                  <a:pt x="132" y="37"/>
                                  <a:pt x="132" y="47"/>
                                  <a:pt x="128" y="56"/>
                                </a:cubicBezTo>
                                <a:cubicBezTo>
                                  <a:pt x="124" y="65"/>
                                  <a:pt x="116" y="71"/>
                                  <a:pt x="106" y="74"/>
                                </a:cubicBezTo>
                                <a:cubicBezTo>
                                  <a:pt x="128" y="27"/>
                                  <a:pt x="128" y="27"/>
                                  <a:pt x="128" y="27"/>
                                </a:cubicBezTo>
                                <a:cubicBezTo>
                                  <a:pt x="128" y="27"/>
                                  <a:pt x="128" y="27"/>
                                  <a:pt x="128" y="27"/>
                                </a:cubicBezTo>
                                <a:close/>
                                <a:moveTo>
                                  <a:pt x="145" y="56"/>
                                </a:moveTo>
                                <a:cubicBezTo>
                                  <a:pt x="149" y="65"/>
                                  <a:pt x="150" y="76"/>
                                  <a:pt x="145" y="85"/>
                                </a:cubicBezTo>
                                <a:cubicBezTo>
                                  <a:pt x="141" y="93"/>
                                  <a:pt x="133" y="100"/>
                                  <a:pt x="123" y="103"/>
                                </a:cubicBezTo>
                                <a:cubicBezTo>
                                  <a:pt x="145" y="56"/>
                                  <a:pt x="145" y="56"/>
                                  <a:pt x="145" y="56"/>
                                </a:cubicBezTo>
                                <a:cubicBezTo>
                                  <a:pt x="145" y="56"/>
                                  <a:pt x="145" y="56"/>
                                  <a:pt x="145" y="56"/>
                                </a:cubicBezTo>
                                <a:close/>
                                <a:moveTo>
                                  <a:pt x="142" y="54"/>
                                </a:moveTo>
                                <a:cubicBezTo>
                                  <a:pt x="121" y="102"/>
                                  <a:pt x="121" y="102"/>
                                  <a:pt x="121" y="102"/>
                                </a:cubicBezTo>
                                <a:cubicBezTo>
                                  <a:pt x="117" y="92"/>
                                  <a:pt x="116" y="82"/>
                                  <a:pt x="121" y="73"/>
                                </a:cubicBezTo>
                                <a:cubicBezTo>
                                  <a:pt x="125" y="64"/>
                                  <a:pt x="133" y="58"/>
                                  <a:pt x="142" y="54"/>
                                </a:cubicBezTo>
                                <a:close/>
                                <a:moveTo>
                                  <a:pt x="158" y="84"/>
                                </a:moveTo>
                                <a:cubicBezTo>
                                  <a:pt x="136" y="132"/>
                                  <a:pt x="136" y="132"/>
                                  <a:pt x="136" y="132"/>
                                </a:cubicBezTo>
                                <a:cubicBezTo>
                                  <a:pt x="133" y="122"/>
                                  <a:pt x="132" y="112"/>
                                  <a:pt x="137" y="103"/>
                                </a:cubicBezTo>
                                <a:cubicBezTo>
                                  <a:pt x="141" y="94"/>
                                  <a:pt x="148" y="88"/>
                                  <a:pt x="158" y="84"/>
                                </a:cubicBezTo>
                                <a:close/>
                                <a:moveTo>
                                  <a:pt x="161" y="86"/>
                                </a:moveTo>
                                <a:cubicBezTo>
                                  <a:pt x="165" y="95"/>
                                  <a:pt x="166" y="106"/>
                                  <a:pt x="161" y="114"/>
                                </a:cubicBezTo>
                                <a:cubicBezTo>
                                  <a:pt x="157" y="123"/>
                                  <a:pt x="149" y="130"/>
                                  <a:pt x="140" y="133"/>
                                </a:cubicBezTo>
                                <a:cubicBezTo>
                                  <a:pt x="161" y="86"/>
                                  <a:pt x="161" y="86"/>
                                  <a:pt x="161" y="86"/>
                                </a:cubicBezTo>
                                <a:cubicBezTo>
                                  <a:pt x="161" y="86"/>
                                  <a:pt x="161" y="86"/>
                                  <a:pt x="161" y="86"/>
                                </a:cubicBezTo>
                                <a:close/>
                                <a:moveTo>
                                  <a:pt x="178" y="113"/>
                                </a:moveTo>
                                <a:cubicBezTo>
                                  <a:pt x="182" y="123"/>
                                  <a:pt x="182" y="133"/>
                                  <a:pt x="178" y="142"/>
                                </a:cubicBezTo>
                                <a:cubicBezTo>
                                  <a:pt x="174" y="151"/>
                                  <a:pt x="166" y="157"/>
                                  <a:pt x="157" y="160"/>
                                </a:cubicBezTo>
                                <a:cubicBezTo>
                                  <a:pt x="178" y="113"/>
                                  <a:pt x="178" y="113"/>
                                  <a:pt x="178" y="113"/>
                                </a:cubicBezTo>
                                <a:cubicBezTo>
                                  <a:pt x="178" y="113"/>
                                  <a:pt x="178" y="113"/>
                                  <a:pt x="178" y="113"/>
                                </a:cubicBezTo>
                                <a:close/>
                                <a:moveTo>
                                  <a:pt x="175" y="112"/>
                                </a:moveTo>
                                <a:cubicBezTo>
                                  <a:pt x="154" y="159"/>
                                  <a:pt x="154" y="159"/>
                                  <a:pt x="154" y="159"/>
                                </a:cubicBezTo>
                                <a:cubicBezTo>
                                  <a:pt x="150" y="149"/>
                                  <a:pt x="149" y="139"/>
                                  <a:pt x="154" y="130"/>
                                </a:cubicBezTo>
                                <a:cubicBezTo>
                                  <a:pt x="158" y="121"/>
                                  <a:pt x="166" y="115"/>
                                  <a:pt x="175" y="112"/>
                                </a:cubicBezTo>
                                <a:close/>
                                <a:moveTo>
                                  <a:pt x="84" y="0"/>
                                </a:moveTo>
                                <a:cubicBezTo>
                                  <a:pt x="92" y="51"/>
                                  <a:pt x="92" y="51"/>
                                  <a:pt x="92" y="51"/>
                                </a:cubicBezTo>
                                <a:cubicBezTo>
                                  <a:pt x="84" y="45"/>
                                  <a:pt x="78" y="37"/>
                                  <a:pt x="76" y="27"/>
                                </a:cubicBezTo>
                                <a:cubicBezTo>
                                  <a:pt x="75" y="18"/>
                                  <a:pt x="78" y="8"/>
                                  <a:pt x="84" y="0"/>
                                </a:cubicBezTo>
                                <a:close/>
                                <a:moveTo>
                                  <a:pt x="87" y="0"/>
                                </a:moveTo>
                                <a:cubicBezTo>
                                  <a:pt x="96" y="5"/>
                                  <a:pt x="102" y="13"/>
                                  <a:pt x="103" y="23"/>
                                </a:cubicBezTo>
                                <a:cubicBezTo>
                                  <a:pt x="105" y="33"/>
                                  <a:pt x="102" y="43"/>
                                  <a:pt x="95" y="51"/>
                                </a:cubicBezTo>
                                <a:cubicBezTo>
                                  <a:pt x="87" y="0"/>
                                  <a:pt x="87" y="0"/>
                                  <a:pt x="87" y="0"/>
                                </a:cubicBezTo>
                                <a:cubicBezTo>
                                  <a:pt x="87" y="0"/>
                                  <a:pt x="87" y="0"/>
                                  <a:pt x="87" y="0"/>
                                </a:cubicBezTo>
                                <a:close/>
                                <a:moveTo>
                                  <a:pt x="185" y="52"/>
                                </a:moveTo>
                                <a:cubicBezTo>
                                  <a:pt x="194" y="85"/>
                                  <a:pt x="205" y="106"/>
                                  <a:pt x="213" y="118"/>
                                </a:cubicBezTo>
                                <a:cubicBezTo>
                                  <a:pt x="203" y="125"/>
                                  <a:pt x="203" y="125"/>
                                  <a:pt x="203" y="125"/>
                                </a:cubicBezTo>
                                <a:cubicBezTo>
                                  <a:pt x="196" y="109"/>
                                  <a:pt x="185" y="83"/>
                                  <a:pt x="185" y="5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34" name="Freeform 3734"/>
                        <wps:cNvSpPr>
                          <a:spLocks noEditPoints="1"/>
                        </wps:cNvSpPr>
                        <wps:spPr bwMode="auto">
                          <a:xfrm>
                            <a:off x="12928600" y="1304925"/>
                            <a:ext cx="754063" cy="739775"/>
                          </a:xfrm>
                          <a:custGeom>
                            <a:avLst/>
                            <a:gdLst>
                              <a:gd name="T0" fmla="*/ 34 w 201"/>
                              <a:gd name="T1" fmla="*/ 101 h 197"/>
                              <a:gd name="T2" fmla="*/ 26 w 201"/>
                              <a:gd name="T3" fmla="*/ 32 h 197"/>
                              <a:gd name="T4" fmla="*/ 36 w 201"/>
                              <a:gd name="T5" fmla="*/ 21 h 197"/>
                              <a:gd name="T6" fmla="*/ 47 w 201"/>
                              <a:gd name="T7" fmla="*/ 30 h 197"/>
                              <a:gd name="T8" fmla="*/ 55 w 201"/>
                              <a:gd name="T9" fmla="*/ 100 h 197"/>
                              <a:gd name="T10" fmla="*/ 45 w 201"/>
                              <a:gd name="T11" fmla="*/ 112 h 197"/>
                              <a:gd name="T12" fmla="*/ 60 w 201"/>
                              <a:gd name="T13" fmla="*/ 21 h 197"/>
                              <a:gd name="T14" fmla="*/ 123 w 201"/>
                              <a:gd name="T15" fmla="*/ 53 h 197"/>
                              <a:gd name="T16" fmla="*/ 137 w 201"/>
                              <a:gd name="T17" fmla="*/ 49 h 197"/>
                              <a:gd name="T18" fmla="*/ 132 w 201"/>
                              <a:gd name="T19" fmla="*/ 34 h 197"/>
                              <a:gd name="T20" fmla="*/ 70 w 201"/>
                              <a:gd name="T21" fmla="*/ 2 h 197"/>
                              <a:gd name="T22" fmla="*/ 56 w 201"/>
                              <a:gd name="T23" fmla="*/ 7 h 197"/>
                              <a:gd name="T24" fmla="*/ 175 w 201"/>
                              <a:gd name="T25" fmla="*/ 19 h 197"/>
                              <a:gd name="T26" fmla="*/ 139 w 201"/>
                              <a:gd name="T27" fmla="*/ 31 h 197"/>
                              <a:gd name="T28" fmla="*/ 142 w 201"/>
                              <a:gd name="T29" fmla="*/ 51 h 197"/>
                              <a:gd name="T30" fmla="*/ 121 w 201"/>
                              <a:gd name="T31" fmla="*/ 58 h 197"/>
                              <a:gd name="T32" fmla="*/ 109 w 201"/>
                              <a:gd name="T33" fmla="*/ 51 h 197"/>
                              <a:gd name="T34" fmla="*/ 88 w 201"/>
                              <a:gd name="T35" fmla="*/ 66 h 197"/>
                              <a:gd name="T36" fmla="*/ 88 w 201"/>
                              <a:gd name="T37" fmla="*/ 66 h 197"/>
                              <a:gd name="T38" fmla="*/ 58 w 201"/>
                              <a:gd name="T39" fmla="*/ 86 h 197"/>
                              <a:gd name="T40" fmla="*/ 60 w 201"/>
                              <a:gd name="T41" fmla="*/ 100 h 197"/>
                              <a:gd name="T42" fmla="*/ 46 w 201"/>
                              <a:gd name="T43" fmla="*/ 117 h 197"/>
                              <a:gd name="T44" fmla="*/ 7 w 201"/>
                              <a:gd name="T45" fmla="*/ 121 h 197"/>
                              <a:gd name="T46" fmla="*/ 6 w 201"/>
                              <a:gd name="T47" fmla="*/ 122 h 197"/>
                              <a:gd name="T48" fmla="*/ 18 w 201"/>
                              <a:gd name="T49" fmla="*/ 139 h 197"/>
                              <a:gd name="T50" fmla="*/ 18 w 201"/>
                              <a:gd name="T51" fmla="*/ 139 h 197"/>
                              <a:gd name="T52" fmla="*/ 77 w 201"/>
                              <a:gd name="T53" fmla="*/ 189 h 197"/>
                              <a:gd name="T54" fmla="*/ 140 w 201"/>
                              <a:gd name="T55" fmla="*/ 163 h 197"/>
                              <a:gd name="T56" fmla="*/ 193 w 201"/>
                              <a:gd name="T57" fmla="*/ 127 h 197"/>
                              <a:gd name="T58" fmla="*/ 169 w 201"/>
                              <a:gd name="T59" fmla="*/ 36 h 197"/>
                              <a:gd name="T60" fmla="*/ 173 w 201"/>
                              <a:gd name="T61" fmla="*/ 33 h 197"/>
                              <a:gd name="T62" fmla="*/ 98 w 201"/>
                              <a:gd name="T63" fmla="*/ 175 h 197"/>
                              <a:gd name="T64" fmla="*/ 88 w 201"/>
                              <a:gd name="T65" fmla="*/ 172 h 197"/>
                              <a:gd name="T66" fmla="*/ 65 w 201"/>
                              <a:gd name="T67" fmla="*/ 139 h 197"/>
                              <a:gd name="T68" fmla="*/ 67 w 201"/>
                              <a:gd name="T69" fmla="*/ 129 h 197"/>
                              <a:gd name="T70" fmla="*/ 77 w 201"/>
                              <a:gd name="T71" fmla="*/ 131 h 197"/>
                              <a:gd name="T72" fmla="*/ 99 w 201"/>
                              <a:gd name="T73" fmla="*/ 165 h 197"/>
                              <a:gd name="T74" fmla="*/ 98 w 201"/>
                              <a:gd name="T75" fmla="*/ 175 h 197"/>
                              <a:gd name="T76" fmla="*/ 114 w 201"/>
                              <a:gd name="T77" fmla="*/ 154 h 197"/>
                              <a:gd name="T78" fmla="*/ 114 w 201"/>
                              <a:gd name="T79" fmla="*/ 154 h 197"/>
                              <a:gd name="T80" fmla="*/ 91 w 201"/>
                              <a:gd name="T81" fmla="*/ 121 h 197"/>
                              <a:gd name="T82" fmla="*/ 102 w 201"/>
                              <a:gd name="T83" fmla="*/ 113 h 197"/>
                              <a:gd name="T84" fmla="*/ 126 w 201"/>
                              <a:gd name="T85" fmla="*/ 146 h 197"/>
                              <a:gd name="T86" fmla="*/ 126 w 201"/>
                              <a:gd name="T87" fmla="*/ 146 h 197"/>
                              <a:gd name="T88" fmla="*/ 150 w 201"/>
                              <a:gd name="T89" fmla="*/ 139 h 197"/>
                              <a:gd name="T90" fmla="*/ 140 w 201"/>
                              <a:gd name="T91" fmla="*/ 136 h 197"/>
                              <a:gd name="T92" fmla="*/ 117 w 201"/>
                              <a:gd name="T93" fmla="*/ 103 h 197"/>
                              <a:gd name="T94" fmla="*/ 119 w 201"/>
                              <a:gd name="T95" fmla="*/ 94 h 197"/>
                              <a:gd name="T96" fmla="*/ 129 w 201"/>
                              <a:gd name="T97" fmla="*/ 95 h 197"/>
                              <a:gd name="T98" fmla="*/ 152 w 201"/>
                              <a:gd name="T99" fmla="*/ 129 h 197"/>
                              <a:gd name="T100" fmla="*/ 150 w 201"/>
                              <a:gd name="T101" fmla="*/ 139 h 197"/>
                              <a:gd name="T102" fmla="*/ 167 w 201"/>
                              <a:gd name="T103" fmla="*/ 119 h 197"/>
                              <a:gd name="T104" fmla="*/ 167 w 201"/>
                              <a:gd name="T105" fmla="*/ 119 h 197"/>
                              <a:gd name="T106" fmla="*/ 144 w 201"/>
                              <a:gd name="T107" fmla="*/ 85 h 197"/>
                              <a:gd name="T108" fmla="*/ 155 w 201"/>
                              <a:gd name="T109" fmla="*/ 77 h 197"/>
                              <a:gd name="T110" fmla="*/ 178 w 201"/>
                              <a:gd name="T111" fmla="*/ 111 h 197"/>
                              <a:gd name="T112" fmla="*/ 178 w 201"/>
                              <a:gd name="T113" fmla="*/ 111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1" h="197">
                                <a:moveTo>
                                  <a:pt x="34" y="102"/>
                                </a:moveTo>
                                <a:cubicBezTo>
                                  <a:pt x="34" y="102"/>
                                  <a:pt x="34" y="102"/>
                                  <a:pt x="34" y="101"/>
                                </a:cubicBezTo>
                                <a:cubicBezTo>
                                  <a:pt x="34" y="101"/>
                                  <a:pt x="34" y="101"/>
                                  <a:pt x="34" y="101"/>
                                </a:cubicBezTo>
                                <a:cubicBezTo>
                                  <a:pt x="26" y="32"/>
                                  <a:pt x="26" y="32"/>
                                  <a:pt x="26" y="32"/>
                                </a:cubicBezTo>
                                <a:cubicBezTo>
                                  <a:pt x="26" y="32"/>
                                  <a:pt x="26" y="32"/>
                                  <a:pt x="26" y="32"/>
                                </a:cubicBezTo>
                                <a:cubicBezTo>
                                  <a:pt x="26" y="27"/>
                                  <a:pt x="30" y="22"/>
                                  <a:pt x="36" y="21"/>
                                </a:cubicBezTo>
                                <a:cubicBezTo>
                                  <a:pt x="41" y="21"/>
                                  <a:pt x="47" y="25"/>
                                  <a:pt x="47" y="30"/>
                                </a:cubicBezTo>
                                <a:cubicBezTo>
                                  <a:pt x="47" y="30"/>
                                  <a:pt x="47" y="30"/>
                                  <a:pt x="47" y="30"/>
                                </a:cubicBezTo>
                                <a:cubicBezTo>
                                  <a:pt x="55" y="100"/>
                                  <a:pt x="55" y="100"/>
                                  <a:pt x="55" y="100"/>
                                </a:cubicBezTo>
                                <a:cubicBezTo>
                                  <a:pt x="55" y="100"/>
                                  <a:pt x="55" y="100"/>
                                  <a:pt x="55" y="100"/>
                                </a:cubicBezTo>
                                <a:cubicBezTo>
                                  <a:pt x="55" y="100"/>
                                  <a:pt x="55" y="100"/>
                                  <a:pt x="55" y="100"/>
                                </a:cubicBezTo>
                                <a:cubicBezTo>
                                  <a:pt x="56" y="106"/>
                                  <a:pt x="51" y="112"/>
                                  <a:pt x="45" y="112"/>
                                </a:cubicBezTo>
                                <a:cubicBezTo>
                                  <a:pt x="39" y="112"/>
                                  <a:pt x="34" y="108"/>
                                  <a:pt x="34" y="102"/>
                                </a:cubicBezTo>
                                <a:close/>
                                <a:moveTo>
                                  <a:pt x="60" y="21"/>
                                </a:moveTo>
                                <a:cubicBezTo>
                                  <a:pt x="122" y="53"/>
                                  <a:pt x="122" y="53"/>
                                  <a:pt x="122" y="53"/>
                                </a:cubicBezTo>
                                <a:cubicBezTo>
                                  <a:pt x="123" y="53"/>
                                  <a:pt x="123" y="53"/>
                                  <a:pt x="123" y="53"/>
                                </a:cubicBezTo>
                                <a:cubicBezTo>
                                  <a:pt x="123" y="53"/>
                                  <a:pt x="123" y="53"/>
                                  <a:pt x="123" y="53"/>
                                </a:cubicBezTo>
                                <a:cubicBezTo>
                                  <a:pt x="128" y="56"/>
                                  <a:pt x="134" y="54"/>
                                  <a:pt x="137" y="49"/>
                                </a:cubicBezTo>
                                <a:cubicBezTo>
                                  <a:pt x="140" y="43"/>
                                  <a:pt x="137" y="37"/>
                                  <a:pt x="132" y="35"/>
                                </a:cubicBezTo>
                                <a:cubicBezTo>
                                  <a:pt x="132" y="34"/>
                                  <a:pt x="132" y="34"/>
                                  <a:pt x="132" y="34"/>
                                </a:cubicBezTo>
                                <a:cubicBezTo>
                                  <a:pt x="132" y="34"/>
                                  <a:pt x="132" y="34"/>
                                  <a:pt x="132" y="34"/>
                                </a:cubicBezTo>
                                <a:cubicBezTo>
                                  <a:pt x="70" y="2"/>
                                  <a:pt x="70" y="2"/>
                                  <a:pt x="70" y="2"/>
                                </a:cubicBezTo>
                                <a:cubicBezTo>
                                  <a:pt x="70" y="2"/>
                                  <a:pt x="70" y="2"/>
                                  <a:pt x="70" y="2"/>
                                </a:cubicBezTo>
                                <a:cubicBezTo>
                                  <a:pt x="65" y="0"/>
                                  <a:pt x="59" y="2"/>
                                  <a:pt x="56" y="7"/>
                                </a:cubicBezTo>
                                <a:cubicBezTo>
                                  <a:pt x="53" y="12"/>
                                  <a:pt x="55" y="19"/>
                                  <a:pt x="60" y="21"/>
                                </a:cubicBezTo>
                                <a:close/>
                                <a:moveTo>
                                  <a:pt x="175" y="19"/>
                                </a:moveTo>
                                <a:cubicBezTo>
                                  <a:pt x="172" y="14"/>
                                  <a:pt x="165" y="13"/>
                                  <a:pt x="161" y="16"/>
                                </a:cubicBezTo>
                                <a:cubicBezTo>
                                  <a:pt x="139" y="31"/>
                                  <a:pt x="139" y="31"/>
                                  <a:pt x="139" y="31"/>
                                </a:cubicBezTo>
                                <a:cubicBezTo>
                                  <a:pt x="137" y="32"/>
                                  <a:pt x="137" y="32"/>
                                  <a:pt x="137" y="32"/>
                                </a:cubicBezTo>
                                <a:cubicBezTo>
                                  <a:pt x="144" y="37"/>
                                  <a:pt x="145" y="45"/>
                                  <a:pt x="142" y="51"/>
                                </a:cubicBezTo>
                                <a:cubicBezTo>
                                  <a:pt x="138" y="59"/>
                                  <a:pt x="129" y="62"/>
                                  <a:pt x="121" y="58"/>
                                </a:cubicBezTo>
                                <a:cubicBezTo>
                                  <a:pt x="121" y="58"/>
                                  <a:pt x="121" y="58"/>
                                  <a:pt x="121" y="58"/>
                                </a:cubicBezTo>
                                <a:cubicBezTo>
                                  <a:pt x="121" y="58"/>
                                  <a:pt x="121" y="58"/>
                                  <a:pt x="121" y="58"/>
                                </a:cubicBezTo>
                                <a:cubicBezTo>
                                  <a:pt x="109" y="51"/>
                                  <a:pt x="109" y="51"/>
                                  <a:pt x="109" y="51"/>
                                </a:cubicBezTo>
                                <a:cubicBezTo>
                                  <a:pt x="88" y="66"/>
                                  <a:pt x="88" y="66"/>
                                  <a:pt x="88" y="66"/>
                                </a:cubicBezTo>
                                <a:cubicBezTo>
                                  <a:pt x="88" y="66"/>
                                  <a:pt x="88" y="66"/>
                                  <a:pt x="88" y="66"/>
                                </a:cubicBezTo>
                                <a:cubicBezTo>
                                  <a:pt x="88" y="66"/>
                                  <a:pt x="88" y="66"/>
                                  <a:pt x="88" y="66"/>
                                </a:cubicBezTo>
                                <a:cubicBezTo>
                                  <a:pt x="88" y="66"/>
                                  <a:pt x="88" y="66"/>
                                  <a:pt x="88" y="66"/>
                                </a:cubicBezTo>
                                <a:cubicBezTo>
                                  <a:pt x="88" y="66"/>
                                  <a:pt x="88" y="66"/>
                                  <a:pt x="88" y="66"/>
                                </a:cubicBezTo>
                                <a:cubicBezTo>
                                  <a:pt x="58" y="86"/>
                                  <a:pt x="58" y="86"/>
                                  <a:pt x="58" y="86"/>
                                </a:cubicBezTo>
                                <a:cubicBezTo>
                                  <a:pt x="60" y="100"/>
                                  <a:pt x="60" y="100"/>
                                  <a:pt x="60" y="100"/>
                                </a:cubicBezTo>
                                <a:cubicBezTo>
                                  <a:pt x="60" y="100"/>
                                  <a:pt x="60" y="100"/>
                                  <a:pt x="60" y="100"/>
                                </a:cubicBezTo>
                                <a:cubicBezTo>
                                  <a:pt x="60" y="100"/>
                                  <a:pt x="59" y="100"/>
                                  <a:pt x="59" y="101"/>
                                </a:cubicBezTo>
                                <a:cubicBezTo>
                                  <a:pt x="60" y="109"/>
                                  <a:pt x="54" y="116"/>
                                  <a:pt x="46" y="117"/>
                                </a:cubicBezTo>
                                <a:cubicBezTo>
                                  <a:pt x="38" y="118"/>
                                  <a:pt x="32" y="113"/>
                                  <a:pt x="29" y="106"/>
                                </a:cubicBezTo>
                                <a:cubicBezTo>
                                  <a:pt x="7" y="121"/>
                                  <a:pt x="7" y="121"/>
                                  <a:pt x="7" y="121"/>
                                </a:cubicBezTo>
                                <a:cubicBezTo>
                                  <a:pt x="7" y="122"/>
                                  <a:pt x="7" y="122"/>
                                  <a:pt x="7" y="122"/>
                                </a:cubicBezTo>
                                <a:cubicBezTo>
                                  <a:pt x="6" y="122"/>
                                  <a:pt x="6" y="122"/>
                                  <a:pt x="6" y="122"/>
                                </a:cubicBezTo>
                                <a:cubicBezTo>
                                  <a:pt x="1" y="125"/>
                                  <a:pt x="0" y="132"/>
                                  <a:pt x="3" y="136"/>
                                </a:cubicBezTo>
                                <a:cubicBezTo>
                                  <a:pt x="7" y="141"/>
                                  <a:pt x="14" y="143"/>
                                  <a:pt x="18" y="139"/>
                                </a:cubicBezTo>
                                <a:cubicBezTo>
                                  <a:pt x="18" y="139"/>
                                  <a:pt x="18" y="139"/>
                                  <a:pt x="18" y="139"/>
                                </a:cubicBezTo>
                                <a:cubicBezTo>
                                  <a:pt x="18" y="139"/>
                                  <a:pt x="18" y="139"/>
                                  <a:pt x="18" y="139"/>
                                </a:cubicBezTo>
                                <a:cubicBezTo>
                                  <a:pt x="21" y="137"/>
                                  <a:pt x="21" y="137"/>
                                  <a:pt x="21" y="137"/>
                                </a:cubicBezTo>
                                <a:cubicBezTo>
                                  <a:pt x="30" y="144"/>
                                  <a:pt x="75" y="187"/>
                                  <a:pt x="77" y="189"/>
                                </a:cubicBezTo>
                                <a:cubicBezTo>
                                  <a:pt x="81" y="192"/>
                                  <a:pt x="90" y="197"/>
                                  <a:pt x="98" y="192"/>
                                </a:cubicBezTo>
                                <a:cubicBezTo>
                                  <a:pt x="104" y="188"/>
                                  <a:pt x="127" y="172"/>
                                  <a:pt x="140" y="163"/>
                                </a:cubicBezTo>
                                <a:cubicBezTo>
                                  <a:pt x="140" y="163"/>
                                  <a:pt x="145" y="160"/>
                                  <a:pt x="150" y="156"/>
                                </a:cubicBezTo>
                                <a:cubicBezTo>
                                  <a:pt x="164" y="147"/>
                                  <a:pt x="187" y="131"/>
                                  <a:pt x="193" y="127"/>
                                </a:cubicBezTo>
                                <a:cubicBezTo>
                                  <a:pt x="201" y="121"/>
                                  <a:pt x="199" y="111"/>
                                  <a:pt x="198" y="106"/>
                                </a:cubicBezTo>
                                <a:cubicBezTo>
                                  <a:pt x="196" y="103"/>
                                  <a:pt x="173" y="46"/>
                                  <a:pt x="169" y="36"/>
                                </a:cubicBezTo>
                                <a:cubicBezTo>
                                  <a:pt x="173" y="33"/>
                                  <a:pt x="173" y="33"/>
                                  <a:pt x="173" y="33"/>
                                </a:cubicBezTo>
                                <a:cubicBezTo>
                                  <a:pt x="173" y="33"/>
                                  <a:pt x="173" y="33"/>
                                  <a:pt x="173" y="33"/>
                                </a:cubicBezTo>
                                <a:cubicBezTo>
                                  <a:pt x="177" y="30"/>
                                  <a:pt x="178" y="24"/>
                                  <a:pt x="175" y="19"/>
                                </a:cubicBezTo>
                                <a:close/>
                                <a:moveTo>
                                  <a:pt x="98" y="175"/>
                                </a:moveTo>
                                <a:cubicBezTo>
                                  <a:pt x="95" y="177"/>
                                  <a:pt x="90" y="176"/>
                                  <a:pt x="88" y="173"/>
                                </a:cubicBezTo>
                                <a:cubicBezTo>
                                  <a:pt x="88" y="173"/>
                                  <a:pt x="88" y="173"/>
                                  <a:pt x="88" y="172"/>
                                </a:cubicBezTo>
                                <a:cubicBezTo>
                                  <a:pt x="88" y="172"/>
                                  <a:pt x="88" y="172"/>
                                  <a:pt x="88" y="172"/>
                                </a:cubicBezTo>
                                <a:cubicBezTo>
                                  <a:pt x="65" y="139"/>
                                  <a:pt x="65" y="139"/>
                                  <a:pt x="65" y="139"/>
                                </a:cubicBezTo>
                                <a:cubicBezTo>
                                  <a:pt x="65" y="139"/>
                                  <a:pt x="65" y="139"/>
                                  <a:pt x="65" y="139"/>
                                </a:cubicBezTo>
                                <a:cubicBezTo>
                                  <a:pt x="63" y="136"/>
                                  <a:pt x="64" y="131"/>
                                  <a:pt x="67" y="129"/>
                                </a:cubicBezTo>
                                <a:cubicBezTo>
                                  <a:pt x="70" y="127"/>
                                  <a:pt x="74" y="128"/>
                                  <a:pt x="77" y="131"/>
                                </a:cubicBezTo>
                                <a:cubicBezTo>
                                  <a:pt x="77" y="131"/>
                                  <a:pt x="77" y="131"/>
                                  <a:pt x="77" y="131"/>
                                </a:cubicBezTo>
                                <a:cubicBezTo>
                                  <a:pt x="99" y="165"/>
                                  <a:pt x="99" y="165"/>
                                  <a:pt x="99" y="165"/>
                                </a:cubicBezTo>
                                <a:cubicBezTo>
                                  <a:pt x="99" y="165"/>
                                  <a:pt x="99" y="165"/>
                                  <a:pt x="99" y="165"/>
                                </a:cubicBezTo>
                                <a:cubicBezTo>
                                  <a:pt x="99" y="165"/>
                                  <a:pt x="99" y="165"/>
                                  <a:pt x="99" y="165"/>
                                </a:cubicBezTo>
                                <a:cubicBezTo>
                                  <a:pt x="102" y="168"/>
                                  <a:pt x="101" y="172"/>
                                  <a:pt x="98" y="175"/>
                                </a:cubicBezTo>
                                <a:close/>
                                <a:moveTo>
                                  <a:pt x="124" y="156"/>
                                </a:moveTo>
                                <a:cubicBezTo>
                                  <a:pt x="121" y="159"/>
                                  <a:pt x="117" y="158"/>
                                  <a:pt x="114" y="154"/>
                                </a:cubicBezTo>
                                <a:cubicBezTo>
                                  <a:pt x="114" y="154"/>
                                  <a:pt x="114" y="154"/>
                                  <a:pt x="114" y="154"/>
                                </a:cubicBezTo>
                                <a:cubicBezTo>
                                  <a:pt x="114" y="154"/>
                                  <a:pt x="114" y="154"/>
                                  <a:pt x="114" y="154"/>
                                </a:cubicBezTo>
                                <a:cubicBezTo>
                                  <a:pt x="91" y="121"/>
                                  <a:pt x="91" y="121"/>
                                  <a:pt x="91" y="121"/>
                                </a:cubicBezTo>
                                <a:cubicBezTo>
                                  <a:pt x="91" y="121"/>
                                  <a:pt x="91" y="121"/>
                                  <a:pt x="91" y="121"/>
                                </a:cubicBezTo>
                                <a:cubicBezTo>
                                  <a:pt x="89" y="117"/>
                                  <a:pt x="90" y="113"/>
                                  <a:pt x="93" y="111"/>
                                </a:cubicBezTo>
                                <a:cubicBezTo>
                                  <a:pt x="96" y="109"/>
                                  <a:pt x="100" y="110"/>
                                  <a:pt x="102" y="113"/>
                                </a:cubicBezTo>
                                <a:cubicBezTo>
                                  <a:pt x="102" y="113"/>
                                  <a:pt x="102" y="113"/>
                                  <a:pt x="102" y="113"/>
                                </a:cubicBezTo>
                                <a:cubicBezTo>
                                  <a:pt x="126" y="146"/>
                                  <a:pt x="126" y="146"/>
                                  <a:pt x="126" y="146"/>
                                </a:cubicBezTo>
                                <a:cubicBezTo>
                                  <a:pt x="126" y="146"/>
                                  <a:pt x="126" y="146"/>
                                  <a:pt x="126" y="146"/>
                                </a:cubicBezTo>
                                <a:cubicBezTo>
                                  <a:pt x="126" y="146"/>
                                  <a:pt x="126" y="146"/>
                                  <a:pt x="126" y="146"/>
                                </a:cubicBezTo>
                                <a:cubicBezTo>
                                  <a:pt x="128" y="150"/>
                                  <a:pt x="127" y="154"/>
                                  <a:pt x="124" y="156"/>
                                </a:cubicBezTo>
                                <a:close/>
                                <a:moveTo>
                                  <a:pt x="150" y="139"/>
                                </a:moveTo>
                                <a:cubicBezTo>
                                  <a:pt x="147" y="141"/>
                                  <a:pt x="143" y="140"/>
                                  <a:pt x="141" y="137"/>
                                </a:cubicBezTo>
                                <a:cubicBezTo>
                                  <a:pt x="140" y="136"/>
                                  <a:pt x="140" y="136"/>
                                  <a:pt x="140" y="136"/>
                                </a:cubicBezTo>
                                <a:cubicBezTo>
                                  <a:pt x="140" y="136"/>
                                  <a:pt x="140" y="136"/>
                                  <a:pt x="140" y="136"/>
                                </a:cubicBezTo>
                                <a:cubicBezTo>
                                  <a:pt x="117" y="103"/>
                                  <a:pt x="117" y="103"/>
                                  <a:pt x="117" y="103"/>
                                </a:cubicBezTo>
                                <a:cubicBezTo>
                                  <a:pt x="117" y="103"/>
                                  <a:pt x="117" y="103"/>
                                  <a:pt x="117" y="103"/>
                                </a:cubicBezTo>
                                <a:cubicBezTo>
                                  <a:pt x="115" y="100"/>
                                  <a:pt x="117" y="96"/>
                                  <a:pt x="119" y="94"/>
                                </a:cubicBezTo>
                                <a:cubicBezTo>
                                  <a:pt x="122" y="92"/>
                                  <a:pt x="127" y="92"/>
                                  <a:pt x="129" y="95"/>
                                </a:cubicBezTo>
                                <a:cubicBezTo>
                                  <a:pt x="129" y="95"/>
                                  <a:pt x="129" y="95"/>
                                  <a:pt x="129" y="95"/>
                                </a:cubicBezTo>
                                <a:cubicBezTo>
                                  <a:pt x="152" y="129"/>
                                  <a:pt x="152" y="129"/>
                                  <a:pt x="152" y="129"/>
                                </a:cubicBezTo>
                                <a:cubicBezTo>
                                  <a:pt x="152" y="129"/>
                                  <a:pt x="152" y="129"/>
                                  <a:pt x="152" y="129"/>
                                </a:cubicBezTo>
                                <a:cubicBezTo>
                                  <a:pt x="152" y="129"/>
                                  <a:pt x="152" y="129"/>
                                  <a:pt x="152" y="129"/>
                                </a:cubicBezTo>
                                <a:cubicBezTo>
                                  <a:pt x="154" y="132"/>
                                  <a:pt x="154" y="136"/>
                                  <a:pt x="150" y="139"/>
                                </a:cubicBezTo>
                                <a:close/>
                                <a:moveTo>
                                  <a:pt x="177" y="120"/>
                                </a:moveTo>
                                <a:cubicBezTo>
                                  <a:pt x="173" y="123"/>
                                  <a:pt x="169" y="122"/>
                                  <a:pt x="167" y="119"/>
                                </a:cubicBezTo>
                                <a:cubicBezTo>
                                  <a:pt x="167" y="119"/>
                                  <a:pt x="167" y="119"/>
                                  <a:pt x="167" y="119"/>
                                </a:cubicBezTo>
                                <a:cubicBezTo>
                                  <a:pt x="167" y="119"/>
                                  <a:pt x="167" y="119"/>
                                  <a:pt x="167" y="119"/>
                                </a:cubicBezTo>
                                <a:cubicBezTo>
                                  <a:pt x="144" y="85"/>
                                  <a:pt x="144" y="85"/>
                                  <a:pt x="144" y="85"/>
                                </a:cubicBezTo>
                                <a:cubicBezTo>
                                  <a:pt x="144" y="85"/>
                                  <a:pt x="144" y="85"/>
                                  <a:pt x="144" y="85"/>
                                </a:cubicBezTo>
                                <a:cubicBezTo>
                                  <a:pt x="142" y="81"/>
                                  <a:pt x="142" y="78"/>
                                  <a:pt x="146" y="75"/>
                                </a:cubicBezTo>
                                <a:cubicBezTo>
                                  <a:pt x="149" y="73"/>
                                  <a:pt x="153" y="74"/>
                                  <a:pt x="155" y="77"/>
                                </a:cubicBezTo>
                                <a:cubicBezTo>
                                  <a:pt x="155" y="77"/>
                                  <a:pt x="155" y="77"/>
                                  <a:pt x="155" y="77"/>
                                </a:cubicBezTo>
                                <a:cubicBezTo>
                                  <a:pt x="178" y="111"/>
                                  <a:pt x="178" y="111"/>
                                  <a:pt x="178" y="111"/>
                                </a:cubicBezTo>
                                <a:cubicBezTo>
                                  <a:pt x="178" y="111"/>
                                  <a:pt x="178" y="111"/>
                                  <a:pt x="178" y="111"/>
                                </a:cubicBezTo>
                                <a:cubicBezTo>
                                  <a:pt x="178" y="111"/>
                                  <a:pt x="178" y="111"/>
                                  <a:pt x="178" y="111"/>
                                </a:cubicBezTo>
                                <a:cubicBezTo>
                                  <a:pt x="181" y="114"/>
                                  <a:pt x="179" y="118"/>
                                  <a:pt x="177" y="120"/>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35" name="Freeform 3735"/>
                        <wps:cNvSpPr>
                          <a:spLocks noEditPoints="1"/>
                        </wps:cNvSpPr>
                        <wps:spPr bwMode="auto">
                          <a:xfrm>
                            <a:off x="15082838" y="1290638"/>
                            <a:ext cx="528638" cy="693738"/>
                          </a:xfrm>
                          <a:custGeom>
                            <a:avLst/>
                            <a:gdLst>
                              <a:gd name="T0" fmla="*/ 30 w 141"/>
                              <a:gd name="T1" fmla="*/ 10 h 185"/>
                              <a:gd name="T2" fmla="*/ 30 w 141"/>
                              <a:gd name="T3" fmla="*/ 10 h 185"/>
                              <a:gd name="T4" fmla="*/ 21 w 141"/>
                              <a:gd name="T5" fmla="*/ 0 h 185"/>
                              <a:gd name="T6" fmla="*/ 10 w 141"/>
                              <a:gd name="T7" fmla="*/ 5 h 185"/>
                              <a:gd name="T8" fmla="*/ 9 w 141"/>
                              <a:gd name="T9" fmla="*/ 6 h 185"/>
                              <a:gd name="T10" fmla="*/ 7 w 141"/>
                              <a:gd name="T11" fmla="*/ 7 h 185"/>
                              <a:gd name="T12" fmla="*/ 5 w 141"/>
                              <a:gd name="T13" fmla="*/ 9 h 185"/>
                              <a:gd name="T14" fmla="*/ 4 w 141"/>
                              <a:gd name="T15" fmla="*/ 10 h 185"/>
                              <a:gd name="T16" fmla="*/ 2 w 141"/>
                              <a:gd name="T17" fmla="*/ 11 h 185"/>
                              <a:gd name="T18" fmla="*/ 2 w 141"/>
                              <a:gd name="T19" fmla="*/ 12 h 185"/>
                              <a:gd name="T20" fmla="*/ 1 w 141"/>
                              <a:gd name="T21" fmla="*/ 13 h 185"/>
                              <a:gd name="T22" fmla="*/ 0 w 141"/>
                              <a:gd name="T23" fmla="*/ 14 h 185"/>
                              <a:gd name="T24" fmla="*/ 0 w 141"/>
                              <a:gd name="T25" fmla="*/ 15 h 185"/>
                              <a:gd name="T26" fmla="*/ 5 w 141"/>
                              <a:gd name="T27" fmla="*/ 26 h 185"/>
                              <a:gd name="T28" fmla="*/ 5 w 141"/>
                              <a:gd name="T29" fmla="*/ 27 h 185"/>
                              <a:gd name="T30" fmla="*/ 5 w 141"/>
                              <a:gd name="T31" fmla="*/ 30 h 185"/>
                              <a:gd name="T32" fmla="*/ 6 w 141"/>
                              <a:gd name="T33" fmla="*/ 31 h 185"/>
                              <a:gd name="T34" fmla="*/ 10 w 141"/>
                              <a:gd name="T35" fmla="*/ 31 h 185"/>
                              <a:gd name="T36" fmla="*/ 14 w 141"/>
                              <a:gd name="T37" fmla="*/ 53 h 185"/>
                              <a:gd name="T38" fmla="*/ 16 w 141"/>
                              <a:gd name="T39" fmla="*/ 72 h 185"/>
                              <a:gd name="T40" fmla="*/ 19 w 141"/>
                              <a:gd name="T41" fmla="*/ 81 h 185"/>
                              <a:gd name="T42" fmla="*/ 22 w 141"/>
                              <a:gd name="T43" fmla="*/ 83 h 185"/>
                              <a:gd name="T44" fmla="*/ 50 w 141"/>
                              <a:gd name="T45" fmla="*/ 123 h 185"/>
                              <a:gd name="T46" fmla="*/ 52 w 141"/>
                              <a:gd name="T47" fmla="*/ 128 h 185"/>
                              <a:gd name="T48" fmla="*/ 53 w 141"/>
                              <a:gd name="T49" fmla="*/ 130 h 185"/>
                              <a:gd name="T50" fmla="*/ 54 w 141"/>
                              <a:gd name="T51" fmla="*/ 130 h 185"/>
                              <a:gd name="T52" fmla="*/ 55 w 141"/>
                              <a:gd name="T53" fmla="*/ 131 h 185"/>
                              <a:gd name="T54" fmla="*/ 70 w 141"/>
                              <a:gd name="T55" fmla="*/ 145 h 185"/>
                              <a:gd name="T56" fmla="*/ 78 w 141"/>
                              <a:gd name="T57" fmla="*/ 163 h 185"/>
                              <a:gd name="T58" fmla="*/ 79 w 141"/>
                              <a:gd name="T59" fmla="*/ 167 h 185"/>
                              <a:gd name="T60" fmla="*/ 82 w 141"/>
                              <a:gd name="T61" fmla="*/ 173 h 185"/>
                              <a:gd name="T62" fmla="*/ 106 w 141"/>
                              <a:gd name="T63" fmla="*/ 183 h 185"/>
                              <a:gd name="T64" fmla="*/ 112 w 141"/>
                              <a:gd name="T65" fmla="*/ 179 h 185"/>
                              <a:gd name="T66" fmla="*/ 115 w 141"/>
                              <a:gd name="T67" fmla="*/ 174 h 185"/>
                              <a:gd name="T68" fmla="*/ 122 w 141"/>
                              <a:gd name="T69" fmla="*/ 174 h 185"/>
                              <a:gd name="T70" fmla="*/ 128 w 141"/>
                              <a:gd name="T71" fmla="*/ 166 h 185"/>
                              <a:gd name="T72" fmla="*/ 135 w 141"/>
                              <a:gd name="T73" fmla="*/ 164 h 185"/>
                              <a:gd name="T74" fmla="*/ 135 w 141"/>
                              <a:gd name="T75" fmla="*/ 164 h 185"/>
                              <a:gd name="T76" fmla="*/ 136 w 141"/>
                              <a:gd name="T77" fmla="*/ 135 h 185"/>
                              <a:gd name="T78" fmla="*/ 134 w 141"/>
                              <a:gd name="T79" fmla="*/ 132 h 185"/>
                              <a:gd name="T80" fmla="*/ 133 w 141"/>
                              <a:gd name="T81" fmla="*/ 131 h 185"/>
                              <a:gd name="T82" fmla="*/ 131 w 141"/>
                              <a:gd name="T83" fmla="*/ 131 h 185"/>
                              <a:gd name="T84" fmla="*/ 115 w 141"/>
                              <a:gd name="T85" fmla="*/ 113 h 185"/>
                              <a:gd name="T86" fmla="*/ 115 w 141"/>
                              <a:gd name="T87" fmla="*/ 113 h 185"/>
                              <a:gd name="T88" fmla="*/ 107 w 141"/>
                              <a:gd name="T89" fmla="*/ 95 h 185"/>
                              <a:gd name="T90" fmla="*/ 108 w 141"/>
                              <a:gd name="T91" fmla="*/ 94 h 185"/>
                              <a:gd name="T92" fmla="*/ 107 w 141"/>
                              <a:gd name="T93" fmla="*/ 92 h 185"/>
                              <a:gd name="T94" fmla="*/ 105 w 141"/>
                              <a:gd name="T95" fmla="*/ 89 h 185"/>
                              <a:gd name="T96" fmla="*/ 103 w 141"/>
                              <a:gd name="T97" fmla="*/ 87 h 185"/>
                              <a:gd name="T98" fmla="*/ 75 w 141"/>
                              <a:gd name="T99" fmla="*/ 44 h 185"/>
                              <a:gd name="T100" fmla="*/ 67 w 141"/>
                              <a:gd name="T101" fmla="*/ 36 h 185"/>
                              <a:gd name="T102" fmla="*/ 48 w 141"/>
                              <a:gd name="T103" fmla="*/ 26 h 185"/>
                              <a:gd name="T104" fmla="*/ 31 w 141"/>
                              <a:gd name="T105" fmla="*/ 15 h 185"/>
                              <a:gd name="T106" fmla="*/ 33 w 141"/>
                              <a:gd name="T107" fmla="*/ 11 h 185"/>
                              <a:gd name="T108" fmla="*/ 30 w 141"/>
                              <a:gd name="T109" fmla="*/ 10 h 185"/>
                              <a:gd name="T110" fmla="*/ 43 w 141"/>
                              <a:gd name="T111" fmla="*/ 27 h 185"/>
                              <a:gd name="T112" fmla="*/ 64 w 141"/>
                              <a:gd name="T113" fmla="*/ 37 h 185"/>
                              <a:gd name="T114" fmla="*/ 17 w 141"/>
                              <a:gd name="T115" fmla="*/ 53 h 185"/>
                              <a:gd name="T116" fmla="*/ 12 w 141"/>
                              <a:gd name="T117" fmla="*/ 30 h 185"/>
                              <a:gd name="T118" fmla="*/ 10 w 141"/>
                              <a:gd name="T119" fmla="*/ 27 h 185"/>
                              <a:gd name="T120" fmla="*/ 28 w 141"/>
                              <a:gd name="T121" fmla="*/ 15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1" h="185">
                                <a:moveTo>
                                  <a:pt x="30" y="10"/>
                                </a:moveTo>
                                <a:cubicBezTo>
                                  <a:pt x="30" y="10"/>
                                  <a:pt x="30" y="10"/>
                                  <a:pt x="30" y="10"/>
                                </a:cubicBezTo>
                                <a:cubicBezTo>
                                  <a:pt x="29" y="10"/>
                                  <a:pt x="29" y="10"/>
                                  <a:pt x="29" y="10"/>
                                </a:cubicBezTo>
                                <a:cubicBezTo>
                                  <a:pt x="30" y="10"/>
                                  <a:pt x="30" y="10"/>
                                  <a:pt x="30" y="10"/>
                                </a:cubicBezTo>
                                <a:cubicBezTo>
                                  <a:pt x="27" y="5"/>
                                  <a:pt x="24" y="2"/>
                                  <a:pt x="21" y="0"/>
                                </a:cubicBezTo>
                                <a:cubicBezTo>
                                  <a:pt x="21" y="0"/>
                                  <a:pt x="21" y="0"/>
                                  <a:pt x="21" y="0"/>
                                </a:cubicBezTo>
                                <a:cubicBezTo>
                                  <a:pt x="21" y="0"/>
                                  <a:pt x="21" y="0"/>
                                  <a:pt x="20" y="1"/>
                                </a:cubicBezTo>
                                <a:cubicBezTo>
                                  <a:pt x="19" y="1"/>
                                  <a:pt x="14" y="3"/>
                                  <a:pt x="10" y="5"/>
                                </a:cubicBezTo>
                                <a:cubicBezTo>
                                  <a:pt x="9" y="5"/>
                                  <a:pt x="9" y="5"/>
                                  <a:pt x="9" y="6"/>
                                </a:cubicBezTo>
                                <a:cubicBezTo>
                                  <a:pt x="9" y="6"/>
                                  <a:pt x="9" y="6"/>
                                  <a:pt x="9" y="6"/>
                                </a:cubicBezTo>
                                <a:cubicBezTo>
                                  <a:pt x="9" y="6"/>
                                  <a:pt x="9" y="6"/>
                                  <a:pt x="9" y="6"/>
                                </a:cubicBezTo>
                                <a:cubicBezTo>
                                  <a:pt x="8" y="7"/>
                                  <a:pt x="7" y="7"/>
                                  <a:pt x="7" y="7"/>
                                </a:cubicBezTo>
                                <a:cubicBezTo>
                                  <a:pt x="7" y="7"/>
                                  <a:pt x="7" y="7"/>
                                  <a:pt x="6" y="8"/>
                                </a:cubicBezTo>
                                <a:cubicBezTo>
                                  <a:pt x="6" y="8"/>
                                  <a:pt x="5" y="8"/>
                                  <a:pt x="5" y="9"/>
                                </a:cubicBezTo>
                                <a:cubicBezTo>
                                  <a:pt x="5" y="9"/>
                                  <a:pt x="5" y="9"/>
                                  <a:pt x="5" y="9"/>
                                </a:cubicBezTo>
                                <a:cubicBezTo>
                                  <a:pt x="5" y="9"/>
                                  <a:pt x="4" y="10"/>
                                  <a:pt x="4" y="10"/>
                                </a:cubicBezTo>
                                <a:cubicBezTo>
                                  <a:pt x="4" y="10"/>
                                  <a:pt x="4" y="10"/>
                                  <a:pt x="4" y="10"/>
                                </a:cubicBezTo>
                                <a:cubicBezTo>
                                  <a:pt x="3" y="10"/>
                                  <a:pt x="3" y="11"/>
                                  <a:pt x="2" y="11"/>
                                </a:cubicBezTo>
                                <a:cubicBezTo>
                                  <a:pt x="2" y="11"/>
                                  <a:pt x="2" y="11"/>
                                  <a:pt x="2" y="11"/>
                                </a:cubicBezTo>
                                <a:cubicBezTo>
                                  <a:pt x="2" y="12"/>
                                  <a:pt x="2" y="12"/>
                                  <a:pt x="2" y="12"/>
                                </a:cubicBezTo>
                                <a:cubicBezTo>
                                  <a:pt x="1" y="12"/>
                                  <a:pt x="1" y="12"/>
                                  <a:pt x="1" y="12"/>
                                </a:cubicBezTo>
                                <a:cubicBezTo>
                                  <a:pt x="1" y="12"/>
                                  <a:pt x="1" y="12"/>
                                  <a:pt x="1" y="13"/>
                                </a:cubicBezTo>
                                <a:cubicBezTo>
                                  <a:pt x="0" y="13"/>
                                  <a:pt x="0" y="13"/>
                                  <a:pt x="0" y="13"/>
                                </a:cubicBezTo>
                                <a:cubicBezTo>
                                  <a:pt x="0" y="14"/>
                                  <a:pt x="0" y="14"/>
                                  <a:pt x="0" y="14"/>
                                </a:cubicBezTo>
                                <a:cubicBezTo>
                                  <a:pt x="0" y="14"/>
                                  <a:pt x="0" y="14"/>
                                  <a:pt x="0" y="14"/>
                                </a:cubicBezTo>
                                <a:cubicBezTo>
                                  <a:pt x="0" y="15"/>
                                  <a:pt x="0" y="15"/>
                                  <a:pt x="0" y="15"/>
                                </a:cubicBezTo>
                                <a:cubicBezTo>
                                  <a:pt x="0" y="18"/>
                                  <a:pt x="2" y="21"/>
                                  <a:pt x="5" y="26"/>
                                </a:cubicBezTo>
                                <a:cubicBezTo>
                                  <a:pt x="5" y="26"/>
                                  <a:pt x="5" y="26"/>
                                  <a:pt x="5" y="26"/>
                                </a:cubicBezTo>
                                <a:cubicBezTo>
                                  <a:pt x="5" y="26"/>
                                  <a:pt x="5" y="26"/>
                                  <a:pt x="5" y="26"/>
                                </a:cubicBezTo>
                                <a:cubicBezTo>
                                  <a:pt x="5" y="26"/>
                                  <a:pt x="5" y="26"/>
                                  <a:pt x="5" y="27"/>
                                </a:cubicBezTo>
                                <a:cubicBezTo>
                                  <a:pt x="5" y="28"/>
                                  <a:pt x="4" y="29"/>
                                  <a:pt x="5" y="30"/>
                                </a:cubicBezTo>
                                <a:cubicBezTo>
                                  <a:pt x="5" y="30"/>
                                  <a:pt x="5" y="30"/>
                                  <a:pt x="5" y="30"/>
                                </a:cubicBezTo>
                                <a:cubicBezTo>
                                  <a:pt x="6" y="30"/>
                                  <a:pt x="6" y="30"/>
                                  <a:pt x="6" y="30"/>
                                </a:cubicBezTo>
                                <a:cubicBezTo>
                                  <a:pt x="6" y="31"/>
                                  <a:pt x="6" y="31"/>
                                  <a:pt x="6" y="31"/>
                                </a:cubicBezTo>
                                <a:cubicBezTo>
                                  <a:pt x="7" y="31"/>
                                  <a:pt x="7" y="30"/>
                                  <a:pt x="9" y="30"/>
                                </a:cubicBezTo>
                                <a:cubicBezTo>
                                  <a:pt x="9" y="30"/>
                                  <a:pt x="9" y="30"/>
                                  <a:pt x="10" y="31"/>
                                </a:cubicBezTo>
                                <a:cubicBezTo>
                                  <a:pt x="12" y="35"/>
                                  <a:pt x="13" y="40"/>
                                  <a:pt x="14" y="45"/>
                                </a:cubicBezTo>
                                <a:cubicBezTo>
                                  <a:pt x="13" y="48"/>
                                  <a:pt x="14" y="50"/>
                                  <a:pt x="14" y="53"/>
                                </a:cubicBezTo>
                                <a:cubicBezTo>
                                  <a:pt x="14" y="61"/>
                                  <a:pt x="14" y="66"/>
                                  <a:pt x="15" y="71"/>
                                </a:cubicBezTo>
                                <a:cubicBezTo>
                                  <a:pt x="15" y="71"/>
                                  <a:pt x="15" y="72"/>
                                  <a:pt x="16" y="72"/>
                                </a:cubicBezTo>
                                <a:cubicBezTo>
                                  <a:pt x="16" y="72"/>
                                  <a:pt x="16" y="72"/>
                                  <a:pt x="16" y="72"/>
                                </a:cubicBezTo>
                                <a:cubicBezTo>
                                  <a:pt x="17" y="76"/>
                                  <a:pt x="19" y="79"/>
                                  <a:pt x="19" y="81"/>
                                </a:cubicBezTo>
                                <a:cubicBezTo>
                                  <a:pt x="20" y="82"/>
                                  <a:pt x="21" y="82"/>
                                  <a:pt x="21" y="82"/>
                                </a:cubicBezTo>
                                <a:cubicBezTo>
                                  <a:pt x="22" y="83"/>
                                  <a:pt x="22" y="83"/>
                                  <a:pt x="22" y="83"/>
                                </a:cubicBezTo>
                                <a:cubicBezTo>
                                  <a:pt x="22" y="83"/>
                                  <a:pt x="38" y="105"/>
                                  <a:pt x="45" y="117"/>
                                </a:cubicBezTo>
                                <a:cubicBezTo>
                                  <a:pt x="48" y="120"/>
                                  <a:pt x="50" y="123"/>
                                  <a:pt x="50" y="123"/>
                                </a:cubicBezTo>
                                <a:cubicBezTo>
                                  <a:pt x="49" y="124"/>
                                  <a:pt x="49" y="125"/>
                                  <a:pt x="50" y="126"/>
                                </a:cubicBezTo>
                                <a:cubicBezTo>
                                  <a:pt x="51" y="127"/>
                                  <a:pt x="51" y="127"/>
                                  <a:pt x="52" y="128"/>
                                </a:cubicBezTo>
                                <a:cubicBezTo>
                                  <a:pt x="52" y="129"/>
                                  <a:pt x="53" y="129"/>
                                  <a:pt x="53" y="130"/>
                                </a:cubicBezTo>
                                <a:cubicBezTo>
                                  <a:pt x="53" y="130"/>
                                  <a:pt x="53" y="130"/>
                                  <a:pt x="53" y="130"/>
                                </a:cubicBezTo>
                                <a:cubicBezTo>
                                  <a:pt x="54" y="130"/>
                                  <a:pt x="54" y="130"/>
                                  <a:pt x="54" y="130"/>
                                </a:cubicBezTo>
                                <a:cubicBezTo>
                                  <a:pt x="54" y="130"/>
                                  <a:pt x="54" y="130"/>
                                  <a:pt x="54" y="130"/>
                                </a:cubicBezTo>
                                <a:cubicBezTo>
                                  <a:pt x="54" y="130"/>
                                  <a:pt x="54" y="130"/>
                                  <a:pt x="54" y="130"/>
                                </a:cubicBezTo>
                                <a:cubicBezTo>
                                  <a:pt x="54" y="130"/>
                                  <a:pt x="55" y="130"/>
                                  <a:pt x="55" y="131"/>
                                </a:cubicBezTo>
                                <a:cubicBezTo>
                                  <a:pt x="58" y="133"/>
                                  <a:pt x="65" y="138"/>
                                  <a:pt x="69" y="144"/>
                                </a:cubicBezTo>
                                <a:cubicBezTo>
                                  <a:pt x="69" y="145"/>
                                  <a:pt x="69" y="145"/>
                                  <a:pt x="70" y="145"/>
                                </a:cubicBezTo>
                                <a:cubicBezTo>
                                  <a:pt x="71" y="148"/>
                                  <a:pt x="72" y="151"/>
                                  <a:pt x="74" y="154"/>
                                </a:cubicBezTo>
                                <a:cubicBezTo>
                                  <a:pt x="76" y="157"/>
                                  <a:pt x="77" y="160"/>
                                  <a:pt x="78" y="163"/>
                                </a:cubicBezTo>
                                <a:cubicBezTo>
                                  <a:pt x="78" y="164"/>
                                  <a:pt x="79" y="166"/>
                                  <a:pt x="79" y="166"/>
                                </a:cubicBezTo>
                                <a:cubicBezTo>
                                  <a:pt x="78" y="167"/>
                                  <a:pt x="79" y="167"/>
                                  <a:pt x="79" y="167"/>
                                </a:cubicBezTo>
                                <a:cubicBezTo>
                                  <a:pt x="79" y="169"/>
                                  <a:pt x="81" y="172"/>
                                  <a:pt x="82" y="172"/>
                                </a:cubicBezTo>
                                <a:cubicBezTo>
                                  <a:pt x="82" y="172"/>
                                  <a:pt x="82" y="172"/>
                                  <a:pt x="82" y="173"/>
                                </a:cubicBezTo>
                                <a:cubicBezTo>
                                  <a:pt x="85" y="175"/>
                                  <a:pt x="98" y="185"/>
                                  <a:pt x="101" y="185"/>
                                </a:cubicBezTo>
                                <a:cubicBezTo>
                                  <a:pt x="103" y="185"/>
                                  <a:pt x="104" y="184"/>
                                  <a:pt x="106" y="183"/>
                                </a:cubicBezTo>
                                <a:cubicBezTo>
                                  <a:pt x="108" y="182"/>
                                  <a:pt x="110" y="181"/>
                                  <a:pt x="111" y="180"/>
                                </a:cubicBezTo>
                                <a:cubicBezTo>
                                  <a:pt x="111" y="179"/>
                                  <a:pt x="111" y="179"/>
                                  <a:pt x="112" y="179"/>
                                </a:cubicBezTo>
                                <a:cubicBezTo>
                                  <a:pt x="112" y="178"/>
                                  <a:pt x="113" y="177"/>
                                  <a:pt x="113" y="175"/>
                                </a:cubicBezTo>
                                <a:cubicBezTo>
                                  <a:pt x="114" y="175"/>
                                  <a:pt x="114" y="174"/>
                                  <a:pt x="115" y="174"/>
                                </a:cubicBezTo>
                                <a:cubicBezTo>
                                  <a:pt x="115" y="175"/>
                                  <a:pt x="116" y="174"/>
                                  <a:pt x="117" y="175"/>
                                </a:cubicBezTo>
                                <a:cubicBezTo>
                                  <a:pt x="119" y="175"/>
                                  <a:pt x="120" y="175"/>
                                  <a:pt x="122" y="174"/>
                                </a:cubicBezTo>
                                <a:cubicBezTo>
                                  <a:pt x="125" y="172"/>
                                  <a:pt x="126" y="169"/>
                                  <a:pt x="125" y="167"/>
                                </a:cubicBezTo>
                                <a:cubicBezTo>
                                  <a:pt x="126" y="166"/>
                                  <a:pt x="127" y="166"/>
                                  <a:pt x="128" y="166"/>
                                </a:cubicBezTo>
                                <a:cubicBezTo>
                                  <a:pt x="130" y="166"/>
                                  <a:pt x="131" y="166"/>
                                  <a:pt x="132" y="166"/>
                                </a:cubicBezTo>
                                <a:cubicBezTo>
                                  <a:pt x="133" y="165"/>
                                  <a:pt x="134" y="165"/>
                                  <a:pt x="135" y="164"/>
                                </a:cubicBezTo>
                                <a:cubicBezTo>
                                  <a:pt x="135" y="164"/>
                                  <a:pt x="135" y="164"/>
                                  <a:pt x="135" y="164"/>
                                </a:cubicBezTo>
                                <a:cubicBezTo>
                                  <a:pt x="135" y="164"/>
                                  <a:pt x="135" y="164"/>
                                  <a:pt x="135" y="164"/>
                                </a:cubicBezTo>
                                <a:cubicBezTo>
                                  <a:pt x="137" y="163"/>
                                  <a:pt x="140" y="161"/>
                                  <a:pt x="140" y="159"/>
                                </a:cubicBezTo>
                                <a:cubicBezTo>
                                  <a:pt x="141" y="156"/>
                                  <a:pt x="137" y="139"/>
                                  <a:pt x="136" y="135"/>
                                </a:cubicBezTo>
                                <a:cubicBezTo>
                                  <a:pt x="136" y="135"/>
                                  <a:pt x="136" y="135"/>
                                  <a:pt x="136" y="135"/>
                                </a:cubicBezTo>
                                <a:cubicBezTo>
                                  <a:pt x="135" y="134"/>
                                  <a:pt x="134" y="133"/>
                                  <a:pt x="134" y="132"/>
                                </a:cubicBezTo>
                                <a:cubicBezTo>
                                  <a:pt x="133" y="131"/>
                                  <a:pt x="133" y="131"/>
                                  <a:pt x="133" y="131"/>
                                </a:cubicBezTo>
                                <a:cubicBezTo>
                                  <a:pt x="133" y="131"/>
                                  <a:pt x="133" y="131"/>
                                  <a:pt x="133" y="131"/>
                                </a:cubicBezTo>
                                <a:cubicBezTo>
                                  <a:pt x="132" y="131"/>
                                  <a:pt x="132" y="130"/>
                                  <a:pt x="131" y="131"/>
                                </a:cubicBezTo>
                                <a:cubicBezTo>
                                  <a:pt x="131" y="131"/>
                                  <a:pt x="131" y="131"/>
                                  <a:pt x="131" y="131"/>
                                </a:cubicBezTo>
                                <a:cubicBezTo>
                                  <a:pt x="131" y="130"/>
                                  <a:pt x="121" y="122"/>
                                  <a:pt x="116" y="115"/>
                                </a:cubicBezTo>
                                <a:cubicBezTo>
                                  <a:pt x="115" y="114"/>
                                  <a:pt x="115" y="114"/>
                                  <a:pt x="115" y="113"/>
                                </a:cubicBezTo>
                                <a:cubicBezTo>
                                  <a:pt x="115" y="113"/>
                                  <a:pt x="115" y="113"/>
                                  <a:pt x="115" y="113"/>
                                </a:cubicBezTo>
                                <a:cubicBezTo>
                                  <a:pt x="115" y="113"/>
                                  <a:pt x="115" y="113"/>
                                  <a:pt x="115" y="113"/>
                                </a:cubicBezTo>
                                <a:cubicBezTo>
                                  <a:pt x="113" y="109"/>
                                  <a:pt x="111" y="105"/>
                                  <a:pt x="110" y="101"/>
                                </a:cubicBezTo>
                                <a:cubicBezTo>
                                  <a:pt x="108" y="98"/>
                                  <a:pt x="108" y="95"/>
                                  <a:pt x="107" y="95"/>
                                </a:cubicBezTo>
                                <a:cubicBezTo>
                                  <a:pt x="107" y="94"/>
                                  <a:pt x="107" y="94"/>
                                  <a:pt x="107" y="94"/>
                                </a:cubicBezTo>
                                <a:cubicBezTo>
                                  <a:pt x="108" y="94"/>
                                  <a:pt x="108" y="94"/>
                                  <a:pt x="108" y="94"/>
                                </a:cubicBezTo>
                                <a:cubicBezTo>
                                  <a:pt x="107" y="93"/>
                                  <a:pt x="107" y="93"/>
                                  <a:pt x="107" y="93"/>
                                </a:cubicBezTo>
                                <a:cubicBezTo>
                                  <a:pt x="108" y="93"/>
                                  <a:pt x="107" y="93"/>
                                  <a:pt x="107" y="92"/>
                                </a:cubicBezTo>
                                <a:cubicBezTo>
                                  <a:pt x="107" y="92"/>
                                  <a:pt x="107" y="91"/>
                                  <a:pt x="106" y="91"/>
                                </a:cubicBezTo>
                                <a:cubicBezTo>
                                  <a:pt x="106" y="90"/>
                                  <a:pt x="106" y="90"/>
                                  <a:pt x="105" y="89"/>
                                </a:cubicBezTo>
                                <a:cubicBezTo>
                                  <a:pt x="105" y="89"/>
                                  <a:pt x="104" y="88"/>
                                  <a:pt x="104" y="88"/>
                                </a:cubicBezTo>
                                <a:cubicBezTo>
                                  <a:pt x="104" y="88"/>
                                  <a:pt x="103" y="88"/>
                                  <a:pt x="103" y="87"/>
                                </a:cubicBezTo>
                                <a:cubicBezTo>
                                  <a:pt x="102" y="87"/>
                                  <a:pt x="75" y="47"/>
                                  <a:pt x="75" y="47"/>
                                </a:cubicBezTo>
                                <a:cubicBezTo>
                                  <a:pt x="75" y="47"/>
                                  <a:pt x="76" y="46"/>
                                  <a:pt x="75" y="44"/>
                                </a:cubicBezTo>
                                <a:cubicBezTo>
                                  <a:pt x="73" y="42"/>
                                  <a:pt x="71" y="39"/>
                                  <a:pt x="68" y="38"/>
                                </a:cubicBezTo>
                                <a:cubicBezTo>
                                  <a:pt x="68" y="37"/>
                                  <a:pt x="68" y="36"/>
                                  <a:pt x="67" y="36"/>
                                </a:cubicBezTo>
                                <a:cubicBezTo>
                                  <a:pt x="67" y="35"/>
                                  <a:pt x="67" y="35"/>
                                  <a:pt x="67" y="35"/>
                                </a:cubicBezTo>
                                <a:cubicBezTo>
                                  <a:pt x="62" y="33"/>
                                  <a:pt x="56" y="29"/>
                                  <a:pt x="48" y="26"/>
                                </a:cubicBezTo>
                                <a:cubicBezTo>
                                  <a:pt x="47" y="26"/>
                                  <a:pt x="45" y="25"/>
                                  <a:pt x="44" y="25"/>
                                </a:cubicBezTo>
                                <a:cubicBezTo>
                                  <a:pt x="39" y="22"/>
                                  <a:pt x="34" y="19"/>
                                  <a:pt x="31" y="15"/>
                                </a:cubicBezTo>
                                <a:cubicBezTo>
                                  <a:pt x="32" y="14"/>
                                  <a:pt x="33" y="13"/>
                                  <a:pt x="33" y="12"/>
                                </a:cubicBezTo>
                                <a:cubicBezTo>
                                  <a:pt x="33" y="12"/>
                                  <a:pt x="33" y="12"/>
                                  <a:pt x="33" y="11"/>
                                </a:cubicBezTo>
                                <a:cubicBezTo>
                                  <a:pt x="33" y="10"/>
                                  <a:pt x="32" y="9"/>
                                  <a:pt x="31" y="10"/>
                                </a:cubicBezTo>
                                <a:cubicBezTo>
                                  <a:pt x="31" y="9"/>
                                  <a:pt x="30" y="10"/>
                                  <a:pt x="30" y="10"/>
                                </a:cubicBezTo>
                                <a:close/>
                                <a:moveTo>
                                  <a:pt x="28" y="15"/>
                                </a:moveTo>
                                <a:cubicBezTo>
                                  <a:pt x="31" y="21"/>
                                  <a:pt x="37" y="24"/>
                                  <a:pt x="43" y="27"/>
                                </a:cubicBezTo>
                                <a:cubicBezTo>
                                  <a:pt x="44" y="28"/>
                                  <a:pt x="46" y="28"/>
                                  <a:pt x="47" y="29"/>
                                </a:cubicBezTo>
                                <a:cubicBezTo>
                                  <a:pt x="54" y="32"/>
                                  <a:pt x="59" y="34"/>
                                  <a:pt x="64" y="37"/>
                                </a:cubicBezTo>
                                <a:cubicBezTo>
                                  <a:pt x="18" y="68"/>
                                  <a:pt x="18" y="68"/>
                                  <a:pt x="18" y="68"/>
                                </a:cubicBezTo>
                                <a:cubicBezTo>
                                  <a:pt x="17" y="64"/>
                                  <a:pt x="17" y="59"/>
                                  <a:pt x="17" y="53"/>
                                </a:cubicBezTo>
                                <a:cubicBezTo>
                                  <a:pt x="16" y="50"/>
                                  <a:pt x="16" y="48"/>
                                  <a:pt x="17" y="45"/>
                                </a:cubicBezTo>
                                <a:cubicBezTo>
                                  <a:pt x="16" y="40"/>
                                  <a:pt x="15" y="34"/>
                                  <a:pt x="12" y="30"/>
                                </a:cubicBezTo>
                                <a:cubicBezTo>
                                  <a:pt x="12" y="29"/>
                                  <a:pt x="11" y="28"/>
                                  <a:pt x="10" y="27"/>
                                </a:cubicBezTo>
                                <a:cubicBezTo>
                                  <a:pt x="10" y="27"/>
                                  <a:pt x="10" y="27"/>
                                  <a:pt x="10" y="27"/>
                                </a:cubicBezTo>
                                <a:cubicBezTo>
                                  <a:pt x="28" y="14"/>
                                  <a:pt x="28" y="14"/>
                                  <a:pt x="28" y="14"/>
                                </a:cubicBezTo>
                                <a:cubicBezTo>
                                  <a:pt x="28" y="14"/>
                                  <a:pt x="28" y="15"/>
                                  <a:pt x="28" y="1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36" name="Freeform 3736"/>
                        <wps:cNvSpPr>
                          <a:spLocks noEditPoints="1"/>
                        </wps:cNvSpPr>
                        <wps:spPr bwMode="auto">
                          <a:xfrm>
                            <a:off x="15825788" y="1114425"/>
                            <a:ext cx="1150938" cy="985838"/>
                          </a:xfrm>
                          <a:custGeom>
                            <a:avLst/>
                            <a:gdLst>
                              <a:gd name="T0" fmla="*/ 237 w 307"/>
                              <a:gd name="T1" fmla="*/ 119 h 263"/>
                              <a:gd name="T2" fmla="*/ 244 w 307"/>
                              <a:gd name="T3" fmla="*/ 130 h 263"/>
                              <a:gd name="T4" fmla="*/ 225 w 307"/>
                              <a:gd name="T5" fmla="*/ 135 h 263"/>
                              <a:gd name="T6" fmla="*/ 255 w 307"/>
                              <a:gd name="T7" fmla="*/ 115 h 263"/>
                              <a:gd name="T8" fmla="*/ 225 w 307"/>
                              <a:gd name="T9" fmla="*/ 135 h 263"/>
                              <a:gd name="T10" fmla="*/ 103 w 307"/>
                              <a:gd name="T11" fmla="*/ 213 h 263"/>
                              <a:gd name="T12" fmla="*/ 110 w 307"/>
                              <a:gd name="T13" fmla="*/ 223 h 263"/>
                              <a:gd name="T14" fmla="*/ 92 w 307"/>
                              <a:gd name="T15" fmla="*/ 228 h 263"/>
                              <a:gd name="T16" fmla="*/ 122 w 307"/>
                              <a:gd name="T17" fmla="*/ 207 h 263"/>
                              <a:gd name="T18" fmla="*/ 92 w 307"/>
                              <a:gd name="T19" fmla="*/ 228 h 263"/>
                              <a:gd name="T20" fmla="*/ 273 w 307"/>
                              <a:gd name="T21" fmla="*/ 46 h 263"/>
                              <a:gd name="T22" fmla="*/ 229 w 307"/>
                              <a:gd name="T23" fmla="*/ 73 h 263"/>
                              <a:gd name="T24" fmla="*/ 218 w 307"/>
                              <a:gd name="T25" fmla="*/ 51 h 263"/>
                              <a:gd name="T26" fmla="*/ 265 w 307"/>
                              <a:gd name="T27" fmla="*/ 29 h 263"/>
                              <a:gd name="T28" fmla="*/ 274 w 307"/>
                              <a:gd name="T29" fmla="*/ 41 h 263"/>
                              <a:gd name="T30" fmla="*/ 219 w 307"/>
                              <a:gd name="T31" fmla="*/ 85 h 263"/>
                              <a:gd name="T32" fmla="*/ 174 w 307"/>
                              <a:gd name="T33" fmla="*/ 112 h 263"/>
                              <a:gd name="T34" fmla="*/ 163 w 307"/>
                              <a:gd name="T35" fmla="*/ 90 h 263"/>
                              <a:gd name="T36" fmla="*/ 208 w 307"/>
                              <a:gd name="T37" fmla="*/ 63 h 263"/>
                              <a:gd name="T38" fmla="*/ 220 w 307"/>
                              <a:gd name="T39" fmla="*/ 79 h 263"/>
                              <a:gd name="T40" fmla="*/ 163 w 307"/>
                              <a:gd name="T41" fmla="*/ 123 h 263"/>
                              <a:gd name="T42" fmla="*/ 119 w 307"/>
                              <a:gd name="T43" fmla="*/ 149 h 263"/>
                              <a:gd name="T44" fmla="*/ 108 w 307"/>
                              <a:gd name="T45" fmla="*/ 128 h 263"/>
                              <a:gd name="T46" fmla="*/ 152 w 307"/>
                              <a:gd name="T47" fmla="*/ 101 h 263"/>
                              <a:gd name="T48" fmla="*/ 164 w 307"/>
                              <a:gd name="T49" fmla="*/ 118 h 263"/>
                              <a:gd name="T50" fmla="*/ 109 w 307"/>
                              <a:gd name="T51" fmla="*/ 161 h 263"/>
                              <a:gd name="T52" fmla="*/ 64 w 307"/>
                              <a:gd name="T53" fmla="*/ 188 h 263"/>
                              <a:gd name="T54" fmla="*/ 53 w 307"/>
                              <a:gd name="T55" fmla="*/ 166 h 263"/>
                              <a:gd name="T56" fmla="*/ 98 w 307"/>
                              <a:gd name="T57" fmla="*/ 139 h 263"/>
                              <a:gd name="T58" fmla="*/ 109 w 307"/>
                              <a:gd name="T59" fmla="*/ 156 h 263"/>
                              <a:gd name="T60" fmla="*/ 74 w 307"/>
                              <a:gd name="T61" fmla="*/ 233 h 263"/>
                              <a:gd name="T62" fmla="*/ 58 w 307"/>
                              <a:gd name="T63" fmla="*/ 240 h 263"/>
                              <a:gd name="T64" fmla="*/ 24 w 307"/>
                              <a:gd name="T65" fmla="*/ 185 h 263"/>
                              <a:gd name="T66" fmla="*/ 41 w 307"/>
                              <a:gd name="T67" fmla="*/ 179 h 263"/>
                              <a:gd name="T68" fmla="*/ 75 w 307"/>
                              <a:gd name="T69" fmla="*/ 228 h 263"/>
                              <a:gd name="T70" fmla="*/ 270 w 307"/>
                              <a:gd name="T71" fmla="*/ 15 h 263"/>
                              <a:gd name="T72" fmla="*/ 172 w 307"/>
                              <a:gd name="T73" fmla="*/ 61 h 263"/>
                              <a:gd name="T74" fmla="*/ 6 w 307"/>
                              <a:gd name="T75" fmla="*/ 177 h 263"/>
                              <a:gd name="T76" fmla="*/ 27 w 307"/>
                              <a:gd name="T77" fmla="*/ 220 h 263"/>
                              <a:gd name="T78" fmla="*/ 46 w 307"/>
                              <a:gd name="T79" fmla="*/ 257 h 263"/>
                              <a:gd name="T80" fmla="*/ 93 w 307"/>
                              <a:gd name="T81" fmla="*/ 233 h 263"/>
                              <a:gd name="T82" fmla="*/ 94 w 307"/>
                              <a:gd name="T83" fmla="*/ 201 h 263"/>
                              <a:gd name="T84" fmla="*/ 125 w 307"/>
                              <a:gd name="T85" fmla="*/ 210 h 263"/>
                              <a:gd name="T86" fmla="*/ 226 w 307"/>
                              <a:gd name="T87" fmla="*/ 139 h 263"/>
                              <a:gd name="T88" fmla="*/ 224 w 307"/>
                              <a:gd name="T89" fmla="*/ 137 h 263"/>
                              <a:gd name="T90" fmla="*/ 257 w 307"/>
                              <a:gd name="T91" fmla="*/ 113 h 263"/>
                              <a:gd name="T92" fmla="*/ 264 w 307"/>
                              <a:gd name="T93" fmla="*/ 114 h 263"/>
                              <a:gd name="T94" fmla="*/ 304 w 307"/>
                              <a:gd name="T95" fmla="*/ 64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07" h="263">
                                <a:moveTo>
                                  <a:pt x="235" y="129"/>
                                </a:moveTo>
                                <a:cubicBezTo>
                                  <a:pt x="233" y="126"/>
                                  <a:pt x="234" y="122"/>
                                  <a:pt x="237" y="119"/>
                                </a:cubicBezTo>
                                <a:cubicBezTo>
                                  <a:pt x="239" y="118"/>
                                  <a:pt x="243" y="119"/>
                                  <a:pt x="245" y="122"/>
                                </a:cubicBezTo>
                                <a:cubicBezTo>
                                  <a:pt x="247" y="124"/>
                                  <a:pt x="246" y="128"/>
                                  <a:pt x="244" y="130"/>
                                </a:cubicBezTo>
                                <a:cubicBezTo>
                                  <a:pt x="241" y="132"/>
                                  <a:pt x="237" y="131"/>
                                  <a:pt x="235" y="129"/>
                                </a:cubicBezTo>
                                <a:moveTo>
                                  <a:pt x="225" y="135"/>
                                </a:moveTo>
                                <a:cubicBezTo>
                                  <a:pt x="231" y="144"/>
                                  <a:pt x="242" y="146"/>
                                  <a:pt x="251" y="140"/>
                                </a:cubicBezTo>
                                <a:cubicBezTo>
                                  <a:pt x="259" y="134"/>
                                  <a:pt x="261" y="123"/>
                                  <a:pt x="255" y="115"/>
                                </a:cubicBezTo>
                                <a:cubicBezTo>
                                  <a:pt x="250" y="106"/>
                                  <a:pt x="238" y="104"/>
                                  <a:pt x="230" y="109"/>
                                </a:cubicBezTo>
                                <a:cubicBezTo>
                                  <a:pt x="222" y="115"/>
                                  <a:pt x="219" y="127"/>
                                  <a:pt x="225" y="135"/>
                                </a:cubicBezTo>
                                <a:moveTo>
                                  <a:pt x="102" y="221"/>
                                </a:moveTo>
                                <a:cubicBezTo>
                                  <a:pt x="100" y="218"/>
                                  <a:pt x="100" y="214"/>
                                  <a:pt x="103" y="213"/>
                                </a:cubicBezTo>
                                <a:cubicBezTo>
                                  <a:pt x="106" y="210"/>
                                  <a:pt x="110" y="211"/>
                                  <a:pt x="112" y="214"/>
                                </a:cubicBezTo>
                                <a:cubicBezTo>
                                  <a:pt x="114" y="217"/>
                                  <a:pt x="113" y="221"/>
                                  <a:pt x="110" y="223"/>
                                </a:cubicBezTo>
                                <a:cubicBezTo>
                                  <a:pt x="108" y="224"/>
                                  <a:pt x="104" y="224"/>
                                  <a:pt x="102" y="221"/>
                                </a:cubicBezTo>
                                <a:moveTo>
                                  <a:pt x="92" y="228"/>
                                </a:moveTo>
                                <a:cubicBezTo>
                                  <a:pt x="98" y="236"/>
                                  <a:pt x="109" y="238"/>
                                  <a:pt x="117" y="233"/>
                                </a:cubicBezTo>
                                <a:cubicBezTo>
                                  <a:pt x="125" y="227"/>
                                  <a:pt x="128" y="216"/>
                                  <a:pt x="122" y="207"/>
                                </a:cubicBezTo>
                                <a:cubicBezTo>
                                  <a:pt x="116" y="199"/>
                                  <a:pt x="105" y="196"/>
                                  <a:pt x="96" y="202"/>
                                </a:cubicBezTo>
                                <a:cubicBezTo>
                                  <a:pt x="88" y="208"/>
                                  <a:pt x="86" y="220"/>
                                  <a:pt x="92" y="228"/>
                                </a:cubicBezTo>
                                <a:moveTo>
                                  <a:pt x="274" y="41"/>
                                </a:moveTo>
                                <a:cubicBezTo>
                                  <a:pt x="274" y="41"/>
                                  <a:pt x="276" y="44"/>
                                  <a:pt x="273" y="46"/>
                                </a:cubicBezTo>
                                <a:cubicBezTo>
                                  <a:pt x="234" y="74"/>
                                  <a:pt x="234" y="74"/>
                                  <a:pt x="234" y="74"/>
                                </a:cubicBezTo>
                                <a:cubicBezTo>
                                  <a:pt x="234" y="74"/>
                                  <a:pt x="231" y="76"/>
                                  <a:pt x="229" y="73"/>
                                </a:cubicBezTo>
                                <a:cubicBezTo>
                                  <a:pt x="217" y="56"/>
                                  <a:pt x="217" y="56"/>
                                  <a:pt x="217" y="56"/>
                                </a:cubicBezTo>
                                <a:cubicBezTo>
                                  <a:pt x="217" y="56"/>
                                  <a:pt x="215" y="53"/>
                                  <a:pt x="218" y="51"/>
                                </a:cubicBezTo>
                                <a:cubicBezTo>
                                  <a:pt x="218" y="51"/>
                                  <a:pt x="246" y="32"/>
                                  <a:pt x="250" y="29"/>
                                </a:cubicBezTo>
                                <a:cubicBezTo>
                                  <a:pt x="254" y="26"/>
                                  <a:pt x="261" y="22"/>
                                  <a:pt x="265" y="29"/>
                                </a:cubicBezTo>
                                <a:cubicBezTo>
                                  <a:pt x="274" y="41"/>
                                  <a:pt x="274" y="41"/>
                                  <a:pt x="274" y="41"/>
                                </a:cubicBezTo>
                                <a:cubicBezTo>
                                  <a:pt x="274" y="41"/>
                                  <a:pt x="274" y="41"/>
                                  <a:pt x="274" y="41"/>
                                </a:cubicBezTo>
                                <a:close/>
                                <a:moveTo>
                                  <a:pt x="220" y="79"/>
                                </a:moveTo>
                                <a:cubicBezTo>
                                  <a:pt x="220" y="79"/>
                                  <a:pt x="222" y="82"/>
                                  <a:pt x="219" y="85"/>
                                </a:cubicBezTo>
                                <a:cubicBezTo>
                                  <a:pt x="179" y="112"/>
                                  <a:pt x="179" y="112"/>
                                  <a:pt x="179" y="112"/>
                                </a:cubicBezTo>
                                <a:cubicBezTo>
                                  <a:pt x="179" y="112"/>
                                  <a:pt x="176" y="115"/>
                                  <a:pt x="174" y="112"/>
                                </a:cubicBezTo>
                                <a:cubicBezTo>
                                  <a:pt x="162" y="94"/>
                                  <a:pt x="162" y="94"/>
                                  <a:pt x="162" y="94"/>
                                </a:cubicBezTo>
                                <a:cubicBezTo>
                                  <a:pt x="162" y="94"/>
                                  <a:pt x="160" y="91"/>
                                  <a:pt x="163" y="90"/>
                                </a:cubicBezTo>
                                <a:cubicBezTo>
                                  <a:pt x="203" y="62"/>
                                  <a:pt x="203" y="62"/>
                                  <a:pt x="203" y="62"/>
                                </a:cubicBezTo>
                                <a:cubicBezTo>
                                  <a:pt x="203" y="62"/>
                                  <a:pt x="206" y="60"/>
                                  <a:pt x="208" y="63"/>
                                </a:cubicBezTo>
                                <a:cubicBezTo>
                                  <a:pt x="220" y="79"/>
                                  <a:pt x="220" y="79"/>
                                  <a:pt x="220" y="79"/>
                                </a:cubicBezTo>
                                <a:cubicBezTo>
                                  <a:pt x="220" y="79"/>
                                  <a:pt x="220" y="79"/>
                                  <a:pt x="220" y="79"/>
                                </a:cubicBezTo>
                                <a:close/>
                                <a:moveTo>
                                  <a:pt x="164" y="118"/>
                                </a:moveTo>
                                <a:cubicBezTo>
                                  <a:pt x="164" y="118"/>
                                  <a:pt x="166" y="120"/>
                                  <a:pt x="163" y="123"/>
                                </a:cubicBezTo>
                                <a:cubicBezTo>
                                  <a:pt x="124" y="150"/>
                                  <a:pt x="124" y="150"/>
                                  <a:pt x="124" y="150"/>
                                </a:cubicBezTo>
                                <a:cubicBezTo>
                                  <a:pt x="124" y="150"/>
                                  <a:pt x="121" y="152"/>
                                  <a:pt x="119" y="149"/>
                                </a:cubicBezTo>
                                <a:cubicBezTo>
                                  <a:pt x="107" y="133"/>
                                  <a:pt x="107" y="133"/>
                                  <a:pt x="107" y="133"/>
                                </a:cubicBezTo>
                                <a:cubicBezTo>
                                  <a:pt x="107" y="133"/>
                                  <a:pt x="105" y="130"/>
                                  <a:pt x="108" y="128"/>
                                </a:cubicBezTo>
                                <a:cubicBezTo>
                                  <a:pt x="147" y="100"/>
                                  <a:pt x="147" y="100"/>
                                  <a:pt x="147" y="100"/>
                                </a:cubicBezTo>
                                <a:cubicBezTo>
                                  <a:pt x="147" y="100"/>
                                  <a:pt x="150" y="98"/>
                                  <a:pt x="152" y="101"/>
                                </a:cubicBezTo>
                                <a:cubicBezTo>
                                  <a:pt x="164" y="118"/>
                                  <a:pt x="164" y="118"/>
                                  <a:pt x="164" y="118"/>
                                </a:cubicBezTo>
                                <a:cubicBezTo>
                                  <a:pt x="164" y="118"/>
                                  <a:pt x="164" y="118"/>
                                  <a:pt x="164" y="118"/>
                                </a:cubicBezTo>
                                <a:close/>
                                <a:moveTo>
                                  <a:pt x="109" y="156"/>
                                </a:moveTo>
                                <a:cubicBezTo>
                                  <a:pt x="109" y="156"/>
                                  <a:pt x="111" y="159"/>
                                  <a:pt x="109" y="161"/>
                                </a:cubicBezTo>
                                <a:cubicBezTo>
                                  <a:pt x="69" y="189"/>
                                  <a:pt x="69" y="189"/>
                                  <a:pt x="69" y="189"/>
                                </a:cubicBezTo>
                                <a:cubicBezTo>
                                  <a:pt x="69" y="189"/>
                                  <a:pt x="66" y="191"/>
                                  <a:pt x="64" y="188"/>
                                </a:cubicBezTo>
                                <a:cubicBezTo>
                                  <a:pt x="52" y="171"/>
                                  <a:pt x="52" y="171"/>
                                  <a:pt x="52" y="171"/>
                                </a:cubicBezTo>
                                <a:cubicBezTo>
                                  <a:pt x="52" y="171"/>
                                  <a:pt x="50" y="168"/>
                                  <a:pt x="53" y="166"/>
                                </a:cubicBezTo>
                                <a:cubicBezTo>
                                  <a:pt x="93" y="138"/>
                                  <a:pt x="93" y="138"/>
                                  <a:pt x="93" y="138"/>
                                </a:cubicBezTo>
                                <a:cubicBezTo>
                                  <a:pt x="93" y="138"/>
                                  <a:pt x="96" y="136"/>
                                  <a:pt x="98" y="139"/>
                                </a:cubicBezTo>
                                <a:cubicBezTo>
                                  <a:pt x="109" y="156"/>
                                  <a:pt x="109" y="156"/>
                                  <a:pt x="109" y="156"/>
                                </a:cubicBezTo>
                                <a:cubicBezTo>
                                  <a:pt x="109" y="156"/>
                                  <a:pt x="109" y="156"/>
                                  <a:pt x="109" y="156"/>
                                </a:cubicBezTo>
                                <a:close/>
                                <a:moveTo>
                                  <a:pt x="75" y="228"/>
                                </a:moveTo>
                                <a:cubicBezTo>
                                  <a:pt x="77" y="231"/>
                                  <a:pt x="74" y="233"/>
                                  <a:pt x="74" y="233"/>
                                </a:cubicBezTo>
                                <a:cubicBezTo>
                                  <a:pt x="62" y="241"/>
                                  <a:pt x="62" y="241"/>
                                  <a:pt x="62" y="241"/>
                                </a:cubicBezTo>
                                <a:cubicBezTo>
                                  <a:pt x="59" y="243"/>
                                  <a:pt x="58" y="240"/>
                                  <a:pt x="58" y="240"/>
                                </a:cubicBezTo>
                                <a:cubicBezTo>
                                  <a:pt x="23" y="190"/>
                                  <a:pt x="23" y="190"/>
                                  <a:pt x="23" y="190"/>
                                </a:cubicBezTo>
                                <a:cubicBezTo>
                                  <a:pt x="21" y="187"/>
                                  <a:pt x="24" y="185"/>
                                  <a:pt x="24" y="185"/>
                                </a:cubicBezTo>
                                <a:cubicBezTo>
                                  <a:pt x="36" y="178"/>
                                  <a:pt x="36" y="178"/>
                                  <a:pt x="36" y="178"/>
                                </a:cubicBezTo>
                                <a:cubicBezTo>
                                  <a:pt x="39" y="176"/>
                                  <a:pt x="41" y="179"/>
                                  <a:pt x="41" y="179"/>
                                </a:cubicBezTo>
                                <a:cubicBezTo>
                                  <a:pt x="75" y="228"/>
                                  <a:pt x="75" y="228"/>
                                  <a:pt x="75" y="228"/>
                                </a:cubicBezTo>
                                <a:cubicBezTo>
                                  <a:pt x="75" y="228"/>
                                  <a:pt x="75" y="228"/>
                                  <a:pt x="75" y="228"/>
                                </a:cubicBezTo>
                                <a:close/>
                                <a:moveTo>
                                  <a:pt x="304" y="64"/>
                                </a:moveTo>
                                <a:cubicBezTo>
                                  <a:pt x="270" y="15"/>
                                  <a:pt x="270" y="15"/>
                                  <a:pt x="270" y="15"/>
                                </a:cubicBezTo>
                                <a:cubicBezTo>
                                  <a:pt x="270" y="15"/>
                                  <a:pt x="259" y="0"/>
                                  <a:pt x="245" y="11"/>
                                </a:cubicBezTo>
                                <a:cubicBezTo>
                                  <a:pt x="172" y="61"/>
                                  <a:pt x="172" y="61"/>
                                  <a:pt x="172" y="61"/>
                                </a:cubicBezTo>
                                <a:cubicBezTo>
                                  <a:pt x="96" y="113"/>
                                  <a:pt x="96" y="113"/>
                                  <a:pt x="96" y="113"/>
                                </a:cubicBezTo>
                                <a:cubicBezTo>
                                  <a:pt x="6" y="177"/>
                                  <a:pt x="6" y="177"/>
                                  <a:pt x="6" y="177"/>
                                </a:cubicBezTo>
                                <a:cubicBezTo>
                                  <a:pt x="6" y="177"/>
                                  <a:pt x="0" y="180"/>
                                  <a:pt x="4" y="186"/>
                                </a:cubicBezTo>
                                <a:cubicBezTo>
                                  <a:pt x="27" y="220"/>
                                  <a:pt x="27" y="220"/>
                                  <a:pt x="27" y="220"/>
                                </a:cubicBezTo>
                                <a:cubicBezTo>
                                  <a:pt x="25" y="222"/>
                                  <a:pt x="24" y="225"/>
                                  <a:pt x="27" y="229"/>
                                </a:cubicBezTo>
                                <a:cubicBezTo>
                                  <a:pt x="46" y="257"/>
                                  <a:pt x="46" y="257"/>
                                  <a:pt x="46" y="257"/>
                                </a:cubicBezTo>
                                <a:cubicBezTo>
                                  <a:pt x="46" y="257"/>
                                  <a:pt x="50" y="263"/>
                                  <a:pt x="56" y="258"/>
                                </a:cubicBezTo>
                                <a:cubicBezTo>
                                  <a:pt x="93" y="233"/>
                                  <a:pt x="93" y="233"/>
                                  <a:pt x="93" y="233"/>
                                </a:cubicBezTo>
                                <a:cubicBezTo>
                                  <a:pt x="92" y="232"/>
                                  <a:pt x="91" y="231"/>
                                  <a:pt x="90" y="229"/>
                                </a:cubicBezTo>
                                <a:cubicBezTo>
                                  <a:pt x="83" y="220"/>
                                  <a:pt x="86" y="207"/>
                                  <a:pt x="94" y="201"/>
                                </a:cubicBezTo>
                                <a:cubicBezTo>
                                  <a:pt x="104" y="194"/>
                                  <a:pt x="117" y="196"/>
                                  <a:pt x="124" y="206"/>
                                </a:cubicBezTo>
                                <a:cubicBezTo>
                                  <a:pt x="124" y="207"/>
                                  <a:pt x="125" y="208"/>
                                  <a:pt x="125" y="210"/>
                                </a:cubicBezTo>
                                <a:cubicBezTo>
                                  <a:pt x="151" y="192"/>
                                  <a:pt x="151" y="192"/>
                                  <a:pt x="151" y="192"/>
                                </a:cubicBezTo>
                                <a:cubicBezTo>
                                  <a:pt x="226" y="139"/>
                                  <a:pt x="226" y="139"/>
                                  <a:pt x="226" y="139"/>
                                </a:cubicBezTo>
                                <a:cubicBezTo>
                                  <a:pt x="226" y="139"/>
                                  <a:pt x="226" y="139"/>
                                  <a:pt x="226" y="139"/>
                                </a:cubicBezTo>
                                <a:cubicBezTo>
                                  <a:pt x="225" y="139"/>
                                  <a:pt x="225" y="138"/>
                                  <a:pt x="224" y="137"/>
                                </a:cubicBezTo>
                                <a:cubicBezTo>
                                  <a:pt x="217" y="127"/>
                                  <a:pt x="219" y="114"/>
                                  <a:pt x="229" y="108"/>
                                </a:cubicBezTo>
                                <a:cubicBezTo>
                                  <a:pt x="238" y="101"/>
                                  <a:pt x="251" y="104"/>
                                  <a:pt x="257" y="113"/>
                                </a:cubicBezTo>
                                <a:cubicBezTo>
                                  <a:pt x="258" y="114"/>
                                  <a:pt x="259" y="116"/>
                                  <a:pt x="260" y="117"/>
                                </a:cubicBezTo>
                                <a:cubicBezTo>
                                  <a:pt x="264" y="114"/>
                                  <a:pt x="264" y="114"/>
                                  <a:pt x="264" y="114"/>
                                </a:cubicBezTo>
                                <a:cubicBezTo>
                                  <a:pt x="307" y="69"/>
                                  <a:pt x="307" y="69"/>
                                  <a:pt x="307" y="69"/>
                                </a:cubicBezTo>
                                <a:cubicBezTo>
                                  <a:pt x="305" y="67"/>
                                  <a:pt x="305" y="66"/>
                                  <a:pt x="304" y="64"/>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37" name="Freeform 3737"/>
                        <wps:cNvSpPr>
                          <a:spLocks noEditPoints="1"/>
                        </wps:cNvSpPr>
                        <wps:spPr bwMode="auto">
                          <a:xfrm>
                            <a:off x="17400588" y="1257300"/>
                            <a:ext cx="766763" cy="784225"/>
                          </a:xfrm>
                          <a:custGeom>
                            <a:avLst/>
                            <a:gdLst>
                              <a:gd name="T0" fmla="*/ 132 w 204"/>
                              <a:gd name="T1" fmla="*/ 42 h 209"/>
                              <a:gd name="T2" fmla="*/ 27 w 204"/>
                              <a:gd name="T3" fmla="*/ 116 h 209"/>
                              <a:gd name="T4" fmla="*/ 16 w 204"/>
                              <a:gd name="T5" fmla="*/ 77 h 209"/>
                              <a:gd name="T6" fmla="*/ 21 w 204"/>
                              <a:gd name="T7" fmla="*/ 69 h 209"/>
                              <a:gd name="T8" fmla="*/ 44 w 204"/>
                              <a:gd name="T9" fmla="*/ 53 h 209"/>
                              <a:gd name="T10" fmla="*/ 66 w 204"/>
                              <a:gd name="T11" fmla="*/ 36 h 209"/>
                              <a:gd name="T12" fmla="*/ 89 w 204"/>
                              <a:gd name="T13" fmla="*/ 21 h 209"/>
                              <a:gd name="T14" fmla="*/ 98 w 204"/>
                              <a:gd name="T15" fmla="*/ 19 h 209"/>
                              <a:gd name="T16" fmla="*/ 132 w 204"/>
                              <a:gd name="T17" fmla="*/ 42 h 209"/>
                              <a:gd name="T18" fmla="*/ 29 w 204"/>
                              <a:gd name="T19" fmla="*/ 148 h 209"/>
                              <a:gd name="T20" fmla="*/ 33 w 204"/>
                              <a:gd name="T21" fmla="*/ 130 h 209"/>
                              <a:gd name="T22" fmla="*/ 51 w 204"/>
                              <a:gd name="T23" fmla="*/ 133 h 209"/>
                              <a:gd name="T24" fmla="*/ 48 w 204"/>
                              <a:gd name="T25" fmla="*/ 152 h 209"/>
                              <a:gd name="T26" fmla="*/ 29 w 204"/>
                              <a:gd name="T27" fmla="*/ 148 h 209"/>
                              <a:gd name="T28" fmla="*/ 139 w 204"/>
                              <a:gd name="T29" fmla="*/ 71 h 209"/>
                              <a:gd name="T30" fmla="*/ 143 w 204"/>
                              <a:gd name="T31" fmla="*/ 52 h 209"/>
                              <a:gd name="T32" fmla="*/ 161 w 204"/>
                              <a:gd name="T33" fmla="*/ 55 h 209"/>
                              <a:gd name="T34" fmla="*/ 158 w 204"/>
                              <a:gd name="T35" fmla="*/ 74 h 209"/>
                              <a:gd name="T36" fmla="*/ 139 w 204"/>
                              <a:gd name="T37" fmla="*/ 71 h 209"/>
                              <a:gd name="T38" fmla="*/ 202 w 204"/>
                              <a:gd name="T39" fmla="*/ 84 h 209"/>
                              <a:gd name="T40" fmla="*/ 168 w 204"/>
                              <a:gd name="T41" fmla="*/ 35 h 209"/>
                              <a:gd name="T42" fmla="*/ 146 w 204"/>
                              <a:gd name="T43" fmla="*/ 31 h 209"/>
                              <a:gd name="T44" fmla="*/ 145 w 204"/>
                              <a:gd name="T45" fmla="*/ 33 h 209"/>
                              <a:gd name="T46" fmla="*/ 106 w 204"/>
                              <a:gd name="T47" fmla="*/ 6 h 209"/>
                              <a:gd name="T48" fmla="*/ 80 w 204"/>
                              <a:gd name="T49" fmla="*/ 8 h 209"/>
                              <a:gd name="T50" fmla="*/ 57 w 204"/>
                              <a:gd name="T51" fmla="*/ 24 h 209"/>
                              <a:gd name="T52" fmla="*/ 35 w 204"/>
                              <a:gd name="T53" fmla="*/ 39 h 209"/>
                              <a:gd name="T54" fmla="*/ 12 w 204"/>
                              <a:gd name="T55" fmla="*/ 56 h 209"/>
                              <a:gd name="T56" fmla="*/ 2 w 204"/>
                              <a:gd name="T57" fmla="*/ 80 h 209"/>
                              <a:gd name="T58" fmla="*/ 14 w 204"/>
                              <a:gd name="T59" fmla="*/ 125 h 209"/>
                              <a:gd name="T60" fmla="*/ 12 w 204"/>
                              <a:gd name="T61" fmla="*/ 127 h 209"/>
                              <a:gd name="T62" fmla="*/ 8 w 204"/>
                              <a:gd name="T63" fmla="*/ 148 h 209"/>
                              <a:gd name="T64" fmla="*/ 43 w 204"/>
                              <a:gd name="T65" fmla="*/ 196 h 209"/>
                              <a:gd name="T66" fmla="*/ 55 w 204"/>
                              <a:gd name="T67" fmla="*/ 188 h 209"/>
                              <a:gd name="T68" fmla="*/ 65 w 204"/>
                              <a:gd name="T69" fmla="*/ 201 h 209"/>
                              <a:gd name="T70" fmla="*/ 65 w 204"/>
                              <a:gd name="T71" fmla="*/ 201 h 209"/>
                              <a:gd name="T72" fmla="*/ 66 w 204"/>
                              <a:gd name="T73" fmla="*/ 201 h 209"/>
                              <a:gd name="T74" fmla="*/ 86 w 204"/>
                              <a:gd name="T75" fmla="*/ 204 h 209"/>
                              <a:gd name="T76" fmla="*/ 89 w 204"/>
                              <a:gd name="T77" fmla="*/ 184 h 209"/>
                              <a:gd name="T78" fmla="*/ 89 w 204"/>
                              <a:gd name="T79" fmla="*/ 184 h 209"/>
                              <a:gd name="T80" fmla="*/ 89 w 204"/>
                              <a:gd name="T81" fmla="*/ 184 h 209"/>
                              <a:gd name="T82" fmla="*/ 79 w 204"/>
                              <a:gd name="T83" fmla="*/ 170 h 209"/>
                              <a:gd name="T84" fmla="*/ 165 w 204"/>
                              <a:gd name="T85" fmla="*/ 109 h 209"/>
                              <a:gd name="T86" fmla="*/ 175 w 204"/>
                              <a:gd name="T87" fmla="*/ 123 h 209"/>
                              <a:gd name="T88" fmla="*/ 175 w 204"/>
                              <a:gd name="T89" fmla="*/ 123 h 209"/>
                              <a:gd name="T90" fmla="*/ 175 w 204"/>
                              <a:gd name="T91" fmla="*/ 123 h 209"/>
                              <a:gd name="T92" fmla="*/ 196 w 204"/>
                              <a:gd name="T93" fmla="*/ 127 h 209"/>
                              <a:gd name="T94" fmla="*/ 199 w 204"/>
                              <a:gd name="T95" fmla="*/ 106 h 209"/>
                              <a:gd name="T96" fmla="*/ 199 w 204"/>
                              <a:gd name="T97" fmla="*/ 105 h 209"/>
                              <a:gd name="T98" fmla="*/ 199 w 204"/>
                              <a:gd name="T99" fmla="*/ 105 h 209"/>
                              <a:gd name="T100" fmla="*/ 190 w 204"/>
                              <a:gd name="T101" fmla="*/ 92 h 209"/>
                              <a:gd name="T102" fmla="*/ 202 w 204"/>
                              <a:gd name="T103" fmla="*/ 84 h 209"/>
                              <a:gd name="T104" fmla="*/ 202 w 204"/>
                              <a:gd name="T105" fmla="*/ 8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4" h="209">
                                <a:moveTo>
                                  <a:pt x="132" y="42"/>
                                </a:moveTo>
                                <a:cubicBezTo>
                                  <a:pt x="27" y="116"/>
                                  <a:pt x="27" y="116"/>
                                  <a:pt x="27" y="116"/>
                                </a:cubicBezTo>
                                <a:cubicBezTo>
                                  <a:pt x="25" y="106"/>
                                  <a:pt x="17" y="79"/>
                                  <a:pt x="16" y="77"/>
                                </a:cubicBezTo>
                                <a:cubicBezTo>
                                  <a:pt x="16" y="74"/>
                                  <a:pt x="17" y="72"/>
                                  <a:pt x="21" y="69"/>
                                </a:cubicBezTo>
                                <a:cubicBezTo>
                                  <a:pt x="23" y="67"/>
                                  <a:pt x="34" y="60"/>
                                  <a:pt x="44" y="53"/>
                                </a:cubicBezTo>
                                <a:cubicBezTo>
                                  <a:pt x="44" y="53"/>
                                  <a:pt x="55" y="45"/>
                                  <a:pt x="66" y="36"/>
                                </a:cubicBezTo>
                                <a:cubicBezTo>
                                  <a:pt x="76" y="29"/>
                                  <a:pt x="86" y="22"/>
                                  <a:pt x="89" y="21"/>
                                </a:cubicBezTo>
                                <a:cubicBezTo>
                                  <a:pt x="93" y="17"/>
                                  <a:pt x="95" y="17"/>
                                  <a:pt x="98" y="19"/>
                                </a:cubicBezTo>
                                <a:cubicBezTo>
                                  <a:pt x="100" y="21"/>
                                  <a:pt x="123" y="37"/>
                                  <a:pt x="132" y="42"/>
                                </a:cubicBezTo>
                                <a:moveTo>
                                  <a:pt x="29" y="148"/>
                                </a:moveTo>
                                <a:cubicBezTo>
                                  <a:pt x="25" y="142"/>
                                  <a:pt x="27" y="134"/>
                                  <a:pt x="33" y="130"/>
                                </a:cubicBezTo>
                                <a:cubicBezTo>
                                  <a:pt x="39" y="125"/>
                                  <a:pt x="47" y="127"/>
                                  <a:pt x="51" y="133"/>
                                </a:cubicBezTo>
                                <a:cubicBezTo>
                                  <a:pt x="56" y="139"/>
                                  <a:pt x="54" y="147"/>
                                  <a:pt x="48" y="152"/>
                                </a:cubicBezTo>
                                <a:cubicBezTo>
                                  <a:pt x="43" y="156"/>
                                  <a:pt x="34" y="154"/>
                                  <a:pt x="29" y="148"/>
                                </a:cubicBezTo>
                                <a:moveTo>
                                  <a:pt x="139" y="71"/>
                                </a:moveTo>
                                <a:cubicBezTo>
                                  <a:pt x="135" y="65"/>
                                  <a:pt x="137" y="56"/>
                                  <a:pt x="143" y="52"/>
                                </a:cubicBezTo>
                                <a:cubicBezTo>
                                  <a:pt x="149" y="48"/>
                                  <a:pt x="157" y="49"/>
                                  <a:pt x="161" y="55"/>
                                </a:cubicBezTo>
                                <a:cubicBezTo>
                                  <a:pt x="166" y="61"/>
                                  <a:pt x="164" y="70"/>
                                  <a:pt x="158" y="74"/>
                                </a:cubicBezTo>
                                <a:cubicBezTo>
                                  <a:pt x="152" y="78"/>
                                  <a:pt x="144" y="77"/>
                                  <a:pt x="139" y="71"/>
                                </a:cubicBezTo>
                                <a:moveTo>
                                  <a:pt x="202" y="84"/>
                                </a:moveTo>
                                <a:cubicBezTo>
                                  <a:pt x="168" y="35"/>
                                  <a:pt x="168" y="35"/>
                                  <a:pt x="168" y="35"/>
                                </a:cubicBezTo>
                                <a:cubicBezTo>
                                  <a:pt x="168" y="35"/>
                                  <a:pt x="159" y="22"/>
                                  <a:pt x="146" y="31"/>
                                </a:cubicBezTo>
                                <a:cubicBezTo>
                                  <a:pt x="145" y="33"/>
                                  <a:pt x="145" y="33"/>
                                  <a:pt x="145" y="33"/>
                                </a:cubicBezTo>
                                <a:cubicBezTo>
                                  <a:pt x="137" y="28"/>
                                  <a:pt x="110" y="8"/>
                                  <a:pt x="106" y="6"/>
                                </a:cubicBezTo>
                                <a:cubicBezTo>
                                  <a:pt x="100" y="3"/>
                                  <a:pt x="91" y="0"/>
                                  <a:pt x="80" y="8"/>
                                </a:cubicBezTo>
                                <a:cubicBezTo>
                                  <a:pt x="75" y="11"/>
                                  <a:pt x="66" y="17"/>
                                  <a:pt x="57" y="24"/>
                                </a:cubicBezTo>
                                <a:cubicBezTo>
                                  <a:pt x="46" y="32"/>
                                  <a:pt x="35" y="39"/>
                                  <a:pt x="35" y="39"/>
                                </a:cubicBezTo>
                                <a:cubicBezTo>
                                  <a:pt x="26" y="46"/>
                                  <a:pt x="17" y="53"/>
                                  <a:pt x="12" y="56"/>
                                </a:cubicBezTo>
                                <a:cubicBezTo>
                                  <a:pt x="1" y="64"/>
                                  <a:pt x="0" y="74"/>
                                  <a:pt x="2" y="80"/>
                                </a:cubicBezTo>
                                <a:cubicBezTo>
                                  <a:pt x="3" y="85"/>
                                  <a:pt x="11" y="117"/>
                                  <a:pt x="14" y="125"/>
                                </a:cubicBezTo>
                                <a:cubicBezTo>
                                  <a:pt x="12" y="127"/>
                                  <a:pt x="12" y="127"/>
                                  <a:pt x="12" y="127"/>
                                </a:cubicBezTo>
                                <a:cubicBezTo>
                                  <a:pt x="12" y="127"/>
                                  <a:pt x="0" y="135"/>
                                  <a:pt x="8" y="148"/>
                                </a:cubicBezTo>
                                <a:cubicBezTo>
                                  <a:pt x="43" y="196"/>
                                  <a:pt x="43" y="196"/>
                                  <a:pt x="43" y="196"/>
                                </a:cubicBezTo>
                                <a:cubicBezTo>
                                  <a:pt x="55" y="188"/>
                                  <a:pt x="55" y="188"/>
                                  <a:pt x="55" y="188"/>
                                </a:cubicBezTo>
                                <a:cubicBezTo>
                                  <a:pt x="65" y="201"/>
                                  <a:pt x="65" y="201"/>
                                  <a:pt x="65" y="201"/>
                                </a:cubicBezTo>
                                <a:cubicBezTo>
                                  <a:pt x="65" y="201"/>
                                  <a:pt x="65" y="201"/>
                                  <a:pt x="65" y="201"/>
                                </a:cubicBezTo>
                                <a:cubicBezTo>
                                  <a:pt x="65" y="201"/>
                                  <a:pt x="65" y="201"/>
                                  <a:pt x="66" y="201"/>
                                </a:cubicBezTo>
                                <a:cubicBezTo>
                                  <a:pt x="70" y="208"/>
                                  <a:pt x="79" y="209"/>
                                  <a:pt x="86" y="204"/>
                                </a:cubicBezTo>
                                <a:cubicBezTo>
                                  <a:pt x="92" y="200"/>
                                  <a:pt x="94" y="191"/>
                                  <a:pt x="89" y="184"/>
                                </a:cubicBezTo>
                                <a:cubicBezTo>
                                  <a:pt x="89" y="184"/>
                                  <a:pt x="89" y="184"/>
                                  <a:pt x="89" y="184"/>
                                </a:cubicBezTo>
                                <a:cubicBezTo>
                                  <a:pt x="89" y="184"/>
                                  <a:pt x="89" y="184"/>
                                  <a:pt x="89" y="184"/>
                                </a:cubicBezTo>
                                <a:cubicBezTo>
                                  <a:pt x="79" y="170"/>
                                  <a:pt x="79" y="170"/>
                                  <a:pt x="79" y="170"/>
                                </a:cubicBezTo>
                                <a:cubicBezTo>
                                  <a:pt x="165" y="109"/>
                                  <a:pt x="165" y="109"/>
                                  <a:pt x="165" y="109"/>
                                </a:cubicBezTo>
                                <a:cubicBezTo>
                                  <a:pt x="175" y="123"/>
                                  <a:pt x="175" y="123"/>
                                  <a:pt x="175" y="123"/>
                                </a:cubicBezTo>
                                <a:cubicBezTo>
                                  <a:pt x="175" y="123"/>
                                  <a:pt x="175" y="123"/>
                                  <a:pt x="175" y="123"/>
                                </a:cubicBezTo>
                                <a:cubicBezTo>
                                  <a:pt x="175" y="123"/>
                                  <a:pt x="175" y="123"/>
                                  <a:pt x="175" y="123"/>
                                </a:cubicBezTo>
                                <a:cubicBezTo>
                                  <a:pt x="180" y="130"/>
                                  <a:pt x="189" y="131"/>
                                  <a:pt x="196" y="127"/>
                                </a:cubicBezTo>
                                <a:cubicBezTo>
                                  <a:pt x="202" y="122"/>
                                  <a:pt x="204" y="113"/>
                                  <a:pt x="199" y="106"/>
                                </a:cubicBezTo>
                                <a:cubicBezTo>
                                  <a:pt x="199" y="106"/>
                                  <a:pt x="199" y="106"/>
                                  <a:pt x="199" y="105"/>
                                </a:cubicBezTo>
                                <a:cubicBezTo>
                                  <a:pt x="199" y="105"/>
                                  <a:pt x="199" y="105"/>
                                  <a:pt x="199" y="105"/>
                                </a:cubicBezTo>
                                <a:cubicBezTo>
                                  <a:pt x="190" y="92"/>
                                  <a:pt x="190" y="92"/>
                                  <a:pt x="190" y="92"/>
                                </a:cubicBezTo>
                                <a:cubicBezTo>
                                  <a:pt x="202" y="84"/>
                                  <a:pt x="202" y="84"/>
                                  <a:pt x="202" y="84"/>
                                </a:cubicBezTo>
                                <a:cubicBezTo>
                                  <a:pt x="202" y="84"/>
                                  <a:pt x="202" y="84"/>
                                  <a:pt x="202" y="8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38" name="Freeform 3738"/>
                        <wps:cNvSpPr>
                          <a:spLocks noEditPoints="1"/>
                        </wps:cNvSpPr>
                        <wps:spPr bwMode="auto">
                          <a:xfrm>
                            <a:off x="22529800" y="1208088"/>
                            <a:ext cx="758825" cy="817563"/>
                          </a:xfrm>
                          <a:custGeom>
                            <a:avLst/>
                            <a:gdLst>
                              <a:gd name="T0" fmla="*/ 199 w 202"/>
                              <a:gd name="T1" fmla="*/ 160 h 218"/>
                              <a:gd name="T2" fmla="*/ 196 w 202"/>
                              <a:gd name="T3" fmla="*/ 176 h 218"/>
                              <a:gd name="T4" fmla="*/ 180 w 202"/>
                              <a:gd name="T5" fmla="*/ 173 h 218"/>
                              <a:gd name="T6" fmla="*/ 180 w 202"/>
                              <a:gd name="T7" fmla="*/ 173 h 218"/>
                              <a:gd name="T8" fmla="*/ 139 w 202"/>
                              <a:gd name="T9" fmla="*/ 114 h 218"/>
                              <a:gd name="T10" fmla="*/ 129 w 202"/>
                              <a:gd name="T11" fmla="*/ 121 h 218"/>
                              <a:gd name="T12" fmla="*/ 66 w 202"/>
                              <a:gd name="T13" fmla="*/ 29 h 218"/>
                              <a:gd name="T14" fmla="*/ 66 w 202"/>
                              <a:gd name="T15" fmla="*/ 29 h 218"/>
                              <a:gd name="T16" fmla="*/ 71 w 202"/>
                              <a:gd name="T17" fmla="*/ 5 h 218"/>
                              <a:gd name="T18" fmla="*/ 94 w 202"/>
                              <a:gd name="T19" fmla="*/ 9 h 218"/>
                              <a:gd name="T20" fmla="*/ 94 w 202"/>
                              <a:gd name="T21" fmla="*/ 9 h 218"/>
                              <a:gd name="T22" fmla="*/ 153 w 202"/>
                              <a:gd name="T23" fmla="*/ 94 h 218"/>
                              <a:gd name="T24" fmla="*/ 158 w 202"/>
                              <a:gd name="T25" fmla="*/ 101 h 218"/>
                              <a:gd name="T26" fmla="*/ 199 w 202"/>
                              <a:gd name="T27" fmla="*/ 160 h 218"/>
                              <a:gd name="T28" fmla="*/ 83 w 202"/>
                              <a:gd name="T29" fmla="*/ 82 h 218"/>
                              <a:gd name="T30" fmla="*/ 73 w 202"/>
                              <a:gd name="T31" fmla="*/ 68 h 218"/>
                              <a:gd name="T32" fmla="*/ 72 w 202"/>
                              <a:gd name="T33" fmla="*/ 67 h 218"/>
                              <a:gd name="T34" fmla="*/ 45 w 202"/>
                              <a:gd name="T35" fmla="*/ 27 h 218"/>
                              <a:gd name="T36" fmla="*/ 45 w 202"/>
                              <a:gd name="T37" fmla="*/ 27 h 218"/>
                              <a:gd name="T38" fmla="*/ 40 w 202"/>
                              <a:gd name="T39" fmla="*/ 26 h 218"/>
                              <a:gd name="T40" fmla="*/ 38 w 202"/>
                              <a:gd name="T41" fmla="*/ 32 h 218"/>
                              <a:gd name="T42" fmla="*/ 38 w 202"/>
                              <a:gd name="T43" fmla="*/ 32 h 218"/>
                              <a:gd name="T44" fmla="*/ 66 w 202"/>
                              <a:gd name="T45" fmla="*/ 71 h 218"/>
                              <a:gd name="T46" fmla="*/ 60 w 202"/>
                              <a:gd name="T47" fmla="*/ 75 h 218"/>
                              <a:gd name="T48" fmla="*/ 33 w 202"/>
                              <a:gd name="T49" fmla="*/ 36 h 218"/>
                              <a:gd name="T50" fmla="*/ 33 w 202"/>
                              <a:gd name="T51" fmla="*/ 36 h 218"/>
                              <a:gd name="T52" fmla="*/ 27 w 202"/>
                              <a:gd name="T53" fmla="*/ 35 h 218"/>
                              <a:gd name="T54" fmla="*/ 26 w 202"/>
                              <a:gd name="T55" fmla="*/ 40 h 218"/>
                              <a:gd name="T56" fmla="*/ 26 w 202"/>
                              <a:gd name="T57" fmla="*/ 40 h 218"/>
                              <a:gd name="T58" fmla="*/ 54 w 202"/>
                              <a:gd name="T59" fmla="*/ 80 h 218"/>
                              <a:gd name="T60" fmla="*/ 47 w 202"/>
                              <a:gd name="T61" fmla="*/ 84 h 218"/>
                              <a:gd name="T62" fmla="*/ 20 w 202"/>
                              <a:gd name="T63" fmla="*/ 44 h 218"/>
                              <a:gd name="T64" fmla="*/ 20 w 202"/>
                              <a:gd name="T65" fmla="*/ 44 h 218"/>
                              <a:gd name="T66" fmla="*/ 15 w 202"/>
                              <a:gd name="T67" fmla="*/ 43 h 218"/>
                              <a:gd name="T68" fmla="*/ 14 w 202"/>
                              <a:gd name="T69" fmla="*/ 49 h 218"/>
                              <a:gd name="T70" fmla="*/ 14 w 202"/>
                              <a:gd name="T71" fmla="*/ 49 h 218"/>
                              <a:gd name="T72" fmla="*/ 41 w 202"/>
                              <a:gd name="T73" fmla="*/ 88 h 218"/>
                              <a:gd name="T74" fmla="*/ 35 w 202"/>
                              <a:gd name="T75" fmla="*/ 92 h 218"/>
                              <a:gd name="T76" fmla="*/ 8 w 202"/>
                              <a:gd name="T77" fmla="*/ 53 h 218"/>
                              <a:gd name="T78" fmla="*/ 8 w 202"/>
                              <a:gd name="T79" fmla="*/ 53 h 218"/>
                              <a:gd name="T80" fmla="*/ 2 w 202"/>
                              <a:gd name="T81" fmla="*/ 52 h 218"/>
                              <a:gd name="T82" fmla="*/ 2 w 202"/>
                              <a:gd name="T83" fmla="*/ 57 h 218"/>
                              <a:gd name="T84" fmla="*/ 2 w 202"/>
                              <a:gd name="T85" fmla="*/ 57 h 218"/>
                              <a:gd name="T86" fmla="*/ 29 w 202"/>
                              <a:gd name="T87" fmla="*/ 97 h 218"/>
                              <a:gd name="T88" fmla="*/ 30 w 202"/>
                              <a:gd name="T89" fmla="*/ 99 h 218"/>
                              <a:gd name="T90" fmla="*/ 40 w 202"/>
                              <a:gd name="T91" fmla="*/ 113 h 218"/>
                              <a:gd name="T92" fmla="*/ 40 w 202"/>
                              <a:gd name="T93" fmla="*/ 113 h 218"/>
                              <a:gd name="T94" fmla="*/ 58 w 202"/>
                              <a:gd name="T95" fmla="*/ 116 h 218"/>
                              <a:gd name="T96" fmla="*/ 58 w 202"/>
                              <a:gd name="T97" fmla="*/ 116 h 218"/>
                              <a:gd name="T98" fmla="*/ 59 w 202"/>
                              <a:gd name="T99" fmla="*/ 115 h 218"/>
                              <a:gd name="T100" fmla="*/ 126 w 202"/>
                              <a:gd name="T101" fmla="*/ 212 h 218"/>
                              <a:gd name="T102" fmla="*/ 127 w 202"/>
                              <a:gd name="T103" fmla="*/ 212 h 218"/>
                              <a:gd name="T104" fmla="*/ 142 w 202"/>
                              <a:gd name="T105" fmla="*/ 214 h 218"/>
                              <a:gd name="T106" fmla="*/ 145 w 202"/>
                              <a:gd name="T107" fmla="*/ 199 h 218"/>
                              <a:gd name="T108" fmla="*/ 145 w 202"/>
                              <a:gd name="T109" fmla="*/ 199 h 218"/>
                              <a:gd name="T110" fmla="*/ 78 w 202"/>
                              <a:gd name="T111" fmla="*/ 102 h 218"/>
                              <a:gd name="T112" fmla="*/ 79 w 202"/>
                              <a:gd name="T113" fmla="*/ 101 h 218"/>
                              <a:gd name="T114" fmla="*/ 79 w 202"/>
                              <a:gd name="T115" fmla="*/ 101 h 218"/>
                              <a:gd name="T116" fmla="*/ 79 w 202"/>
                              <a:gd name="T117" fmla="*/ 101 h 218"/>
                              <a:gd name="T118" fmla="*/ 83 w 202"/>
                              <a:gd name="T119" fmla="*/ 82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02" h="218">
                                <a:moveTo>
                                  <a:pt x="199" y="160"/>
                                </a:moveTo>
                                <a:cubicBezTo>
                                  <a:pt x="202" y="165"/>
                                  <a:pt x="201" y="172"/>
                                  <a:pt x="196" y="176"/>
                                </a:cubicBezTo>
                                <a:cubicBezTo>
                                  <a:pt x="191" y="179"/>
                                  <a:pt x="184" y="178"/>
                                  <a:pt x="180" y="173"/>
                                </a:cubicBezTo>
                                <a:cubicBezTo>
                                  <a:pt x="180" y="173"/>
                                  <a:pt x="180" y="173"/>
                                  <a:pt x="180" y="173"/>
                                </a:cubicBezTo>
                                <a:cubicBezTo>
                                  <a:pt x="139" y="114"/>
                                  <a:pt x="139" y="114"/>
                                  <a:pt x="139" y="114"/>
                                </a:cubicBezTo>
                                <a:cubicBezTo>
                                  <a:pt x="129" y="121"/>
                                  <a:pt x="129" y="121"/>
                                  <a:pt x="129" y="121"/>
                                </a:cubicBezTo>
                                <a:cubicBezTo>
                                  <a:pt x="66" y="29"/>
                                  <a:pt x="66" y="29"/>
                                  <a:pt x="66" y="29"/>
                                </a:cubicBezTo>
                                <a:cubicBezTo>
                                  <a:pt x="66" y="29"/>
                                  <a:pt x="66" y="29"/>
                                  <a:pt x="66" y="29"/>
                                </a:cubicBezTo>
                                <a:cubicBezTo>
                                  <a:pt x="60" y="21"/>
                                  <a:pt x="63" y="11"/>
                                  <a:pt x="71" y="5"/>
                                </a:cubicBezTo>
                                <a:cubicBezTo>
                                  <a:pt x="78" y="0"/>
                                  <a:pt x="89" y="2"/>
                                  <a:pt x="94" y="9"/>
                                </a:cubicBezTo>
                                <a:cubicBezTo>
                                  <a:pt x="94" y="9"/>
                                  <a:pt x="94" y="9"/>
                                  <a:pt x="94" y="9"/>
                                </a:cubicBezTo>
                                <a:cubicBezTo>
                                  <a:pt x="153" y="94"/>
                                  <a:pt x="153" y="94"/>
                                  <a:pt x="153" y="94"/>
                                </a:cubicBezTo>
                                <a:cubicBezTo>
                                  <a:pt x="158" y="101"/>
                                  <a:pt x="158" y="101"/>
                                  <a:pt x="158" y="101"/>
                                </a:cubicBezTo>
                                <a:cubicBezTo>
                                  <a:pt x="199" y="160"/>
                                  <a:pt x="199" y="160"/>
                                  <a:pt x="199" y="160"/>
                                </a:cubicBezTo>
                                <a:close/>
                                <a:moveTo>
                                  <a:pt x="83" y="82"/>
                                </a:moveTo>
                                <a:cubicBezTo>
                                  <a:pt x="73" y="68"/>
                                  <a:pt x="73" y="68"/>
                                  <a:pt x="73" y="68"/>
                                </a:cubicBezTo>
                                <a:cubicBezTo>
                                  <a:pt x="72" y="67"/>
                                  <a:pt x="72" y="67"/>
                                  <a:pt x="72" y="67"/>
                                </a:cubicBezTo>
                                <a:cubicBezTo>
                                  <a:pt x="45" y="27"/>
                                  <a:pt x="45" y="27"/>
                                  <a:pt x="45" y="27"/>
                                </a:cubicBezTo>
                                <a:cubicBezTo>
                                  <a:pt x="45" y="27"/>
                                  <a:pt x="45" y="27"/>
                                  <a:pt x="45" y="27"/>
                                </a:cubicBezTo>
                                <a:cubicBezTo>
                                  <a:pt x="44" y="26"/>
                                  <a:pt x="41" y="25"/>
                                  <a:pt x="40" y="26"/>
                                </a:cubicBezTo>
                                <a:cubicBezTo>
                                  <a:pt x="38" y="27"/>
                                  <a:pt x="37" y="30"/>
                                  <a:pt x="38" y="32"/>
                                </a:cubicBezTo>
                                <a:cubicBezTo>
                                  <a:pt x="38" y="32"/>
                                  <a:pt x="38" y="32"/>
                                  <a:pt x="38" y="32"/>
                                </a:cubicBezTo>
                                <a:cubicBezTo>
                                  <a:pt x="66" y="71"/>
                                  <a:pt x="66" y="71"/>
                                  <a:pt x="66" y="71"/>
                                </a:cubicBezTo>
                                <a:cubicBezTo>
                                  <a:pt x="60" y="75"/>
                                  <a:pt x="60" y="75"/>
                                  <a:pt x="60" y="75"/>
                                </a:cubicBezTo>
                                <a:cubicBezTo>
                                  <a:pt x="33" y="36"/>
                                  <a:pt x="33" y="36"/>
                                  <a:pt x="33" y="36"/>
                                </a:cubicBezTo>
                                <a:cubicBezTo>
                                  <a:pt x="33" y="36"/>
                                  <a:pt x="33" y="36"/>
                                  <a:pt x="33" y="36"/>
                                </a:cubicBezTo>
                                <a:cubicBezTo>
                                  <a:pt x="32" y="34"/>
                                  <a:pt x="29" y="33"/>
                                  <a:pt x="27" y="35"/>
                                </a:cubicBezTo>
                                <a:cubicBezTo>
                                  <a:pt x="25" y="36"/>
                                  <a:pt x="25" y="39"/>
                                  <a:pt x="26" y="40"/>
                                </a:cubicBezTo>
                                <a:cubicBezTo>
                                  <a:pt x="26" y="40"/>
                                  <a:pt x="26" y="40"/>
                                  <a:pt x="26" y="40"/>
                                </a:cubicBezTo>
                                <a:cubicBezTo>
                                  <a:pt x="54" y="80"/>
                                  <a:pt x="54" y="80"/>
                                  <a:pt x="54" y="80"/>
                                </a:cubicBezTo>
                                <a:cubicBezTo>
                                  <a:pt x="47" y="84"/>
                                  <a:pt x="47" y="84"/>
                                  <a:pt x="47" y="84"/>
                                </a:cubicBezTo>
                                <a:cubicBezTo>
                                  <a:pt x="20" y="44"/>
                                  <a:pt x="20" y="44"/>
                                  <a:pt x="20" y="44"/>
                                </a:cubicBezTo>
                                <a:cubicBezTo>
                                  <a:pt x="20" y="44"/>
                                  <a:pt x="20" y="44"/>
                                  <a:pt x="20" y="44"/>
                                </a:cubicBezTo>
                                <a:cubicBezTo>
                                  <a:pt x="19" y="43"/>
                                  <a:pt x="16" y="42"/>
                                  <a:pt x="15" y="43"/>
                                </a:cubicBezTo>
                                <a:cubicBezTo>
                                  <a:pt x="13" y="44"/>
                                  <a:pt x="13" y="47"/>
                                  <a:pt x="14" y="49"/>
                                </a:cubicBezTo>
                                <a:cubicBezTo>
                                  <a:pt x="14" y="49"/>
                                  <a:pt x="14" y="49"/>
                                  <a:pt x="14" y="49"/>
                                </a:cubicBezTo>
                                <a:cubicBezTo>
                                  <a:pt x="41" y="88"/>
                                  <a:pt x="41" y="88"/>
                                  <a:pt x="41" y="88"/>
                                </a:cubicBezTo>
                                <a:cubicBezTo>
                                  <a:pt x="35" y="92"/>
                                  <a:pt x="35" y="92"/>
                                  <a:pt x="35" y="92"/>
                                </a:cubicBezTo>
                                <a:cubicBezTo>
                                  <a:pt x="8" y="53"/>
                                  <a:pt x="8" y="53"/>
                                  <a:pt x="8" y="53"/>
                                </a:cubicBezTo>
                                <a:cubicBezTo>
                                  <a:pt x="8" y="53"/>
                                  <a:pt x="8" y="53"/>
                                  <a:pt x="8" y="53"/>
                                </a:cubicBezTo>
                                <a:cubicBezTo>
                                  <a:pt x="7" y="51"/>
                                  <a:pt x="4" y="50"/>
                                  <a:pt x="2" y="52"/>
                                </a:cubicBezTo>
                                <a:cubicBezTo>
                                  <a:pt x="0" y="53"/>
                                  <a:pt x="1" y="56"/>
                                  <a:pt x="2" y="57"/>
                                </a:cubicBezTo>
                                <a:cubicBezTo>
                                  <a:pt x="2" y="57"/>
                                  <a:pt x="2" y="57"/>
                                  <a:pt x="2" y="57"/>
                                </a:cubicBezTo>
                                <a:cubicBezTo>
                                  <a:pt x="29" y="97"/>
                                  <a:pt x="29" y="97"/>
                                  <a:pt x="29" y="97"/>
                                </a:cubicBezTo>
                                <a:cubicBezTo>
                                  <a:pt x="30" y="99"/>
                                  <a:pt x="30" y="99"/>
                                  <a:pt x="30" y="99"/>
                                </a:cubicBezTo>
                                <a:cubicBezTo>
                                  <a:pt x="40" y="113"/>
                                  <a:pt x="40" y="113"/>
                                  <a:pt x="40" y="113"/>
                                </a:cubicBezTo>
                                <a:cubicBezTo>
                                  <a:pt x="40" y="113"/>
                                  <a:pt x="40" y="113"/>
                                  <a:pt x="40" y="113"/>
                                </a:cubicBezTo>
                                <a:cubicBezTo>
                                  <a:pt x="44" y="118"/>
                                  <a:pt x="52" y="120"/>
                                  <a:pt x="58" y="116"/>
                                </a:cubicBezTo>
                                <a:cubicBezTo>
                                  <a:pt x="58" y="116"/>
                                  <a:pt x="58" y="116"/>
                                  <a:pt x="58" y="116"/>
                                </a:cubicBezTo>
                                <a:cubicBezTo>
                                  <a:pt x="59" y="115"/>
                                  <a:pt x="59" y="115"/>
                                  <a:pt x="59" y="115"/>
                                </a:cubicBezTo>
                                <a:cubicBezTo>
                                  <a:pt x="126" y="212"/>
                                  <a:pt x="126" y="212"/>
                                  <a:pt x="126" y="212"/>
                                </a:cubicBezTo>
                                <a:cubicBezTo>
                                  <a:pt x="127" y="212"/>
                                  <a:pt x="127" y="212"/>
                                  <a:pt x="127" y="212"/>
                                </a:cubicBezTo>
                                <a:cubicBezTo>
                                  <a:pt x="130" y="217"/>
                                  <a:pt x="137" y="218"/>
                                  <a:pt x="142" y="214"/>
                                </a:cubicBezTo>
                                <a:cubicBezTo>
                                  <a:pt x="147" y="211"/>
                                  <a:pt x="148" y="204"/>
                                  <a:pt x="145" y="199"/>
                                </a:cubicBezTo>
                                <a:cubicBezTo>
                                  <a:pt x="145" y="199"/>
                                  <a:pt x="145" y="199"/>
                                  <a:pt x="145" y="199"/>
                                </a:cubicBezTo>
                                <a:cubicBezTo>
                                  <a:pt x="78" y="102"/>
                                  <a:pt x="78" y="102"/>
                                  <a:pt x="78" y="102"/>
                                </a:cubicBezTo>
                                <a:cubicBezTo>
                                  <a:pt x="79" y="101"/>
                                  <a:pt x="79" y="101"/>
                                  <a:pt x="79" y="101"/>
                                </a:cubicBezTo>
                                <a:cubicBezTo>
                                  <a:pt x="79" y="101"/>
                                  <a:pt x="79" y="101"/>
                                  <a:pt x="79" y="101"/>
                                </a:cubicBezTo>
                                <a:cubicBezTo>
                                  <a:pt x="79" y="101"/>
                                  <a:pt x="79" y="101"/>
                                  <a:pt x="79" y="101"/>
                                </a:cubicBezTo>
                                <a:cubicBezTo>
                                  <a:pt x="86" y="96"/>
                                  <a:pt x="87" y="89"/>
                                  <a:pt x="83" y="8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39" name="Freeform 3739"/>
                        <wps:cNvSpPr>
                          <a:spLocks noEditPoints="1"/>
                        </wps:cNvSpPr>
                        <wps:spPr bwMode="auto">
                          <a:xfrm>
                            <a:off x="18388013" y="1211263"/>
                            <a:ext cx="877888" cy="788988"/>
                          </a:xfrm>
                          <a:custGeom>
                            <a:avLst/>
                            <a:gdLst>
                              <a:gd name="T0" fmla="*/ 175 w 234"/>
                              <a:gd name="T1" fmla="*/ 78 h 210"/>
                              <a:gd name="T2" fmla="*/ 173 w 234"/>
                              <a:gd name="T3" fmla="*/ 44 h 210"/>
                              <a:gd name="T4" fmla="*/ 137 w 234"/>
                              <a:gd name="T5" fmla="*/ 12 h 210"/>
                              <a:gd name="T6" fmla="*/ 114 w 234"/>
                              <a:gd name="T7" fmla="*/ 29 h 210"/>
                              <a:gd name="T8" fmla="*/ 137 w 234"/>
                              <a:gd name="T9" fmla="*/ 12 h 210"/>
                              <a:gd name="T10" fmla="*/ 186 w 234"/>
                              <a:gd name="T11" fmla="*/ 106 h 210"/>
                              <a:gd name="T12" fmla="*/ 162 w 234"/>
                              <a:gd name="T13" fmla="*/ 107 h 210"/>
                              <a:gd name="T14" fmla="*/ 118 w 234"/>
                              <a:gd name="T15" fmla="*/ 38 h 210"/>
                              <a:gd name="T16" fmla="*/ 91 w 234"/>
                              <a:gd name="T17" fmla="*/ 57 h 210"/>
                              <a:gd name="T18" fmla="*/ 118 w 234"/>
                              <a:gd name="T19" fmla="*/ 38 h 210"/>
                              <a:gd name="T20" fmla="*/ 93 w 234"/>
                              <a:gd name="T21" fmla="*/ 31 h 210"/>
                              <a:gd name="T22" fmla="*/ 86 w 234"/>
                              <a:gd name="T23" fmla="*/ 22 h 210"/>
                              <a:gd name="T24" fmla="*/ 80 w 234"/>
                              <a:gd name="T25" fmla="*/ 43 h 210"/>
                              <a:gd name="T26" fmla="*/ 53 w 234"/>
                              <a:gd name="T27" fmla="*/ 62 h 210"/>
                              <a:gd name="T28" fmla="*/ 80 w 234"/>
                              <a:gd name="T29" fmla="*/ 43 h 210"/>
                              <a:gd name="T30" fmla="*/ 47 w 234"/>
                              <a:gd name="T31" fmla="*/ 85 h 210"/>
                              <a:gd name="T32" fmla="*/ 40 w 234"/>
                              <a:gd name="T33" fmla="*/ 75 h 210"/>
                              <a:gd name="T34" fmla="*/ 56 w 234"/>
                              <a:gd name="T35" fmla="*/ 146 h 210"/>
                              <a:gd name="T36" fmla="*/ 28 w 234"/>
                              <a:gd name="T37" fmla="*/ 125 h 210"/>
                              <a:gd name="T38" fmla="*/ 56 w 234"/>
                              <a:gd name="T39" fmla="*/ 146 h 210"/>
                              <a:gd name="T40" fmla="*/ 123 w 234"/>
                              <a:gd name="T41" fmla="*/ 177 h 210"/>
                              <a:gd name="T42" fmla="*/ 113 w 234"/>
                              <a:gd name="T43" fmla="*/ 189 h 210"/>
                              <a:gd name="T44" fmla="*/ 66 w 234"/>
                              <a:gd name="T45" fmla="*/ 86 h 210"/>
                              <a:gd name="T46" fmla="*/ 94 w 234"/>
                              <a:gd name="T47" fmla="*/ 67 h 210"/>
                              <a:gd name="T48" fmla="*/ 66 w 234"/>
                              <a:gd name="T49" fmla="*/ 86 h 210"/>
                              <a:gd name="T50" fmla="*/ 172 w 234"/>
                              <a:gd name="T51" fmla="*/ 136 h 210"/>
                              <a:gd name="T52" fmla="*/ 174 w 234"/>
                              <a:gd name="T53" fmla="*/ 170 h 210"/>
                              <a:gd name="T54" fmla="*/ 150 w 234"/>
                              <a:gd name="T55" fmla="*/ 1 h 210"/>
                              <a:gd name="T56" fmla="*/ 64 w 234"/>
                              <a:gd name="T57" fmla="*/ 28 h 210"/>
                              <a:gd name="T58" fmla="*/ 9 w 234"/>
                              <a:gd name="T59" fmla="*/ 122 h 210"/>
                              <a:gd name="T60" fmla="*/ 83 w 234"/>
                              <a:gd name="T61" fmla="*/ 202 h 210"/>
                              <a:gd name="T62" fmla="*/ 184 w 234"/>
                              <a:gd name="T63" fmla="*/ 191 h 210"/>
                              <a:gd name="T64" fmla="*/ 224 w 234"/>
                              <a:gd name="T65" fmla="*/ 81 h 210"/>
                              <a:gd name="T66" fmla="*/ 150 w 234"/>
                              <a:gd name="T67" fmla="*/ 1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4" h="210">
                                <a:moveTo>
                                  <a:pt x="186" y="60"/>
                                </a:moveTo>
                                <a:cubicBezTo>
                                  <a:pt x="186" y="69"/>
                                  <a:pt x="182" y="77"/>
                                  <a:pt x="175" y="78"/>
                                </a:cubicBezTo>
                                <a:cubicBezTo>
                                  <a:pt x="169" y="78"/>
                                  <a:pt x="164" y="71"/>
                                  <a:pt x="163" y="62"/>
                                </a:cubicBezTo>
                                <a:cubicBezTo>
                                  <a:pt x="162" y="52"/>
                                  <a:pt x="167" y="44"/>
                                  <a:pt x="173" y="44"/>
                                </a:cubicBezTo>
                                <a:cubicBezTo>
                                  <a:pt x="180" y="43"/>
                                  <a:pt x="185" y="51"/>
                                  <a:pt x="186" y="60"/>
                                </a:cubicBezTo>
                                <a:moveTo>
                                  <a:pt x="137" y="12"/>
                                </a:moveTo>
                                <a:cubicBezTo>
                                  <a:pt x="139" y="15"/>
                                  <a:pt x="135" y="20"/>
                                  <a:pt x="129" y="25"/>
                                </a:cubicBezTo>
                                <a:cubicBezTo>
                                  <a:pt x="122" y="29"/>
                                  <a:pt x="116" y="31"/>
                                  <a:pt x="114" y="29"/>
                                </a:cubicBezTo>
                                <a:cubicBezTo>
                                  <a:pt x="112" y="27"/>
                                  <a:pt x="117" y="21"/>
                                  <a:pt x="123" y="17"/>
                                </a:cubicBezTo>
                                <a:cubicBezTo>
                                  <a:pt x="129" y="12"/>
                                  <a:pt x="136" y="10"/>
                                  <a:pt x="137" y="12"/>
                                </a:cubicBezTo>
                                <a:moveTo>
                                  <a:pt x="173" y="89"/>
                                </a:moveTo>
                                <a:cubicBezTo>
                                  <a:pt x="179" y="89"/>
                                  <a:pt x="185" y="97"/>
                                  <a:pt x="186" y="106"/>
                                </a:cubicBezTo>
                                <a:cubicBezTo>
                                  <a:pt x="186" y="116"/>
                                  <a:pt x="182" y="124"/>
                                  <a:pt x="175" y="124"/>
                                </a:cubicBezTo>
                                <a:cubicBezTo>
                                  <a:pt x="169" y="125"/>
                                  <a:pt x="163" y="116"/>
                                  <a:pt x="162" y="107"/>
                                </a:cubicBezTo>
                                <a:cubicBezTo>
                                  <a:pt x="162" y="98"/>
                                  <a:pt x="166" y="90"/>
                                  <a:pt x="173" y="89"/>
                                </a:cubicBezTo>
                                <a:moveTo>
                                  <a:pt x="118" y="38"/>
                                </a:moveTo>
                                <a:cubicBezTo>
                                  <a:pt x="120" y="41"/>
                                  <a:pt x="115" y="47"/>
                                  <a:pt x="107" y="52"/>
                                </a:cubicBezTo>
                                <a:cubicBezTo>
                                  <a:pt x="100" y="57"/>
                                  <a:pt x="93" y="59"/>
                                  <a:pt x="91" y="57"/>
                                </a:cubicBezTo>
                                <a:cubicBezTo>
                                  <a:pt x="89" y="54"/>
                                  <a:pt x="93" y="47"/>
                                  <a:pt x="100" y="42"/>
                                </a:cubicBezTo>
                                <a:cubicBezTo>
                                  <a:pt x="107" y="37"/>
                                  <a:pt x="116" y="35"/>
                                  <a:pt x="118" y="38"/>
                                </a:cubicBezTo>
                                <a:moveTo>
                                  <a:pt x="102" y="18"/>
                                </a:moveTo>
                                <a:cubicBezTo>
                                  <a:pt x="103" y="20"/>
                                  <a:pt x="100" y="26"/>
                                  <a:pt x="93" y="31"/>
                                </a:cubicBezTo>
                                <a:cubicBezTo>
                                  <a:pt x="85" y="36"/>
                                  <a:pt x="78" y="37"/>
                                  <a:pt x="77" y="36"/>
                                </a:cubicBezTo>
                                <a:cubicBezTo>
                                  <a:pt x="75" y="33"/>
                                  <a:pt x="79" y="27"/>
                                  <a:pt x="86" y="22"/>
                                </a:cubicBezTo>
                                <a:cubicBezTo>
                                  <a:pt x="93" y="17"/>
                                  <a:pt x="100" y="15"/>
                                  <a:pt x="102" y="18"/>
                                </a:cubicBezTo>
                                <a:moveTo>
                                  <a:pt x="80" y="43"/>
                                </a:moveTo>
                                <a:cubicBezTo>
                                  <a:pt x="82" y="45"/>
                                  <a:pt x="77" y="52"/>
                                  <a:pt x="70" y="57"/>
                                </a:cubicBezTo>
                                <a:cubicBezTo>
                                  <a:pt x="62" y="62"/>
                                  <a:pt x="55" y="64"/>
                                  <a:pt x="53" y="62"/>
                                </a:cubicBezTo>
                                <a:cubicBezTo>
                                  <a:pt x="51" y="59"/>
                                  <a:pt x="56" y="53"/>
                                  <a:pt x="63" y="48"/>
                                </a:cubicBezTo>
                                <a:cubicBezTo>
                                  <a:pt x="71" y="43"/>
                                  <a:pt x="78" y="40"/>
                                  <a:pt x="80" y="43"/>
                                </a:cubicBezTo>
                                <a:moveTo>
                                  <a:pt x="58" y="69"/>
                                </a:moveTo>
                                <a:cubicBezTo>
                                  <a:pt x="60" y="72"/>
                                  <a:pt x="55" y="79"/>
                                  <a:pt x="47" y="85"/>
                                </a:cubicBezTo>
                                <a:cubicBezTo>
                                  <a:pt x="39" y="90"/>
                                  <a:pt x="31" y="92"/>
                                  <a:pt x="29" y="89"/>
                                </a:cubicBezTo>
                                <a:cubicBezTo>
                                  <a:pt x="27" y="87"/>
                                  <a:pt x="32" y="80"/>
                                  <a:pt x="40" y="75"/>
                                </a:cubicBezTo>
                                <a:cubicBezTo>
                                  <a:pt x="48" y="69"/>
                                  <a:pt x="56" y="66"/>
                                  <a:pt x="58" y="69"/>
                                </a:cubicBezTo>
                                <a:moveTo>
                                  <a:pt x="56" y="146"/>
                                </a:moveTo>
                                <a:cubicBezTo>
                                  <a:pt x="53" y="150"/>
                                  <a:pt x="45" y="147"/>
                                  <a:pt x="38" y="141"/>
                                </a:cubicBezTo>
                                <a:cubicBezTo>
                                  <a:pt x="30" y="136"/>
                                  <a:pt x="26" y="128"/>
                                  <a:pt x="28" y="125"/>
                                </a:cubicBezTo>
                                <a:cubicBezTo>
                                  <a:pt x="31" y="122"/>
                                  <a:pt x="39" y="124"/>
                                  <a:pt x="47" y="130"/>
                                </a:cubicBezTo>
                                <a:cubicBezTo>
                                  <a:pt x="54" y="136"/>
                                  <a:pt x="58" y="143"/>
                                  <a:pt x="56" y="146"/>
                                </a:cubicBezTo>
                                <a:moveTo>
                                  <a:pt x="104" y="172"/>
                                </a:moveTo>
                                <a:cubicBezTo>
                                  <a:pt x="107" y="170"/>
                                  <a:pt x="115" y="172"/>
                                  <a:pt x="123" y="177"/>
                                </a:cubicBezTo>
                                <a:cubicBezTo>
                                  <a:pt x="131" y="184"/>
                                  <a:pt x="135" y="191"/>
                                  <a:pt x="132" y="194"/>
                                </a:cubicBezTo>
                                <a:cubicBezTo>
                                  <a:pt x="130" y="198"/>
                                  <a:pt x="122" y="195"/>
                                  <a:pt x="113" y="189"/>
                                </a:cubicBezTo>
                                <a:cubicBezTo>
                                  <a:pt x="106" y="184"/>
                                  <a:pt x="102" y="177"/>
                                  <a:pt x="104" y="172"/>
                                </a:cubicBezTo>
                                <a:moveTo>
                                  <a:pt x="66" y="86"/>
                                </a:moveTo>
                                <a:cubicBezTo>
                                  <a:pt x="64" y="84"/>
                                  <a:pt x="69" y="77"/>
                                  <a:pt x="77" y="71"/>
                                </a:cubicBezTo>
                                <a:cubicBezTo>
                                  <a:pt x="84" y="66"/>
                                  <a:pt x="92" y="64"/>
                                  <a:pt x="94" y="67"/>
                                </a:cubicBezTo>
                                <a:cubicBezTo>
                                  <a:pt x="96" y="69"/>
                                  <a:pt x="91" y="76"/>
                                  <a:pt x="84" y="81"/>
                                </a:cubicBezTo>
                                <a:cubicBezTo>
                                  <a:pt x="76" y="87"/>
                                  <a:pt x="68" y="89"/>
                                  <a:pt x="66" y="86"/>
                                </a:cubicBezTo>
                                <a:moveTo>
                                  <a:pt x="161" y="154"/>
                                </a:moveTo>
                                <a:cubicBezTo>
                                  <a:pt x="160" y="146"/>
                                  <a:pt x="165" y="137"/>
                                  <a:pt x="172" y="136"/>
                                </a:cubicBezTo>
                                <a:cubicBezTo>
                                  <a:pt x="178" y="136"/>
                                  <a:pt x="184" y="144"/>
                                  <a:pt x="185" y="153"/>
                                </a:cubicBezTo>
                                <a:cubicBezTo>
                                  <a:pt x="185" y="162"/>
                                  <a:pt x="180" y="170"/>
                                  <a:pt x="174" y="170"/>
                                </a:cubicBezTo>
                                <a:cubicBezTo>
                                  <a:pt x="167" y="171"/>
                                  <a:pt x="162" y="163"/>
                                  <a:pt x="161" y="154"/>
                                </a:cubicBezTo>
                                <a:moveTo>
                                  <a:pt x="150" y="1"/>
                                </a:moveTo>
                                <a:cubicBezTo>
                                  <a:pt x="134" y="3"/>
                                  <a:pt x="104" y="7"/>
                                  <a:pt x="95" y="11"/>
                                </a:cubicBezTo>
                                <a:cubicBezTo>
                                  <a:pt x="83" y="14"/>
                                  <a:pt x="74" y="20"/>
                                  <a:pt x="64" y="28"/>
                                </a:cubicBezTo>
                                <a:cubicBezTo>
                                  <a:pt x="56" y="37"/>
                                  <a:pt x="24" y="73"/>
                                  <a:pt x="15" y="83"/>
                                </a:cubicBezTo>
                                <a:cubicBezTo>
                                  <a:pt x="6" y="93"/>
                                  <a:pt x="0" y="109"/>
                                  <a:pt x="9" y="122"/>
                                </a:cubicBezTo>
                                <a:cubicBezTo>
                                  <a:pt x="18" y="134"/>
                                  <a:pt x="45" y="172"/>
                                  <a:pt x="53" y="181"/>
                                </a:cubicBezTo>
                                <a:cubicBezTo>
                                  <a:pt x="61" y="189"/>
                                  <a:pt x="72" y="200"/>
                                  <a:pt x="83" y="202"/>
                                </a:cubicBezTo>
                                <a:cubicBezTo>
                                  <a:pt x="93" y="203"/>
                                  <a:pt x="139" y="210"/>
                                  <a:pt x="147" y="210"/>
                                </a:cubicBezTo>
                                <a:cubicBezTo>
                                  <a:pt x="157" y="210"/>
                                  <a:pt x="173" y="206"/>
                                  <a:pt x="184" y="191"/>
                                </a:cubicBezTo>
                                <a:cubicBezTo>
                                  <a:pt x="197" y="176"/>
                                  <a:pt x="221" y="133"/>
                                  <a:pt x="227" y="123"/>
                                </a:cubicBezTo>
                                <a:cubicBezTo>
                                  <a:pt x="234" y="113"/>
                                  <a:pt x="231" y="95"/>
                                  <a:pt x="224" y="81"/>
                                </a:cubicBezTo>
                                <a:cubicBezTo>
                                  <a:pt x="215" y="66"/>
                                  <a:pt x="195" y="36"/>
                                  <a:pt x="186" y="20"/>
                                </a:cubicBezTo>
                                <a:cubicBezTo>
                                  <a:pt x="177" y="5"/>
                                  <a:pt x="167" y="0"/>
                                  <a:pt x="150" y="1"/>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40" name="Freeform 3740"/>
                        <wps:cNvSpPr>
                          <a:spLocks noEditPoints="1"/>
                        </wps:cNvSpPr>
                        <wps:spPr bwMode="auto">
                          <a:xfrm>
                            <a:off x="20627975" y="1257300"/>
                            <a:ext cx="735013" cy="738188"/>
                          </a:xfrm>
                          <a:custGeom>
                            <a:avLst/>
                            <a:gdLst>
                              <a:gd name="T0" fmla="*/ 117 w 196"/>
                              <a:gd name="T1" fmla="*/ 3 h 197"/>
                              <a:gd name="T2" fmla="*/ 42 w 196"/>
                              <a:gd name="T3" fmla="*/ 19 h 197"/>
                              <a:gd name="T4" fmla="*/ 2 w 196"/>
                              <a:gd name="T5" fmla="*/ 85 h 197"/>
                              <a:gd name="T6" fmla="*/ 19 w 196"/>
                              <a:gd name="T7" fmla="*/ 154 h 197"/>
                              <a:gd name="T8" fmla="*/ 79 w 196"/>
                              <a:gd name="T9" fmla="*/ 193 h 197"/>
                              <a:gd name="T10" fmla="*/ 154 w 196"/>
                              <a:gd name="T11" fmla="*/ 178 h 197"/>
                              <a:gd name="T12" fmla="*/ 194 w 196"/>
                              <a:gd name="T13" fmla="*/ 113 h 197"/>
                              <a:gd name="T14" fmla="*/ 177 w 196"/>
                              <a:gd name="T15" fmla="*/ 43 h 197"/>
                              <a:gd name="T16" fmla="*/ 153 w 196"/>
                              <a:gd name="T17" fmla="*/ 28 h 197"/>
                              <a:gd name="T18" fmla="*/ 156 w 196"/>
                              <a:gd name="T19" fmla="*/ 55 h 197"/>
                              <a:gd name="T20" fmla="*/ 127 w 196"/>
                              <a:gd name="T21" fmla="*/ 74 h 197"/>
                              <a:gd name="T22" fmla="*/ 97 w 196"/>
                              <a:gd name="T23" fmla="*/ 60 h 197"/>
                              <a:gd name="T24" fmla="*/ 94 w 196"/>
                              <a:gd name="T25" fmla="*/ 26 h 197"/>
                              <a:gd name="T26" fmla="*/ 153 w 196"/>
                              <a:gd name="T27" fmla="*/ 28 h 197"/>
                              <a:gd name="T28" fmla="*/ 129 w 196"/>
                              <a:gd name="T29" fmla="*/ 113 h 197"/>
                              <a:gd name="T30" fmla="*/ 70 w 196"/>
                              <a:gd name="T31" fmla="*/ 118 h 197"/>
                              <a:gd name="T32" fmla="*/ 95 w 196"/>
                              <a:gd name="T33" fmla="*/ 65 h 197"/>
                              <a:gd name="T34" fmla="*/ 125 w 196"/>
                              <a:gd name="T35" fmla="*/ 79 h 197"/>
                              <a:gd name="T36" fmla="*/ 91 w 196"/>
                              <a:gd name="T37" fmla="*/ 22 h 197"/>
                              <a:gd name="T38" fmla="*/ 109 w 196"/>
                              <a:gd name="T39" fmla="*/ 9 h 197"/>
                              <a:gd name="T40" fmla="*/ 46 w 196"/>
                              <a:gd name="T41" fmla="*/ 25 h 197"/>
                              <a:gd name="T42" fmla="*/ 89 w 196"/>
                              <a:gd name="T43" fmla="*/ 26 h 197"/>
                              <a:gd name="T44" fmla="*/ 92 w 196"/>
                              <a:gd name="T45" fmla="*/ 60 h 197"/>
                              <a:gd name="T46" fmla="*/ 64 w 196"/>
                              <a:gd name="T47" fmla="*/ 80 h 197"/>
                              <a:gd name="T48" fmla="*/ 32 w 196"/>
                              <a:gd name="T49" fmla="*/ 66 h 197"/>
                              <a:gd name="T50" fmla="*/ 30 w 196"/>
                              <a:gd name="T51" fmla="*/ 39 h 197"/>
                              <a:gd name="T52" fmla="*/ 26 w 196"/>
                              <a:gd name="T53" fmla="*/ 44 h 197"/>
                              <a:gd name="T54" fmla="*/ 10 w 196"/>
                              <a:gd name="T55" fmla="*/ 79 h 197"/>
                              <a:gd name="T56" fmla="*/ 9 w 196"/>
                              <a:gd name="T57" fmla="*/ 85 h 197"/>
                              <a:gd name="T58" fmla="*/ 31 w 196"/>
                              <a:gd name="T59" fmla="*/ 70 h 197"/>
                              <a:gd name="T60" fmla="*/ 62 w 196"/>
                              <a:gd name="T61" fmla="*/ 84 h 197"/>
                              <a:gd name="T62" fmla="*/ 37 w 196"/>
                              <a:gd name="T63" fmla="*/ 139 h 197"/>
                              <a:gd name="T64" fmla="*/ 9 w 196"/>
                              <a:gd name="T65" fmla="*/ 85 h 197"/>
                              <a:gd name="T66" fmla="*/ 14 w 196"/>
                              <a:gd name="T67" fmla="*/ 133 h 197"/>
                              <a:gd name="T68" fmla="*/ 38 w 196"/>
                              <a:gd name="T69" fmla="*/ 165 h 197"/>
                              <a:gd name="T70" fmla="*/ 43 w 196"/>
                              <a:gd name="T71" fmla="*/ 170 h 197"/>
                              <a:gd name="T72" fmla="*/ 68 w 196"/>
                              <a:gd name="T73" fmla="*/ 123 h 197"/>
                              <a:gd name="T74" fmla="*/ 100 w 196"/>
                              <a:gd name="T75" fmla="*/ 137 h 197"/>
                              <a:gd name="T76" fmla="*/ 102 w 196"/>
                              <a:gd name="T77" fmla="*/ 172 h 197"/>
                              <a:gd name="T78" fmla="*/ 43 w 196"/>
                              <a:gd name="T79" fmla="*/ 170 h 197"/>
                              <a:gd name="T80" fmla="*/ 105 w 196"/>
                              <a:gd name="T81" fmla="*/ 175 h 197"/>
                              <a:gd name="T82" fmla="*/ 87 w 196"/>
                              <a:gd name="T83" fmla="*/ 188 h 197"/>
                              <a:gd name="T84" fmla="*/ 150 w 196"/>
                              <a:gd name="T85" fmla="*/ 173 h 197"/>
                              <a:gd name="T86" fmla="*/ 107 w 196"/>
                              <a:gd name="T87" fmla="*/ 171 h 197"/>
                              <a:gd name="T88" fmla="*/ 104 w 196"/>
                              <a:gd name="T89" fmla="*/ 136 h 197"/>
                              <a:gd name="T90" fmla="*/ 131 w 196"/>
                              <a:gd name="T91" fmla="*/ 117 h 197"/>
                              <a:gd name="T92" fmla="*/ 166 w 196"/>
                              <a:gd name="T93" fmla="*/ 158 h 197"/>
                              <a:gd name="T94" fmla="*/ 170 w 196"/>
                              <a:gd name="T95" fmla="*/ 154 h 197"/>
                              <a:gd name="T96" fmla="*/ 186 w 196"/>
                              <a:gd name="T97" fmla="*/ 118 h 197"/>
                              <a:gd name="T98" fmla="*/ 187 w 196"/>
                              <a:gd name="T99" fmla="*/ 111 h 197"/>
                              <a:gd name="T100" fmla="*/ 133 w 196"/>
                              <a:gd name="T101" fmla="*/ 112 h 197"/>
                              <a:gd name="T102" fmla="*/ 130 w 196"/>
                              <a:gd name="T103" fmla="*/ 78 h 197"/>
                              <a:gd name="T104" fmla="*/ 159 w 196"/>
                              <a:gd name="T105" fmla="*/ 58 h 197"/>
                              <a:gd name="T106" fmla="*/ 187 w 196"/>
                              <a:gd name="T107" fmla="*/ 111 h 197"/>
                              <a:gd name="T108" fmla="*/ 160 w 196"/>
                              <a:gd name="T109" fmla="*/ 54 h 197"/>
                              <a:gd name="T110" fmla="*/ 172 w 196"/>
                              <a:gd name="T111" fmla="*/ 4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96" h="197">
                                <a:moveTo>
                                  <a:pt x="158" y="23"/>
                                </a:moveTo>
                                <a:cubicBezTo>
                                  <a:pt x="146" y="13"/>
                                  <a:pt x="132" y="6"/>
                                  <a:pt x="117" y="3"/>
                                </a:cubicBezTo>
                                <a:cubicBezTo>
                                  <a:pt x="99" y="0"/>
                                  <a:pt x="80" y="2"/>
                                  <a:pt x="62" y="9"/>
                                </a:cubicBezTo>
                                <a:cubicBezTo>
                                  <a:pt x="55" y="11"/>
                                  <a:pt x="49" y="15"/>
                                  <a:pt x="42" y="19"/>
                                </a:cubicBezTo>
                                <a:cubicBezTo>
                                  <a:pt x="36" y="24"/>
                                  <a:pt x="30" y="29"/>
                                  <a:pt x="25" y="35"/>
                                </a:cubicBezTo>
                                <a:cubicBezTo>
                                  <a:pt x="12" y="49"/>
                                  <a:pt x="5" y="66"/>
                                  <a:pt x="2" y="85"/>
                                </a:cubicBezTo>
                                <a:cubicBezTo>
                                  <a:pt x="0" y="99"/>
                                  <a:pt x="1" y="115"/>
                                  <a:pt x="6" y="129"/>
                                </a:cubicBezTo>
                                <a:cubicBezTo>
                                  <a:pt x="9" y="137"/>
                                  <a:pt x="13" y="146"/>
                                  <a:pt x="19" y="154"/>
                                </a:cubicBezTo>
                                <a:cubicBezTo>
                                  <a:pt x="24" y="162"/>
                                  <a:pt x="31" y="169"/>
                                  <a:pt x="38" y="175"/>
                                </a:cubicBezTo>
                                <a:cubicBezTo>
                                  <a:pt x="50" y="184"/>
                                  <a:pt x="64" y="191"/>
                                  <a:pt x="79" y="193"/>
                                </a:cubicBezTo>
                                <a:cubicBezTo>
                                  <a:pt x="97" y="197"/>
                                  <a:pt x="116" y="195"/>
                                  <a:pt x="133" y="189"/>
                                </a:cubicBezTo>
                                <a:cubicBezTo>
                                  <a:pt x="141" y="186"/>
                                  <a:pt x="147" y="183"/>
                                  <a:pt x="154" y="178"/>
                                </a:cubicBezTo>
                                <a:cubicBezTo>
                                  <a:pt x="160" y="174"/>
                                  <a:pt x="166" y="169"/>
                                  <a:pt x="170" y="163"/>
                                </a:cubicBezTo>
                                <a:cubicBezTo>
                                  <a:pt x="183" y="149"/>
                                  <a:pt x="191" y="131"/>
                                  <a:pt x="194" y="113"/>
                                </a:cubicBezTo>
                                <a:cubicBezTo>
                                  <a:pt x="196" y="98"/>
                                  <a:pt x="194" y="82"/>
                                  <a:pt x="189" y="68"/>
                                </a:cubicBezTo>
                                <a:cubicBezTo>
                                  <a:pt x="187" y="60"/>
                                  <a:pt x="183" y="51"/>
                                  <a:pt x="177" y="43"/>
                                </a:cubicBezTo>
                                <a:cubicBezTo>
                                  <a:pt x="171" y="35"/>
                                  <a:pt x="165" y="28"/>
                                  <a:pt x="158" y="23"/>
                                </a:cubicBezTo>
                                <a:close/>
                                <a:moveTo>
                                  <a:pt x="153" y="28"/>
                                </a:moveTo>
                                <a:cubicBezTo>
                                  <a:pt x="156" y="54"/>
                                  <a:pt x="156" y="54"/>
                                  <a:pt x="156" y="54"/>
                                </a:cubicBezTo>
                                <a:cubicBezTo>
                                  <a:pt x="156" y="55"/>
                                  <a:pt x="156" y="55"/>
                                  <a:pt x="156" y="55"/>
                                </a:cubicBezTo>
                                <a:cubicBezTo>
                                  <a:pt x="128" y="75"/>
                                  <a:pt x="128" y="75"/>
                                  <a:pt x="128" y="75"/>
                                </a:cubicBezTo>
                                <a:cubicBezTo>
                                  <a:pt x="127" y="74"/>
                                  <a:pt x="127" y="74"/>
                                  <a:pt x="127" y="74"/>
                                </a:cubicBezTo>
                                <a:cubicBezTo>
                                  <a:pt x="97" y="60"/>
                                  <a:pt x="97" y="60"/>
                                  <a:pt x="97" y="60"/>
                                </a:cubicBezTo>
                                <a:cubicBezTo>
                                  <a:pt x="97" y="60"/>
                                  <a:pt x="97" y="60"/>
                                  <a:pt x="97" y="60"/>
                                </a:cubicBezTo>
                                <a:cubicBezTo>
                                  <a:pt x="94" y="26"/>
                                  <a:pt x="94" y="26"/>
                                  <a:pt x="94" y="26"/>
                                </a:cubicBezTo>
                                <a:cubicBezTo>
                                  <a:pt x="94" y="26"/>
                                  <a:pt x="94" y="26"/>
                                  <a:pt x="94" y="26"/>
                                </a:cubicBezTo>
                                <a:cubicBezTo>
                                  <a:pt x="116" y="10"/>
                                  <a:pt x="116" y="10"/>
                                  <a:pt x="116" y="10"/>
                                </a:cubicBezTo>
                                <a:cubicBezTo>
                                  <a:pt x="129" y="13"/>
                                  <a:pt x="143" y="19"/>
                                  <a:pt x="153" y="28"/>
                                </a:cubicBezTo>
                                <a:close/>
                                <a:moveTo>
                                  <a:pt x="125" y="79"/>
                                </a:moveTo>
                                <a:cubicBezTo>
                                  <a:pt x="129" y="113"/>
                                  <a:pt x="129" y="113"/>
                                  <a:pt x="129" y="113"/>
                                </a:cubicBezTo>
                                <a:cubicBezTo>
                                  <a:pt x="101" y="133"/>
                                  <a:pt x="101" y="133"/>
                                  <a:pt x="101" y="133"/>
                                </a:cubicBezTo>
                                <a:cubicBezTo>
                                  <a:pt x="70" y="118"/>
                                  <a:pt x="70" y="118"/>
                                  <a:pt x="70" y="118"/>
                                </a:cubicBezTo>
                                <a:cubicBezTo>
                                  <a:pt x="67" y="84"/>
                                  <a:pt x="67" y="84"/>
                                  <a:pt x="67" y="84"/>
                                </a:cubicBezTo>
                                <a:cubicBezTo>
                                  <a:pt x="95" y="65"/>
                                  <a:pt x="95" y="65"/>
                                  <a:pt x="95" y="65"/>
                                </a:cubicBezTo>
                                <a:cubicBezTo>
                                  <a:pt x="125" y="79"/>
                                  <a:pt x="125" y="79"/>
                                  <a:pt x="125" y="79"/>
                                </a:cubicBezTo>
                                <a:cubicBezTo>
                                  <a:pt x="125" y="79"/>
                                  <a:pt x="125" y="79"/>
                                  <a:pt x="125" y="79"/>
                                </a:cubicBezTo>
                                <a:close/>
                                <a:moveTo>
                                  <a:pt x="109" y="9"/>
                                </a:moveTo>
                                <a:cubicBezTo>
                                  <a:pt x="91" y="22"/>
                                  <a:pt x="91" y="22"/>
                                  <a:pt x="91" y="22"/>
                                </a:cubicBezTo>
                                <a:cubicBezTo>
                                  <a:pt x="71" y="13"/>
                                  <a:pt x="71" y="13"/>
                                  <a:pt x="71" y="13"/>
                                </a:cubicBezTo>
                                <a:cubicBezTo>
                                  <a:pt x="83" y="8"/>
                                  <a:pt x="96" y="8"/>
                                  <a:pt x="109" y="9"/>
                                </a:cubicBezTo>
                                <a:close/>
                                <a:moveTo>
                                  <a:pt x="30" y="39"/>
                                </a:moveTo>
                                <a:cubicBezTo>
                                  <a:pt x="35" y="34"/>
                                  <a:pt x="40" y="29"/>
                                  <a:pt x="46" y="25"/>
                                </a:cubicBezTo>
                                <a:cubicBezTo>
                                  <a:pt x="52" y="21"/>
                                  <a:pt x="59" y="17"/>
                                  <a:pt x="65" y="15"/>
                                </a:cubicBezTo>
                                <a:cubicBezTo>
                                  <a:pt x="89" y="26"/>
                                  <a:pt x="89" y="26"/>
                                  <a:pt x="89" y="26"/>
                                </a:cubicBezTo>
                                <a:cubicBezTo>
                                  <a:pt x="89" y="26"/>
                                  <a:pt x="89" y="26"/>
                                  <a:pt x="89" y="26"/>
                                </a:cubicBezTo>
                                <a:cubicBezTo>
                                  <a:pt x="92" y="60"/>
                                  <a:pt x="92" y="60"/>
                                  <a:pt x="92" y="60"/>
                                </a:cubicBezTo>
                                <a:cubicBezTo>
                                  <a:pt x="92" y="60"/>
                                  <a:pt x="92" y="60"/>
                                  <a:pt x="92" y="60"/>
                                </a:cubicBezTo>
                                <a:cubicBezTo>
                                  <a:pt x="64" y="80"/>
                                  <a:pt x="64" y="80"/>
                                  <a:pt x="64" y="80"/>
                                </a:cubicBezTo>
                                <a:cubicBezTo>
                                  <a:pt x="64" y="80"/>
                                  <a:pt x="64" y="80"/>
                                  <a:pt x="64" y="80"/>
                                </a:cubicBezTo>
                                <a:cubicBezTo>
                                  <a:pt x="32" y="66"/>
                                  <a:pt x="32" y="66"/>
                                  <a:pt x="32" y="66"/>
                                </a:cubicBezTo>
                                <a:cubicBezTo>
                                  <a:pt x="32" y="66"/>
                                  <a:pt x="32" y="66"/>
                                  <a:pt x="32" y="66"/>
                                </a:cubicBezTo>
                                <a:cubicBezTo>
                                  <a:pt x="30" y="39"/>
                                  <a:pt x="30" y="39"/>
                                  <a:pt x="30" y="39"/>
                                </a:cubicBezTo>
                                <a:cubicBezTo>
                                  <a:pt x="30" y="39"/>
                                  <a:pt x="30" y="39"/>
                                  <a:pt x="30" y="39"/>
                                </a:cubicBezTo>
                                <a:close/>
                                <a:moveTo>
                                  <a:pt x="26" y="44"/>
                                </a:moveTo>
                                <a:cubicBezTo>
                                  <a:pt x="28" y="67"/>
                                  <a:pt x="28" y="67"/>
                                  <a:pt x="28" y="67"/>
                                </a:cubicBezTo>
                                <a:cubicBezTo>
                                  <a:pt x="10" y="79"/>
                                  <a:pt x="10" y="79"/>
                                  <a:pt x="10" y="79"/>
                                </a:cubicBezTo>
                                <a:cubicBezTo>
                                  <a:pt x="12" y="66"/>
                                  <a:pt x="18" y="54"/>
                                  <a:pt x="26" y="44"/>
                                </a:cubicBezTo>
                                <a:close/>
                                <a:moveTo>
                                  <a:pt x="9" y="85"/>
                                </a:moveTo>
                                <a:cubicBezTo>
                                  <a:pt x="31" y="70"/>
                                  <a:pt x="31" y="70"/>
                                  <a:pt x="31" y="70"/>
                                </a:cubicBezTo>
                                <a:cubicBezTo>
                                  <a:pt x="31" y="70"/>
                                  <a:pt x="31" y="70"/>
                                  <a:pt x="31" y="70"/>
                                </a:cubicBezTo>
                                <a:cubicBezTo>
                                  <a:pt x="62" y="84"/>
                                  <a:pt x="62" y="84"/>
                                  <a:pt x="62" y="84"/>
                                </a:cubicBezTo>
                                <a:cubicBezTo>
                                  <a:pt x="62" y="84"/>
                                  <a:pt x="62" y="84"/>
                                  <a:pt x="62" y="84"/>
                                </a:cubicBezTo>
                                <a:cubicBezTo>
                                  <a:pt x="65" y="119"/>
                                  <a:pt x="65" y="119"/>
                                  <a:pt x="65" y="119"/>
                                </a:cubicBezTo>
                                <a:cubicBezTo>
                                  <a:pt x="37" y="139"/>
                                  <a:pt x="37" y="139"/>
                                  <a:pt x="37" y="139"/>
                                </a:cubicBezTo>
                                <a:cubicBezTo>
                                  <a:pt x="12" y="128"/>
                                  <a:pt x="12" y="128"/>
                                  <a:pt x="12" y="128"/>
                                </a:cubicBezTo>
                                <a:cubicBezTo>
                                  <a:pt x="8" y="113"/>
                                  <a:pt x="7" y="99"/>
                                  <a:pt x="9" y="85"/>
                                </a:cubicBezTo>
                                <a:close/>
                                <a:moveTo>
                                  <a:pt x="24" y="150"/>
                                </a:moveTo>
                                <a:cubicBezTo>
                                  <a:pt x="20" y="145"/>
                                  <a:pt x="17" y="139"/>
                                  <a:pt x="14" y="133"/>
                                </a:cubicBezTo>
                                <a:cubicBezTo>
                                  <a:pt x="35" y="143"/>
                                  <a:pt x="35" y="143"/>
                                  <a:pt x="35" y="143"/>
                                </a:cubicBezTo>
                                <a:cubicBezTo>
                                  <a:pt x="38" y="165"/>
                                  <a:pt x="38" y="165"/>
                                  <a:pt x="38" y="165"/>
                                </a:cubicBezTo>
                                <a:cubicBezTo>
                                  <a:pt x="33" y="161"/>
                                  <a:pt x="28" y="156"/>
                                  <a:pt x="24" y="150"/>
                                </a:cubicBezTo>
                                <a:close/>
                                <a:moveTo>
                                  <a:pt x="43" y="170"/>
                                </a:moveTo>
                                <a:cubicBezTo>
                                  <a:pt x="40" y="142"/>
                                  <a:pt x="40" y="142"/>
                                  <a:pt x="40" y="142"/>
                                </a:cubicBezTo>
                                <a:cubicBezTo>
                                  <a:pt x="68" y="123"/>
                                  <a:pt x="68" y="123"/>
                                  <a:pt x="68" y="123"/>
                                </a:cubicBezTo>
                                <a:cubicBezTo>
                                  <a:pt x="99" y="137"/>
                                  <a:pt x="99" y="137"/>
                                  <a:pt x="99" y="137"/>
                                </a:cubicBezTo>
                                <a:cubicBezTo>
                                  <a:pt x="100" y="137"/>
                                  <a:pt x="100" y="137"/>
                                  <a:pt x="100" y="137"/>
                                </a:cubicBezTo>
                                <a:cubicBezTo>
                                  <a:pt x="102" y="172"/>
                                  <a:pt x="102" y="172"/>
                                  <a:pt x="102" y="172"/>
                                </a:cubicBezTo>
                                <a:cubicBezTo>
                                  <a:pt x="102" y="172"/>
                                  <a:pt x="102" y="172"/>
                                  <a:pt x="102" y="172"/>
                                </a:cubicBezTo>
                                <a:cubicBezTo>
                                  <a:pt x="80" y="187"/>
                                  <a:pt x="80" y="187"/>
                                  <a:pt x="80" y="187"/>
                                </a:cubicBezTo>
                                <a:cubicBezTo>
                                  <a:pt x="67" y="184"/>
                                  <a:pt x="53" y="179"/>
                                  <a:pt x="43" y="170"/>
                                </a:cubicBezTo>
                                <a:close/>
                                <a:moveTo>
                                  <a:pt x="87" y="188"/>
                                </a:moveTo>
                                <a:cubicBezTo>
                                  <a:pt x="105" y="175"/>
                                  <a:pt x="105" y="175"/>
                                  <a:pt x="105" y="175"/>
                                </a:cubicBezTo>
                                <a:cubicBezTo>
                                  <a:pt x="125" y="185"/>
                                  <a:pt x="125" y="185"/>
                                  <a:pt x="125" y="185"/>
                                </a:cubicBezTo>
                                <a:cubicBezTo>
                                  <a:pt x="112" y="189"/>
                                  <a:pt x="99" y="189"/>
                                  <a:pt x="87" y="188"/>
                                </a:cubicBezTo>
                                <a:close/>
                                <a:moveTo>
                                  <a:pt x="166" y="158"/>
                                </a:moveTo>
                                <a:cubicBezTo>
                                  <a:pt x="161" y="164"/>
                                  <a:pt x="155" y="169"/>
                                  <a:pt x="150" y="173"/>
                                </a:cubicBezTo>
                                <a:cubicBezTo>
                                  <a:pt x="143" y="177"/>
                                  <a:pt x="137" y="180"/>
                                  <a:pt x="131" y="183"/>
                                </a:cubicBezTo>
                                <a:cubicBezTo>
                                  <a:pt x="107" y="171"/>
                                  <a:pt x="107" y="171"/>
                                  <a:pt x="107" y="171"/>
                                </a:cubicBezTo>
                                <a:cubicBezTo>
                                  <a:pt x="106" y="171"/>
                                  <a:pt x="106" y="171"/>
                                  <a:pt x="106" y="171"/>
                                </a:cubicBezTo>
                                <a:cubicBezTo>
                                  <a:pt x="104" y="136"/>
                                  <a:pt x="104" y="136"/>
                                  <a:pt x="104" y="136"/>
                                </a:cubicBezTo>
                                <a:cubicBezTo>
                                  <a:pt x="104" y="136"/>
                                  <a:pt x="104" y="136"/>
                                  <a:pt x="104" y="136"/>
                                </a:cubicBezTo>
                                <a:cubicBezTo>
                                  <a:pt x="131" y="117"/>
                                  <a:pt x="131" y="117"/>
                                  <a:pt x="131" y="117"/>
                                </a:cubicBezTo>
                                <a:cubicBezTo>
                                  <a:pt x="162" y="132"/>
                                  <a:pt x="162" y="132"/>
                                  <a:pt x="162" y="132"/>
                                </a:cubicBezTo>
                                <a:cubicBezTo>
                                  <a:pt x="166" y="158"/>
                                  <a:pt x="166" y="158"/>
                                  <a:pt x="166" y="158"/>
                                </a:cubicBezTo>
                                <a:cubicBezTo>
                                  <a:pt x="166" y="158"/>
                                  <a:pt x="166" y="158"/>
                                  <a:pt x="166" y="158"/>
                                </a:cubicBezTo>
                                <a:close/>
                                <a:moveTo>
                                  <a:pt x="170" y="154"/>
                                </a:moveTo>
                                <a:cubicBezTo>
                                  <a:pt x="167" y="131"/>
                                  <a:pt x="167" y="131"/>
                                  <a:pt x="167" y="131"/>
                                </a:cubicBezTo>
                                <a:cubicBezTo>
                                  <a:pt x="186" y="118"/>
                                  <a:pt x="186" y="118"/>
                                  <a:pt x="186" y="118"/>
                                </a:cubicBezTo>
                                <a:cubicBezTo>
                                  <a:pt x="183" y="131"/>
                                  <a:pt x="178" y="143"/>
                                  <a:pt x="170" y="154"/>
                                </a:cubicBezTo>
                                <a:close/>
                                <a:moveTo>
                                  <a:pt x="187" y="111"/>
                                </a:moveTo>
                                <a:cubicBezTo>
                                  <a:pt x="164" y="127"/>
                                  <a:pt x="164" y="127"/>
                                  <a:pt x="164" y="127"/>
                                </a:cubicBezTo>
                                <a:cubicBezTo>
                                  <a:pt x="133" y="112"/>
                                  <a:pt x="133" y="112"/>
                                  <a:pt x="133" y="112"/>
                                </a:cubicBezTo>
                                <a:cubicBezTo>
                                  <a:pt x="130" y="78"/>
                                  <a:pt x="130" y="78"/>
                                  <a:pt x="130" y="78"/>
                                </a:cubicBezTo>
                                <a:cubicBezTo>
                                  <a:pt x="130" y="78"/>
                                  <a:pt x="130" y="78"/>
                                  <a:pt x="130" y="78"/>
                                </a:cubicBezTo>
                                <a:cubicBezTo>
                                  <a:pt x="158" y="59"/>
                                  <a:pt x="158" y="59"/>
                                  <a:pt x="158" y="59"/>
                                </a:cubicBezTo>
                                <a:cubicBezTo>
                                  <a:pt x="159" y="58"/>
                                  <a:pt x="159" y="58"/>
                                  <a:pt x="159" y="58"/>
                                </a:cubicBezTo>
                                <a:cubicBezTo>
                                  <a:pt x="184" y="70"/>
                                  <a:pt x="184" y="70"/>
                                  <a:pt x="184" y="70"/>
                                </a:cubicBezTo>
                                <a:cubicBezTo>
                                  <a:pt x="188" y="84"/>
                                  <a:pt x="188" y="98"/>
                                  <a:pt x="187" y="111"/>
                                </a:cubicBezTo>
                                <a:close/>
                                <a:moveTo>
                                  <a:pt x="180" y="64"/>
                                </a:moveTo>
                                <a:cubicBezTo>
                                  <a:pt x="160" y="54"/>
                                  <a:pt x="160" y="54"/>
                                  <a:pt x="160" y="54"/>
                                </a:cubicBezTo>
                                <a:cubicBezTo>
                                  <a:pt x="158" y="33"/>
                                  <a:pt x="158" y="33"/>
                                  <a:pt x="158" y="33"/>
                                </a:cubicBezTo>
                                <a:cubicBezTo>
                                  <a:pt x="163" y="36"/>
                                  <a:pt x="168" y="42"/>
                                  <a:pt x="172" y="47"/>
                                </a:cubicBezTo>
                                <a:cubicBezTo>
                                  <a:pt x="175" y="52"/>
                                  <a:pt x="178" y="58"/>
                                  <a:pt x="180" y="6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41" name="Freeform 3741"/>
                        <wps:cNvSpPr>
                          <a:spLocks noEditPoints="1"/>
                        </wps:cNvSpPr>
                        <wps:spPr bwMode="auto">
                          <a:xfrm>
                            <a:off x="19584988" y="2206625"/>
                            <a:ext cx="784225" cy="862013"/>
                          </a:xfrm>
                          <a:custGeom>
                            <a:avLst/>
                            <a:gdLst>
                              <a:gd name="T0" fmla="*/ 99 w 209"/>
                              <a:gd name="T1" fmla="*/ 0 h 230"/>
                              <a:gd name="T2" fmla="*/ 97 w 209"/>
                              <a:gd name="T3" fmla="*/ 0 h 230"/>
                              <a:gd name="T4" fmla="*/ 0 w 209"/>
                              <a:gd name="T5" fmla="*/ 69 h 230"/>
                              <a:gd name="T6" fmla="*/ 0 w 209"/>
                              <a:gd name="T7" fmla="*/ 70 h 230"/>
                              <a:gd name="T8" fmla="*/ 0 w 209"/>
                              <a:gd name="T9" fmla="*/ 72 h 230"/>
                              <a:gd name="T10" fmla="*/ 19 w 209"/>
                              <a:gd name="T11" fmla="*/ 95 h 230"/>
                              <a:gd name="T12" fmla="*/ 20 w 209"/>
                              <a:gd name="T13" fmla="*/ 94 h 230"/>
                              <a:gd name="T14" fmla="*/ 115 w 209"/>
                              <a:gd name="T15" fmla="*/ 27 h 230"/>
                              <a:gd name="T16" fmla="*/ 116 w 209"/>
                              <a:gd name="T17" fmla="*/ 25 h 230"/>
                              <a:gd name="T18" fmla="*/ 99 w 209"/>
                              <a:gd name="T19" fmla="*/ 1 h 230"/>
                              <a:gd name="T20" fmla="*/ 99 w 209"/>
                              <a:gd name="T21" fmla="*/ 0 h 230"/>
                              <a:gd name="T22" fmla="*/ 112 w 209"/>
                              <a:gd name="T23" fmla="*/ 27 h 230"/>
                              <a:gd name="T24" fmla="*/ 21 w 209"/>
                              <a:gd name="T25" fmla="*/ 92 h 230"/>
                              <a:gd name="T26" fmla="*/ 4 w 209"/>
                              <a:gd name="T27" fmla="*/ 71 h 230"/>
                              <a:gd name="T28" fmla="*/ 98 w 209"/>
                              <a:gd name="T29" fmla="*/ 5 h 230"/>
                              <a:gd name="T30" fmla="*/ 112 w 209"/>
                              <a:gd name="T31" fmla="*/ 27 h 230"/>
                              <a:gd name="T32" fmla="*/ 21 w 209"/>
                              <a:gd name="T33" fmla="*/ 100 h 230"/>
                              <a:gd name="T34" fmla="*/ 27 w 209"/>
                              <a:gd name="T35" fmla="*/ 112 h 230"/>
                              <a:gd name="T36" fmla="*/ 27 w 209"/>
                              <a:gd name="T37" fmla="*/ 112 h 230"/>
                              <a:gd name="T38" fmla="*/ 45 w 209"/>
                              <a:gd name="T39" fmla="*/ 125 h 230"/>
                              <a:gd name="T40" fmla="*/ 45 w 209"/>
                              <a:gd name="T41" fmla="*/ 126 h 230"/>
                              <a:gd name="T42" fmla="*/ 45 w 209"/>
                              <a:gd name="T43" fmla="*/ 126 h 230"/>
                              <a:gd name="T44" fmla="*/ 45 w 209"/>
                              <a:gd name="T45" fmla="*/ 126 h 230"/>
                              <a:gd name="T46" fmla="*/ 59 w 209"/>
                              <a:gd name="T47" fmla="*/ 142 h 230"/>
                              <a:gd name="T48" fmla="*/ 61 w 209"/>
                              <a:gd name="T49" fmla="*/ 146 h 230"/>
                              <a:gd name="T50" fmla="*/ 65 w 209"/>
                              <a:gd name="T51" fmla="*/ 150 h 230"/>
                              <a:gd name="T52" fmla="*/ 123 w 209"/>
                              <a:gd name="T53" fmla="*/ 219 h 230"/>
                              <a:gd name="T54" fmla="*/ 125 w 209"/>
                              <a:gd name="T55" fmla="*/ 221 h 230"/>
                              <a:gd name="T56" fmla="*/ 130 w 209"/>
                              <a:gd name="T57" fmla="*/ 227 h 230"/>
                              <a:gd name="T58" fmla="*/ 141 w 209"/>
                              <a:gd name="T59" fmla="*/ 229 h 230"/>
                              <a:gd name="T60" fmla="*/ 177 w 209"/>
                              <a:gd name="T61" fmla="*/ 212 h 230"/>
                              <a:gd name="T62" fmla="*/ 180 w 209"/>
                              <a:gd name="T63" fmla="*/ 210 h 230"/>
                              <a:gd name="T64" fmla="*/ 205 w 209"/>
                              <a:gd name="T65" fmla="*/ 174 h 230"/>
                              <a:gd name="T66" fmla="*/ 204 w 209"/>
                              <a:gd name="T67" fmla="*/ 171 h 230"/>
                              <a:gd name="T68" fmla="*/ 203 w 209"/>
                              <a:gd name="T69" fmla="*/ 170 h 230"/>
                              <a:gd name="T70" fmla="*/ 137 w 209"/>
                              <a:gd name="T71" fmla="*/ 61 h 230"/>
                              <a:gd name="T72" fmla="*/ 137 w 209"/>
                              <a:gd name="T73" fmla="*/ 60 h 230"/>
                              <a:gd name="T74" fmla="*/ 129 w 209"/>
                              <a:gd name="T75" fmla="*/ 39 h 230"/>
                              <a:gd name="T76" fmla="*/ 126 w 209"/>
                              <a:gd name="T77" fmla="*/ 34 h 230"/>
                              <a:gd name="T78" fmla="*/ 116 w 209"/>
                              <a:gd name="T79" fmla="*/ 24 h 230"/>
                              <a:gd name="T80" fmla="*/ 18 w 209"/>
                              <a:gd name="T81" fmla="*/ 95 h 230"/>
                              <a:gd name="T82" fmla="*/ 21 w 209"/>
                              <a:gd name="T83" fmla="*/ 10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9" h="230">
                                <a:moveTo>
                                  <a:pt x="99" y="0"/>
                                </a:moveTo>
                                <a:cubicBezTo>
                                  <a:pt x="98" y="0"/>
                                  <a:pt x="97" y="0"/>
                                  <a:pt x="97" y="0"/>
                                </a:cubicBezTo>
                                <a:cubicBezTo>
                                  <a:pt x="0" y="69"/>
                                  <a:pt x="0" y="69"/>
                                  <a:pt x="0" y="69"/>
                                </a:cubicBezTo>
                                <a:cubicBezTo>
                                  <a:pt x="0" y="69"/>
                                  <a:pt x="0" y="70"/>
                                  <a:pt x="0" y="70"/>
                                </a:cubicBezTo>
                                <a:cubicBezTo>
                                  <a:pt x="0" y="71"/>
                                  <a:pt x="0" y="72"/>
                                  <a:pt x="0" y="72"/>
                                </a:cubicBezTo>
                                <a:cubicBezTo>
                                  <a:pt x="0" y="72"/>
                                  <a:pt x="14" y="90"/>
                                  <a:pt x="19" y="95"/>
                                </a:cubicBezTo>
                                <a:cubicBezTo>
                                  <a:pt x="20" y="94"/>
                                  <a:pt x="20" y="94"/>
                                  <a:pt x="20" y="94"/>
                                </a:cubicBezTo>
                                <a:cubicBezTo>
                                  <a:pt x="115" y="27"/>
                                  <a:pt x="115" y="27"/>
                                  <a:pt x="115" y="27"/>
                                </a:cubicBezTo>
                                <a:cubicBezTo>
                                  <a:pt x="116" y="25"/>
                                  <a:pt x="116" y="25"/>
                                  <a:pt x="116" y="25"/>
                                </a:cubicBezTo>
                                <a:cubicBezTo>
                                  <a:pt x="112" y="19"/>
                                  <a:pt x="99" y="1"/>
                                  <a:pt x="99" y="1"/>
                                </a:cubicBezTo>
                                <a:cubicBezTo>
                                  <a:pt x="99" y="1"/>
                                  <a:pt x="99" y="0"/>
                                  <a:pt x="99" y="0"/>
                                </a:cubicBezTo>
                                <a:close/>
                                <a:moveTo>
                                  <a:pt x="112" y="27"/>
                                </a:moveTo>
                                <a:cubicBezTo>
                                  <a:pt x="21" y="92"/>
                                  <a:pt x="21" y="92"/>
                                  <a:pt x="21" y="92"/>
                                </a:cubicBezTo>
                                <a:cubicBezTo>
                                  <a:pt x="17" y="87"/>
                                  <a:pt x="8" y="75"/>
                                  <a:pt x="4" y="71"/>
                                </a:cubicBezTo>
                                <a:cubicBezTo>
                                  <a:pt x="98" y="5"/>
                                  <a:pt x="98" y="5"/>
                                  <a:pt x="98" y="5"/>
                                </a:cubicBezTo>
                                <a:cubicBezTo>
                                  <a:pt x="101" y="9"/>
                                  <a:pt x="108" y="21"/>
                                  <a:pt x="112" y="27"/>
                                </a:cubicBezTo>
                                <a:close/>
                                <a:moveTo>
                                  <a:pt x="21" y="100"/>
                                </a:moveTo>
                                <a:cubicBezTo>
                                  <a:pt x="22" y="103"/>
                                  <a:pt x="23" y="107"/>
                                  <a:pt x="27" y="112"/>
                                </a:cubicBezTo>
                                <a:cubicBezTo>
                                  <a:pt x="27" y="112"/>
                                  <a:pt x="27" y="112"/>
                                  <a:pt x="27" y="112"/>
                                </a:cubicBezTo>
                                <a:cubicBezTo>
                                  <a:pt x="34" y="121"/>
                                  <a:pt x="40" y="120"/>
                                  <a:pt x="45" y="125"/>
                                </a:cubicBezTo>
                                <a:cubicBezTo>
                                  <a:pt x="45" y="126"/>
                                  <a:pt x="45" y="126"/>
                                  <a:pt x="45" y="126"/>
                                </a:cubicBezTo>
                                <a:cubicBezTo>
                                  <a:pt x="45" y="126"/>
                                  <a:pt x="45" y="126"/>
                                  <a:pt x="45" y="126"/>
                                </a:cubicBezTo>
                                <a:cubicBezTo>
                                  <a:pt x="45" y="126"/>
                                  <a:pt x="45" y="126"/>
                                  <a:pt x="45" y="126"/>
                                </a:cubicBezTo>
                                <a:cubicBezTo>
                                  <a:pt x="46" y="127"/>
                                  <a:pt x="51" y="134"/>
                                  <a:pt x="59" y="142"/>
                                </a:cubicBezTo>
                                <a:cubicBezTo>
                                  <a:pt x="60" y="143"/>
                                  <a:pt x="61" y="145"/>
                                  <a:pt x="61" y="146"/>
                                </a:cubicBezTo>
                                <a:cubicBezTo>
                                  <a:pt x="63" y="147"/>
                                  <a:pt x="64" y="148"/>
                                  <a:pt x="65" y="150"/>
                                </a:cubicBezTo>
                                <a:cubicBezTo>
                                  <a:pt x="84" y="172"/>
                                  <a:pt x="110" y="204"/>
                                  <a:pt x="123" y="219"/>
                                </a:cubicBezTo>
                                <a:cubicBezTo>
                                  <a:pt x="123" y="219"/>
                                  <a:pt x="125" y="220"/>
                                  <a:pt x="125" y="221"/>
                                </a:cubicBezTo>
                                <a:cubicBezTo>
                                  <a:pt x="128" y="225"/>
                                  <a:pt x="130" y="227"/>
                                  <a:pt x="130" y="227"/>
                                </a:cubicBezTo>
                                <a:cubicBezTo>
                                  <a:pt x="132" y="230"/>
                                  <a:pt x="136" y="230"/>
                                  <a:pt x="141" y="229"/>
                                </a:cubicBezTo>
                                <a:cubicBezTo>
                                  <a:pt x="150" y="228"/>
                                  <a:pt x="163" y="222"/>
                                  <a:pt x="177" y="212"/>
                                </a:cubicBezTo>
                                <a:cubicBezTo>
                                  <a:pt x="178" y="211"/>
                                  <a:pt x="179" y="211"/>
                                  <a:pt x="180" y="210"/>
                                </a:cubicBezTo>
                                <a:cubicBezTo>
                                  <a:pt x="198" y="196"/>
                                  <a:pt x="209" y="181"/>
                                  <a:pt x="205" y="174"/>
                                </a:cubicBezTo>
                                <a:cubicBezTo>
                                  <a:pt x="205" y="174"/>
                                  <a:pt x="205" y="173"/>
                                  <a:pt x="204" y="171"/>
                                </a:cubicBezTo>
                                <a:cubicBezTo>
                                  <a:pt x="204" y="171"/>
                                  <a:pt x="203" y="170"/>
                                  <a:pt x="203" y="170"/>
                                </a:cubicBezTo>
                                <a:cubicBezTo>
                                  <a:pt x="192" y="152"/>
                                  <a:pt x="144" y="71"/>
                                  <a:pt x="137" y="61"/>
                                </a:cubicBezTo>
                                <a:cubicBezTo>
                                  <a:pt x="137" y="60"/>
                                  <a:pt x="137" y="60"/>
                                  <a:pt x="137" y="60"/>
                                </a:cubicBezTo>
                                <a:cubicBezTo>
                                  <a:pt x="133" y="53"/>
                                  <a:pt x="135" y="49"/>
                                  <a:pt x="129" y="39"/>
                                </a:cubicBezTo>
                                <a:cubicBezTo>
                                  <a:pt x="128" y="37"/>
                                  <a:pt x="127" y="36"/>
                                  <a:pt x="126" y="34"/>
                                </a:cubicBezTo>
                                <a:cubicBezTo>
                                  <a:pt x="122" y="30"/>
                                  <a:pt x="120" y="29"/>
                                  <a:pt x="116" y="24"/>
                                </a:cubicBezTo>
                                <a:cubicBezTo>
                                  <a:pt x="18" y="95"/>
                                  <a:pt x="18" y="95"/>
                                  <a:pt x="18" y="95"/>
                                </a:cubicBezTo>
                                <a:cubicBezTo>
                                  <a:pt x="19" y="97"/>
                                  <a:pt x="20" y="99"/>
                                  <a:pt x="21" y="100"/>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42" name="Freeform 3742"/>
                        <wps:cNvSpPr>
                          <a:spLocks noEditPoints="1"/>
                        </wps:cNvSpPr>
                        <wps:spPr bwMode="auto">
                          <a:xfrm>
                            <a:off x="11761788" y="2306638"/>
                            <a:ext cx="712788" cy="728663"/>
                          </a:xfrm>
                          <a:custGeom>
                            <a:avLst/>
                            <a:gdLst>
                              <a:gd name="T0" fmla="*/ 118 w 190"/>
                              <a:gd name="T1" fmla="*/ 5 h 194"/>
                              <a:gd name="T2" fmla="*/ 46 w 190"/>
                              <a:gd name="T3" fmla="*/ 16 h 194"/>
                              <a:gd name="T4" fmla="*/ 36 w 190"/>
                              <a:gd name="T5" fmla="*/ 23 h 194"/>
                              <a:gd name="T6" fmla="*/ 1 w 190"/>
                              <a:gd name="T7" fmla="*/ 87 h 194"/>
                              <a:gd name="T8" fmla="*/ 18 w 190"/>
                              <a:gd name="T9" fmla="*/ 151 h 194"/>
                              <a:gd name="T10" fmla="*/ 73 w 190"/>
                              <a:gd name="T11" fmla="*/ 189 h 194"/>
                              <a:gd name="T12" fmla="*/ 145 w 190"/>
                              <a:gd name="T13" fmla="*/ 178 h 194"/>
                              <a:gd name="T14" fmla="*/ 155 w 190"/>
                              <a:gd name="T15" fmla="*/ 171 h 194"/>
                              <a:gd name="T16" fmla="*/ 189 w 190"/>
                              <a:gd name="T17" fmla="*/ 107 h 194"/>
                              <a:gd name="T18" fmla="*/ 173 w 190"/>
                              <a:gd name="T19" fmla="*/ 43 h 194"/>
                              <a:gd name="T20" fmla="*/ 124 w 190"/>
                              <a:gd name="T21" fmla="*/ 17 h 194"/>
                              <a:gd name="T22" fmla="*/ 136 w 190"/>
                              <a:gd name="T23" fmla="*/ 63 h 194"/>
                              <a:gd name="T24" fmla="*/ 124 w 190"/>
                              <a:gd name="T25" fmla="*/ 17 h 194"/>
                              <a:gd name="T26" fmla="*/ 105 w 190"/>
                              <a:gd name="T27" fmla="*/ 34 h 194"/>
                              <a:gd name="T28" fmla="*/ 115 w 190"/>
                              <a:gd name="T29" fmla="*/ 14 h 194"/>
                              <a:gd name="T30" fmla="*/ 100 w 190"/>
                              <a:gd name="T31" fmla="*/ 41 h 194"/>
                              <a:gd name="T32" fmla="*/ 53 w 190"/>
                              <a:gd name="T33" fmla="*/ 27 h 194"/>
                              <a:gd name="T34" fmla="*/ 83 w 190"/>
                              <a:gd name="T35" fmla="*/ 71 h 194"/>
                              <a:gd name="T36" fmla="*/ 128 w 190"/>
                              <a:gd name="T37" fmla="*/ 69 h 194"/>
                              <a:gd name="T38" fmla="*/ 83 w 190"/>
                              <a:gd name="T39" fmla="*/ 71 h 194"/>
                              <a:gd name="T40" fmla="*/ 102 w 190"/>
                              <a:gd name="T41" fmla="*/ 98 h 194"/>
                              <a:gd name="T42" fmla="*/ 146 w 190"/>
                              <a:gd name="T43" fmla="*/ 103 h 194"/>
                              <a:gd name="T44" fmla="*/ 102 w 190"/>
                              <a:gd name="T45" fmla="*/ 98 h 194"/>
                              <a:gd name="T46" fmla="*/ 45 w 190"/>
                              <a:gd name="T47" fmla="*/ 33 h 194"/>
                              <a:gd name="T48" fmla="*/ 42 w 190"/>
                              <a:gd name="T49" fmla="*/ 82 h 194"/>
                              <a:gd name="T50" fmla="*/ 58 w 190"/>
                              <a:gd name="T51" fmla="*/ 118 h 194"/>
                              <a:gd name="T52" fmla="*/ 75 w 190"/>
                              <a:gd name="T53" fmla="*/ 76 h 194"/>
                              <a:gd name="T54" fmla="*/ 58 w 190"/>
                              <a:gd name="T55" fmla="*/ 118 h 194"/>
                              <a:gd name="T56" fmla="*/ 94 w 190"/>
                              <a:gd name="T57" fmla="*/ 103 h 194"/>
                              <a:gd name="T58" fmla="*/ 83 w 190"/>
                              <a:gd name="T59" fmla="*/ 147 h 194"/>
                              <a:gd name="T60" fmla="*/ 94 w 190"/>
                              <a:gd name="T61" fmla="*/ 103 h 194"/>
                              <a:gd name="T62" fmla="*/ 31 w 190"/>
                              <a:gd name="T63" fmla="*/ 41 h 194"/>
                              <a:gd name="T64" fmla="*/ 11 w 190"/>
                              <a:gd name="T65" fmla="*/ 87 h 194"/>
                              <a:gd name="T66" fmla="*/ 10 w 190"/>
                              <a:gd name="T67" fmla="*/ 97 h 194"/>
                              <a:gd name="T68" fmla="*/ 50 w 190"/>
                              <a:gd name="T69" fmla="*/ 123 h 194"/>
                              <a:gd name="T70" fmla="*/ 10 w 190"/>
                              <a:gd name="T71" fmla="*/ 97 h 194"/>
                              <a:gd name="T72" fmla="*/ 28 w 190"/>
                              <a:gd name="T73" fmla="*/ 149 h 194"/>
                              <a:gd name="T74" fmla="*/ 77 w 190"/>
                              <a:gd name="T75" fmla="*/ 154 h 194"/>
                              <a:gd name="T76" fmla="*/ 75 w 190"/>
                              <a:gd name="T77" fmla="*/ 179 h 194"/>
                              <a:gd name="T78" fmla="*/ 126 w 190"/>
                              <a:gd name="T79" fmla="*/ 176 h 194"/>
                              <a:gd name="T80" fmla="*/ 91 w 190"/>
                              <a:gd name="T81" fmla="*/ 152 h 194"/>
                              <a:gd name="T82" fmla="*/ 138 w 190"/>
                              <a:gd name="T83" fmla="*/ 166 h 194"/>
                              <a:gd name="T84" fmla="*/ 146 w 190"/>
                              <a:gd name="T85" fmla="*/ 161 h 194"/>
                              <a:gd name="T86" fmla="*/ 149 w 190"/>
                              <a:gd name="T87" fmla="*/ 112 h 194"/>
                              <a:gd name="T88" fmla="*/ 159 w 190"/>
                              <a:gd name="T89" fmla="*/ 153 h 194"/>
                              <a:gd name="T90" fmla="*/ 180 w 190"/>
                              <a:gd name="T91" fmla="*/ 106 h 194"/>
                              <a:gd name="T92" fmla="*/ 180 w 190"/>
                              <a:gd name="T93" fmla="*/ 97 h 194"/>
                              <a:gd name="T94" fmla="*/ 141 w 190"/>
                              <a:gd name="T95" fmla="*/ 71 h 194"/>
                              <a:gd name="T96" fmla="*/ 180 w 190"/>
                              <a:gd name="T97" fmla="*/ 97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90" h="194">
                                <a:moveTo>
                                  <a:pt x="127" y="8"/>
                                </a:moveTo>
                                <a:cubicBezTo>
                                  <a:pt x="124" y="7"/>
                                  <a:pt x="121" y="6"/>
                                  <a:pt x="118" y="5"/>
                                </a:cubicBezTo>
                                <a:cubicBezTo>
                                  <a:pt x="95" y="0"/>
                                  <a:pt x="71" y="2"/>
                                  <a:pt x="50" y="14"/>
                                </a:cubicBezTo>
                                <a:cubicBezTo>
                                  <a:pt x="49" y="15"/>
                                  <a:pt x="47" y="16"/>
                                  <a:pt x="46" y="16"/>
                                </a:cubicBezTo>
                                <a:cubicBezTo>
                                  <a:pt x="44" y="17"/>
                                  <a:pt x="43" y="18"/>
                                  <a:pt x="41" y="19"/>
                                </a:cubicBezTo>
                                <a:cubicBezTo>
                                  <a:pt x="39" y="21"/>
                                  <a:pt x="37" y="22"/>
                                  <a:pt x="36" y="23"/>
                                </a:cubicBezTo>
                                <a:cubicBezTo>
                                  <a:pt x="35" y="24"/>
                                  <a:pt x="34" y="25"/>
                                  <a:pt x="33" y="26"/>
                                </a:cubicBezTo>
                                <a:cubicBezTo>
                                  <a:pt x="15" y="42"/>
                                  <a:pt x="4" y="64"/>
                                  <a:pt x="1" y="87"/>
                                </a:cubicBezTo>
                                <a:cubicBezTo>
                                  <a:pt x="1" y="90"/>
                                  <a:pt x="1" y="93"/>
                                  <a:pt x="1" y="96"/>
                                </a:cubicBezTo>
                                <a:cubicBezTo>
                                  <a:pt x="0" y="115"/>
                                  <a:pt x="6" y="135"/>
                                  <a:pt x="18" y="151"/>
                                </a:cubicBezTo>
                                <a:cubicBezTo>
                                  <a:pt x="29" y="168"/>
                                  <a:pt x="46" y="180"/>
                                  <a:pt x="64" y="186"/>
                                </a:cubicBezTo>
                                <a:cubicBezTo>
                                  <a:pt x="67" y="187"/>
                                  <a:pt x="70" y="188"/>
                                  <a:pt x="73" y="189"/>
                                </a:cubicBezTo>
                                <a:cubicBezTo>
                                  <a:pt x="95" y="194"/>
                                  <a:pt x="119" y="192"/>
                                  <a:pt x="141" y="180"/>
                                </a:cubicBezTo>
                                <a:cubicBezTo>
                                  <a:pt x="142" y="179"/>
                                  <a:pt x="143" y="178"/>
                                  <a:pt x="145" y="178"/>
                                </a:cubicBezTo>
                                <a:cubicBezTo>
                                  <a:pt x="146" y="177"/>
                                  <a:pt x="148" y="176"/>
                                  <a:pt x="150" y="174"/>
                                </a:cubicBezTo>
                                <a:cubicBezTo>
                                  <a:pt x="151" y="173"/>
                                  <a:pt x="153" y="172"/>
                                  <a:pt x="155" y="171"/>
                                </a:cubicBezTo>
                                <a:cubicBezTo>
                                  <a:pt x="155" y="170"/>
                                  <a:pt x="157" y="169"/>
                                  <a:pt x="158" y="168"/>
                                </a:cubicBezTo>
                                <a:cubicBezTo>
                                  <a:pt x="176" y="152"/>
                                  <a:pt x="187" y="130"/>
                                  <a:pt x="189" y="107"/>
                                </a:cubicBezTo>
                                <a:cubicBezTo>
                                  <a:pt x="189" y="104"/>
                                  <a:pt x="190" y="101"/>
                                  <a:pt x="190" y="98"/>
                                </a:cubicBezTo>
                                <a:cubicBezTo>
                                  <a:pt x="190" y="79"/>
                                  <a:pt x="184" y="59"/>
                                  <a:pt x="173" y="43"/>
                                </a:cubicBezTo>
                                <a:cubicBezTo>
                                  <a:pt x="161" y="26"/>
                                  <a:pt x="145" y="14"/>
                                  <a:pt x="127" y="8"/>
                                </a:cubicBezTo>
                                <a:close/>
                                <a:moveTo>
                                  <a:pt x="124" y="17"/>
                                </a:moveTo>
                                <a:cubicBezTo>
                                  <a:pt x="139" y="23"/>
                                  <a:pt x="152" y="31"/>
                                  <a:pt x="162" y="45"/>
                                </a:cubicBezTo>
                                <a:cubicBezTo>
                                  <a:pt x="136" y="63"/>
                                  <a:pt x="136" y="63"/>
                                  <a:pt x="136" y="63"/>
                                </a:cubicBezTo>
                                <a:cubicBezTo>
                                  <a:pt x="129" y="54"/>
                                  <a:pt x="121" y="46"/>
                                  <a:pt x="113" y="40"/>
                                </a:cubicBezTo>
                                <a:cubicBezTo>
                                  <a:pt x="118" y="32"/>
                                  <a:pt x="121" y="25"/>
                                  <a:pt x="124" y="17"/>
                                </a:cubicBezTo>
                                <a:close/>
                                <a:moveTo>
                                  <a:pt x="115" y="14"/>
                                </a:moveTo>
                                <a:cubicBezTo>
                                  <a:pt x="113" y="21"/>
                                  <a:pt x="110" y="27"/>
                                  <a:pt x="105" y="34"/>
                                </a:cubicBezTo>
                                <a:cubicBezTo>
                                  <a:pt x="92" y="24"/>
                                  <a:pt x="78" y="19"/>
                                  <a:pt x="64" y="18"/>
                                </a:cubicBezTo>
                                <a:cubicBezTo>
                                  <a:pt x="81" y="11"/>
                                  <a:pt x="99" y="10"/>
                                  <a:pt x="115" y="14"/>
                                </a:cubicBezTo>
                                <a:close/>
                                <a:moveTo>
                                  <a:pt x="53" y="27"/>
                                </a:moveTo>
                                <a:cubicBezTo>
                                  <a:pt x="67" y="25"/>
                                  <a:pt x="84" y="30"/>
                                  <a:pt x="100" y="41"/>
                                </a:cubicBezTo>
                                <a:cubicBezTo>
                                  <a:pt x="94" y="49"/>
                                  <a:pt x="86" y="56"/>
                                  <a:pt x="77" y="63"/>
                                </a:cubicBezTo>
                                <a:cubicBezTo>
                                  <a:pt x="53" y="27"/>
                                  <a:pt x="53" y="27"/>
                                  <a:pt x="53" y="27"/>
                                </a:cubicBezTo>
                                <a:cubicBezTo>
                                  <a:pt x="53" y="27"/>
                                  <a:pt x="53" y="27"/>
                                  <a:pt x="53" y="27"/>
                                </a:cubicBezTo>
                                <a:close/>
                                <a:moveTo>
                                  <a:pt x="83" y="71"/>
                                </a:moveTo>
                                <a:cubicBezTo>
                                  <a:pt x="92" y="64"/>
                                  <a:pt x="101" y="56"/>
                                  <a:pt x="107" y="47"/>
                                </a:cubicBezTo>
                                <a:cubicBezTo>
                                  <a:pt x="114" y="53"/>
                                  <a:pt x="121" y="60"/>
                                  <a:pt x="128" y="69"/>
                                </a:cubicBezTo>
                                <a:cubicBezTo>
                                  <a:pt x="97" y="90"/>
                                  <a:pt x="97" y="90"/>
                                  <a:pt x="97" y="90"/>
                                </a:cubicBezTo>
                                <a:cubicBezTo>
                                  <a:pt x="83" y="71"/>
                                  <a:pt x="83" y="71"/>
                                  <a:pt x="83" y="71"/>
                                </a:cubicBezTo>
                                <a:cubicBezTo>
                                  <a:pt x="83" y="71"/>
                                  <a:pt x="83" y="71"/>
                                  <a:pt x="83" y="71"/>
                                </a:cubicBezTo>
                                <a:close/>
                                <a:moveTo>
                                  <a:pt x="102" y="98"/>
                                </a:moveTo>
                                <a:cubicBezTo>
                                  <a:pt x="133" y="76"/>
                                  <a:pt x="133" y="76"/>
                                  <a:pt x="133" y="76"/>
                                </a:cubicBezTo>
                                <a:cubicBezTo>
                                  <a:pt x="139" y="85"/>
                                  <a:pt x="143" y="94"/>
                                  <a:pt x="146" y="103"/>
                                </a:cubicBezTo>
                                <a:cubicBezTo>
                                  <a:pt x="136" y="106"/>
                                  <a:pt x="126" y="111"/>
                                  <a:pt x="116" y="118"/>
                                </a:cubicBezTo>
                                <a:cubicBezTo>
                                  <a:pt x="102" y="98"/>
                                  <a:pt x="102" y="98"/>
                                  <a:pt x="102" y="98"/>
                                </a:cubicBezTo>
                                <a:cubicBezTo>
                                  <a:pt x="102" y="98"/>
                                  <a:pt x="102" y="98"/>
                                  <a:pt x="102" y="98"/>
                                </a:cubicBezTo>
                                <a:close/>
                                <a:moveTo>
                                  <a:pt x="45" y="33"/>
                                </a:moveTo>
                                <a:cubicBezTo>
                                  <a:pt x="69" y="68"/>
                                  <a:pt x="69" y="68"/>
                                  <a:pt x="69" y="68"/>
                                </a:cubicBezTo>
                                <a:cubicBezTo>
                                  <a:pt x="60" y="74"/>
                                  <a:pt x="51" y="79"/>
                                  <a:pt x="42" y="82"/>
                                </a:cubicBezTo>
                                <a:cubicBezTo>
                                  <a:pt x="36" y="63"/>
                                  <a:pt x="37" y="45"/>
                                  <a:pt x="45" y="33"/>
                                </a:cubicBezTo>
                                <a:close/>
                                <a:moveTo>
                                  <a:pt x="58" y="118"/>
                                </a:moveTo>
                                <a:cubicBezTo>
                                  <a:pt x="52" y="109"/>
                                  <a:pt x="47" y="100"/>
                                  <a:pt x="44" y="91"/>
                                </a:cubicBezTo>
                                <a:cubicBezTo>
                                  <a:pt x="55" y="88"/>
                                  <a:pt x="65" y="83"/>
                                  <a:pt x="75" y="76"/>
                                </a:cubicBezTo>
                                <a:cubicBezTo>
                                  <a:pt x="89" y="96"/>
                                  <a:pt x="89" y="96"/>
                                  <a:pt x="89" y="96"/>
                                </a:cubicBezTo>
                                <a:cubicBezTo>
                                  <a:pt x="58" y="118"/>
                                  <a:pt x="58" y="118"/>
                                  <a:pt x="58" y="118"/>
                                </a:cubicBezTo>
                                <a:cubicBezTo>
                                  <a:pt x="58" y="118"/>
                                  <a:pt x="58" y="118"/>
                                  <a:pt x="58" y="118"/>
                                </a:cubicBezTo>
                                <a:close/>
                                <a:moveTo>
                                  <a:pt x="94" y="103"/>
                                </a:moveTo>
                                <a:cubicBezTo>
                                  <a:pt x="108" y="123"/>
                                  <a:pt x="108" y="123"/>
                                  <a:pt x="108" y="123"/>
                                </a:cubicBezTo>
                                <a:cubicBezTo>
                                  <a:pt x="98" y="130"/>
                                  <a:pt x="90" y="138"/>
                                  <a:pt x="83" y="147"/>
                                </a:cubicBezTo>
                                <a:cubicBezTo>
                                  <a:pt x="76" y="141"/>
                                  <a:pt x="69" y="134"/>
                                  <a:pt x="63" y="125"/>
                                </a:cubicBezTo>
                                <a:cubicBezTo>
                                  <a:pt x="94" y="103"/>
                                  <a:pt x="94" y="103"/>
                                  <a:pt x="94" y="103"/>
                                </a:cubicBezTo>
                                <a:cubicBezTo>
                                  <a:pt x="94" y="103"/>
                                  <a:pt x="94" y="103"/>
                                  <a:pt x="94" y="103"/>
                                </a:cubicBezTo>
                                <a:close/>
                                <a:moveTo>
                                  <a:pt x="31" y="41"/>
                                </a:moveTo>
                                <a:cubicBezTo>
                                  <a:pt x="28" y="54"/>
                                  <a:pt x="28" y="69"/>
                                  <a:pt x="32" y="85"/>
                                </a:cubicBezTo>
                                <a:cubicBezTo>
                                  <a:pt x="25" y="87"/>
                                  <a:pt x="18" y="87"/>
                                  <a:pt x="11" y="87"/>
                                </a:cubicBezTo>
                                <a:cubicBezTo>
                                  <a:pt x="13" y="70"/>
                                  <a:pt x="20" y="54"/>
                                  <a:pt x="31" y="41"/>
                                </a:cubicBezTo>
                                <a:close/>
                                <a:moveTo>
                                  <a:pt x="10" y="97"/>
                                </a:moveTo>
                                <a:cubicBezTo>
                                  <a:pt x="18" y="97"/>
                                  <a:pt x="27" y="96"/>
                                  <a:pt x="35" y="94"/>
                                </a:cubicBezTo>
                                <a:cubicBezTo>
                                  <a:pt x="39" y="104"/>
                                  <a:pt x="44" y="114"/>
                                  <a:pt x="50" y="123"/>
                                </a:cubicBezTo>
                                <a:cubicBezTo>
                                  <a:pt x="23" y="142"/>
                                  <a:pt x="23" y="142"/>
                                  <a:pt x="23" y="142"/>
                                </a:cubicBezTo>
                                <a:cubicBezTo>
                                  <a:pt x="14" y="128"/>
                                  <a:pt x="10" y="112"/>
                                  <a:pt x="10" y="97"/>
                                </a:cubicBezTo>
                                <a:close/>
                                <a:moveTo>
                                  <a:pt x="66" y="177"/>
                                </a:moveTo>
                                <a:cubicBezTo>
                                  <a:pt x="52" y="171"/>
                                  <a:pt x="39" y="162"/>
                                  <a:pt x="28" y="149"/>
                                </a:cubicBezTo>
                                <a:cubicBezTo>
                                  <a:pt x="55" y="131"/>
                                  <a:pt x="55" y="131"/>
                                  <a:pt x="55" y="131"/>
                                </a:cubicBezTo>
                                <a:cubicBezTo>
                                  <a:pt x="62" y="140"/>
                                  <a:pt x="70" y="148"/>
                                  <a:pt x="77" y="154"/>
                                </a:cubicBezTo>
                                <a:cubicBezTo>
                                  <a:pt x="73" y="162"/>
                                  <a:pt x="69" y="170"/>
                                  <a:pt x="66" y="177"/>
                                </a:cubicBezTo>
                                <a:close/>
                                <a:moveTo>
                                  <a:pt x="75" y="179"/>
                                </a:moveTo>
                                <a:cubicBezTo>
                                  <a:pt x="78" y="173"/>
                                  <a:pt x="81" y="166"/>
                                  <a:pt x="85" y="160"/>
                                </a:cubicBezTo>
                                <a:cubicBezTo>
                                  <a:pt x="99" y="169"/>
                                  <a:pt x="113" y="175"/>
                                  <a:pt x="126" y="176"/>
                                </a:cubicBezTo>
                                <a:cubicBezTo>
                                  <a:pt x="110" y="182"/>
                                  <a:pt x="92" y="184"/>
                                  <a:pt x="75" y="179"/>
                                </a:cubicBezTo>
                                <a:close/>
                                <a:moveTo>
                                  <a:pt x="91" y="152"/>
                                </a:moveTo>
                                <a:cubicBezTo>
                                  <a:pt x="97" y="145"/>
                                  <a:pt x="105" y="138"/>
                                  <a:pt x="113" y="131"/>
                                </a:cubicBezTo>
                                <a:cubicBezTo>
                                  <a:pt x="138" y="166"/>
                                  <a:pt x="138" y="166"/>
                                  <a:pt x="138" y="166"/>
                                </a:cubicBezTo>
                                <a:cubicBezTo>
                                  <a:pt x="124" y="169"/>
                                  <a:pt x="107" y="164"/>
                                  <a:pt x="91" y="152"/>
                                </a:cubicBezTo>
                                <a:close/>
                                <a:moveTo>
                                  <a:pt x="146" y="161"/>
                                </a:moveTo>
                                <a:cubicBezTo>
                                  <a:pt x="121" y="125"/>
                                  <a:pt x="121" y="125"/>
                                  <a:pt x="121" y="125"/>
                                </a:cubicBezTo>
                                <a:cubicBezTo>
                                  <a:pt x="130" y="120"/>
                                  <a:pt x="140" y="115"/>
                                  <a:pt x="149" y="112"/>
                                </a:cubicBezTo>
                                <a:cubicBezTo>
                                  <a:pt x="154" y="131"/>
                                  <a:pt x="153" y="148"/>
                                  <a:pt x="146" y="161"/>
                                </a:cubicBezTo>
                                <a:close/>
                                <a:moveTo>
                                  <a:pt x="159" y="153"/>
                                </a:moveTo>
                                <a:cubicBezTo>
                                  <a:pt x="162" y="140"/>
                                  <a:pt x="162" y="125"/>
                                  <a:pt x="158" y="109"/>
                                </a:cubicBezTo>
                                <a:cubicBezTo>
                                  <a:pt x="165" y="107"/>
                                  <a:pt x="173" y="106"/>
                                  <a:pt x="180" y="106"/>
                                </a:cubicBezTo>
                                <a:cubicBezTo>
                                  <a:pt x="178" y="124"/>
                                  <a:pt x="171" y="140"/>
                                  <a:pt x="159" y="153"/>
                                </a:cubicBezTo>
                                <a:close/>
                                <a:moveTo>
                                  <a:pt x="180" y="97"/>
                                </a:moveTo>
                                <a:cubicBezTo>
                                  <a:pt x="172" y="97"/>
                                  <a:pt x="164" y="98"/>
                                  <a:pt x="155" y="100"/>
                                </a:cubicBezTo>
                                <a:cubicBezTo>
                                  <a:pt x="152" y="90"/>
                                  <a:pt x="147" y="80"/>
                                  <a:pt x="141" y="71"/>
                                </a:cubicBezTo>
                                <a:cubicBezTo>
                                  <a:pt x="167" y="52"/>
                                  <a:pt x="167" y="52"/>
                                  <a:pt x="167" y="52"/>
                                </a:cubicBezTo>
                                <a:cubicBezTo>
                                  <a:pt x="176" y="66"/>
                                  <a:pt x="180" y="82"/>
                                  <a:pt x="180" y="97"/>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43" name="Freeform 3743"/>
                        <wps:cNvSpPr>
                          <a:spLocks noEditPoints="1"/>
                        </wps:cNvSpPr>
                        <wps:spPr bwMode="auto">
                          <a:xfrm>
                            <a:off x="12838113" y="2278063"/>
                            <a:ext cx="720725" cy="842963"/>
                          </a:xfrm>
                          <a:custGeom>
                            <a:avLst/>
                            <a:gdLst>
                              <a:gd name="T0" fmla="*/ 350 w 454"/>
                              <a:gd name="T1" fmla="*/ 111 h 531"/>
                              <a:gd name="T2" fmla="*/ 246 w 454"/>
                              <a:gd name="T3" fmla="*/ 89 h 531"/>
                              <a:gd name="T4" fmla="*/ 182 w 454"/>
                              <a:gd name="T5" fmla="*/ 0 h 531"/>
                              <a:gd name="T6" fmla="*/ 133 w 454"/>
                              <a:gd name="T7" fmla="*/ 35 h 531"/>
                              <a:gd name="T8" fmla="*/ 161 w 454"/>
                              <a:gd name="T9" fmla="*/ 75 h 531"/>
                              <a:gd name="T10" fmla="*/ 52 w 454"/>
                              <a:gd name="T11" fmla="*/ 59 h 531"/>
                              <a:gd name="T12" fmla="*/ 0 w 454"/>
                              <a:gd name="T13" fmla="*/ 354 h 531"/>
                              <a:gd name="T14" fmla="*/ 41 w 454"/>
                              <a:gd name="T15" fmla="*/ 326 h 531"/>
                              <a:gd name="T16" fmla="*/ 185 w 454"/>
                              <a:gd name="T17" fmla="*/ 531 h 531"/>
                              <a:gd name="T18" fmla="*/ 234 w 454"/>
                              <a:gd name="T19" fmla="*/ 496 h 531"/>
                              <a:gd name="T20" fmla="*/ 152 w 454"/>
                              <a:gd name="T21" fmla="*/ 375 h 531"/>
                              <a:gd name="T22" fmla="*/ 223 w 454"/>
                              <a:gd name="T23" fmla="*/ 323 h 531"/>
                              <a:gd name="T24" fmla="*/ 308 w 454"/>
                              <a:gd name="T25" fmla="*/ 446 h 531"/>
                              <a:gd name="T26" fmla="*/ 454 w 454"/>
                              <a:gd name="T27" fmla="*/ 342 h 531"/>
                              <a:gd name="T28" fmla="*/ 310 w 454"/>
                              <a:gd name="T29" fmla="*/ 137 h 531"/>
                              <a:gd name="T30" fmla="*/ 350 w 454"/>
                              <a:gd name="T31" fmla="*/ 111 h 531"/>
                              <a:gd name="T32" fmla="*/ 350 w 454"/>
                              <a:gd name="T33" fmla="*/ 111 h 531"/>
                              <a:gd name="T34" fmla="*/ 350 w 454"/>
                              <a:gd name="T35" fmla="*/ 111 h 531"/>
                              <a:gd name="T36" fmla="*/ 350 w 454"/>
                              <a:gd name="T37" fmla="*/ 111 h 531"/>
                              <a:gd name="T38" fmla="*/ 310 w 454"/>
                              <a:gd name="T39" fmla="*/ 229 h 531"/>
                              <a:gd name="T40" fmla="*/ 251 w 454"/>
                              <a:gd name="T41" fmla="*/ 269 h 531"/>
                              <a:gd name="T42" fmla="*/ 208 w 454"/>
                              <a:gd name="T43" fmla="*/ 210 h 531"/>
                              <a:gd name="T44" fmla="*/ 268 w 454"/>
                              <a:gd name="T45" fmla="*/ 167 h 531"/>
                              <a:gd name="T46" fmla="*/ 310 w 454"/>
                              <a:gd name="T47" fmla="*/ 229 h 531"/>
                              <a:gd name="T48" fmla="*/ 310 w 454"/>
                              <a:gd name="T49" fmla="*/ 229 h 531"/>
                              <a:gd name="T50" fmla="*/ 310 w 454"/>
                              <a:gd name="T51" fmla="*/ 229 h 531"/>
                              <a:gd name="T52" fmla="*/ 310 w 454"/>
                              <a:gd name="T53" fmla="*/ 229 h 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54" h="531">
                                <a:moveTo>
                                  <a:pt x="350" y="111"/>
                                </a:moveTo>
                                <a:lnTo>
                                  <a:pt x="246" y="89"/>
                                </a:lnTo>
                                <a:lnTo>
                                  <a:pt x="182" y="0"/>
                                </a:lnTo>
                                <a:lnTo>
                                  <a:pt x="133" y="35"/>
                                </a:lnTo>
                                <a:lnTo>
                                  <a:pt x="161" y="75"/>
                                </a:lnTo>
                                <a:lnTo>
                                  <a:pt x="52" y="59"/>
                                </a:lnTo>
                                <a:lnTo>
                                  <a:pt x="0" y="354"/>
                                </a:lnTo>
                                <a:lnTo>
                                  <a:pt x="41" y="326"/>
                                </a:lnTo>
                                <a:lnTo>
                                  <a:pt x="185" y="531"/>
                                </a:lnTo>
                                <a:lnTo>
                                  <a:pt x="234" y="496"/>
                                </a:lnTo>
                                <a:lnTo>
                                  <a:pt x="152" y="375"/>
                                </a:lnTo>
                                <a:lnTo>
                                  <a:pt x="223" y="323"/>
                                </a:lnTo>
                                <a:lnTo>
                                  <a:pt x="308" y="446"/>
                                </a:lnTo>
                                <a:lnTo>
                                  <a:pt x="454" y="342"/>
                                </a:lnTo>
                                <a:lnTo>
                                  <a:pt x="310" y="137"/>
                                </a:lnTo>
                                <a:lnTo>
                                  <a:pt x="350" y="111"/>
                                </a:lnTo>
                                <a:lnTo>
                                  <a:pt x="350" y="111"/>
                                </a:lnTo>
                                <a:lnTo>
                                  <a:pt x="350" y="111"/>
                                </a:lnTo>
                                <a:lnTo>
                                  <a:pt x="350" y="111"/>
                                </a:lnTo>
                                <a:close/>
                                <a:moveTo>
                                  <a:pt x="310" y="229"/>
                                </a:moveTo>
                                <a:lnTo>
                                  <a:pt x="251" y="269"/>
                                </a:lnTo>
                                <a:lnTo>
                                  <a:pt x="208" y="210"/>
                                </a:lnTo>
                                <a:lnTo>
                                  <a:pt x="268" y="167"/>
                                </a:lnTo>
                                <a:lnTo>
                                  <a:pt x="310" y="229"/>
                                </a:lnTo>
                                <a:lnTo>
                                  <a:pt x="310" y="229"/>
                                </a:lnTo>
                                <a:lnTo>
                                  <a:pt x="310" y="229"/>
                                </a:lnTo>
                                <a:lnTo>
                                  <a:pt x="310" y="229"/>
                                </a:ln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 name="Freeform 32"/>
                        <wps:cNvSpPr>
                          <a:spLocks noEditPoints="1"/>
                        </wps:cNvSpPr>
                        <wps:spPr bwMode="auto">
                          <a:xfrm>
                            <a:off x="13869988" y="3489325"/>
                            <a:ext cx="1174750" cy="836613"/>
                          </a:xfrm>
                          <a:custGeom>
                            <a:avLst/>
                            <a:gdLst>
                              <a:gd name="T0" fmla="*/ 613 w 740"/>
                              <a:gd name="T1" fmla="*/ 0 h 527"/>
                              <a:gd name="T2" fmla="*/ 327 w 740"/>
                              <a:gd name="T3" fmla="*/ 0 h 527"/>
                              <a:gd name="T4" fmla="*/ 194 w 740"/>
                              <a:gd name="T5" fmla="*/ 95 h 527"/>
                              <a:gd name="T6" fmla="*/ 116 w 740"/>
                              <a:gd name="T7" fmla="*/ 348 h 527"/>
                              <a:gd name="T8" fmla="*/ 631 w 740"/>
                              <a:gd name="T9" fmla="*/ 255 h 527"/>
                              <a:gd name="T10" fmla="*/ 622 w 740"/>
                              <a:gd name="T11" fmla="*/ 135 h 527"/>
                              <a:gd name="T12" fmla="*/ 740 w 740"/>
                              <a:gd name="T13" fmla="*/ 180 h 527"/>
                              <a:gd name="T14" fmla="*/ 740 w 740"/>
                              <a:gd name="T15" fmla="*/ 180 h 527"/>
                              <a:gd name="T16" fmla="*/ 225 w 740"/>
                              <a:gd name="T17" fmla="*/ 340 h 527"/>
                              <a:gd name="T18" fmla="*/ 159 w 740"/>
                              <a:gd name="T19" fmla="*/ 362 h 527"/>
                              <a:gd name="T20" fmla="*/ 225 w 740"/>
                              <a:gd name="T21" fmla="*/ 340 h 527"/>
                              <a:gd name="T22" fmla="*/ 225 w 740"/>
                              <a:gd name="T23" fmla="*/ 340 h 527"/>
                              <a:gd name="T24" fmla="*/ 244 w 740"/>
                              <a:gd name="T25" fmla="*/ 369 h 527"/>
                              <a:gd name="T26" fmla="*/ 178 w 740"/>
                              <a:gd name="T27" fmla="*/ 390 h 527"/>
                              <a:gd name="T28" fmla="*/ 244 w 740"/>
                              <a:gd name="T29" fmla="*/ 369 h 527"/>
                              <a:gd name="T30" fmla="*/ 244 w 740"/>
                              <a:gd name="T31" fmla="*/ 369 h 527"/>
                              <a:gd name="T32" fmla="*/ 291 w 740"/>
                              <a:gd name="T33" fmla="*/ 293 h 527"/>
                              <a:gd name="T34" fmla="*/ 225 w 740"/>
                              <a:gd name="T35" fmla="*/ 314 h 527"/>
                              <a:gd name="T36" fmla="*/ 291 w 740"/>
                              <a:gd name="T37" fmla="*/ 293 h 527"/>
                              <a:gd name="T38" fmla="*/ 291 w 740"/>
                              <a:gd name="T39" fmla="*/ 293 h 527"/>
                              <a:gd name="T40" fmla="*/ 312 w 740"/>
                              <a:gd name="T41" fmla="*/ 322 h 527"/>
                              <a:gd name="T42" fmla="*/ 244 w 740"/>
                              <a:gd name="T43" fmla="*/ 343 h 527"/>
                              <a:gd name="T44" fmla="*/ 312 w 740"/>
                              <a:gd name="T45" fmla="*/ 322 h 527"/>
                              <a:gd name="T46" fmla="*/ 312 w 740"/>
                              <a:gd name="T47" fmla="*/ 322 h 527"/>
                              <a:gd name="T48" fmla="*/ 360 w 740"/>
                              <a:gd name="T49" fmla="*/ 246 h 527"/>
                              <a:gd name="T50" fmla="*/ 293 w 740"/>
                              <a:gd name="T51" fmla="*/ 267 h 527"/>
                              <a:gd name="T52" fmla="*/ 360 w 740"/>
                              <a:gd name="T53" fmla="*/ 246 h 527"/>
                              <a:gd name="T54" fmla="*/ 360 w 740"/>
                              <a:gd name="T55" fmla="*/ 246 h 527"/>
                              <a:gd name="T56" fmla="*/ 379 w 740"/>
                              <a:gd name="T57" fmla="*/ 274 h 527"/>
                              <a:gd name="T58" fmla="*/ 312 w 740"/>
                              <a:gd name="T59" fmla="*/ 296 h 527"/>
                              <a:gd name="T60" fmla="*/ 379 w 740"/>
                              <a:gd name="T61" fmla="*/ 274 h 527"/>
                              <a:gd name="T62" fmla="*/ 379 w 740"/>
                              <a:gd name="T63" fmla="*/ 274 h 527"/>
                              <a:gd name="T64" fmla="*/ 213 w 740"/>
                              <a:gd name="T65" fmla="*/ 270 h 527"/>
                              <a:gd name="T66" fmla="*/ 140 w 740"/>
                              <a:gd name="T67" fmla="*/ 54 h 527"/>
                              <a:gd name="T68" fmla="*/ 109 w 740"/>
                              <a:gd name="T69" fmla="*/ 76 h 527"/>
                              <a:gd name="T70" fmla="*/ 213 w 740"/>
                              <a:gd name="T71" fmla="*/ 270 h 527"/>
                              <a:gd name="T72" fmla="*/ 213 w 740"/>
                              <a:gd name="T73" fmla="*/ 270 h 527"/>
                              <a:gd name="T74" fmla="*/ 142 w 740"/>
                              <a:gd name="T75" fmla="*/ 319 h 527"/>
                              <a:gd name="T76" fmla="*/ 50 w 740"/>
                              <a:gd name="T77" fmla="*/ 71 h 527"/>
                              <a:gd name="T78" fmla="*/ 19 w 740"/>
                              <a:gd name="T79" fmla="*/ 95 h 527"/>
                              <a:gd name="T80" fmla="*/ 142 w 740"/>
                              <a:gd name="T81" fmla="*/ 319 h 527"/>
                              <a:gd name="T82" fmla="*/ 142 w 740"/>
                              <a:gd name="T83" fmla="*/ 319 h 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40" h="527">
                                <a:moveTo>
                                  <a:pt x="740" y="180"/>
                                </a:moveTo>
                                <a:lnTo>
                                  <a:pt x="613" y="0"/>
                                </a:lnTo>
                                <a:lnTo>
                                  <a:pt x="613" y="0"/>
                                </a:lnTo>
                                <a:lnTo>
                                  <a:pt x="327" y="0"/>
                                </a:lnTo>
                                <a:lnTo>
                                  <a:pt x="393" y="95"/>
                                </a:lnTo>
                                <a:lnTo>
                                  <a:pt x="194" y="95"/>
                                </a:lnTo>
                                <a:lnTo>
                                  <a:pt x="286" y="227"/>
                                </a:lnTo>
                                <a:lnTo>
                                  <a:pt x="116" y="348"/>
                                </a:lnTo>
                                <a:lnTo>
                                  <a:pt x="241" y="527"/>
                                </a:lnTo>
                                <a:lnTo>
                                  <a:pt x="631" y="255"/>
                                </a:lnTo>
                                <a:lnTo>
                                  <a:pt x="572" y="170"/>
                                </a:lnTo>
                                <a:lnTo>
                                  <a:pt x="622" y="135"/>
                                </a:lnTo>
                                <a:lnTo>
                                  <a:pt x="681" y="220"/>
                                </a:lnTo>
                                <a:lnTo>
                                  <a:pt x="740" y="180"/>
                                </a:lnTo>
                                <a:lnTo>
                                  <a:pt x="740" y="180"/>
                                </a:lnTo>
                                <a:lnTo>
                                  <a:pt x="740" y="180"/>
                                </a:lnTo>
                                <a:lnTo>
                                  <a:pt x="740" y="180"/>
                                </a:lnTo>
                                <a:close/>
                                <a:moveTo>
                                  <a:pt x="225" y="340"/>
                                </a:moveTo>
                                <a:lnTo>
                                  <a:pt x="171" y="381"/>
                                </a:lnTo>
                                <a:lnTo>
                                  <a:pt x="159" y="362"/>
                                </a:lnTo>
                                <a:lnTo>
                                  <a:pt x="213" y="324"/>
                                </a:lnTo>
                                <a:lnTo>
                                  <a:pt x="225" y="340"/>
                                </a:lnTo>
                                <a:lnTo>
                                  <a:pt x="225" y="340"/>
                                </a:lnTo>
                                <a:lnTo>
                                  <a:pt x="225" y="340"/>
                                </a:lnTo>
                                <a:lnTo>
                                  <a:pt x="225" y="340"/>
                                </a:lnTo>
                                <a:close/>
                                <a:moveTo>
                                  <a:pt x="244" y="369"/>
                                </a:moveTo>
                                <a:lnTo>
                                  <a:pt x="189" y="409"/>
                                </a:lnTo>
                                <a:lnTo>
                                  <a:pt x="178" y="390"/>
                                </a:lnTo>
                                <a:lnTo>
                                  <a:pt x="232" y="352"/>
                                </a:lnTo>
                                <a:lnTo>
                                  <a:pt x="244" y="369"/>
                                </a:lnTo>
                                <a:lnTo>
                                  <a:pt x="244" y="369"/>
                                </a:lnTo>
                                <a:lnTo>
                                  <a:pt x="244" y="369"/>
                                </a:lnTo>
                                <a:lnTo>
                                  <a:pt x="244" y="369"/>
                                </a:lnTo>
                                <a:close/>
                                <a:moveTo>
                                  <a:pt x="291" y="293"/>
                                </a:moveTo>
                                <a:lnTo>
                                  <a:pt x="237" y="333"/>
                                </a:lnTo>
                                <a:lnTo>
                                  <a:pt x="225" y="314"/>
                                </a:lnTo>
                                <a:lnTo>
                                  <a:pt x="279" y="277"/>
                                </a:lnTo>
                                <a:lnTo>
                                  <a:pt x="291" y="293"/>
                                </a:lnTo>
                                <a:lnTo>
                                  <a:pt x="291" y="293"/>
                                </a:lnTo>
                                <a:lnTo>
                                  <a:pt x="291" y="293"/>
                                </a:lnTo>
                                <a:lnTo>
                                  <a:pt x="291" y="293"/>
                                </a:lnTo>
                                <a:close/>
                                <a:moveTo>
                                  <a:pt x="312" y="322"/>
                                </a:moveTo>
                                <a:lnTo>
                                  <a:pt x="258" y="362"/>
                                </a:lnTo>
                                <a:lnTo>
                                  <a:pt x="244" y="343"/>
                                </a:lnTo>
                                <a:lnTo>
                                  <a:pt x="298" y="305"/>
                                </a:lnTo>
                                <a:lnTo>
                                  <a:pt x="312" y="322"/>
                                </a:lnTo>
                                <a:lnTo>
                                  <a:pt x="312" y="322"/>
                                </a:lnTo>
                                <a:lnTo>
                                  <a:pt x="312" y="322"/>
                                </a:lnTo>
                                <a:lnTo>
                                  <a:pt x="312" y="322"/>
                                </a:lnTo>
                                <a:close/>
                                <a:moveTo>
                                  <a:pt x="360" y="246"/>
                                </a:moveTo>
                                <a:lnTo>
                                  <a:pt x="305" y="286"/>
                                </a:lnTo>
                                <a:lnTo>
                                  <a:pt x="293" y="267"/>
                                </a:lnTo>
                                <a:lnTo>
                                  <a:pt x="348" y="229"/>
                                </a:lnTo>
                                <a:lnTo>
                                  <a:pt x="360" y="246"/>
                                </a:lnTo>
                                <a:lnTo>
                                  <a:pt x="360" y="246"/>
                                </a:lnTo>
                                <a:lnTo>
                                  <a:pt x="360" y="246"/>
                                </a:lnTo>
                                <a:lnTo>
                                  <a:pt x="360" y="246"/>
                                </a:lnTo>
                                <a:close/>
                                <a:moveTo>
                                  <a:pt x="379" y="274"/>
                                </a:moveTo>
                                <a:lnTo>
                                  <a:pt x="324" y="314"/>
                                </a:lnTo>
                                <a:lnTo>
                                  <a:pt x="312" y="296"/>
                                </a:lnTo>
                                <a:lnTo>
                                  <a:pt x="367" y="258"/>
                                </a:lnTo>
                                <a:lnTo>
                                  <a:pt x="379" y="274"/>
                                </a:lnTo>
                                <a:lnTo>
                                  <a:pt x="379" y="274"/>
                                </a:lnTo>
                                <a:lnTo>
                                  <a:pt x="379" y="274"/>
                                </a:lnTo>
                                <a:lnTo>
                                  <a:pt x="379" y="274"/>
                                </a:lnTo>
                                <a:close/>
                                <a:moveTo>
                                  <a:pt x="213" y="270"/>
                                </a:moveTo>
                                <a:lnTo>
                                  <a:pt x="267" y="232"/>
                                </a:lnTo>
                                <a:lnTo>
                                  <a:pt x="140" y="54"/>
                                </a:lnTo>
                                <a:lnTo>
                                  <a:pt x="121" y="66"/>
                                </a:lnTo>
                                <a:lnTo>
                                  <a:pt x="109" y="76"/>
                                </a:lnTo>
                                <a:lnTo>
                                  <a:pt x="90" y="90"/>
                                </a:lnTo>
                                <a:lnTo>
                                  <a:pt x="213" y="270"/>
                                </a:lnTo>
                                <a:lnTo>
                                  <a:pt x="213" y="270"/>
                                </a:lnTo>
                                <a:lnTo>
                                  <a:pt x="213" y="270"/>
                                </a:lnTo>
                                <a:lnTo>
                                  <a:pt x="213" y="270"/>
                                </a:lnTo>
                                <a:close/>
                                <a:moveTo>
                                  <a:pt x="142" y="319"/>
                                </a:moveTo>
                                <a:lnTo>
                                  <a:pt x="201" y="279"/>
                                </a:lnTo>
                                <a:lnTo>
                                  <a:pt x="50" y="71"/>
                                </a:lnTo>
                                <a:lnTo>
                                  <a:pt x="34" y="85"/>
                                </a:lnTo>
                                <a:lnTo>
                                  <a:pt x="19" y="95"/>
                                </a:lnTo>
                                <a:lnTo>
                                  <a:pt x="0" y="106"/>
                                </a:lnTo>
                                <a:lnTo>
                                  <a:pt x="142" y="319"/>
                                </a:lnTo>
                                <a:lnTo>
                                  <a:pt x="142" y="319"/>
                                </a:lnTo>
                                <a:lnTo>
                                  <a:pt x="142" y="319"/>
                                </a:lnTo>
                                <a:lnTo>
                                  <a:pt x="142" y="319"/>
                                </a:ln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 name="Freeform 33"/>
                        <wps:cNvSpPr>
                          <a:spLocks noEditPoints="1"/>
                        </wps:cNvSpPr>
                        <wps:spPr bwMode="auto">
                          <a:xfrm>
                            <a:off x="14447838" y="2254250"/>
                            <a:ext cx="803275" cy="781050"/>
                          </a:xfrm>
                          <a:custGeom>
                            <a:avLst/>
                            <a:gdLst>
                              <a:gd name="T0" fmla="*/ 198 w 214"/>
                              <a:gd name="T1" fmla="*/ 173 h 208"/>
                              <a:gd name="T2" fmla="*/ 155 w 214"/>
                              <a:gd name="T3" fmla="*/ 108 h 208"/>
                              <a:gd name="T4" fmla="*/ 119 w 214"/>
                              <a:gd name="T5" fmla="*/ 26 h 208"/>
                              <a:gd name="T6" fmla="*/ 151 w 214"/>
                              <a:gd name="T7" fmla="*/ 110 h 208"/>
                              <a:gd name="T8" fmla="*/ 185 w 214"/>
                              <a:gd name="T9" fmla="*/ 180 h 208"/>
                              <a:gd name="T10" fmla="*/ 136 w 214"/>
                              <a:gd name="T11" fmla="*/ 156 h 208"/>
                              <a:gd name="T12" fmla="*/ 107 w 214"/>
                              <a:gd name="T13" fmla="*/ 59 h 208"/>
                              <a:gd name="T14" fmla="*/ 107 w 214"/>
                              <a:gd name="T15" fmla="*/ 0 h 208"/>
                              <a:gd name="T16" fmla="*/ 157 w 214"/>
                              <a:gd name="T17" fmla="*/ 48 h 208"/>
                              <a:gd name="T18" fmla="*/ 210 w 214"/>
                              <a:gd name="T19" fmla="*/ 134 h 208"/>
                              <a:gd name="T20" fmla="*/ 198 w 214"/>
                              <a:gd name="T21" fmla="*/ 173 h 208"/>
                              <a:gd name="T22" fmla="*/ 134 w 214"/>
                              <a:gd name="T23" fmla="*/ 175 h 208"/>
                              <a:gd name="T24" fmla="*/ 101 w 214"/>
                              <a:gd name="T25" fmla="*/ 186 h 208"/>
                              <a:gd name="T26" fmla="*/ 129 w 214"/>
                              <a:gd name="T27" fmla="*/ 168 h 208"/>
                              <a:gd name="T28" fmla="*/ 118 w 214"/>
                              <a:gd name="T29" fmla="*/ 159 h 208"/>
                              <a:gd name="T30" fmla="*/ 114 w 214"/>
                              <a:gd name="T31" fmla="*/ 155 h 208"/>
                              <a:gd name="T32" fmla="*/ 114 w 214"/>
                              <a:gd name="T33" fmla="*/ 155 h 208"/>
                              <a:gd name="T34" fmla="*/ 96 w 214"/>
                              <a:gd name="T35" fmla="*/ 123 h 208"/>
                              <a:gd name="T36" fmla="*/ 87 w 214"/>
                              <a:gd name="T37" fmla="*/ 117 h 208"/>
                              <a:gd name="T38" fmla="*/ 31 w 214"/>
                              <a:gd name="T39" fmla="*/ 84 h 208"/>
                              <a:gd name="T40" fmla="*/ 92 w 214"/>
                              <a:gd name="T41" fmla="*/ 109 h 208"/>
                              <a:gd name="T42" fmla="*/ 93 w 214"/>
                              <a:gd name="T43" fmla="*/ 110 h 208"/>
                              <a:gd name="T44" fmla="*/ 90 w 214"/>
                              <a:gd name="T45" fmla="*/ 79 h 208"/>
                              <a:gd name="T46" fmla="*/ 0 w 214"/>
                              <a:gd name="T47" fmla="*/ 79 h 208"/>
                              <a:gd name="T48" fmla="*/ 101 w 214"/>
                              <a:gd name="T49" fmla="*/ 159 h 208"/>
                              <a:gd name="T50" fmla="*/ 81 w 214"/>
                              <a:gd name="T51" fmla="*/ 194 h 208"/>
                              <a:gd name="T52" fmla="*/ 139 w 214"/>
                              <a:gd name="T53" fmla="*/ 198 h 208"/>
                              <a:gd name="T54" fmla="*/ 154 w 214"/>
                              <a:gd name="T55" fmla="*/ 184 h 208"/>
                              <a:gd name="T56" fmla="*/ 136 w 214"/>
                              <a:gd name="T57" fmla="*/ 174 h 208"/>
                              <a:gd name="T58" fmla="*/ 134 w 214"/>
                              <a:gd name="T59" fmla="*/ 175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4" h="208">
                                <a:moveTo>
                                  <a:pt x="198" y="173"/>
                                </a:moveTo>
                                <a:cubicBezTo>
                                  <a:pt x="197" y="176"/>
                                  <a:pt x="173" y="142"/>
                                  <a:pt x="155" y="108"/>
                                </a:cubicBezTo>
                                <a:cubicBezTo>
                                  <a:pt x="134" y="68"/>
                                  <a:pt x="119" y="26"/>
                                  <a:pt x="119" y="26"/>
                                </a:cubicBezTo>
                                <a:cubicBezTo>
                                  <a:pt x="119" y="26"/>
                                  <a:pt x="132" y="68"/>
                                  <a:pt x="151" y="110"/>
                                </a:cubicBezTo>
                                <a:cubicBezTo>
                                  <a:pt x="166" y="145"/>
                                  <a:pt x="187" y="181"/>
                                  <a:pt x="185" y="180"/>
                                </a:cubicBezTo>
                                <a:cubicBezTo>
                                  <a:pt x="175" y="178"/>
                                  <a:pt x="157" y="172"/>
                                  <a:pt x="136" y="156"/>
                                </a:cubicBezTo>
                                <a:cubicBezTo>
                                  <a:pt x="105" y="134"/>
                                  <a:pt x="100" y="87"/>
                                  <a:pt x="107" y="59"/>
                                </a:cubicBezTo>
                                <a:cubicBezTo>
                                  <a:pt x="114" y="31"/>
                                  <a:pt x="107" y="0"/>
                                  <a:pt x="107" y="0"/>
                                </a:cubicBezTo>
                                <a:cubicBezTo>
                                  <a:pt x="107" y="0"/>
                                  <a:pt x="131" y="33"/>
                                  <a:pt x="157" y="48"/>
                                </a:cubicBezTo>
                                <a:cubicBezTo>
                                  <a:pt x="182" y="62"/>
                                  <a:pt x="214" y="99"/>
                                  <a:pt x="210" y="134"/>
                                </a:cubicBezTo>
                                <a:cubicBezTo>
                                  <a:pt x="208" y="154"/>
                                  <a:pt x="203" y="166"/>
                                  <a:pt x="198" y="173"/>
                                </a:cubicBezTo>
                                <a:moveTo>
                                  <a:pt x="134" y="175"/>
                                </a:moveTo>
                                <a:cubicBezTo>
                                  <a:pt x="119" y="181"/>
                                  <a:pt x="101" y="186"/>
                                  <a:pt x="101" y="186"/>
                                </a:cubicBezTo>
                                <a:cubicBezTo>
                                  <a:pt x="101" y="186"/>
                                  <a:pt x="114" y="175"/>
                                  <a:pt x="129" y="168"/>
                                </a:cubicBezTo>
                                <a:cubicBezTo>
                                  <a:pt x="125" y="165"/>
                                  <a:pt x="121" y="162"/>
                                  <a:pt x="118" y="159"/>
                                </a:cubicBezTo>
                                <a:cubicBezTo>
                                  <a:pt x="117" y="158"/>
                                  <a:pt x="116" y="157"/>
                                  <a:pt x="114" y="155"/>
                                </a:cubicBezTo>
                                <a:cubicBezTo>
                                  <a:pt x="114" y="155"/>
                                  <a:pt x="114" y="155"/>
                                  <a:pt x="114" y="155"/>
                                </a:cubicBezTo>
                                <a:cubicBezTo>
                                  <a:pt x="107" y="145"/>
                                  <a:pt x="100" y="135"/>
                                  <a:pt x="96" y="123"/>
                                </a:cubicBezTo>
                                <a:cubicBezTo>
                                  <a:pt x="94" y="122"/>
                                  <a:pt x="91" y="119"/>
                                  <a:pt x="87" y="117"/>
                                </a:cubicBezTo>
                                <a:cubicBezTo>
                                  <a:pt x="65" y="101"/>
                                  <a:pt x="31" y="84"/>
                                  <a:pt x="31" y="84"/>
                                </a:cubicBezTo>
                                <a:cubicBezTo>
                                  <a:pt x="31" y="84"/>
                                  <a:pt x="67" y="93"/>
                                  <a:pt x="92" y="109"/>
                                </a:cubicBezTo>
                                <a:cubicBezTo>
                                  <a:pt x="92" y="110"/>
                                  <a:pt x="92" y="110"/>
                                  <a:pt x="93" y="110"/>
                                </a:cubicBezTo>
                                <a:cubicBezTo>
                                  <a:pt x="90" y="100"/>
                                  <a:pt x="90" y="90"/>
                                  <a:pt x="90" y="79"/>
                                </a:cubicBezTo>
                                <a:cubicBezTo>
                                  <a:pt x="60" y="69"/>
                                  <a:pt x="23" y="74"/>
                                  <a:pt x="0" y="79"/>
                                </a:cubicBezTo>
                                <a:cubicBezTo>
                                  <a:pt x="46" y="99"/>
                                  <a:pt x="46" y="154"/>
                                  <a:pt x="101" y="159"/>
                                </a:cubicBezTo>
                                <a:cubicBezTo>
                                  <a:pt x="87" y="173"/>
                                  <a:pt x="81" y="194"/>
                                  <a:pt x="81" y="194"/>
                                </a:cubicBezTo>
                                <a:cubicBezTo>
                                  <a:pt x="81" y="194"/>
                                  <a:pt x="117" y="208"/>
                                  <a:pt x="139" y="198"/>
                                </a:cubicBezTo>
                                <a:cubicBezTo>
                                  <a:pt x="146" y="196"/>
                                  <a:pt x="151" y="190"/>
                                  <a:pt x="154" y="184"/>
                                </a:cubicBezTo>
                                <a:cubicBezTo>
                                  <a:pt x="148" y="181"/>
                                  <a:pt x="143" y="178"/>
                                  <a:pt x="136" y="174"/>
                                </a:cubicBezTo>
                                <a:cubicBezTo>
                                  <a:pt x="135" y="174"/>
                                  <a:pt x="134" y="175"/>
                                  <a:pt x="134" y="175"/>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 name="Freeform 34"/>
                        <wps:cNvSpPr>
                          <a:spLocks noEditPoints="1"/>
                        </wps:cNvSpPr>
                        <wps:spPr bwMode="auto">
                          <a:xfrm>
                            <a:off x="15449550" y="2168525"/>
                            <a:ext cx="1077913" cy="1009650"/>
                          </a:xfrm>
                          <a:custGeom>
                            <a:avLst/>
                            <a:gdLst>
                              <a:gd name="T0" fmla="*/ 9 w 287"/>
                              <a:gd name="T1" fmla="*/ 124 h 269"/>
                              <a:gd name="T2" fmla="*/ 181 w 287"/>
                              <a:gd name="T3" fmla="*/ 4 h 269"/>
                              <a:gd name="T4" fmla="*/ 157 w 287"/>
                              <a:gd name="T5" fmla="*/ 138 h 269"/>
                              <a:gd name="T6" fmla="*/ 152 w 287"/>
                              <a:gd name="T7" fmla="*/ 146 h 269"/>
                              <a:gd name="T8" fmla="*/ 143 w 287"/>
                              <a:gd name="T9" fmla="*/ 147 h 269"/>
                              <a:gd name="T10" fmla="*/ 9 w 287"/>
                              <a:gd name="T11" fmla="*/ 124 h 269"/>
                              <a:gd name="T12" fmla="*/ 174 w 287"/>
                              <a:gd name="T13" fmla="*/ 113 h 269"/>
                              <a:gd name="T14" fmla="*/ 169 w 287"/>
                              <a:gd name="T15" fmla="*/ 140 h 269"/>
                              <a:gd name="T16" fmla="*/ 159 w 287"/>
                              <a:gd name="T17" fmla="*/ 155 h 269"/>
                              <a:gd name="T18" fmla="*/ 141 w 287"/>
                              <a:gd name="T19" fmla="*/ 160 h 269"/>
                              <a:gd name="T20" fmla="*/ 114 w 287"/>
                              <a:gd name="T21" fmla="*/ 155 h 269"/>
                              <a:gd name="T22" fmla="*/ 94 w 287"/>
                              <a:gd name="T23" fmla="*/ 266 h 269"/>
                              <a:gd name="T24" fmla="*/ 94 w 287"/>
                              <a:gd name="T25" fmla="*/ 268 h 269"/>
                              <a:gd name="T26" fmla="*/ 103 w 287"/>
                              <a:gd name="T27" fmla="*/ 266 h 269"/>
                              <a:gd name="T28" fmla="*/ 282 w 287"/>
                              <a:gd name="T29" fmla="*/ 141 h 269"/>
                              <a:gd name="T30" fmla="*/ 287 w 287"/>
                              <a:gd name="T31" fmla="*/ 133 h 269"/>
                              <a:gd name="T32" fmla="*/ 285 w 287"/>
                              <a:gd name="T33" fmla="*/ 133 h 269"/>
                              <a:gd name="T34" fmla="*/ 174 w 287"/>
                              <a:gd name="T35" fmla="*/ 113 h 269"/>
                              <a:gd name="T36" fmla="*/ 3 w 287"/>
                              <a:gd name="T37" fmla="*/ 135 h 269"/>
                              <a:gd name="T38" fmla="*/ 1 w 287"/>
                              <a:gd name="T39" fmla="*/ 134 h 269"/>
                              <a:gd name="T40" fmla="*/ 3 w 287"/>
                              <a:gd name="T41" fmla="*/ 144 h 269"/>
                              <a:gd name="T42" fmla="*/ 83 w 287"/>
                              <a:gd name="T43" fmla="*/ 259 h 269"/>
                              <a:gd name="T44" fmla="*/ 102 w 287"/>
                              <a:gd name="T45" fmla="*/ 153 h 269"/>
                              <a:gd name="T46" fmla="*/ 3 w 287"/>
                              <a:gd name="T47" fmla="*/ 135 h 269"/>
                              <a:gd name="T48" fmla="*/ 193 w 287"/>
                              <a:gd name="T49" fmla="*/ 2 h 269"/>
                              <a:gd name="T50" fmla="*/ 176 w 287"/>
                              <a:gd name="T51" fmla="*/ 101 h 269"/>
                              <a:gd name="T52" fmla="*/ 282 w 287"/>
                              <a:gd name="T53" fmla="*/ 120 h 269"/>
                              <a:gd name="T54" fmla="*/ 202 w 287"/>
                              <a:gd name="T55" fmla="*/ 5 h 269"/>
                              <a:gd name="T56" fmla="*/ 194 w 287"/>
                              <a:gd name="T57" fmla="*/ 0 h 269"/>
                              <a:gd name="T58" fmla="*/ 193 w 287"/>
                              <a:gd name="T59" fmla="*/ 2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87" h="269">
                                <a:moveTo>
                                  <a:pt x="9" y="124"/>
                                </a:moveTo>
                                <a:cubicBezTo>
                                  <a:pt x="181" y="4"/>
                                  <a:pt x="181" y="4"/>
                                  <a:pt x="181" y="4"/>
                                </a:cubicBezTo>
                                <a:cubicBezTo>
                                  <a:pt x="157" y="138"/>
                                  <a:pt x="157" y="138"/>
                                  <a:pt x="157" y="138"/>
                                </a:cubicBezTo>
                                <a:cubicBezTo>
                                  <a:pt x="157" y="141"/>
                                  <a:pt x="155" y="144"/>
                                  <a:pt x="152" y="146"/>
                                </a:cubicBezTo>
                                <a:cubicBezTo>
                                  <a:pt x="149" y="148"/>
                                  <a:pt x="146" y="148"/>
                                  <a:pt x="143" y="147"/>
                                </a:cubicBezTo>
                                <a:cubicBezTo>
                                  <a:pt x="9" y="124"/>
                                  <a:pt x="9" y="124"/>
                                  <a:pt x="9" y="124"/>
                                </a:cubicBezTo>
                                <a:close/>
                                <a:moveTo>
                                  <a:pt x="174" y="113"/>
                                </a:moveTo>
                                <a:cubicBezTo>
                                  <a:pt x="169" y="140"/>
                                  <a:pt x="169" y="140"/>
                                  <a:pt x="169" y="140"/>
                                </a:cubicBezTo>
                                <a:cubicBezTo>
                                  <a:pt x="168" y="146"/>
                                  <a:pt x="164" y="152"/>
                                  <a:pt x="159" y="155"/>
                                </a:cubicBezTo>
                                <a:cubicBezTo>
                                  <a:pt x="154" y="159"/>
                                  <a:pt x="148" y="161"/>
                                  <a:pt x="141" y="160"/>
                                </a:cubicBezTo>
                                <a:cubicBezTo>
                                  <a:pt x="114" y="155"/>
                                  <a:pt x="114" y="155"/>
                                  <a:pt x="114" y="155"/>
                                </a:cubicBezTo>
                                <a:cubicBezTo>
                                  <a:pt x="94" y="266"/>
                                  <a:pt x="94" y="266"/>
                                  <a:pt x="94" y="266"/>
                                </a:cubicBezTo>
                                <a:cubicBezTo>
                                  <a:pt x="94" y="267"/>
                                  <a:pt x="94" y="268"/>
                                  <a:pt x="94" y="268"/>
                                </a:cubicBezTo>
                                <a:cubicBezTo>
                                  <a:pt x="97" y="269"/>
                                  <a:pt x="100" y="268"/>
                                  <a:pt x="103" y="266"/>
                                </a:cubicBezTo>
                                <a:cubicBezTo>
                                  <a:pt x="282" y="141"/>
                                  <a:pt x="282" y="141"/>
                                  <a:pt x="282" y="141"/>
                                </a:cubicBezTo>
                                <a:cubicBezTo>
                                  <a:pt x="285" y="139"/>
                                  <a:pt x="286" y="136"/>
                                  <a:pt x="287" y="133"/>
                                </a:cubicBezTo>
                                <a:cubicBezTo>
                                  <a:pt x="286" y="133"/>
                                  <a:pt x="286" y="133"/>
                                  <a:pt x="285" y="133"/>
                                </a:cubicBezTo>
                                <a:cubicBezTo>
                                  <a:pt x="174" y="113"/>
                                  <a:pt x="174" y="113"/>
                                  <a:pt x="174" y="113"/>
                                </a:cubicBezTo>
                                <a:close/>
                                <a:moveTo>
                                  <a:pt x="3" y="135"/>
                                </a:moveTo>
                                <a:cubicBezTo>
                                  <a:pt x="2" y="135"/>
                                  <a:pt x="1" y="135"/>
                                  <a:pt x="1" y="134"/>
                                </a:cubicBezTo>
                                <a:cubicBezTo>
                                  <a:pt x="0" y="138"/>
                                  <a:pt x="0" y="141"/>
                                  <a:pt x="3" y="144"/>
                                </a:cubicBezTo>
                                <a:cubicBezTo>
                                  <a:pt x="83" y="259"/>
                                  <a:pt x="83" y="259"/>
                                  <a:pt x="83" y="259"/>
                                </a:cubicBezTo>
                                <a:cubicBezTo>
                                  <a:pt x="102" y="153"/>
                                  <a:pt x="102" y="153"/>
                                  <a:pt x="102" y="153"/>
                                </a:cubicBezTo>
                                <a:cubicBezTo>
                                  <a:pt x="3" y="135"/>
                                  <a:pt x="3" y="135"/>
                                  <a:pt x="3" y="135"/>
                                </a:cubicBezTo>
                                <a:close/>
                                <a:moveTo>
                                  <a:pt x="193" y="2"/>
                                </a:moveTo>
                                <a:cubicBezTo>
                                  <a:pt x="176" y="101"/>
                                  <a:pt x="176" y="101"/>
                                  <a:pt x="176" y="101"/>
                                </a:cubicBezTo>
                                <a:cubicBezTo>
                                  <a:pt x="282" y="120"/>
                                  <a:pt x="282" y="120"/>
                                  <a:pt x="282" y="120"/>
                                </a:cubicBezTo>
                                <a:cubicBezTo>
                                  <a:pt x="202" y="5"/>
                                  <a:pt x="202" y="5"/>
                                  <a:pt x="202" y="5"/>
                                </a:cubicBezTo>
                                <a:cubicBezTo>
                                  <a:pt x="200" y="2"/>
                                  <a:pt x="197" y="0"/>
                                  <a:pt x="194" y="0"/>
                                </a:cubicBezTo>
                                <a:cubicBezTo>
                                  <a:pt x="194" y="0"/>
                                  <a:pt x="193" y="1"/>
                                  <a:pt x="193" y="2"/>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 name="Freeform 35"/>
                        <wps:cNvSpPr>
                          <a:spLocks noEditPoints="1"/>
                        </wps:cNvSpPr>
                        <wps:spPr bwMode="auto">
                          <a:xfrm>
                            <a:off x="16733838" y="2247900"/>
                            <a:ext cx="682625" cy="798513"/>
                          </a:xfrm>
                          <a:custGeom>
                            <a:avLst/>
                            <a:gdLst>
                              <a:gd name="T0" fmla="*/ 36 w 182"/>
                              <a:gd name="T1" fmla="*/ 128 h 213"/>
                              <a:gd name="T2" fmla="*/ 7 w 182"/>
                              <a:gd name="T3" fmla="*/ 116 h 213"/>
                              <a:gd name="T4" fmla="*/ 6 w 182"/>
                              <a:gd name="T5" fmla="*/ 138 h 213"/>
                              <a:gd name="T6" fmla="*/ 6 w 182"/>
                              <a:gd name="T7" fmla="*/ 138 h 213"/>
                              <a:gd name="T8" fmla="*/ 31 w 182"/>
                              <a:gd name="T9" fmla="*/ 160 h 213"/>
                              <a:gd name="T10" fmla="*/ 48 w 182"/>
                              <a:gd name="T11" fmla="*/ 139 h 213"/>
                              <a:gd name="T12" fmla="*/ 19 w 182"/>
                              <a:gd name="T13" fmla="*/ 148 h 213"/>
                              <a:gd name="T14" fmla="*/ 78 w 182"/>
                              <a:gd name="T15" fmla="*/ 110 h 213"/>
                              <a:gd name="T16" fmla="*/ 88 w 182"/>
                              <a:gd name="T17" fmla="*/ 135 h 213"/>
                              <a:gd name="T18" fmla="*/ 78 w 182"/>
                              <a:gd name="T19" fmla="*/ 110 h 213"/>
                              <a:gd name="T20" fmla="*/ 103 w 182"/>
                              <a:gd name="T21" fmla="*/ 129 h 213"/>
                              <a:gd name="T22" fmla="*/ 60 w 182"/>
                              <a:gd name="T23" fmla="*/ 117 h 213"/>
                              <a:gd name="T24" fmla="*/ 73 w 182"/>
                              <a:gd name="T25" fmla="*/ 141 h 213"/>
                              <a:gd name="T26" fmla="*/ 73 w 182"/>
                              <a:gd name="T27" fmla="*/ 141 h 213"/>
                              <a:gd name="T28" fmla="*/ 67 w 182"/>
                              <a:gd name="T29" fmla="*/ 204 h 213"/>
                              <a:gd name="T30" fmla="*/ 50 w 182"/>
                              <a:gd name="T31" fmla="*/ 174 h 213"/>
                              <a:gd name="T32" fmla="*/ 52 w 182"/>
                              <a:gd name="T33" fmla="*/ 198 h 213"/>
                              <a:gd name="T34" fmla="*/ 52 w 182"/>
                              <a:gd name="T35" fmla="*/ 198 h 213"/>
                              <a:gd name="T36" fmla="*/ 83 w 182"/>
                              <a:gd name="T37" fmla="*/ 211 h 213"/>
                              <a:gd name="T38" fmla="*/ 93 w 182"/>
                              <a:gd name="T39" fmla="*/ 186 h 213"/>
                              <a:gd name="T40" fmla="*/ 68 w 182"/>
                              <a:gd name="T41" fmla="*/ 204 h 213"/>
                              <a:gd name="T42" fmla="*/ 96 w 182"/>
                              <a:gd name="T43" fmla="*/ 140 h 213"/>
                              <a:gd name="T44" fmla="*/ 109 w 182"/>
                              <a:gd name="T45" fmla="*/ 129 h 213"/>
                              <a:gd name="T46" fmla="*/ 109 w 182"/>
                              <a:gd name="T47" fmla="*/ 130 h 213"/>
                              <a:gd name="T48" fmla="*/ 109 w 182"/>
                              <a:gd name="T49" fmla="*/ 130 h 213"/>
                              <a:gd name="T50" fmla="*/ 83 w 182"/>
                              <a:gd name="T51" fmla="*/ 150 h 213"/>
                              <a:gd name="T52" fmla="*/ 97 w 182"/>
                              <a:gd name="T53" fmla="*/ 141 h 213"/>
                              <a:gd name="T54" fmla="*/ 84 w 182"/>
                              <a:gd name="T55" fmla="*/ 151 h 213"/>
                              <a:gd name="T56" fmla="*/ 138 w 182"/>
                              <a:gd name="T57" fmla="*/ 75 h 213"/>
                              <a:gd name="T58" fmla="*/ 130 w 182"/>
                              <a:gd name="T59" fmla="*/ 57 h 213"/>
                              <a:gd name="T60" fmla="*/ 133 w 182"/>
                              <a:gd name="T61" fmla="*/ 82 h 213"/>
                              <a:gd name="T62" fmla="*/ 137 w 182"/>
                              <a:gd name="T63" fmla="*/ 75 h 213"/>
                              <a:gd name="T64" fmla="*/ 99 w 182"/>
                              <a:gd name="T65" fmla="*/ 46 h 213"/>
                              <a:gd name="T66" fmla="*/ 105 w 182"/>
                              <a:gd name="T67" fmla="*/ 78 h 213"/>
                              <a:gd name="T68" fmla="*/ 99 w 182"/>
                              <a:gd name="T69" fmla="*/ 47 h 213"/>
                              <a:gd name="T70" fmla="*/ 153 w 182"/>
                              <a:gd name="T71" fmla="*/ 186 h 213"/>
                              <a:gd name="T72" fmla="*/ 170 w 182"/>
                              <a:gd name="T73" fmla="*/ 178 h 213"/>
                              <a:gd name="T74" fmla="*/ 165 w 182"/>
                              <a:gd name="T75" fmla="*/ 184 h 213"/>
                              <a:gd name="T76" fmla="*/ 164 w 182"/>
                              <a:gd name="T77" fmla="*/ 184 h 213"/>
                              <a:gd name="T78" fmla="*/ 180 w 182"/>
                              <a:gd name="T79" fmla="*/ 146 h 213"/>
                              <a:gd name="T80" fmla="*/ 175 w 182"/>
                              <a:gd name="T81" fmla="*/ 162 h 213"/>
                              <a:gd name="T82" fmla="*/ 171 w 182"/>
                              <a:gd name="T83" fmla="*/ 130 h 213"/>
                              <a:gd name="T84" fmla="*/ 149 w 182"/>
                              <a:gd name="T85" fmla="*/ 28 h 213"/>
                              <a:gd name="T86" fmla="*/ 133 w 182"/>
                              <a:gd name="T87" fmla="*/ 29 h 213"/>
                              <a:gd name="T88" fmla="*/ 150 w 182"/>
                              <a:gd name="T89" fmla="*/ 27 h 213"/>
                              <a:gd name="T90" fmla="*/ 147 w 182"/>
                              <a:gd name="T91" fmla="*/ 1 h 213"/>
                              <a:gd name="T92" fmla="*/ 133 w 182"/>
                              <a:gd name="T93" fmla="*/ 28 h 213"/>
                              <a:gd name="T94" fmla="*/ 116 w 182"/>
                              <a:gd name="T95" fmla="*/ 31 h 213"/>
                              <a:gd name="T96" fmla="*/ 102 w 182"/>
                              <a:gd name="T97" fmla="*/ 17 h 213"/>
                              <a:gd name="T98" fmla="*/ 171 w 182"/>
                              <a:gd name="T99" fmla="*/ 96 h 213"/>
                              <a:gd name="T100" fmla="*/ 162 w 182"/>
                              <a:gd name="T101" fmla="*/ 110 h 213"/>
                              <a:gd name="T102" fmla="*/ 147 w 182"/>
                              <a:gd name="T103" fmla="*/ 81 h 213"/>
                              <a:gd name="T104" fmla="*/ 148 w 182"/>
                              <a:gd name="T105" fmla="*/ 83 h 213"/>
                              <a:gd name="T106" fmla="*/ 148 w 182"/>
                              <a:gd name="T107" fmla="*/ 83 h 213"/>
                              <a:gd name="T108" fmla="*/ 130 w 182"/>
                              <a:gd name="T109" fmla="*/ 110 h 213"/>
                              <a:gd name="T110" fmla="*/ 154 w 182"/>
                              <a:gd name="T111" fmla="*/ 124 h 213"/>
                              <a:gd name="T112" fmla="*/ 139 w 182"/>
                              <a:gd name="T113" fmla="*/ 96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82" h="213">
                                <a:moveTo>
                                  <a:pt x="19" y="148"/>
                                </a:moveTo>
                                <a:cubicBezTo>
                                  <a:pt x="6" y="138"/>
                                  <a:pt x="6" y="138"/>
                                  <a:pt x="6" y="138"/>
                                </a:cubicBezTo>
                                <a:cubicBezTo>
                                  <a:pt x="6" y="138"/>
                                  <a:pt x="6" y="138"/>
                                  <a:pt x="6" y="138"/>
                                </a:cubicBezTo>
                                <a:cubicBezTo>
                                  <a:pt x="0" y="132"/>
                                  <a:pt x="0" y="124"/>
                                  <a:pt x="4" y="119"/>
                                </a:cubicBezTo>
                                <a:cubicBezTo>
                                  <a:pt x="10" y="113"/>
                                  <a:pt x="18" y="112"/>
                                  <a:pt x="23" y="117"/>
                                </a:cubicBezTo>
                                <a:cubicBezTo>
                                  <a:pt x="23" y="117"/>
                                  <a:pt x="23" y="117"/>
                                  <a:pt x="23" y="117"/>
                                </a:cubicBezTo>
                                <a:cubicBezTo>
                                  <a:pt x="36" y="128"/>
                                  <a:pt x="36" y="128"/>
                                  <a:pt x="36" y="128"/>
                                </a:cubicBezTo>
                                <a:cubicBezTo>
                                  <a:pt x="19" y="148"/>
                                  <a:pt x="19" y="148"/>
                                  <a:pt x="19" y="148"/>
                                </a:cubicBezTo>
                                <a:cubicBezTo>
                                  <a:pt x="19" y="148"/>
                                  <a:pt x="19" y="148"/>
                                  <a:pt x="19" y="148"/>
                                </a:cubicBezTo>
                                <a:close/>
                                <a:moveTo>
                                  <a:pt x="37" y="128"/>
                                </a:moveTo>
                                <a:cubicBezTo>
                                  <a:pt x="24" y="116"/>
                                  <a:pt x="24" y="116"/>
                                  <a:pt x="24" y="116"/>
                                </a:cubicBezTo>
                                <a:cubicBezTo>
                                  <a:pt x="24" y="116"/>
                                  <a:pt x="24" y="116"/>
                                  <a:pt x="24" y="116"/>
                                </a:cubicBezTo>
                                <a:cubicBezTo>
                                  <a:pt x="24" y="116"/>
                                  <a:pt x="24" y="116"/>
                                  <a:pt x="24" y="116"/>
                                </a:cubicBezTo>
                                <a:cubicBezTo>
                                  <a:pt x="19" y="113"/>
                                  <a:pt x="12" y="113"/>
                                  <a:pt x="7" y="116"/>
                                </a:cubicBezTo>
                                <a:cubicBezTo>
                                  <a:pt x="6" y="117"/>
                                  <a:pt x="5" y="117"/>
                                  <a:pt x="4" y="119"/>
                                </a:cubicBezTo>
                                <a:cubicBezTo>
                                  <a:pt x="0" y="124"/>
                                  <a:pt x="0" y="132"/>
                                  <a:pt x="5" y="137"/>
                                </a:cubicBezTo>
                                <a:cubicBezTo>
                                  <a:pt x="5" y="137"/>
                                  <a:pt x="5" y="137"/>
                                  <a:pt x="5" y="137"/>
                                </a:cubicBezTo>
                                <a:cubicBezTo>
                                  <a:pt x="19" y="149"/>
                                  <a:pt x="19" y="149"/>
                                  <a:pt x="19" y="149"/>
                                </a:cubicBezTo>
                                <a:cubicBezTo>
                                  <a:pt x="37" y="128"/>
                                  <a:pt x="37" y="128"/>
                                  <a:pt x="37" y="128"/>
                                </a:cubicBezTo>
                                <a:cubicBezTo>
                                  <a:pt x="37" y="128"/>
                                  <a:pt x="37" y="128"/>
                                  <a:pt x="37" y="128"/>
                                </a:cubicBezTo>
                                <a:close/>
                                <a:moveTo>
                                  <a:pt x="6" y="138"/>
                                </a:moveTo>
                                <a:cubicBezTo>
                                  <a:pt x="6" y="137"/>
                                  <a:pt x="6" y="137"/>
                                  <a:pt x="6" y="137"/>
                                </a:cubicBezTo>
                                <a:cubicBezTo>
                                  <a:pt x="1" y="133"/>
                                  <a:pt x="1" y="124"/>
                                  <a:pt x="6" y="119"/>
                                </a:cubicBezTo>
                                <a:cubicBezTo>
                                  <a:pt x="6" y="118"/>
                                  <a:pt x="6" y="117"/>
                                  <a:pt x="8" y="116"/>
                                </a:cubicBezTo>
                                <a:cubicBezTo>
                                  <a:pt x="12" y="113"/>
                                  <a:pt x="19" y="113"/>
                                  <a:pt x="23" y="117"/>
                                </a:cubicBezTo>
                                <a:cubicBezTo>
                                  <a:pt x="36" y="128"/>
                                  <a:pt x="36" y="128"/>
                                  <a:pt x="36" y="128"/>
                                </a:cubicBezTo>
                                <a:cubicBezTo>
                                  <a:pt x="18" y="148"/>
                                  <a:pt x="18" y="148"/>
                                  <a:pt x="18" y="148"/>
                                </a:cubicBezTo>
                                <a:cubicBezTo>
                                  <a:pt x="6" y="138"/>
                                  <a:pt x="6" y="138"/>
                                  <a:pt x="6" y="138"/>
                                </a:cubicBezTo>
                                <a:close/>
                                <a:moveTo>
                                  <a:pt x="50" y="158"/>
                                </a:moveTo>
                                <a:cubicBezTo>
                                  <a:pt x="55" y="152"/>
                                  <a:pt x="55" y="144"/>
                                  <a:pt x="49" y="138"/>
                                </a:cubicBezTo>
                                <a:cubicBezTo>
                                  <a:pt x="49" y="138"/>
                                  <a:pt x="49" y="138"/>
                                  <a:pt x="49" y="138"/>
                                </a:cubicBezTo>
                                <a:cubicBezTo>
                                  <a:pt x="36" y="127"/>
                                  <a:pt x="36" y="127"/>
                                  <a:pt x="36" y="127"/>
                                </a:cubicBezTo>
                                <a:cubicBezTo>
                                  <a:pt x="18" y="149"/>
                                  <a:pt x="18" y="149"/>
                                  <a:pt x="18" y="149"/>
                                </a:cubicBezTo>
                                <a:cubicBezTo>
                                  <a:pt x="30" y="159"/>
                                  <a:pt x="30" y="159"/>
                                  <a:pt x="30" y="159"/>
                                </a:cubicBezTo>
                                <a:cubicBezTo>
                                  <a:pt x="31" y="160"/>
                                  <a:pt x="31" y="160"/>
                                  <a:pt x="31" y="160"/>
                                </a:cubicBezTo>
                                <a:cubicBezTo>
                                  <a:pt x="31" y="160"/>
                                  <a:pt x="31" y="160"/>
                                  <a:pt x="31" y="160"/>
                                </a:cubicBezTo>
                                <a:cubicBezTo>
                                  <a:pt x="36" y="163"/>
                                  <a:pt x="43" y="164"/>
                                  <a:pt x="48" y="160"/>
                                </a:cubicBezTo>
                                <a:cubicBezTo>
                                  <a:pt x="49" y="160"/>
                                  <a:pt x="49" y="159"/>
                                  <a:pt x="50" y="158"/>
                                </a:cubicBezTo>
                                <a:close/>
                                <a:moveTo>
                                  <a:pt x="19" y="148"/>
                                </a:moveTo>
                                <a:cubicBezTo>
                                  <a:pt x="36" y="128"/>
                                  <a:pt x="36" y="128"/>
                                  <a:pt x="36" y="128"/>
                                </a:cubicBezTo>
                                <a:cubicBezTo>
                                  <a:pt x="48" y="139"/>
                                  <a:pt x="48" y="139"/>
                                  <a:pt x="48" y="139"/>
                                </a:cubicBezTo>
                                <a:cubicBezTo>
                                  <a:pt x="48" y="139"/>
                                  <a:pt x="48" y="139"/>
                                  <a:pt x="48" y="139"/>
                                </a:cubicBezTo>
                                <a:cubicBezTo>
                                  <a:pt x="48" y="139"/>
                                  <a:pt x="48" y="139"/>
                                  <a:pt x="48" y="139"/>
                                </a:cubicBezTo>
                                <a:cubicBezTo>
                                  <a:pt x="54" y="144"/>
                                  <a:pt x="55" y="152"/>
                                  <a:pt x="50" y="157"/>
                                </a:cubicBezTo>
                                <a:cubicBezTo>
                                  <a:pt x="48" y="158"/>
                                  <a:pt x="48" y="159"/>
                                  <a:pt x="48" y="160"/>
                                </a:cubicBezTo>
                                <a:cubicBezTo>
                                  <a:pt x="42" y="163"/>
                                  <a:pt x="35" y="163"/>
                                  <a:pt x="31" y="159"/>
                                </a:cubicBezTo>
                                <a:cubicBezTo>
                                  <a:pt x="31" y="159"/>
                                  <a:pt x="31" y="159"/>
                                  <a:pt x="31" y="159"/>
                                </a:cubicBezTo>
                                <a:cubicBezTo>
                                  <a:pt x="19" y="148"/>
                                  <a:pt x="19" y="148"/>
                                  <a:pt x="19" y="148"/>
                                </a:cubicBezTo>
                                <a:cubicBezTo>
                                  <a:pt x="19" y="148"/>
                                  <a:pt x="19" y="148"/>
                                  <a:pt x="19" y="148"/>
                                </a:cubicBezTo>
                                <a:close/>
                                <a:moveTo>
                                  <a:pt x="88" y="135"/>
                                </a:moveTo>
                                <a:cubicBezTo>
                                  <a:pt x="104" y="129"/>
                                  <a:pt x="104" y="129"/>
                                  <a:pt x="104" y="129"/>
                                </a:cubicBezTo>
                                <a:cubicBezTo>
                                  <a:pt x="104" y="129"/>
                                  <a:pt x="104" y="129"/>
                                  <a:pt x="104" y="129"/>
                                </a:cubicBezTo>
                                <a:cubicBezTo>
                                  <a:pt x="111" y="126"/>
                                  <a:pt x="114" y="118"/>
                                  <a:pt x="111" y="111"/>
                                </a:cubicBezTo>
                                <a:cubicBezTo>
                                  <a:pt x="108" y="104"/>
                                  <a:pt x="100" y="101"/>
                                  <a:pt x="93" y="104"/>
                                </a:cubicBezTo>
                                <a:cubicBezTo>
                                  <a:pt x="93" y="104"/>
                                  <a:pt x="93" y="104"/>
                                  <a:pt x="93" y="104"/>
                                </a:cubicBezTo>
                                <a:cubicBezTo>
                                  <a:pt x="78" y="110"/>
                                  <a:pt x="78" y="110"/>
                                  <a:pt x="78" y="110"/>
                                </a:cubicBezTo>
                                <a:cubicBezTo>
                                  <a:pt x="88" y="135"/>
                                  <a:pt x="88" y="135"/>
                                  <a:pt x="88" y="135"/>
                                </a:cubicBezTo>
                                <a:cubicBezTo>
                                  <a:pt x="88" y="135"/>
                                  <a:pt x="88" y="135"/>
                                  <a:pt x="88" y="135"/>
                                </a:cubicBezTo>
                                <a:close/>
                                <a:moveTo>
                                  <a:pt x="111" y="111"/>
                                </a:moveTo>
                                <a:cubicBezTo>
                                  <a:pt x="108" y="104"/>
                                  <a:pt x="100" y="101"/>
                                  <a:pt x="94" y="103"/>
                                </a:cubicBezTo>
                                <a:cubicBezTo>
                                  <a:pt x="94" y="103"/>
                                  <a:pt x="94" y="103"/>
                                  <a:pt x="94" y="103"/>
                                </a:cubicBezTo>
                                <a:cubicBezTo>
                                  <a:pt x="78" y="110"/>
                                  <a:pt x="78" y="110"/>
                                  <a:pt x="78" y="110"/>
                                </a:cubicBezTo>
                                <a:cubicBezTo>
                                  <a:pt x="88" y="135"/>
                                  <a:pt x="88" y="135"/>
                                  <a:pt x="88" y="135"/>
                                </a:cubicBezTo>
                                <a:cubicBezTo>
                                  <a:pt x="104" y="129"/>
                                  <a:pt x="104" y="129"/>
                                  <a:pt x="104" y="129"/>
                                </a:cubicBezTo>
                                <a:cubicBezTo>
                                  <a:pt x="104" y="129"/>
                                  <a:pt x="104" y="129"/>
                                  <a:pt x="104" y="129"/>
                                </a:cubicBezTo>
                                <a:cubicBezTo>
                                  <a:pt x="104" y="129"/>
                                  <a:pt x="104" y="129"/>
                                  <a:pt x="104" y="129"/>
                                </a:cubicBezTo>
                                <a:cubicBezTo>
                                  <a:pt x="104" y="128"/>
                                  <a:pt x="105" y="128"/>
                                  <a:pt x="106" y="128"/>
                                </a:cubicBezTo>
                                <a:cubicBezTo>
                                  <a:pt x="111" y="124"/>
                                  <a:pt x="113" y="118"/>
                                  <a:pt x="111" y="111"/>
                                </a:cubicBezTo>
                                <a:close/>
                                <a:moveTo>
                                  <a:pt x="89" y="135"/>
                                </a:moveTo>
                                <a:cubicBezTo>
                                  <a:pt x="78" y="110"/>
                                  <a:pt x="78" y="110"/>
                                  <a:pt x="78" y="110"/>
                                </a:cubicBezTo>
                                <a:cubicBezTo>
                                  <a:pt x="93" y="104"/>
                                  <a:pt x="93" y="104"/>
                                  <a:pt x="93" y="104"/>
                                </a:cubicBezTo>
                                <a:cubicBezTo>
                                  <a:pt x="93" y="104"/>
                                  <a:pt x="93" y="104"/>
                                  <a:pt x="93" y="104"/>
                                </a:cubicBezTo>
                                <a:cubicBezTo>
                                  <a:pt x="93" y="104"/>
                                  <a:pt x="93" y="104"/>
                                  <a:pt x="93" y="104"/>
                                </a:cubicBezTo>
                                <a:cubicBezTo>
                                  <a:pt x="100" y="102"/>
                                  <a:pt x="107" y="105"/>
                                  <a:pt x="110" y="112"/>
                                </a:cubicBezTo>
                                <a:cubicBezTo>
                                  <a:pt x="113" y="117"/>
                                  <a:pt x="110" y="123"/>
                                  <a:pt x="105" y="127"/>
                                </a:cubicBezTo>
                                <a:cubicBezTo>
                                  <a:pt x="105" y="127"/>
                                  <a:pt x="104" y="128"/>
                                  <a:pt x="103" y="128"/>
                                </a:cubicBezTo>
                                <a:cubicBezTo>
                                  <a:pt x="103" y="129"/>
                                  <a:pt x="103" y="129"/>
                                  <a:pt x="103" y="129"/>
                                </a:cubicBezTo>
                                <a:cubicBezTo>
                                  <a:pt x="89" y="135"/>
                                  <a:pt x="89" y="135"/>
                                  <a:pt x="89" y="135"/>
                                </a:cubicBezTo>
                                <a:cubicBezTo>
                                  <a:pt x="89" y="135"/>
                                  <a:pt x="89" y="135"/>
                                  <a:pt x="89" y="135"/>
                                </a:cubicBezTo>
                                <a:close/>
                                <a:moveTo>
                                  <a:pt x="78" y="110"/>
                                </a:moveTo>
                                <a:cubicBezTo>
                                  <a:pt x="63" y="115"/>
                                  <a:pt x="63" y="115"/>
                                  <a:pt x="63" y="115"/>
                                </a:cubicBezTo>
                                <a:cubicBezTo>
                                  <a:pt x="62" y="116"/>
                                  <a:pt x="62" y="116"/>
                                  <a:pt x="62" y="116"/>
                                </a:cubicBezTo>
                                <a:cubicBezTo>
                                  <a:pt x="62" y="116"/>
                                  <a:pt x="62" y="116"/>
                                  <a:pt x="62" y="116"/>
                                </a:cubicBezTo>
                                <a:cubicBezTo>
                                  <a:pt x="61" y="116"/>
                                  <a:pt x="61" y="117"/>
                                  <a:pt x="60" y="117"/>
                                </a:cubicBezTo>
                                <a:cubicBezTo>
                                  <a:pt x="55" y="121"/>
                                  <a:pt x="53" y="127"/>
                                  <a:pt x="55" y="134"/>
                                </a:cubicBezTo>
                                <a:cubicBezTo>
                                  <a:pt x="58" y="141"/>
                                  <a:pt x="66" y="144"/>
                                  <a:pt x="73" y="142"/>
                                </a:cubicBezTo>
                                <a:cubicBezTo>
                                  <a:pt x="73" y="142"/>
                                  <a:pt x="73" y="142"/>
                                  <a:pt x="73" y="142"/>
                                </a:cubicBezTo>
                                <a:cubicBezTo>
                                  <a:pt x="89" y="135"/>
                                  <a:pt x="89" y="135"/>
                                  <a:pt x="89" y="135"/>
                                </a:cubicBezTo>
                                <a:cubicBezTo>
                                  <a:pt x="78" y="110"/>
                                  <a:pt x="78" y="110"/>
                                  <a:pt x="78" y="110"/>
                                </a:cubicBezTo>
                                <a:cubicBezTo>
                                  <a:pt x="78" y="110"/>
                                  <a:pt x="78" y="110"/>
                                  <a:pt x="78" y="110"/>
                                </a:cubicBezTo>
                                <a:close/>
                                <a:moveTo>
                                  <a:pt x="73" y="141"/>
                                </a:moveTo>
                                <a:cubicBezTo>
                                  <a:pt x="73" y="141"/>
                                  <a:pt x="73" y="141"/>
                                  <a:pt x="73" y="141"/>
                                </a:cubicBezTo>
                                <a:cubicBezTo>
                                  <a:pt x="66" y="143"/>
                                  <a:pt x="59" y="140"/>
                                  <a:pt x="56" y="133"/>
                                </a:cubicBezTo>
                                <a:cubicBezTo>
                                  <a:pt x="53" y="128"/>
                                  <a:pt x="55" y="121"/>
                                  <a:pt x="61" y="118"/>
                                </a:cubicBezTo>
                                <a:cubicBezTo>
                                  <a:pt x="61" y="117"/>
                                  <a:pt x="62" y="117"/>
                                  <a:pt x="62" y="116"/>
                                </a:cubicBezTo>
                                <a:cubicBezTo>
                                  <a:pt x="78" y="111"/>
                                  <a:pt x="78" y="111"/>
                                  <a:pt x="78" y="111"/>
                                </a:cubicBezTo>
                                <a:cubicBezTo>
                                  <a:pt x="88" y="134"/>
                                  <a:pt x="88" y="134"/>
                                  <a:pt x="88" y="134"/>
                                </a:cubicBezTo>
                                <a:cubicBezTo>
                                  <a:pt x="73" y="141"/>
                                  <a:pt x="73" y="141"/>
                                  <a:pt x="73" y="141"/>
                                </a:cubicBezTo>
                                <a:close/>
                                <a:moveTo>
                                  <a:pt x="78" y="180"/>
                                </a:moveTo>
                                <a:cubicBezTo>
                                  <a:pt x="63" y="173"/>
                                  <a:pt x="63" y="173"/>
                                  <a:pt x="63" y="173"/>
                                </a:cubicBezTo>
                                <a:cubicBezTo>
                                  <a:pt x="63" y="173"/>
                                  <a:pt x="63" y="173"/>
                                  <a:pt x="63" y="173"/>
                                </a:cubicBezTo>
                                <a:cubicBezTo>
                                  <a:pt x="56" y="170"/>
                                  <a:pt x="48" y="174"/>
                                  <a:pt x="46" y="180"/>
                                </a:cubicBezTo>
                                <a:cubicBezTo>
                                  <a:pt x="43" y="187"/>
                                  <a:pt x="45" y="195"/>
                                  <a:pt x="52" y="198"/>
                                </a:cubicBezTo>
                                <a:cubicBezTo>
                                  <a:pt x="52" y="198"/>
                                  <a:pt x="52" y="198"/>
                                  <a:pt x="52" y="198"/>
                                </a:cubicBezTo>
                                <a:cubicBezTo>
                                  <a:pt x="67" y="204"/>
                                  <a:pt x="67" y="204"/>
                                  <a:pt x="67" y="204"/>
                                </a:cubicBezTo>
                                <a:cubicBezTo>
                                  <a:pt x="78" y="180"/>
                                  <a:pt x="78" y="180"/>
                                  <a:pt x="78" y="180"/>
                                </a:cubicBezTo>
                                <a:cubicBezTo>
                                  <a:pt x="78" y="180"/>
                                  <a:pt x="78" y="180"/>
                                  <a:pt x="78" y="180"/>
                                </a:cubicBezTo>
                                <a:close/>
                                <a:moveTo>
                                  <a:pt x="79" y="179"/>
                                </a:moveTo>
                                <a:cubicBezTo>
                                  <a:pt x="63" y="173"/>
                                  <a:pt x="63" y="173"/>
                                  <a:pt x="63" y="173"/>
                                </a:cubicBezTo>
                                <a:cubicBezTo>
                                  <a:pt x="62" y="172"/>
                                  <a:pt x="62" y="172"/>
                                  <a:pt x="62" y="172"/>
                                </a:cubicBezTo>
                                <a:cubicBezTo>
                                  <a:pt x="62" y="172"/>
                                  <a:pt x="62" y="172"/>
                                  <a:pt x="62" y="172"/>
                                </a:cubicBezTo>
                                <a:cubicBezTo>
                                  <a:pt x="58" y="171"/>
                                  <a:pt x="53" y="172"/>
                                  <a:pt x="50" y="174"/>
                                </a:cubicBezTo>
                                <a:cubicBezTo>
                                  <a:pt x="48" y="176"/>
                                  <a:pt x="46" y="178"/>
                                  <a:pt x="45" y="180"/>
                                </a:cubicBezTo>
                                <a:cubicBezTo>
                                  <a:pt x="42" y="187"/>
                                  <a:pt x="45" y="195"/>
                                  <a:pt x="52" y="198"/>
                                </a:cubicBezTo>
                                <a:cubicBezTo>
                                  <a:pt x="52" y="198"/>
                                  <a:pt x="52" y="198"/>
                                  <a:pt x="52" y="198"/>
                                </a:cubicBezTo>
                                <a:cubicBezTo>
                                  <a:pt x="68" y="205"/>
                                  <a:pt x="68" y="205"/>
                                  <a:pt x="68" y="205"/>
                                </a:cubicBezTo>
                                <a:cubicBezTo>
                                  <a:pt x="79" y="179"/>
                                  <a:pt x="79" y="179"/>
                                  <a:pt x="79" y="179"/>
                                </a:cubicBezTo>
                                <a:cubicBezTo>
                                  <a:pt x="79" y="179"/>
                                  <a:pt x="79" y="179"/>
                                  <a:pt x="79" y="179"/>
                                </a:cubicBezTo>
                                <a:close/>
                                <a:moveTo>
                                  <a:pt x="52" y="198"/>
                                </a:moveTo>
                                <a:cubicBezTo>
                                  <a:pt x="52" y="198"/>
                                  <a:pt x="52" y="198"/>
                                  <a:pt x="52" y="198"/>
                                </a:cubicBezTo>
                                <a:cubicBezTo>
                                  <a:pt x="46" y="194"/>
                                  <a:pt x="43" y="187"/>
                                  <a:pt x="46" y="180"/>
                                </a:cubicBezTo>
                                <a:cubicBezTo>
                                  <a:pt x="46" y="178"/>
                                  <a:pt x="49" y="176"/>
                                  <a:pt x="51" y="175"/>
                                </a:cubicBezTo>
                                <a:cubicBezTo>
                                  <a:pt x="54" y="173"/>
                                  <a:pt x="59" y="171"/>
                                  <a:pt x="63" y="173"/>
                                </a:cubicBezTo>
                                <a:cubicBezTo>
                                  <a:pt x="78" y="180"/>
                                  <a:pt x="78" y="180"/>
                                  <a:pt x="78" y="180"/>
                                </a:cubicBezTo>
                                <a:cubicBezTo>
                                  <a:pt x="67" y="204"/>
                                  <a:pt x="67" y="204"/>
                                  <a:pt x="67" y="204"/>
                                </a:cubicBezTo>
                                <a:cubicBezTo>
                                  <a:pt x="52" y="198"/>
                                  <a:pt x="52" y="198"/>
                                  <a:pt x="52" y="198"/>
                                </a:cubicBezTo>
                                <a:close/>
                                <a:moveTo>
                                  <a:pt x="100" y="203"/>
                                </a:moveTo>
                                <a:cubicBezTo>
                                  <a:pt x="103" y="197"/>
                                  <a:pt x="101" y="189"/>
                                  <a:pt x="94" y="186"/>
                                </a:cubicBezTo>
                                <a:cubicBezTo>
                                  <a:pt x="94" y="186"/>
                                  <a:pt x="94" y="186"/>
                                  <a:pt x="94" y="186"/>
                                </a:cubicBezTo>
                                <a:cubicBezTo>
                                  <a:pt x="78" y="179"/>
                                  <a:pt x="78" y="179"/>
                                  <a:pt x="78" y="179"/>
                                </a:cubicBezTo>
                                <a:cubicBezTo>
                                  <a:pt x="67" y="205"/>
                                  <a:pt x="67" y="205"/>
                                  <a:pt x="67" y="205"/>
                                </a:cubicBezTo>
                                <a:cubicBezTo>
                                  <a:pt x="83" y="211"/>
                                  <a:pt x="83" y="211"/>
                                  <a:pt x="83" y="211"/>
                                </a:cubicBezTo>
                                <a:cubicBezTo>
                                  <a:pt x="83" y="211"/>
                                  <a:pt x="83" y="211"/>
                                  <a:pt x="83" y="211"/>
                                </a:cubicBezTo>
                                <a:cubicBezTo>
                                  <a:pt x="83" y="211"/>
                                  <a:pt x="83" y="211"/>
                                  <a:pt x="83" y="211"/>
                                </a:cubicBezTo>
                                <a:cubicBezTo>
                                  <a:pt x="87" y="213"/>
                                  <a:pt x="92" y="212"/>
                                  <a:pt x="96" y="209"/>
                                </a:cubicBezTo>
                                <a:cubicBezTo>
                                  <a:pt x="98" y="208"/>
                                  <a:pt x="99" y="206"/>
                                  <a:pt x="100" y="203"/>
                                </a:cubicBezTo>
                                <a:close/>
                                <a:moveTo>
                                  <a:pt x="68" y="204"/>
                                </a:moveTo>
                                <a:cubicBezTo>
                                  <a:pt x="78" y="180"/>
                                  <a:pt x="78" y="180"/>
                                  <a:pt x="78" y="180"/>
                                </a:cubicBezTo>
                                <a:cubicBezTo>
                                  <a:pt x="93" y="186"/>
                                  <a:pt x="93" y="186"/>
                                  <a:pt x="93" y="186"/>
                                </a:cubicBezTo>
                                <a:cubicBezTo>
                                  <a:pt x="93" y="186"/>
                                  <a:pt x="93" y="186"/>
                                  <a:pt x="93" y="186"/>
                                </a:cubicBezTo>
                                <a:cubicBezTo>
                                  <a:pt x="93" y="186"/>
                                  <a:pt x="93" y="186"/>
                                  <a:pt x="93" y="186"/>
                                </a:cubicBezTo>
                                <a:cubicBezTo>
                                  <a:pt x="100" y="189"/>
                                  <a:pt x="103" y="197"/>
                                  <a:pt x="99" y="203"/>
                                </a:cubicBezTo>
                                <a:cubicBezTo>
                                  <a:pt x="99" y="205"/>
                                  <a:pt x="97" y="207"/>
                                  <a:pt x="95" y="209"/>
                                </a:cubicBezTo>
                                <a:cubicBezTo>
                                  <a:pt x="92" y="211"/>
                                  <a:pt x="87" y="212"/>
                                  <a:pt x="83" y="210"/>
                                </a:cubicBezTo>
                                <a:cubicBezTo>
                                  <a:pt x="82" y="210"/>
                                  <a:pt x="82" y="210"/>
                                  <a:pt x="82" y="210"/>
                                </a:cubicBezTo>
                                <a:cubicBezTo>
                                  <a:pt x="68" y="204"/>
                                  <a:pt x="68" y="204"/>
                                  <a:pt x="68" y="204"/>
                                </a:cubicBezTo>
                                <a:cubicBezTo>
                                  <a:pt x="68" y="204"/>
                                  <a:pt x="68" y="204"/>
                                  <a:pt x="68" y="204"/>
                                </a:cubicBezTo>
                                <a:close/>
                                <a:moveTo>
                                  <a:pt x="113" y="162"/>
                                </a:moveTo>
                                <a:cubicBezTo>
                                  <a:pt x="126" y="151"/>
                                  <a:pt x="126" y="151"/>
                                  <a:pt x="126" y="151"/>
                                </a:cubicBezTo>
                                <a:cubicBezTo>
                                  <a:pt x="126" y="151"/>
                                  <a:pt x="126" y="151"/>
                                  <a:pt x="126" y="151"/>
                                </a:cubicBezTo>
                                <a:cubicBezTo>
                                  <a:pt x="132" y="147"/>
                                  <a:pt x="133" y="138"/>
                                  <a:pt x="128" y="132"/>
                                </a:cubicBezTo>
                                <a:cubicBezTo>
                                  <a:pt x="124" y="126"/>
                                  <a:pt x="116" y="125"/>
                                  <a:pt x="109" y="130"/>
                                </a:cubicBezTo>
                                <a:cubicBezTo>
                                  <a:pt x="109" y="130"/>
                                  <a:pt x="109" y="130"/>
                                  <a:pt x="109" y="130"/>
                                </a:cubicBezTo>
                                <a:cubicBezTo>
                                  <a:pt x="96" y="140"/>
                                  <a:pt x="96" y="140"/>
                                  <a:pt x="96" y="140"/>
                                </a:cubicBezTo>
                                <a:cubicBezTo>
                                  <a:pt x="113" y="162"/>
                                  <a:pt x="113" y="162"/>
                                  <a:pt x="113" y="162"/>
                                </a:cubicBezTo>
                                <a:cubicBezTo>
                                  <a:pt x="113" y="162"/>
                                  <a:pt x="113" y="162"/>
                                  <a:pt x="113" y="162"/>
                                </a:cubicBezTo>
                                <a:close/>
                                <a:moveTo>
                                  <a:pt x="126" y="152"/>
                                </a:moveTo>
                                <a:cubicBezTo>
                                  <a:pt x="127" y="151"/>
                                  <a:pt x="127" y="151"/>
                                  <a:pt x="127" y="151"/>
                                </a:cubicBezTo>
                                <a:cubicBezTo>
                                  <a:pt x="127" y="151"/>
                                  <a:pt x="127" y="151"/>
                                  <a:pt x="127" y="151"/>
                                </a:cubicBezTo>
                                <a:cubicBezTo>
                                  <a:pt x="132" y="146"/>
                                  <a:pt x="133" y="138"/>
                                  <a:pt x="129" y="132"/>
                                </a:cubicBezTo>
                                <a:cubicBezTo>
                                  <a:pt x="124" y="126"/>
                                  <a:pt x="115" y="125"/>
                                  <a:pt x="109" y="129"/>
                                </a:cubicBezTo>
                                <a:cubicBezTo>
                                  <a:pt x="109" y="129"/>
                                  <a:pt x="109" y="129"/>
                                  <a:pt x="109" y="129"/>
                                </a:cubicBezTo>
                                <a:cubicBezTo>
                                  <a:pt x="96" y="140"/>
                                  <a:pt x="96" y="140"/>
                                  <a:pt x="96" y="140"/>
                                </a:cubicBezTo>
                                <a:cubicBezTo>
                                  <a:pt x="113" y="162"/>
                                  <a:pt x="113" y="162"/>
                                  <a:pt x="113" y="162"/>
                                </a:cubicBezTo>
                                <a:cubicBezTo>
                                  <a:pt x="113" y="162"/>
                                  <a:pt x="113" y="162"/>
                                  <a:pt x="113" y="162"/>
                                </a:cubicBezTo>
                                <a:cubicBezTo>
                                  <a:pt x="126" y="152"/>
                                  <a:pt x="126" y="152"/>
                                  <a:pt x="126" y="152"/>
                                </a:cubicBezTo>
                                <a:cubicBezTo>
                                  <a:pt x="126" y="152"/>
                                  <a:pt x="126" y="152"/>
                                  <a:pt x="126" y="152"/>
                                </a:cubicBezTo>
                                <a:close/>
                                <a:moveTo>
                                  <a:pt x="109" y="130"/>
                                </a:moveTo>
                                <a:cubicBezTo>
                                  <a:pt x="109" y="130"/>
                                  <a:pt x="109" y="130"/>
                                  <a:pt x="109" y="130"/>
                                </a:cubicBezTo>
                                <a:cubicBezTo>
                                  <a:pt x="109" y="130"/>
                                  <a:pt x="109" y="130"/>
                                  <a:pt x="109" y="130"/>
                                </a:cubicBezTo>
                                <a:cubicBezTo>
                                  <a:pt x="116" y="125"/>
                                  <a:pt x="123" y="127"/>
                                  <a:pt x="128" y="132"/>
                                </a:cubicBezTo>
                                <a:cubicBezTo>
                                  <a:pt x="132" y="138"/>
                                  <a:pt x="131" y="146"/>
                                  <a:pt x="126" y="151"/>
                                </a:cubicBezTo>
                                <a:cubicBezTo>
                                  <a:pt x="114" y="161"/>
                                  <a:pt x="114" y="161"/>
                                  <a:pt x="114" y="161"/>
                                </a:cubicBezTo>
                                <a:cubicBezTo>
                                  <a:pt x="97" y="140"/>
                                  <a:pt x="97" y="140"/>
                                  <a:pt x="97" y="140"/>
                                </a:cubicBezTo>
                                <a:cubicBezTo>
                                  <a:pt x="109" y="130"/>
                                  <a:pt x="109" y="130"/>
                                  <a:pt x="109" y="130"/>
                                </a:cubicBezTo>
                                <a:cubicBezTo>
                                  <a:pt x="109" y="130"/>
                                  <a:pt x="109" y="130"/>
                                  <a:pt x="109" y="130"/>
                                </a:cubicBezTo>
                                <a:close/>
                                <a:moveTo>
                                  <a:pt x="114" y="161"/>
                                </a:moveTo>
                                <a:cubicBezTo>
                                  <a:pt x="97" y="140"/>
                                  <a:pt x="97" y="140"/>
                                  <a:pt x="97" y="140"/>
                                </a:cubicBezTo>
                                <a:cubicBezTo>
                                  <a:pt x="97" y="140"/>
                                  <a:pt x="97" y="140"/>
                                  <a:pt x="97" y="140"/>
                                </a:cubicBezTo>
                                <a:cubicBezTo>
                                  <a:pt x="83" y="150"/>
                                  <a:pt x="83" y="150"/>
                                  <a:pt x="83" y="150"/>
                                </a:cubicBezTo>
                                <a:cubicBezTo>
                                  <a:pt x="83" y="150"/>
                                  <a:pt x="83" y="150"/>
                                  <a:pt x="83" y="150"/>
                                </a:cubicBezTo>
                                <a:cubicBezTo>
                                  <a:pt x="83" y="150"/>
                                  <a:pt x="83" y="150"/>
                                  <a:pt x="83" y="150"/>
                                </a:cubicBezTo>
                                <a:cubicBezTo>
                                  <a:pt x="77" y="155"/>
                                  <a:pt x="76" y="164"/>
                                  <a:pt x="81" y="169"/>
                                </a:cubicBezTo>
                                <a:cubicBezTo>
                                  <a:pt x="85" y="175"/>
                                  <a:pt x="94" y="176"/>
                                  <a:pt x="100" y="172"/>
                                </a:cubicBezTo>
                                <a:cubicBezTo>
                                  <a:pt x="100" y="172"/>
                                  <a:pt x="100" y="172"/>
                                  <a:pt x="100" y="172"/>
                                </a:cubicBezTo>
                                <a:cubicBezTo>
                                  <a:pt x="100" y="172"/>
                                  <a:pt x="100" y="172"/>
                                  <a:pt x="100" y="172"/>
                                </a:cubicBezTo>
                                <a:cubicBezTo>
                                  <a:pt x="114" y="161"/>
                                  <a:pt x="114" y="161"/>
                                  <a:pt x="114" y="161"/>
                                </a:cubicBezTo>
                                <a:cubicBezTo>
                                  <a:pt x="114" y="161"/>
                                  <a:pt x="114" y="161"/>
                                  <a:pt x="114" y="161"/>
                                </a:cubicBezTo>
                                <a:close/>
                                <a:moveTo>
                                  <a:pt x="97" y="141"/>
                                </a:moveTo>
                                <a:cubicBezTo>
                                  <a:pt x="113" y="161"/>
                                  <a:pt x="113" y="161"/>
                                  <a:pt x="113" y="161"/>
                                </a:cubicBezTo>
                                <a:cubicBezTo>
                                  <a:pt x="100" y="171"/>
                                  <a:pt x="100" y="171"/>
                                  <a:pt x="100" y="171"/>
                                </a:cubicBezTo>
                                <a:cubicBezTo>
                                  <a:pt x="100" y="171"/>
                                  <a:pt x="100" y="171"/>
                                  <a:pt x="100" y="171"/>
                                </a:cubicBezTo>
                                <a:cubicBezTo>
                                  <a:pt x="100" y="171"/>
                                  <a:pt x="100" y="171"/>
                                  <a:pt x="100" y="171"/>
                                </a:cubicBezTo>
                                <a:cubicBezTo>
                                  <a:pt x="100" y="171"/>
                                  <a:pt x="100" y="171"/>
                                  <a:pt x="100" y="171"/>
                                </a:cubicBezTo>
                                <a:cubicBezTo>
                                  <a:pt x="94" y="175"/>
                                  <a:pt x="86" y="174"/>
                                  <a:pt x="82" y="168"/>
                                </a:cubicBezTo>
                                <a:cubicBezTo>
                                  <a:pt x="77" y="163"/>
                                  <a:pt x="78" y="155"/>
                                  <a:pt x="84" y="151"/>
                                </a:cubicBezTo>
                                <a:cubicBezTo>
                                  <a:pt x="84" y="150"/>
                                  <a:pt x="84" y="150"/>
                                  <a:pt x="84" y="150"/>
                                </a:cubicBezTo>
                                <a:cubicBezTo>
                                  <a:pt x="97" y="141"/>
                                  <a:pt x="97" y="141"/>
                                  <a:pt x="97" y="141"/>
                                </a:cubicBezTo>
                                <a:cubicBezTo>
                                  <a:pt x="97" y="141"/>
                                  <a:pt x="97" y="141"/>
                                  <a:pt x="97" y="141"/>
                                </a:cubicBezTo>
                                <a:close/>
                                <a:moveTo>
                                  <a:pt x="105" y="78"/>
                                </a:moveTo>
                                <a:cubicBezTo>
                                  <a:pt x="121" y="83"/>
                                  <a:pt x="121" y="83"/>
                                  <a:pt x="121" y="83"/>
                                </a:cubicBezTo>
                                <a:cubicBezTo>
                                  <a:pt x="121" y="83"/>
                                  <a:pt x="121" y="83"/>
                                  <a:pt x="121" y="83"/>
                                </a:cubicBezTo>
                                <a:cubicBezTo>
                                  <a:pt x="128" y="85"/>
                                  <a:pt x="135" y="82"/>
                                  <a:pt x="138" y="75"/>
                                </a:cubicBezTo>
                                <a:cubicBezTo>
                                  <a:pt x="140" y="68"/>
                                  <a:pt x="137" y="61"/>
                                  <a:pt x="130" y="58"/>
                                </a:cubicBezTo>
                                <a:cubicBezTo>
                                  <a:pt x="130" y="58"/>
                                  <a:pt x="130" y="58"/>
                                  <a:pt x="130" y="58"/>
                                </a:cubicBezTo>
                                <a:cubicBezTo>
                                  <a:pt x="114" y="52"/>
                                  <a:pt x="114" y="52"/>
                                  <a:pt x="114" y="52"/>
                                </a:cubicBezTo>
                                <a:cubicBezTo>
                                  <a:pt x="105" y="78"/>
                                  <a:pt x="105" y="78"/>
                                  <a:pt x="105" y="78"/>
                                </a:cubicBezTo>
                                <a:cubicBezTo>
                                  <a:pt x="105" y="78"/>
                                  <a:pt x="105" y="78"/>
                                  <a:pt x="105" y="78"/>
                                </a:cubicBezTo>
                                <a:close/>
                                <a:moveTo>
                                  <a:pt x="138" y="75"/>
                                </a:moveTo>
                                <a:cubicBezTo>
                                  <a:pt x="141" y="68"/>
                                  <a:pt x="137" y="60"/>
                                  <a:pt x="130" y="57"/>
                                </a:cubicBezTo>
                                <a:cubicBezTo>
                                  <a:pt x="130" y="57"/>
                                  <a:pt x="130" y="57"/>
                                  <a:pt x="130" y="57"/>
                                </a:cubicBezTo>
                                <a:cubicBezTo>
                                  <a:pt x="114" y="52"/>
                                  <a:pt x="114" y="52"/>
                                  <a:pt x="114" y="52"/>
                                </a:cubicBezTo>
                                <a:cubicBezTo>
                                  <a:pt x="105" y="78"/>
                                  <a:pt x="105" y="78"/>
                                  <a:pt x="105" y="78"/>
                                </a:cubicBezTo>
                                <a:cubicBezTo>
                                  <a:pt x="121" y="83"/>
                                  <a:pt x="121" y="83"/>
                                  <a:pt x="121" y="83"/>
                                </a:cubicBezTo>
                                <a:cubicBezTo>
                                  <a:pt x="121" y="84"/>
                                  <a:pt x="121" y="84"/>
                                  <a:pt x="121" y="84"/>
                                </a:cubicBezTo>
                                <a:cubicBezTo>
                                  <a:pt x="121" y="84"/>
                                  <a:pt x="121" y="84"/>
                                  <a:pt x="121" y="84"/>
                                </a:cubicBezTo>
                                <a:cubicBezTo>
                                  <a:pt x="125" y="85"/>
                                  <a:pt x="129" y="84"/>
                                  <a:pt x="133" y="82"/>
                                </a:cubicBezTo>
                                <a:cubicBezTo>
                                  <a:pt x="136" y="80"/>
                                  <a:pt x="137" y="78"/>
                                  <a:pt x="138" y="75"/>
                                </a:cubicBezTo>
                                <a:close/>
                                <a:moveTo>
                                  <a:pt x="106" y="77"/>
                                </a:moveTo>
                                <a:cubicBezTo>
                                  <a:pt x="115" y="53"/>
                                  <a:pt x="115" y="53"/>
                                  <a:pt x="115" y="53"/>
                                </a:cubicBezTo>
                                <a:cubicBezTo>
                                  <a:pt x="130" y="58"/>
                                  <a:pt x="130" y="58"/>
                                  <a:pt x="130" y="58"/>
                                </a:cubicBezTo>
                                <a:cubicBezTo>
                                  <a:pt x="130" y="58"/>
                                  <a:pt x="130" y="58"/>
                                  <a:pt x="130" y="58"/>
                                </a:cubicBezTo>
                                <a:cubicBezTo>
                                  <a:pt x="130" y="58"/>
                                  <a:pt x="130" y="58"/>
                                  <a:pt x="130" y="58"/>
                                </a:cubicBezTo>
                                <a:cubicBezTo>
                                  <a:pt x="137" y="61"/>
                                  <a:pt x="140" y="68"/>
                                  <a:pt x="137" y="75"/>
                                </a:cubicBezTo>
                                <a:cubicBezTo>
                                  <a:pt x="137" y="77"/>
                                  <a:pt x="134" y="80"/>
                                  <a:pt x="133" y="81"/>
                                </a:cubicBezTo>
                                <a:cubicBezTo>
                                  <a:pt x="129" y="83"/>
                                  <a:pt x="125" y="84"/>
                                  <a:pt x="121" y="83"/>
                                </a:cubicBezTo>
                                <a:cubicBezTo>
                                  <a:pt x="120" y="83"/>
                                  <a:pt x="120" y="83"/>
                                  <a:pt x="120" y="83"/>
                                </a:cubicBezTo>
                                <a:cubicBezTo>
                                  <a:pt x="106" y="77"/>
                                  <a:pt x="106" y="77"/>
                                  <a:pt x="106" y="77"/>
                                </a:cubicBezTo>
                                <a:cubicBezTo>
                                  <a:pt x="106" y="77"/>
                                  <a:pt x="106" y="77"/>
                                  <a:pt x="106" y="77"/>
                                </a:cubicBezTo>
                                <a:close/>
                                <a:moveTo>
                                  <a:pt x="115" y="52"/>
                                </a:moveTo>
                                <a:cubicBezTo>
                                  <a:pt x="99" y="46"/>
                                  <a:pt x="99" y="46"/>
                                  <a:pt x="99" y="46"/>
                                </a:cubicBezTo>
                                <a:cubicBezTo>
                                  <a:pt x="99" y="46"/>
                                  <a:pt x="99" y="46"/>
                                  <a:pt x="99" y="46"/>
                                </a:cubicBezTo>
                                <a:cubicBezTo>
                                  <a:pt x="99" y="46"/>
                                  <a:pt x="99" y="46"/>
                                  <a:pt x="99" y="46"/>
                                </a:cubicBezTo>
                                <a:cubicBezTo>
                                  <a:pt x="95" y="45"/>
                                  <a:pt x="90" y="45"/>
                                  <a:pt x="86" y="48"/>
                                </a:cubicBezTo>
                                <a:cubicBezTo>
                                  <a:pt x="84" y="49"/>
                                  <a:pt x="82" y="52"/>
                                  <a:pt x="81" y="54"/>
                                </a:cubicBezTo>
                                <a:cubicBezTo>
                                  <a:pt x="79" y="62"/>
                                  <a:pt x="82" y="69"/>
                                  <a:pt x="89" y="72"/>
                                </a:cubicBezTo>
                                <a:cubicBezTo>
                                  <a:pt x="89" y="72"/>
                                  <a:pt x="89" y="72"/>
                                  <a:pt x="89" y="72"/>
                                </a:cubicBezTo>
                                <a:cubicBezTo>
                                  <a:pt x="105" y="78"/>
                                  <a:pt x="105" y="78"/>
                                  <a:pt x="105" y="78"/>
                                </a:cubicBezTo>
                                <a:cubicBezTo>
                                  <a:pt x="115" y="52"/>
                                  <a:pt x="115" y="52"/>
                                  <a:pt x="115" y="52"/>
                                </a:cubicBezTo>
                                <a:cubicBezTo>
                                  <a:pt x="115" y="52"/>
                                  <a:pt x="115" y="52"/>
                                  <a:pt x="115" y="52"/>
                                </a:cubicBezTo>
                                <a:close/>
                                <a:moveTo>
                                  <a:pt x="91" y="72"/>
                                </a:moveTo>
                                <a:cubicBezTo>
                                  <a:pt x="90" y="72"/>
                                  <a:pt x="90" y="72"/>
                                  <a:pt x="90" y="72"/>
                                </a:cubicBezTo>
                                <a:cubicBezTo>
                                  <a:pt x="83" y="69"/>
                                  <a:pt x="80" y="61"/>
                                  <a:pt x="82" y="54"/>
                                </a:cubicBezTo>
                                <a:cubicBezTo>
                                  <a:pt x="83" y="52"/>
                                  <a:pt x="85" y="50"/>
                                  <a:pt x="87" y="48"/>
                                </a:cubicBezTo>
                                <a:cubicBezTo>
                                  <a:pt x="90" y="46"/>
                                  <a:pt x="95" y="45"/>
                                  <a:pt x="99" y="47"/>
                                </a:cubicBezTo>
                                <a:cubicBezTo>
                                  <a:pt x="114" y="53"/>
                                  <a:pt x="114" y="53"/>
                                  <a:pt x="114" y="53"/>
                                </a:cubicBezTo>
                                <a:cubicBezTo>
                                  <a:pt x="105" y="77"/>
                                  <a:pt x="105" y="77"/>
                                  <a:pt x="105" y="77"/>
                                </a:cubicBezTo>
                                <a:cubicBezTo>
                                  <a:pt x="91" y="72"/>
                                  <a:pt x="91" y="72"/>
                                  <a:pt x="91" y="72"/>
                                </a:cubicBezTo>
                                <a:close/>
                                <a:moveTo>
                                  <a:pt x="149" y="154"/>
                                </a:moveTo>
                                <a:cubicBezTo>
                                  <a:pt x="144" y="169"/>
                                  <a:pt x="144" y="169"/>
                                  <a:pt x="144" y="169"/>
                                </a:cubicBezTo>
                                <a:cubicBezTo>
                                  <a:pt x="144" y="169"/>
                                  <a:pt x="144" y="169"/>
                                  <a:pt x="144" y="169"/>
                                </a:cubicBezTo>
                                <a:cubicBezTo>
                                  <a:pt x="142" y="176"/>
                                  <a:pt x="146" y="184"/>
                                  <a:pt x="153" y="186"/>
                                </a:cubicBezTo>
                                <a:cubicBezTo>
                                  <a:pt x="160" y="189"/>
                                  <a:pt x="167" y="185"/>
                                  <a:pt x="170" y="178"/>
                                </a:cubicBezTo>
                                <a:cubicBezTo>
                                  <a:pt x="170" y="178"/>
                                  <a:pt x="170" y="178"/>
                                  <a:pt x="170" y="178"/>
                                </a:cubicBezTo>
                                <a:cubicBezTo>
                                  <a:pt x="175" y="162"/>
                                  <a:pt x="175" y="162"/>
                                  <a:pt x="175" y="162"/>
                                </a:cubicBezTo>
                                <a:cubicBezTo>
                                  <a:pt x="149" y="154"/>
                                  <a:pt x="149" y="154"/>
                                  <a:pt x="149" y="154"/>
                                </a:cubicBezTo>
                                <a:cubicBezTo>
                                  <a:pt x="149" y="154"/>
                                  <a:pt x="149" y="154"/>
                                  <a:pt x="149" y="154"/>
                                </a:cubicBezTo>
                                <a:close/>
                                <a:moveTo>
                                  <a:pt x="170" y="178"/>
                                </a:moveTo>
                                <a:cubicBezTo>
                                  <a:pt x="170" y="178"/>
                                  <a:pt x="170" y="178"/>
                                  <a:pt x="170" y="178"/>
                                </a:cubicBezTo>
                                <a:cubicBezTo>
                                  <a:pt x="175" y="162"/>
                                  <a:pt x="175" y="162"/>
                                  <a:pt x="175" y="162"/>
                                </a:cubicBezTo>
                                <a:cubicBezTo>
                                  <a:pt x="149" y="153"/>
                                  <a:pt x="149" y="153"/>
                                  <a:pt x="149" y="153"/>
                                </a:cubicBezTo>
                                <a:cubicBezTo>
                                  <a:pt x="144" y="169"/>
                                  <a:pt x="144" y="169"/>
                                  <a:pt x="144" y="169"/>
                                </a:cubicBezTo>
                                <a:cubicBezTo>
                                  <a:pt x="143" y="170"/>
                                  <a:pt x="143" y="170"/>
                                  <a:pt x="143" y="170"/>
                                </a:cubicBezTo>
                                <a:cubicBezTo>
                                  <a:pt x="143" y="170"/>
                                  <a:pt x="143" y="170"/>
                                  <a:pt x="143" y="170"/>
                                </a:cubicBezTo>
                                <a:cubicBezTo>
                                  <a:pt x="141" y="177"/>
                                  <a:pt x="146" y="184"/>
                                  <a:pt x="153" y="186"/>
                                </a:cubicBezTo>
                                <a:cubicBezTo>
                                  <a:pt x="157" y="188"/>
                                  <a:pt x="161" y="187"/>
                                  <a:pt x="165" y="184"/>
                                </a:cubicBezTo>
                                <a:cubicBezTo>
                                  <a:pt x="167" y="183"/>
                                  <a:pt x="169" y="181"/>
                                  <a:pt x="170" y="178"/>
                                </a:cubicBezTo>
                                <a:close/>
                                <a:moveTo>
                                  <a:pt x="149" y="154"/>
                                </a:moveTo>
                                <a:cubicBezTo>
                                  <a:pt x="174" y="162"/>
                                  <a:pt x="174" y="162"/>
                                  <a:pt x="174" y="162"/>
                                </a:cubicBezTo>
                                <a:cubicBezTo>
                                  <a:pt x="169" y="177"/>
                                  <a:pt x="169" y="177"/>
                                  <a:pt x="169" y="177"/>
                                </a:cubicBezTo>
                                <a:cubicBezTo>
                                  <a:pt x="169" y="177"/>
                                  <a:pt x="169" y="177"/>
                                  <a:pt x="169" y="177"/>
                                </a:cubicBezTo>
                                <a:cubicBezTo>
                                  <a:pt x="169" y="177"/>
                                  <a:pt x="169" y="177"/>
                                  <a:pt x="169" y="177"/>
                                </a:cubicBezTo>
                                <a:cubicBezTo>
                                  <a:pt x="168" y="180"/>
                                  <a:pt x="166" y="182"/>
                                  <a:pt x="164" y="184"/>
                                </a:cubicBezTo>
                                <a:cubicBezTo>
                                  <a:pt x="161" y="186"/>
                                  <a:pt x="157" y="187"/>
                                  <a:pt x="153" y="186"/>
                                </a:cubicBezTo>
                                <a:cubicBezTo>
                                  <a:pt x="146" y="184"/>
                                  <a:pt x="142" y="176"/>
                                  <a:pt x="144" y="170"/>
                                </a:cubicBezTo>
                                <a:cubicBezTo>
                                  <a:pt x="144" y="169"/>
                                  <a:pt x="144" y="169"/>
                                  <a:pt x="144" y="169"/>
                                </a:cubicBezTo>
                                <a:cubicBezTo>
                                  <a:pt x="149" y="154"/>
                                  <a:pt x="149" y="154"/>
                                  <a:pt x="149" y="154"/>
                                </a:cubicBezTo>
                                <a:cubicBezTo>
                                  <a:pt x="149" y="154"/>
                                  <a:pt x="149" y="154"/>
                                  <a:pt x="149" y="154"/>
                                </a:cubicBezTo>
                                <a:close/>
                                <a:moveTo>
                                  <a:pt x="180" y="146"/>
                                </a:moveTo>
                                <a:cubicBezTo>
                                  <a:pt x="180" y="146"/>
                                  <a:pt x="180" y="146"/>
                                  <a:pt x="180" y="146"/>
                                </a:cubicBezTo>
                                <a:cubicBezTo>
                                  <a:pt x="180" y="146"/>
                                  <a:pt x="180" y="146"/>
                                  <a:pt x="180" y="146"/>
                                </a:cubicBezTo>
                                <a:cubicBezTo>
                                  <a:pt x="182" y="139"/>
                                  <a:pt x="179" y="131"/>
                                  <a:pt x="171" y="129"/>
                                </a:cubicBezTo>
                                <a:cubicBezTo>
                                  <a:pt x="167" y="128"/>
                                  <a:pt x="162" y="128"/>
                                  <a:pt x="159" y="131"/>
                                </a:cubicBezTo>
                                <a:cubicBezTo>
                                  <a:pt x="156" y="133"/>
                                  <a:pt x="155" y="135"/>
                                  <a:pt x="154" y="137"/>
                                </a:cubicBezTo>
                                <a:cubicBezTo>
                                  <a:pt x="154" y="137"/>
                                  <a:pt x="154" y="137"/>
                                  <a:pt x="154" y="137"/>
                                </a:cubicBezTo>
                                <a:cubicBezTo>
                                  <a:pt x="148" y="154"/>
                                  <a:pt x="148" y="154"/>
                                  <a:pt x="148" y="154"/>
                                </a:cubicBezTo>
                                <a:cubicBezTo>
                                  <a:pt x="175" y="162"/>
                                  <a:pt x="175" y="162"/>
                                  <a:pt x="175" y="162"/>
                                </a:cubicBezTo>
                                <a:cubicBezTo>
                                  <a:pt x="180" y="146"/>
                                  <a:pt x="180" y="146"/>
                                  <a:pt x="180" y="146"/>
                                </a:cubicBezTo>
                                <a:cubicBezTo>
                                  <a:pt x="180" y="146"/>
                                  <a:pt x="180" y="146"/>
                                  <a:pt x="180" y="146"/>
                                </a:cubicBezTo>
                                <a:close/>
                                <a:moveTo>
                                  <a:pt x="155" y="138"/>
                                </a:moveTo>
                                <a:cubicBezTo>
                                  <a:pt x="155" y="138"/>
                                  <a:pt x="155" y="138"/>
                                  <a:pt x="155" y="138"/>
                                </a:cubicBezTo>
                                <a:cubicBezTo>
                                  <a:pt x="154" y="138"/>
                                  <a:pt x="154" y="138"/>
                                  <a:pt x="154" y="138"/>
                                </a:cubicBezTo>
                                <a:cubicBezTo>
                                  <a:pt x="155" y="135"/>
                                  <a:pt x="157" y="133"/>
                                  <a:pt x="159" y="131"/>
                                </a:cubicBezTo>
                                <a:cubicBezTo>
                                  <a:pt x="163" y="129"/>
                                  <a:pt x="167" y="129"/>
                                  <a:pt x="171" y="130"/>
                                </a:cubicBezTo>
                                <a:cubicBezTo>
                                  <a:pt x="178" y="132"/>
                                  <a:pt x="181" y="139"/>
                                  <a:pt x="179" y="146"/>
                                </a:cubicBezTo>
                                <a:cubicBezTo>
                                  <a:pt x="174" y="161"/>
                                  <a:pt x="174" y="161"/>
                                  <a:pt x="174" y="161"/>
                                </a:cubicBezTo>
                                <a:cubicBezTo>
                                  <a:pt x="150" y="153"/>
                                  <a:pt x="150" y="153"/>
                                  <a:pt x="150" y="153"/>
                                </a:cubicBezTo>
                                <a:cubicBezTo>
                                  <a:pt x="155" y="138"/>
                                  <a:pt x="155" y="138"/>
                                  <a:pt x="155" y="138"/>
                                </a:cubicBezTo>
                                <a:cubicBezTo>
                                  <a:pt x="155" y="138"/>
                                  <a:pt x="155" y="138"/>
                                  <a:pt x="155" y="138"/>
                                </a:cubicBezTo>
                                <a:close/>
                                <a:moveTo>
                                  <a:pt x="133" y="29"/>
                                </a:moveTo>
                                <a:cubicBezTo>
                                  <a:pt x="149" y="28"/>
                                  <a:pt x="149" y="28"/>
                                  <a:pt x="149" y="28"/>
                                </a:cubicBezTo>
                                <a:cubicBezTo>
                                  <a:pt x="149" y="28"/>
                                  <a:pt x="149" y="28"/>
                                  <a:pt x="149" y="28"/>
                                </a:cubicBezTo>
                                <a:cubicBezTo>
                                  <a:pt x="157" y="26"/>
                                  <a:pt x="162" y="20"/>
                                  <a:pt x="161" y="13"/>
                                </a:cubicBezTo>
                                <a:cubicBezTo>
                                  <a:pt x="160" y="6"/>
                                  <a:pt x="155" y="0"/>
                                  <a:pt x="147" y="0"/>
                                </a:cubicBezTo>
                                <a:cubicBezTo>
                                  <a:pt x="147" y="0"/>
                                  <a:pt x="147" y="0"/>
                                  <a:pt x="147" y="0"/>
                                </a:cubicBezTo>
                                <a:cubicBezTo>
                                  <a:pt x="130" y="2"/>
                                  <a:pt x="130" y="2"/>
                                  <a:pt x="130" y="2"/>
                                </a:cubicBezTo>
                                <a:cubicBezTo>
                                  <a:pt x="133" y="29"/>
                                  <a:pt x="133" y="29"/>
                                  <a:pt x="133" y="29"/>
                                </a:cubicBezTo>
                                <a:cubicBezTo>
                                  <a:pt x="133" y="29"/>
                                  <a:pt x="133" y="29"/>
                                  <a:pt x="133" y="29"/>
                                </a:cubicBezTo>
                                <a:close/>
                                <a:moveTo>
                                  <a:pt x="161" y="13"/>
                                </a:moveTo>
                                <a:cubicBezTo>
                                  <a:pt x="161" y="5"/>
                                  <a:pt x="155" y="0"/>
                                  <a:pt x="147" y="0"/>
                                </a:cubicBezTo>
                                <a:cubicBezTo>
                                  <a:pt x="147" y="0"/>
                                  <a:pt x="147" y="0"/>
                                  <a:pt x="147" y="0"/>
                                </a:cubicBezTo>
                                <a:cubicBezTo>
                                  <a:pt x="130" y="1"/>
                                  <a:pt x="130" y="1"/>
                                  <a:pt x="130" y="1"/>
                                </a:cubicBezTo>
                                <a:cubicBezTo>
                                  <a:pt x="133" y="29"/>
                                  <a:pt x="133" y="29"/>
                                  <a:pt x="133" y="29"/>
                                </a:cubicBezTo>
                                <a:cubicBezTo>
                                  <a:pt x="149" y="28"/>
                                  <a:pt x="149" y="28"/>
                                  <a:pt x="149" y="28"/>
                                </a:cubicBezTo>
                                <a:cubicBezTo>
                                  <a:pt x="150" y="27"/>
                                  <a:pt x="150" y="27"/>
                                  <a:pt x="150" y="27"/>
                                </a:cubicBezTo>
                                <a:cubicBezTo>
                                  <a:pt x="150" y="27"/>
                                  <a:pt x="150" y="27"/>
                                  <a:pt x="150" y="27"/>
                                </a:cubicBezTo>
                                <a:cubicBezTo>
                                  <a:pt x="152" y="27"/>
                                  <a:pt x="154" y="26"/>
                                  <a:pt x="156" y="25"/>
                                </a:cubicBezTo>
                                <a:cubicBezTo>
                                  <a:pt x="160" y="22"/>
                                  <a:pt x="162" y="18"/>
                                  <a:pt x="161" y="13"/>
                                </a:cubicBezTo>
                                <a:close/>
                                <a:moveTo>
                                  <a:pt x="133" y="28"/>
                                </a:moveTo>
                                <a:cubicBezTo>
                                  <a:pt x="131" y="2"/>
                                  <a:pt x="131" y="2"/>
                                  <a:pt x="131" y="2"/>
                                </a:cubicBezTo>
                                <a:cubicBezTo>
                                  <a:pt x="147" y="1"/>
                                  <a:pt x="147" y="1"/>
                                  <a:pt x="147" y="1"/>
                                </a:cubicBezTo>
                                <a:cubicBezTo>
                                  <a:pt x="147" y="1"/>
                                  <a:pt x="147" y="1"/>
                                  <a:pt x="147" y="1"/>
                                </a:cubicBezTo>
                                <a:cubicBezTo>
                                  <a:pt x="147" y="1"/>
                                  <a:pt x="147" y="1"/>
                                  <a:pt x="147" y="1"/>
                                </a:cubicBezTo>
                                <a:cubicBezTo>
                                  <a:pt x="154" y="0"/>
                                  <a:pt x="160" y="6"/>
                                  <a:pt x="161" y="13"/>
                                </a:cubicBezTo>
                                <a:cubicBezTo>
                                  <a:pt x="161" y="18"/>
                                  <a:pt x="159" y="22"/>
                                  <a:pt x="155" y="24"/>
                                </a:cubicBezTo>
                                <a:cubicBezTo>
                                  <a:pt x="154" y="26"/>
                                  <a:pt x="151" y="27"/>
                                  <a:pt x="149" y="27"/>
                                </a:cubicBezTo>
                                <a:cubicBezTo>
                                  <a:pt x="149" y="27"/>
                                  <a:pt x="149" y="27"/>
                                  <a:pt x="149" y="27"/>
                                </a:cubicBezTo>
                                <a:cubicBezTo>
                                  <a:pt x="133" y="28"/>
                                  <a:pt x="133" y="28"/>
                                  <a:pt x="133" y="28"/>
                                </a:cubicBezTo>
                                <a:cubicBezTo>
                                  <a:pt x="133" y="28"/>
                                  <a:pt x="133" y="28"/>
                                  <a:pt x="133" y="28"/>
                                </a:cubicBezTo>
                                <a:close/>
                                <a:moveTo>
                                  <a:pt x="131" y="1"/>
                                </a:moveTo>
                                <a:cubicBezTo>
                                  <a:pt x="114" y="2"/>
                                  <a:pt x="114" y="2"/>
                                  <a:pt x="114" y="2"/>
                                </a:cubicBezTo>
                                <a:cubicBezTo>
                                  <a:pt x="113" y="3"/>
                                  <a:pt x="113" y="3"/>
                                  <a:pt x="113" y="3"/>
                                </a:cubicBezTo>
                                <a:cubicBezTo>
                                  <a:pt x="113" y="3"/>
                                  <a:pt x="113" y="3"/>
                                  <a:pt x="113" y="3"/>
                                </a:cubicBezTo>
                                <a:cubicBezTo>
                                  <a:pt x="112" y="3"/>
                                  <a:pt x="109" y="4"/>
                                  <a:pt x="107" y="5"/>
                                </a:cubicBezTo>
                                <a:cubicBezTo>
                                  <a:pt x="104" y="8"/>
                                  <a:pt x="101" y="13"/>
                                  <a:pt x="102" y="18"/>
                                </a:cubicBezTo>
                                <a:cubicBezTo>
                                  <a:pt x="102" y="25"/>
                                  <a:pt x="108" y="31"/>
                                  <a:pt x="116" y="31"/>
                                </a:cubicBezTo>
                                <a:cubicBezTo>
                                  <a:pt x="116" y="31"/>
                                  <a:pt x="116" y="31"/>
                                  <a:pt x="116" y="31"/>
                                </a:cubicBezTo>
                                <a:cubicBezTo>
                                  <a:pt x="133" y="30"/>
                                  <a:pt x="133" y="30"/>
                                  <a:pt x="133" y="30"/>
                                </a:cubicBezTo>
                                <a:cubicBezTo>
                                  <a:pt x="131" y="1"/>
                                  <a:pt x="131" y="1"/>
                                  <a:pt x="131" y="1"/>
                                </a:cubicBezTo>
                                <a:cubicBezTo>
                                  <a:pt x="131" y="1"/>
                                  <a:pt x="131" y="1"/>
                                  <a:pt x="131" y="1"/>
                                </a:cubicBezTo>
                                <a:close/>
                                <a:moveTo>
                                  <a:pt x="117" y="29"/>
                                </a:moveTo>
                                <a:cubicBezTo>
                                  <a:pt x="116" y="30"/>
                                  <a:pt x="116" y="30"/>
                                  <a:pt x="116" y="30"/>
                                </a:cubicBezTo>
                                <a:cubicBezTo>
                                  <a:pt x="109" y="30"/>
                                  <a:pt x="103" y="25"/>
                                  <a:pt x="102" y="17"/>
                                </a:cubicBezTo>
                                <a:cubicBezTo>
                                  <a:pt x="102" y="13"/>
                                  <a:pt x="104" y="9"/>
                                  <a:pt x="108" y="6"/>
                                </a:cubicBezTo>
                                <a:cubicBezTo>
                                  <a:pt x="110" y="5"/>
                                  <a:pt x="112" y="4"/>
                                  <a:pt x="114" y="4"/>
                                </a:cubicBezTo>
                                <a:cubicBezTo>
                                  <a:pt x="130" y="2"/>
                                  <a:pt x="130" y="2"/>
                                  <a:pt x="130" y="2"/>
                                </a:cubicBezTo>
                                <a:cubicBezTo>
                                  <a:pt x="132" y="28"/>
                                  <a:pt x="132" y="28"/>
                                  <a:pt x="132" y="28"/>
                                </a:cubicBezTo>
                                <a:cubicBezTo>
                                  <a:pt x="117" y="29"/>
                                  <a:pt x="117" y="29"/>
                                  <a:pt x="117" y="29"/>
                                </a:cubicBezTo>
                                <a:close/>
                                <a:moveTo>
                                  <a:pt x="162" y="110"/>
                                </a:moveTo>
                                <a:cubicBezTo>
                                  <a:pt x="171" y="96"/>
                                  <a:pt x="171" y="96"/>
                                  <a:pt x="171" y="96"/>
                                </a:cubicBezTo>
                                <a:cubicBezTo>
                                  <a:pt x="171" y="96"/>
                                  <a:pt x="171" y="96"/>
                                  <a:pt x="171" y="96"/>
                                </a:cubicBezTo>
                                <a:cubicBezTo>
                                  <a:pt x="175" y="90"/>
                                  <a:pt x="173" y="82"/>
                                  <a:pt x="166" y="78"/>
                                </a:cubicBezTo>
                                <a:cubicBezTo>
                                  <a:pt x="160" y="73"/>
                                  <a:pt x="152" y="76"/>
                                  <a:pt x="148" y="82"/>
                                </a:cubicBezTo>
                                <a:cubicBezTo>
                                  <a:pt x="148" y="82"/>
                                  <a:pt x="148" y="82"/>
                                  <a:pt x="148" y="82"/>
                                </a:cubicBezTo>
                                <a:cubicBezTo>
                                  <a:pt x="139" y="96"/>
                                  <a:pt x="139" y="96"/>
                                  <a:pt x="139" y="96"/>
                                </a:cubicBezTo>
                                <a:cubicBezTo>
                                  <a:pt x="162" y="110"/>
                                  <a:pt x="162" y="110"/>
                                  <a:pt x="162" y="110"/>
                                </a:cubicBezTo>
                                <a:cubicBezTo>
                                  <a:pt x="162" y="110"/>
                                  <a:pt x="162" y="110"/>
                                  <a:pt x="162" y="110"/>
                                </a:cubicBezTo>
                                <a:close/>
                                <a:moveTo>
                                  <a:pt x="171" y="96"/>
                                </a:moveTo>
                                <a:cubicBezTo>
                                  <a:pt x="172" y="96"/>
                                  <a:pt x="172" y="96"/>
                                  <a:pt x="172" y="96"/>
                                </a:cubicBezTo>
                                <a:cubicBezTo>
                                  <a:pt x="172" y="96"/>
                                  <a:pt x="172" y="96"/>
                                  <a:pt x="172" y="96"/>
                                </a:cubicBezTo>
                                <a:cubicBezTo>
                                  <a:pt x="175" y="90"/>
                                  <a:pt x="173" y="81"/>
                                  <a:pt x="167" y="77"/>
                                </a:cubicBezTo>
                                <a:cubicBezTo>
                                  <a:pt x="161" y="74"/>
                                  <a:pt x="156" y="74"/>
                                  <a:pt x="151" y="77"/>
                                </a:cubicBezTo>
                                <a:cubicBezTo>
                                  <a:pt x="150" y="78"/>
                                  <a:pt x="148" y="80"/>
                                  <a:pt x="147" y="81"/>
                                </a:cubicBezTo>
                                <a:cubicBezTo>
                                  <a:pt x="147" y="81"/>
                                  <a:pt x="147" y="81"/>
                                  <a:pt x="147" y="81"/>
                                </a:cubicBezTo>
                                <a:cubicBezTo>
                                  <a:pt x="138" y="96"/>
                                  <a:pt x="138" y="96"/>
                                  <a:pt x="138" y="96"/>
                                </a:cubicBezTo>
                                <a:cubicBezTo>
                                  <a:pt x="163" y="111"/>
                                  <a:pt x="163" y="111"/>
                                  <a:pt x="163" y="111"/>
                                </a:cubicBezTo>
                                <a:cubicBezTo>
                                  <a:pt x="171" y="96"/>
                                  <a:pt x="171" y="96"/>
                                  <a:pt x="171" y="96"/>
                                </a:cubicBezTo>
                                <a:cubicBezTo>
                                  <a:pt x="171" y="96"/>
                                  <a:pt x="171" y="96"/>
                                  <a:pt x="171" y="96"/>
                                </a:cubicBezTo>
                                <a:close/>
                                <a:moveTo>
                                  <a:pt x="148" y="83"/>
                                </a:moveTo>
                                <a:cubicBezTo>
                                  <a:pt x="148" y="83"/>
                                  <a:pt x="148" y="83"/>
                                  <a:pt x="148" y="83"/>
                                </a:cubicBezTo>
                                <a:cubicBezTo>
                                  <a:pt x="148" y="83"/>
                                  <a:pt x="148" y="83"/>
                                  <a:pt x="148" y="83"/>
                                </a:cubicBezTo>
                                <a:cubicBezTo>
                                  <a:pt x="149" y="81"/>
                                  <a:pt x="150" y="79"/>
                                  <a:pt x="152" y="78"/>
                                </a:cubicBezTo>
                                <a:cubicBezTo>
                                  <a:pt x="156" y="75"/>
                                  <a:pt x="161" y="75"/>
                                  <a:pt x="166" y="78"/>
                                </a:cubicBezTo>
                                <a:cubicBezTo>
                                  <a:pt x="173" y="82"/>
                                  <a:pt x="174" y="89"/>
                                  <a:pt x="171" y="96"/>
                                </a:cubicBezTo>
                                <a:cubicBezTo>
                                  <a:pt x="162" y="109"/>
                                  <a:pt x="162" y="109"/>
                                  <a:pt x="162" y="109"/>
                                </a:cubicBezTo>
                                <a:cubicBezTo>
                                  <a:pt x="140" y="96"/>
                                  <a:pt x="140" y="96"/>
                                  <a:pt x="140" y="96"/>
                                </a:cubicBezTo>
                                <a:cubicBezTo>
                                  <a:pt x="148" y="83"/>
                                  <a:pt x="148" y="83"/>
                                  <a:pt x="148" y="83"/>
                                </a:cubicBezTo>
                                <a:cubicBezTo>
                                  <a:pt x="148" y="83"/>
                                  <a:pt x="148" y="83"/>
                                  <a:pt x="148" y="83"/>
                                </a:cubicBezTo>
                                <a:close/>
                                <a:moveTo>
                                  <a:pt x="154" y="125"/>
                                </a:moveTo>
                                <a:cubicBezTo>
                                  <a:pt x="154" y="125"/>
                                  <a:pt x="154" y="125"/>
                                  <a:pt x="154" y="125"/>
                                </a:cubicBezTo>
                                <a:cubicBezTo>
                                  <a:pt x="163" y="109"/>
                                  <a:pt x="163" y="109"/>
                                  <a:pt x="163" y="109"/>
                                </a:cubicBezTo>
                                <a:cubicBezTo>
                                  <a:pt x="139" y="96"/>
                                  <a:pt x="139" y="96"/>
                                  <a:pt x="139" y="96"/>
                                </a:cubicBezTo>
                                <a:cubicBezTo>
                                  <a:pt x="130" y="110"/>
                                  <a:pt x="130" y="110"/>
                                  <a:pt x="130" y="110"/>
                                </a:cubicBezTo>
                                <a:cubicBezTo>
                                  <a:pt x="130" y="110"/>
                                  <a:pt x="130" y="110"/>
                                  <a:pt x="130" y="110"/>
                                </a:cubicBezTo>
                                <a:cubicBezTo>
                                  <a:pt x="130" y="110"/>
                                  <a:pt x="130" y="110"/>
                                  <a:pt x="130" y="110"/>
                                </a:cubicBezTo>
                                <a:cubicBezTo>
                                  <a:pt x="127" y="117"/>
                                  <a:pt x="129" y="125"/>
                                  <a:pt x="135" y="129"/>
                                </a:cubicBezTo>
                                <a:cubicBezTo>
                                  <a:pt x="140" y="131"/>
                                  <a:pt x="146" y="132"/>
                                  <a:pt x="151" y="129"/>
                                </a:cubicBezTo>
                                <a:cubicBezTo>
                                  <a:pt x="152" y="128"/>
                                  <a:pt x="153" y="126"/>
                                  <a:pt x="154" y="125"/>
                                </a:cubicBezTo>
                                <a:close/>
                                <a:moveTo>
                                  <a:pt x="139" y="96"/>
                                </a:moveTo>
                                <a:cubicBezTo>
                                  <a:pt x="162" y="110"/>
                                  <a:pt x="162" y="110"/>
                                  <a:pt x="162" y="110"/>
                                </a:cubicBezTo>
                                <a:cubicBezTo>
                                  <a:pt x="154" y="124"/>
                                  <a:pt x="154" y="124"/>
                                  <a:pt x="154" y="124"/>
                                </a:cubicBezTo>
                                <a:cubicBezTo>
                                  <a:pt x="154" y="124"/>
                                  <a:pt x="154" y="124"/>
                                  <a:pt x="154" y="124"/>
                                </a:cubicBezTo>
                                <a:cubicBezTo>
                                  <a:pt x="153" y="124"/>
                                  <a:pt x="153" y="124"/>
                                  <a:pt x="153" y="124"/>
                                </a:cubicBezTo>
                                <a:cubicBezTo>
                                  <a:pt x="152" y="126"/>
                                  <a:pt x="152" y="127"/>
                                  <a:pt x="150" y="128"/>
                                </a:cubicBezTo>
                                <a:cubicBezTo>
                                  <a:pt x="146" y="131"/>
                                  <a:pt x="140" y="131"/>
                                  <a:pt x="136" y="128"/>
                                </a:cubicBezTo>
                                <a:cubicBezTo>
                                  <a:pt x="129" y="124"/>
                                  <a:pt x="128" y="117"/>
                                  <a:pt x="131" y="111"/>
                                </a:cubicBezTo>
                                <a:cubicBezTo>
                                  <a:pt x="131" y="111"/>
                                  <a:pt x="131" y="111"/>
                                  <a:pt x="131" y="111"/>
                                </a:cubicBezTo>
                                <a:cubicBezTo>
                                  <a:pt x="139" y="96"/>
                                  <a:pt x="139" y="96"/>
                                  <a:pt x="139" y="96"/>
                                </a:cubicBezTo>
                                <a:cubicBezTo>
                                  <a:pt x="139" y="96"/>
                                  <a:pt x="139" y="96"/>
                                  <a:pt x="139" y="96"/>
                                </a:cubicBezTo>
                                <a:close/>
                              </a:path>
                            </a:pathLst>
                          </a:custGeom>
                          <a:solidFill>
                            <a:srgbClr val="8ECF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2" name="Freeform 42"/>
                        <wps:cNvSpPr>
                          <a:spLocks noEditPoints="1"/>
                        </wps:cNvSpPr>
                        <wps:spPr bwMode="auto">
                          <a:xfrm>
                            <a:off x="17694275" y="2187575"/>
                            <a:ext cx="911225" cy="915988"/>
                          </a:xfrm>
                          <a:custGeom>
                            <a:avLst/>
                            <a:gdLst>
                              <a:gd name="T0" fmla="*/ 106 w 243"/>
                              <a:gd name="T1" fmla="*/ 137 h 244"/>
                              <a:gd name="T2" fmla="*/ 102 w 243"/>
                              <a:gd name="T3" fmla="*/ 140 h 244"/>
                              <a:gd name="T4" fmla="*/ 145 w 243"/>
                              <a:gd name="T5" fmla="*/ 140 h 244"/>
                              <a:gd name="T6" fmla="*/ 62 w 243"/>
                              <a:gd name="T7" fmla="*/ 35 h 244"/>
                              <a:gd name="T8" fmla="*/ 163 w 243"/>
                              <a:gd name="T9" fmla="*/ 221 h 244"/>
                              <a:gd name="T10" fmla="*/ 210 w 243"/>
                              <a:gd name="T11" fmla="*/ 64 h 244"/>
                              <a:gd name="T12" fmla="*/ 213 w 243"/>
                              <a:gd name="T13" fmla="*/ 62 h 244"/>
                              <a:gd name="T14" fmla="*/ 80 w 243"/>
                              <a:gd name="T15" fmla="*/ 62 h 244"/>
                              <a:gd name="T16" fmla="*/ 149 w 243"/>
                              <a:gd name="T17" fmla="*/ 191 h 244"/>
                              <a:gd name="T18" fmla="*/ 182 w 243"/>
                              <a:gd name="T19" fmla="*/ 84 h 244"/>
                              <a:gd name="T20" fmla="*/ 186 w 243"/>
                              <a:gd name="T21" fmla="*/ 81 h 244"/>
                              <a:gd name="T22" fmla="*/ 48 w 243"/>
                              <a:gd name="T23" fmla="*/ 177 h 244"/>
                              <a:gd name="T24" fmla="*/ 52 w 243"/>
                              <a:gd name="T25" fmla="*/ 175 h 244"/>
                              <a:gd name="T26" fmla="*/ 189 w 243"/>
                              <a:gd name="T27" fmla="*/ 182 h 244"/>
                              <a:gd name="T28" fmla="*/ 159 w 243"/>
                              <a:gd name="T29" fmla="*/ 100 h 244"/>
                              <a:gd name="T30" fmla="*/ 137 w 243"/>
                              <a:gd name="T31" fmla="*/ 165 h 244"/>
                              <a:gd name="T32" fmla="*/ 102 w 243"/>
                              <a:gd name="T33" fmla="*/ 93 h 244"/>
                              <a:gd name="T34" fmla="*/ 158 w 243"/>
                              <a:gd name="T35" fmla="*/ 151 h 244"/>
                              <a:gd name="T36" fmla="*/ 90 w 243"/>
                              <a:gd name="T37" fmla="*/ 76 h 244"/>
                              <a:gd name="T38" fmla="*/ 142 w 243"/>
                              <a:gd name="T39" fmla="*/ 176 h 244"/>
                              <a:gd name="T40" fmla="*/ 168 w 243"/>
                              <a:gd name="T41" fmla="*/ 93 h 244"/>
                              <a:gd name="T42" fmla="*/ 172 w 243"/>
                              <a:gd name="T43" fmla="*/ 90 h 244"/>
                              <a:gd name="T44" fmla="*/ 163 w 243"/>
                              <a:gd name="T45" fmla="*/ 244 h 244"/>
                              <a:gd name="T46" fmla="*/ 125 w 243"/>
                              <a:gd name="T47" fmla="*/ 132 h 244"/>
                              <a:gd name="T48" fmla="*/ 131 w 243"/>
                              <a:gd name="T49" fmla="*/ 120 h 244"/>
                              <a:gd name="T50" fmla="*/ 144 w 243"/>
                              <a:gd name="T51" fmla="*/ 141 h 244"/>
                              <a:gd name="T52" fmla="*/ 220 w 243"/>
                              <a:gd name="T53" fmla="*/ 198 h 244"/>
                              <a:gd name="T54" fmla="*/ 184 w 243"/>
                              <a:gd name="T55" fmla="*/ 203 h 244"/>
                              <a:gd name="T56" fmla="*/ 189 w 243"/>
                              <a:gd name="T57" fmla="*/ 192 h 244"/>
                              <a:gd name="T58" fmla="*/ 177 w 243"/>
                              <a:gd name="T59" fmla="*/ 180 h 244"/>
                              <a:gd name="T60" fmla="*/ 156 w 243"/>
                              <a:gd name="T61" fmla="*/ 159 h 244"/>
                              <a:gd name="T62" fmla="*/ 156 w 243"/>
                              <a:gd name="T63" fmla="*/ 159 h 244"/>
                              <a:gd name="T64" fmla="*/ 127 w 243"/>
                              <a:gd name="T65" fmla="*/ 122 h 244"/>
                              <a:gd name="T66" fmla="*/ 126 w 243"/>
                              <a:gd name="T67" fmla="*/ 127 h 244"/>
                              <a:gd name="T68" fmla="*/ 138 w 243"/>
                              <a:gd name="T69" fmla="*/ 144 h 244"/>
                              <a:gd name="T70" fmla="*/ 133 w 243"/>
                              <a:gd name="T71" fmla="*/ 137 h 244"/>
                              <a:gd name="T72" fmla="*/ 153 w 243"/>
                              <a:gd name="T73" fmla="*/ 157 h 244"/>
                              <a:gd name="T74" fmla="*/ 139 w 243"/>
                              <a:gd name="T75" fmla="*/ 151 h 244"/>
                              <a:gd name="T76" fmla="*/ 147 w 243"/>
                              <a:gd name="T77" fmla="*/ 169 h 244"/>
                              <a:gd name="T78" fmla="*/ 147 w 243"/>
                              <a:gd name="T79" fmla="*/ 169 h 244"/>
                              <a:gd name="T80" fmla="*/ 164 w 243"/>
                              <a:gd name="T81" fmla="*/ 181 h 244"/>
                              <a:gd name="T82" fmla="*/ 153 w 243"/>
                              <a:gd name="T83" fmla="*/ 165 h 244"/>
                              <a:gd name="T84" fmla="*/ 154 w 243"/>
                              <a:gd name="T85" fmla="*/ 182 h 244"/>
                              <a:gd name="T86" fmla="*/ 155 w 243"/>
                              <a:gd name="T87" fmla="*/ 186 h 244"/>
                              <a:gd name="T88" fmla="*/ 164 w 243"/>
                              <a:gd name="T89" fmla="*/ 204 h 244"/>
                              <a:gd name="T90" fmla="*/ 180 w 243"/>
                              <a:gd name="T91" fmla="*/ 184 h 244"/>
                              <a:gd name="T92" fmla="*/ 164 w 243"/>
                              <a:gd name="T93" fmla="*/ 204 h 244"/>
                              <a:gd name="T94" fmla="*/ 178 w 243"/>
                              <a:gd name="T95" fmla="*/ 207 h 244"/>
                              <a:gd name="T96" fmla="*/ 171 w 243"/>
                              <a:gd name="T97" fmla="*/ 220 h 244"/>
                              <a:gd name="T98" fmla="*/ 182 w 243"/>
                              <a:gd name="T99" fmla="*/ 207 h 244"/>
                              <a:gd name="T100" fmla="*/ 206 w 243"/>
                              <a:gd name="T101" fmla="*/ 209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43" h="244">
                                <a:moveTo>
                                  <a:pt x="141" y="112"/>
                                </a:moveTo>
                                <a:cubicBezTo>
                                  <a:pt x="135" y="102"/>
                                  <a:pt x="121" y="100"/>
                                  <a:pt x="112" y="107"/>
                                </a:cubicBezTo>
                                <a:cubicBezTo>
                                  <a:pt x="102" y="114"/>
                                  <a:pt x="99" y="127"/>
                                  <a:pt x="106" y="137"/>
                                </a:cubicBezTo>
                                <a:cubicBezTo>
                                  <a:pt x="111" y="144"/>
                                  <a:pt x="120" y="147"/>
                                  <a:pt x="128" y="145"/>
                                </a:cubicBezTo>
                                <a:cubicBezTo>
                                  <a:pt x="130" y="150"/>
                                  <a:pt x="130" y="150"/>
                                  <a:pt x="130" y="150"/>
                                </a:cubicBezTo>
                                <a:cubicBezTo>
                                  <a:pt x="120" y="152"/>
                                  <a:pt x="108" y="149"/>
                                  <a:pt x="102" y="140"/>
                                </a:cubicBezTo>
                                <a:cubicBezTo>
                                  <a:pt x="94" y="128"/>
                                  <a:pt x="96" y="111"/>
                                  <a:pt x="109" y="103"/>
                                </a:cubicBezTo>
                                <a:cubicBezTo>
                                  <a:pt x="120" y="94"/>
                                  <a:pt x="137" y="98"/>
                                  <a:pt x="145" y="109"/>
                                </a:cubicBezTo>
                                <a:cubicBezTo>
                                  <a:pt x="152" y="119"/>
                                  <a:pt x="151" y="131"/>
                                  <a:pt x="145" y="140"/>
                                </a:cubicBezTo>
                                <a:cubicBezTo>
                                  <a:pt x="142" y="136"/>
                                  <a:pt x="142" y="136"/>
                                  <a:pt x="142" y="136"/>
                                </a:cubicBezTo>
                                <a:cubicBezTo>
                                  <a:pt x="146" y="129"/>
                                  <a:pt x="147" y="120"/>
                                  <a:pt x="141" y="112"/>
                                </a:cubicBezTo>
                                <a:close/>
                                <a:moveTo>
                                  <a:pt x="62" y="35"/>
                                </a:moveTo>
                                <a:cubicBezTo>
                                  <a:pt x="12" y="69"/>
                                  <a:pt x="0" y="138"/>
                                  <a:pt x="34" y="187"/>
                                </a:cubicBezTo>
                                <a:cubicBezTo>
                                  <a:pt x="64" y="229"/>
                                  <a:pt x="119" y="244"/>
                                  <a:pt x="165" y="225"/>
                                </a:cubicBezTo>
                                <a:cubicBezTo>
                                  <a:pt x="163" y="221"/>
                                  <a:pt x="163" y="221"/>
                                  <a:pt x="163" y="221"/>
                                </a:cubicBezTo>
                                <a:cubicBezTo>
                                  <a:pt x="119" y="238"/>
                                  <a:pt x="67" y="224"/>
                                  <a:pt x="38" y="184"/>
                                </a:cubicBezTo>
                                <a:cubicBezTo>
                                  <a:pt x="5" y="137"/>
                                  <a:pt x="17" y="72"/>
                                  <a:pt x="64" y="39"/>
                                </a:cubicBezTo>
                                <a:cubicBezTo>
                                  <a:pt x="112" y="6"/>
                                  <a:pt x="177" y="17"/>
                                  <a:pt x="210" y="64"/>
                                </a:cubicBezTo>
                                <a:cubicBezTo>
                                  <a:pt x="238" y="105"/>
                                  <a:pt x="233" y="158"/>
                                  <a:pt x="202" y="194"/>
                                </a:cubicBezTo>
                                <a:cubicBezTo>
                                  <a:pt x="206" y="197"/>
                                  <a:pt x="206" y="197"/>
                                  <a:pt x="206" y="197"/>
                                </a:cubicBezTo>
                                <a:cubicBezTo>
                                  <a:pt x="238" y="160"/>
                                  <a:pt x="243" y="104"/>
                                  <a:pt x="213" y="62"/>
                                </a:cubicBezTo>
                                <a:cubicBezTo>
                                  <a:pt x="179" y="12"/>
                                  <a:pt x="111" y="0"/>
                                  <a:pt x="62" y="35"/>
                                </a:cubicBezTo>
                                <a:close/>
                                <a:moveTo>
                                  <a:pt x="186" y="81"/>
                                </a:moveTo>
                                <a:cubicBezTo>
                                  <a:pt x="162" y="47"/>
                                  <a:pt x="115" y="38"/>
                                  <a:pt x="80" y="62"/>
                                </a:cubicBezTo>
                                <a:cubicBezTo>
                                  <a:pt x="46" y="86"/>
                                  <a:pt x="38" y="134"/>
                                  <a:pt x="62" y="168"/>
                                </a:cubicBezTo>
                                <a:cubicBezTo>
                                  <a:pt x="82" y="197"/>
                                  <a:pt x="119" y="207"/>
                                  <a:pt x="151" y="195"/>
                                </a:cubicBezTo>
                                <a:cubicBezTo>
                                  <a:pt x="149" y="191"/>
                                  <a:pt x="149" y="191"/>
                                  <a:pt x="149" y="191"/>
                                </a:cubicBezTo>
                                <a:cubicBezTo>
                                  <a:pt x="119" y="202"/>
                                  <a:pt x="85" y="192"/>
                                  <a:pt x="66" y="165"/>
                                </a:cubicBezTo>
                                <a:cubicBezTo>
                                  <a:pt x="43" y="133"/>
                                  <a:pt x="51" y="89"/>
                                  <a:pt x="83" y="66"/>
                                </a:cubicBezTo>
                                <a:cubicBezTo>
                                  <a:pt x="115" y="44"/>
                                  <a:pt x="160" y="51"/>
                                  <a:pt x="182" y="84"/>
                                </a:cubicBezTo>
                                <a:cubicBezTo>
                                  <a:pt x="201" y="111"/>
                                  <a:pt x="198" y="147"/>
                                  <a:pt x="178" y="171"/>
                                </a:cubicBezTo>
                                <a:cubicBezTo>
                                  <a:pt x="181" y="174"/>
                                  <a:pt x="181" y="174"/>
                                  <a:pt x="181" y="174"/>
                                </a:cubicBezTo>
                                <a:cubicBezTo>
                                  <a:pt x="203" y="148"/>
                                  <a:pt x="206" y="110"/>
                                  <a:pt x="186" y="81"/>
                                </a:cubicBezTo>
                                <a:close/>
                                <a:moveTo>
                                  <a:pt x="199" y="72"/>
                                </a:moveTo>
                                <a:cubicBezTo>
                                  <a:pt x="170" y="30"/>
                                  <a:pt x="112" y="20"/>
                                  <a:pt x="71" y="49"/>
                                </a:cubicBezTo>
                                <a:cubicBezTo>
                                  <a:pt x="29" y="78"/>
                                  <a:pt x="19" y="136"/>
                                  <a:pt x="48" y="177"/>
                                </a:cubicBezTo>
                                <a:cubicBezTo>
                                  <a:pt x="73" y="213"/>
                                  <a:pt x="119" y="225"/>
                                  <a:pt x="157" y="210"/>
                                </a:cubicBezTo>
                                <a:cubicBezTo>
                                  <a:pt x="155" y="206"/>
                                  <a:pt x="155" y="206"/>
                                  <a:pt x="155" y="206"/>
                                </a:cubicBezTo>
                                <a:cubicBezTo>
                                  <a:pt x="119" y="220"/>
                                  <a:pt x="75" y="208"/>
                                  <a:pt x="52" y="175"/>
                                </a:cubicBezTo>
                                <a:cubicBezTo>
                                  <a:pt x="24" y="135"/>
                                  <a:pt x="34" y="81"/>
                                  <a:pt x="74" y="53"/>
                                </a:cubicBezTo>
                                <a:cubicBezTo>
                                  <a:pt x="113" y="25"/>
                                  <a:pt x="168" y="35"/>
                                  <a:pt x="195" y="74"/>
                                </a:cubicBezTo>
                                <a:cubicBezTo>
                                  <a:pt x="219" y="108"/>
                                  <a:pt x="215" y="152"/>
                                  <a:pt x="189" y="182"/>
                                </a:cubicBezTo>
                                <a:cubicBezTo>
                                  <a:pt x="193" y="186"/>
                                  <a:pt x="193" y="186"/>
                                  <a:pt x="193" y="186"/>
                                </a:cubicBezTo>
                                <a:cubicBezTo>
                                  <a:pt x="220" y="154"/>
                                  <a:pt x="224" y="107"/>
                                  <a:pt x="199" y="72"/>
                                </a:cubicBezTo>
                                <a:close/>
                                <a:moveTo>
                                  <a:pt x="159" y="100"/>
                                </a:moveTo>
                                <a:cubicBezTo>
                                  <a:pt x="145" y="80"/>
                                  <a:pt x="119" y="75"/>
                                  <a:pt x="99" y="89"/>
                                </a:cubicBezTo>
                                <a:cubicBezTo>
                                  <a:pt x="79" y="103"/>
                                  <a:pt x="75" y="129"/>
                                  <a:pt x="88" y="149"/>
                                </a:cubicBezTo>
                                <a:cubicBezTo>
                                  <a:pt x="100" y="165"/>
                                  <a:pt x="120" y="171"/>
                                  <a:pt x="137" y="165"/>
                                </a:cubicBezTo>
                                <a:cubicBezTo>
                                  <a:pt x="135" y="161"/>
                                  <a:pt x="135" y="161"/>
                                  <a:pt x="135" y="161"/>
                                </a:cubicBezTo>
                                <a:cubicBezTo>
                                  <a:pt x="120" y="166"/>
                                  <a:pt x="102" y="160"/>
                                  <a:pt x="92" y="146"/>
                                </a:cubicBezTo>
                                <a:cubicBezTo>
                                  <a:pt x="80" y="129"/>
                                  <a:pt x="84" y="105"/>
                                  <a:pt x="102" y="93"/>
                                </a:cubicBezTo>
                                <a:cubicBezTo>
                                  <a:pt x="119" y="81"/>
                                  <a:pt x="143" y="85"/>
                                  <a:pt x="155" y="102"/>
                                </a:cubicBezTo>
                                <a:cubicBezTo>
                                  <a:pt x="165" y="117"/>
                                  <a:pt x="164" y="135"/>
                                  <a:pt x="154" y="148"/>
                                </a:cubicBezTo>
                                <a:cubicBezTo>
                                  <a:pt x="158" y="151"/>
                                  <a:pt x="158" y="151"/>
                                  <a:pt x="158" y="151"/>
                                </a:cubicBezTo>
                                <a:cubicBezTo>
                                  <a:pt x="169" y="137"/>
                                  <a:pt x="170" y="116"/>
                                  <a:pt x="159" y="100"/>
                                </a:cubicBezTo>
                                <a:close/>
                                <a:moveTo>
                                  <a:pt x="172" y="90"/>
                                </a:moveTo>
                                <a:cubicBezTo>
                                  <a:pt x="154" y="64"/>
                                  <a:pt x="117" y="57"/>
                                  <a:pt x="90" y="76"/>
                                </a:cubicBezTo>
                                <a:cubicBezTo>
                                  <a:pt x="63" y="95"/>
                                  <a:pt x="56" y="132"/>
                                  <a:pt x="75" y="158"/>
                                </a:cubicBezTo>
                                <a:cubicBezTo>
                                  <a:pt x="91" y="181"/>
                                  <a:pt x="119" y="189"/>
                                  <a:pt x="144" y="180"/>
                                </a:cubicBezTo>
                                <a:cubicBezTo>
                                  <a:pt x="142" y="176"/>
                                  <a:pt x="142" y="176"/>
                                  <a:pt x="142" y="176"/>
                                </a:cubicBezTo>
                                <a:cubicBezTo>
                                  <a:pt x="119" y="183"/>
                                  <a:pt x="93" y="176"/>
                                  <a:pt x="79" y="156"/>
                                </a:cubicBezTo>
                                <a:cubicBezTo>
                                  <a:pt x="62" y="131"/>
                                  <a:pt x="68" y="97"/>
                                  <a:pt x="93" y="80"/>
                                </a:cubicBezTo>
                                <a:cubicBezTo>
                                  <a:pt x="117" y="62"/>
                                  <a:pt x="151" y="68"/>
                                  <a:pt x="168" y="93"/>
                                </a:cubicBezTo>
                                <a:cubicBezTo>
                                  <a:pt x="183" y="114"/>
                                  <a:pt x="181" y="141"/>
                                  <a:pt x="165" y="159"/>
                                </a:cubicBezTo>
                                <a:cubicBezTo>
                                  <a:pt x="169" y="162"/>
                                  <a:pt x="169" y="162"/>
                                  <a:pt x="169" y="162"/>
                                </a:cubicBezTo>
                                <a:cubicBezTo>
                                  <a:pt x="186" y="142"/>
                                  <a:pt x="188" y="113"/>
                                  <a:pt x="172" y="90"/>
                                </a:cubicBezTo>
                                <a:close/>
                                <a:moveTo>
                                  <a:pt x="220" y="198"/>
                                </a:moveTo>
                                <a:cubicBezTo>
                                  <a:pt x="223" y="202"/>
                                  <a:pt x="223" y="202"/>
                                  <a:pt x="223" y="202"/>
                                </a:cubicBezTo>
                                <a:cubicBezTo>
                                  <a:pt x="163" y="244"/>
                                  <a:pt x="163" y="244"/>
                                  <a:pt x="163" y="244"/>
                                </a:cubicBezTo>
                                <a:cubicBezTo>
                                  <a:pt x="161" y="240"/>
                                  <a:pt x="161" y="240"/>
                                  <a:pt x="161" y="240"/>
                                </a:cubicBezTo>
                                <a:cubicBezTo>
                                  <a:pt x="171" y="233"/>
                                  <a:pt x="171" y="233"/>
                                  <a:pt x="171" y="233"/>
                                </a:cubicBezTo>
                                <a:cubicBezTo>
                                  <a:pt x="125" y="132"/>
                                  <a:pt x="125" y="132"/>
                                  <a:pt x="125" y="132"/>
                                </a:cubicBezTo>
                                <a:cubicBezTo>
                                  <a:pt x="122" y="132"/>
                                  <a:pt x="119" y="131"/>
                                  <a:pt x="118" y="129"/>
                                </a:cubicBezTo>
                                <a:cubicBezTo>
                                  <a:pt x="115" y="125"/>
                                  <a:pt x="116" y="120"/>
                                  <a:pt x="120" y="118"/>
                                </a:cubicBezTo>
                                <a:cubicBezTo>
                                  <a:pt x="123" y="115"/>
                                  <a:pt x="128" y="116"/>
                                  <a:pt x="131" y="120"/>
                                </a:cubicBezTo>
                                <a:cubicBezTo>
                                  <a:pt x="132" y="122"/>
                                  <a:pt x="132" y="125"/>
                                  <a:pt x="131" y="128"/>
                                </a:cubicBezTo>
                                <a:cubicBezTo>
                                  <a:pt x="144" y="140"/>
                                  <a:pt x="144" y="140"/>
                                  <a:pt x="144" y="140"/>
                                </a:cubicBezTo>
                                <a:cubicBezTo>
                                  <a:pt x="144" y="141"/>
                                  <a:pt x="144" y="141"/>
                                  <a:pt x="144" y="141"/>
                                </a:cubicBezTo>
                                <a:cubicBezTo>
                                  <a:pt x="144" y="141"/>
                                  <a:pt x="144" y="141"/>
                                  <a:pt x="144" y="141"/>
                                </a:cubicBezTo>
                                <a:cubicBezTo>
                                  <a:pt x="210" y="206"/>
                                  <a:pt x="210" y="206"/>
                                  <a:pt x="210" y="206"/>
                                </a:cubicBezTo>
                                <a:cubicBezTo>
                                  <a:pt x="220" y="198"/>
                                  <a:pt x="220" y="198"/>
                                  <a:pt x="220" y="198"/>
                                </a:cubicBezTo>
                                <a:cubicBezTo>
                                  <a:pt x="220" y="198"/>
                                  <a:pt x="220" y="198"/>
                                  <a:pt x="220" y="198"/>
                                </a:cubicBezTo>
                                <a:close/>
                                <a:moveTo>
                                  <a:pt x="189" y="192"/>
                                </a:moveTo>
                                <a:cubicBezTo>
                                  <a:pt x="184" y="203"/>
                                  <a:pt x="184" y="203"/>
                                  <a:pt x="184" y="203"/>
                                </a:cubicBezTo>
                                <a:cubicBezTo>
                                  <a:pt x="198" y="201"/>
                                  <a:pt x="198" y="201"/>
                                  <a:pt x="198" y="201"/>
                                </a:cubicBezTo>
                                <a:cubicBezTo>
                                  <a:pt x="189" y="192"/>
                                  <a:pt x="189" y="192"/>
                                  <a:pt x="189" y="192"/>
                                </a:cubicBezTo>
                                <a:cubicBezTo>
                                  <a:pt x="189" y="192"/>
                                  <a:pt x="189" y="192"/>
                                  <a:pt x="189" y="192"/>
                                </a:cubicBezTo>
                                <a:close/>
                                <a:moveTo>
                                  <a:pt x="171" y="175"/>
                                </a:moveTo>
                                <a:cubicBezTo>
                                  <a:pt x="168" y="181"/>
                                  <a:pt x="168" y="181"/>
                                  <a:pt x="168" y="181"/>
                                </a:cubicBezTo>
                                <a:cubicBezTo>
                                  <a:pt x="177" y="180"/>
                                  <a:pt x="177" y="180"/>
                                  <a:pt x="177" y="180"/>
                                </a:cubicBezTo>
                                <a:cubicBezTo>
                                  <a:pt x="171" y="175"/>
                                  <a:pt x="171" y="175"/>
                                  <a:pt x="171" y="175"/>
                                </a:cubicBezTo>
                                <a:cubicBezTo>
                                  <a:pt x="171" y="175"/>
                                  <a:pt x="171" y="175"/>
                                  <a:pt x="171" y="175"/>
                                </a:cubicBezTo>
                                <a:close/>
                                <a:moveTo>
                                  <a:pt x="156" y="159"/>
                                </a:moveTo>
                                <a:cubicBezTo>
                                  <a:pt x="155" y="162"/>
                                  <a:pt x="155" y="162"/>
                                  <a:pt x="155" y="162"/>
                                </a:cubicBezTo>
                                <a:cubicBezTo>
                                  <a:pt x="158" y="161"/>
                                  <a:pt x="158" y="161"/>
                                  <a:pt x="158" y="161"/>
                                </a:cubicBezTo>
                                <a:cubicBezTo>
                                  <a:pt x="156" y="159"/>
                                  <a:pt x="156" y="159"/>
                                  <a:pt x="156" y="159"/>
                                </a:cubicBezTo>
                                <a:cubicBezTo>
                                  <a:pt x="156" y="159"/>
                                  <a:pt x="156" y="159"/>
                                  <a:pt x="156" y="159"/>
                                </a:cubicBezTo>
                                <a:close/>
                                <a:moveTo>
                                  <a:pt x="126" y="127"/>
                                </a:moveTo>
                                <a:cubicBezTo>
                                  <a:pt x="128" y="126"/>
                                  <a:pt x="129" y="124"/>
                                  <a:pt x="127" y="122"/>
                                </a:cubicBezTo>
                                <a:cubicBezTo>
                                  <a:pt x="126" y="120"/>
                                  <a:pt x="124" y="120"/>
                                  <a:pt x="122" y="121"/>
                                </a:cubicBezTo>
                                <a:cubicBezTo>
                                  <a:pt x="120" y="122"/>
                                  <a:pt x="119" y="125"/>
                                  <a:pt x="121" y="127"/>
                                </a:cubicBezTo>
                                <a:cubicBezTo>
                                  <a:pt x="122" y="128"/>
                                  <a:pt x="125" y="129"/>
                                  <a:pt x="126" y="127"/>
                                </a:cubicBezTo>
                                <a:close/>
                                <a:moveTo>
                                  <a:pt x="133" y="137"/>
                                </a:moveTo>
                                <a:cubicBezTo>
                                  <a:pt x="136" y="145"/>
                                  <a:pt x="136" y="145"/>
                                  <a:pt x="136" y="145"/>
                                </a:cubicBezTo>
                                <a:cubicBezTo>
                                  <a:pt x="138" y="144"/>
                                  <a:pt x="138" y="144"/>
                                  <a:pt x="138" y="144"/>
                                </a:cubicBezTo>
                                <a:cubicBezTo>
                                  <a:pt x="139" y="143"/>
                                  <a:pt x="139" y="143"/>
                                  <a:pt x="139" y="143"/>
                                </a:cubicBezTo>
                                <a:cubicBezTo>
                                  <a:pt x="133" y="137"/>
                                  <a:pt x="133" y="137"/>
                                  <a:pt x="133" y="137"/>
                                </a:cubicBezTo>
                                <a:cubicBezTo>
                                  <a:pt x="133" y="137"/>
                                  <a:pt x="133" y="137"/>
                                  <a:pt x="133" y="137"/>
                                </a:cubicBezTo>
                                <a:close/>
                                <a:moveTo>
                                  <a:pt x="145" y="162"/>
                                </a:moveTo>
                                <a:cubicBezTo>
                                  <a:pt x="151" y="162"/>
                                  <a:pt x="151" y="162"/>
                                  <a:pt x="151" y="162"/>
                                </a:cubicBezTo>
                                <a:cubicBezTo>
                                  <a:pt x="153" y="157"/>
                                  <a:pt x="153" y="157"/>
                                  <a:pt x="153" y="157"/>
                                </a:cubicBezTo>
                                <a:cubicBezTo>
                                  <a:pt x="144" y="148"/>
                                  <a:pt x="144" y="148"/>
                                  <a:pt x="144" y="148"/>
                                </a:cubicBezTo>
                                <a:cubicBezTo>
                                  <a:pt x="141" y="148"/>
                                  <a:pt x="141" y="148"/>
                                  <a:pt x="141" y="148"/>
                                </a:cubicBezTo>
                                <a:cubicBezTo>
                                  <a:pt x="139" y="151"/>
                                  <a:pt x="139" y="151"/>
                                  <a:pt x="139" y="151"/>
                                </a:cubicBezTo>
                                <a:cubicBezTo>
                                  <a:pt x="145" y="162"/>
                                  <a:pt x="145" y="162"/>
                                  <a:pt x="145" y="162"/>
                                </a:cubicBezTo>
                                <a:cubicBezTo>
                                  <a:pt x="145" y="162"/>
                                  <a:pt x="145" y="162"/>
                                  <a:pt x="145" y="162"/>
                                </a:cubicBezTo>
                                <a:close/>
                                <a:moveTo>
                                  <a:pt x="147" y="169"/>
                                </a:moveTo>
                                <a:cubicBezTo>
                                  <a:pt x="149" y="166"/>
                                  <a:pt x="149" y="166"/>
                                  <a:pt x="149" y="166"/>
                                </a:cubicBezTo>
                                <a:cubicBezTo>
                                  <a:pt x="146" y="166"/>
                                  <a:pt x="146" y="166"/>
                                  <a:pt x="146" y="166"/>
                                </a:cubicBezTo>
                                <a:cubicBezTo>
                                  <a:pt x="147" y="169"/>
                                  <a:pt x="147" y="169"/>
                                  <a:pt x="147" y="169"/>
                                </a:cubicBezTo>
                                <a:cubicBezTo>
                                  <a:pt x="147" y="169"/>
                                  <a:pt x="147" y="169"/>
                                  <a:pt x="147" y="169"/>
                                </a:cubicBezTo>
                                <a:close/>
                                <a:moveTo>
                                  <a:pt x="154" y="182"/>
                                </a:moveTo>
                                <a:cubicBezTo>
                                  <a:pt x="164" y="181"/>
                                  <a:pt x="164" y="181"/>
                                  <a:pt x="164" y="181"/>
                                </a:cubicBezTo>
                                <a:cubicBezTo>
                                  <a:pt x="169" y="172"/>
                                  <a:pt x="169" y="172"/>
                                  <a:pt x="169" y="172"/>
                                </a:cubicBezTo>
                                <a:cubicBezTo>
                                  <a:pt x="161" y="165"/>
                                  <a:pt x="161" y="165"/>
                                  <a:pt x="161" y="165"/>
                                </a:cubicBezTo>
                                <a:cubicBezTo>
                                  <a:pt x="153" y="165"/>
                                  <a:pt x="153" y="165"/>
                                  <a:pt x="153" y="165"/>
                                </a:cubicBezTo>
                                <a:cubicBezTo>
                                  <a:pt x="149" y="173"/>
                                  <a:pt x="149" y="173"/>
                                  <a:pt x="149" y="173"/>
                                </a:cubicBezTo>
                                <a:cubicBezTo>
                                  <a:pt x="154" y="182"/>
                                  <a:pt x="154" y="182"/>
                                  <a:pt x="154" y="182"/>
                                </a:cubicBezTo>
                                <a:cubicBezTo>
                                  <a:pt x="154" y="182"/>
                                  <a:pt x="154" y="182"/>
                                  <a:pt x="154" y="182"/>
                                </a:cubicBezTo>
                                <a:close/>
                                <a:moveTo>
                                  <a:pt x="159" y="193"/>
                                </a:moveTo>
                                <a:cubicBezTo>
                                  <a:pt x="163" y="185"/>
                                  <a:pt x="163" y="185"/>
                                  <a:pt x="163" y="185"/>
                                </a:cubicBezTo>
                                <a:cubicBezTo>
                                  <a:pt x="155" y="186"/>
                                  <a:pt x="155" y="186"/>
                                  <a:pt x="155" y="186"/>
                                </a:cubicBezTo>
                                <a:cubicBezTo>
                                  <a:pt x="159" y="193"/>
                                  <a:pt x="159" y="193"/>
                                  <a:pt x="159" y="193"/>
                                </a:cubicBezTo>
                                <a:cubicBezTo>
                                  <a:pt x="159" y="193"/>
                                  <a:pt x="159" y="193"/>
                                  <a:pt x="159" y="193"/>
                                </a:cubicBezTo>
                                <a:close/>
                                <a:moveTo>
                                  <a:pt x="164" y="204"/>
                                </a:moveTo>
                                <a:cubicBezTo>
                                  <a:pt x="179" y="203"/>
                                  <a:pt x="179" y="203"/>
                                  <a:pt x="179" y="203"/>
                                </a:cubicBezTo>
                                <a:cubicBezTo>
                                  <a:pt x="186" y="189"/>
                                  <a:pt x="186" y="189"/>
                                  <a:pt x="186" y="189"/>
                                </a:cubicBezTo>
                                <a:cubicBezTo>
                                  <a:pt x="180" y="184"/>
                                  <a:pt x="180" y="184"/>
                                  <a:pt x="180" y="184"/>
                                </a:cubicBezTo>
                                <a:cubicBezTo>
                                  <a:pt x="167" y="185"/>
                                  <a:pt x="167" y="185"/>
                                  <a:pt x="167" y="185"/>
                                </a:cubicBezTo>
                                <a:cubicBezTo>
                                  <a:pt x="161" y="197"/>
                                  <a:pt x="161" y="197"/>
                                  <a:pt x="161" y="197"/>
                                </a:cubicBezTo>
                                <a:cubicBezTo>
                                  <a:pt x="164" y="204"/>
                                  <a:pt x="164" y="204"/>
                                  <a:pt x="164" y="204"/>
                                </a:cubicBezTo>
                                <a:cubicBezTo>
                                  <a:pt x="164" y="204"/>
                                  <a:pt x="164" y="204"/>
                                  <a:pt x="164" y="204"/>
                                </a:cubicBezTo>
                                <a:close/>
                                <a:moveTo>
                                  <a:pt x="171" y="220"/>
                                </a:moveTo>
                                <a:cubicBezTo>
                                  <a:pt x="178" y="207"/>
                                  <a:pt x="178" y="207"/>
                                  <a:pt x="178" y="207"/>
                                </a:cubicBezTo>
                                <a:cubicBezTo>
                                  <a:pt x="165" y="208"/>
                                  <a:pt x="165" y="208"/>
                                  <a:pt x="165" y="208"/>
                                </a:cubicBezTo>
                                <a:cubicBezTo>
                                  <a:pt x="171" y="220"/>
                                  <a:pt x="171" y="220"/>
                                  <a:pt x="171" y="220"/>
                                </a:cubicBezTo>
                                <a:cubicBezTo>
                                  <a:pt x="171" y="220"/>
                                  <a:pt x="171" y="220"/>
                                  <a:pt x="171" y="220"/>
                                </a:cubicBezTo>
                                <a:close/>
                                <a:moveTo>
                                  <a:pt x="206" y="209"/>
                                </a:moveTo>
                                <a:cubicBezTo>
                                  <a:pt x="202" y="204"/>
                                  <a:pt x="202" y="204"/>
                                  <a:pt x="202" y="204"/>
                                </a:cubicBezTo>
                                <a:cubicBezTo>
                                  <a:pt x="182" y="207"/>
                                  <a:pt x="182" y="207"/>
                                  <a:pt x="182" y="207"/>
                                </a:cubicBezTo>
                                <a:cubicBezTo>
                                  <a:pt x="173" y="225"/>
                                  <a:pt x="173" y="225"/>
                                  <a:pt x="173" y="225"/>
                                </a:cubicBezTo>
                                <a:cubicBezTo>
                                  <a:pt x="175" y="230"/>
                                  <a:pt x="175" y="230"/>
                                  <a:pt x="175" y="230"/>
                                </a:cubicBezTo>
                                <a:cubicBezTo>
                                  <a:pt x="206" y="209"/>
                                  <a:pt x="206" y="209"/>
                                  <a:pt x="206" y="209"/>
                                </a:cubicBezTo>
                                <a:cubicBezTo>
                                  <a:pt x="206" y="209"/>
                                  <a:pt x="206" y="209"/>
                                  <a:pt x="206" y="209"/>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3" name="Freeform 43"/>
                        <wps:cNvSpPr>
                          <a:spLocks noEditPoints="1"/>
                        </wps:cNvSpPr>
                        <wps:spPr bwMode="auto">
                          <a:xfrm>
                            <a:off x="17300575" y="3351213"/>
                            <a:ext cx="738188" cy="742950"/>
                          </a:xfrm>
                          <a:custGeom>
                            <a:avLst/>
                            <a:gdLst>
                              <a:gd name="T0" fmla="*/ 110 w 197"/>
                              <a:gd name="T1" fmla="*/ 171 h 198"/>
                              <a:gd name="T2" fmla="*/ 114 w 197"/>
                              <a:gd name="T3" fmla="*/ 184 h 198"/>
                              <a:gd name="T4" fmla="*/ 111 w 197"/>
                              <a:gd name="T5" fmla="*/ 186 h 198"/>
                              <a:gd name="T6" fmla="*/ 61 w 197"/>
                              <a:gd name="T7" fmla="*/ 178 h 198"/>
                              <a:gd name="T8" fmla="*/ 69 w 197"/>
                              <a:gd name="T9" fmla="*/ 127 h 198"/>
                              <a:gd name="T10" fmla="*/ 72 w 197"/>
                              <a:gd name="T11" fmla="*/ 125 h 198"/>
                              <a:gd name="T12" fmla="*/ 84 w 197"/>
                              <a:gd name="T13" fmla="*/ 134 h 198"/>
                              <a:gd name="T14" fmla="*/ 110 w 197"/>
                              <a:gd name="T15" fmla="*/ 171 h 198"/>
                              <a:gd name="T16" fmla="*/ 136 w 197"/>
                              <a:gd name="T17" fmla="*/ 80 h 198"/>
                              <a:gd name="T18" fmla="*/ 133 w 197"/>
                              <a:gd name="T19" fmla="*/ 82 h 198"/>
                              <a:gd name="T20" fmla="*/ 138 w 197"/>
                              <a:gd name="T21" fmla="*/ 97 h 198"/>
                              <a:gd name="T22" fmla="*/ 163 w 197"/>
                              <a:gd name="T23" fmla="*/ 133 h 198"/>
                              <a:gd name="T24" fmla="*/ 175 w 197"/>
                              <a:gd name="T25" fmla="*/ 142 h 198"/>
                              <a:gd name="T26" fmla="*/ 177 w 197"/>
                              <a:gd name="T27" fmla="*/ 140 h 198"/>
                              <a:gd name="T28" fmla="*/ 186 w 197"/>
                              <a:gd name="T29" fmla="*/ 90 h 198"/>
                              <a:gd name="T30" fmla="*/ 136 w 197"/>
                              <a:gd name="T31" fmla="*/ 80 h 198"/>
                              <a:gd name="T32" fmla="*/ 58 w 197"/>
                              <a:gd name="T33" fmla="*/ 132 h 198"/>
                              <a:gd name="T34" fmla="*/ 41 w 197"/>
                              <a:gd name="T35" fmla="*/ 113 h 198"/>
                              <a:gd name="T36" fmla="*/ 57 w 197"/>
                              <a:gd name="T37" fmla="*/ 39 h 198"/>
                              <a:gd name="T38" fmla="*/ 133 w 197"/>
                              <a:gd name="T39" fmla="*/ 49 h 198"/>
                              <a:gd name="T40" fmla="*/ 145 w 197"/>
                              <a:gd name="T41" fmla="*/ 72 h 198"/>
                              <a:gd name="T42" fmla="*/ 160 w 197"/>
                              <a:gd name="T43" fmla="*/ 70 h 198"/>
                              <a:gd name="T44" fmla="*/ 146 w 197"/>
                              <a:gd name="T45" fmla="*/ 39 h 198"/>
                              <a:gd name="T46" fmla="*/ 48 w 197"/>
                              <a:gd name="T47" fmla="*/ 25 h 198"/>
                              <a:gd name="T48" fmla="*/ 27 w 197"/>
                              <a:gd name="T49" fmla="*/ 123 h 198"/>
                              <a:gd name="T50" fmla="*/ 52 w 197"/>
                              <a:gd name="T51" fmla="*/ 146 h 198"/>
                              <a:gd name="T52" fmla="*/ 58 w 197"/>
                              <a:gd name="T53" fmla="*/ 132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97" h="198">
                                <a:moveTo>
                                  <a:pt x="110" y="171"/>
                                </a:moveTo>
                                <a:cubicBezTo>
                                  <a:pt x="114" y="177"/>
                                  <a:pt x="115" y="182"/>
                                  <a:pt x="114" y="184"/>
                                </a:cubicBezTo>
                                <a:cubicBezTo>
                                  <a:pt x="111" y="186"/>
                                  <a:pt x="111" y="186"/>
                                  <a:pt x="111" y="186"/>
                                </a:cubicBezTo>
                                <a:cubicBezTo>
                                  <a:pt x="95" y="198"/>
                                  <a:pt x="72" y="193"/>
                                  <a:pt x="61" y="178"/>
                                </a:cubicBezTo>
                                <a:cubicBezTo>
                                  <a:pt x="50" y="161"/>
                                  <a:pt x="53" y="138"/>
                                  <a:pt x="69" y="127"/>
                                </a:cubicBezTo>
                                <a:cubicBezTo>
                                  <a:pt x="72" y="125"/>
                                  <a:pt x="72" y="125"/>
                                  <a:pt x="72" y="125"/>
                                </a:cubicBezTo>
                                <a:cubicBezTo>
                                  <a:pt x="75" y="124"/>
                                  <a:pt x="80" y="128"/>
                                  <a:pt x="84" y="134"/>
                                </a:cubicBezTo>
                                <a:cubicBezTo>
                                  <a:pt x="110" y="171"/>
                                  <a:pt x="110" y="171"/>
                                  <a:pt x="110" y="171"/>
                                </a:cubicBezTo>
                                <a:moveTo>
                                  <a:pt x="136" y="80"/>
                                </a:moveTo>
                                <a:cubicBezTo>
                                  <a:pt x="133" y="82"/>
                                  <a:pt x="133" y="82"/>
                                  <a:pt x="133" y="82"/>
                                </a:cubicBezTo>
                                <a:cubicBezTo>
                                  <a:pt x="132" y="85"/>
                                  <a:pt x="133" y="90"/>
                                  <a:pt x="138" y="97"/>
                                </a:cubicBezTo>
                                <a:cubicBezTo>
                                  <a:pt x="163" y="133"/>
                                  <a:pt x="163" y="133"/>
                                  <a:pt x="163" y="133"/>
                                </a:cubicBezTo>
                                <a:cubicBezTo>
                                  <a:pt x="168" y="140"/>
                                  <a:pt x="172" y="142"/>
                                  <a:pt x="175" y="142"/>
                                </a:cubicBezTo>
                                <a:cubicBezTo>
                                  <a:pt x="177" y="140"/>
                                  <a:pt x="177" y="140"/>
                                  <a:pt x="177" y="140"/>
                                </a:cubicBezTo>
                                <a:cubicBezTo>
                                  <a:pt x="194" y="128"/>
                                  <a:pt x="197" y="106"/>
                                  <a:pt x="186" y="90"/>
                                </a:cubicBezTo>
                                <a:cubicBezTo>
                                  <a:pt x="175" y="74"/>
                                  <a:pt x="152" y="69"/>
                                  <a:pt x="136" y="80"/>
                                </a:cubicBezTo>
                                <a:moveTo>
                                  <a:pt x="58" y="132"/>
                                </a:moveTo>
                                <a:cubicBezTo>
                                  <a:pt x="52" y="127"/>
                                  <a:pt x="46" y="120"/>
                                  <a:pt x="41" y="113"/>
                                </a:cubicBezTo>
                                <a:cubicBezTo>
                                  <a:pt x="20" y="84"/>
                                  <a:pt x="31" y="57"/>
                                  <a:pt x="57" y="39"/>
                                </a:cubicBezTo>
                                <a:cubicBezTo>
                                  <a:pt x="83" y="21"/>
                                  <a:pt x="112" y="19"/>
                                  <a:pt x="133" y="49"/>
                                </a:cubicBezTo>
                                <a:cubicBezTo>
                                  <a:pt x="138" y="56"/>
                                  <a:pt x="142" y="64"/>
                                  <a:pt x="145" y="72"/>
                                </a:cubicBezTo>
                                <a:cubicBezTo>
                                  <a:pt x="150" y="71"/>
                                  <a:pt x="155" y="69"/>
                                  <a:pt x="160" y="70"/>
                                </a:cubicBezTo>
                                <a:cubicBezTo>
                                  <a:pt x="158" y="59"/>
                                  <a:pt x="153" y="48"/>
                                  <a:pt x="146" y="39"/>
                                </a:cubicBezTo>
                                <a:cubicBezTo>
                                  <a:pt x="119" y="0"/>
                                  <a:pt x="77" y="4"/>
                                  <a:pt x="48" y="25"/>
                                </a:cubicBezTo>
                                <a:cubicBezTo>
                                  <a:pt x="18" y="46"/>
                                  <a:pt x="0" y="84"/>
                                  <a:pt x="27" y="123"/>
                                </a:cubicBezTo>
                                <a:cubicBezTo>
                                  <a:pt x="33" y="132"/>
                                  <a:pt x="42" y="141"/>
                                  <a:pt x="52" y="146"/>
                                </a:cubicBezTo>
                                <a:cubicBezTo>
                                  <a:pt x="52" y="142"/>
                                  <a:pt x="56" y="136"/>
                                  <a:pt x="58" y="132"/>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4" name="Freeform 44"/>
                        <wps:cNvSpPr>
                          <a:spLocks noEditPoints="1"/>
                        </wps:cNvSpPr>
                        <wps:spPr bwMode="auto">
                          <a:xfrm>
                            <a:off x="18197513" y="3294063"/>
                            <a:ext cx="831850" cy="830263"/>
                          </a:xfrm>
                          <a:custGeom>
                            <a:avLst/>
                            <a:gdLst>
                              <a:gd name="T0" fmla="*/ 119 w 222"/>
                              <a:gd name="T1" fmla="*/ 121 h 221"/>
                              <a:gd name="T2" fmla="*/ 100 w 222"/>
                              <a:gd name="T3" fmla="*/ 118 h 221"/>
                              <a:gd name="T4" fmla="*/ 104 w 222"/>
                              <a:gd name="T5" fmla="*/ 100 h 221"/>
                              <a:gd name="T6" fmla="*/ 122 w 222"/>
                              <a:gd name="T7" fmla="*/ 103 h 221"/>
                              <a:gd name="T8" fmla="*/ 119 w 222"/>
                              <a:gd name="T9" fmla="*/ 121 h 221"/>
                              <a:gd name="T10" fmla="*/ 191 w 222"/>
                              <a:gd name="T11" fmla="*/ 55 h 221"/>
                              <a:gd name="T12" fmla="*/ 167 w 222"/>
                              <a:gd name="T13" fmla="*/ 190 h 221"/>
                              <a:gd name="T14" fmla="*/ 31 w 222"/>
                              <a:gd name="T15" fmla="*/ 166 h 221"/>
                              <a:gd name="T16" fmla="*/ 55 w 222"/>
                              <a:gd name="T17" fmla="*/ 31 h 221"/>
                              <a:gd name="T18" fmla="*/ 191 w 222"/>
                              <a:gd name="T19" fmla="*/ 55 h 221"/>
                              <a:gd name="T20" fmla="*/ 178 w 222"/>
                              <a:gd name="T21" fmla="*/ 64 h 221"/>
                              <a:gd name="T22" fmla="*/ 64 w 222"/>
                              <a:gd name="T23" fmla="*/ 43 h 221"/>
                              <a:gd name="T24" fmla="*/ 44 w 222"/>
                              <a:gd name="T25" fmla="*/ 157 h 221"/>
                              <a:gd name="T26" fmla="*/ 158 w 222"/>
                              <a:gd name="T27" fmla="*/ 177 h 221"/>
                              <a:gd name="T28" fmla="*/ 178 w 222"/>
                              <a:gd name="T29" fmla="*/ 64 h 221"/>
                              <a:gd name="T30" fmla="*/ 170 w 222"/>
                              <a:gd name="T31" fmla="*/ 69 h 221"/>
                              <a:gd name="T32" fmla="*/ 105 w 222"/>
                              <a:gd name="T33" fmla="*/ 39 h 221"/>
                              <a:gd name="T34" fmla="*/ 109 w 222"/>
                              <a:gd name="T35" fmla="*/ 89 h 221"/>
                              <a:gd name="T36" fmla="*/ 129 w 222"/>
                              <a:gd name="T37" fmla="*/ 98 h 221"/>
                              <a:gd name="T38" fmla="*/ 170 w 222"/>
                              <a:gd name="T39" fmla="*/ 69 h 221"/>
                              <a:gd name="T40" fmla="*/ 170 w 222"/>
                              <a:gd name="T41" fmla="*/ 69 h 221"/>
                              <a:gd name="T42" fmla="*/ 131 w 222"/>
                              <a:gd name="T43" fmla="*/ 120 h 221"/>
                              <a:gd name="T44" fmla="*/ 124 w 222"/>
                              <a:gd name="T45" fmla="*/ 128 h 221"/>
                              <a:gd name="T46" fmla="*/ 113 w 222"/>
                              <a:gd name="T47" fmla="*/ 132 h 221"/>
                              <a:gd name="T48" fmla="*/ 117 w 222"/>
                              <a:gd name="T49" fmla="*/ 182 h 221"/>
                              <a:gd name="T50" fmla="*/ 152 w 222"/>
                              <a:gd name="T51" fmla="*/ 169 h 221"/>
                              <a:gd name="T52" fmla="*/ 176 w 222"/>
                              <a:gd name="T53" fmla="*/ 141 h 221"/>
                              <a:gd name="T54" fmla="*/ 131 w 222"/>
                              <a:gd name="T55" fmla="*/ 120 h 221"/>
                              <a:gd name="T56" fmla="*/ 93 w 222"/>
                              <a:gd name="T57" fmla="*/ 123 h 221"/>
                              <a:gd name="T58" fmla="*/ 91 w 222"/>
                              <a:gd name="T59" fmla="*/ 102 h 221"/>
                              <a:gd name="T60" fmla="*/ 46 w 222"/>
                              <a:gd name="T61" fmla="*/ 81 h 221"/>
                              <a:gd name="T62" fmla="*/ 52 w 222"/>
                              <a:gd name="T63" fmla="*/ 152 h 221"/>
                              <a:gd name="T64" fmla="*/ 52 w 222"/>
                              <a:gd name="T65" fmla="*/ 152 h 221"/>
                              <a:gd name="T66" fmla="*/ 93 w 222"/>
                              <a:gd name="T67" fmla="*/ 123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2" h="221">
                                <a:moveTo>
                                  <a:pt x="119" y="121"/>
                                </a:moveTo>
                                <a:cubicBezTo>
                                  <a:pt x="113" y="125"/>
                                  <a:pt x="105" y="124"/>
                                  <a:pt x="100" y="118"/>
                                </a:cubicBezTo>
                                <a:cubicBezTo>
                                  <a:pt x="96" y="112"/>
                                  <a:pt x="98" y="104"/>
                                  <a:pt x="104" y="100"/>
                                </a:cubicBezTo>
                                <a:cubicBezTo>
                                  <a:pt x="109" y="96"/>
                                  <a:pt x="118" y="97"/>
                                  <a:pt x="122" y="103"/>
                                </a:cubicBezTo>
                                <a:cubicBezTo>
                                  <a:pt x="126" y="109"/>
                                  <a:pt x="124" y="117"/>
                                  <a:pt x="119" y="121"/>
                                </a:cubicBezTo>
                                <a:close/>
                                <a:moveTo>
                                  <a:pt x="191" y="55"/>
                                </a:moveTo>
                                <a:cubicBezTo>
                                  <a:pt x="222" y="99"/>
                                  <a:pt x="211" y="160"/>
                                  <a:pt x="167" y="190"/>
                                </a:cubicBezTo>
                                <a:cubicBezTo>
                                  <a:pt x="123" y="221"/>
                                  <a:pt x="62" y="210"/>
                                  <a:pt x="31" y="166"/>
                                </a:cubicBezTo>
                                <a:cubicBezTo>
                                  <a:pt x="0" y="122"/>
                                  <a:pt x="11" y="62"/>
                                  <a:pt x="55" y="31"/>
                                </a:cubicBezTo>
                                <a:cubicBezTo>
                                  <a:pt x="99" y="0"/>
                                  <a:pt x="160" y="10"/>
                                  <a:pt x="191" y="55"/>
                                </a:cubicBezTo>
                                <a:close/>
                                <a:moveTo>
                                  <a:pt x="178" y="64"/>
                                </a:moveTo>
                                <a:cubicBezTo>
                                  <a:pt x="152" y="27"/>
                                  <a:pt x="101" y="18"/>
                                  <a:pt x="64" y="43"/>
                                </a:cubicBezTo>
                                <a:cubicBezTo>
                                  <a:pt x="27" y="69"/>
                                  <a:pt x="18" y="120"/>
                                  <a:pt x="44" y="157"/>
                                </a:cubicBezTo>
                                <a:cubicBezTo>
                                  <a:pt x="70" y="194"/>
                                  <a:pt x="121" y="203"/>
                                  <a:pt x="158" y="177"/>
                                </a:cubicBezTo>
                                <a:cubicBezTo>
                                  <a:pt x="194" y="152"/>
                                  <a:pt x="203" y="100"/>
                                  <a:pt x="178" y="64"/>
                                </a:cubicBezTo>
                                <a:close/>
                                <a:moveTo>
                                  <a:pt x="170" y="69"/>
                                </a:moveTo>
                                <a:cubicBezTo>
                                  <a:pt x="155" y="48"/>
                                  <a:pt x="130" y="37"/>
                                  <a:pt x="105" y="39"/>
                                </a:cubicBezTo>
                                <a:cubicBezTo>
                                  <a:pt x="109" y="89"/>
                                  <a:pt x="109" y="89"/>
                                  <a:pt x="109" y="89"/>
                                </a:cubicBezTo>
                                <a:cubicBezTo>
                                  <a:pt x="117" y="88"/>
                                  <a:pt x="124" y="91"/>
                                  <a:pt x="129" y="98"/>
                                </a:cubicBezTo>
                                <a:cubicBezTo>
                                  <a:pt x="170" y="69"/>
                                  <a:pt x="170" y="69"/>
                                  <a:pt x="170" y="69"/>
                                </a:cubicBezTo>
                                <a:cubicBezTo>
                                  <a:pt x="170" y="69"/>
                                  <a:pt x="170" y="69"/>
                                  <a:pt x="170" y="69"/>
                                </a:cubicBezTo>
                                <a:close/>
                                <a:moveTo>
                                  <a:pt x="131" y="120"/>
                                </a:moveTo>
                                <a:cubicBezTo>
                                  <a:pt x="129" y="123"/>
                                  <a:pt x="127" y="126"/>
                                  <a:pt x="124" y="128"/>
                                </a:cubicBezTo>
                                <a:cubicBezTo>
                                  <a:pt x="120" y="131"/>
                                  <a:pt x="117" y="132"/>
                                  <a:pt x="113" y="132"/>
                                </a:cubicBezTo>
                                <a:cubicBezTo>
                                  <a:pt x="117" y="182"/>
                                  <a:pt x="117" y="182"/>
                                  <a:pt x="117" y="182"/>
                                </a:cubicBezTo>
                                <a:cubicBezTo>
                                  <a:pt x="129" y="181"/>
                                  <a:pt x="142" y="177"/>
                                  <a:pt x="152" y="169"/>
                                </a:cubicBezTo>
                                <a:cubicBezTo>
                                  <a:pt x="163" y="162"/>
                                  <a:pt x="171" y="152"/>
                                  <a:pt x="176" y="141"/>
                                </a:cubicBezTo>
                                <a:cubicBezTo>
                                  <a:pt x="131" y="120"/>
                                  <a:pt x="131" y="120"/>
                                  <a:pt x="131" y="120"/>
                                </a:cubicBezTo>
                                <a:close/>
                                <a:moveTo>
                                  <a:pt x="93" y="123"/>
                                </a:moveTo>
                                <a:cubicBezTo>
                                  <a:pt x="88" y="116"/>
                                  <a:pt x="88" y="108"/>
                                  <a:pt x="91" y="102"/>
                                </a:cubicBezTo>
                                <a:cubicBezTo>
                                  <a:pt x="46" y="81"/>
                                  <a:pt x="46" y="81"/>
                                  <a:pt x="46" y="81"/>
                                </a:cubicBezTo>
                                <a:cubicBezTo>
                                  <a:pt x="36" y="103"/>
                                  <a:pt x="37" y="130"/>
                                  <a:pt x="52" y="152"/>
                                </a:cubicBezTo>
                                <a:cubicBezTo>
                                  <a:pt x="52" y="152"/>
                                  <a:pt x="52" y="152"/>
                                  <a:pt x="52" y="152"/>
                                </a:cubicBezTo>
                                <a:cubicBezTo>
                                  <a:pt x="93" y="123"/>
                                  <a:pt x="93" y="123"/>
                                  <a:pt x="93" y="12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5" name="Freeform 45"/>
                        <wps:cNvSpPr>
                          <a:spLocks/>
                        </wps:cNvSpPr>
                        <wps:spPr bwMode="auto">
                          <a:xfrm>
                            <a:off x="19284950" y="3481388"/>
                            <a:ext cx="720725" cy="676275"/>
                          </a:xfrm>
                          <a:custGeom>
                            <a:avLst/>
                            <a:gdLst>
                              <a:gd name="T0" fmla="*/ 139 w 192"/>
                              <a:gd name="T1" fmla="*/ 166 h 180"/>
                              <a:gd name="T2" fmla="*/ 132 w 192"/>
                              <a:gd name="T3" fmla="*/ 65 h 180"/>
                              <a:gd name="T4" fmla="*/ 186 w 192"/>
                              <a:gd name="T5" fmla="*/ 28 h 180"/>
                              <a:gd name="T6" fmla="*/ 186 w 192"/>
                              <a:gd name="T7" fmla="*/ 28 h 180"/>
                              <a:gd name="T8" fmla="*/ 189 w 192"/>
                              <a:gd name="T9" fmla="*/ 11 h 180"/>
                              <a:gd name="T10" fmla="*/ 172 w 192"/>
                              <a:gd name="T11" fmla="*/ 8 h 180"/>
                              <a:gd name="T12" fmla="*/ 172 w 192"/>
                              <a:gd name="T13" fmla="*/ 8 h 180"/>
                              <a:gd name="T14" fmla="*/ 118 w 192"/>
                              <a:gd name="T15" fmla="*/ 45 h 180"/>
                              <a:gd name="T16" fmla="*/ 27 w 192"/>
                              <a:gd name="T17" fmla="*/ 0 h 180"/>
                              <a:gd name="T18" fmla="*/ 7 w 192"/>
                              <a:gd name="T19" fmla="*/ 13 h 180"/>
                              <a:gd name="T20" fmla="*/ 80 w 192"/>
                              <a:gd name="T21" fmla="*/ 72 h 180"/>
                              <a:gd name="T22" fmla="*/ 41 w 192"/>
                              <a:gd name="T23" fmla="*/ 98 h 180"/>
                              <a:gd name="T24" fmla="*/ 15 w 192"/>
                              <a:gd name="T25" fmla="*/ 90 h 180"/>
                              <a:gd name="T26" fmla="*/ 0 w 192"/>
                              <a:gd name="T27" fmla="*/ 101 h 180"/>
                              <a:gd name="T28" fmla="*/ 26 w 192"/>
                              <a:gd name="T29" fmla="*/ 121 h 180"/>
                              <a:gd name="T30" fmla="*/ 35 w 192"/>
                              <a:gd name="T31" fmla="*/ 153 h 180"/>
                              <a:gd name="T32" fmla="*/ 51 w 192"/>
                              <a:gd name="T33" fmla="*/ 143 h 180"/>
                              <a:gd name="T34" fmla="*/ 53 w 192"/>
                              <a:gd name="T35" fmla="*/ 116 h 180"/>
                              <a:gd name="T36" fmla="*/ 92 w 192"/>
                              <a:gd name="T37" fmla="*/ 91 h 180"/>
                              <a:gd name="T38" fmla="*/ 119 w 192"/>
                              <a:gd name="T39" fmla="*/ 180 h 180"/>
                              <a:gd name="T40" fmla="*/ 139 w 192"/>
                              <a:gd name="T41" fmla="*/ 166 h 180"/>
                              <a:gd name="T42" fmla="*/ 139 w 192"/>
                              <a:gd name="T43" fmla="*/ 166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92" h="180">
                                <a:moveTo>
                                  <a:pt x="139" y="166"/>
                                </a:moveTo>
                                <a:cubicBezTo>
                                  <a:pt x="132" y="65"/>
                                  <a:pt x="132" y="65"/>
                                  <a:pt x="132" y="65"/>
                                </a:cubicBezTo>
                                <a:cubicBezTo>
                                  <a:pt x="186" y="28"/>
                                  <a:pt x="186" y="28"/>
                                  <a:pt x="186" y="28"/>
                                </a:cubicBezTo>
                                <a:cubicBezTo>
                                  <a:pt x="186" y="28"/>
                                  <a:pt x="186" y="28"/>
                                  <a:pt x="186" y="28"/>
                                </a:cubicBezTo>
                                <a:cubicBezTo>
                                  <a:pt x="191" y="24"/>
                                  <a:pt x="192" y="17"/>
                                  <a:pt x="189" y="11"/>
                                </a:cubicBezTo>
                                <a:cubicBezTo>
                                  <a:pt x="185" y="6"/>
                                  <a:pt x="178" y="5"/>
                                  <a:pt x="172" y="8"/>
                                </a:cubicBezTo>
                                <a:cubicBezTo>
                                  <a:pt x="172" y="8"/>
                                  <a:pt x="172" y="8"/>
                                  <a:pt x="172" y="8"/>
                                </a:cubicBezTo>
                                <a:cubicBezTo>
                                  <a:pt x="118" y="45"/>
                                  <a:pt x="118" y="45"/>
                                  <a:pt x="118" y="45"/>
                                </a:cubicBezTo>
                                <a:cubicBezTo>
                                  <a:pt x="27" y="0"/>
                                  <a:pt x="27" y="0"/>
                                  <a:pt x="27" y="0"/>
                                </a:cubicBezTo>
                                <a:cubicBezTo>
                                  <a:pt x="7" y="13"/>
                                  <a:pt x="7" y="13"/>
                                  <a:pt x="7" y="13"/>
                                </a:cubicBezTo>
                                <a:cubicBezTo>
                                  <a:pt x="80" y="72"/>
                                  <a:pt x="80" y="72"/>
                                  <a:pt x="80" y="72"/>
                                </a:cubicBezTo>
                                <a:cubicBezTo>
                                  <a:pt x="41" y="98"/>
                                  <a:pt x="41" y="98"/>
                                  <a:pt x="41" y="98"/>
                                </a:cubicBezTo>
                                <a:cubicBezTo>
                                  <a:pt x="15" y="90"/>
                                  <a:pt x="15" y="90"/>
                                  <a:pt x="15" y="90"/>
                                </a:cubicBezTo>
                                <a:cubicBezTo>
                                  <a:pt x="0" y="101"/>
                                  <a:pt x="0" y="101"/>
                                  <a:pt x="0" y="101"/>
                                </a:cubicBezTo>
                                <a:cubicBezTo>
                                  <a:pt x="26" y="121"/>
                                  <a:pt x="26" y="121"/>
                                  <a:pt x="26" y="121"/>
                                </a:cubicBezTo>
                                <a:cubicBezTo>
                                  <a:pt x="35" y="153"/>
                                  <a:pt x="35" y="153"/>
                                  <a:pt x="35" y="153"/>
                                </a:cubicBezTo>
                                <a:cubicBezTo>
                                  <a:pt x="51" y="143"/>
                                  <a:pt x="51" y="143"/>
                                  <a:pt x="51" y="143"/>
                                </a:cubicBezTo>
                                <a:cubicBezTo>
                                  <a:pt x="53" y="116"/>
                                  <a:pt x="53" y="116"/>
                                  <a:pt x="53" y="116"/>
                                </a:cubicBezTo>
                                <a:cubicBezTo>
                                  <a:pt x="92" y="91"/>
                                  <a:pt x="92" y="91"/>
                                  <a:pt x="92" y="91"/>
                                </a:cubicBezTo>
                                <a:cubicBezTo>
                                  <a:pt x="119" y="180"/>
                                  <a:pt x="119" y="180"/>
                                  <a:pt x="119" y="180"/>
                                </a:cubicBezTo>
                                <a:cubicBezTo>
                                  <a:pt x="139" y="166"/>
                                  <a:pt x="139" y="166"/>
                                  <a:pt x="139" y="166"/>
                                </a:cubicBezTo>
                                <a:cubicBezTo>
                                  <a:pt x="139" y="166"/>
                                  <a:pt x="139" y="166"/>
                                  <a:pt x="139" y="166"/>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 name="Freeform 46"/>
                        <wps:cNvSpPr>
                          <a:spLocks noEditPoints="1"/>
                        </wps:cNvSpPr>
                        <wps:spPr bwMode="auto">
                          <a:xfrm>
                            <a:off x="20572413" y="2247900"/>
                            <a:ext cx="749300" cy="696913"/>
                          </a:xfrm>
                          <a:custGeom>
                            <a:avLst/>
                            <a:gdLst>
                              <a:gd name="T0" fmla="*/ 101 w 200"/>
                              <a:gd name="T1" fmla="*/ 159 h 186"/>
                              <a:gd name="T2" fmla="*/ 67 w 200"/>
                              <a:gd name="T3" fmla="*/ 178 h 186"/>
                              <a:gd name="T4" fmla="*/ 59 w 200"/>
                              <a:gd name="T5" fmla="*/ 152 h 186"/>
                              <a:gd name="T6" fmla="*/ 106 w 200"/>
                              <a:gd name="T7" fmla="*/ 55 h 186"/>
                              <a:gd name="T8" fmla="*/ 117 w 200"/>
                              <a:gd name="T9" fmla="*/ 9 h 186"/>
                              <a:gd name="T10" fmla="*/ 120 w 200"/>
                              <a:gd name="T11" fmla="*/ 10 h 186"/>
                              <a:gd name="T12" fmla="*/ 114 w 200"/>
                              <a:gd name="T13" fmla="*/ 57 h 186"/>
                              <a:gd name="T14" fmla="*/ 182 w 200"/>
                              <a:gd name="T15" fmla="*/ 181 h 186"/>
                              <a:gd name="T16" fmla="*/ 182 w 200"/>
                              <a:gd name="T17" fmla="*/ 181 h 186"/>
                              <a:gd name="T18" fmla="*/ 170 w 200"/>
                              <a:gd name="T19" fmla="*/ 161 h 186"/>
                              <a:gd name="T20" fmla="*/ 175 w 200"/>
                              <a:gd name="T21" fmla="*/ 128 h 186"/>
                              <a:gd name="T22" fmla="*/ 194 w 200"/>
                              <a:gd name="T23" fmla="*/ 112 h 186"/>
                              <a:gd name="T24" fmla="*/ 194 w 200"/>
                              <a:gd name="T25" fmla="*/ 110 h 186"/>
                              <a:gd name="T26" fmla="*/ 194 w 200"/>
                              <a:gd name="T27" fmla="*/ 110 h 186"/>
                              <a:gd name="T28" fmla="*/ 182 w 200"/>
                              <a:gd name="T29" fmla="*/ 89 h 186"/>
                              <a:gd name="T30" fmla="*/ 134 w 200"/>
                              <a:gd name="T31" fmla="*/ 157 h 186"/>
                              <a:gd name="T32" fmla="*/ 152 w 200"/>
                              <a:gd name="T33" fmla="*/ 142 h 186"/>
                              <a:gd name="T34" fmla="*/ 153 w 200"/>
                              <a:gd name="T35" fmla="*/ 139 h 186"/>
                              <a:gd name="T36" fmla="*/ 153 w 200"/>
                              <a:gd name="T37" fmla="*/ 139 h 186"/>
                              <a:gd name="T38" fmla="*/ 141 w 200"/>
                              <a:gd name="T39" fmla="*/ 119 h 186"/>
                              <a:gd name="T40" fmla="*/ 147 w 200"/>
                              <a:gd name="T41" fmla="*/ 86 h 186"/>
                              <a:gd name="T42" fmla="*/ 165 w 200"/>
                              <a:gd name="T43" fmla="*/ 70 h 186"/>
                              <a:gd name="T44" fmla="*/ 164 w 200"/>
                              <a:gd name="T45" fmla="*/ 178 h 186"/>
                              <a:gd name="T46" fmla="*/ 164 w 200"/>
                              <a:gd name="T47" fmla="*/ 178 h 186"/>
                              <a:gd name="T48" fmla="*/ 152 w 200"/>
                              <a:gd name="T49" fmla="*/ 158 h 186"/>
                              <a:gd name="T50" fmla="*/ 158 w 200"/>
                              <a:gd name="T51" fmla="*/ 124 h 186"/>
                              <a:gd name="T52" fmla="*/ 176 w 200"/>
                              <a:gd name="T53" fmla="*/ 109 h 186"/>
                              <a:gd name="T54" fmla="*/ 177 w 200"/>
                              <a:gd name="T55" fmla="*/ 107 h 186"/>
                              <a:gd name="T56" fmla="*/ 177 w 200"/>
                              <a:gd name="T57" fmla="*/ 107 h 186"/>
                              <a:gd name="T58" fmla="*/ 165 w 200"/>
                              <a:gd name="T59" fmla="*/ 86 h 186"/>
                              <a:gd name="T60" fmla="*/ 37 w 200"/>
                              <a:gd name="T61" fmla="*/ 140 h 186"/>
                              <a:gd name="T62" fmla="*/ 56 w 200"/>
                              <a:gd name="T63" fmla="*/ 125 h 186"/>
                              <a:gd name="T64" fmla="*/ 56 w 200"/>
                              <a:gd name="T65" fmla="*/ 122 h 186"/>
                              <a:gd name="T66" fmla="*/ 56 w 200"/>
                              <a:gd name="T67" fmla="*/ 122 h 186"/>
                              <a:gd name="T68" fmla="*/ 45 w 200"/>
                              <a:gd name="T69" fmla="*/ 102 h 186"/>
                              <a:gd name="T70" fmla="*/ 50 w 200"/>
                              <a:gd name="T71" fmla="*/ 69 h 186"/>
                              <a:gd name="T72" fmla="*/ 69 w 200"/>
                              <a:gd name="T73" fmla="*/ 54 h 186"/>
                              <a:gd name="T74" fmla="*/ 15 w 200"/>
                              <a:gd name="T75" fmla="*/ 152 h 186"/>
                              <a:gd name="T76" fmla="*/ 15 w 200"/>
                              <a:gd name="T77" fmla="*/ 152 h 186"/>
                              <a:gd name="T78" fmla="*/ 3 w 200"/>
                              <a:gd name="T79" fmla="*/ 131 h 186"/>
                              <a:gd name="T80" fmla="*/ 9 w 200"/>
                              <a:gd name="T81" fmla="*/ 98 h 186"/>
                              <a:gd name="T82" fmla="*/ 27 w 200"/>
                              <a:gd name="T83" fmla="*/ 83 h 186"/>
                              <a:gd name="T84" fmla="*/ 28 w 200"/>
                              <a:gd name="T85" fmla="*/ 80 h 186"/>
                              <a:gd name="T86" fmla="*/ 28 w 200"/>
                              <a:gd name="T87" fmla="*/ 80 h 186"/>
                              <a:gd name="T88" fmla="*/ 15 w 200"/>
                              <a:gd name="T89" fmla="*/ 60 h 186"/>
                              <a:gd name="T90" fmla="*/ 20 w 200"/>
                              <a:gd name="T91" fmla="*/ 137 h 186"/>
                              <a:gd name="T92" fmla="*/ 39 w 200"/>
                              <a:gd name="T93" fmla="*/ 122 h 186"/>
                              <a:gd name="T94" fmla="*/ 39 w 200"/>
                              <a:gd name="T95" fmla="*/ 119 h 186"/>
                              <a:gd name="T96" fmla="*/ 39 w 200"/>
                              <a:gd name="T97" fmla="*/ 119 h 186"/>
                              <a:gd name="T98" fmla="*/ 27 w 200"/>
                              <a:gd name="T99" fmla="*/ 98 h 186"/>
                              <a:gd name="T100" fmla="*/ 33 w 200"/>
                              <a:gd name="T101" fmla="*/ 65 h 186"/>
                              <a:gd name="T102" fmla="*/ 51 w 200"/>
                              <a:gd name="T103" fmla="*/ 5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00" h="186">
                                <a:moveTo>
                                  <a:pt x="116" y="70"/>
                                </a:moveTo>
                                <a:cubicBezTo>
                                  <a:pt x="141" y="74"/>
                                  <a:pt x="141" y="74"/>
                                  <a:pt x="141" y="74"/>
                                </a:cubicBezTo>
                                <a:cubicBezTo>
                                  <a:pt x="125" y="164"/>
                                  <a:pt x="125" y="164"/>
                                  <a:pt x="125" y="164"/>
                                </a:cubicBezTo>
                                <a:cubicBezTo>
                                  <a:pt x="101" y="159"/>
                                  <a:pt x="101" y="159"/>
                                  <a:pt x="101" y="159"/>
                                </a:cubicBezTo>
                                <a:cubicBezTo>
                                  <a:pt x="100" y="165"/>
                                  <a:pt x="100" y="165"/>
                                  <a:pt x="100" y="165"/>
                                </a:cubicBezTo>
                                <a:cubicBezTo>
                                  <a:pt x="112" y="168"/>
                                  <a:pt x="112" y="168"/>
                                  <a:pt x="112" y="168"/>
                                </a:cubicBezTo>
                                <a:cubicBezTo>
                                  <a:pt x="109" y="186"/>
                                  <a:pt x="109" y="186"/>
                                  <a:pt x="109" y="186"/>
                                </a:cubicBezTo>
                                <a:cubicBezTo>
                                  <a:pt x="67" y="178"/>
                                  <a:pt x="67" y="178"/>
                                  <a:pt x="67" y="178"/>
                                </a:cubicBezTo>
                                <a:cubicBezTo>
                                  <a:pt x="70" y="160"/>
                                  <a:pt x="70" y="160"/>
                                  <a:pt x="70" y="160"/>
                                </a:cubicBezTo>
                                <a:cubicBezTo>
                                  <a:pt x="83" y="163"/>
                                  <a:pt x="83" y="163"/>
                                  <a:pt x="83" y="163"/>
                                </a:cubicBezTo>
                                <a:cubicBezTo>
                                  <a:pt x="83" y="156"/>
                                  <a:pt x="83" y="156"/>
                                  <a:pt x="83" y="156"/>
                                </a:cubicBezTo>
                                <a:cubicBezTo>
                                  <a:pt x="59" y="152"/>
                                  <a:pt x="59" y="152"/>
                                  <a:pt x="59" y="152"/>
                                </a:cubicBezTo>
                                <a:cubicBezTo>
                                  <a:pt x="75" y="63"/>
                                  <a:pt x="75" y="63"/>
                                  <a:pt x="75" y="63"/>
                                </a:cubicBezTo>
                                <a:cubicBezTo>
                                  <a:pt x="100" y="67"/>
                                  <a:pt x="100" y="67"/>
                                  <a:pt x="100" y="67"/>
                                </a:cubicBezTo>
                                <a:cubicBezTo>
                                  <a:pt x="101" y="54"/>
                                  <a:pt x="101" y="54"/>
                                  <a:pt x="101" y="54"/>
                                </a:cubicBezTo>
                                <a:cubicBezTo>
                                  <a:pt x="106" y="55"/>
                                  <a:pt x="106" y="55"/>
                                  <a:pt x="106" y="55"/>
                                </a:cubicBezTo>
                                <a:cubicBezTo>
                                  <a:pt x="107" y="50"/>
                                  <a:pt x="107" y="50"/>
                                  <a:pt x="107" y="50"/>
                                </a:cubicBezTo>
                                <a:cubicBezTo>
                                  <a:pt x="89" y="46"/>
                                  <a:pt x="75" y="37"/>
                                  <a:pt x="65" y="24"/>
                                </a:cubicBezTo>
                                <a:cubicBezTo>
                                  <a:pt x="90" y="29"/>
                                  <a:pt x="90" y="29"/>
                                  <a:pt x="90" y="29"/>
                                </a:cubicBezTo>
                                <a:cubicBezTo>
                                  <a:pt x="117" y="9"/>
                                  <a:pt x="117" y="9"/>
                                  <a:pt x="117" y="9"/>
                                </a:cubicBezTo>
                                <a:cubicBezTo>
                                  <a:pt x="115" y="9"/>
                                  <a:pt x="114" y="6"/>
                                  <a:pt x="114" y="4"/>
                                </a:cubicBezTo>
                                <a:cubicBezTo>
                                  <a:pt x="115" y="2"/>
                                  <a:pt x="117" y="0"/>
                                  <a:pt x="120" y="0"/>
                                </a:cubicBezTo>
                                <a:cubicBezTo>
                                  <a:pt x="122" y="1"/>
                                  <a:pt x="124" y="4"/>
                                  <a:pt x="124" y="6"/>
                                </a:cubicBezTo>
                                <a:cubicBezTo>
                                  <a:pt x="123" y="8"/>
                                  <a:pt x="122" y="9"/>
                                  <a:pt x="120" y="10"/>
                                </a:cubicBezTo>
                                <a:cubicBezTo>
                                  <a:pt x="138" y="37"/>
                                  <a:pt x="138" y="37"/>
                                  <a:pt x="138" y="37"/>
                                </a:cubicBezTo>
                                <a:cubicBezTo>
                                  <a:pt x="164" y="42"/>
                                  <a:pt x="164" y="42"/>
                                  <a:pt x="164" y="42"/>
                                </a:cubicBezTo>
                                <a:cubicBezTo>
                                  <a:pt x="150" y="50"/>
                                  <a:pt x="133" y="54"/>
                                  <a:pt x="115" y="52"/>
                                </a:cubicBezTo>
                                <a:cubicBezTo>
                                  <a:pt x="114" y="57"/>
                                  <a:pt x="114" y="57"/>
                                  <a:pt x="114" y="57"/>
                                </a:cubicBezTo>
                                <a:cubicBezTo>
                                  <a:pt x="119" y="58"/>
                                  <a:pt x="119" y="58"/>
                                  <a:pt x="119" y="58"/>
                                </a:cubicBezTo>
                                <a:cubicBezTo>
                                  <a:pt x="116" y="70"/>
                                  <a:pt x="116" y="70"/>
                                  <a:pt x="116" y="70"/>
                                </a:cubicBezTo>
                                <a:cubicBezTo>
                                  <a:pt x="116" y="70"/>
                                  <a:pt x="116" y="70"/>
                                  <a:pt x="116" y="70"/>
                                </a:cubicBezTo>
                                <a:close/>
                                <a:moveTo>
                                  <a:pt x="182" y="181"/>
                                </a:moveTo>
                                <a:cubicBezTo>
                                  <a:pt x="185" y="166"/>
                                  <a:pt x="185" y="166"/>
                                  <a:pt x="185" y="166"/>
                                </a:cubicBezTo>
                                <a:cubicBezTo>
                                  <a:pt x="169" y="163"/>
                                  <a:pt x="169" y="163"/>
                                  <a:pt x="169" y="163"/>
                                </a:cubicBezTo>
                                <a:cubicBezTo>
                                  <a:pt x="167" y="179"/>
                                  <a:pt x="167" y="179"/>
                                  <a:pt x="167" y="179"/>
                                </a:cubicBezTo>
                                <a:cubicBezTo>
                                  <a:pt x="182" y="181"/>
                                  <a:pt x="182" y="181"/>
                                  <a:pt x="182" y="181"/>
                                </a:cubicBezTo>
                                <a:close/>
                                <a:moveTo>
                                  <a:pt x="185" y="163"/>
                                </a:moveTo>
                                <a:cubicBezTo>
                                  <a:pt x="188" y="148"/>
                                  <a:pt x="188" y="148"/>
                                  <a:pt x="188" y="148"/>
                                </a:cubicBezTo>
                                <a:cubicBezTo>
                                  <a:pt x="173" y="146"/>
                                  <a:pt x="173" y="146"/>
                                  <a:pt x="173" y="146"/>
                                </a:cubicBezTo>
                                <a:cubicBezTo>
                                  <a:pt x="170" y="161"/>
                                  <a:pt x="170" y="161"/>
                                  <a:pt x="170" y="161"/>
                                </a:cubicBezTo>
                                <a:cubicBezTo>
                                  <a:pt x="185" y="163"/>
                                  <a:pt x="185" y="163"/>
                                  <a:pt x="185" y="163"/>
                                </a:cubicBezTo>
                                <a:close/>
                                <a:moveTo>
                                  <a:pt x="188" y="146"/>
                                </a:moveTo>
                                <a:cubicBezTo>
                                  <a:pt x="191" y="130"/>
                                  <a:pt x="191" y="130"/>
                                  <a:pt x="191" y="130"/>
                                </a:cubicBezTo>
                                <a:cubicBezTo>
                                  <a:pt x="175" y="128"/>
                                  <a:pt x="175" y="128"/>
                                  <a:pt x="175" y="128"/>
                                </a:cubicBezTo>
                                <a:cubicBezTo>
                                  <a:pt x="173" y="143"/>
                                  <a:pt x="173" y="143"/>
                                  <a:pt x="173" y="143"/>
                                </a:cubicBezTo>
                                <a:cubicBezTo>
                                  <a:pt x="188" y="146"/>
                                  <a:pt x="188" y="146"/>
                                  <a:pt x="188" y="146"/>
                                </a:cubicBezTo>
                                <a:close/>
                                <a:moveTo>
                                  <a:pt x="191" y="128"/>
                                </a:moveTo>
                                <a:cubicBezTo>
                                  <a:pt x="194" y="112"/>
                                  <a:pt x="194" y="112"/>
                                  <a:pt x="194" y="112"/>
                                </a:cubicBezTo>
                                <a:cubicBezTo>
                                  <a:pt x="179" y="110"/>
                                  <a:pt x="179" y="110"/>
                                  <a:pt x="179" y="110"/>
                                </a:cubicBezTo>
                                <a:cubicBezTo>
                                  <a:pt x="176" y="125"/>
                                  <a:pt x="176" y="125"/>
                                  <a:pt x="176" y="125"/>
                                </a:cubicBezTo>
                                <a:cubicBezTo>
                                  <a:pt x="191" y="128"/>
                                  <a:pt x="191" y="128"/>
                                  <a:pt x="191" y="128"/>
                                </a:cubicBezTo>
                                <a:close/>
                                <a:moveTo>
                                  <a:pt x="194" y="110"/>
                                </a:moveTo>
                                <a:cubicBezTo>
                                  <a:pt x="197" y="94"/>
                                  <a:pt x="197" y="94"/>
                                  <a:pt x="197" y="94"/>
                                </a:cubicBezTo>
                                <a:cubicBezTo>
                                  <a:pt x="182" y="92"/>
                                  <a:pt x="182" y="92"/>
                                  <a:pt x="182" y="92"/>
                                </a:cubicBezTo>
                                <a:cubicBezTo>
                                  <a:pt x="179" y="107"/>
                                  <a:pt x="179" y="107"/>
                                  <a:pt x="179" y="107"/>
                                </a:cubicBezTo>
                                <a:cubicBezTo>
                                  <a:pt x="194" y="110"/>
                                  <a:pt x="194" y="110"/>
                                  <a:pt x="194" y="110"/>
                                </a:cubicBezTo>
                                <a:close/>
                                <a:moveTo>
                                  <a:pt x="198" y="92"/>
                                </a:moveTo>
                                <a:cubicBezTo>
                                  <a:pt x="200" y="77"/>
                                  <a:pt x="200" y="77"/>
                                  <a:pt x="200" y="77"/>
                                </a:cubicBezTo>
                                <a:cubicBezTo>
                                  <a:pt x="185" y="74"/>
                                  <a:pt x="185" y="74"/>
                                  <a:pt x="185" y="74"/>
                                </a:cubicBezTo>
                                <a:cubicBezTo>
                                  <a:pt x="182" y="89"/>
                                  <a:pt x="182" y="89"/>
                                  <a:pt x="182" y="89"/>
                                </a:cubicBezTo>
                                <a:cubicBezTo>
                                  <a:pt x="198" y="92"/>
                                  <a:pt x="198" y="92"/>
                                  <a:pt x="198" y="92"/>
                                </a:cubicBezTo>
                                <a:close/>
                                <a:moveTo>
                                  <a:pt x="147" y="175"/>
                                </a:moveTo>
                                <a:cubicBezTo>
                                  <a:pt x="149" y="160"/>
                                  <a:pt x="149" y="160"/>
                                  <a:pt x="149" y="160"/>
                                </a:cubicBezTo>
                                <a:cubicBezTo>
                                  <a:pt x="134" y="157"/>
                                  <a:pt x="134" y="157"/>
                                  <a:pt x="134" y="157"/>
                                </a:cubicBezTo>
                                <a:cubicBezTo>
                                  <a:pt x="131" y="172"/>
                                  <a:pt x="131" y="172"/>
                                  <a:pt x="131" y="172"/>
                                </a:cubicBezTo>
                                <a:cubicBezTo>
                                  <a:pt x="147" y="175"/>
                                  <a:pt x="147" y="175"/>
                                  <a:pt x="147" y="175"/>
                                </a:cubicBezTo>
                                <a:close/>
                                <a:moveTo>
                                  <a:pt x="150" y="157"/>
                                </a:moveTo>
                                <a:cubicBezTo>
                                  <a:pt x="152" y="142"/>
                                  <a:pt x="152" y="142"/>
                                  <a:pt x="152" y="142"/>
                                </a:cubicBezTo>
                                <a:cubicBezTo>
                                  <a:pt x="137" y="139"/>
                                  <a:pt x="137" y="139"/>
                                  <a:pt x="137" y="139"/>
                                </a:cubicBezTo>
                                <a:cubicBezTo>
                                  <a:pt x="135" y="155"/>
                                  <a:pt x="135" y="155"/>
                                  <a:pt x="135" y="155"/>
                                </a:cubicBezTo>
                                <a:cubicBezTo>
                                  <a:pt x="150" y="157"/>
                                  <a:pt x="150" y="157"/>
                                  <a:pt x="150" y="157"/>
                                </a:cubicBezTo>
                                <a:close/>
                                <a:moveTo>
                                  <a:pt x="153" y="139"/>
                                </a:moveTo>
                                <a:cubicBezTo>
                                  <a:pt x="155" y="124"/>
                                  <a:pt x="155" y="124"/>
                                  <a:pt x="155" y="124"/>
                                </a:cubicBezTo>
                                <a:cubicBezTo>
                                  <a:pt x="141" y="122"/>
                                  <a:pt x="141" y="122"/>
                                  <a:pt x="141" y="122"/>
                                </a:cubicBezTo>
                                <a:cubicBezTo>
                                  <a:pt x="138" y="136"/>
                                  <a:pt x="138" y="136"/>
                                  <a:pt x="138" y="136"/>
                                </a:cubicBezTo>
                                <a:cubicBezTo>
                                  <a:pt x="153" y="139"/>
                                  <a:pt x="153" y="139"/>
                                  <a:pt x="153" y="139"/>
                                </a:cubicBezTo>
                                <a:close/>
                                <a:moveTo>
                                  <a:pt x="156" y="122"/>
                                </a:moveTo>
                                <a:cubicBezTo>
                                  <a:pt x="159" y="106"/>
                                  <a:pt x="159" y="106"/>
                                  <a:pt x="159" y="106"/>
                                </a:cubicBezTo>
                                <a:cubicBezTo>
                                  <a:pt x="144" y="104"/>
                                  <a:pt x="144" y="104"/>
                                  <a:pt x="144" y="104"/>
                                </a:cubicBezTo>
                                <a:cubicBezTo>
                                  <a:pt x="141" y="119"/>
                                  <a:pt x="141" y="119"/>
                                  <a:pt x="141" y="119"/>
                                </a:cubicBezTo>
                                <a:cubicBezTo>
                                  <a:pt x="156" y="122"/>
                                  <a:pt x="156" y="122"/>
                                  <a:pt x="156" y="122"/>
                                </a:cubicBezTo>
                                <a:close/>
                                <a:moveTo>
                                  <a:pt x="159" y="104"/>
                                </a:moveTo>
                                <a:cubicBezTo>
                                  <a:pt x="162" y="89"/>
                                  <a:pt x="162" y="89"/>
                                  <a:pt x="162" y="89"/>
                                </a:cubicBezTo>
                                <a:cubicBezTo>
                                  <a:pt x="147" y="86"/>
                                  <a:pt x="147" y="86"/>
                                  <a:pt x="147" y="86"/>
                                </a:cubicBezTo>
                                <a:cubicBezTo>
                                  <a:pt x="144" y="101"/>
                                  <a:pt x="144" y="101"/>
                                  <a:pt x="144" y="101"/>
                                </a:cubicBezTo>
                                <a:cubicBezTo>
                                  <a:pt x="159" y="104"/>
                                  <a:pt x="159" y="104"/>
                                  <a:pt x="159" y="104"/>
                                </a:cubicBezTo>
                                <a:close/>
                                <a:moveTo>
                                  <a:pt x="162" y="86"/>
                                </a:moveTo>
                                <a:cubicBezTo>
                                  <a:pt x="165" y="70"/>
                                  <a:pt x="165" y="70"/>
                                  <a:pt x="165" y="70"/>
                                </a:cubicBezTo>
                                <a:cubicBezTo>
                                  <a:pt x="150" y="68"/>
                                  <a:pt x="150" y="68"/>
                                  <a:pt x="150" y="68"/>
                                </a:cubicBezTo>
                                <a:cubicBezTo>
                                  <a:pt x="147" y="83"/>
                                  <a:pt x="147" y="83"/>
                                  <a:pt x="147" y="83"/>
                                </a:cubicBezTo>
                                <a:cubicBezTo>
                                  <a:pt x="162" y="86"/>
                                  <a:pt x="162" y="86"/>
                                  <a:pt x="162" y="86"/>
                                </a:cubicBezTo>
                                <a:close/>
                                <a:moveTo>
                                  <a:pt x="164" y="178"/>
                                </a:moveTo>
                                <a:cubicBezTo>
                                  <a:pt x="167" y="163"/>
                                  <a:pt x="167" y="163"/>
                                  <a:pt x="167" y="163"/>
                                </a:cubicBezTo>
                                <a:cubicBezTo>
                                  <a:pt x="152" y="160"/>
                                  <a:pt x="152" y="160"/>
                                  <a:pt x="152" y="160"/>
                                </a:cubicBezTo>
                                <a:cubicBezTo>
                                  <a:pt x="149" y="176"/>
                                  <a:pt x="149" y="176"/>
                                  <a:pt x="149" y="176"/>
                                </a:cubicBezTo>
                                <a:cubicBezTo>
                                  <a:pt x="164" y="178"/>
                                  <a:pt x="164" y="178"/>
                                  <a:pt x="164" y="178"/>
                                </a:cubicBezTo>
                                <a:close/>
                                <a:moveTo>
                                  <a:pt x="167" y="160"/>
                                </a:moveTo>
                                <a:cubicBezTo>
                                  <a:pt x="170" y="145"/>
                                  <a:pt x="170" y="145"/>
                                  <a:pt x="170" y="145"/>
                                </a:cubicBezTo>
                                <a:cubicBezTo>
                                  <a:pt x="155" y="143"/>
                                  <a:pt x="155" y="143"/>
                                  <a:pt x="155" y="143"/>
                                </a:cubicBezTo>
                                <a:cubicBezTo>
                                  <a:pt x="152" y="158"/>
                                  <a:pt x="152" y="158"/>
                                  <a:pt x="152" y="158"/>
                                </a:cubicBezTo>
                                <a:cubicBezTo>
                                  <a:pt x="167" y="160"/>
                                  <a:pt x="167" y="160"/>
                                  <a:pt x="167" y="160"/>
                                </a:cubicBezTo>
                                <a:close/>
                                <a:moveTo>
                                  <a:pt x="171" y="142"/>
                                </a:moveTo>
                                <a:cubicBezTo>
                                  <a:pt x="173" y="127"/>
                                  <a:pt x="173" y="127"/>
                                  <a:pt x="173" y="127"/>
                                </a:cubicBezTo>
                                <a:cubicBezTo>
                                  <a:pt x="158" y="124"/>
                                  <a:pt x="158" y="124"/>
                                  <a:pt x="158" y="124"/>
                                </a:cubicBezTo>
                                <a:cubicBezTo>
                                  <a:pt x="155" y="140"/>
                                  <a:pt x="155" y="140"/>
                                  <a:pt x="155" y="140"/>
                                </a:cubicBezTo>
                                <a:cubicBezTo>
                                  <a:pt x="171" y="142"/>
                                  <a:pt x="171" y="142"/>
                                  <a:pt x="171" y="142"/>
                                </a:cubicBezTo>
                                <a:close/>
                                <a:moveTo>
                                  <a:pt x="174" y="125"/>
                                </a:moveTo>
                                <a:cubicBezTo>
                                  <a:pt x="176" y="109"/>
                                  <a:pt x="176" y="109"/>
                                  <a:pt x="176" y="109"/>
                                </a:cubicBezTo>
                                <a:cubicBezTo>
                                  <a:pt x="161" y="107"/>
                                  <a:pt x="161" y="107"/>
                                  <a:pt x="161" y="107"/>
                                </a:cubicBezTo>
                                <a:cubicBezTo>
                                  <a:pt x="158" y="122"/>
                                  <a:pt x="158" y="122"/>
                                  <a:pt x="158" y="122"/>
                                </a:cubicBezTo>
                                <a:cubicBezTo>
                                  <a:pt x="174" y="125"/>
                                  <a:pt x="174" y="125"/>
                                  <a:pt x="174" y="125"/>
                                </a:cubicBezTo>
                                <a:close/>
                                <a:moveTo>
                                  <a:pt x="177" y="107"/>
                                </a:moveTo>
                                <a:cubicBezTo>
                                  <a:pt x="179" y="91"/>
                                  <a:pt x="179" y="91"/>
                                  <a:pt x="179" y="91"/>
                                </a:cubicBezTo>
                                <a:cubicBezTo>
                                  <a:pt x="164" y="89"/>
                                  <a:pt x="164" y="89"/>
                                  <a:pt x="164" y="89"/>
                                </a:cubicBezTo>
                                <a:cubicBezTo>
                                  <a:pt x="161" y="104"/>
                                  <a:pt x="161" y="104"/>
                                  <a:pt x="161" y="104"/>
                                </a:cubicBezTo>
                                <a:cubicBezTo>
                                  <a:pt x="177" y="107"/>
                                  <a:pt x="177" y="107"/>
                                  <a:pt x="177" y="107"/>
                                </a:cubicBezTo>
                                <a:close/>
                                <a:moveTo>
                                  <a:pt x="180" y="89"/>
                                </a:moveTo>
                                <a:cubicBezTo>
                                  <a:pt x="182" y="74"/>
                                  <a:pt x="182" y="74"/>
                                  <a:pt x="182" y="74"/>
                                </a:cubicBezTo>
                                <a:cubicBezTo>
                                  <a:pt x="168" y="71"/>
                                  <a:pt x="168" y="71"/>
                                  <a:pt x="168" y="71"/>
                                </a:cubicBezTo>
                                <a:cubicBezTo>
                                  <a:pt x="165" y="86"/>
                                  <a:pt x="165" y="86"/>
                                  <a:pt x="165" y="86"/>
                                </a:cubicBezTo>
                                <a:cubicBezTo>
                                  <a:pt x="180" y="89"/>
                                  <a:pt x="180" y="89"/>
                                  <a:pt x="180" y="89"/>
                                </a:cubicBezTo>
                                <a:close/>
                                <a:moveTo>
                                  <a:pt x="50" y="158"/>
                                </a:moveTo>
                                <a:cubicBezTo>
                                  <a:pt x="53" y="143"/>
                                  <a:pt x="53" y="143"/>
                                  <a:pt x="53" y="143"/>
                                </a:cubicBezTo>
                                <a:cubicBezTo>
                                  <a:pt x="37" y="140"/>
                                  <a:pt x="37" y="140"/>
                                  <a:pt x="37" y="140"/>
                                </a:cubicBezTo>
                                <a:cubicBezTo>
                                  <a:pt x="35" y="155"/>
                                  <a:pt x="35" y="155"/>
                                  <a:pt x="35" y="155"/>
                                </a:cubicBezTo>
                                <a:cubicBezTo>
                                  <a:pt x="50" y="158"/>
                                  <a:pt x="50" y="158"/>
                                  <a:pt x="50" y="158"/>
                                </a:cubicBezTo>
                                <a:close/>
                                <a:moveTo>
                                  <a:pt x="54" y="140"/>
                                </a:moveTo>
                                <a:cubicBezTo>
                                  <a:pt x="56" y="125"/>
                                  <a:pt x="56" y="125"/>
                                  <a:pt x="56" y="125"/>
                                </a:cubicBezTo>
                                <a:cubicBezTo>
                                  <a:pt x="41" y="122"/>
                                  <a:pt x="41" y="122"/>
                                  <a:pt x="41" y="122"/>
                                </a:cubicBezTo>
                                <a:cubicBezTo>
                                  <a:pt x="38" y="137"/>
                                  <a:pt x="38" y="137"/>
                                  <a:pt x="38" y="137"/>
                                </a:cubicBezTo>
                                <a:cubicBezTo>
                                  <a:pt x="54" y="140"/>
                                  <a:pt x="54" y="140"/>
                                  <a:pt x="54" y="140"/>
                                </a:cubicBezTo>
                                <a:close/>
                                <a:moveTo>
                                  <a:pt x="56" y="122"/>
                                </a:moveTo>
                                <a:cubicBezTo>
                                  <a:pt x="59" y="107"/>
                                  <a:pt x="59" y="107"/>
                                  <a:pt x="59" y="107"/>
                                </a:cubicBezTo>
                                <a:cubicBezTo>
                                  <a:pt x="44" y="105"/>
                                  <a:pt x="44" y="105"/>
                                  <a:pt x="44" y="105"/>
                                </a:cubicBezTo>
                                <a:cubicBezTo>
                                  <a:pt x="41" y="120"/>
                                  <a:pt x="41" y="120"/>
                                  <a:pt x="41" y="120"/>
                                </a:cubicBezTo>
                                <a:cubicBezTo>
                                  <a:pt x="56" y="122"/>
                                  <a:pt x="56" y="122"/>
                                  <a:pt x="56" y="122"/>
                                </a:cubicBezTo>
                                <a:close/>
                                <a:moveTo>
                                  <a:pt x="60" y="104"/>
                                </a:moveTo>
                                <a:cubicBezTo>
                                  <a:pt x="62" y="89"/>
                                  <a:pt x="62" y="89"/>
                                  <a:pt x="62" y="89"/>
                                </a:cubicBezTo>
                                <a:cubicBezTo>
                                  <a:pt x="47" y="86"/>
                                  <a:pt x="47" y="86"/>
                                  <a:pt x="47" y="86"/>
                                </a:cubicBezTo>
                                <a:cubicBezTo>
                                  <a:pt x="45" y="102"/>
                                  <a:pt x="45" y="102"/>
                                  <a:pt x="45" y="102"/>
                                </a:cubicBezTo>
                                <a:cubicBezTo>
                                  <a:pt x="60" y="104"/>
                                  <a:pt x="60" y="104"/>
                                  <a:pt x="60" y="104"/>
                                </a:cubicBezTo>
                                <a:close/>
                                <a:moveTo>
                                  <a:pt x="63" y="87"/>
                                </a:moveTo>
                                <a:cubicBezTo>
                                  <a:pt x="65" y="72"/>
                                  <a:pt x="65" y="72"/>
                                  <a:pt x="65" y="72"/>
                                </a:cubicBezTo>
                                <a:cubicBezTo>
                                  <a:pt x="50" y="69"/>
                                  <a:pt x="50" y="69"/>
                                  <a:pt x="50" y="69"/>
                                </a:cubicBezTo>
                                <a:cubicBezTo>
                                  <a:pt x="48" y="84"/>
                                  <a:pt x="48" y="84"/>
                                  <a:pt x="48" y="84"/>
                                </a:cubicBezTo>
                                <a:cubicBezTo>
                                  <a:pt x="63" y="87"/>
                                  <a:pt x="63" y="87"/>
                                  <a:pt x="63" y="87"/>
                                </a:cubicBezTo>
                                <a:close/>
                                <a:moveTo>
                                  <a:pt x="66" y="69"/>
                                </a:moveTo>
                                <a:cubicBezTo>
                                  <a:pt x="69" y="54"/>
                                  <a:pt x="69" y="54"/>
                                  <a:pt x="69" y="54"/>
                                </a:cubicBezTo>
                                <a:cubicBezTo>
                                  <a:pt x="53" y="51"/>
                                  <a:pt x="53" y="51"/>
                                  <a:pt x="53" y="51"/>
                                </a:cubicBezTo>
                                <a:cubicBezTo>
                                  <a:pt x="51" y="66"/>
                                  <a:pt x="51" y="66"/>
                                  <a:pt x="51" y="66"/>
                                </a:cubicBezTo>
                                <a:cubicBezTo>
                                  <a:pt x="66" y="69"/>
                                  <a:pt x="66" y="69"/>
                                  <a:pt x="66" y="69"/>
                                </a:cubicBezTo>
                                <a:close/>
                                <a:moveTo>
                                  <a:pt x="15" y="152"/>
                                </a:moveTo>
                                <a:cubicBezTo>
                                  <a:pt x="18" y="137"/>
                                  <a:pt x="18" y="137"/>
                                  <a:pt x="18" y="137"/>
                                </a:cubicBezTo>
                                <a:cubicBezTo>
                                  <a:pt x="2" y="134"/>
                                  <a:pt x="2" y="134"/>
                                  <a:pt x="2" y="134"/>
                                </a:cubicBezTo>
                                <a:cubicBezTo>
                                  <a:pt x="0" y="149"/>
                                  <a:pt x="0" y="149"/>
                                  <a:pt x="0" y="149"/>
                                </a:cubicBezTo>
                                <a:cubicBezTo>
                                  <a:pt x="15" y="152"/>
                                  <a:pt x="15" y="152"/>
                                  <a:pt x="15" y="152"/>
                                </a:cubicBezTo>
                                <a:close/>
                                <a:moveTo>
                                  <a:pt x="18" y="134"/>
                                </a:moveTo>
                                <a:cubicBezTo>
                                  <a:pt x="21" y="119"/>
                                  <a:pt x="21" y="119"/>
                                  <a:pt x="21" y="119"/>
                                </a:cubicBezTo>
                                <a:cubicBezTo>
                                  <a:pt x="6" y="116"/>
                                  <a:pt x="6" y="116"/>
                                  <a:pt x="6" y="116"/>
                                </a:cubicBezTo>
                                <a:cubicBezTo>
                                  <a:pt x="3" y="131"/>
                                  <a:pt x="3" y="131"/>
                                  <a:pt x="3" y="131"/>
                                </a:cubicBezTo>
                                <a:cubicBezTo>
                                  <a:pt x="18" y="134"/>
                                  <a:pt x="18" y="134"/>
                                  <a:pt x="18" y="134"/>
                                </a:cubicBezTo>
                                <a:close/>
                                <a:moveTo>
                                  <a:pt x="21" y="116"/>
                                </a:moveTo>
                                <a:cubicBezTo>
                                  <a:pt x="24" y="101"/>
                                  <a:pt x="24" y="101"/>
                                  <a:pt x="24" y="101"/>
                                </a:cubicBezTo>
                                <a:cubicBezTo>
                                  <a:pt x="9" y="98"/>
                                  <a:pt x="9" y="98"/>
                                  <a:pt x="9" y="98"/>
                                </a:cubicBezTo>
                                <a:cubicBezTo>
                                  <a:pt x="6" y="114"/>
                                  <a:pt x="6" y="114"/>
                                  <a:pt x="6" y="114"/>
                                </a:cubicBezTo>
                                <a:cubicBezTo>
                                  <a:pt x="21" y="116"/>
                                  <a:pt x="21" y="116"/>
                                  <a:pt x="21" y="116"/>
                                </a:cubicBezTo>
                                <a:close/>
                                <a:moveTo>
                                  <a:pt x="25" y="98"/>
                                </a:moveTo>
                                <a:cubicBezTo>
                                  <a:pt x="27" y="83"/>
                                  <a:pt x="27" y="83"/>
                                  <a:pt x="27" y="83"/>
                                </a:cubicBezTo>
                                <a:cubicBezTo>
                                  <a:pt x="12" y="80"/>
                                  <a:pt x="12" y="80"/>
                                  <a:pt x="12" y="80"/>
                                </a:cubicBezTo>
                                <a:cubicBezTo>
                                  <a:pt x="9" y="95"/>
                                  <a:pt x="9" y="95"/>
                                  <a:pt x="9" y="95"/>
                                </a:cubicBezTo>
                                <a:cubicBezTo>
                                  <a:pt x="25" y="98"/>
                                  <a:pt x="25" y="98"/>
                                  <a:pt x="25" y="98"/>
                                </a:cubicBezTo>
                                <a:close/>
                                <a:moveTo>
                                  <a:pt x="28" y="80"/>
                                </a:moveTo>
                                <a:cubicBezTo>
                                  <a:pt x="30" y="65"/>
                                  <a:pt x="30" y="65"/>
                                  <a:pt x="30" y="65"/>
                                </a:cubicBezTo>
                                <a:cubicBezTo>
                                  <a:pt x="15" y="62"/>
                                  <a:pt x="15" y="62"/>
                                  <a:pt x="15" y="62"/>
                                </a:cubicBezTo>
                                <a:cubicBezTo>
                                  <a:pt x="12" y="78"/>
                                  <a:pt x="12" y="78"/>
                                  <a:pt x="12" y="78"/>
                                </a:cubicBezTo>
                                <a:cubicBezTo>
                                  <a:pt x="28" y="80"/>
                                  <a:pt x="28" y="80"/>
                                  <a:pt x="28" y="80"/>
                                </a:cubicBezTo>
                                <a:close/>
                                <a:moveTo>
                                  <a:pt x="31" y="63"/>
                                </a:moveTo>
                                <a:cubicBezTo>
                                  <a:pt x="33" y="47"/>
                                  <a:pt x="33" y="47"/>
                                  <a:pt x="33" y="47"/>
                                </a:cubicBezTo>
                                <a:cubicBezTo>
                                  <a:pt x="18" y="45"/>
                                  <a:pt x="18" y="45"/>
                                  <a:pt x="18" y="45"/>
                                </a:cubicBezTo>
                                <a:cubicBezTo>
                                  <a:pt x="15" y="60"/>
                                  <a:pt x="15" y="60"/>
                                  <a:pt x="15" y="60"/>
                                </a:cubicBezTo>
                                <a:cubicBezTo>
                                  <a:pt x="31" y="63"/>
                                  <a:pt x="31" y="63"/>
                                  <a:pt x="31" y="63"/>
                                </a:cubicBezTo>
                                <a:close/>
                                <a:moveTo>
                                  <a:pt x="32" y="155"/>
                                </a:moveTo>
                                <a:cubicBezTo>
                                  <a:pt x="35" y="140"/>
                                  <a:pt x="35" y="140"/>
                                  <a:pt x="35" y="140"/>
                                </a:cubicBezTo>
                                <a:cubicBezTo>
                                  <a:pt x="20" y="137"/>
                                  <a:pt x="20" y="137"/>
                                  <a:pt x="20" y="137"/>
                                </a:cubicBezTo>
                                <a:cubicBezTo>
                                  <a:pt x="17" y="152"/>
                                  <a:pt x="17" y="152"/>
                                  <a:pt x="17" y="152"/>
                                </a:cubicBezTo>
                                <a:cubicBezTo>
                                  <a:pt x="32" y="155"/>
                                  <a:pt x="32" y="155"/>
                                  <a:pt x="32" y="155"/>
                                </a:cubicBezTo>
                                <a:close/>
                                <a:moveTo>
                                  <a:pt x="36" y="137"/>
                                </a:moveTo>
                                <a:cubicBezTo>
                                  <a:pt x="39" y="122"/>
                                  <a:pt x="39" y="122"/>
                                  <a:pt x="39" y="122"/>
                                </a:cubicBezTo>
                                <a:cubicBezTo>
                                  <a:pt x="23" y="119"/>
                                  <a:pt x="23" y="119"/>
                                  <a:pt x="23" y="119"/>
                                </a:cubicBezTo>
                                <a:cubicBezTo>
                                  <a:pt x="21" y="134"/>
                                  <a:pt x="21" y="134"/>
                                  <a:pt x="21" y="134"/>
                                </a:cubicBezTo>
                                <a:cubicBezTo>
                                  <a:pt x="36" y="137"/>
                                  <a:pt x="36" y="137"/>
                                  <a:pt x="36" y="137"/>
                                </a:cubicBezTo>
                                <a:close/>
                                <a:moveTo>
                                  <a:pt x="39" y="119"/>
                                </a:moveTo>
                                <a:cubicBezTo>
                                  <a:pt x="42" y="104"/>
                                  <a:pt x="42" y="104"/>
                                  <a:pt x="42" y="104"/>
                                </a:cubicBezTo>
                                <a:cubicBezTo>
                                  <a:pt x="26" y="101"/>
                                  <a:pt x="26" y="101"/>
                                  <a:pt x="26" y="101"/>
                                </a:cubicBezTo>
                                <a:cubicBezTo>
                                  <a:pt x="24" y="117"/>
                                  <a:pt x="24" y="117"/>
                                  <a:pt x="24" y="117"/>
                                </a:cubicBezTo>
                                <a:cubicBezTo>
                                  <a:pt x="39" y="119"/>
                                  <a:pt x="39" y="119"/>
                                  <a:pt x="39" y="119"/>
                                </a:cubicBezTo>
                                <a:close/>
                                <a:moveTo>
                                  <a:pt x="42" y="101"/>
                                </a:moveTo>
                                <a:cubicBezTo>
                                  <a:pt x="45" y="86"/>
                                  <a:pt x="45" y="86"/>
                                  <a:pt x="45" y="86"/>
                                </a:cubicBezTo>
                                <a:cubicBezTo>
                                  <a:pt x="29" y="84"/>
                                  <a:pt x="29" y="84"/>
                                  <a:pt x="29" y="84"/>
                                </a:cubicBezTo>
                                <a:cubicBezTo>
                                  <a:pt x="27" y="98"/>
                                  <a:pt x="27" y="98"/>
                                  <a:pt x="27" y="98"/>
                                </a:cubicBezTo>
                                <a:cubicBezTo>
                                  <a:pt x="42" y="101"/>
                                  <a:pt x="42" y="101"/>
                                  <a:pt x="42" y="101"/>
                                </a:cubicBezTo>
                                <a:close/>
                                <a:moveTo>
                                  <a:pt x="45" y="83"/>
                                </a:moveTo>
                                <a:cubicBezTo>
                                  <a:pt x="48" y="68"/>
                                  <a:pt x="48" y="68"/>
                                  <a:pt x="48" y="68"/>
                                </a:cubicBezTo>
                                <a:cubicBezTo>
                                  <a:pt x="33" y="65"/>
                                  <a:pt x="33" y="65"/>
                                  <a:pt x="33" y="65"/>
                                </a:cubicBezTo>
                                <a:cubicBezTo>
                                  <a:pt x="30" y="81"/>
                                  <a:pt x="30" y="81"/>
                                  <a:pt x="30" y="81"/>
                                </a:cubicBezTo>
                                <a:cubicBezTo>
                                  <a:pt x="45" y="83"/>
                                  <a:pt x="45" y="83"/>
                                  <a:pt x="45" y="83"/>
                                </a:cubicBezTo>
                                <a:close/>
                                <a:moveTo>
                                  <a:pt x="48" y="65"/>
                                </a:moveTo>
                                <a:cubicBezTo>
                                  <a:pt x="51" y="50"/>
                                  <a:pt x="51" y="50"/>
                                  <a:pt x="51" y="50"/>
                                </a:cubicBezTo>
                                <a:cubicBezTo>
                                  <a:pt x="36" y="48"/>
                                  <a:pt x="36" y="48"/>
                                  <a:pt x="36" y="48"/>
                                </a:cubicBezTo>
                                <a:cubicBezTo>
                                  <a:pt x="33" y="63"/>
                                  <a:pt x="33" y="63"/>
                                  <a:pt x="33" y="63"/>
                                </a:cubicBezTo>
                                <a:cubicBezTo>
                                  <a:pt x="48" y="65"/>
                                  <a:pt x="48" y="65"/>
                                  <a:pt x="48" y="6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 name="Freeform 47"/>
                        <wps:cNvSpPr>
                          <a:spLocks noEditPoints="1"/>
                        </wps:cNvSpPr>
                        <wps:spPr bwMode="auto">
                          <a:xfrm>
                            <a:off x="21415375" y="3351213"/>
                            <a:ext cx="781050" cy="779463"/>
                          </a:xfrm>
                          <a:custGeom>
                            <a:avLst/>
                            <a:gdLst>
                              <a:gd name="T0" fmla="*/ 74 w 208"/>
                              <a:gd name="T1" fmla="*/ 126 h 208"/>
                              <a:gd name="T2" fmla="*/ 135 w 208"/>
                              <a:gd name="T3" fmla="*/ 83 h 208"/>
                              <a:gd name="T4" fmla="*/ 80 w 208"/>
                              <a:gd name="T5" fmla="*/ 54 h 208"/>
                              <a:gd name="T6" fmla="*/ 45 w 208"/>
                              <a:gd name="T7" fmla="*/ 19 h 208"/>
                              <a:gd name="T8" fmla="*/ 65 w 208"/>
                              <a:gd name="T9" fmla="*/ 64 h 208"/>
                              <a:gd name="T10" fmla="*/ 80 w 208"/>
                              <a:gd name="T11" fmla="*/ 54 h 208"/>
                              <a:gd name="T12" fmla="*/ 144 w 208"/>
                              <a:gd name="T13" fmla="*/ 145 h 208"/>
                              <a:gd name="T14" fmla="*/ 129 w 208"/>
                              <a:gd name="T15" fmla="*/ 155 h 208"/>
                              <a:gd name="T16" fmla="*/ 164 w 208"/>
                              <a:gd name="T17" fmla="*/ 189 h 208"/>
                              <a:gd name="T18" fmla="*/ 63 w 208"/>
                              <a:gd name="T19" fmla="*/ 84 h 208"/>
                              <a:gd name="T20" fmla="*/ 22 w 208"/>
                              <a:gd name="T21" fmla="*/ 56 h 208"/>
                              <a:gd name="T22" fmla="*/ 14 w 208"/>
                              <a:gd name="T23" fmla="*/ 73 h 208"/>
                              <a:gd name="T24" fmla="*/ 60 w 208"/>
                              <a:gd name="T25" fmla="*/ 88 h 208"/>
                              <a:gd name="T26" fmla="*/ 199 w 208"/>
                              <a:gd name="T27" fmla="*/ 148 h 208"/>
                              <a:gd name="T28" fmla="*/ 159 w 208"/>
                              <a:gd name="T29" fmla="*/ 120 h 208"/>
                              <a:gd name="T30" fmla="*/ 150 w 208"/>
                              <a:gd name="T31" fmla="*/ 136 h 208"/>
                              <a:gd name="T32" fmla="*/ 196 w 208"/>
                              <a:gd name="T33" fmla="*/ 152 h 208"/>
                              <a:gd name="T34" fmla="*/ 59 w 208"/>
                              <a:gd name="T35" fmla="*/ 109 h 208"/>
                              <a:gd name="T36" fmla="*/ 10 w 208"/>
                              <a:gd name="T37" fmla="*/ 103 h 208"/>
                              <a:gd name="T38" fmla="*/ 10 w 208"/>
                              <a:gd name="T39" fmla="*/ 122 h 208"/>
                              <a:gd name="T40" fmla="*/ 55 w 208"/>
                              <a:gd name="T41" fmla="*/ 117 h 208"/>
                              <a:gd name="T42" fmla="*/ 208 w 208"/>
                              <a:gd name="T43" fmla="*/ 96 h 208"/>
                              <a:gd name="T44" fmla="*/ 159 w 208"/>
                              <a:gd name="T45" fmla="*/ 89 h 208"/>
                              <a:gd name="T46" fmla="*/ 160 w 208"/>
                              <a:gd name="T47" fmla="*/ 108 h 208"/>
                              <a:gd name="T48" fmla="*/ 204 w 208"/>
                              <a:gd name="T49" fmla="*/ 104 h 208"/>
                              <a:gd name="T50" fmla="*/ 66 w 208"/>
                              <a:gd name="T51" fmla="*/ 131 h 208"/>
                              <a:gd name="T52" fmla="*/ 21 w 208"/>
                              <a:gd name="T53" fmla="*/ 151 h 208"/>
                              <a:gd name="T54" fmla="*/ 32 w 208"/>
                              <a:gd name="T55" fmla="*/ 166 h 208"/>
                              <a:gd name="T56" fmla="*/ 66 w 208"/>
                              <a:gd name="T57" fmla="*/ 131 h 208"/>
                              <a:gd name="T58" fmla="*/ 176 w 208"/>
                              <a:gd name="T59" fmla="*/ 42 h 208"/>
                              <a:gd name="T60" fmla="*/ 143 w 208"/>
                              <a:gd name="T61" fmla="*/ 78 h 208"/>
                              <a:gd name="T62" fmla="*/ 187 w 208"/>
                              <a:gd name="T63" fmla="*/ 58 h 208"/>
                              <a:gd name="T64" fmla="*/ 109 w 208"/>
                              <a:gd name="T65" fmla="*/ 49 h 208"/>
                              <a:gd name="T66" fmla="*/ 96 w 208"/>
                              <a:gd name="T67" fmla="*/ 1 h 208"/>
                              <a:gd name="T68" fmla="*/ 89 w 208"/>
                              <a:gd name="T69" fmla="*/ 50 h 208"/>
                              <a:gd name="T70" fmla="*/ 105 w 208"/>
                              <a:gd name="T71" fmla="*/ 57 h 208"/>
                              <a:gd name="T72" fmla="*/ 121 w 208"/>
                              <a:gd name="T73" fmla="*/ 199 h 208"/>
                              <a:gd name="T74" fmla="*/ 109 w 208"/>
                              <a:gd name="T75" fmla="*/ 150 h 208"/>
                              <a:gd name="T76" fmla="*/ 103 w 208"/>
                              <a:gd name="T77" fmla="*/ 199 h 208"/>
                              <a:gd name="T78" fmla="*/ 118 w 208"/>
                              <a:gd name="T79" fmla="*/ 207 h 208"/>
                              <a:gd name="T80" fmla="*/ 137 w 208"/>
                              <a:gd name="T81" fmla="*/ 57 h 208"/>
                              <a:gd name="T82" fmla="*/ 148 w 208"/>
                              <a:gd name="T83" fmla="*/ 9 h 208"/>
                              <a:gd name="T84" fmla="*/ 120 w 208"/>
                              <a:gd name="T85" fmla="*/ 50 h 208"/>
                              <a:gd name="T86" fmla="*/ 133 w 208"/>
                              <a:gd name="T87" fmla="*/ 62 h 208"/>
                              <a:gd name="T88" fmla="*/ 73 w 208"/>
                              <a:gd name="T89" fmla="*/ 194 h 208"/>
                              <a:gd name="T90" fmla="*/ 84 w 208"/>
                              <a:gd name="T91" fmla="*/ 146 h 208"/>
                              <a:gd name="T92" fmla="*/ 56 w 208"/>
                              <a:gd name="T93" fmla="*/ 187 h 208"/>
                              <a:gd name="T94" fmla="*/ 70 w 208"/>
                              <a:gd name="T95" fmla="*/ 19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 h="208">
                                <a:moveTo>
                                  <a:pt x="126" y="135"/>
                                </a:moveTo>
                                <a:cubicBezTo>
                                  <a:pt x="109" y="146"/>
                                  <a:pt x="86" y="142"/>
                                  <a:pt x="74" y="126"/>
                                </a:cubicBezTo>
                                <a:cubicBezTo>
                                  <a:pt x="62" y="108"/>
                                  <a:pt x="66" y="85"/>
                                  <a:pt x="83" y="74"/>
                                </a:cubicBezTo>
                                <a:cubicBezTo>
                                  <a:pt x="99" y="62"/>
                                  <a:pt x="122" y="66"/>
                                  <a:pt x="135" y="83"/>
                                </a:cubicBezTo>
                                <a:cubicBezTo>
                                  <a:pt x="146" y="100"/>
                                  <a:pt x="142" y="123"/>
                                  <a:pt x="126" y="135"/>
                                </a:cubicBezTo>
                                <a:moveTo>
                                  <a:pt x="80" y="54"/>
                                </a:moveTo>
                                <a:cubicBezTo>
                                  <a:pt x="58" y="22"/>
                                  <a:pt x="58" y="22"/>
                                  <a:pt x="58" y="22"/>
                                </a:cubicBezTo>
                                <a:cubicBezTo>
                                  <a:pt x="54" y="17"/>
                                  <a:pt x="49" y="16"/>
                                  <a:pt x="45" y="19"/>
                                </a:cubicBezTo>
                                <a:cubicBezTo>
                                  <a:pt x="40" y="22"/>
                                  <a:pt x="40" y="28"/>
                                  <a:pt x="43" y="32"/>
                                </a:cubicBezTo>
                                <a:cubicBezTo>
                                  <a:pt x="65" y="64"/>
                                  <a:pt x="65" y="64"/>
                                  <a:pt x="65" y="64"/>
                                </a:cubicBezTo>
                                <a:cubicBezTo>
                                  <a:pt x="68" y="68"/>
                                  <a:pt x="73" y="69"/>
                                  <a:pt x="78" y="66"/>
                                </a:cubicBezTo>
                                <a:cubicBezTo>
                                  <a:pt x="82" y="63"/>
                                  <a:pt x="82" y="58"/>
                                  <a:pt x="80" y="54"/>
                                </a:cubicBezTo>
                                <a:close/>
                                <a:moveTo>
                                  <a:pt x="166" y="177"/>
                                </a:moveTo>
                                <a:cubicBezTo>
                                  <a:pt x="144" y="145"/>
                                  <a:pt x="144" y="145"/>
                                  <a:pt x="144" y="145"/>
                                </a:cubicBezTo>
                                <a:cubicBezTo>
                                  <a:pt x="140" y="140"/>
                                  <a:pt x="136" y="140"/>
                                  <a:pt x="131" y="143"/>
                                </a:cubicBezTo>
                                <a:cubicBezTo>
                                  <a:pt x="127" y="146"/>
                                  <a:pt x="126" y="151"/>
                                  <a:pt x="129" y="155"/>
                                </a:cubicBezTo>
                                <a:cubicBezTo>
                                  <a:pt x="151" y="187"/>
                                  <a:pt x="151" y="187"/>
                                  <a:pt x="151" y="187"/>
                                </a:cubicBezTo>
                                <a:cubicBezTo>
                                  <a:pt x="154" y="191"/>
                                  <a:pt x="159" y="192"/>
                                  <a:pt x="164" y="189"/>
                                </a:cubicBezTo>
                                <a:cubicBezTo>
                                  <a:pt x="168" y="186"/>
                                  <a:pt x="169" y="180"/>
                                  <a:pt x="166" y="177"/>
                                </a:cubicBezTo>
                                <a:close/>
                                <a:moveTo>
                                  <a:pt x="63" y="84"/>
                                </a:moveTo>
                                <a:cubicBezTo>
                                  <a:pt x="65" y="79"/>
                                  <a:pt x="63" y="74"/>
                                  <a:pt x="58" y="72"/>
                                </a:cubicBezTo>
                                <a:cubicBezTo>
                                  <a:pt x="22" y="56"/>
                                  <a:pt x="22" y="56"/>
                                  <a:pt x="22" y="56"/>
                                </a:cubicBezTo>
                                <a:cubicBezTo>
                                  <a:pt x="18" y="54"/>
                                  <a:pt x="12" y="55"/>
                                  <a:pt x="10" y="61"/>
                                </a:cubicBezTo>
                                <a:cubicBezTo>
                                  <a:pt x="8" y="65"/>
                                  <a:pt x="9" y="71"/>
                                  <a:pt x="14" y="73"/>
                                </a:cubicBezTo>
                                <a:cubicBezTo>
                                  <a:pt x="50" y="89"/>
                                  <a:pt x="50" y="89"/>
                                  <a:pt x="50" y="89"/>
                                </a:cubicBezTo>
                                <a:cubicBezTo>
                                  <a:pt x="54" y="90"/>
                                  <a:pt x="58" y="90"/>
                                  <a:pt x="60" y="88"/>
                                </a:cubicBezTo>
                                <a:cubicBezTo>
                                  <a:pt x="61" y="87"/>
                                  <a:pt x="62" y="85"/>
                                  <a:pt x="63" y="84"/>
                                </a:cubicBezTo>
                                <a:close/>
                                <a:moveTo>
                                  <a:pt x="199" y="148"/>
                                </a:moveTo>
                                <a:cubicBezTo>
                                  <a:pt x="201" y="143"/>
                                  <a:pt x="199" y="137"/>
                                  <a:pt x="194" y="135"/>
                                </a:cubicBezTo>
                                <a:cubicBezTo>
                                  <a:pt x="159" y="120"/>
                                  <a:pt x="159" y="120"/>
                                  <a:pt x="159" y="120"/>
                                </a:cubicBezTo>
                                <a:cubicBezTo>
                                  <a:pt x="153" y="118"/>
                                  <a:pt x="147" y="119"/>
                                  <a:pt x="146" y="125"/>
                                </a:cubicBezTo>
                                <a:cubicBezTo>
                                  <a:pt x="143" y="129"/>
                                  <a:pt x="146" y="134"/>
                                  <a:pt x="150" y="136"/>
                                </a:cubicBezTo>
                                <a:cubicBezTo>
                                  <a:pt x="187" y="153"/>
                                  <a:pt x="187" y="153"/>
                                  <a:pt x="187" y="153"/>
                                </a:cubicBezTo>
                                <a:cubicBezTo>
                                  <a:pt x="189" y="154"/>
                                  <a:pt x="193" y="154"/>
                                  <a:pt x="196" y="152"/>
                                </a:cubicBezTo>
                                <a:cubicBezTo>
                                  <a:pt x="198" y="150"/>
                                  <a:pt x="198" y="149"/>
                                  <a:pt x="199" y="148"/>
                                </a:cubicBezTo>
                                <a:close/>
                                <a:moveTo>
                                  <a:pt x="59" y="109"/>
                                </a:moveTo>
                                <a:cubicBezTo>
                                  <a:pt x="58" y="104"/>
                                  <a:pt x="53" y="100"/>
                                  <a:pt x="48" y="100"/>
                                </a:cubicBezTo>
                                <a:cubicBezTo>
                                  <a:pt x="10" y="103"/>
                                  <a:pt x="10" y="103"/>
                                  <a:pt x="10" y="103"/>
                                </a:cubicBezTo>
                                <a:cubicBezTo>
                                  <a:pt x="4" y="103"/>
                                  <a:pt x="0" y="107"/>
                                  <a:pt x="0" y="113"/>
                                </a:cubicBezTo>
                                <a:cubicBezTo>
                                  <a:pt x="1" y="117"/>
                                  <a:pt x="5" y="121"/>
                                  <a:pt x="10" y="122"/>
                                </a:cubicBezTo>
                                <a:cubicBezTo>
                                  <a:pt x="49" y="119"/>
                                  <a:pt x="49" y="119"/>
                                  <a:pt x="49" y="119"/>
                                </a:cubicBezTo>
                                <a:cubicBezTo>
                                  <a:pt x="52" y="118"/>
                                  <a:pt x="53" y="119"/>
                                  <a:pt x="55" y="117"/>
                                </a:cubicBezTo>
                                <a:cubicBezTo>
                                  <a:pt x="58" y="115"/>
                                  <a:pt x="58" y="112"/>
                                  <a:pt x="59" y="109"/>
                                </a:cubicBezTo>
                                <a:close/>
                                <a:moveTo>
                                  <a:pt x="208" y="96"/>
                                </a:moveTo>
                                <a:cubicBezTo>
                                  <a:pt x="208" y="91"/>
                                  <a:pt x="203" y="87"/>
                                  <a:pt x="199" y="88"/>
                                </a:cubicBezTo>
                                <a:cubicBezTo>
                                  <a:pt x="159" y="89"/>
                                  <a:pt x="159" y="89"/>
                                  <a:pt x="159" y="89"/>
                                </a:cubicBezTo>
                                <a:cubicBezTo>
                                  <a:pt x="154" y="90"/>
                                  <a:pt x="150" y="94"/>
                                  <a:pt x="150" y="100"/>
                                </a:cubicBezTo>
                                <a:cubicBezTo>
                                  <a:pt x="151" y="105"/>
                                  <a:pt x="155" y="109"/>
                                  <a:pt x="160" y="108"/>
                                </a:cubicBezTo>
                                <a:cubicBezTo>
                                  <a:pt x="199" y="106"/>
                                  <a:pt x="199" y="106"/>
                                  <a:pt x="199" y="106"/>
                                </a:cubicBezTo>
                                <a:cubicBezTo>
                                  <a:pt x="202" y="106"/>
                                  <a:pt x="203" y="105"/>
                                  <a:pt x="204" y="104"/>
                                </a:cubicBezTo>
                                <a:cubicBezTo>
                                  <a:pt x="207" y="102"/>
                                  <a:pt x="208" y="100"/>
                                  <a:pt x="208" y="96"/>
                                </a:cubicBezTo>
                                <a:close/>
                                <a:moveTo>
                                  <a:pt x="66" y="131"/>
                                </a:moveTo>
                                <a:cubicBezTo>
                                  <a:pt x="63" y="127"/>
                                  <a:pt x="57" y="126"/>
                                  <a:pt x="53" y="128"/>
                                </a:cubicBezTo>
                                <a:cubicBezTo>
                                  <a:pt x="21" y="151"/>
                                  <a:pt x="21" y="151"/>
                                  <a:pt x="21" y="151"/>
                                </a:cubicBezTo>
                                <a:cubicBezTo>
                                  <a:pt x="18" y="153"/>
                                  <a:pt x="16" y="159"/>
                                  <a:pt x="20" y="164"/>
                                </a:cubicBezTo>
                                <a:cubicBezTo>
                                  <a:pt x="22" y="168"/>
                                  <a:pt x="28" y="169"/>
                                  <a:pt x="32" y="166"/>
                                </a:cubicBezTo>
                                <a:cubicBezTo>
                                  <a:pt x="64" y="144"/>
                                  <a:pt x="64" y="144"/>
                                  <a:pt x="64" y="144"/>
                                </a:cubicBezTo>
                                <a:cubicBezTo>
                                  <a:pt x="68" y="141"/>
                                  <a:pt x="69" y="135"/>
                                  <a:pt x="66" y="131"/>
                                </a:cubicBezTo>
                                <a:close/>
                                <a:moveTo>
                                  <a:pt x="189" y="45"/>
                                </a:moveTo>
                                <a:cubicBezTo>
                                  <a:pt x="186" y="41"/>
                                  <a:pt x="181" y="39"/>
                                  <a:pt x="176" y="42"/>
                                </a:cubicBezTo>
                                <a:cubicBezTo>
                                  <a:pt x="144" y="64"/>
                                  <a:pt x="144" y="64"/>
                                  <a:pt x="144" y="64"/>
                                </a:cubicBezTo>
                                <a:cubicBezTo>
                                  <a:pt x="141" y="67"/>
                                  <a:pt x="140" y="73"/>
                                  <a:pt x="143" y="78"/>
                                </a:cubicBezTo>
                                <a:cubicBezTo>
                                  <a:pt x="145" y="81"/>
                                  <a:pt x="152" y="82"/>
                                  <a:pt x="155" y="80"/>
                                </a:cubicBezTo>
                                <a:cubicBezTo>
                                  <a:pt x="187" y="58"/>
                                  <a:pt x="187" y="58"/>
                                  <a:pt x="187" y="58"/>
                                </a:cubicBezTo>
                                <a:cubicBezTo>
                                  <a:pt x="192" y="54"/>
                                  <a:pt x="192" y="49"/>
                                  <a:pt x="189" y="45"/>
                                </a:cubicBezTo>
                                <a:close/>
                                <a:moveTo>
                                  <a:pt x="109" y="49"/>
                                </a:moveTo>
                                <a:cubicBezTo>
                                  <a:pt x="105" y="9"/>
                                  <a:pt x="105" y="9"/>
                                  <a:pt x="105" y="9"/>
                                </a:cubicBezTo>
                                <a:cubicBezTo>
                                  <a:pt x="106" y="3"/>
                                  <a:pt x="101" y="0"/>
                                  <a:pt x="96" y="1"/>
                                </a:cubicBezTo>
                                <a:cubicBezTo>
                                  <a:pt x="90" y="1"/>
                                  <a:pt x="87" y="6"/>
                                  <a:pt x="88" y="10"/>
                                </a:cubicBezTo>
                                <a:cubicBezTo>
                                  <a:pt x="89" y="50"/>
                                  <a:pt x="89" y="50"/>
                                  <a:pt x="89" y="50"/>
                                </a:cubicBezTo>
                                <a:cubicBezTo>
                                  <a:pt x="90" y="55"/>
                                  <a:pt x="94" y="59"/>
                                  <a:pt x="100" y="59"/>
                                </a:cubicBezTo>
                                <a:cubicBezTo>
                                  <a:pt x="102" y="58"/>
                                  <a:pt x="103" y="58"/>
                                  <a:pt x="105" y="57"/>
                                </a:cubicBezTo>
                                <a:cubicBezTo>
                                  <a:pt x="107" y="55"/>
                                  <a:pt x="108" y="52"/>
                                  <a:pt x="109" y="49"/>
                                </a:cubicBezTo>
                                <a:close/>
                                <a:moveTo>
                                  <a:pt x="121" y="199"/>
                                </a:moveTo>
                                <a:cubicBezTo>
                                  <a:pt x="119" y="158"/>
                                  <a:pt x="119" y="158"/>
                                  <a:pt x="119" y="158"/>
                                </a:cubicBezTo>
                                <a:cubicBezTo>
                                  <a:pt x="118" y="153"/>
                                  <a:pt x="114" y="149"/>
                                  <a:pt x="109" y="150"/>
                                </a:cubicBezTo>
                                <a:cubicBezTo>
                                  <a:pt x="104" y="150"/>
                                  <a:pt x="100" y="155"/>
                                  <a:pt x="100" y="160"/>
                                </a:cubicBezTo>
                                <a:cubicBezTo>
                                  <a:pt x="103" y="199"/>
                                  <a:pt x="103" y="199"/>
                                  <a:pt x="103" y="199"/>
                                </a:cubicBezTo>
                                <a:cubicBezTo>
                                  <a:pt x="103" y="205"/>
                                  <a:pt x="108" y="208"/>
                                  <a:pt x="113" y="208"/>
                                </a:cubicBezTo>
                                <a:cubicBezTo>
                                  <a:pt x="114" y="208"/>
                                  <a:pt x="117" y="207"/>
                                  <a:pt x="118" y="207"/>
                                </a:cubicBezTo>
                                <a:cubicBezTo>
                                  <a:pt x="120" y="205"/>
                                  <a:pt x="122" y="201"/>
                                  <a:pt x="121" y="199"/>
                                </a:cubicBezTo>
                                <a:close/>
                                <a:moveTo>
                                  <a:pt x="137" y="57"/>
                                </a:moveTo>
                                <a:cubicBezTo>
                                  <a:pt x="153" y="22"/>
                                  <a:pt x="153" y="22"/>
                                  <a:pt x="153" y="22"/>
                                </a:cubicBezTo>
                                <a:cubicBezTo>
                                  <a:pt x="154" y="17"/>
                                  <a:pt x="152" y="11"/>
                                  <a:pt x="148" y="9"/>
                                </a:cubicBezTo>
                                <a:cubicBezTo>
                                  <a:pt x="143" y="7"/>
                                  <a:pt x="137" y="10"/>
                                  <a:pt x="135" y="15"/>
                                </a:cubicBezTo>
                                <a:cubicBezTo>
                                  <a:pt x="120" y="50"/>
                                  <a:pt x="120" y="50"/>
                                  <a:pt x="120" y="50"/>
                                </a:cubicBezTo>
                                <a:cubicBezTo>
                                  <a:pt x="117" y="55"/>
                                  <a:pt x="120" y="61"/>
                                  <a:pt x="125" y="63"/>
                                </a:cubicBezTo>
                                <a:cubicBezTo>
                                  <a:pt x="128" y="64"/>
                                  <a:pt x="132" y="64"/>
                                  <a:pt x="133" y="62"/>
                                </a:cubicBezTo>
                                <a:cubicBezTo>
                                  <a:pt x="135" y="61"/>
                                  <a:pt x="136" y="60"/>
                                  <a:pt x="137" y="57"/>
                                </a:cubicBezTo>
                                <a:close/>
                                <a:moveTo>
                                  <a:pt x="73" y="194"/>
                                </a:moveTo>
                                <a:cubicBezTo>
                                  <a:pt x="89" y="158"/>
                                  <a:pt x="89" y="158"/>
                                  <a:pt x="89" y="158"/>
                                </a:cubicBezTo>
                                <a:cubicBezTo>
                                  <a:pt x="91" y="153"/>
                                  <a:pt x="89" y="148"/>
                                  <a:pt x="84" y="146"/>
                                </a:cubicBezTo>
                                <a:cubicBezTo>
                                  <a:pt x="79" y="144"/>
                                  <a:pt x="74" y="146"/>
                                  <a:pt x="72" y="151"/>
                                </a:cubicBezTo>
                                <a:cubicBezTo>
                                  <a:pt x="56" y="187"/>
                                  <a:pt x="56" y="187"/>
                                  <a:pt x="56" y="187"/>
                                </a:cubicBezTo>
                                <a:cubicBezTo>
                                  <a:pt x="54" y="191"/>
                                  <a:pt x="56" y="197"/>
                                  <a:pt x="61" y="199"/>
                                </a:cubicBezTo>
                                <a:cubicBezTo>
                                  <a:pt x="64" y="201"/>
                                  <a:pt x="68" y="200"/>
                                  <a:pt x="70" y="198"/>
                                </a:cubicBezTo>
                                <a:cubicBezTo>
                                  <a:pt x="71" y="197"/>
                                  <a:pt x="72" y="196"/>
                                  <a:pt x="73" y="19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8" name="Freeform 48"/>
                        <wps:cNvSpPr>
                          <a:spLocks noEditPoints="1"/>
                        </wps:cNvSpPr>
                        <wps:spPr bwMode="auto">
                          <a:xfrm>
                            <a:off x="13704888" y="2311400"/>
                            <a:ext cx="712788" cy="773113"/>
                          </a:xfrm>
                          <a:custGeom>
                            <a:avLst/>
                            <a:gdLst>
                              <a:gd name="T0" fmla="*/ 36 w 190"/>
                              <a:gd name="T1" fmla="*/ 23 h 206"/>
                              <a:gd name="T2" fmla="*/ 27 w 190"/>
                              <a:gd name="T3" fmla="*/ 22 h 206"/>
                              <a:gd name="T4" fmla="*/ 26 w 190"/>
                              <a:gd name="T5" fmla="*/ 30 h 206"/>
                              <a:gd name="T6" fmla="*/ 34 w 190"/>
                              <a:gd name="T7" fmla="*/ 32 h 206"/>
                              <a:gd name="T8" fmla="*/ 36 w 190"/>
                              <a:gd name="T9" fmla="*/ 23 h 206"/>
                              <a:gd name="T10" fmla="*/ 50 w 190"/>
                              <a:gd name="T11" fmla="*/ 14 h 206"/>
                              <a:gd name="T12" fmla="*/ 42 w 190"/>
                              <a:gd name="T13" fmla="*/ 12 h 206"/>
                              <a:gd name="T14" fmla="*/ 41 w 190"/>
                              <a:gd name="T15" fmla="*/ 21 h 206"/>
                              <a:gd name="T16" fmla="*/ 48 w 190"/>
                              <a:gd name="T17" fmla="*/ 23 h 206"/>
                              <a:gd name="T18" fmla="*/ 50 w 190"/>
                              <a:gd name="T19" fmla="*/ 14 h 206"/>
                              <a:gd name="T20" fmla="*/ 106 w 190"/>
                              <a:gd name="T21" fmla="*/ 52 h 206"/>
                              <a:gd name="T22" fmla="*/ 104 w 190"/>
                              <a:gd name="T23" fmla="*/ 65 h 206"/>
                              <a:gd name="T24" fmla="*/ 52 w 190"/>
                              <a:gd name="T25" fmla="*/ 99 h 206"/>
                              <a:gd name="T26" fmla="*/ 40 w 190"/>
                              <a:gd name="T27" fmla="*/ 97 h 206"/>
                              <a:gd name="T28" fmla="*/ 28 w 190"/>
                              <a:gd name="T29" fmla="*/ 79 h 206"/>
                              <a:gd name="T30" fmla="*/ 31 w 190"/>
                              <a:gd name="T31" fmla="*/ 67 h 206"/>
                              <a:gd name="T32" fmla="*/ 82 w 190"/>
                              <a:gd name="T33" fmla="*/ 32 h 206"/>
                              <a:gd name="T34" fmla="*/ 95 w 190"/>
                              <a:gd name="T35" fmla="*/ 35 h 206"/>
                              <a:gd name="T36" fmla="*/ 106 w 190"/>
                              <a:gd name="T37" fmla="*/ 52 h 206"/>
                              <a:gd name="T38" fmla="*/ 106 w 190"/>
                              <a:gd name="T39" fmla="*/ 52 h 206"/>
                              <a:gd name="T40" fmla="*/ 65 w 190"/>
                              <a:gd name="T41" fmla="*/ 35 h 206"/>
                              <a:gd name="T42" fmla="*/ 64 w 190"/>
                              <a:gd name="T43" fmla="*/ 40 h 206"/>
                              <a:gd name="T44" fmla="*/ 45 w 190"/>
                              <a:gd name="T45" fmla="*/ 52 h 206"/>
                              <a:gd name="T46" fmla="*/ 40 w 190"/>
                              <a:gd name="T47" fmla="*/ 52 h 206"/>
                              <a:gd name="T48" fmla="*/ 36 w 190"/>
                              <a:gd name="T49" fmla="*/ 45 h 206"/>
                              <a:gd name="T50" fmla="*/ 37 w 190"/>
                              <a:gd name="T51" fmla="*/ 41 h 206"/>
                              <a:gd name="T52" fmla="*/ 56 w 190"/>
                              <a:gd name="T53" fmla="*/ 27 h 206"/>
                              <a:gd name="T54" fmla="*/ 61 w 190"/>
                              <a:gd name="T55" fmla="*/ 29 h 206"/>
                              <a:gd name="T56" fmla="*/ 65 w 190"/>
                              <a:gd name="T57" fmla="*/ 35 h 206"/>
                              <a:gd name="T58" fmla="*/ 65 w 190"/>
                              <a:gd name="T59" fmla="*/ 35 h 206"/>
                              <a:gd name="T60" fmla="*/ 70 w 190"/>
                              <a:gd name="T61" fmla="*/ 141 h 206"/>
                              <a:gd name="T62" fmla="*/ 73 w 190"/>
                              <a:gd name="T63" fmla="*/ 127 h 206"/>
                              <a:gd name="T64" fmla="*/ 87 w 190"/>
                              <a:gd name="T65" fmla="*/ 130 h 206"/>
                              <a:gd name="T66" fmla="*/ 84 w 190"/>
                              <a:gd name="T67" fmla="*/ 144 h 206"/>
                              <a:gd name="T68" fmla="*/ 70 w 190"/>
                              <a:gd name="T69" fmla="*/ 141 h 206"/>
                              <a:gd name="T70" fmla="*/ 119 w 190"/>
                              <a:gd name="T71" fmla="*/ 108 h 206"/>
                              <a:gd name="T72" fmla="*/ 122 w 190"/>
                              <a:gd name="T73" fmla="*/ 94 h 206"/>
                              <a:gd name="T74" fmla="*/ 136 w 190"/>
                              <a:gd name="T75" fmla="*/ 97 h 206"/>
                              <a:gd name="T76" fmla="*/ 133 w 190"/>
                              <a:gd name="T77" fmla="*/ 111 h 206"/>
                              <a:gd name="T78" fmla="*/ 119 w 190"/>
                              <a:gd name="T79" fmla="*/ 108 h 206"/>
                              <a:gd name="T80" fmla="*/ 150 w 190"/>
                              <a:gd name="T81" fmla="*/ 94 h 206"/>
                              <a:gd name="T82" fmla="*/ 98 w 190"/>
                              <a:gd name="T83" fmla="*/ 15 h 206"/>
                              <a:gd name="T84" fmla="*/ 73 w 190"/>
                              <a:gd name="T85" fmla="*/ 11 h 206"/>
                              <a:gd name="T86" fmla="*/ 14 w 190"/>
                              <a:gd name="T87" fmla="*/ 50 h 206"/>
                              <a:gd name="T88" fmla="*/ 9 w 190"/>
                              <a:gd name="T89" fmla="*/ 75 h 206"/>
                              <a:gd name="T90" fmla="*/ 61 w 190"/>
                              <a:gd name="T91" fmla="*/ 153 h 206"/>
                              <a:gd name="T92" fmla="*/ 86 w 190"/>
                              <a:gd name="T93" fmla="*/ 157 h 206"/>
                              <a:gd name="T94" fmla="*/ 87 w 190"/>
                              <a:gd name="T95" fmla="*/ 157 h 206"/>
                              <a:gd name="T96" fmla="*/ 87 w 190"/>
                              <a:gd name="T97" fmla="*/ 206 h 206"/>
                              <a:gd name="T98" fmla="*/ 99 w 190"/>
                              <a:gd name="T99" fmla="*/ 197 h 206"/>
                              <a:gd name="T100" fmla="*/ 99 w 190"/>
                              <a:gd name="T101" fmla="*/ 162 h 206"/>
                              <a:gd name="T102" fmla="*/ 117 w 190"/>
                              <a:gd name="T103" fmla="*/ 151 h 206"/>
                              <a:gd name="T104" fmla="*/ 127 w 190"/>
                              <a:gd name="T105" fmla="*/ 144 h 206"/>
                              <a:gd name="T106" fmla="*/ 144 w 190"/>
                              <a:gd name="T107" fmla="*/ 132 h 206"/>
                              <a:gd name="T108" fmla="*/ 177 w 190"/>
                              <a:gd name="T109" fmla="*/ 146 h 206"/>
                              <a:gd name="T110" fmla="*/ 190 w 190"/>
                              <a:gd name="T111" fmla="*/ 137 h 206"/>
                              <a:gd name="T112" fmla="*/ 144 w 190"/>
                              <a:gd name="T113" fmla="*/ 118 h 206"/>
                              <a:gd name="T114" fmla="*/ 145 w 190"/>
                              <a:gd name="T115" fmla="*/ 118 h 206"/>
                              <a:gd name="T116" fmla="*/ 150 w 190"/>
                              <a:gd name="T117" fmla="*/ 94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90" h="206">
                                <a:moveTo>
                                  <a:pt x="36" y="23"/>
                                </a:moveTo>
                                <a:cubicBezTo>
                                  <a:pt x="34" y="21"/>
                                  <a:pt x="31" y="20"/>
                                  <a:pt x="27" y="22"/>
                                </a:cubicBezTo>
                                <a:cubicBezTo>
                                  <a:pt x="25" y="23"/>
                                  <a:pt x="25" y="27"/>
                                  <a:pt x="26" y="30"/>
                                </a:cubicBezTo>
                                <a:cubicBezTo>
                                  <a:pt x="28" y="33"/>
                                  <a:pt x="32" y="34"/>
                                  <a:pt x="34" y="32"/>
                                </a:cubicBezTo>
                                <a:cubicBezTo>
                                  <a:pt x="37" y="30"/>
                                  <a:pt x="38" y="26"/>
                                  <a:pt x="36" y="23"/>
                                </a:cubicBezTo>
                                <a:moveTo>
                                  <a:pt x="50" y="14"/>
                                </a:moveTo>
                                <a:cubicBezTo>
                                  <a:pt x="49" y="11"/>
                                  <a:pt x="45" y="10"/>
                                  <a:pt x="42" y="12"/>
                                </a:cubicBezTo>
                                <a:cubicBezTo>
                                  <a:pt x="39" y="14"/>
                                  <a:pt x="39" y="18"/>
                                  <a:pt x="41" y="21"/>
                                </a:cubicBezTo>
                                <a:cubicBezTo>
                                  <a:pt x="42" y="23"/>
                                  <a:pt x="46" y="24"/>
                                  <a:pt x="48" y="23"/>
                                </a:cubicBezTo>
                                <a:cubicBezTo>
                                  <a:pt x="51" y="21"/>
                                  <a:pt x="52" y="17"/>
                                  <a:pt x="50" y="14"/>
                                </a:cubicBezTo>
                                <a:moveTo>
                                  <a:pt x="106" y="52"/>
                                </a:moveTo>
                                <a:cubicBezTo>
                                  <a:pt x="111" y="60"/>
                                  <a:pt x="104" y="65"/>
                                  <a:pt x="104" y="65"/>
                                </a:cubicBezTo>
                                <a:cubicBezTo>
                                  <a:pt x="52" y="99"/>
                                  <a:pt x="52" y="99"/>
                                  <a:pt x="52" y="99"/>
                                </a:cubicBezTo>
                                <a:cubicBezTo>
                                  <a:pt x="45" y="104"/>
                                  <a:pt x="40" y="97"/>
                                  <a:pt x="40" y="97"/>
                                </a:cubicBezTo>
                                <a:cubicBezTo>
                                  <a:pt x="28" y="79"/>
                                  <a:pt x="28" y="79"/>
                                  <a:pt x="28" y="79"/>
                                </a:cubicBezTo>
                                <a:cubicBezTo>
                                  <a:pt x="23" y="72"/>
                                  <a:pt x="31" y="67"/>
                                  <a:pt x="31" y="67"/>
                                </a:cubicBezTo>
                                <a:cubicBezTo>
                                  <a:pt x="82" y="32"/>
                                  <a:pt x="82" y="32"/>
                                  <a:pt x="82" y="32"/>
                                </a:cubicBezTo>
                                <a:cubicBezTo>
                                  <a:pt x="90" y="27"/>
                                  <a:pt x="95" y="35"/>
                                  <a:pt x="95" y="35"/>
                                </a:cubicBezTo>
                                <a:cubicBezTo>
                                  <a:pt x="106" y="52"/>
                                  <a:pt x="106" y="52"/>
                                  <a:pt x="106" y="52"/>
                                </a:cubicBezTo>
                                <a:cubicBezTo>
                                  <a:pt x="106" y="52"/>
                                  <a:pt x="106" y="52"/>
                                  <a:pt x="106" y="52"/>
                                </a:cubicBezTo>
                                <a:close/>
                                <a:moveTo>
                                  <a:pt x="65" y="35"/>
                                </a:moveTo>
                                <a:cubicBezTo>
                                  <a:pt x="67" y="37"/>
                                  <a:pt x="64" y="40"/>
                                  <a:pt x="64" y="40"/>
                                </a:cubicBezTo>
                                <a:cubicBezTo>
                                  <a:pt x="45" y="52"/>
                                  <a:pt x="45" y="52"/>
                                  <a:pt x="45" y="52"/>
                                </a:cubicBezTo>
                                <a:cubicBezTo>
                                  <a:pt x="42" y="54"/>
                                  <a:pt x="40" y="52"/>
                                  <a:pt x="40" y="52"/>
                                </a:cubicBezTo>
                                <a:cubicBezTo>
                                  <a:pt x="36" y="45"/>
                                  <a:pt x="36" y="45"/>
                                  <a:pt x="36" y="45"/>
                                </a:cubicBezTo>
                                <a:cubicBezTo>
                                  <a:pt x="33" y="42"/>
                                  <a:pt x="37" y="41"/>
                                  <a:pt x="37" y="41"/>
                                </a:cubicBezTo>
                                <a:cubicBezTo>
                                  <a:pt x="56" y="27"/>
                                  <a:pt x="56" y="27"/>
                                  <a:pt x="56" y="27"/>
                                </a:cubicBezTo>
                                <a:cubicBezTo>
                                  <a:pt x="59" y="25"/>
                                  <a:pt x="61" y="29"/>
                                  <a:pt x="61" y="29"/>
                                </a:cubicBezTo>
                                <a:cubicBezTo>
                                  <a:pt x="65" y="35"/>
                                  <a:pt x="65" y="35"/>
                                  <a:pt x="65" y="35"/>
                                </a:cubicBezTo>
                                <a:cubicBezTo>
                                  <a:pt x="65" y="35"/>
                                  <a:pt x="65" y="35"/>
                                  <a:pt x="65" y="35"/>
                                </a:cubicBezTo>
                                <a:close/>
                                <a:moveTo>
                                  <a:pt x="70" y="141"/>
                                </a:moveTo>
                                <a:cubicBezTo>
                                  <a:pt x="67" y="137"/>
                                  <a:pt x="68" y="130"/>
                                  <a:pt x="73" y="127"/>
                                </a:cubicBezTo>
                                <a:cubicBezTo>
                                  <a:pt x="77" y="124"/>
                                  <a:pt x="84" y="125"/>
                                  <a:pt x="87" y="130"/>
                                </a:cubicBezTo>
                                <a:cubicBezTo>
                                  <a:pt x="90" y="134"/>
                                  <a:pt x="89" y="141"/>
                                  <a:pt x="84" y="144"/>
                                </a:cubicBezTo>
                                <a:cubicBezTo>
                                  <a:pt x="79" y="147"/>
                                  <a:pt x="73" y="145"/>
                                  <a:pt x="70" y="141"/>
                                </a:cubicBezTo>
                                <a:moveTo>
                                  <a:pt x="119" y="108"/>
                                </a:moveTo>
                                <a:cubicBezTo>
                                  <a:pt x="116" y="103"/>
                                  <a:pt x="117" y="97"/>
                                  <a:pt x="122" y="94"/>
                                </a:cubicBezTo>
                                <a:cubicBezTo>
                                  <a:pt x="127" y="91"/>
                                  <a:pt x="133" y="92"/>
                                  <a:pt x="136" y="97"/>
                                </a:cubicBezTo>
                                <a:cubicBezTo>
                                  <a:pt x="139" y="102"/>
                                  <a:pt x="138" y="108"/>
                                  <a:pt x="133" y="111"/>
                                </a:cubicBezTo>
                                <a:cubicBezTo>
                                  <a:pt x="128" y="114"/>
                                  <a:pt x="122" y="113"/>
                                  <a:pt x="119" y="108"/>
                                </a:cubicBezTo>
                                <a:moveTo>
                                  <a:pt x="150" y="94"/>
                                </a:moveTo>
                                <a:cubicBezTo>
                                  <a:pt x="98" y="15"/>
                                  <a:pt x="98" y="15"/>
                                  <a:pt x="98" y="15"/>
                                </a:cubicBezTo>
                                <a:cubicBezTo>
                                  <a:pt x="98" y="15"/>
                                  <a:pt x="88" y="0"/>
                                  <a:pt x="73" y="11"/>
                                </a:cubicBezTo>
                                <a:cubicBezTo>
                                  <a:pt x="14" y="50"/>
                                  <a:pt x="14" y="50"/>
                                  <a:pt x="14" y="50"/>
                                </a:cubicBezTo>
                                <a:cubicBezTo>
                                  <a:pt x="14" y="50"/>
                                  <a:pt x="0" y="59"/>
                                  <a:pt x="9" y="75"/>
                                </a:cubicBezTo>
                                <a:cubicBezTo>
                                  <a:pt x="61" y="153"/>
                                  <a:pt x="61" y="153"/>
                                  <a:pt x="61" y="153"/>
                                </a:cubicBezTo>
                                <a:cubicBezTo>
                                  <a:pt x="61" y="153"/>
                                  <a:pt x="72" y="167"/>
                                  <a:pt x="86" y="157"/>
                                </a:cubicBezTo>
                                <a:cubicBezTo>
                                  <a:pt x="87" y="157"/>
                                  <a:pt x="87" y="157"/>
                                  <a:pt x="87" y="157"/>
                                </a:cubicBezTo>
                                <a:cubicBezTo>
                                  <a:pt x="87" y="206"/>
                                  <a:pt x="87" y="206"/>
                                  <a:pt x="87" y="206"/>
                                </a:cubicBezTo>
                                <a:cubicBezTo>
                                  <a:pt x="99" y="197"/>
                                  <a:pt x="99" y="197"/>
                                  <a:pt x="99" y="197"/>
                                </a:cubicBezTo>
                                <a:cubicBezTo>
                                  <a:pt x="99" y="162"/>
                                  <a:pt x="99" y="162"/>
                                  <a:pt x="99" y="162"/>
                                </a:cubicBezTo>
                                <a:cubicBezTo>
                                  <a:pt x="117" y="151"/>
                                  <a:pt x="117" y="151"/>
                                  <a:pt x="117" y="151"/>
                                </a:cubicBezTo>
                                <a:cubicBezTo>
                                  <a:pt x="127" y="144"/>
                                  <a:pt x="127" y="144"/>
                                  <a:pt x="127" y="144"/>
                                </a:cubicBezTo>
                                <a:cubicBezTo>
                                  <a:pt x="144" y="132"/>
                                  <a:pt x="144" y="132"/>
                                  <a:pt x="144" y="132"/>
                                </a:cubicBezTo>
                                <a:cubicBezTo>
                                  <a:pt x="177" y="146"/>
                                  <a:pt x="177" y="146"/>
                                  <a:pt x="177" y="146"/>
                                </a:cubicBezTo>
                                <a:cubicBezTo>
                                  <a:pt x="190" y="137"/>
                                  <a:pt x="190" y="137"/>
                                  <a:pt x="190" y="137"/>
                                </a:cubicBezTo>
                                <a:cubicBezTo>
                                  <a:pt x="144" y="118"/>
                                  <a:pt x="144" y="118"/>
                                  <a:pt x="144" y="118"/>
                                </a:cubicBezTo>
                                <a:cubicBezTo>
                                  <a:pt x="145" y="118"/>
                                  <a:pt x="145" y="118"/>
                                  <a:pt x="145" y="118"/>
                                </a:cubicBezTo>
                                <a:cubicBezTo>
                                  <a:pt x="145" y="118"/>
                                  <a:pt x="160" y="109"/>
                                  <a:pt x="150" y="94"/>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9" name="Freeform 49"/>
                        <wps:cNvSpPr>
                          <a:spLocks noEditPoints="1"/>
                        </wps:cNvSpPr>
                        <wps:spPr bwMode="auto">
                          <a:xfrm>
                            <a:off x="15160625" y="3398838"/>
                            <a:ext cx="714375" cy="638175"/>
                          </a:xfrm>
                          <a:custGeom>
                            <a:avLst/>
                            <a:gdLst>
                              <a:gd name="T0" fmla="*/ 153 w 190"/>
                              <a:gd name="T1" fmla="*/ 114 h 170"/>
                              <a:gd name="T2" fmla="*/ 190 w 190"/>
                              <a:gd name="T3" fmla="*/ 150 h 170"/>
                              <a:gd name="T4" fmla="*/ 162 w 190"/>
                              <a:gd name="T5" fmla="*/ 170 h 170"/>
                              <a:gd name="T6" fmla="*/ 145 w 190"/>
                              <a:gd name="T7" fmla="*/ 127 h 170"/>
                              <a:gd name="T8" fmla="*/ 153 w 190"/>
                              <a:gd name="T9" fmla="*/ 114 h 170"/>
                              <a:gd name="T10" fmla="*/ 62 w 190"/>
                              <a:gd name="T11" fmla="*/ 108 h 170"/>
                              <a:gd name="T12" fmla="*/ 62 w 190"/>
                              <a:gd name="T13" fmla="*/ 102 h 170"/>
                              <a:gd name="T14" fmla="*/ 57 w 190"/>
                              <a:gd name="T15" fmla="*/ 65 h 170"/>
                              <a:gd name="T16" fmla="*/ 90 w 190"/>
                              <a:gd name="T17" fmla="*/ 51 h 170"/>
                              <a:gd name="T18" fmla="*/ 95 w 190"/>
                              <a:gd name="T19" fmla="*/ 48 h 170"/>
                              <a:gd name="T20" fmla="*/ 92 w 190"/>
                              <a:gd name="T21" fmla="*/ 42 h 170"/>
                              <a:gd name="T22" fmla="*/ 49 w 190"/>
                              <a:gd name="T23" fmla="*/ 61 h 170"/>
                              <a:gd name="T24" fmla="*/ 55 w 190"/>
                              <a:gd name="T25" fmla="*/ 108 h 170"/>
                              <a:gd name="T26" fmla="*/ 61 w 190"/>
                              <a:gd name="T27" fmla="*/ 109 h 170"/>
                              <a:gd name="T28" fmla="*/ 62 w 190"/>
                              <a:gd name="T29" fmla="*/ 108 h 170"/>
                              <a:gd name="T30" fmla="*/ 45 w 190"/>
                              <a:gd name="T31" fmla="*/ 118 h 170"/>
                              <a:gd name="T32" fmla="*/ 45 w 190"/>
                              <a:gd name="T33" fmla="*/ 112 h 170"/>
                              <a:gd name="T34" fmla="*/ 40 w 190"/>
                              <a:gd name="T35" fmla="*/ 56 h 170"/>
                              <a:gd name="T36" fmla="*/ 91 w 190"/>
                              <a:gd name="T37" fmla="*/ 32 h 170"/>
                              <a:gd name="T38" fmla="*/ 96 w 190"/>
                              <a:gd name="T39" fmla="*/ 29 h 170"/>
                              <a:gd name="T40" fmla="*/ 92 w 190"/>
                              <a:gd name="T41" fmla="*/ 23 h 170"/>
                              <a:gd name="T42" fmla="*/ 33 w 190"/>
                              <a:gd name="T43" fmla="*/ 51 h 170"/>
                              <a:gd name="T44" fmla="*/ 38 w 190"/>
                              <a:gd name="T45" fmla="*/ 117 h 170"/>
                              <a:gd name="T46" fmla="*/ 45 w 190"/>
                              <a:gd name="T47" fmla="*/ 118 h 170"/>
                              <a:gd name="T48" fmla="*/ 45 w 190"/>
                              <a:gd name="T49" fmla="*/ 118 h 170"/>
                              <a:gd name="T50" fmla="*/ 28 w 190"/>
                              <a:gd name="T51" fmla="*/ 129 h 170"/>
                              <a:gd name="T52" fmla="*/ 29 w 190"/>
                              <a:gd name="T53" fmla="*/ 123 h 170"/>
                              <a:gd name="T54" fmla="*/ 24 w 190"/>
                              <a:gd name="T55" fmla="*/ 46 h 170"/>
                              <a:gd name="T56" fmla="*/ 92 w 190"/>
                              <a:gd name="T57" fmla="*/ 12 h 170"/>
                              <a:gd name="T58" fmla="*/ 97 w 190"/>
                              <a:gd name="T59" fmla="*/ 8 h 170"/>
                              <a:gd name="T60" fmla="*/ 93 w 190"/>
                              <a:gd name="T61" fmla="*/ 3 h 170"/>
                              <a:gd name="T62" fmla="*/ 16 w 190"/>
                              <a:gd name="T63" fmla="*/ 42 h 170"/>
                              <a:gd name="T64" fmla="*/ 21 w 190"/>
                              <a:gd name="T65" fmla="*/ 128 h 170"/>
                              <a:gd name="T66" fmla="*/ 28 w 190"/>
                              <a:gd name="T67" fmla="*/ 129 h 170"/>
                              <a:gd name="T68" fmla="*/ 28 w 190"/>
                              <a:gd name="T69" fmla="*/ 129 h 170"/>
                              <a:gd name="T70" fmla="*/ 80 w 190"/>
                              <a:gd name="T71" fmla="*/ 78 h 170"/>
                              <a:gd name="T72" fmla="*/ 80 w 190"/>
                              <a:gd name="T73" fmla="*/ 78 h 170"/>
                              <a:gd name="T74" fmla="*/ 79 w 190"/>
                              <a:gd name="T75" fmla="*/ 78 h 170"/>
                              <a:gd name="T76" fmla="*/ 80 w 190"/>
                              <a:gd name="T77" fmla="*/ 78 h 170"/>
                              <a:gd name="T78" fmla="*/ 80 w 190"/>
                              <a:gd name="T79" fmla="*/ 78 h 170"/>
                              <a:gd name="T80" fmla="*/ 138 w 190"/>
                              <a:gd name="T81" fmla="*/ 14 h 170"/>
                              <a:gd name="T82" fmla="*/ 115 w 190"/>
                              <a:gd name="T83" fmla="*/ 146 h 170"/>
                              <a:gd name="T84" fmla="*/ 53 w 190"/>
                              <a:gd name="T85" fmla="*/ 163 h 170"/>
                              <a:gd name="T86" fmla="*/ 91 w 190"/>
                              <a:gd name="T87" fmla="*/ 90 h 170"/>
                              <a:gd name="T88" fmla="*/ 83 w 190"/>
                              <a:gd name="T89" fmla="*/ 83 h 170"/>
                              <a:gd name="T90" fmla="*/ 72 w 190"/>
                              <a:gd name="T91" fmla="*/ 85 h 170"/>
                              <a:gd name="T92" fmla="*/ 68 w 190"/>
                              <a:gd name="T93" fmla="*/ 72 h 170"/>
                              <a:gd name="T94" fmla="*/ 81 w 190"/>
                              <a:gd name="T95" fmla="*/ 68 h 170"/>
                              <a:gd name="T96" fmla="*/ 86 w 190"/>
                              <a:gd name="T97" fmla="*/ 78 h 170"/>
                              <a:gd name="T98" fmla="*/ 95 w 190"/>
                              <a:gd name="T99" fmla="*/ 82 h 170"/>
                              <a:gd name="T100" fmla="*/ 133 w 190"/>
                              <a:gd name="T101" fmla="*/ 7 h 170"/>
                              <a:gd name="T102" fmla="*/ 138 w 190"/>
                              <a:gd name="T103" fmla="*/ 14 h 170"/>
                              <a:gd name="T104" fmla="*/ 80 w 190"/>
                              <a:gd name="T105" fmla="*/ 78 h 170"/>
                              <a:gd name="T106" fmla="*/ 79 w 190"/>
                              <a:gd name="T107" fmla="*/ 78 h 170"/>
                              <a:gd name="T108" fmla="*/ 80 w 190"/>
                              <a:gd name="T109" fmla="*/ 78 h 170"/>
                              <a:gd name="T110" fmla="*/ 80 w 190"/>
                              <a:gd name="T111" fmla="*/ 78 h 170"/>
                              <a:gd name="T112" fmla="*/ 80 w 190"/>
                              <a:gd name="T113" fmla="*/ 78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0" h="170">
                                <a:moveTo>
                                  <a:pt x="153" y="114"/>
                                </a:moveTo>
                                <a:cubicBezTo>
                                  <a:pt x="190" y="150"/>
                                  <a:pt x="190" y="150"/>
                                  <a:pt x="190" y="150"/>
                                </a:cubicBezTo>
                                <a:cubicBezTo>
                                  <a:pt x="162" y="170"/>
                                  <a:pt x="162" y="170"/>
                                  <a:pt x="162" y="170"/>
                                </a:cubicBezTo>
                                <a:cubicBezTo>
                                  <a:pt x="145" y="127"/>
                                  <a:pt x="145" y="127"/>
                                  <a:pt x="145" y="127"/>
                                </a:cubicBezTo>
                                <a:cubicBezTo>
                                  <a:pt x="153" y="114"/>
                                  <a:pt x="153" y="114"/>
                                  <a:pt x="153" y="114"/>
                                </a:cubicBezTo>
                                <a:close/>
                                <a:moveTo>
                                  <a:pt x="62" y="108"/>
                                </a:moveTo>
                                <a:cubicBezTo>
                                  <a:pt x="63" y="107"/>
                                  <a:pt x="63" y="104"/>
                                  <a:pt x="62" y="102"/>
                                </a:cubicBezTo>
                                <a:cubicBezTo>
                                  <a:pt x="52" y="92"/>
                                  <a:pt x="50" y="77"/>
                                  <a:pt x="57" y="65"/>
                                </a:cubicBezTo>
                                <a:cubicBezTo>
                                  <a:pt x="63" y="54"/>
                                  <a:pt x="77" y="48"/>
                                  <a:pt x="90" y="51"/>
                                </a:cubicBezTo>
                                <a:cubicBezTo>
                                  <a:pt x="92" y="52"/>
                                  <a:pt x="95" y="50"/>
                                  <a:pt x="95" y="48"/>
                                </a:cubicBezTo>
                                <a:cubicBezTo>
                                  <a:pt x="96" y="45"/>
                                  <a:pt x="95" y="43"/>
                                  <a:pt x="92" y="42"/>
                                </a:cubicBezTo>
                                <a:cubicBezTo>
                                  <a:pt x="75" y="38"/>
                                  <a:pt x="58" y="46"/>
                                  <a:pt x="49" y="61"/>
                                </a:cubicBezTo>
                                <a:cubicBezTo>
                                  <a:pt x="40" y="76"/>
                                  <a:pt x="42" y="96"/>
                                  <a:pt x="55" y="108"/>
                                </a:cubicBezTo>
                                <a:cubicBezTo>
                                  <a:pt x="57" y="110"/>
                                  <a:pt x="59" y="110"/>
                                  <a:pt x="61" y="109"/>
                                </a:cubicBezTo>
                                <a:cubicBezTo>
                                  <a:pt x="61" y="108"/>
                                  <a:pt x="61" y="108"/>
                                  <a:pt x="62" y="108"/>
                                </a:cubicBezTo>
                                <a:close/>
                                <a:moveTo>
                                  <a:pt x="45" y="118"/>
                                </a:moveTo>
                                <a:cubicBezTo>
                                  <a:pt x="47" y="117"/>
                                  <a:pt x="47" y="113"/>
                                  <a:pt x="45" y="112"/>
                                </a:cubicBezTo>
                                <a:cubicBezTo>
                                  <a:pt x="32" y="96"/>
                                  <a:pt x="31" y="74"/>
                                  <a:pt x="40" y="56"/>
                                </a:cubicBezTo>
                                <a:cubicBezTo>
                                  <a:pt x="51" y="39"/>
                                  <a:pt x="71" y="29"/>
                                  <a:pt x="91" y="32"/>
                                </a:cubicBezTo>
                                <a:cubicBezTo>
                                  <a:pt x="93" y="33"/>
                                  <a:pt x="96" y="31"/>
                                  <a:pt x="96" y="29"/>
                                </a:cubicBezTo>
                                <a:cubicBezTo>
                                  <a:pt x="97" y="26"/>
                                  <a:pt x="94" y="24"/>
                                  <a:pt x="92" y="23"/>
                                </a:cubicBezTo>
                                <a:cubicBezTo>
                                  <a:pt x="69" y="20"/>
                                  <a:pt x="45" y="31"/>
                                  <a:pt x="33" y="51"/>
                                </a:cubicBezTo>
                                <a:cubicBezTo>
                                  <a:pt x="21" y="73"/>
                                  <a:pt x="23" y="99"/>
                                  <a:pt x="38" y="117"/>
                                </a:cubicBezTo>
                                <a:cubicBezTo>
                                  <a:pt x="40" y="119"/>
                                  <a:pt x="43" y="120"/>
                                  <a:pt x="45" y="118"/>
                                </a:cubicBezTo>
                                <a:cubicBezTo>
                                  <a:pt x="45" y="118"/>
                                  <a:pt x="45" y="118"/>
                                  <a:pt x="45" y="118"/>
                                </a:cubicBezTo>
                                <a:close/>
                                <a:moveTo>
                                  <a:pt x="28" y="129"/>
                                </a:moveTo>
                                <a:cubicBezTo>
                                  <a:pt x="30" y="127"/>
                                  <a:pt x="30" y="124"/>
                                  <a:pt x="29" y="123"/>
                                </a:cubicBezTo>
                                <a:cubicBezTo>
                                  <a:pt x="12" y="100"/>
                                  <a:pt x="10" y="70"/>
                                  <a:pt x="24" y="46"/>
                                </a:cubicBezTo>
                                <a:cubicBezTo>
                                  <a:pt x="38" y="22"/>
                                  <a:pt x="64" y="9"/>
                                  <a:pt x="92" y="12"/>
                                </a:cubicBezTo>
                                <a:cubicBezTo>
                                  <a:pt x="94" y="13"/>
                                  <a:pt x="96" y="11"/>
                                  <a:pt x="97" y="8"/>
                                </a:cubicBezTo>
                                <a:cubicBezTo>
                                  <a:pt x="97" y="6"/>
                                  <a:pt x="95" y="4"/>
                                  <a:pt x="93" y="3"/>
                                </a:cubicBezTo>
                                <a:cubicBezTo>
                                  <a:pt x="62" y="0"/>
                                  <a:pt x="31" y="15"/>
                                  <a:pt x="16" y="42"/>
                                </a:cubicBezTo>
                                <a:cubicBezTo>
                                  <a:pt x="0" y="69"/>
                                  <a:pt x="2" y="103"/>
                                  <a:pt x="21" y="128"/>
                                </a:cubicBezTo>
                                <a:cubicBezTo>
                                  <a:pt x="23" y="130"/>
                                  <a:pt x="26" y="130"/>
                                  <a:pt x="28" y="129"/>
                                </a:cubicBezTo>
                                <a:cubicBezTo>
                                  <a:pt x="28" y="129"/>
                                  <a:pt x="28" y="129"/>
                                  <a:pt x="28" y="129"/>
                                </a:cubicBezTo>
                                <a:close/>
                                <a:moveTo>
                                  <a:pt x="80" y="78"/>
                                </a:moveTo>
                                <a:cubicBezTo>
                                  <a:pt x="80" y="78"/>
                                  <a:pt x="80" y="78"/>
                                  <a:pt x="80" y="78"/>
                                </a:cubicBezTo>
                                <a:cubicBezTo>
                                  <a:pt x="79" y="78"/>
                                  <a:pt x="79" y="78"/>
                                  <a:pt x="79" y="78"/>
                                </a:cubicBezTo>
                                <a:cubicBezTo>
                                  <a:pt x="80" y="78"/>
                                  <a:pt x="80" y="78"/>
                                  <a:pt x="80" y="78"/>
                                </a:cubicBezTo>
                                <a:cubicBezTo>
                                  <a:pt x="80" y="78"/>
                                  <a:pt x="80" y="78"/>
                                  <a:pt x="80" y="78"/>
                                </a:cubicBezTo>
                                <a:close/>
                                <a:moveTo>
                                  <a:pt x="138" y="14"/>
                                </a:moveTo>
                                <a:cubicBezTo>
                                  <a:pt x="168" y="57"/>
                                  <a:pt x="158" y="116"/>
                                  <a:pt x="115" y="146"/>
                                </a:cubicBezTo>
                                <a:cubicBezTo>
                                  <a:pt x="96" y="159"/>
                                  <a:pt x="74" y="165"/>
                                  <a:pt x="53" y="163"/>
                                </a:cubicBezTo>
                                <a:cubicBezTo>
                                  <a:pt x="91" y="90"/>
                                  <a:pt x="91" y="90"/>
                                  <a:pt x="91" y="90"/>
                                </a:cubicBezTo>
                                <a:cubicBezTo>
                                  <a:pt x="83" y="83"/>
                                  <a:pt x="83" y="83"/>
                                  <a:pt x="83" y="83"/>
                                </a:cubicBezTo>
                                <a:cubicBezTo>
                                  <a:pt x="80" y="86"/>
                                  <a:pt x="75" y="87"/>
                                  <a:pt x="72" y="85"/>
                                </a:cubicBezTo>
                                <a:cubicBezTo>
                                  <a:pt x="67" y="82"/>
                                  <a:pt x="66" y="76"/>
                                  <a:pt x="68" y="72"/>
                                </a:cubicBezTo>
                                <a:cubicBezTo>
                                  <a:pt x="71" y="67"/>
                                  <a:pt x="77" y="65"/>
                                  <a:pt x="81" y="68"/>
                                </a:cubicBezTo>
                                <a:cubicBezTo>
                                  <a:pt x="85" y="70"/>
                                  <a:pt x="87" y="74"/>
                                  <a:pt x="86" y="78"/>
                                </a:cubicBezTo>
                                <a:cubicBezTo>
                                  <a:pt x="95" y="82"/>
                                  <a:pt x="95" y="82"/>
                                  <a:pt x="95" y="82"/>
                                </a:cubicBezTo>
                                <a:cubicBezTo>
                                  <a:pt x="133" y="7"/>
                                  <a:pt x="133" y="7"/>
                                  <a:pt x="133" y="7"/>
                                </a:cubicBezTo>
                                <a:cubicBezTo>
                                  <a:pt x="135" y="9"/>
                                  <a:pt x="137" y="12"/>
                                  <a:pt x="138" y="14"/>
                                </a:cubicBezTo>
                                <a:close/>
                                <a:moveTo>
                                  <a:pt x="80" y="78"/>
                                </a:moveTo>
                                <a:cubicBezTo>
                                  <a:pt x="79" y="78"/>
                                  <a:pt x="79" y="78"/>
                                  <a:pt x="79" y="78"/>
                                </a:cubicBezTo>
                                <a:cubicBezTo>
                                  <a:pt x="80" y="78"/>
                                  <a:pt x="80" y="78"/>
                                  <a:pt x="80" y="78"/>
                                </a:cubicBezTo>
                                <a:cubicBezTo>
                                  <a:pt x="80" y="78"/>
                                  <a:pt x="80" y="78"/>
                                  <a:pt x="80" y="78"/>
                                </a:cubicBezTo>
                                <a:cubicBezTo>
                                  <a:pt x="80" y="78"/>
                                  <a:pt x="80" y="78"/>
                                  <a:pt x="80" y="7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0" name="Freeform 50"/>
                        <wps:cNvSpPr>
                          <a:spLocks noEditPoints="1"/>
                        </wps:cNvSpPr>
                        <wps:spPr bwMode="auto">
                          <a:xfrm>
                            <a:off x="20286663" y="3321050"/>
                            <a:ext cx="904875" cy="844550"/>
                          </a:xfrm>
                          <a:custGeom>
                            <a:avLst/>
                            <a:gdLst>
                              <a:gd name="T0" fmla="*/ 167 w 241"/>
                              <a:gd name="T1" fmla="*/ 24 h 225"/>
                              <a:gd name="T2" fmla="*/ 164 w 241"/>
                              <a:gd name="T3" fmla="*/ 37 h 225"/>
                              <a:gd name="T4" fmla="*/ 151 w 241"/>
                              <a:gd name="T5" fmla="*/ 35 h 225"/>
                              <a:gd name="T6" fmla="*/ 154 w 241"/>
                              <a:gd name="T7" fmla="*/ 22 h 225"/>
                              <a:gd name="T8" fmla="*/ 167 w 241"/>
                              <a:gd name="T9" fmla="*/ 24 h 225"/>
                              <a:gd name="T10" fmla="*/ 184 w 241"/>
                              <a:gd name="T11" fmla="*/ 96 h 225"/>
                              <a:gd name="T12" fmla="*/ 176 w 241"/>
                              <a:gd name="T13" fmla="*/ 143 h 225"/>
                              <a:gd name="T14" fmla="*/ 106 w 241"/>
                              <a:gd name="T15" fmla="*/ 191 h 225"/>
                              <a:gd name="T16" fmla="*/ 60 w 241"/>
                              <a:gd name="T17" fmla="*/ 183 h 225"/>
                              <a:gd name="T18" fmla="*/ 33 w 241"/>
                              <a:gd name="T19" fmla="*/ 145 h 225"/>
                              <a:gd name="T20" fmla="*/ 41 w 241"/>
                              <a:gd name="T21" fmla="*/ 98 h 225"/>
                              <a:gd name="T22" fmla="*/ 110 w 241"/>
                              <a:gd name="T23" fmla="*/ 49 h 225"/>
                              <a:gd name="T24" fmla="*/ 157 w 241"/>
                              <a:gd name="T25" fmla="*/ 58 h 225"/>
                              <a:gd name="T26" fmla="*/ 184 w 241"/>
                              <a:gd name="T27" fmla="*/ 96 h 225"/>
                              <a:gd name="T28" fmla="*/ 184 w 241"/>
                              <a:gd name="T29" fmla="*/ 96 h 225"/>
                              <a:gd name="T30" fmla="*/ 170 w 241"/>
                              <a:gd name="T31" fmla="*/ 54 h 225"/>
                              <a:gd name="T32" fmla="*/ 171 w 241"/>
                              <a:gd name="T33" fmla="*/ 47 h 225"/>
                              <a:gd name="T34" fmla="*/ 178 w 241"/>
                              <a:gd name="T35" fmla="*/ 49 h 225"/>
                              <a:gd name="T36" fmla="*/ 176 w 241"/>
                              <a:gd name="T37" fmla="*/ 55 h 225"/>
                              <a:gd name="T38" fmla="*/ 170 w 241"/>
                              <a:gd name="T39" fmla="*/ 54 h 225"/>
                              <a:gd name="T40" fmla="*/ 177 w 241"/>
                              <a:gd name="T41" fmla="*/ 64 h 225"/>
                              <a:gd name="T42" fmla="*/ 178 w 241"/>
                              <a:gd name="T43" fmla="*/ 58 h 225"/>
                              <a:gd name="T44" fmla="*/ 185 w 241"/>
                              <a:gd name="T45" fmla="*/ 59 h 225"/>
                              <a:gd name="T46" fmla="*/ 184 w 241"/>
                              <a:gd name="T47" fmla="*/ 66 h 225"/>
                              <a:gd name="T48" fmla="*/ 177 w 241"/>
                              <a:gd name="T49" fmla="*/ 64 h 225"/>
                              <a:gd name="T50" fmla="*/ 185 w 241"/>
                              <a:gd name="T51" fmla="*/ 75 h 225"/>
                              <a:gd name="T52" fmla="*/ 185 w 241"/>
                              <a:gd name="T53" fmla="*/ 69 h 225"/>
                              <a:gd name="T54" fmla="*/ 192 w 241"/>
                              <a:gd name="T55" fmla="*/ 70 h 225"/>
                              <a:gd name="T56" fmla="*/ 191 w 241"/>
                              <a:gd name="T57" fmla="*/ 77 h 225"/>
                              <a:gd name="T58" fmla="*/ 185 w 241"/>
                              <a:gd name="T59" fmla="*/ 75 h 225"/>
                              <a:gd name="T60" fmla="*/ 232 w 241"/>
                              <a:gd name="T61" fmla="*/ 95 h 225"/>
                              <a:gd name="T62" fmla="*/ 175 w 241"/>
                              <a:gd name="T63" fmla="*/ 14 h 225"/>
                              <a:gd name="T64" fmla="*/ 151 w 241"/>
                              <a:gd name="T65" fmla="*/ 9 h 225"/>
                              <a:gd name="T66" fmla="*/ 13 w 241"/>
                              <a:gd name="T67" fmla="*/ 106 h 225"/>
                              <a:gd name="T68" fmla="*/ 10 w 241"/>
                              <a:gd name="T69" fmla="*/ 129 h 225"/>
                              <a:gd name="T70" fmla="*/ 67 w 241"/>
                              <a:gd name="T71" fmla="*/ 211 h 225"/>
                              <a:gd name="T72" fmla="*/ 90 w 241"/>
                              <a:gd name="T73" fmla="*/ 215 h 225"/>
                              <a:gd name="T74" fmla="*/ 227 w 241"/>
                              <a:gd name="T75" fmla="*/ 118 h 225"/>
                              <a:gd name="T76" fmla="*/ 232 w 241"/>
                              <a:gd name="T77" fmla="*/ 9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41" h="225">
                                <a:moveTo>
                                  <a:pt x="167" y="24"/>
                                </a:moveTo>
                                <a:cubicBezTo>
                                  <a:pt x="170" y="29"/>
                                  <a:pt x="168" y="34"/>
                                  <a:pt x="164" y="37"/>
                                </a:cubicBezTo>
                                <a:cubicBezTo>
                                  <a:pt x="160" y="40"/>
                                  <a:pt x="154" y="39"/>
                                  <a:pt x="151" y="35"/>
                                </a:cubicBezTo>
                                <a:cubicBezTo>
                                  <a:pt x="148" y="31"/>
                                  <a:pt x="150" y="25"/>
                                  <a:pt x="154" y="22"/>
                                </a:cubicBezTo>
                                <a:cubicBezTo>
                                  <a:pt x="158" y="19"/>
                                  <a:pt x="164" y="20"/>
                                  <a:pt x="167" y="24"/>
                                </a:cubicBezTo>
                                <a:moveTo>
                                  <a:pt x="184" y="96"/>
                                </a:moveTo>
                                <a:cubicBezTo>
                                  <a:pt x="203" y="123"/>
                                  <a:pt x="176" y="143"/>
                                  <a:pt x="176" y="143"/>
                                </a:cubicBezTo>
                                <a:cubicBezTo>
                                  <a:pt x="106" y="191"/>
                                  <a:pt x="106" y="191"/>
                                  <a:pt x="106" y="191"/>
                                </a:cubicBezTo>
                                <a:cubicBezTo>
                                  <a:pt x="79" y="210"/>
                                  <a:pt x="60" y="183"/>
                                  <a:pt x="60" y="183"/>
                                </a:cubicBezTo>
                                <a:cubicBezTo>
                                  <a:pt x="33" y="145"/>
                                  <a:pt x="33" y="145"/>
                                  <a:pt x="33" y="145"/>
                                </a:cubicBezTo>
                                <a:cubicBezTo>
                                  <a:pt x="13" y="117"/>
                                  <a:pt x="41" y="98"/>
                                  <a:pt x="41" y="98"/>
                                </a:cubicBezTo>
                                <a:cubicBezTo>
                                  <a:pt x="110" y="49"/>
                                  <a:pt x="110" y="49"/>
                                  <a:pt x="110" y="49"/>
                                </a:cubicBezTo>
                                <a:cubicBezTo>
                                  <a:pt x="138" y="30"/>
                                  <a:pt x="157" y="58"/>
                                  <a:pt x="157" y="58"/>
                                </a:cubicBezTo>
                                <a:cubicBezTo>
                                  <a:pt x="184" y="96"/>
                                  <a:pt x="184" y="96"/>
                                  <a:pt x="184" y="96"/>
                                </a:cubicBezTo>
                                <a:cubicBezTo>
                                  <a:pt x="184" y="96"/>
                                  <a:pt x="184" y="96"/>
                                  <a:pt x="184" y="96"/>
                                </a:cubicBezTo>
                                <a:close/>
                                <a:moveTo>
                                  <a:pt x="170" y="54"/>
                                </a:moveTo>
                                <a:cubicBezTo>
                                  <a:pt x="168" y="51"/>
                                  <a:pt x="168" y="49"/>
                                  <a:pt x="171" y="47"/>
                                </a:cubicBezTo>
                                <a:cubicBezTo>
                                  <a:pt x="173" y="46"/>
                                  <a:pt x="176" y="46"/>
                                  <a:pt x="178" y="49"/>
                                </a:cubicBezTo>
                                <a:cubicBezTo>
                                  <a:pt x="179" y="51"/>
                                  <a:pt x="179" y="53"/>
                                  <a:pt x="176" y="55"/>
                                </a:cubicBezTo>
                                <a:cubicBezTo>
                                  <a:pt x="174" y="57"/>
                                  <a:pt x="171" y="56"/>
                                  <a:pt x="170" y="54"/>
                                </a:cubicBezTo>
                                <a:moveTo>
                                  <a:pt x="177" y="64"/>
                                </a:moveTo>
                                <a:cubicBezTo>
                                  <a:pt x="176" y="62"/>
                                  <a:pt x="176" y="60"/>
                                  <a:pt x="178" y="58"/>
                                </a:cubicBezTo>
                                <a:cubicBezTo>
                                  <a:pt x="181" y="56"/>
                                  <a:pt x="183" y="57"/>
                                  <a:pt x="185" y="59"/>
                                </a:cubicBezTo>
                                <a:cubicBezTo>
                                  <a:pt x="187" y="62"/>
                                  <a:pt x="186" y="64"/>
                                  <a:pt x="184" y="66"/>
                                </a:cubicBezTo>
                                <a:cubicBezTo>
                                  <a:pt x="182" y="67"/>
                                  <a:pt x="179" y="67"/>
                                  <a:pt x="177" y="64"/>
                                </a:cubicBezTo>
                                <a:moveTo>
                                  <a:pt x="185" y="75"/>
                                </a:moveTo>
                                <a:cubicBezTo>
                                  <a:pt x="183" y="73"/>
                                  <a:pt x="183" y="70"/>
                                  <a:pt x="185" y="69"/>
                                </a:cubicBezTo>
                                <a:cubicBezTo>
                                  <a:pt x="188" y="67"/>
                                  <a:pt x="191" y="68"/>
                                  <a:pt x="192" y="70"/>
                                </a:cubicBezTo>
                                <a:cubicBezTo>
                                  <a:pt x="194" y="72"/>
                                  <a:pt x="194" y="75"/>
                                  <a:pt x="191" y="77"/>
                                </a:cubicBezTo>
                                <a:cubicBezTo>
                                  <a:pt x="189" y="78"/>
                                  <a:pt x="186" y="77"/>
                                  <a:pt x="185" y="75"/>
                                </a:cubicBezTo>
                                <a:moveTo>
                                  <a:pt x="232" y="95"/>
                                </a:moveTo>
                                <a:cubicBezTo>
                                  <a:pt x="175" y="14"/>
                                  <a:pt x="175" y="14"/>
                                  <a:pt x="175" y="14"/>
                                </a:cubicBezTo>
                                <a:cubicBezTo>
                                  <a:pt x="175" y="14"/>
                                  <a:pt x="165" y="0"/>
                                  <a:pt x="151" y="9"/>
                                </a:cubicBezTo>
                                <a:cubicBezTo>
                                  <a:pt x="13" y="106"/>
                                  <a:pt x="13" y="106"/>
                                  <a:pt x="13" y="106"/>
                                </a:cubicBezTo>
                                <a:cubicBezTo>
                                  <a:pt x="13" y="106"/>
                                  <a:pt x="0" y="115"/>
                                  <a:pt x="10" y="129"/>
                                </a:cubicBezTo>
                                <a:cubicBezTo>
                                  <a:pt x="67" y="211"/>
                                  <a:pt x="67" y="211"/>
                                  <a:pt x="67" y="211"/>
                                </a:cubicBezTo>
                                <a:cubicBezTo>
                                  <a:pt x="67" y="211"/>
                                  <a:pt x="76" y="225"/>
                                  <a:pt x="90" y="215"/>
                                </a:cubicBezTo>
                                <a:cubicBezTo>
                                  <a:pt x="227" y="118"/>
                                  <a:pt x="227" y="118"/>
                                  <a:pt x="227" y="118"/>
                                </a:cubicBezTo>
                                <a:cubicBezTo>
                                  <a:pt x="227" y="118"/>
                                  <a:pt x="241" y="108"/>
                                  <a:pt x="232" y="95"/>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 name="Freeform 51"/>
                        <wps:cNvSpPr>
                          <a:spLocks noEditPoints="1"/>
                        </wps:cNvSpPr>
                        <wps:spPr bwMode="auto">
                          <a:xfrm>
                            <a:off x="22612350" y="2341563"/>
                            <a:ext cx="596900" cy="762000"/>
                          </a:xfrm>
                          <a:custGeom>
                            <a:avLst/>
                            <a:gdLst>
                              <a:gd name="T0" fmla="*/ 100 w 159"/>
                              <a:gd name="T1" fmla="*/ 103 h 203"/>
                              <a:gd name="T2" fmla="*/ 94 w 159"/>
                              <a:gd name="T3" fmla="*/ 71 h 203"/>
                              <a:gd name="T4" fmla="*/ 122 w 159"/>
                              <a:gd name="T5" fmla="*/ 88 h 203"/>
                              <a:gd name="T6" fmla="*/ 100 w 159"/>
                              <a:gd name="T7" fmla="*/ 103 h 203"/>
                              <a:gd name="T8" fmla="*/ 56 w 159"/>
                              <a:gd name="T9" fmla="*/ 17 h 203"/>
                              <a:gd name="T10" fmla="*/ 74 w 159"/>
                              <a:gd name="T11" fmla="*/ 103 h 203"/>
                              <a:gd name="T12" fmla="*/ 131 w 159"/>
                              <a:gd name="T13" fmla="*/ 63 h 203"/>
                              <a:gd name="T14" fmla="*/ 56 w 159"/>
                              <a:gd name="T15" fmla="*/ 17 h 203"/>
                              <a:gd name="T16" fmla="*/ 133 w 159"/>
                              <a:gd name="T17" fmla="*/ 127 h 203"/>
                              <a:gd name="T18" fmla="*/ 94 w 159"/>
                              <a:gd name="T19" fmla="*/ 136 h 203"/>
                              <a:gd name="T20" fmla="*/ 58 w 159"/>
                              <a:gd name="T21" fmla="*/ 115 h 203"/>
                              <a:gd name="T22" fmla="*/ 41 w 159"/>
                              <a:gd name="T23" fmla="*/ 56 h 203"/>
                              <a:gd name="T24" fmla="*/ 37 w 159"/>
                              <a:gd name="T25" fmla="*/ 20 h 203"/>
                              <a:gd name="T26" fmla="*/ 37 w 159"/>
                              <a:gd name="T27" fmla="*/ 9 h 203"/>
                              <a:gd name="T28" fmla="*/ 7 w 159"/>
                              <a:gd name="T29" fmla="*/ 0 h 203"/>
                              <a:gd name="T30" fmla="*/ 29 w 159"/>
                              <a:gd name="T31" fmla="*/ 142 h 203"/>
                              <a:gd name="T32" fmla="*/ 148 w 159"/>
                              <a:gd name="T33" fmla="*/ 111 h 203"/>
                              <a:gd name="T34" fmla="*/ 133 w 159"/>
                              <a:gd name="T35" fmla="*/ 127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9" h="203">
                                <a:moveTo>
                                  <a:pt x="100" y="103"/>
                                </a:moveTo>
                                <a:cubicBezTo>
                                  <a:pt x="94" y="94"/>
                                  <a:pt x="94" y="71"/>
                                  <a:pt x="94" y="71"/>
                                </a:cubicBezTo>
                                <a:cubicBezTo>
                                  <a:pt x="94" y="71"/>
                                  <a:pt x="115" y="79"/>
                                  <a:pt x="122" y="88"/>
                                </a:cubicBezTo>
                                <a:cubicBezTo>
                                  <a:pt x="133" y="104"/>
                                  <a:pt x="111" y="119"/>
                                  <a:pt x="100" y="103"/>
                                </a:cubicBezTo>
                                <a:moveTo>
                                  <a:pt x="56" y="17"/>
                                </a:moveTo>
                                <a:cubicBezTo>
                                  <a:pt x="56" y="17"/>
                                  <a:pt x="59" y="82"/>
                                  <a:pt x="74" y="103"/>
                                </a:cubicBezTo>
                                <a:cubicBezTo>
                                  <a:pt x="102" y="143"/>
                                  <a:pt x="159" y="103"/>
                                  <a:pt x="131" y="63"/>
                                </a:cubicBezTo>
                                <a:cubicBezTo>
                                  <a:pt x="116" y="43"/>
                                  <a:pt x="56" y="17"/>
                                  <a:pt x="56" y="17"/>
                                </a:cubicBezTo>
                                <a:moveTo>
                                  <a:pt x="133" y="127"/>
                                </a:moveTo>
                                <a:cubicBezTo>
                                  <a:pt x="120" y="136"/>
                                  <a:pt x="107" y="140"/>
                                  <a:pt x="94" y="136"/>
                                </a:cubicBezTo>
                                <a:cubicBezTo>
                                  <a:pt x="83" y="136"/>
                                  <a:pt x="69" y="130"/>
                                  <a:pt x="58" y="115"/>
                                </a:cubicBezTo>
                                <a:cubicBezTo>
                                  <a:pt x="50" y="104"/>
                                  <a:pt x="45" y="85"/>
                                  <a:pt x="41" y="56"/>
                                </a:cubicBezTo>
                                <a:cubicBezTo>
                                  <a:pt x="38" y="37"/>
                                  <a:pt x="37" y="20"/>
                                  <a:pt x="37" y="20"/>
                                </a:cubicBezTo>
                                <a:cubicBezTo>
                                  <a:pt x="37" y="9"/>
                                  <a:pt x="37" y="9"/>
                                  <a:pt x="37" y="9"/>
                                </a:cubicBezTo>
                                <a:cubicBezTo>
                                  <a:pt x="20" y="4"/>
                                  <a:pt x="7" y="0"/>
                                  <a:pt x="7" y="0"/>
                                </a:cubicBezTo>
                                <a:cubicBezTo>
                                  <a:pt x="7" y="0"/>
                                  <a:pt x="0" y="100"/>
                                  <a:pt x="29" y="142"/>
                                </a:cubicBezTo>
                                <a:cubicBezTo>
                                  <a:pt x="72" y="203"/>
                                  <a:pt x="147" y="166"/>
                                  <a:pt x="148" y="111"/>
                                </a:cubicBezTo>
                                <a:cubicBezTo>
                                  <a:pt x="144" y="116"/>
                                  <a:pt x="138" y="123"/>
                                  <a:pt x="133" y="127"/>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 name="Freeform 52"/>
                        <wps:cNvSpPr>
                          <a:spLocks noEditPoints="1"/>
                        </wps:cNvSpPr>
                        <wps:spPr bwMode="auto">
                          <a:xfrm>
                            <a:off x="16122650" y="3313113"/>
                            <a:ext cx="787400" cy="750888"/>
                          </a:xfrm>
                          <a:custGeom>
                            <a:avLst/>
                            <a:gdLst>
                              <a:gd name="T0" fmla="*/ 193 w 210"/>
                              <a:gd name="T1" fmla="*/ 111 h 200"/>
                              <a:gd name="T2" fmla="*/ 186 w 210"/>
                              <a:gd name="T3" fmla="*/ 112 h 200"/>
                              <a:gd name="T4" fmla="*/ 132 w 210"/>
                              <a:gd name="T5" fmla="*/ 121 h 200"/>
                              <a:gd name="T6" fmla="*/ 104 w 210"/>
                              <a:gd name="T7" fmla="*/ 169 h 200"/>
                              <a:gd name="T8" fmla="*/ 96 w 210"/>
                              <a:gd name="T9" fmla="*/ 177 h 200"/>
                              <a:gd name="T10" fmla="*/ 88 w 210"/>
                              <a:gd name="T11" fmla="*/ 168 h 200"/>
                              <a:gd name="T12" fmla="*/ 122 w 210"/>
                              <a:gd name="T13" fmla="*/ 108 h 200"/>
                              <a:gd name="T14" fmla="*/ 191 w 210"/>
                              <a:gd name="T15" fmla="*/ 96 h 200"/>
                              <a:gd name="T16" fmla="*/ 196 w 210"/>
                              <a:gd name="T17" fmla="*/ 106 h 200"/>
                              <a:gd name="T18" fmla="*/ 193 w 210"/>
                              <a:gd name="T19" fmla="*/ 111 h 200"/>
                              <a:gd name="T20" fmla="*/ 200 w 210"/>
                              <a:gd name="T21" fmla="*/ 66 h 200"/>
                              <a:gd name="T22" fmla="*/ 194 w 210"/>
                              <a:gd name="T23" fmla="*/ 68 h 200"/>
                              <a:gd name="T24" fmla="*/ 107 w 210"/>
                              <a:gd name="T25" fmla="*/ 87 h 200"/>
                              <a:gd name="T26" fmla="*/ 60 w 210"/>
                              <a:gd name="T27" fmla="*/ 161 h 200"/>
                              <a:gd name="T28" fmla="*/ 51 w 210"/>
                              <a:gd name="T29" fmla="*/ 167 h 200"/>
                              <a:gd name="T30" fmla="*/ 44 w 210"/>
                              <a:gd name="T31" fmla="*/ 158 h 200"/>
                              <a:gd name="T32" fmla="*/ 98 w 210"/>
                              <a:gd name="T33" fmla="*/ 74 h 200"/>
                              <a:gd name="T34" fmla="*/ 196 w 210"/>
                              <a:gd name="T35" fmla="*/ 52 h 200"/>
                              <a:gd name="T36" fmla="*/ 203 w 210"/>
                              <a:gd name="T37" fmla="*/ 61 h 200"/>
                              <a:gd name="T38" fmla="*/ 200 w 210"/>
                              <a:gd name="T39" fmla="*/ 66 h 200"/>
                              <a:gd name="T40" fmla="*/ 206 w 210"/>
                              <a:gd name="T41" fmla="*/ 22 h 200"/>
                              <a:gd name="T42" fmla="*/ 200 w 210"/>
                              <a:gd name="T43" fmla="*/ 23 h 200"/>
                              <a:gd name="T44" fmla="*/ 82 w 210"/>
                              <a:gd name="T45" fmla="*/ 50 h 200"/>
                              <a:gd name="T46" fmla="*/ 17 w 210"/>
                              <a:gd name="T47" fmla="*/ 151 h 200"/>
                              <a:gd name="T48" fmla="*/ 7 w 210"/>
                              <a:gd name="T49" fmla="*/ 158 h 200"/>
                              <a:gd name="T50" fmla="*/ 0 w 210"/>
                              <a:gd name="T51" fmla="*/ 148 h 200"/>
                              <a:gd name="T52" fmla="*/ 73 w 210"/>
                              <a:gd name="T53" fmla="*/ 37 h 200"/>
                              <a:gd name="T54" fmla="*/ 203 w 210"/>
                              <a:gd name="T55" fmla="*/ 7 h 200"/>
                              <a:gd name="T56" fmla="*/ 209 w 210"/>
                              <a:gd name="T57" fmla="*/ 17 h 200"/>
                              <a:gd name="T58" fmla="*/ 206 w 210"/>
                              <a:gd name="T59" fmla="*/ 22 h 200"/>
                              <a:gd name="T60" fmla="*/ 181 w 210"/>
                              <a:gd name="T61" fmla="*/ 191 h 200"/>
                              <a:gd name="T62" fmla="*/ 188 w 210"/>
                              <a:gd name="T63" fmla="*/ 153 h 200"/>
                              <a:gd name="T64" fmla="*/ 149 w 210"/>
                              <a:gd name="T65" fmla="*/ 146 h 200"/>
                              <a:gd name="T66" fmla="*/ 142 w 210"/>
                              <a:gd name="T67" fmla="*/ 185 h 200"/>
                              <a:gd name="T68" fmla="*/ 181 w 210"/>
                              <a:gd name="T69" fmla="*/ 191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0" h="200">
                                <a:moveTo>
                                  <a:pt x="193" y="111"/>
                                </a:moveTo>
                                <a:cubicBezTo>
                                  <a:pt x="191" y="112"/>
                                  <a:pt x="189" y="113"/>
                                  <a:pt x="186" y="112"/>
                                </a:cubicBezTo>
                                <a:cubicBezTo>
                                  <a:pt x="168" y="106"/>
                                  <a:pt x="148" y="110"/>
                                  <a:pt x="132" y="121"/>
                                </a:cubicBezTo>
                                <a:cubicBezTo>
                                  <a:pt x="116" y="132"/>
                                  <a:pt x="105" y="150"/>
                                  <a:pt x="104" y="169"/>
                                </a:cubicBezTo>
                                <a:cubicBezTo>
                                  <a:pt x="104" y="173"/>
                                  <a:pt x="100" y="177"/>
                                  <a:pt x="96" y="177"/>
                                </a:cubicBezTo>
                                <a:cubicBezTo>
                                  <a:pt x="91" y="177"/>
                                  <a:pt x="88" y="173"/>
                                  <a:pt x="88" y="168"/>
                                </a:cubicBezTo>
                                <a:cubicBezTo>
                                  <a:pt x="89" y="144"/>
                                  <a:pt x="102" y="122"/>
                                  <a:pt x="122" y="108"/>
                                </a:cubicBezTo>
                                <a:cubicBezTo>
                                  <a:pt x="143" y="94"/>
                                  <a:pt x="168" y="89"/>
                                  <a:pt x="191" y="96"/>
                                </a:cubicBezTo>
                                <a:cubicBezTo>
                                  <a:pt x="195" y="98"/>
                                  <a:pt x="198" y="102"/>
                                  <a:pt x="196" y="106"/>
                                </a:cubicBezTo>
                                <a:cubicBezTo>
                                  <a:pt x="196" y="109"/>
                                  <a:pt x="195" y="110"/>
                                  <a:pt x="193" y="111"/>
                                </a:cubicBezTo>
                                <a:close/>
                                <a:moveTo>
                                  <a:pt x="200" y="66"/>
                                </a:moveTo>
                                <a:cubicBezTo>
                                  <a:pt x="198" y="68"/>
                                  <a:pt x="196" y="68"/>
                                  <a:pt x="194" y="68"/>
                                </a:cubicBezTo>
                                <a:cubicBezTo>
                                  <a:pt x="164" y="62"/>
                                  <a:pt x="133" y="69"/>
                                  <a:pt x="107" y="87"/>
                                </a:cubicBezTo>
                                <a:cubicBezTo>
                                  <a:pt x="82" y="105"/>
                                  <a:pt x="65" y="132"/>
                                  <a:pt x="60" y="161"/>
                                </a:cubicBezTo>
                                <a:cubicBezTo>
                                  <a:pt x="59" y="165"/>
                                  <a:pt x="55" y="168"/>
                                  <a:pt x="51" y="167"/>
                                </a:cubicBezTo>
                                <a:cubicBezTo>
                                  <a:pt x="46" y="166"/>
                                  <a:pt x="43" y="162"/>
                                  <a:pt x="44" y="158"/>
                                </a:cubicBezTo>
                                <a:cubicBezTo>
                                  <a:pt x="50" y="124"/>
                                  <a:pt x="69" y="94"/>
                                  <a:pt x="98" y="74"/>
                                </a:cubicBezTo>
                                <a:cubicBezTo>
                                  <a:pt x="127" y="53"/>
                                  <a:pt x="163" y="45"/>
                                  <a:pt x="196" y="52"/>
                                </a:cubicBezTo>
                                <a:cubicBezTo>
                                  <a:pt x="201" y="53"/>
                                  <a:pt x="204" y="57"/>
                                  <a:pt x="203" y="61"/>
                                </a:cubicBezTo>
                                <a:cubicBezTo>
                                  <a:pt x="203" y="64"/>
                                  <a:pt x="201" y="65"/>
                                  <a:pt x="200" y="66"/>
                                </a:cubicBezTo>
                                <a:close/>
                                <a:moveTo>
                                  <a:pt x="206" y="22"/>
                                </a:moveTo>
                                <a:cubicBezTo>
                                  <a:pt x="204" y="23"/>
                                  <a:pt x="202" y="24"/>
                                  <a:pt x="200" y="23"/>
                                </a:cubicBezTo>
                                <a:cubicBezTo>
                                  <a:pt x="159" y="16"/>
                                  <a:pt x="117" y="26"/>
                                  <a:pt x="82" y="50"/>
                                </a:cubicBezTo>
                                <a:cubicBezTo>
                                  <a:pt x="47" y="75"/>
                                  <a:pt x="24" y="111"/>
                                  <a:pt x="17" y="151"/>
                                </a:cubicBezTo>
                                <a:cubicBezTo>
                                  <a:pt x="16" y="156"/>
                                  <a:pt x="11" y="159"/>
                                  <a:pt x="7" y="158"/>
                                </a:cubicBezTo>
                                <a:cubicBezTo>
                                  <a:pt x="2" y="157"/>
                                  <a:pt x="0" y="153"/>
                                  <a:pt x="0" y="148"/>
                                </a:cubicBezTo>
                                <a:cubicBezTo>
                                  <a:pt x="9" y="104"/>
                                  <a:pt x="34" y="64"/>
                                  <a:pt x="73" y="37"/>
                                </a:cubicBezTo>
                                <a:cubicBezTo>
                                  <a:pt x="111" y="10"/>
                                  <a:pt x="157" y="0"/>
                                  <a:pt x="203" y="7"/>
                                </a:cubicBezTo>
                                <a:cubicBezTo>
                                  <a:pt x="207" y="8"/>
                                  <a:pt x="210" y="12"/>
                                  <a:pt x="209" y="17"/>
                                </a:cubicBezTo>
                                <a:cubicBezTo>
                                  <a:pt x="209" y="19"/>
                                  <a:pt x="208" y="21"/>
                                  <a:pt x="206" y="22"/>
                                </a:cubicBezTo>
                                <a:close/>
                                <a:moveTo>
                                  <a:pt x="181" y="191"/>
                                </a:moveTo>
                                <a:cubicBezTo>
                                  <a:pt x="194" y="182"/>
                                  <a:pt x="197" y="165"/>
                                  <a:pt x="188" y="153"/>
                                </a:cubicBezTo>
                                <a:cubicBezTo>
                                  <a:pt x="179" y="140"/>
                                  <a:pt x="162" y="137"/>
                                  <a:pt x="149" y="146"/>
                                </a:cubicBezTo>
                                <a:cubicBezTo>
                                  <a:pt x="136" y="155"/>
                                  <a:pt x="133" y="172"/>
                                  <a:pt x="142" y="185"/>
                                </a:cubicBezTo>
                                <a:cubicBezTo>
                                  <a:pt x="151" y="197"/>
                                  <a:pt x="168" y="200"/>
                                  <a:pt x="181" y="191"/>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 name="Freeform 53"/>
                        <wps:cNvSpPr>
                          <a:spLocks noEditPoints="1"/>
                        </wps:cNvSpPr>
                        <wps:spPr bwMode="auto">
                          <a:xfrm>
                            <a:off x="21626513" y="1463675"/>
                            <a:ext cx="701675" cy="611188"/>
                          </a:xfrm>
                          <a:custGeom>
                            <a:avLst/>
                            <a:gdLst>
                              <a:gd name="T0" fmla="*/ 79 w 187"/>
                              <a:gd name="T1" fmla="*/ 117 h 163"/>
                              <a:gd name="T2" fmla="*/ 88 w 187"/>
                              <a:gd name="T3" fmla="*/ 159 h 163"/>
                              <a:gd name="T4" fmla="*/ 95 w 187"/>
                              <a:gd name="T5" fmla="*/ 160 h 163"/>
                              <a:gd name="T6" fmla="*/ 96 w 187"/>
                              <a:gd name="T7" fmla="*/ 69 h 163"/>
                              <a:gd name="T8" fmla="*/ 83 w 187"/>
                              <a:gd name="T9" fmla="*/ 66 h 163"/>
                              <a:gd name="T10" fmla="*/ 75 w 187"/>
                              <a:gd name="T11" fmla="*/ 78 h 163"/>
                              <a:gd name="T12" fmla="*/ 79 w 187"/>
                              <a:gd name="T13" fmla="*/ 117 h 163"/>
                              <a:gd name="T14" fmla="*/ 89 w 187"/>
                              <a:gd name="T15" fmla="*/ 43 h 163"/>
                              <a:gd name="T16" fmla="*/ 83 w 187"/>
                              <a:gd name="T17" fmla="*/ 30 h 163"/>
                              <a:gd name="T18" fmla="*/ 47 w 187"/>
                              <a:gd name="T19" fmla="*/ 15 h 163"/>
                              <a:gd name="T20" fmla="*/ 5 w 187"/>
                              <a:gd name="T21" fmla="*/ 2 h 163"/>
                              <a:gd name="T22" fmla="*/ 2 w 187"/>
                              <a:gd name="T23" fmla="*/ 7 h 163"/>
                              <a:gd name="T24" fmla="*/ 80 w 187"/>
                              <a:gd name="T25" fmla="*/ 52 h 163"/>
                              <a:gd name="T26" fmla="*/ 84 w 187"/>
                              <a:gd name="T27" fmla="*/ 45 h 163"/>
                              <a:gd name="T28" fmla="*/ 89 w 187"/>
                              <a:gd name="T29" fmla="*/ 43 h 163"/>
                              <a:gd name="T30" fmla="*/ 181 w 187"/>
                              <a:gd name="T31" fmla="*/ 2 h 163"/>
                              <a:gd name="T32" fmla="*/ 102 w 187"/>
                              <a:gd name="T33" fmla="*/ 47 h 163"/>
                              <a:gd name="T34" fmla="*/ 103 w 187"/>
                              <a:gd name="T35" fmla="*/ 48 h 163"/>
                              <a:gd name="T36" fmla="*/ 105 w 187"/>
                              <a:gd name="T37" fmla="*/ 59 h 163"/>
                              <a:gd name="T38" fmla="*/ 120 w 187"/>
                              <a:gd name="T39" fmla="*/ 61 h 163"/>
                              <a:gd name="T40" fmla="*/ 151 w 187"/>
                              <a:gd name="T41" fmla="*/ 37 h 163"/>
                              <a:gd name="T42" fmla="*/ 184 w 187"/>
                              <a:gd name="T43" fmla="*/ 8 h 163"/>
                              <a:gd name="T44" fmla="*/ 181 w 187"/>
                              <a:gd name="T45" fmla="*/ 2 h 163"/>
                              <a:gd name="T46" fmla="*/ 96 w 187"/>
                              <a:gd name="T47" fmla="*/ 62 h 163"/>
                              <a:gd name="T48" fmla="*/ 86 w 187"/>
                              <a:gd name="T49" fmla="*/ 60 h 163"/>
                              <a:gd name="T50" fmla="*/ 88 w 187"/>
                              <a:gd name="T51" fmla="*/ 50 h 163"/>
                              <a:gd name="T52" fmla="*/ 98 w 187"/>
                              <a:gd name="T53" fmla="*/ 52 h 163"/>
                              <a:gd name="T54" fmla="*/ 96 w 187"/>
                              <a:gd name="T55" fmla="*/ 62 h 163"/>
                              <a:gd name="T56" fmla="*/ 99 w 187"/>
                              <a:gd name="T57" fmla="*/ 77 h 163"/>
                              <a:gd name="T58" fmla="*/ 100 w 187"/>
                              <a:gd name="T59" fmla="*/ 62 h 163"/>
                              <a:gd name="T60" fmla="*/ 107 w 187"/>
                              <a:gd name="T61" fmla="*/ 64 h 163"/>
                              <a:gd name="T62" fmla="*/ 161 w 187"/>
                              <a:gd name="T63" fmla="*/ 128 h 163"/>
                              <a:gd name="T64" fmla="*/ 139 w 187"/>
                              <a:gd name="T65" fmla="*/ 143 h 163"/>
                              <a:gd name="T66" fmla="*/ 99 w 187"/>
                              <a:gd name="T67" fmla="*/ 77 h 163"/>
                              <a:gd name="T68" fmla="*/ 99 w 187"/>
                              <a:gd name="T69" fmla="*/ 77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7" h="163">
                                <a:moveTo>
                                  <a:pt x="79" y="117"/>
                                </a:moveTo>
                                <a:cubicBezTo>
                                  <a:pt x="83" y="136"/>
                                  <a:pt x="87" y="157"/>
                                  <a:pt x="88" y="159"/>
                                </a:cubicBezTo>
                                <a:cubicBezTo>
                                  <a:pt x="90" y="163"/>
                                  <a:pt x="95" y="163"/>
                                  <a:pt x="95" y="160"/>
                                </a:cubicBezTo>
                                <a:cubicBezTo>
                                  <a:pt x="95" y="157"/>
                                  <a:pt x="95" y="90"/>
                                  <a:pt x="96" y="69"/>
                                </a:cubicBezTo>
                                <a:cubicBezTo>
                                  <a:pt x="91" y="70"/>
                                  <a:pt x="87" y="68"/>
                                  <a:pt x="83" y="66"/>
                                </a:cubicBezTo>
                                <a:cubicBezTo>
                                  <a:pt x="80" y="70"/>
                                  <a:pt x="77" y="74"/>
                                  <a:pt x="75" y="78"/>
                                </a:cubicBezTo>
                                <a:cubicBezTo>
                                  <a:pt x="72" y="84"/>
                                  <a:pt x="76" y="99"/>
                                  <a:pt x="79" y="117"/>
                                </a:cubicBezTo>
                                <a:moveTo>
                                  <a:pt x="89" y="43"/>
                                </a:moveTo>
                                <a:cubicBezTo>
                                  <a:pt x="88" y="38"/>
                                  <a:pt x="86" y="34"/>
                                  <a:pt x="83" y="30"/>
                                </a:cubicBezTo>
                                <a:cubicBezTo>
                                  <a:pt x="79" y="26"/>
                                  <a:pt x="64" y="21"/>
                                  <a:pt x="47" y="15"/>
                                </a:cubicBezTo>
                                <a:cubicBezTo>
                                  <a:pt x="29" y="8"/>
                                  <a:pt x="9" y="1"/>
                                  <a:pt x="5" y="2"/>
                                </a:cubicBezTo>
                                <a:cubicBezTo>
                                  <a:pt x="1" y="0"/>
                                  <a:pt x="0" y="5"/>
                                  <a:pt x="2" y="7"/>
                                </a:cubicBezTo>
                                <a:cubicBezTo>
                                  <a:pt x="4" y="9"/>
                                  <a:pt x="60" y="41"/>
                                  <a:pt x="80" y="52"/>
                                </a:cubicBezTo>
                                <a:cubicBezTo>
                                  <a:pt x="80" y="50"/>
                                  <a:pt x="82" y="46"/>
                                  <a:pt x="84" y="45"/>
                                </a:cubicBezTo>
                                <a:cubicBezTo>
                                  <a:pt x="86" y="44"/>
                                  <a:pt x="87" y="44"/>
                                  <a:pt x="89" y="43"/>
                                </a:cubicBezTo>
                                <a:moveTo>
                                  <a:pt x="181" y="2"/>
                                </a:moveTo>
                                <a:cubicBezTo>
                                  <a:pt x="178" y="4"/>
                                  <a:pt x="121" y="36"/>
                                  <a:pt x="102" y="47"/>
                                </a:cubicBezTo>
                                <a:cubicBezTo>
                                  <a:pt x="102" y="48"/>
                                  <a:pt x="102" y="48"/>
                                  <a:pt x="103" y="48"/>
                                </a:cubicBezTo>
                                <a:cubicBezTo>
                                  <a:pt x="105" y="52"/>
                                  <a:pt x="106" y="55"/>
                                  <a:pt x="105" y="59"/>
                                </a:cubicBezTo>
                                <a:cubicBezTo>
                                  <a:pt x="110" y="61"/>
                                  <a:pt x="115" y="61"/>
                                  <a:pt x="120" y="61"/>
                                </a:cubicBezTo>
                                <a:cubicBezTo>
                                  <a:pt x="126" y="60"/>
                                  <a:pt x="137" y="49"/>
                                  <a:pt x="151" y="37"/>
                                </a:cubicBezTo>
                                <a:cubicBezTo>
                                  <a:pt x="166" y="24"/>
                                  <a:pt x="182" y="10"/>
                                  <a:pt x="184" y="8"/>
                                </a:cubicBezTo>
                                <a:cubicBezTo>
                                  <a:pt x="187" y="5"/>
                                  <a:pt x="184" y="1"/>
                                  <a:pt x="181" y="2"/>
                                </a:cubicBezTo>
                                <a:moveTo>
                                  <a:pt x="96" y="62"/>
                                </a:moveTo>
                                <a:cubicBezTo>
                                  <a:pt x="93" y="65"/>
                                  <a:pt x="89" y="63"/>
                                  <a:pt x="86" y="60"/>
                                </a:cubicBezTo>
                                <a:cubicBezTo>
                                  <a:pt x="84" y="56"/>
                                  <a:pt x="84" y="52"/>
                                  <a:pt x="88" y="50"/>
                                </a:cubicBezTo>
                                <a:cubicBezTo>
                                  <a:pt x="91" y="47"/>
                                  <a:pt x="96" y="48"/>
                                  <a:pt x="98" y="52"/>
                                </a:cubicBezTo>
                                <a:cubicBezTo>
                                  <a:pt x="101" y="55"/>
                                  <a:pt x="100" y="60"/>
                                  <a:pt x="96" y="62"/>
                                </a:cubicBezTo>
                                <a:moveTo>
                                  <a:pt x="99" y="77"/>
                                </a:moveTo>
                                <a:cubicBezTo>
                                  <a:pt x="100" y="62"/>
                                  <a:pt x="100" y="62"/>
                                  <a:pt x="100" y="62"/>
                                </a:cubicBezTo>
                                <a:cubicBezTo>
                                  <a:pt x="107" y="64"/>
                                  <a:pt x="107" y="64"/>
                                  <a:pt x="107" y="64"/>
                                </a:cubicBezTo>
                                <a:cubicBezTo>
                                  <a:pt x="161" y="128"/>
                                  <a:pt x="161" y="128"/>
                                  <a:pt x="161" y="128"/>
                                </a:cubicBezTo>
                                <a:cubicBezTo>
                                  <a:pt x="139" y="143"/>
                                  <a:pt x="139" y="143"/>
                                  <a:pt x="139" y="143"/>
                                </a:cubicBezTo>
                                <a:cubicBezTo>
                                  <a:pt x="99" y="77"/>
                                  <a:pt x="99" y="77"/>
                                  <a:pt x="99" y="77"/>
                                </a:cubicBezTo>
                                <a:cubicBezTo>
                                  <a:pt x="99" y="77"/>
                                  <a:pt x="99" y="77"/>
                                  <a:pt x="99" y="77"/>
                                </a:cubicBezTo>
                                <a:close/>
                              </a:path>
                            </a:pathLst>
                          </a:custGeom>
                          <a:solidFill>
                            <a:srgbClr val="8ECF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4" name="Freeform 54"/>
                        <wps:cNvSpPr>
                          <a:spLocks noEditPoints="1"/>
                        </wps:cNvSpPr>
                        <wps:spPr bwMode="auto">
                          <a:xfrm>
                            <a:off x="21112163" y="306388"/>
                            <a:ext cx="630238" cy="646113"/>
                          </a:xfrm>
                          <a:custGeom>
                            <a:avLst/>
                            <a:gdLst>
                              <a:gd name="T0" fmla="*/ 117 w 168"/>
                              <a:gd name="T1" fmla="*/ 158 h 172"/>
                              <a:gd name="T2" fmla="*/ 43 w 168"/>
                              <a:gd name="T3" fmla="*/ 126 h 172"/>
                              <a:gd name="T4" fmla="*/ 39 w 168"/>
                              <a:gd name="T5" fmla="*/ 41 h 172"/>
                              <a:gd name="T6" fmla="*/ 0 w 168"/>
                              <a:gd name="T7" fmla="*/ 2 h 172"/>
                              <a:gd name="T8" fmla="*/ 107 w 168"/>
                              <a:gd name="T9" fmla="*/ 19 h 172"/>
                              <a:gd name="T10" fmla="*/ 164 w 168"/>
                              <a:gd name="T11" fmla="*/ 90 h 172"/>
                              <a:gd name="T12" fmla="*/ 147 w 168"/>
                              <a:gd name="T13" fmla="*/ 139 h 172"/>
                              <a:gd name="T14" fmla="*/ 130 w 168"/>
                              <a:gd name="T15" fmla="*/ 80 h 172"/>
                              <a:gd name="T16" fmla="*/ 64 w 168"/>
                              <a:gd name="T17" fmla="*/ 53 h 172"/>
                              <a:gd name="T18" fmla="*/ 80 w 168"/>
                              <a:gd name="T19" fmla="*/ 79 h 172"/>
                              <a:gd name="T20" fmla="*/ 79 w 168"/>
                              <a:gd name="T21" fmla="*/ 122 h 172"/>
                              <a:gd name="T22" fmla="*/ 117 w 168"/>
                              <a:gd name="T23" fmla="*/ 158 h 172"/>
                              <a:gd name="T24" fmla="*/ 111 w 168"/>
                              <a:gd name="T25" fmla="*/ 114 h 172"/>
                              <a:gd name="T26" fmla="*/ 116 w 168"/>
                              <a:gd name="T27" fmla="*/ 139 h 172"/>
                              <a:gd name="T28" fmla="*/ 134 w 168"/>
                              <a:gd name="T29" fmla="*/ 151 h 172"/>
                              <a:gd name="T30" fmla="*/ 135 w 168"/>
                              <a:gd name="T31" fmla="*/ 127 h 172"/>
                              <a:gd name="T32" fmla="*/ 111 w 168"/>
                              <a:gd name="T33" fmla="*/ 114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8" h="172">
                                <a:moveTo>
                                  <a:pt x="117" y="158"/>
                                </a:moveTo>
                                <a:cubicBezTo>
                                  <a:pt x="93" y="172"/>
                                  <a:pt x="53" y="156"/>
                                  <a:pt x="43" y="126"/>
                                </a:cubicBezTo>
                                <a:cubicBezTo>
                                  <a:pt x="33" y="97"/>
                                  <a:pt x="44" y="59"/>
                                  <a:pt x="39" y="41"/>
                                </a:cubicBezTo>
                                <a:cubicBezTo>
                                  <a:pt x="35" y="25"/>
                                  <a:pt x="29" y="14"/>
                                  <a:pt x="0" y="2"/>
                                </a:cubicBezTo>
                                <a:cubicBezTo>
                                  <a:pt x="42" y="0"/>
                                  <a:pt x="80" y="5"/>
                                  <a:pt x="107" y="19"/>
                                </a:cubicBezTo>
                                <a:cubicBezTo>
                                  <a:pt x="135" y="32"/>
                                  <a:pt x="160" y="63"/>
                                  <a:pt x="164" y="90"/>
                                </a:cubicBezTo>
                                <a:cubicBezTo>
                                  <a:pt x="168" y="111"/>
                                  <a:pt x="160" y="126"/>
                                  <a:pt x="147" y="139"/>
                                </a:cubicBezTo>
                                <a:cubicBezTo>
                                  <a:pt x="152" y="113"/>
                                  <a:pt x="144" y="96"/>
                                  <a:pt x="130" y="80"/>
                                </a:cubicBezTo>
                                <a:cubicBezTo>
                                  <a:pt x="114" y="61"/>
                                  <a:pt x="64" y="53"/>
                                  <a:pt x="64" y="53"/>
                                </a:cubicBezTo>
                                <a:cubicBezTo>
                                  <a:pt x="64" y="53"/>
                                  <a:pt x="76" y="59"/>
                                  <a:pt x="80" y="79"/>
                                </a:cubicBezTo>
                                <a:cubicBezTo>
                                  <a:pt x="84" y="100"/>
                                  <a:pt x="74" y="107"/>
                                  <a:pt x="79" y="122"/>
                                </a:cubicBezTo>
                                <a:cubicBezTo>
                                  <a:pt x="83" y="137"/>
                                  <a:pt x="97" y="148"/>
                                  <a:pt x="117" y="158"/>
                                </a:cubicBezTo>
                                <a:close/>
                                <a:moveTo>
                                  <a:pt x="111" y="114"/>
                                </a:moveTo>
                                <a:cubicBezTo>
                                  <a:pt x="121" y="122"/>
                                  <a:pt x="113" y="131"/>
                                  <a:pt x="116" y="139"/>
                                </a:cubicBezTo>
                                <a:cubicBezTo>
                                  <a:pt x="119" y="150"/>
                                  <a:pt x="130" y="154"/>
                                  <a:pt x="134" y="151"/>
                                </a:cubicBezTo>
                                <a:cubicBezTo>
                                  <a:pt x="142" y="145"/>
                                  <a:pt x="139" y="133"/>
                                  <a:pt x="135" y="127"/>
                                </a:cubicBezTo>
                                <a:cubicBezTo>
                                  <a:pt x="130" y="120"/>
                                  <a:pt x="125" y="117"/>
                                  <a:pt x="111" y="11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 name="Freeform 55"/>
                        <wps:cNvSpPr>
                          <a:spLocks/>
                        </wps:cNvSpPr>
                        <wps:spPr bwMode="auto">
                          <a:xfrm>
                            <a:off x="18459450" y="217488"/>
                            <a:ext cx="423863" cy="630238"/>
                          </a:xfrm>
                          <a:custGeom>
                            <a:avLst/>
                            <a:gdLst>
                              <a:gd name="T0" fmla="*/ 43 w 113"/>
                              <a:gd name="T1" fmla="*/ 104 h 168"/>
                              <a:gd name="T2" fmla="*/ 24 w 113"/>
                              <a:gd name="T3" fmla="*/ 0 h 168"/>
                              <a:gd name="T4" fmla="*/ 0 w 113"/>
                              <a:gd name="T5" fmla="*/ 17 h 168"/>
                              <a:gd name="T6" fmla="*/ 41 w 113"/>
                              <a:gd name="T7" fmla="*/ 140 h 168"/>
                              <a:gd name="T8" fmla="*/ 65 w 113"/>
                              <a:gd name="T9" fmla="*/ 97 h 168"/>
                              <a:gd name="T10" fmla="*/ 90 w 113"/>
                              <a:gd name="T11" fmla="*/ 134 h 168"/>
                              <a:gd name="T12" fmla="*/ 78 w 113"/>
                              <a:gd name="T13" fmla="*/ 140 h 168"/>
                              <a:gd name="T14" fmla="*/ 113 w 113"/>
                              <a:gd name="T15" fmla="*/ 168 h 168"/>
                              <a:gd name="T16" fmla="*/ 113 w 113"/>
                              <a:gd name="T17" fmla="*/ 123 h 168"/>
                              <a:gd name="T18" fmla="*/ 101 w 113"/>
                              <a:gd name="T19" fmla="*/ 128 h 168"/>
                              <a:gd name="T20" fmla="*/ 73 w 113"/>
                              <a:gd name="T21" fmla="*/ 45 h 168"/>
                              <a:gd name="T22" fmla="*/ 43 w 113"/>
                              <a:gd name="T23" fmla="*/ 104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3" h="168">
                                <a:moveTo>
                                  <a:pt x="43" y="104"/>
                                </a:moveTo>
                                <a:cubicBezTo>
                                  <a:pt x="24" y="0"/>
                                  <a:pt x="24" y="0"/>
                                  <a:pt x="24" y="0"/>
                                </a:cubicBezTo>
                                <a:cubicBezTo>
                                  <a:pt x="24" y="0"/>
                                  <a:pt x="6" y="13"/>
                                  <a:pt x="0" y="17"/>
                                </a:cubicBezTo>
                                <a:cubicBezTo>
                                  <a:pt x="41" y="140"/>
                                  <a:pt x="41" y="140"/>
                                  <a:pt x="41" y="140"/>
                                </a:cubicBezTo>
                                <a:cubicBezTo>
                                  <a:pt x="65" y="97"/>
                                  <a:pt x="65" y="97"/>
                                  <a:pt x="65" y="97"/>
                                </a:cubicBezTo>
                                <a:cubicBezTo>
                                  <a:pt x="90" y="134"/>
                                  <a:pt x="90" y="134"/>
                                  <a:pt x="90" y="134"/>
                                </a:cubicBezTo>
                                <a:cubicBezTo>
                                  <a:pt x="78" y="140"/>
                                  <a:pt x="78" y="140"/>
                                  <a:pt x="78" y="140"/>
                                </a:cubicBezTo>
                                <a:cubicBezTo>
                                  <a:pt x="113" y="168"/>
                                  <a:pt x="113" y="168"/>
                                  <a:pt x="113" y="168"/>
                                </a:cubicBezTo>
                                <a:cubicBezTo>
                                  <a:pt x="113" y="123"/>
                                  <a:pt x="113" y="123"/>
                                  <a:pt x="113" y="123"/>
                                </a:cubicBezTo>
                                <a:cubicBezTo>
                                  <a:pt x="101" y="128"/>
                                  <a:pt x="101" y="128"/>
                                  <a:pt x="101" y="128"/>
                                </a:cubicBezTo>
                                <a:cubicBezTo>
                                  <a:pt x="73" y="45"/>
                                  <a:pt x="73" y="45"/>
                                  <a:pt x="73" y="45"/>
                                </a:cubicBezTo>
                                <a:cubicBezTo>
                                  <a:pt x="43" y="104"/>
                                  <a:pt x="43" y="104"/>
                                  <a:pt x="43" y="10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 name="Freeform 56"/>
                        <wps:cNvSpPr>
                          <a:spLocks noEditPoints="1"/>
                        </wps:cNvSpPr>
                        <wps:spPr bwMode="auto">
                          <a:xfrm>
                            <a:off x="19103975" y="247650"/>
                            <a:ext cx="657225" cy="652463"/>
                          </a:xfrm>
                          <a:custGeom>
                            <a:avLst/>
                            <a:gdLst>
                              <a:gd name="T0" fmla="*/ 116 w 414"/>
                              <a:gd name="T1" fmla="*/ 54 h 411"/>
                              <a:gd name="T2" fmla="*/ 104 w 414"/>
                              <a:gd name="T3" fmla="*/ 87 h 411"/>
                              <a:gd name="T4" fmla="*/ 93 w 414"/>
                              <a:gd name="T5" fmla="*/ 52 h 411"/>
                              <a:gd name="T6" fmla="*/ 102 w 414"/>
                              <a:gd name="T7" fmla="*/ 45 h 411"/>
                              <a:gd name="T8" fmla="*/ 308 w 414"/>
                              <a:gd name="T9" fmla="*/ 335 h 411"/>
                              <a:gd name="T10" fmla="*/ 279 w 414"/>
                              <a:gd name="T11" fmla="*/ 357 h 411"/>
                              <a:gd name="T12" fmla="*/ 315 w 414"/>
                              <a:gd name="T13" fmla="*/ 357 h 411"/>
                              <a:gd name="T14" fmla="*/ 327 w 414"/>
                              <a:gd name="T15" fmla="*/ 323 h 411"/>
                              <a:gd name="T16" fmla="*/ 308 w 414"/>
                              <a:gd name="T17" fmla="*/ 335 h 411"/>
                              <a:gd name="T18" fmla="*/ 348 w 414"/>
                              <a:gd name="T19" fmla="*/ 253 h 411"/>
                              <a:gd name="T20" fmla="*/ 360 w 414"/>
                              <a:gd name="T21" fmla="*/ 288 h 411"/>
                              <a:gd name="T22" fmla="*/ 398 w 414"/>
                              <a:gd name="T23" fmla="*/ 288 h 411"/>
                              <a:gd name="T24" fmla="*/ 367 w 414"/>
                              <a:gd name="T25" fmla="*/ 264 h 411"/>
                              <a:gd name="T26" fmla="*/ 367 w 414"/>
                              <a:gd name="T27" fmla="*/ 264 h 411"/>
                              <a:gd name="T28" fmla="*/ 180 w 414"/>
                              <a:gd name="T29" fmla="*/ 21 h 411"/>
                              <a:gd name="T30" fmla="*/ 190 w 414"/>
                              <a:gd name="T31" fmla="*/ 56 h 411"/>
                              <a:gd name="T32" fmla="*/ 201 w 414"/>
                              <a:gd name="T33" fmla="*/ 21 h 411"/>
                              <a:gd name="T34" fmla="*/ 190 w 414"/>
                              <a:gd name="T35" fmla="*/ 14 h 411"/>
                              <a:gd name="T36" fmla="*/ 282 w 414"/>
                              <a:gd name="T37" fmla="*/ 30 h 411"/>
                              <a:gd name="T38" fmla="*/ 251 w 414"/>
                              <a:gd name="T39" fmla="*/ 52 h 411"/>
                              <a:gd name="T40" fmla="*/ 289 w 414"/>
                              <a:gd name="T41" fmla="*/ 52 h 411"/>
                              <a:gd name="T42" fmla="*/ 301 w 414"/>
                              <a:gd name="T43" fmla="*/ 16 h 411"/>
                              <a:gd name="T44" fmla="*/ 282 w 414"/>
                              <a:gd name="T45" fmla="*/ 30 h 411"/>
                              <a:gd name="T46" fmla="*/ 364 w 414"/>
                              <a:gd name="T47" fmla="*/ 160 h 411"/>
                              <a:gd name="T48" fmla="*/ 376 w 414"/>
                              <a:gd name="T49" fmla="*/ 196 h 411"/>
                              <a:gd name="T50" fmla="*/ 414 w 414"/>
                              <a:gd name="T51" fmla="*/ 198 h 411"/>
                              <a:gd name="T52" fmla="*/ 383 w 414"/>
                              <a:gd name="T53" fmla="*/ 175 h 411"/>
                              <a:gd name="T54" fmla="*/ 383 w 414"/>
                              <a:gd name="T55" fmla="*/ 175 h 411"/>
                              <a:gd name="T56" fmla="*/ 341 w 414"/>
                              <a:gd name="T57" fmla="*/ 94 h 411"/>
                              <a:gd name="T58" fmla="*/ 353 w 414"/>
                              <a:gd name="T59" fmla="*/ 132 h 411"/>
                              <a:gd name="T60" fmla="*/ 364 w 414"/>
                              <a:gd name="T61" fmla="*/ 97 h 411"/>
                              <a:gd name="T62" fmla="*/ 350 w 414"/>
                              <a:gd name="T63" fmla="*/ 87 h 411"/>
                              <a:gd name="T64" fmla="*/ 43 w 414"/>
                              <a:gd name="T65" fmla="*/ 115 h 411"/>
                              <a:gd name="T66" fmla="*/ 15 w 414"/>
                              <a:gd name="T67" fmla="*/ 137 h 411"/>
                              <a:gd name="T68" fmla="*/ 50 w 414"/>
                              <a:gd name="T69" fmla="*/ 137 h 411"/>
                              <a:gd name="T70" fmla="*/ 62 w 414"/>
                              <a:gd name="T71" fmla="*/ 101 h 411"/>
                              <a:gd name="T72" fmla="*/ 43 w 414"/>
                              <a:gd name="T73" fmla="*/ 115 h 411"/>
                              <a:gd name="T74" fmla="*/ 12 w 414"/>
                              <a:gd name="T75" fmla="*/ 191 h 411"/>
                              <a:gd name="T76" fmla="*/ 22 w 414"/>
                              <a:gd name="T77" fmla="*/ 227 h 411"/>
                              <a:gd name="T78" fmla="*/ 60 w 414"/>
                              <a:gd name="T79" fmla="*/ 227 h 411"/>
                              <a:gd name="T80" fmla="*/ 29 w 414"/>
                              <a:gd name="T81" fmla="*/ 205 h 411"/>
                              <a:gd name="T82" fmla="*/ 29 w 414"/>
                              <a:gd name="T83" fmla="*/ 205 h 411"/>
                              <a:gd name="T84" fmla="*/ 48 w 414"/>
                              <a:gd name="T85" fmla="*/ 297 h 411"/>
                              <a:gd name="T86" fmla="*/ 60 w 414"/>
                              <a:gd name="T87" fmla="*/ 335 h 411"/>
                              <a:gd name="T88" fmla="*/ 71 w 414"/>
                              <a:gd name="T89" fmla="*/ 300 h 411"/>
                              <a:gd name="T90" fmla="*/ 60 w 414"/>
                              <a:gd name="T91" fmla="*/ 290 h 411"/>
                              <a:gd name="T92" fmla="*/ 133 w 414"/>
                              <a:gd name="T93" fmla="*/ 352 h 411"/>
                              <a:gd name="T94" fmla="*/ 102 w 414"/>
                              <a:gd name="T95" fmla="*/ 373 h 411"/>
                              <a:gd name="T96" fmla="*/ 140 w 414"/>
                              <a:gd name="T97" fmla="*/ 373 h 411"/>
                              <a:gd name="T98" fmla="*/ 152 w 414"/>
                              <a:gd name="T99" fmla="*/ 338 h 411"/>
                              <a:gd name="T100" fmla="*/ 133 w 414"/>
                              <a:gd name="T101" fmla="*/ 352 h 411"/>
                              <a:gd name="T102" fmla="*/ 204 w 414"/>
                              <a:gd name="T103" fmla="*/ 354 h 411"/>
                              <a:gd name="T104" fmla="*/ 213 w 414"/>
                              <a:gd name="T105" fmla="*/ 390 h 411"/>
                              <a:gd name="T106" fmla="*/ 251 w 414"/>
                              <a:gd name="T107" fmla="*/ 390 h 411"/>
                              <a:gd name="T108" fmla="*/ 220 w 414"/>
                              <a:gd name="T109" fmla="*/ 366 h 411"/>
                              <a:gd name="T110" fmla="*/ 220 w 414"/>
                              <a:gd name="T111" fmla="*/ 366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14" h="411">
                                <a:moveTo>
                                  <a:pt x="102" y="45"/>
                                </a:moveTo>
                                <a:lnTo>
                                  <a:pt x="121" y="30"/>
                                </a:lnTo>
                                <a:lnTo>
                                  <a:pt x="116" y="54"/>
                                </a:lnTo>
                                <a:lnTo>
                                  <a:pt x="133" y="68"/>
                                </a:lnTo>
                                <a:lnTo>
                                  <a:pt x="112" y="66"/>
                                </a:lnTo>
                                <a:lnTo>
                                  <a:pt x="104" y="87"/>
                                </a:lnTo>
                                <a:lnTo>
                                  <a:pt x="97" y="66"/>
                                </a:lnTo>
                                <a:lnTo>
                                  <a:pt x="74" y="66"/>
                                </a:lnTo>
                                <a:lnTo>
                                  <a:pt x="93" y="52"/>
                                </a:lnTo>
                                <a:lnTo>
                                  <a:pt x="86" y="30"/>
                                </a:lnTo>
                                <a:lnTo>
                                  <a:pt x="102" y="45"/>
                                </a:lnTo>
                                <a:lnTo>
                                  <a:pt x="102" y="45"/>
                                </a:lnTo>
                                <a:lnTo>
                                  <a:pt x="102" y="45"/>
                                </a:lnTo>
                                <a:lnTo>
                                  <a:pt x="102" y="45"/>
                                </a:lnTo>
                                <a:close/>
                                <a:moveTo>
                                  <a:pt x="308" y="335"/>
                                </a:moveTo>
                                <a:lnTo>
                                  <a:pt x="291" y="321"/>
                                </a:lnTo>
                                <a:lnTo>
                                  <a:pt x="298" y="342"/>
                                </a:lnTo>
                                <a:lnTo>
                                  <a:pt x="279" y="357"/>
                                </a:lnTo>
                                <a:lnTo>
                                  <a:pt x="301" y="357"/>
                                </a:lnTo>
                                <a:lnTo>
                                  <a:pt x="308" y="380"/>
                                </a:lnTo>
                                <a:lnTo>
                                  <a:pt x="315" y="357"/>
                                </a:lnTo>
                                <a:lnTo>
                                  <a:pt x="338" y="357"/>
                                </a:lnTo>
                                <a:lnTo>
                                  <a:pt x="320" y="345"/>
                                </a:lnTo>
                                <a:lnTo>
                                  <a:pt x="327" y="323"/>
                                </a:lnTo>
                                <a:lnTo>
                                  <a:pt x="308" y="335"/>
                                </a:lnTo>
                                <a:lnTo>
                                  <a:pt x="308" y="335"/>
                                </a:lnTo>
                                <a:lnTo>
                                  <a:pt x="308" y="335"/>
                                </a:lnTo>
                                <a:lnTo>
                                  <a:pt x="308" y="335"/>
                                </a:lnTo>
                                <a:close/>
                                <a:moveTo>
                                  <a:pt x="367" y="264"/>
                                </a:moveTo>
                                <a:lnTo>
                                  <a:pt x="348" y="253"/>
                                </a:lnTo>
                                <a:lnTo>
                                  <a:pt x="355" y="274"/>
                                </a:lnTo>
                                <a:lnTo>
                                  <a:pt x="336" y="286"/>
                                </a:lnTo>
                                <a:lnTo>
                                  <a:pt x="360" y="288"/>
                                </a:lnTo>
                                <a:lnTo>
                                  <a:pt x="367" y="309"/>
                                </a:lnTo>
                                <a:lnTo>
                                  <a:pt x="374" y="288"/>
                                </a:lnTo>
                                <a:lnTo>
                                  <a:pt x="398" y="288"/>
                                </a:lnTo>
                                <a:lnTo>
                                  <a:pt x="379" y="274"/>
                                </a:lnTo>
                                <a:lnTo>
                                  <a:pt x="386" y="253"/>
                                </a:lnTo>
                                <a:lnTo>
                                  <a:pt x="367" y="264"/>
                                </a:lnTo>
                                <a:lnTo>
                                  <a:pt x="367" y="264"/>
                                </a:lnTo>
                                <a:lnTo>
                                  <a:pt x="367" y="264"/>
                                </a:lnTo>
                                <a:lnTo>
                                  <a:pt x="367" y="264"/>
                                </a:lnTo>
                                <a:close/>
                                <a:moveTo>
                                  <a:pt x="190" y="14"/>
                                </a:moveTo>
                                <a:lnTo>
                                  <a:pt x="173" y="0"/>
                                </a:lnTo>
                                <a:lnTo>
                                  <a:pt x="180" y="21"/>
                                </a:lnTo>
                                <a:lnTo>
                                  <a:pt x="161" y="33"/>
                                </a:lnTo>
                                <a:lnTo>
                                  <a:pt x="182" y="35"/>
                                </a:lnTo>
                                <a:lnTo>
                                  <a:pt x="190" y="56"/>
                                </a:lnTo>
                                <a:lnTo>
                                  <a:pt x="197" y="35"/>
                                </a:lnTo>
                                <a:lnTo>
                                  <a:pt x="220" y="35"/>
                                </a:lnTo>
                                <a:lnTo>
                                  <a:pt x="201" y="21"/>
                                </a:lnTo>
                                <a:lnTo>
                                  <a:pt x="208" y="0"/>
                                </a:lnTo>
                                <a:lnTo>
                                  <a:pt x="190" y="14"/>
                                </a:lnTo>
                                <a:lnTo>
                                  <a:pt x="190" y="14"/>
                                </a:lnTo>
                                <a:lnTo>
                                  <a:pt x="190" y="14"/>
                                </a:lnTo>
                                <a:lnTo>
                                  <a:pt x="190" y="14"/>
                                </a:lnTo>
                                <a:close/>
                                <a:moveTo>
                                  <a:pt x="282" y="30"/>
                                </a:moveTo>
                                <a:lnTo>
                                  <a:pt x="263" y="16"/>
                                </a:lnTo>
                                <a:lnTo>
                                  <a:pt x="270" y="37"/>
                                </a:lnTo>
                                <a:lnTo>
                                  <a:pt x="251" y="52"/>
                                </a:lnTo>
                                <a:lnTo>
                                  <a:pt x="275" y="52"/>
                                </a:lnTo>
                                <a:lnTo>
                                  <a:pt x="282" y="73"/>
                                </a:lnTo>
                                <a:lnTo>
                                  <a:pt x="289" y="52"/>
                                </a:lnTo>
                                <a:lnTo>
                                  <a:pt x="310" y="52"/>
                                </a:lnTo>
                                <a:lnTo>
                                  <a:pt x="291" y="37"/>
                                </a:lnTo>
                                <a:lnTo>
                                  <a:pt x="301" y="16"/>
                                </a:lnTo>
                                <a:lnTo>
                                  <a:pt x="282" y="30"/>
                                </a:lnTo>
                                <a:lnTo>
                                  <a:pt x="282" y="30"/>
                                </a:lnTo>
                                <a:lnTo>
                                  <a:pt x="282" y="30"/>
                                </a:lnTo>
                                <a:lnTo>
                                  <a:pt x="282" y="30"/>
                                </a:lnTo>
                                <a:close/>
                                <a:moveTo>
                                  <a:pt x="383" y="175"/>
                                </a:moveTo>
                                <a:lnTo>
                                  <a:pt x="364" y="160"/>
                                </a:lnTo>
                                <a:lnTo>
                                  <a:pt x="372" y="184"/>
                                </a:lnTo>
                                <a:lnTo>
                                  <a:pt x="353" y="196"/>
                                </a:lnTo>
                                <a:lnTo>
                                  <a:pt x="376" y="196"/>
                                </a:lnTo>
                                <a:lnTo>
                                  <a:pt x="383" y="219"/>
                                </a:lnTo>
                                <a:lnTo>
                                  <a:pt x="390" y="198"/>
                                </a:lnTo>
                                <a:lnTo>
                                  <a:pt x="414" y="198"/>
                                </a:lnTo>
                                <a:lnTo>
                                  <a:pt x="395" y="184"/>
                                </a:lnTo>
                                <a:lnTo>
                                  <a:pt x="402" y="163"/>
                                </a:lnTo>
                                <a:lnTo>
                                  <a:pt x="383" y="175"/>
                                </a:lnTo>
                                <a:lnTo>
                                  <a:pt x="383" y="175"/>
                                </a:lnTo>
                                <a:lnTo>
                                  <a:pt x="383" y="175"/>
                                </a:lnTo>
                                <a:lnTo>
                                  <a:pt x="383" y="175"/>
                                </a:lnTo>
                                <a:close/>
                                <a:moveTo>
                                  <a:pt x="350" y="87"/>
                                </a:moveTo>
                                <a:lnTo>
                                  <a:pt x="334" y="73"/>
                                </a:lnTo>
                                <a:lnTo>
                                  <a:pt x="341" y="94"/>
                                </a:lnTo>
                                <a:lnTo>
                                  <a:pt x="322" y="108"/>
                                </a:lnTo>
                                <a:lnTo>
                                  <a:pt x="346" y="108"/>
                                </a:lnTo>
                                <a:lnTo>
                                  <a:pt x="353" y="132"/>
                                </a:lnTo>
                                <a:lnTo>
                                  <a:pt x="360" y="111"/>
                                </a:lnTo>
                                <a:lnTo>
                                  <a:pt x="383" y="108"/>
                                </a:lnTo>
                                <a:lnTo>
                                  <a:pt x="364" y="97"/>
                                </a:lnTo>
                                <a:lnTo>
                                  <a:pt x="369" y="73"/>
                                </a:lnTo>
                                <a:lnTo>
                                  <a:pt x="350" y="87"/>
                                </a:lnTo>
                                <a:lnTo>
                                  <a:pt x="350" y="87"/>
                                </a:lnTo>
                                <a:lnTo>
                                  <a:pt x="350" y="87"/>
                                </a:lnTo>
                                <a:lnTo>
                                  <a:pt x="350" y="87"/>
                                </a:lnTo>
                                <a:close/>
                                <a:moveTo>
                                  <a:pt x="43" y="115"/>
                                </a:moveTo>
                                <a:lnTo>
                                  <a:pt x="26" y="101"/>
                                </a:lnTo>
                                <a:lnTo>
                                  <a:pt x="34" y="123"/>
                                </a:lnTo>
                                <a:lnTo>
                                  <a:pt x="15" y="137"/>
                                </a:lnTo>
                                <a:lnTo>
                                  <a:pt x="38" y="137"/>
                                </a:lnTo>
                                <a:lnTo>
                                  <a:pt x="45" y="160"/>
                                </a:lnTo>
                                <a:lnTo>
                                  <a:pt x="50" y="137"/>
                                </a:lnTo>
                                <a:lnTo>
                                  <a:pt x="74" y="139"/>
                                </a:lnTo>
                                <a:lnTo>
                                  <a:pt x="55" y="125"/>
                                </a:lnTo>
                                <a:lnTo>
                                  <a:pt x="62" y="101"/>
                                </a:lnTo>
                                <a:lnTo>
                                  <a:pt x="43" y="115"/>
                                </a:lnTo>
                                <a:lnTo>
                                  <a:pt x="43" y="115"/>
                                </a:lnTo>
                                <a:lnTo>
                                  <a:pt x="43" y="115"/>
                                </a:lnTo>
                                <a:lnTo>
                                  <a:pt x="43" y="115"/>
                                </a:lnTo>
                                <a:close/>
                                <a:moveTo>
                                  <a:pt x="29" y="205"/>
                                </a:moveTo>
                                <a:lnTo>
                                  <a:pt x="12" y="191"/>
                                </a:lnTo>
                                <a:lnTo>
                                  <a:pt x="19" y="212"/>
                                </a:lnTo>
                                <a:lnTo>
                                  <a:pt x="0" y="227"/>
                                </a:lnTo>
                                <a:lnTo>
                                  <a:pt x="22" y="227"/>
                                </a:lnTo>
                                <a:lnTo>
                                  <a:pt x="29" y="248"/>
                                </a:lnTo>
                                <a:lnTo>
                                  <a:pt x="38" y="227"/>
                                </a:lnTo>
                                <a:lnTo>
                                  <a:pt x="60" y="227"/>
                                </a:lnTo>
                                <a:lnTo>
                                  <a:pt x="41" y="215"/>
                                </a:lnTo>
                                <a:lnTo>
                                  <a:pt x="48" y="193"/>
                                </a:lnTo>
                                <a:lnTo>
                                  <a:pt x="29" y="205"/>
                                </a:lnTo>
                                <a:lnTo>
                                  <a:pt x="29" y="205"/>
                                </a:lnTo>
                                <a:lnTo>
                                  <a:pt x="29" y="205"/>
                                </a:lnTo>
                                <a:lnTo>
                                  <a:pt x="29" y="205"/>
                                </a:lnTo>
                                <a:close/>
                                <a:moveTo>
                                  <a:pt x="60" y="290"/>
                                </a:moveTo>
                                <a:lnTo>
                                  <a:pt x="43" y="279"/>
                                </a:lnTo>
                                <a:lnTo>
                                  <a:pt x="48" y="297"/>
                                </a:lnTo>
                                <a:lnTo>
                                  <a:pt x="31" y="312"/>
                                </a:lnTo>
                                <a:lnTo>
                                  <a:pt x="55" y="312"/>
                                </a:lnTo>
                                <a:lnTo>
                                  <a:pt x="60" y="335"/>
                                </a:lnTo>
                                <a:lnTo>
                                  <a:pt x="69" y="314"/>
                                </a:lnTo>
                                <a:lnTo>
                                  <a:pt x="90" y="314"/>
                                </a:lnTo>
                                <a:lnTo>
                                  <a:pt x="71" y="300"/>
                                </a:lnTo>
                                <a:lnTo>
                                  <a:pt x="78" y="276"/>
                                </a:lnTo>
                                <a:lnTo>
                                  <a:pt x="60" y="290"/>
                                </a:lnTo>
                                <a:lnTo>
                                  <a:pt x="60" y="290"/>
                                </a:lnTo>
                                <a:lnTo>
                                  <a:pt x="60" y="290"/>
                                </a:lnTo>
                                <a:lnTo>
                                  <a:pt x="60" y="290"/>
                                </a:lnTo>
                                <a:close/>
                                <a:moveTo>
                                  <a:pt x="133" y="352"/>
                                </a:moveTo>
                                <a:lnTo>
                                  <a:pt x="114" y="338"/>
                                </a:lnTo>
                                <a:lnTo>
                                  <a:pt x="121" y="359"/>
                                </a:lnTo>
                                <a:lnTo>
                                  <a:pt x="102" y="373"/>
                                </a:lnTo>
                                <a:lnTo>
                                  <a:pt x="126" y="373"/>
                                </a:lnTo>
                                <a:lnTo>
                                  <a:pt x="133" y="394"/>
                                </a:lnTo>
                                <a:lnTo>
                                  <a:pt x="140" y="373"/>
                                </a:lnTo>
                                <a:lnTo>
                                  <a:pt x="161" y="373"/>
                                </a:lnTo>
                                <a:lnTo>
                                  <a:pt x="145" y="361"/>
                                </a:lnTo>
                                <a:lnTo>
                                  <a:pt x="152" y="338"/>
                                </a:lnTo>
                                <a:lnTo>
                                  <a:pt x="133" y="352"/>
                                </a:lnTo>
                                <a:lnTo>
                                  <a:pt x="133" y="352"/>
                                </a:lnTo>
                                <a:lnTo>
                                  <a:pt x="133" y="352"/>
                                </a:lnTo>
                                <a:lnTo>
                                  <a:pt x="133" y="352"/>
                                </a:lnTo>
                                <a:close/>
                                <a:moveTo>
                                  <a:pt x="220" y="366"/>
                                </a:moveTo>
                                <a:lnTo>
                                  <a:pt x="204" y="354"/>
                                </a:lnTo>
                                <a:lnTo>
                                  <a:pt x="211" y="375"/>
                                </a:lnTo>
                                <a:lnTo>
                                  <a:pt x="192" y="387"/>
                                </a:lnTo>
                                <a:lnTo>
                                  <a:pt x="213" y="390"/>
                                </a:lnTo>
                                <a:lnTo>
                                  <a:pt x="220" y="411"/>
                                </a:lnTo>
                                <a:lnTo>
                                  <a:pt x="230" y="390"/>
                                </a:lnTo>
                                <a:lnTo>
                                  <a:pt x="251" y="390"/>
                                </a:lnTo>
                                <a:lnTo>
                                  <a:pt x="232" y="375"/>
                                </a:lnTo>
                                <a:lnTo>
                                  <a:pt x="239" y="354"/>
                                </a:lnTo>
                                <a:lnTo>
                                  <a:pt x="220" y="366"/>
                                </a:lnTo>
                                <a:lnTo>
                                  <a:pt x="220" y="366"/>
                                </a:lnTo>
                                <a:lnTo>
                                  <a:pt x="220" y="366"/>
                                </a:lnTo>
                                <a:lnTo>
                                  <a:pt x="220" y="366"/>
                                </a:ln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57"/>
                        <wps:cNvSpPr>
                          <a:spLocks noEditPoints="1"/>
                        </wps:cNvSpPr>
                        <wps:spPr bwMode="auto">
                          <a:xfrm>
                            <a:off x="14879638" y="254000"/>
                            <a:ext cx="817563" cy="781050"/>
                          </a:xfrm>
                          <a:custGeom>
                            <a:avLst/>
                            <a:gdLst>
                              <a:gd name="T0" fmla="*/ 41 w 218"/>
                              <a:gd name="T1" fmla="*/ 11 h 208"/>
                              <a:gd name="T2" fmla="*/ 0 w 218"/>
                              <a:gd name="T3" fmla="*/ 92 h 208"/>
                              <a:gd name="T4" fmla="*/ 132 w 218"/>
                              <a:gd name="T5" fmla="*/ 0 h 208"/>
                              <a:gd name="T6" fmla="*/ 41 w 218"/>
                              <a:gd name="T7" fmla="*/ 11 h 208"/>
                              <a:gd name="T8" fmla="*/ 41 w 218"/>
                              <a:gd name="T9" fmla="*/ 11 h 208"/>
                              <a:gd name="T10" fmla="*/ 62 w 218"/>
                              <a:gd name="T11" fmla="*/ 41 h 208"/>
                              <a:gd name="T12" fmla="*/ 46 w 218"/>
                              <a:gd name="T13" fmla="*/ 38 h 208"/>
                              <a:gd name="T14" fmla="*/ 49 w 218"/>
                              <a:gd name="T15" fmla="*/ 22 h 208"/>
                              <a:gd name="T16" fmla="*/ 65 w 218"/>
                              <a:gd name="T17" fmla="*/ 25 h 208"/>
                              <a:gd name="T18" fmla="*/ 62 w 218"/>
                              <a:gd name="T19" fmla="*/ 41 h 208"/>
                              <a:gd name="T20" fmla="*/ 143 w 218"/>
                              <a:gd name="T21" fmla="*/ 13 h 208"/>
                              <a:gd name="T22" fmla="*/ 8 w 218"/>
                              <a:gd name="T23" fmla="*/ 107 h 208"/>
                              <a:gd name="T24" fmla="*/ 2 w 218"/>
                              <a:gd name="T25" fmla="*/ 98 h 208"/>
                              <a:gd name="T26" fmla="*/ 136 w 218"/>
                              <a:gd name="T27" fmla="*/ 4 h 208"/>
                              <a:gd name="T28" fmla="*/ 143 w 218"/>
                              <a:gd name="T29" fmla="*/ 13 h 208"/>
                              <a:gd name="T30" fmla="*/ 143 w 218"/>
                              <a:gd name="T31" fmla="*/ 13 h 208"/>
                              <a:gd name="T32" fmla="*/ 41 w 218"/>
                              <a:gd name="T33" fmla="*/ 92 h 208"/>
                              <a:gd name="T34" fmla="*/ 82 w 218"/>
                              <a:gd name="T35" fmla="*/ 151 h 208"/>
                              <a:gd name="T36" fmla="*/ 64 w 218"/>
                              <a:gd name="T37" fmla="*/ 163 h 208"/>
                              <a:gd name="T38" fmla="*/ 23 w 218"/>
                              <a:gd name="T39" fmla="*/ 104 h 208"/>
                              <a:gd name="T40" fmla="*/ 41 w 218"/>
                              <a:gd name="T41" fmla="*/ 92 h 208"/>
                              <a:gd name="T42" fmla="*/ 41 w 218"/>
                              <a:gd name="T43" fmla="*/ 92 h 208"/>
                              <a:gd name="T44" fmla="*/ 72 w 218"/>
                              <a:gd name="T45" fmla="*/ 70 h 208"/>
                              <a:gd name="T46" fmla="*/ 113 w 218"/>
                              <a:gd name="T47" fmla="*/ 128 h 208"/>
                              <a:gd name="T48" fmla="*/ 96 w 218"/>
                              <a:gd name="T49" fmla="*/ 141 h 208"/>
                              <a:gd name="T50" fmla="*/ 55 w 218"/>
                              <a:gd name="T51" fmla="*/ 82 h 208"/>
                              <a:gd name="T52" fmla="*/ 72 w 218"/>
                              <a:gd name="T53" fmla="*/ 70 h 208"/>
                              <a:gd name="T54" fmla="*/ 72 w 218"/>
                              <a:gd name="T55" fmla="*/ 70 h 208"/>
                              <a:gd name="T56" fmla="*/ 104 w 218"/>
                              <a:gd name="T57" fmla="*/ 47 h 208"/>
                              <a:gd name="T58" fmla="*/ 145 w 218"/>
                              <a:gd name="T59" fmla="*/ 106 h 208"/>
                              <a:gd name="T60" fmla="*/ 128 w 218"/>
                              <a:gd name="T61" fmla="*/ 119 h 208"/>
                              <a:gd name="T62" fmla="*/ 86 w 218"/>
                              <a:gd name="T63" fmla="*/ 60 h 208"/>
                              <a:gd name="T64" fmla="*/ 104 w 218"/>
                              <a:gd name="T65" fmla="*/ 47 h 208"/>
                              <a:gd name="T66" fmla="*/ 104 w 218"/>
                              <a:gd name="T67" fmla="*/ 47 h 208"/>
                              <a:gd name="T68" fmla="*/ 135 w 218"/>
                              <a:gd name="T69" fmla="*/ 26 h 208"/>
                              <a:gd name="T70" fmla="*/ 176 w 218"/>
                              <a:gd name="T71" fmla="*/ 84 h 208"/>
                              <a:gd name="T72" fmla="*/ 159 w 218"/>
                              <a:gd name="T73" fmla="*/ 97 h 208"/>
                              <a:gd name="T74" fmla="*/ 117 w 218"/>
                              <a:gd name="T75" fmla="*/ 38 h 208"/>
                              <a:gd name="T76" fmla="*/ 135 w 218"/>
                              <a:gd name="T77" fmla="*/ 26 h 208"/>
                              <a:gd name="T78" fmla="*/ 135 w 218"/>
                              <a:gd name="T79" fmla="*/ 26 h 208"/>
                              <a:gd name="T80" fmla="*/ 57 w 218"/>
                              <a:gd name="T81" fmla="*/ 176 h 208"/>
                              <a:gd name="T82" fmla="*/ 191 w 218"/>
                              <a:gd name="T83" fmla="*/ 83 h 208"/>
                              <a:gd name="T84" fmla="*/ 196 w 218"/>
                              <a:gd name="T85" fmla="*/ 90 h 208"/>
                              <a:gd name="T86" fmla="*/ 62 w 218"/>
                              <a:gd name="T87" fmla="*/ 183 h 208"/>
                              <a:gd name="T88" fmla="*/ 57 w 218"/>
                              <a:gd name="T89" fmla="*/ 176 h 208"/>
                              <a:gd name="T90" fmla="*/ 57 w 218"/>
                              <a:gd name="T91" fmla="*/ 176 h 208"/>
                              <a:gd name="T92" fmla="*/ 209 w 218"/>
                              <a:gd name="T93" fmla="*/ 90 h 208"/>
                              <a:gd name="T94" fmla="*/ 218 w 218"/>
                              <a:gd name="T95" fmla="*/ 101 h 208"/>
                              <a:gd name="T96" fmla="*/ 66 w 218"/>
                              <a:gd name="T97" fmla="*/ 208 h 208"/>
                              <a:gd name="T98" fmla="*/ 58 w 218"/>
                              <a:gd name="T99" fmla="*/ 196 h 208"/>
                              <a:gd name="T100" fmla="*/ 209 w 218"/>
                              <a:gd name="T101" fmla="*/ 90 h 208"/>
                              <a:gd name="T102" fmla="*/ 209 w 218"/>
                              <a:gd name="T103" fmla="*/ 9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18" h="208">
                                <a:moveTo>
                                  <a:pt x="41" y="11"/>
                                </a:moveTo>
                                <a:cubicBezTo>
                                  <a:pt x="0" y="92"/>
                                  <a:pt x="0" y="92"/>
                                  <a:pt x="0" y="92"/>
                                </a:cubicBezTo>
                                <a:cubicBezTo>
                                  <a:pt x="132" y="0"/>
                                  <a:pt x="132" y="0"/>
                                  <a:pt x="132" y="0"/>
                                </a:cubicBezTo>
                                <a:cubicBezTo>
                                  <a:pt x="41" y="11"/>
                                  <a:pt x="41" y="11"/>
                                  <a:pt x="41" y="11"/>
                                </a:cubicBezTo>
                                <a:cubicBezTo>
                                  <a:pt x="41" y="11"/>
                                  <a:pt x="41" y="11"/>
                                  <a:pt x="41" y="11"/>
                                </a:cubicBezTo>
                                <a:close/>
                                <a:moveTo>
                                  <a:pt x="62" y="41"/>
                                </a:moveTo>
                                <a:cubicBezTo>
                                  <a:pt x="57" y="44"/>
                                  <a:pt x="50" y="43"/>
                                  <a:pt x="46" y="38"/>
                                </a:cubicBezTo>
                                <a:cubicBezTo>
                                  <a:pt x="42" y="33"/>
                                  <a:pt x="44" y="26"/>
                                  <a:pt x="49" y="22"/>
                                </a:cubicBezTo>
                                <a:cubicBezTo>
                                  <a:pt x="54" y="19"/>
                                  <a:pt x="61" y="20"/>
                                  <a:pt x="65" y="25"/>
                                </a:cubicBezTo>
                                <a:cubicBezTo>
                                  <a:pt x="68" y="30"/>
                                  <a:pt x="67" y="37"/>
                                  <a:pt x="62" y="41"/>
                                </a:cubicBezTo>
                                <a:close/>
                                <a:moveTo>
                                  <a:pt x="143" y="13"/>
                                </a:moveTo>
                                <a:cubicBezTo>
                                  <a:pt x="8" y="107"/>
                                  <a:pt x="8" y="107"/>
                                  <a:pt x="8" y="107"/>
                                </a:cubicBezTo>
                                <a:cubicBezTo>
                                  <a:pt x="2" y="98"/>
                                  <a:pt x="2" y="98"/>
                                  <a:pt x="2" y="98"/>
                                </a:cubicBezTo>
                                <a:cubicBezTo>
                                  <a:pt x="136" y="4"/>
                                  <a:pt x="136" y="4"/>
                                  <a:pt x="136" y="4"/>
                                </a:cubicBezTo>
                                <a:cubicBezTo>
                                  <a:pt x="143" y="13"/>
                                  <a:pt x="143" y="13"/>
                                  <a:pt x="143" y="13"/>
                                </a:cubicBezTo>
                                <a:cubicBezTo>
                                  <a:pt x="143" y="13"/>
                                  <a:pt x="143" y="13"/>
                                  <a:pt x="143" y="13"/>
                                </a:cubicBezTo>
                                <a:close/>
                                <a:moveTo>
                                  <a:pt x="41" y="92"/>
                                </a:moveTo>
                                <a:cubicBezTo>
                                  <a:pt x="82" y="151"/>
                                  <a:pt x="82" y="151"/>
                                  <a:pt x="82" y="151"/>
                                </a:cubicBezTo>
                                <a:cubicBezTo>
                                  <a:pt x="64" y="163"/>
                                  <a:pt x="64" y="163"/>
                                  <a:pt x="64" y="163"/>
                                </a:cubicBezTo>
                                <a:cubicBezTo>
                                  <a:pt x="23" y="104"/>
                                  <a:pt x="23" y="104"/>
                                  <a:pt x="23" y="104"/>
                                </a:cubicBezTo>
                                <a:cubicBezTo>
                                  <a:pt x="41" y="92"/>
                                  <a:pt x="41" y="92"/>
                                  <a:pt x="41" y="92"/>
                                </a:cubicBezTo>
                                <a:cubicBezTo>
                                  <a:pt x="41" y="92"/>
                                  <a:pt x="41" y="92"/>
                                  <a:pt x="41" y="92"/>
                                </a:cubicBezTo>
                                <a:close/>
                                <a:moveTo>
                                  <a:pt x="72" y="70"/>
                                </a:moveTo>
                                <a:cubicBezTo>
                                  <a:pt x="113" y="128"/>
                                  <a:pt x="113" y="128"/>
                                  <a:pt x="113" y="128"/>
                                </a:cubicBezTo>
                                <a:cubicBezTo>
                                  <a:pt x="96" y="141"/>
                                  <a:pt x="96" y="141"/>
                                  <a:pt x="96" y="141"/>
                                </a:cubicBezTo>
                                <a:cubicBezTo>
                                  <a:pt x="55" y="82"/>
                                  <a:pt x="55" y="82"/>
                                  <a:pt x="55" y="82"/>
                                </a:cubicBezTo>
                                <a:cubicBezTo>
                                  <a:pt x="72" y="70"/>
                                  <a:pt x="72" y="70"/>
                                  <a:pt x="72" y="70"/>
                                </a:cubicBezTo>
                                <a:cubicBezTo>
                                  <a:pt x="72" y="70"/>
                                  <a:pt x="72" y="70"/>
                                  <a:pt x="72" y="70"/>
                                </a:cubicBezTo>
                                <a:close/>
                                <a:moveTo>
                                  <a:pt x="104" y="47"/>
                                </a:moveTo>
                                <a:cubicBezTo>
                                  <a:pt x="145" y="106"/>
                                  <a:pt x="145" y="106"/>
                                  <a:pt x="145" y="106"/>
                                </a:cubicBezTo>
                                <a:cubicBezTo>
                                  <a:pt x="128" y="119"/>
                                  <a:pt x="128" y="119"/>
                                  <a:pt x="128" y="119"/>
                                </a:cubicBezTo>
                                <a:cubicBezTo>
                                  <a:pt x="86" y="60"/>
                                  <a:pt x="86" y="60"/>
                                  <a:pt x="86" y="60"/>
                                </a:cubicBezTo>
                                <a:cubicBezTo>
                                  <a:pt x="104" y="47"/>
                                  <a:pt x="104" y="47"/>
                                  <a:pt x="104" y="47"/>
                                </a:cubicBezTo>
                                <a:cubicBezTo>
                                  <a:pt x="104" y="47"/>
                                  <a:pt x="104" y="47"/>
                                  <a:pt x="104" y="47"/>
                                </a:cubicBezTo>
                                <a:close/>
                                <a:moveTo>
                                  <a:pt x="135" y="26"/>
                                </a:moveTo>
                                <a:cubicBezTo>
                                  <a:pt x="176" y="84"/>
                                  <a:pt x="176" y="84"/>
                                  <a:pt x="176" y="84"/>
                                </a:cubicBezTo>
                                <a:cubicBezTo>
                                  <a:pt x="159" y="97"/>
                                  <a:pt x="159" y="97"/>
                                  <a:pt x="159" y="97"/>
                                </a:cubicBezTo>
                                <a:cubicBezTo>
                                  <a:pt x="117" y="38"/>
                                  <a:pt x="117" y="38"/>
                                  <a:pt x="117" y="38"/>
                                </a:cubicBezTo>
                                <a:cubicBezTo>
                                  <a:pt x="135" y="26"/>
                                  <a:pt x="135" y="26"/>
                                  <a:pt x="135" y="26"/>
                                </a:cubicBezTo>
                                <a:cubicBezTo>
                                  <a:pt x="135" y="26"/>
                                  <a:pt x="135" y="26"/>
                                  <a:pt x="135" y="26"/>
                                </a:cubicBezTo>
                                <a:close/>
                                <a:moveTo>
                                  <a:pt x="57" y="176"/>
                                </a:moveTo>
                                <a:cubicBezTo>
                                  <a:pt x="191" y="83"/>
                                  <a:pt x="191" y="83"/>
                                  <a:pt x="191" y="83"/>
                                </a:cubicBezTo>
                                <a:cubicBezTo>
                                  <a:pt x="196" y="90"/>
                                  <a:pt x="196" y="90"/>
                                  <a:pt x="196" y="90"/>
                                </a:cubicBezTo>
                                <a:cubicBezTo>
                                  <a:pt x="62" y="183"/>
                                  <a:pt x="62" y="183"/>
                                  <a:pt x="62" y="183"/>
                                </a:cubicBezTo>
                                <a:cubicBezTo>
                                  <a:pt x="57" y="176"/>
                                  <a:pt x="57" y="176"/>
                                  <a:pt x="57" y="176"/>
                                </a:cubicBezTo>
                                <a:cubicBezTo>
                                  <a:pt x="57" y="176"/>
                                  <a:pt x="57" y="176"/>
                                  <a:pt x="57" y="176"/>
                                </a:cubicBezTo>
                                <a:close/>
                                <a:moveTo>
                                  <a:pt x="209" y="90"/>
                                </a:moveTo>
                                <a:cubicBezTo>
                                  <a:pt x="218" y="101"/>
                                  <a:pt x="218" y="101"/>
                                  <a:pt x="218" y="101"/>
                                </a:cubicBezTo>
                                <a:cubicBezTo>
                                  <a:pt x="66" y="208"/>
                                  <a:pt x="66" y="208"/>
                                  <a:pt x="66" y="208"/>
                                </a:cubicBezTo>
                                <a:cubicBezTo>
                                  <a:pt x="58" y="196"/>
                                  <a:pt x="58" y="196"/>
                                  <a:pt x="58" y="196"/>
                                </a:cubicBezTo>
                                <a:cubicBezTo>
                                  <a:pt x="209" y="90"/>
                                  <a:pt x="209" y="90"/>
                                  <a:pt x="209" y="90"/>
                                </a:cubicBezTo>
                                <a:cubicBezTo>
                                  <a:pt x="209" y="90"/>
                                  <a:pt x="209" y="90"/>
                                  <a:pt x="209" y="90"/>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58"/>
                        <wps:cNvSpPr>
                          <a:spLocks noEditPoints="1"/>
                        </wps:cNvSpPr>
                        <wps:spPr bwMode="auto">
                          <a:xfrm>
                            <a:off x="17325975" y="198438"/>
                            <a:ext cx="949325" cy="833438"/>
                          </a:xfrm>
                          <a:custGeom>
                            <a:avLst/>
                            <a:gdLst>
                              <a:gd name="T0" fmla="*/ 56 w 253"/>
                              <a:gd name="T1" fmla="*/ 98 h 222"/>
                              <a:gd name="T2" fmla="*/ 57 w 253"/>
                              <a:gd name="T3" fmla="*/ 155 h 222"/>
                              <a:gd name="T4" fmla="*/ 64 w 253"/>
                              <a:gd name="T5" fmla="*/ 150 h 222"/>
                              <a:gd name="T6" fmla="*/ 95 w 253"/>
                              <a:gd name="T7" fmla="*/ 191 h 222"/>
                              <a:gd name="T8" fmla="*/ 77 w 253"/>
                              <a:gd name="T9" fmla="*/ 145 h 222"/>
                              <a:gd name="T10" fmla="*/ 115 w 253"/>
                              <a:gd name="T11" fmla="*/ 184 h 222"/>
                              <a:gd name="T12" fmla="*/ 71 w 253"/>
                              <a:gd name="T13" fmla="*/ 108 h 222"/>
                              <a:gd name="T14" fmla="*/ 96 w 253"/>
                              <a:gd name="T15" fmla="*/ 127 h 222"/>
                              <a:gd name="T16" fmla="*/ 34 w 253"/>
                              <a:gd name="T17" fmla="*/ 98 h 222"/>
                              <a:gd name="T18" fmla="*/ 173 w 253"/>
                              <a:gd name="T19" fmla="*/ 31 h 222"/>
                              <a:gd name="T20" fmla="*/ 134 w 253"/>
                              <a:gd name="T21" fmla="*/ 58 h 222"/>
                              <a:gd name="T22" fmla="*/ 159 w 253"/>
                              <a:gd name="T23" fmla="*/ 87 h 222"/>
                              <a:gd name="T24" fmla="*/ 146 w 253"/>
                              <a:gd name="T25" fmla="*/ 56 h 222"/>
                              <a:gd name="T26" fmla="*/ 202 w 253"/>
                              <a:gd name="T27" fmla="*/ 116 h 222"/>
                              <a:gd name="T28" fmla="*/ 204 w 253"/>
                              <a:gd name="T29" fmla="*/ 114 h 222"/>
                              <a:gd name="T30" fmla="*/ 214 w 253"/>
                              <a:gd name="T31" fmla="*/ 108 h 222"/>
                              <a:gd name="T32" fmla="*/ 185 w 253"/>
                              <a:gd name="T33" fmla="*/ 64 h 222"/>
                              <a:gd name="T34" fmla="*/ 147 w 253"/>
                              <a:gd name="T35" fmla="*/ 19 h 222"/>
                              <a:gd name="T36" fmla="*/ 147 w 253"/>
                              <a:gd name="T37" fmla="*/ 19 h 222"/>
                              <a:gd name="T38" fmla="*/ 113 w 253"/>
                              <a:gd name="T39" fmla="*/ 53 h 222"/>
                              <a:gd name="T40" fmla="*/ 85 w 253"/>
                              <a:gd name="T41" fmla="*/ 62 h 222"/>
                              <a:gd name="T42" fmla="*/ 78 w 253"/>
                              <a:gd name="T43" fmla="*/ 79 h 222"/>
                              <a:gd name="T44" fmla="*/ 99 w 253"/>
                              <a:gd name="T45" fmla="*/ 111 h 222"/>
                              <a:gd name="T46" fmla="*/ 109 w 253"/>
                              <a:gd name="T47" fmla="*/ 131 h 222"/>
                              <a:gd name="T48" fmla="*/ 152 w 253"/>
                              <a:gd name="T49" fmla="*/ 158 h 222"/>
                              <a:gd name="T50" fmla="*/ 131 w 253"/>
                              <a:gd name="T51" fmla="*/ 116 h 222"/>
                              <a:gd name="T52" fmla="*/ 156 w 253"/>
                              <a:gd name="T53" fmla="*/ 149 h 222"/>
                              <a:gd name="T54" fmla="*/ 141 w 253"/>
                              <a:gd name="T55" fmla="*/ 108 h 222"/>
                              <a:gd name="T56" fmla="*/ 137 w 253"/>
                              <a:gd name="T57" fmla="*/ 84 h 222"/>
                              <a:gd name="T58" fmla="*/ 91 w 253"/>
                              <a:gd name="T59" fmla="*/ 39 h 222"/>
                              <a:gd name="T60" fmla="*/ 91 w 253"/>
                              <a:gd name="T61" fmla="*/ 39 h 222"/>
                              <a:gd name="T62" fmla="*/ 34 w 253"/>
                              <a:gd name="T63" fmla="*/ 140 h 222"/>
                              <a:gd name="T64" fmla="*/ 12 w 253"/>
                              <a:gd name="T65" fmla="*/ 147 h 222"/>
                              <a:gd name="T66" fmla="*/ 7 w 253"/>
                              <a:gd name="T67" fmla="*/ 160 h 222"/>
                              <a:gd name="T68" fmla="*/ 22 w 253"/>
                              <a:gd name="T69" fmla="*/ 185 h 222"/>
                              <a:gd name="T70" fmla="*/ 30 w 253"/>
                              <a:gd name="T71" fmla="*/ 200 h 222"/>
                              <a:gd name="T72" fmla="*/ 63 w 253"/>
                              <a:gd name="T73" fmla="*/ 221 h 222"/>
                              <a:gd name="T74" fmla="*/ 47 w 253"/>
                              <a:gd name="T75" fmla="*/ 188 h 222"/>
                              <a:gd name="T76" fmla="*/ 66 w 253"/>
                              <a:gd name="T77" fmla="*/ 213 h 222"/>
                              <a:gd name="T78" fmla="*/ 55 w 253"/>
                              <a:gd name="T79" fmla="*/ 182 h 222"/>
                              <a:gd name="T80" fmla="*/ 52 w 253"/>
                              <a:gd name="T81" fmla="*/ 164 h 222"/>
                              <a:gd name="T82" fmla="*/ 17 w 253"/>
                              <a:gd name="T83" fmla="*/ 130 h 222"/>
                              <a:gd name="T84" fmla="*/ 17 w 253"/>
                              <a:gd name="T85" fmla="*/ 130 h 222"/>
                              <a:gd name="T86" fmla="*/ 199 w 253"/>
                              <a:gd name="T87" fmla="*/ 15 h 222"/>
                              <a:gd name="T88" fmla="*/ 200 w 253"/>
                              <a:gd name="T89" fmla="*/ 64 h 222"/>
                              <a:gd name="T90" fmla="*/ 206 w 253"/>
                              <a:gd name="T91" fmla="*/ 60 h 222"/>
                              <a:gd name="T92" fmla="*/ 234 w 253"/>
                              <a:gd name="T93" fmla="*/ 94 h 222"/>
                              <a:gd name="T94" fmla="*/ 218 w 253"/>
                              <a:gd name="T95" fmla="*/ 55 h 222"/>
                              <a:gd name="T96" fmla="*/ 250 w 253"/>
                              <a:gd name="T97" fmla="*/ 89 h 222"/>
                              <a:gd name="T98" fmla="*/ 213 w 253"/>
                              <a:gd name="T99" fmla="*/ 24 h 222"/>
                              <a:gd name="T100" fmla="*/ 234 w 253"/>
                              <a:gd name="T101" fmla="*/ 40 h 222"/>
                              <a:gd name="T102" fmla="*/ 181 w 253"/>
                              <a:gd name="T103" fmla="*/ 15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53" h="222">
                                <a:moveTo>
                                  <a:pt x="96" y="127"/>
                                </a:moveTo>
                                <a:cubicBezTo>
                                  <a:pt x="76" y="99"/>
                                  <a:pt x="76" y="99"/>
                                  <a:pt x="76" y="99"/>
                                </a:cubicBezTo>
                                <a:cubicBezTo>
                                  <a:pt x="76" y="99"/>
                                  <a:pt x="76" y="99"/>
                                  <a:pt x="76" y="99"/>
                                </a:cubicBezTo>
                                <a:cubicBezTo>
                                  <a:pt x="73" y="96"/>
                                  <a:pt x="66" y="91"/>
                                  <a:pt x="56" y="98"/>
                                </a:cubicBezTo>
                                <a:cubicBezTo>
                                  <a:pt x="43" y="107"/>
                                  <a:pt x="43" y="107"/>
                                  <a:pt x="43" y="107"/>
                                </a:cubicBezTo>
                                <a:cubicBezTo>
                                  <a:pt x="43" y="107"/>
                                  <a:pt x="31" y="115"/>
                                  <a:pt x="37" y="126"/>
                                </a:cubicBezTo>
                                <a:cubicBezTo>
                                  <a:pt x="37" y="126"/>
                                  <a:pt x="37" y="126"/>
                                  <a:pt x="37" y="126"/>
                                </a:cubicBezTo>
                                <a:cubicBezTo>
                                  <a:pt x="57" y="155"/>
                                  <a:pt x="57" y="155"/>
                                  <a:pt x="57" y="155"/>
                                </a:cubicBezTo>
                                <a:cubicBezTo>
                                  <a:pt x="57" y="155"/>
                                  <a:pt x="57" y="155"/>
                                  <a:pt x="57" y="155"/>
                                </a:cubicBezTo>
                                <a:cubicBezTo>
                                  <a:pt x="58" y="156"/>
                                  <a:pt x="61" y="156"/>
                                  <a:pt x="62" y="155"/>
                                </a:cubicBezTo>
                                <a:cubicBezTo>
                                  <a:pt x="64" y="154"/>
                                  <a:pt x="65" y="151"/>
                                  <a:pt x="64" y="150"/>
                                </a:cubicBezTo>
                                <a:cubicBezTo>
                                  <a:pt x="64" y="150"/>
                                  <a:pt x="64" y="150"/>
                                  <a:pt x="64" y="150"/>
                                </a:cubicBezTo>
                                <a:cubicBezTo>
                                  <a:pt x="46" y="125"/>
                                  <a:pt x="46" y="125"/>
                                  <a:pt x="46" y="125"/>
                                </a:cubicBezTo>
                                <a:cubicBezTo>
                                  <a:pt x="49" y="124"/>
                                  <a:pt x="49" y="124"/>
                                  <a:pt x="49" y="124"/>
                                </a:cubicBezTo>
                                <a:cubicBezTo>
                                  <a:pt x="95" y="191"/>
                                  <a:pt x="95" y="191"/>
                                  <a:pt x="95" y="191"/>
                                </a:cubicBezTo>
                                <a:cubicBezTo>
                                  <a:pt x="95" y="191"/>
                                  <a:pt x="95" y="191"/>
                                  <a:pt x="95" y="191"/>
                                </a:cubicBezTo>
                                <a:cubicBezTo>
                                  <a:pt x="98" y="193"/>
                                  <a:pt x="101" y="193"/>
                                  <a:pt x="104" y="192"/>
                                </a:cubicBezTo>
                                <a:cubicBezTo>
                                  <a:pt x="106" y="190"/>
                                  <a:pt x="107" y="186"/>
                                  <a:pt x="105" y="184"/>
                                </a:cubicBezTo>
                                <a:cubicBezTo>
                                  <a:pt x="105" y="184"/>
                                  <a:pt x="105" y="184"/>
                                  <a:pt x="105" y="184"/>
                                </a:cubicBezTo>
                                <a:cubicBezTo>
                                  <a:pt x="77" y="145"/>
                                  <a:pt x="77" y="145"/>
                                  <a:pt x="77" y="145"/>
                                </a:cubicBezTo>
                                <a:cubicBezTo>
                                  <a:pt x="79" y="143"/>
                                  <a:pt x="79" y="143"/>
                                  <a:pt x="79" y="143"/>
                                </a:cubicBezTo>
                                <a:cubicBezTo>
                                  <a:pt x="107" y="182"/>
                                  <a:pt x="107" y="182"/>
                                  <a:pt x="107" y="182"/>
                                </a:cubicBezTo>
                                <a:cubicBezTo>
                                  <a:pt x="107" y="182"/>
                                  <a:pt x="107" y="182"/>
                                  <a:pt x="107" y="182"/>
                                </a:cubicBezTo>
                                <a:cubicBezTo>
                                  <a:pt x="109" y="185"/>
                                  <a:pt x="112" y="186"/>
                                  <a:pt x="115" y="184"/>
                                </a:cubicBezTo>
                                <a:cubicBezTo>
                                  <a:pt x="117" y="182"/>
                                  <a:pt x="118" y="179"/>
                                  <a:pt x="117" y="176"/>
                                </a:cubicBezTo>
                                <a:cubicBezTo>
                                  <a:pt x="117" y="176"/>
                                  <a:pt x="117" y="176"/>
                                  <a:pt x="117" y="176"/>
                                </a:cubicBezTo>
                                <a:cubicBezTo>
                                  <a:pt x="70" y="109"/>
                                  <a:pt x="70" y="109"/>
                                  <a:pt x="70" y="109"/>
                                </a:cubicBezTo>
                                <a:cubicBezTo>
                                  <a:pt x="71" y="108"/>
                                  <a:pt x="71" y="108"/>
                                  <a:pt x="71" y="108"/>
                                </a:cubicBezTo>
                                <a:cubicBezTo>
                                  <a:pt x="89" y="132"/>
                                  <a:pt x="89" y="132"/>
                                  <a:pt x="89" y="132"/>
                                </a:cubicBezTo>
                                <a:cubicBezTo>
                                  <a:pt x="89" y="132"/>
                                  <a:pt x="89" y="132"/>
                                  <a:pt x="89" y="132"/>
                                </a:cubicBezTo>
                                <a:cubicBezTo>
                                  <a:pt x="90" y="134"/>
                                  <a:pt x="92" y="134"/>
                                  <a:pt x="94" y="133"/>
                                </a:cubicBezTo>
                                <a:cubicBezTo>
                                  <a:pt x="96" y="131"/>
                                  <a:pt x="97" y="129"/>
                                  <a:pt x="96" y="127"/>
                                </a:cubicBezTo>
                                <a:cubicBezTo>
                                  <a:pt x="96" y="127"/>
                                  <a:pt x="96" y="127"/>
                                  <a:pt x="96" y="127"/>
                                </a:cubicBezTo>
                                <a:close/>
                                <a:moveTo>
                                  <a:pt x="51" y="87"/>
                                </a:moveTo>
                                <a:cubicBezTo>
                                  <a:pt x="47" y="82"/>
                                  <a:pt x="41" y="80"/>
                                  <a:pt x="36" y="84"/>
                                </a:cubicBezTo>
                                <a:cubicBezTo>
                                  <a:pt x="31" y="87"/>
                                  <a:pt x="31" y="94"/>
                                  <a:pt x="34" y="98"/>
                                </a:cubicBezTo>
                                <a:cubicBezTo>
                                  <a:pt x="37" y="103"/>
                                  <a:pt x="43" y="105"/>
                                  <a:pt x="48" y="101"/>
                                </a:cubicBezTo>
                                <a:cubicBezTo>
                                  <a:pt x="53" y="98"/>
                                  <a:pt x="54" y="91"/>
                                  <a:pt x="51" y="87"/>
                                </a:cubicBezTo>
                                <a:close/>
                                <a:moveTo>
                                  <a:pt x="193" y="59"/>
                                </a:moveTo>
                                <a:cubicBezTo>
                                  <a:pt x="173" y="31"/>
                                  <a:pt x="173" y="31"/>
                                  <a:pt x="173" y="31"/>
                                </a:cubicBezTo>
                                <a:cubicBezTo>
                                  <a:pt x="173" y="31"/>
                                  <a:pt x="173" y="31"/>
                                  <a:pt x="173" y="31"/>
                                </a:cubicBezTo>
                                <a:cubicBezTo>
                                  <a:pt x="170" y="28"/>
                                  <a:pt x="163" y="23"/>
                                  <a:pt x="153" y="30"/>
                                </a:cubicBezTo>
                                <a:cubicBezTo>
                                  <a:pt x="140" y="39"/>
                                  <a:pt x="140" y="39"/>
                                  <a:pt x="140" y="39"/>
                                </a:cubicBezTo>
                                <a:cubicBezTo>
                                  <a:pt x="140" y="39"/>
                                  <a:pt x="128" y="47"/>
                                  <a:pt x="134" y="58"/>
                                </a:cubicBezTo>
                                <a:cubicBezTo>
                                  <a:pt x="134" y="58"/>
                                  <a:pt x="134" y="58"/>
                                  <a:pt x="134" y="58"/>
                                </a:cubicBezTo>
                                <a:cubicBezTo>
                                  <a:pt x="154" y="87"/>
                                  <a:pt x="154" y="87"/>
                                  <a:pt x="154" y="87"/>
                                </a:cubicBezTo>
                                <a:cubicBezTo>
                                  <a:pt x="154" y="87"/>
                                  <a:pt x="154" y="87"/>
                                  <a:pt x="154" y="87"/>
                                </a:cubicBezTo>
                                <a:cubicBezTo>
                                  <a:pt x="155" y="88"/>
                                  <a:pt x="158" y="88"/>
                                  <a:pt x="159" y="87"/>
                                </a:cubicBezTo>
                                <a:cubicBezTo>
                                  <a:pt x="161" y="86"/>
                                  <a:pt x="162" y="83"/>
                                  <a:pt x="161" y="81"/>
                                </a:cubicBezTo>
                                <a:cubicBezTo>
                                  <a:pt x="161" y="81"/>
                                  <a:pt x="161" y="81"/>
                                  <a:pt x="161" y="81"/>
                                </a:cubicBezTo>
                                <a:cubicBezTo>
                                  <a:pt x="144" y="57"/>
                                  <a:pt x="144" y="57"/>
                                  <a:pt x="144" y="57"/>
                                </a:cubicBezTo>
                                <a:cubicBezTo>
                                  <a:pt x="146" y="56"/>
                                  <a:pt x="146" y="56"/>
                                  <a:pt x="146" y="56"/>
                                </a:cubicBezTo>
                                <a:cubicBezTo>
                                  <a:pt x="192" y="123"/>
                                  <a:pt x="192" y="123"/>
                                  <a:pt x="192" y="123"/>
                                </a:cubicBezTo>
                                <a:cubicBezTo>
                                  <a:pt x="192" y="123"/>
                                  <a:pt x="192" y="123"/>
                                  <a:pt x="192" y="123"/>
                                </a:cubicBezTo>
                                <a:cubicBezTo>
                                  <a:pt x="195" y="125"/>
                                  <a:pt x="198" y="125"/>
                                  <a:pt x="201" y="124"/>
                                </a:cubicBezTo>
                                <a:cubicBezTo>
                                  <a:pt x="203" y="122"/>
                                  <a:pt x="204" y="118"/>
                                  <a:pt x="202" y="116"/>
                                </a:cubicBezTo>
                                <a:cubicBezTo>
                                  <a:pt x="202" y="116"/>
                                  <a:pt x="202" y="116"/>
                                  <a:pt x="202" y="116"/>
                                </a:cubicBezTo>
                                <a:cubicBezTo>
                                  <a:pt x="174" y="77"/>
                                  <a:pt x="174" y="77"/>
                                  <a:pt x="174" y="77"/>
                                </a:cubicBezTo>
                                <a:cubicBezTo>
                                  <a:pt x="176" y="75"/>
                                  <a:pt x="176" y="75"/>
                                  <a:pt x="176" y="75"/>
                                </a:cubicBezTo>
                                <a:cubicBezTo>
                                  <a:pt x="204" y="114"/>
                                  <a:pt x="204" y="114"/>
                                  <a:pt x="204" y="114"/>
                                </a:cubicBezTo>
                                <a:cubicBezTo>
                                  <a:pt x="204" y="114"/>
                                  <a:pt x="204" y="114"/>
                                  <a:pt x="204" y="114"/>
                                </a:cubicBezTo>
                                <a:cubicBezTo>
                                  <a:pt x="206" y="117"/>
                                  <a:pt x="209" y="118"/>
                                  <a:pt x="212" y="116"/>
                                </a:cubicBezTo>
                                <a:cubicBezTo>
                                  <a:pt x="214" y="114"/>
                                  <a:pt x="215" y="111"/>
                                  <a:pt x="214" y="108"/>
                                </a:cubicBezTo>
                                <a:cubicBezTo>
                                  <a:pt x="214" y="108"/>
                                  <a:pt x="214" y="108"/>
                                  <a:pt x="214" y="108"/>
                                </a:cubicBezTo>
                                <a:cubicBezTo>
                                  <a:pt x="167" y="41"/>
                                  <a:pt x="167" y="41"/>
                                  <a:pt x="167" y="41"/>
                                </a:cubicBezTo>
                                <a:cubicBezTo>
                                  <a:pt x="168" y="40"/>
                                  <a:pt x="168" y="40"/>
                                  <a:pt x="168" y="40"/>
                                </a:cubicBezTo>
                                <a:cubicBezTo>
                                  <a:pt x="185" y="64"/>
                                  <a:pt x="185" y="64"/>
                                  <a:pt x="185" y="64"/>
                                </a:cubicBezTo>
                                <a:cubicBezTo>
                                  <a:pt x="185" y="64"/>
                                  <a:pt x="185" y="64"/>
                                  <a:pt x="185" y="64"/>
                                </a:cubicBezTo>
                                <a:cubicBezTo>
                                  <a:pt x="187" y="66"/>
                                  <a:pt x="190" y="66"/>
                                  <a:pt x="191" y="65"/>
                                </a:cubicBezTo>
                                <a:cubicBezTo>
                                  <a:pt x="193" y="63"/>
                                  <a:pt x="194" y="61"/>
                                  <a:pt x="193" y="59"/>
                                </a:cubicBezTo>
                                <a:cubicBezTo>
                                  <a:pt x="193" y="59"/>
                                  <a:pt x="193" y="59"/>
                                  <a:pt x="193" y="59"/>
                                </a:cubicBezTo>
                                <a:close/>
                                <a:moveTo>
                                  <a:pt x="147" y="19"/>
                                </a:moveTo>
                                <a:cubicBezTo>
                                  <a:pt x="144" y="14"/>
                                  <a:pt x="138" y="13"/>
                                  <a:pt x="133" y="16"/>
                                </a:cubicBezTo>
                                <a:cubicBezTo>
                                  <a:pt x="128" y="19"/>
                                  <a:pt x="128" y="26"/>
                                  <a:pt x="131" y="30"/>
                                </a:cubicBezTo>
                                <a:cubicBezTo>
                                  <a:pt x="134" y="35"/>
                                  <a:pt x="140" y="37"/>
                                  <a:pt x="145" y="33"/>
                                </a:cubicBezTo>
                                <a:cubicBezTo>
                                  <a:pt x="150" y="30"/>
                                  <a:pt x="151" y="23"/>
                                  <a:pt x="147" y="19"/>
                                </a:cubicBezTo>
                                <a:close/>
                                <a:moveTo>
                                  <a:pt x="143" y="76"/>
                                </a:moveTo>
                                <a:cubicBezTo>
                                  <a:pt x="143" y="76"/>
                                  <a:pt x="143" y="76"/>
                                  <a:pt x="143" y="76"/>
                                </a:cubicBezTo>
                                <a:cubicBezTo>
                                  <a:pt x="115" y="54"/>
                                  <a:pt x="115" y="54"/>
                                  <a:pt x="115" y="54"/>
                                </a:cubicBezTo>
                                <a:cubicBezTo>
                                  <a:pt x="114" y="53"/>
                                  <a:pt x="114" y="53"/>
                                  <a:pt x="113" y="53"/>
                                </a:cubicBezTo>
                                <a:cubicBezTo>
                                  <a:pt x="113" y="52"/>
                                  <a:pt x="113" y="52"/>
                                  <a:pt x="113" y="52"/>
                                </a:cubicBezTo>
                                <a:cubicBezTo>
                                  <a:pt x="113" y="52"/>
                                  <a:pt x="113" y="52"/>
                                  <a:pt x="113" y="52"/>
                                </a:cubicBezTo>
                                <a:cubicBezTo>
                                  <a:pt x="109" y="50"/>
                                  <a:pt x="103" y="49"/>
                                  <a:pt x="96" y="54"/>
                                </a:cubicBezTo>
                                <a:cubicBezTo>
                                  <a:pt x="85" y="62"/>
                                  <a:pt x="85" y="62"/>
                                  <a:pt x="85" y="62"/>
                                </a:cubicBezTo>
                                <a:cubicBezTo>
                                  <a:pt x="85" y="62"/>
                                  <a:pt x="76" y="68"/>
                                  <a:pt x="78" y="77"/>
                                </a:cubicBezTo>
                                <a:cubicBezTo>
                                  <a:pt x="78" y="77"/>
                                  <a:pt x="78" y="77"/>
                                  <a:pt x="78" y="77"/>
                                </a:cubicBezTo>
                                <a:cubicBezTo>
                                  <a:pt x="78" y="77"/>
                                  <a:pt x="78" y="77"/>
                                  <a:pt x="78" y="77"/>
                                </a:cubicBezTo>
                                <a:cubicBezTo>
                                  <a:pt x="78" y="78"/>
                                  <a:pt x="78" y="78"/>
                                  <a:pt x="78" y="79"/>
                                </a:cubicBezTo>
                                <a:cubicBezTo>
                                  <a:pt x="89" y="114"/>
                                  <a:pt x="89" y="114"/>
                                  <a:pt x="89" y="114"/>
                                </a:cubicBezTo>
                                <a:cubicBezTo>
                                  <a:pt x="89" y="114"/>
                                  <a:pt x="89" y="114"/>
                                  <a:pt x="89" y="114"/>
                                </a:cubicBezTo>
                                <a:cubicBezTo>
                                  <a:pt x="90" y="116"/>
                                  <a:pt x="93" y="117"/>
                                  <a:pt x="96" y="117"/>
                                </a:cubicBezTo>
                                <a:cubicBezTo>
                                  <a:pt x="98" y="116"/>
                                  <a:pt x="100" y="114"/>
                                  <a:pt x="99" y="111"/>
                                </a:cubicBezTo>
                                <a:cubicBezTo>
                                  <a:pt x="99" y="111"/>
                                  <a:pt x="99" y="111"/>
                                  <a:pt x="99" y="111"/>
                                </a:cubicBezTo>
                                <a:cubicBezTo>
                                  <a:pt x="89" y="80"/>
                                  <a:pt x="89" y="80"/>
                                  <a:pt x="89" y="80"/>
                                </a:cubicBezTo>
                                <a:cubicBezTo>
                                  <a:pt x="91" y="78"/>
                                  <a:pt x="91" y="78"/>
                                  <a:pt x="91" y="78"/>
                                </a:cubicBezTo>
                                <a:cubicBezTo>
                                  <a:pt x="109" y="131"/>
                                  <a:pt x="109" y="131"/>
                                  <a:pt x="109" y="131"/>
                                </a:cubicBezTo>
                                <a:cubicBezTo>
                                  <a:pt x="120" y="123"/>
                                  <a:pt x="120" y="123"/>
                                  <a:pt x="120" y="123"/>
                                </a:cubicBezTo>
                                <a:cubicBezTo>
                                  <a:pt x="144" y="157"/>
                                  <a:pt x="144" y="157"/>
                                  <a:pt x="144" y="157"/>
                                </a:cubicBezTo>
                                <a:cubicBezTo>
                                  <a:pt x="144" y="157"/>
                                  <a:pt x="144" y="157"/>
                                  <a:pt x="144" y="157"/>
                                </a:cubicBezTo>
                                <a:cubicBezTo>
                                  <a:pt x="146" y="160"/>
                                  <a:pt x="150" y="160"/>
                                  <a:pt x="152" y="158"/>
                                </a:cubicBezTo>
                                <a:cubicBezTo>
                                  <a:pt x="155" y="157"/>
                                  <a:pt x="155" y="153"/>
                                  <a:pt x="154" y="151"/>
                                </a:cubicBezTo>
                                <a:cubicBezTo>
                                  <a:pt x="154" y="151"/>
                                  <a:pt x="154" y="151"/>
                                  <a:pt x="154" y="151"/>
                                </a:cubicBezTo>
                                <a:cubicBezTo>
                                  <a:pt x="130" y="116"/>
                                  <a:pt x="130" y="116"/>
                                  <a:pt x="130" y="116"/>
                                </a:cubicBezTo>
                                <a:cubicBezTo>
                                  <a:pt x="131" y="116"/>
                                  <a:pt x="131" y="116"/>
                                  <a:pt x="131" y="116"/>
                                </a:cubicBezTo>
                                <a:cubicBezTo>
                                  <a:pt x="131" y="115"/>
                                  <a:pt x="131" y="115"/>
                                  <a:pt x="131" y="115"/>
                                </a:cubicBezTo>
                                <a:cubicBezTo>
                                  <a:pt x="132" y="115"/>
                                  <a:pt x="132" y="115"/>
                                  <a:pt x="132" y="115"/>
                                </a:cubicBezTo>
                                <a:cubicBezTo>
                                  <a:pt x="156" y="149"/>
                                  <a:pt x="156" y="149"/>
                                  <a:pt x="156" y="149"/>
                                </a:cubicBezTo>
                                <a:cubicBezTo>
                                  <a:pt x="156" y="149"/>
                                  <a:pt x="156" y="149"/>
                                  <a:pt x="156" y="149"/>
                                </a:cubicBezTo>
                                <a:cubicBezTo>
                                  <a:pt x="158" y="151"/>
                                  <a:pt x="161" y="152"/>
                                  <a:pt x="164" y="150"/>
                                </a:cubicBezTo>
                                <a:cubicBezTo>
                                  <a:pt x="166" y="148"/>
                                  <a:pt x="167" y="145"/>
                                  <a:pt x="165" y="142"/>
                                </a:cubicBezTo>
                                <a:cubicBezTo>
                                  <a:pt x="165" y="142"/>
                                  <a:pt x="165" y="142"/>
                                  <a:pt x="165" y="142"/>
                                </a:cubicBezTo>
                                <a:cubicBezTo>
                                  <a:pt x="141" y="108"/>
                                  <a:pt x="141" y="108"/>
                                  <a:pt x="141" y="108"/>
                                </a:cubicBezTo>
                                <a:cubicBezTo>
                                  <a:pt x="153" y="100"/>
                                  <a:pt x="153" y="100"/>
                                  <a:pt x="153" y="100"/>
                                </a:cubicBezTo>
                                <a:cubicBezTo>
                                  <a:pt x="110" y="65"/>
                                  <a:pt x="110" y="65"/>
                                  <a:pt x="110" y="65"/>
                                </a:cubicBezTo>
                                <a:cubicBezTo>
                                  <a:pt x="112" y="64"/>
                                  <a:pt x="112" y="64"/>
                                  <a:pt x="112" y="64"/>
                                </a:cubicBezTo>
                                <a:cubicBezTo>
                                  <a:pt x="137" y="84"/>
                                  <a:pt x="137" y="84"/>
                                  <a:pt x="137" y="84"/>
                                </a:cubicBezTo>
                                <a:cubicBezTo>
                                  <a:pt x="137" y="84"/>
                                  <a:pt x="137" y="84"/>
                                  <a:pt x="137" y="84"/>
                                </a:cubicBezTo>
                                <a:cubicBezTo>
                                  <a:pt x="140" y="86"/>
                                  <a:pt x="143" y="85"/>
                                  <a:pt x="144" y="83"/>
                                </a:cubicBezTo>
                                <a:cubicBezTo>
                                  <a:pt x="146" y="81"/>
                                  <a:pt x="146" y="78"/>
                                  <a:pt x="143" y="76"/>
                                </a:cubicBezTo>
                                <a:close/>
                                <a:moveTo>
                                  <a:pt x="91" y="39"/>
                                </a:moveTo>
                                <a:cubicBezTo>
                                  <a:pt x="88" y="34"/>
                                  <a:pt x="80" y="32"/>
                                  <a:pt x="75" y="36"/>
                                </a:cubicBezTo>
                                <a:cubicBezTo>
                                  <a:pt x="70" y="40"/>
                                  <a:pt x="68" y="47"/>
                                  <a:pt x="72" y="53"/>
                                </a:cubicBezTo>
                                <a:cubicBezTo>
                                  <a:pt x="76" y="58"/>
                                  <a:pt x="83" y="59"/>
                                  <a:pt x="88" y="55"/>
                                </a:cubicBezTo>
                                <a:cubicBezTo>
                                  <a:pt x="94" y="52"/>
                                  <a:pt x="95" y="45"/>
                                  <a:pt x="91" y="39"/>
                                </a:cubicBezTo>
                                <a:close/>
                                <a:moveTo>
                                  <a:pt x="56" y="158"/>
                                </a:moveTo>
                                <a:cubicBezTo>
                                  <a:pt x="56" y="158"/>
                                  <a:pt x="56" y="158"/>
                                  <a:pt x="56" y="158"/>
                                </a:cubicBezTo>
                                <a:cubicBezTo>
                                  <a:pt x="34" y="141"/>
                                  <a:pt x="34" y="141"/>
                                  <a:pt x="34" y="141"/>
                                </a:cubicBezTo>
                                <a:cubicBezTo>
                                  <a:pt x="34" y="141"/>
                                  <a:pt x="34" y="140"/>
                                  <a:pt x="34" y="140"/>
                                </a:cubicBezTo>
                                <a:cubicBezTo>
                                  <a:pt x="33" y="140"/>
                                  <a:pt x="33" y="140"/>
                                  <a:pt x="33" y="140"/>
                                </a:cubicBezTo>
                                <a:cubicBezTo>
                                  <a:pt x="33" y="140"/>
                                  <a:pt x="33" y="140"/>
                                  <a:pt x="33" y="140"/>
                                </a:cubicBezTo>
                                <a:cubicBezTo>
                                  <a:pt x="30" y="138"/>
                                  <a:pt x="26" y="137"/>
                                  <a:pt x="21" y="141"/>
                                </a:cubicBezTo>
                                <a:cubicBezTo>
                                  <a:pt x="12" y="147"/>
                                  <a:pt x="12" y="147"/>
                                  <a:pt x="12" y="147"/>
                                </a:cubicBezTo>
                                <a:cubicBezTo>
                                  <a:pt x="12" y="147"/>
                                  <a:pt x="5" y="152"/>
                                  <a:pt x="6" y="159"/>
                                </a:cubicBezTo>
                                <a:cubicBezTo>
                                  <a:pt x="6" y="159"/>
                                  <a:pt x="6" y="159"/>
                                  <a:pt x="6" y="159"/>
                                </a:cubicBezTo>
                                <a:cubicBezTo>
                                  <a:pt x="6" y="159"/>
                                  <a:pt x="6" y="159"/>
                                  <a:pt x="6" y="159"/>
                                </a:cubicBezTo>
                                <a:cubicBezTo>
                                  <a:pt x="6" y="159"/>
                                  <a:pt x="7" y="160"/>
                                  <a:pt x="7" y="160"/>
                                </a:cubicBezTo>
                                <a:cubicBezTo>
                                  <a:pt x="15" y="187"/>
                                  <a:pt x="15" y="187"/>
                                  <a:pt x="15" y="187"/>
                                </a:cubicBezTo>
                                <a:cubicBezTo>
                                  <a:pt x="15" y="187"/>
                                  <a:pt x="15" y="187"/>
                                  <a:pt x="15" y="187"/>
                                </a:cubicBezTo>
                                <a:cubicBezTo>
                                  <a:pt x="16" y="189"/>
                                  <a:pt x="18" y="190"/>
                                  <a:pt x="20" y="189"/>
                                </a:cubicBezTo>
                                <a:cubicBezTo>
                                  <a:pt x="22" y="189"/>
                                  <a:pt x="23" y="187"/>
                                  <a:pt x="22" y="185"/>
                                </a:cubicBezTo>
                                <a:cubicBezTo>
                                  <a:pt x="22" y="185"/>
                                  <a:pt x="22" y="185"/>
                                  <a:pt x="22" y="185"/>
                                </a:cubicBezTo>
                                <a:cubicBezTo>
                                  <a:pt x="14" y="160"/>
                                  <a:pt x="14" y="160"/>
                                  <a:pt x="14" y="160"/>
                                </a:cubicBezTo>
                                <a:cubicBezTo>
                                  <a:pt x="16" y="159"/>
                                  <a:pt x="16" y="159"/>
                                  <a:pt x="16" y="159"/>
                                </a:cubicBezTo>
                                <a:cubicBezTo>
                                  <a:pt x="30" y="200"/>
                                  <a:pt x="30" y="200"/>
                                  <a:pt x="30" y="200"/>
                                </a:cubicBezTo>
                                <a:cubicBezTo>
                                  <a:pt x="39" y="194"/>
                                  <a:pt x="39" y="194"/>
                                  <a:pt x="39" y="194"/>
                                </a:cubicBezTo>
                                <a:cubicBezTo>
                                  <a:pt x="57" y="220"/>
                                  <a:pt x="57" y="220"/>
                                  <a:pt x="57" y="220"/>
                                </a:cubicBezTo>
                                <a:cubicBezTo>
                                  <a:pt x="57" y="219"/>
                                  <a:pt x="57" y="219"/>
                                  <a:pt x="57" y="219"/>
                                </a:cubicBezTo>
                                <a:cubicBezTo>
                                  <a:pt x="59" y="222"/>
                                  <a:pt x="61" y="222"/>
                                  <a:pt x="63" y="221"/>
                                </a:cubicBezTo>
                                <a:cubicBezTo>
                                  <a:pt x="65" y="219"/>
                                  <a:pt x="65" y="217"/>
                                  <a:pt x="64" y="215"/>
                                </a:cubicBezTo>
                                <a:cubicBezTo>
                                  <a:pt x="64" y="215"/>
                                  <a:pt x="64" y="215"/>
                                  <a:pt x="64" y="215"/>
                                </a:cubicBezTo>
                                <a:cubicBezTo>
                                  <a:pt x="46" y="189"/>
                                  <a:pt x="46" y="189"/>
                                  <a:pt x="46" y="189"/>
                                </a:cubicBezTo>
                                <a:cubicBezTo>
                                  <a:pt x="47" y="188"/>
                                  <a:pt x="47" y="188"/>
                                  <a:pt x="47" y="188"/>
                                </a:cubicBezTo>
                                <a:cubicBezTo>
                                  <a:pt x="47" y="188"/>
                                  <a:pt x="47" y="188"/>
                                  <a:pt x="47" y="188"/>
                                </a:cubicBezTo>
                                <a:cubicBezTo>
                                  <a:pt x="48" y="187"/>
                                  <a:pt x="48" y="187"/>
                                  <a:pt x="48" y="187"/>
                                </a:cubicBezTo>
                                <a:cubicBezTo>
                                  <a:pt x="66" y="213"/>
                                  <a:pt x="66" y="213"/>
                                  <a:pt x="66" y="213"/>
                                </a:cubicBezTo>
                                <a:cubicBezTo>
                                  <a:pt x="66" y="213"/>
                                  <a:pt x="66" y="213"/>
                                  <a:pt x="66" y="213"/>
                                </a:cubicBezTo>
                                <a:cubicBezTo>
                                  <a:pt x="67" y="215"/>
                                  <a:pt x="70" y="216"/>
                                  <a:pt x="72" y="215"/>
                                </a:cubicBezTo>
                                <a:cubicBezTo>
                                  <a:pt x="74" y="213"/>
                                  <a:pt x="74" y="211"/>
                                  <a:pt x="73" y="208"/>
                                </a:cubicBezTo>
                                <a:cubicBezTo>
                                  <a:pt x="73" y="208"/>
                                  <a:pt x="73" y="208"/>
                                  <a:pt x="73" y="208"/>
                                </a:cubicBezTo>
                                <a:cubicBezTo>
                                  <a:pt x="55" y="182"/>
                                  <a:pt x="55" y="182"/>
                                  <a:pt x="55" y="182"/>
                                </a:cubicBezTo>
                                <a:cubicBezTo>
                                  <a:pt x="64" y="176"/>
                                  <a:pt x="64" y="176"/>
                                  <a:pt x="64" y="176"/>
                                </a:cubicBezTo>
                                <a:cubicBezTo>
                                  <a:pt x="30" y="149"/>
                                  <a:pt x="30" y="149"/>
                                  <a:pt x="30" y="149"/>
                                </a:cubicBezTo>
                                <a:cubicBezTo>
                                  <a:pt x="32" y="148"/>
                                  <a:pt x="32" y="148"/>
                                  <a:pt x="32" y="148"/>
                                </a:cubicBezTo>
                                <a:cubicBezTo>
                                  <a:pt x="52" y="164"/>
                                  <a:pt x="52" y="164"/>
                                  <a:pt x="52" y="164"/>
                                </a:cubicBezTo>
                                <a:cubicBezTo>
                                  <a:pt x="52" y="164"/>
                                  <a:pt x="52" y="164"/>
                                  <a:pt x="52" y="164"/>
                                </a:cubicBezTo>
                                <a:cubicBezTo>
                                  <a:pt x="53" y="165"/>
                                  <a:pt x="56" y="165"/>
                                  <a:pt x="57" y="164"/>
                                </a:cubicBezTo>
                                <a:cubicBezTo>
                                  <a:pt x="58" y="162"/>
                                  <a:pt x="58" y="160"/>
                                  <a:pt x="56" y="158"/>
                                </a:cubicBezTo>
                                <a:close/>
                                <a:moveTo>
                                  <a:pt x="17" y="130"/>
                                </a:moveTo>
                                <a:cubicBezTo>
                                  <a:pt x="14" y="126"/>
                                  <a:pt x="9" y="125"/>
                                  <a:pt x="5" y="128"/>
                                </a:cubicBezTo>
                                <a:cubicBezTo>
                                  <a:pt x="0" y="131"/>
                                  <a:pt x="0" y="136"/>
                                  <a:pt x="2" y="140"/>
                                </a:cubicBezTo>
                                <a:cubicBezTo>
                                  <a:pt x="5" y="144"/>
                                  <a:pt x="11" y="146"/>
                                  <a:pt x="15" y="143"/>
                                </a:cubicBezTo>
                                <a:cubicBezTo>
                                  <a:pt x="19" y="140"/>
                                  <a:pt x="20" y="134"/>
                                  <a:pt x="17" y="130"/>
                                </a:cubicBezTo>
                                <a:close/>
                                <a:moveTo>
                                  <a:pt x="234" y="40"/>
                                </a:moveTo>
                                <a:cubicBezTo>
                                  <a:pt x="217" y="16"/>
                                  <a:pt x="217" y="16"/>
                                  <a:pt x="217" y="16"/>
                                </a:cubicBezTo>
                                <a:cubicBezTo>
                                  <a:pt x="217" y="16"/>
                                  <a:pt x="217" y="16"/>
                                  <a:pt x="217" y="16"/>
                                </a:cubicBezTo>
                                <a:cubicBezTo>
                                  <a:pt x="214" y="14"/>
                                  <a:pt x="208" y="9"/>
                                  <a:pt x="199" y="15"/>
                                </a:cubicBezTo>
                                <a:cubicBezTo>
                                  <a:pt x="189" y="23"/>
                                  <a:pt x="189" y="23"/>
                                  <a:pt x="189" y="23"/>
                                </a:cubicBezTo>
                                <a:cubicBezTo>
                                  <a:pt x="189" y="23"/>
                                  <a:pt x="178" y="30"/>
                                  <a:pt x="183" y="39"/>
                                </a:cubicBezTo>
                                <a:cubicBezTo>
                                  <a:pt x="183" y="39"/>
                                  <a:pt x="183" y="39"/>
                                  <a:pt x="183" y="39"/>
                                </a:cubicBezTo>
                                <a:cubicBezTo>
                                  <a:pt x="200" y="64"/>
                                  <a:pt x="200" y="64"/>
                                  <a:pt x="200" y="64"/>
                                </a:cubicBezTo>
                                <a:cubicBezTo>
                                  <a:pt x="200" y="64"/>
                                  <a:pt x="200" y="64"/>
                                  <a:pt x="200" y="64"/>
                                </a:cubicBezTo>
                                <a:cubicBezTo>
                                  <a:pt x="201" y="65"/>
                                  <a:pt x="204" y="65"/>
                                  <a:pt x="205" y="64"/>
                                </a:cubicBezTo>
                                <a:cubicBezTo>
                                  <a:pt x="207" y="63"/>
                                  <a:pt x="207" y="61"/>
                                  <a:pt x="206" y="60"/>
                                </a:cubicBezTo>
                                <a:cubicBezTo>
                                  <a:pt x="206" y="60"/>
                                  <a:pt x="206" y="60"/>
                                  <a:pt x="206" y="60"/>
                                </a:cubicBezTo>
                                <a:cubicBezTo>
                                  <a:pt x="192" y="39"/>
                                  <a:pt x="192" y="39"/>
                                  <a:pt x="192" y="39"/>
                                </a:cubicBezTo>
                                <a:cubicBezTo>
                                  <a:pt x="194" y="37"/>
                                  <a:pt x="194" y="37"/>
                                  <a:pt x="194" y="37"/>
                                </a:cubicBezTo>
                                <a:cubicBezTo>
                                  <a:pt x="234" y="94"/>
                                  <a:pt x="234" y="94"/>
                                  <a:pt x="234" y="94"/>
                                </a:cubicBezTo>
                                <a:cubicBezTo>
                                  <a:pt x="234" y="94"/>
                                  <a:pt x="234" y="94"/>
                                  <a:pt x="234" y="94"/>
                                </a:cubicBezTo>
                                <a:cubicBezTo>
                                  <a:pt x="236" y="97"/>
                                  <a:pt x="238" y="97"/>
                                  <a:pt x="241" y="96"/>
                                </a:cubicBezTo>
                                <a:cubicBezTo>
                                  <a:pt x="243" y="94"/>
                                  <a:pt x="243" y="92"/>
                                  <a:pt x="241" y="89"/>
                                </a:cubicBezTo>
                                <a:cubicBezTo>
                                  <a:pt x="241" y="89"/>
                                  <a:pt x="241" y="89"/>
                                  <a:pt x="241" y="89"/>
                                </a:cubicBezTo>
                                <a:cubicBezTo>
                                  <a:pt x="218" y="55"/>
                                  <a:pt x="218" y="55"/>
                                  <a:pt x="218" y="55"/>
                                </a:cubicBezTo>
                                <a:cubicBezTo>
                                  <a:pt x="220" y="54"/>
                                  <a:pt x="220" y="54"/>
                                  <a:pt x="220" y="54"/>
                                </a:cubicBezTo>
                                <a:cubicBezTo>
                                  <a:pt x="243" y="88"/>
                                  <a:pt x="243" y="88"/>
                                  <a:pt x="243" y="88"/>
                                </a:cubicBezTo>
                                <a:cubicBezTo>
                                  <a:pt x="243" y="88"/>
                                  <a:pt x="243" y="88"/>
                                  <a:pt x="243" y="88"/>
                                </a:cubicBezTo>
                                <a:cubicBezTo>
                                  <a:pt x="245" y="90"/>
                                  <a:pt x="248" y="90"/>
                                  <a:pt x="250" y="89"/>
                                </a:cubicBezTo>
                                <a:cubicBezTo>
                                  <a:pt x="252" y="87"/>
                                  <a:pt x="253" y="84"/>
                                  <a:pt x="252" y="82"/>
                                </a:cubicBezTo>
                                <a:cubicBezTo>
                                  <a:pt x="252" y="82"/>
                                  <a:pt x="252" y="82"/>
                                  <a:pt x="252" y="82"/>
                                </a:cubicBezTo>
                                <a:cubicBezTo>
                                  <a:pt x="212" y="25"/>
                                  <a:pt x="212" y="25"/>
                                  <a:pt x="212" y="25"/>
                                </a:cubicBezTo>
                                <a:cubicBezTo>
                                  <a:pt x="213" y="24"/>
                                  <a:pt x="213" y="24"/>
                                  <a:pt x="213" y="24"/>
                                </a:cubicBezTo>
                                <a:cubicBezTo>
                                  <a:pt x="228" y="45"/>
                                  <a:pt x="228" y="45"/>
                                  <a:pt x="228" y="45"/>
                                </a:cubicBezTo>
                                <a:cubicBezTo>
                                  <a:pt x="228" y="45"/>
                                  <a:pt x="228" y="45"/>
                                  <a:pt x="228" y="45"/>
                                </a:cubicBezTo>
                                <a:cubicBezTo>
                                  <a:pt x="229" y="46"/>
                                  <a:pt x="231" y="46"/>
                                  <a:pt x="233" y="45"/>
                                </a:cubicBezTo>
                                <a:cubicBezTo>
                                  <a:pt x="234" y="44"/>
                                  <a:pt x="235" y="42"/>
                                  <a:pt x="234" y="40"/>
                                </a:cubicBezTo>
                                <a:cubicBezTo>
                                  <a:pt x="234" y="40"/>
                                  <a:pt x="234" y="40"/>
                                  <a:pt x="234" y="40"/>
                                </a:cubicBezTo>
                                <a:close/>
                                <a:moveTo>
                                  <a:pt x="195" y="5"/>
                                </a:moveTo>
                                <a:cubicBezTo>
                                  <a:pt x="192" y="1"/>
                                  <a:pt x="187" y="0"/>
                                  <a:pt x="183" y="3"/>
                                </a:cubicBezTo>
                                <a:cubicBezTo>
                                  <a:pt x="179" y="6"/>
                                  <a:pt x="178" y="11"/>
                                  <a:pt x="181" y="15"/>
                                </a:cubicBezTo>
                                <a:cubicBezTo>
                                  <a:pt x="184" y="19"/>
                                  <a:pt x="189" y="21"/>
                                  <a:pt x="193" y="18"/>
                                </a:cubicBezTo>
                                <a:cubicBezTo>
                                  <a:pt x="197" y="15"/>
                                  <a:pt x="198" y="9"/>
                                  <a:pt x="195" y="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59"/>
                        <wps:cNvSpPr>
                          <a:spLocks noEditPoints="1"/>
                        </wps:cNvSpPr>
                        <wps:spPr bwMode="auto">
                          <a:xfrm>
                            <a:off x="13998575" y="258763"/>
                            <a:ext cx="720725" cy="723900"/>
                          </a:xfrm>
                          <a:custGeom>
                            <a:avLst/>
                            <a:gdLst>
                              <a:gd name="T0" fmla="*/ 192 w 192"/>
                              <a:gd name="T1" fmla="*/ 94 h 193"/>
                              <a:gd name="T2" fmla="*/ 187 w 192"/>
                              <a:gd name="T3" fmla="*/ 86 h 193"/>
                              <a:gd name="T4" fmla="*/ 171 w 192"/>
                              <a:gd name="T5" fmla="*/ 81 h 193"/>
                              <a:gd name="T6" fmla="*/ 169 w 192"/>
                              <a:gd name="T7" fmla="*/ 79 h 193"/>
                              <a:gd name="T8" fmla="*/ 154 w 192"/>
                              <a:gd name="T9" fmla="*/ 77 h 193"/>
                              <a:gd name="T10" fmla="*/ 92 w 192"/>
                              <a:gd name="T11" fmla="*/ 120 h 193"/>
                              <a:gd name="T12" fmla="*/ 89 w 192"/>
                              <a:gd name="T13" fmla="*/ 135 h 193"/>
                              <a:gd name="T14" fmla="*/ 91 w 192"/>
                              <a:gd name="T15" fmla="*/ 138 h 193"/>
                              <a:gd name="T16" fmla="*/ 90 w 192"/>
                              <a:gd name="T17" fmla="*/ 154 h 193"/>
                              <a:gd name="T18" fmla="*/ 96 w 192"/>
                              <a:gd name="T19" fmla="*/ 161 h 193"/>
                              <a:gd name="T20" fmla="*/ 192 w 192"/>
                              <a:gd name="T21" fmla="*/ 94 h 193"/>
                              <a:gd name="T22" fmla="*/ 102 w 192"/>
                              <a:gd name="T23" fmla="*/ 89 h 193"/>
                              <a:gd name="T24" fmla="*/ 121 w 192"/>
                              <a:gd name="T25" fmla="*/ 34 h 193"/>
                              <a:gd name="T26" fmla="*/ 105 w 192"/>
                              <a:gd name="T27" fmla="*/ 29 h 193"/>
                              <a:gd name="T28" fmla="*/ 86 w 192"/>
                              <a:gd name="T29" fmla="*/ 84 h 193"/>
                              <a:gd name="T30" fmla="*/ 102 w 192"/>
                              <a:gd name="T31" fmla="*/ 89 h 193"/>
                              <a:gd name="T32" fmla="*/ 82 w 192"/>
                              <a:gd name="T33" fmla="*/ 79 h 193"/>
                              <a:gd name="T34" fmla="*/ 99 w 192"/>
                              <a:gd name="T35" fmla="*/ 30 h 193"/>
                              <a:gd name="T36" fmla="*/ 72 w 192"/>
                              <a:gd name="T37" fmla="*/ 13 h 193"/>
                              <a:gd name="T38" fmla="*/ 40 w 192"/>
                              <a:gd name="T39" fmla="*/ 10 h 193"/>
                              <a:gd name="T40" fmla="*/ 23 w 192"/>
                              <a:gd name="T41" fmla="*/ 59 h 193"/>
                              <a:gd name="T42" fmla="*/ 50 w 192"/>
                              <a:gd name="T43" fmla="*/ 76 h 193"/>
                              <a:gd name="T44" fmla="*/ 82 w 192"/>
                              <a:gd name="T45" fmla="*/ 79 h 193"/>
                              <a:gd name="T46" fmla="*/ 17 w 192"/>
                              <a:gd name="T47" fmla="*/ 60 h 193"/>
                              <a:gd name="T48" fmla="*/ 36 w 192"/>
                              <a:gd name="T49" fmla="*/ 5 h 193"/>
                              <a:gd name="T50" fmla="*/ 20 w 192"/>
                              <a:gd name="T51" fmla="*/ 0 h 193"/>
                              <a:gd name="T52" fmla="*/ 1 w 192"/>
                              <a:gd name="T53" fmla="*/ 54 h 193"/>
                              <a:gd name="T54" fmla="*/ 17 w 192"/>
                              <a:gd name="T55" fmla="*/ 60 h 193"/>
                              <a:gd name="T56" fmla="*/ 2 w 192"/>
                              <a:gd name="T57" fmla="*/ 172 h 193"/>
                              <a:gd name="T58" fmla="*/ 2 w 192"/>
                              <a:gd name="T59" fmla="*/ 172 h 193"/>
                              <a:gd name="T60" fmla="*/ 2 w 192"/>
                              <a:gd name="T61" fmla="*/ 172 h 193"/>
                              <a:gd name="T62" fmla="*/ 11 w 192"/>
                              <a:gd name="T63" fmla="*/ 190 h 193"/>
                              <a:gd name="T64" fmla="*/ 29 w 192"/>
                              <a:gd name="T65" fmla="*/ 181 h 193"/>
                              <a:gd name="T66" fmla="*/ 29 w 192"/>
                              <a:gd name="T67" fmla="*/ 181 h 193"/>
                              <a:gd name="T68" fmla="*/ 29 w 192"/>
                              <a:gd name="T69" fmla="*/ 181 h 193"/>
                              <a:gd name="T70" fmla="*/ 62 w 192"/>
                              <a:gd name="T71" fmla="*/ 86 h 193"/>
                              <a:gd name="T72" fmla="*/ 35 w 192"/>
                              <a:gd name="T73" fmla="*/ 77 h 193"/>
                              <a:gd name="T74" fmla="*/ 2 w 192"/>
                              <a:gd name="T75" fmla="*/ 172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92" h="193">
                                <a:moveTo>
                                  <a:pt x="192" y="94"/>
                                </a:moveTo>
                                <a:cubicBezTo>
                                  <a:pt x="187" y="86"/>
                                  <a:pt x="187" y="86"/>
                                  <a:pt x="187" y="86"/>
                                </a:cubicBezTo>
                                <a:cubicBezTo>
                                  <a:pt x="187" y="86"/>
                                  <a:pt x="180" y="77"/>
                                  <a:pt x="171" y="81"/>
                                </a:cubicBezTo>
                                <a:cubicBezTo>
                                  <a:pt x="169" y="79"/>
                                  <a:pt x="169" y="79"/>
                                  <a:pt x="169" y="79"/>
                                </a:cubicBezTo>
                                <a:cubicBezTo>
                                  <a:pt x="169" y="79"/>
                                  <a:pt x="163" y="70"/>
                                  <a:pt x="154" y="77"/>
                                </a:cubicBezTo>
                                <a:cubicBezTo>
                                  <a:pt x="92" y="120"/>
                                  <a:pt x="92" y="120"/>
                                  <a:pt x="92" y="120"/>
                                </a:cubicBezTo>
                                <a:cubicBezTo>
                                  <a:pt x="92" y="120"/>
                                  <a:pt x="83" y="126"/>
                                  <a:pt x="89" y="135"/>
                                </a:cubicBezTo>
                                <a:cubicBezTo>
                                  <a:pt x="91" y="138"/>
                                  <a:pt x="91" y="138"/>
                                  <a:pt x="91" y="138"/>
                                </a:cubicBezTo>
                                <a:cubicBezTo>
                                  <a:pt x="88" y="141"/>
                                  <a:pt x="85" y="146"/>
                                  <a:pt x="90" y="154"/>
                                </a:cubicBezTo>
                                <a:cubicBezTo>
                                  <a:pt x="96" y="161"/>
                                  <a:pt x="96" y="161"/>
                                  <a:pt x="96" y="161"/>
                                </a:cubicBezTo>
                                <a:cubicBezTo>
                                  <a:pt x="192" y="94"/>
                                  <a:pt x="192" y="94"/>
                                  <a:pt x="192" y="94"/>
                                </a:cubicBezTo>
                                <a:close/>
                                <a:moveTo>
                                  <a:pt x="102" y="89"/>
                                </a:moveTo>
                                <a:cubicBezTo>
                                  <a:pt x="121" y="34"/>
                                  <a:pt x="121" y="34"/>
                                  <a:pt x="121" y="34"/>
                                </a:cubicBezTo>
                                <a:cubicBezTo>
                                  <a:pt x="105" y="29"/>
                                  <a:pt x="105" y="29"/>
                                  <a:pt x="105" y="29"/>
                                </a:cubicBezTo>
                                <a:cubicBezTo>
                                  <a:pt x="86" y="84"/>
                                  <a:pt x="86" y="84"/>
                                  <a:pt x="86" y="84"/>
                                </a:cubicBezTo>
                                <a:cubicBezTo>
                                  <a:pt x="102" y="89"/>
                                  <a:pt x="102" y="89"/>
                                  <a:pt x="102" y="89"/>
                                </a:cubicBezTo>
                                <a:close/>
                                <a:moveTo>
                                  <a:pt x="82" y="79"/>
                                </a:moveTo>
                                <a:cubicBezTo>
                                  <a:pt x="99" y="30"/>
                                  <a:pt x="99" y="30"/>
                                  <a:pt x="99" y="30"/>
                                </a:cubicBezTo>
                                <a:cubicBezTo>
                                  <a:pt x="92" y="23"/>
                                  <a:pt x="83" y="17"/>
                                  <a:pt x="72" y="13"/>
                                </a:cubicBezTo>
                                <a:cubicBezTo>
                                  <a:pt x="61" y="9"/>
                                  <a:pt x="50" y="8"/>
                                  <a:pt x="40" y="10"/>
                                </a:cubicBezTo>
                                <a:cubicBezTo>
                                  <a:pt x="23" y="59"/>
                                  <a:pt x="23" y="59"/>
                                  <a:pt x="23" y="59"/>
                                </a:cubicBezTo>
                                <a:cubicBezTo>
                                  <a:pt x="30" y="66"/>
                                  <a:pt x="39" y="72"/>
                                  <a:pt x="50" y="76"/>
                                </a:cubicBezTo>
                                <a:cubicBezTo>
                                  <a:pt x="61" y="80"/>
                                  <a:pt x="72" y="81"/>
                                  <a:pt x="82" y="79"/>
                                </a:cubicBezTo>
                                <a:close/>
                                <a:moveTo>
                                  <a:pt x="17" y="60"/>
                                </a:moveTo>
                                <a:cubicBezTo>
                                  <a:pt x="36" y="5"/>
                                  <a:pt x="36" y="5"/>
                                  <a:pt x="36" y="5"/>
                                </a:cubicBezTo>
                                <a:cubicBezTo>
                                  <a:pt x="20" y="0"/>
                                  <a:pt x="20" y="0"/>
                                  <a:pt x="20" y="0"/>
                                </a:cubicBezTo>
                                <a:cubicBezTo>
                                  <a:pt x="1" y="54"/>
                                  <a:pt x="1" y="54"/>
                                  <a:pt x="1" y="54"/>
                                </a:cubicBezTo>
                                <a:cubicBezTo>
                                  <a:pt x="17" y="60"/>
                                  <a:pt x="17" y="60"/>
                                  <a:pt x="17" y="60"/>
                                </a:cubicBezTo>
                                <a:close/>
                                <a:moveTo>
                                  <a:pt x="2" y="172"/>
                                </a:moveTo>
                                <a:cubicBezTo>
                                  <a:pt x="2" y="172"/>
                                  <a:pt x="2" y="172"/>
                                  <a:pt x="2" y="172"/>
                                </a:cubicBezTo>
                                <a:cubicBezTo>
                                  <a:pt x="2" y="172"/>
                                  <a:pt x="2" y="172"/>
                                  <a:pt x="2" y="172"/>
                                </a:cubicBezTo>
                                <a:cubicBezTo>
                                  <a:pt x="0" y="180"/>
                                  <a:pt x="4" y="188"/>
                                  <a:pt x="11" y="190"/>
                                </a:cubicBezTo>
                                <a:cubicBezTo>
                                  <a:pt x="18" y="193"/>
                                  <a:pt x="26" y="189"/>
                                  <a:pt x="29" y="181"/>
                                </a:cubicBezTo>
                                <a:cubicBezTo>
                                  <a:pt x="29" y="181"/>
                                  <a:pt x="29" y="181"/>
                                  <a:pt x="29" y="181"/>
                                </a:cubicBezTo>
                                <a:cubicBezTo>
                                  <a:pt x="29" y="181"/>
                                  <a:pt x="29" y="181"/>
                                  <a:pt x="29" y="181"/>
                                </a:cubicBezTo>
                                <a:cubicBezTo>
                                  <a:pt x="62" y="86"/>
                                  <a:pt x="62" y="86"/>
                                  <a:pt x="62" y="86"/>
                                </a:cubicBezTo>
                                <a:cubicBezTo>
                                  <a:pt x="35" y="77"/>
                                  <a:pt x="35" y="77"/>
                                  <a:pt x="35" y="77"/>
                                </a:cubicBezTo>
                                <a:cubicBezTo>
                                  <a:pt x="2" y="172"/>
                                  <a:pt x="2" y="172"/>
                                  <a:pt x="2" y="17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60"/>
                        <wps:cNvSpPr>
                          <a:spLocks noEditPoints="1"/>
                        </wps:cNvSpPr>
                        <wps:spPr bwMode="auto">
                          <a:xfrm>
                            <a:off x="19970750" y="352425"/>
                            <a:ext cx="1009650" cy="720725"/>
                          </a:xfrm>
                          <a:custGeom>
                            <a:avLst/>
                            <a:gdLst>
                              <a:gd name="T0" fmla="*/ 282 w 636"/>
                              <a:gd name="T1" fmla="*/ 0 h 454"/>
                              <a:gd name="T2" fmla="*/ 166 w 636"/>
                              <a:gd name="T3" fmla="*/ 80 h 454"/>
                              <a:gd name="T4" fmla="*/ 97 w 636"/>
                              <a:gd name="T5" fmla="*/ 298 h 454"/>
                              <a:gd name="T6" fmla="*/ 542 w 636"/>
                              <a:gd name="T7" fmla="*/ 220 h 454"/>
                              <a:gd name="T8" fmla="*/ 535 w 636"/>
                              <a:gd name="T9" fmla="*/ 116 h 454"/>
                              <a:gd name="T10" fmla="*/ 636 w 636"/>
                              <a:gd name="T11" fmla="*/ 153 h 454"/>
                              <a:gd name="T12" fmla="*/ 527 w 636"/>
                              <a:gd name="T13" fmla="*/ 0 h 454"/>
                              <a:gd name="T14" fmla="*/ 527 w 636"/>
                              <a:gd name="T15" fmla="*/ 0 h 454"/>
                              <a:gd name="T16" fmla="*/ 161 w 636"/>
                              <a:gd name="T17" fmla="*/ 350 h 454"/>
                              <a:gd name="T18" fmla="*/ 199 w 636"/>
                              <a:gd name="T19" fmla="*/ 302 h 454"/>
                              <a:gd name="T20" fmla="*/ 208 w 636"/>
                              <a:gd name="T21" fmla="*/ 317 h 454"/>
                              <a:gd name="T22" fmla="*/ 192 w 636"/>
                              <a:gd name="T23" fmla="*/ 293 h 454"/>
                              <a:gd name="T24" fmla="*/ 135 w 636"/>
                              <a:gd name="T25" fmla="*/ 309 h 454"/>
                              <a:gd name="T26" fmla="*/ 192 w 636"/>
                              <a:gd name="T27" fmla="*/ 293 h 454"/>
                              <a:gd name="T28" fmla="*/ 192 w 636"/>
                              <a:gd name="T29" fmla="*/ 293 h 454"/>
                              <a:gd name="T30" fmla="*/ 220 w 636"/>
                              <a:gd name="T31" fmla="*/ 309 h 454"/>
                              <a:gd name="T32" fmla="*/ 256 w 636"/>
                              <a:gd name="T33" fmla="*/ 262 h 454"/>
                              <a:gd name="T34" fmla="*/ 268 w 636"/>
                              <a:gd name="T35" fmla="*/ 276 h 454"/>
                              <a:gd name="T36" fmla="*/ 249 w 636"/>
                              <a:gd name="T37" fmla="*/ 253 h 454"/>
                              <a:gd name="T38" fmla="*/ 192 w 636"/>
                              <a:gd name="T39" fmla="*/ 269 h 454"/>
                              <a:gd name="T40" fmla="*/ 249 w 636"/>
                              <a:gd name="T41" fmla="*/ 253 h 454"/>
                              <a:gd name="T42" fmla="*/ 249 w 636"/>
                              <a:gd name="T43" fmla="*/ 253 h 454"/>
                              <a:gd name="T44" fmla="*/ 277 w 636"/>
                              <a:gd name="T45" fmla="*/ 269 h 454"/>
                              <a:gd name="T46" fmla="*/ 315 w 636"/>
                              <a:gd name="T47" fmla="*/ 220 h 454"/>
                              <a:gd name="T48" fmla="*/ 324 w 636"/>
                              <a:gd name="T49" fmla="*/ 236 h 454"/>
                              <a:gd name="T50" fmla="*/ 308 w 636"/>
                              <a:gd name="T51" fmla="*/ 210 h 454"/>
                              <a:gd name="T52" fmla="*/ 251 w 636"/>
                              <a:gd name="T53" fmla="*/ 229 h 454"/>
                              <a:gd name="T54" fmla="*/ 308 w 636"/>
                              <a:gd name="T55" fmla="*/ 210 h 454"/>
                              <a:gd name="T56" fmla="*/ 308 w 636"/>
                              <a:gd name="T57" fmla="*/ 210 h 454"/>
                              <a:gd name="T58" fmla="*/ 230 w 636"/>
                              <a:gd name="T59" fmla="*/ 198 h 454"/>
                              <a:gd name="T60" fmla="*/ 104 w 636"/>
                              <a:gd name="T61" fmla="*/ 57 h 454"/>
                              <a:gd name="T62" fmla="*/ 76 w 636"/>
                              <a:gd name="T63" fmla="*/ 75 h 454"/>
                              <a:gd name="T64" fmla="*/ 182 w 636"/>
                              <a:gd name="T65" fmla="*/ 231 h 454"/>
                              <a:gd name="T66" fmla="*/ 182 w 636"/>
                              <a:gd name="T67" fmla="*/ 231 h 454"/>
                              <a:gd name="T68" fmla="*/ 173 w 636"/>
                              <a:gd name="T69" fmla="*/ 239 h 454"/>
                              <a:gd name="T70" fmla="*/ 26 w 636"/>
                              <a:gd name="T71" fmla="*/ 73 h 454"/>
                              <a:gd name="T72" fmla="*/ 0 w 636"/>
                              <a:gd name="T73" fmla="*/ 92 h 454"/>
                              <a:gd name="T74" fmla="*/ 123 w 636"/>
                              <a:gd name="T75" fmla="*/ 274 h 454"/>
                              <a:gd name="T76" fmla="*/ 123 w 636"/>
                              <a:gd name="T77" fmla="*/ 27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36" h="454">
                                <a:moveTo>
                                  <a:pt x="527" y="0"/>
                                </a:moveTo>
                                <a:lnTo>
                                  <a:pt x="282" y="0"/>
                                </a:lnTo>
                                <a:lnTo>
                                  <a:pt x="338" y="80"/>
                                </a:lnTo>
                                <a:lnTo>
                                  <a:pt x="166" y="80"/>
                                </a:lnTo>
                                <a:lnTo>
                                  <a:pt x="246" y="196"/>
                                </a:lnTo>
                                <a:lnTo>
                                  <a:pt x="97" y="298"/>
                                </a:lnTo>
                                <a:lnTo>
                                  <a:pt x="206" y="454"/>
                                </a:lnTo>
                                <a:lnTo>
                                  <a:pt x="542" y="220"/>
                                </a:lnTo>
                                <a:lnTo>
                                  <a:pt x="492" y="146"/>
                                </a:lnTo>
                                <a:lnTo>
                                  <a:pt x="535" y="116"/>
                                </a:lnTo>
                                <a:lnTo>
                                  <a:pt x="584" y="189"/>
                                </a:lnTo>
                                <a:lnTo>
                                  <a:pt x="636" y="153"/>
                                </a:lnTo>
                                <a:lnTo>
                                  <a:pt x="527" y="0"/>
                                </a:lnTo>
                                <a:lnTo>
                                  <a:pt x="527" y="0"/>
                                </a:lnTo>
                                <a:lnTo>
                                  <a:pt x="527" y="0"/>
                                </a:lnTo>
                                <a:lnTo>
                                  <a:pt x="527" y="0"/>
                                </a:lnTo>
                                <a:close/>
                                <a:moveTo>
                                  <a:pt x="208" y="317"/>
                                </a:moveTo>
                                <a:lnTo>
                                  <a:pt x="161" y="350"/>
                                </a:lnTo>
                                <a:lnTo>
                                  <a:pt x="152" y="335"/>
                                </a:lnTo>
                                <a:lnTo>
                                  <a:pt x="199" y="302"/>
                                </a:lnTo>
                                <a:lnTo>
                                  <a:pt x="208" y="317"/>
                                </a:lnTo>
                                <a:lnTo>
                                  <a:pt x="208" y="317"/>
                                </a:lnTo>
                                <a:lnTo>
                                  <a:pt x="208" y="317"/>
                                </a:lnTo>
                                <a:close/>
                                <a:moveTo>
                                  <a:pt x="192" y="293"/>
                                </a:moveTo>
                                <a:lnTo>
                                  <a:pt x="145" y="326"/>
                                </a:lnTo>
                                <a:lnTo>
                                  <a:pt x="135" y="309"/>
                                </a:lnTo>
                                <a:lnTo>
                                  <a:pt x="182" y="276"/>
                                </a:lnTo>
                                <a:lnTo>
                                  <a:pt x="192" y="293"/>
                                </a:lnTo>
                                <a:lnTo>
                                  <a:pt x="192" y="293"/>
                                </a:lnTo>
                                <a:lnTo>
                                  <a:pt x="192" y="293"/>
                                </a:lnTo>
                                <a:close/>
                                <a:moveTo>
                                  <a:pt x="268" y="276"/>
                                </a:moveTo>
                                <a:lnTo>
                                  <a:pt x="220" y="309"/>
                                </a:lnTo>
                                <a:lnTo>
                                  <a:pt x="208" y="295"/>
                                </a:lnTo>
                                <a:lnTo>
                                  <a:pt x="256" y="262"/>
                                </a:lnTo>
                                <a:lnTo>
                                  <a:pt x="268" y="276"/>
                                </a:lnTo>
                                <a:lnTo>
                                  <a:pt x="268" y="276"/>
                                </a:lnTo>
                                <a:lnTo>
                                  <a:pt x="268" y="276"/>
                                </a:lnTo>
                                <a:close/>
                                <a:moveTo>
                                  <a:pt x="249" y="253"/>
                                </a:moveTo>
                                <a:lnTo>
                                  <a:pt x="201" y="286"/>
                                </a:lnTo>
                                <a:lnTo>
                                  <a:pt x="192" y="269"/>
                                </a:lnTo>
                                <a:lnTo>
                                  <a:pt x="239" y="236"/>
                                </a:lnTo>
                                <a:lnTo>
                                  <a:pt x="249" y="253"/>
                                </a:lnTo>
                                <a:lnTo>
                                  <a:pt x="249" y="253"/>
                                </a:lnTo>
                                <a:lnTo>
                                  <a:pt x="249" y="253"/>
                                </a:lnTo>
                                <a:close/>
                                <a:moveTo>
                                  <a:pt x="324" y="236"/>
                                </a:moveTo>
                                <a:lnTo>
                                  <a:pt x="277" y="269"/>
                                </a:lnTo>
                                <a:lnTo>
                                  <a:pt x="268" y="253"/>
                                </a:lnTo>
                                <a:lnTo>
                                  <a:pt x="315" y="220"/>
                                </a:lnTo>
                                <a:lnTo>
                                  <a:pt x="324" y="236"/>
                                </a:lnTo>
                                <a:lnTo>
                                  <a:pt x="324" y="236"/>
                                </a:lnTo>
                                <a:lnTo>
                                  <a:pt x="324" y="236"/>
                                </a:lnTo>
                                <a:close/>
                                <a:moveTo>
                                  <a:pt x="308" y="210"/>
                                </a:moveTo>
                                <a:lnTo>
                                  <a:pt x="260" y="243"/>
                                </a:lnTo>
                                <a:lnTo>
                                  <a:pt x="251" y="229"/>
                                </a:lnTo>
                                <a:lnTo>
                                  <a:pt x="298" y="196"/>
                                </a:lnTo>
                                <a:lnTo>
                                  <a:pt x="308" y="210"/>
                                </a:lnTo>
                                <a:lnTo>
                                  <a:pt x="308" y="210"/>
                                </a:lnTo>
                                <a:lnTo>
                                  <a:pt x="308" y="210"/>
                                </a:lnTo>
                                <a:close/>
                                <a:moveTo>
                                  <a:pt x="182" y="231"/>
                                </a:moveTo>
                                <a:lnTo>
                                  <a:pt x="230" y="198"/>
                                </a:lnTo>
                                <a:lnTo>
                                  <a:pt x="119" y="47"/>
                                </a:lnTo>
                                <a:lnTo>
                                  <a:pt x="104" y="57"/>
                                </a:lnTo>
                                <a:lnTo>
                                  <a:pt x="93" y="66"/>
                                </a:lnTo>
                                <a:lnTo>
                                  <a:pt x="76" y="75"/>
                                </a:lnTo>
                                <a:lnTo>
                                  <a:pt x="182" y="231"/>
                                </a:lnTo>
                                <a:lnTo>
                                  <a:pt x="182" y="231"/>
                                </a:lnTo>
                                <a:lnTo>
                                  <a:pt x="182" y="231"/>
                                </a:lnTo>
                                <a:lnTo>
                                  <a:pt x="182" y="231"/>
                                </a:lnTo>
                                <a:close/>
                                <a:moveTo>
                                  <a:pt x="123" y="274"/>
                                </a:moveTo>
                                <a:lnTo>
                                  <a:pt x="173" y="239"/>
                                </a:lnTo>
                                <a:lnTo>
                                  <a:pt x="43" y="61"/>
                                </a:lnTo>
                                <a:lnTo>
                                  <a:pt x="26" y="73"/>
                                </a:lnTo>
                                <a:lnTo>
                                  <a:pt x="17" y="80"/>
                                </a:lnTo>
                                <a:lnTo>
                                  <a:pt x="0" y="92"/>
                                </a:lnTo>
                                <a:lnTo>
                                  <a:pt x="123" y="274"/>
                                </a:lnTo>
                                <a:lnTo>
                                  <a:pt x="123" y="274"/>
                                </a:lnTo>
                                <a:lnTo>
                                  <a:pt x="123" y="274"/>
                                </a:lnTo>
                                <a:lnTo>
                                  <a:pt x="123" y="274"/>
                                </a:ln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 name="Freeform 61"/>
                        <wps:cNvSpPr>
                          <a:spLocks noEditPoints="1"/>
                        </wps:cNvSpPr>
                        <wps:spPr bwMode="auto">
                          <a:xfrm>
                            <a:off x="21629688" y="2239963"/>
                            <a:ext cx="769938" cy="809625"/>
                          </a:xfrm>
                          <a:custGeom>
                            <a:avLst/>
                            <a:gdLst>
                              <a:gd name="T0" fmla="*/ 29 w 205"/>
                              <a:gd name="T1" fmla="*/ 140 h 216"/>
                              <a:gd name="T2" fmla="*/ 37 w 205"/>
                              <a:gd name="T3" fmla="*/ 186 h 216"/>
                              <a:gd name="T4" fmla="*/ 48 w 205"/>
                              <a:gd name="T5" fmla="*/ 188 h 216"/>
                              <a:gd name="T6" fmla="*/ 75 w 205"/>
                              <a:gd name="T7" fmla="*/ 205 h 216"/>
                              <a:gd name="T8" fmla="*/ 96 w 205"/>
                              <a:gd name="T9" fmla="*/ 209 h 216"/>
                              <a:gd name="T10" fmla="*/ 130 w 205"/>
                              <a:gd name="T11" fmla="*/ 216 h 216"/>
                              <a:gd name="T12" fmla="*/ 152 w 205"/>
                              <a:gd name="T13" fmla="*/ 44 h 216"/>
                              <a:gd name="T14" fmla="*/ 67 w 205"/>
                              <a:gd name="T15" fmla="*/ 100 h 216"/>
                              <a:gd name="T16" fmla="*/ 62 w 205"/>
                              <a:gd name="T17" fmla="*/ 104 h 216"/>
                              <a:gd name="T18" fmla="*/ 45 w 205"/>
                              <a:gd name="T19" fmla="*/ 105 h 216"/>
                              <a:gd name="T20" fmla="*/ 40 w 205"/>
                              <a:gd name="T21" fmla="*/ 103 h 216"/>
                              <a:gd name="T22" fmla="*/ 38 w 205"/>
                              <a:gd name="T23" fmla="*/ 91 h 216"/>
                              <a:gd name="T24" fmla="*/ 30 w 205"/>
                              <a:gd name="T25" fmla="*/ 85 h 216"/>
                              <a:gd name="T26" fmla="*/ 39 w 205"/>
                              <a:gd name="T27" fmla="*/ 75 h 216"/>
                              <a:gd name="T28" fmla="*/ 40 w 205"/>
                              <a:gd name="T29" fmla="*/ 65 h 216"/>
                              <a:gd name="T30" fmla="*/ 52 w 205"/>
                              <a:gd name="T31" fmla="*/ 69 h 216"/>
                              <a:gd name="T32" fmla="*/ 61 w 205"/>
                              <a:gd name="T33" fmla="*/ 64 h 216"/>
                              <a:gd name="T34" fmla="*/ 64 w 205"/>
                              <a:gd name="T35" fmla="*/ 75 h 216"/>
                              <a:gd name="T36" fmla="*/ 74 w 205"/>
                              <a:gd name="T37" fmla="*/ 80 h 216"/>
                              <a:gd name="T38" fmla="*/ 66 w 205"/>
                              <a:gd name="T39" fmla="*/ 89 h 216"/>
                              <a:gd name="T40" fmla="*/ 137 w 205"/>
                              <a:gd name="T41" fmla="*/ 77 h 216"/>
                              <a:gd name="T42" fmla="*/ 129 w 205"/>
                              <a:gd name="T43" fmla="*/ 83 h 216"/>
                              <a:gd name="T44" fmla="*/ 131 w 205"/>
                              <a:gd name="T45" fmla="*/ 99 h 216"/>
                              <a:gd name="T46" fmla="*/ 120 w 205"/>
                              <a:gd name="T47" fmla="*/ 99 h 216"/>
                              <a:gd name="T48" fmla="*/ 115 w 205"/>
                              <a:gd name="T49" fmla="*/ 111 h 216"/>
                              <a:gd name="T50" fmla="*/ 109 w 205"/>
                              <a:gd name="T51" fmla="*/ 113 h 216"/>
                              <a:gd name="T52" fmla="*/ 93 w 205"/>
                              <a:gd name="T53" fmla="*/ 111 h 216"/>
                              <a:gd name="T54" fmla="*/ 87 w 205"/>
                              <a:gd name="T55" fmla="*/ 109 h 216"/>
                              <a:gd name="T56" fmla="*/ 75 w 205"/>
                              <a:gd name="T57" fmla="*/ 96 h 216"/>
                              <a:gd name="T58" fmla="*/ 72 w 205"/>
                              <a:gd name="T59" fmla="*/ 91 h 216"/>
                              <a:gd name="T60" fmla="*/ 71 w 205"/>
                              <a:gd name="T61" fmla="*/ 74 h 216"/>
                              <a:gd name="T62" fmla="*/ 72 w 205"/>
                              <a:gd name="T63" fmla="*/ 68 h 216"/>
                              <a:gd name="T64" fmla="*/ 82 w 205"/>
                              <a:gd name="T65" fmla="*/ 54 h 216"/>
                              <a:gd name="T66" fmla="*/ 87 w 205"/>
                              <a:gd name="T67" fmla="*/ 50 h 216"/>
                              <a:gd name="T68" fmla="*/ 104 w 205"/>
                              <a:gd name="T69" fmla="*/ 46 h 216"/>
                              <a:gd name="T70" fmla="*/ 110 w 205"/>
                              <a:gd name="T71" fmla="*/ 47 h 216"/>
                              <a:gd name="T72" fmla="*/ 125 w 205"/>
                              <a:gd name="T73" fmla="*/ 54 h 216"/>
                              <a:gd name="T74" fmla="*/ 129 w 205"/>
                              <a:gd name="T75" fmla="*/ 58 h 216"/>
                              <a:gd name="T76" fmla="*/ 137 w 205"/>
                              <a:gd name="T77" fmla="*/ 73 h 216"/>
                              <a:gd name="T78" fmla="*/ 55 w 205"/>
                              <a:gd name="T79" fmla="*/ 89 h 216"/>
                              <a:gd name="T80" fmla="*/ 57 w 205"/>
                              <a:gd name="T81" fmla="*/ 80 h 216"/>
                              <a:gd name="T82" fmla="*/ 97 w 205"/>
                              <a:gd name="T83" fmla="*/ 84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5" h="216">
                                <a:moveTo>
                                  <a:pt x="44" y="25"/>
                                </a:moveTo>
                                <a:cubicBezTo>
                                  <a:pt x="8" y="49"/>
                                  <a:pt x="0" y="98"/>
                                  <a:pt x="24" y="133"/>
                                </a:cubicBezTo>
                                <a:cubicBezTo>
                                  <a:pt x="26" y="135"/>
                                  <a:pt x="28" y="138"/>
                                  <a:pt x="29" y="140"/>
                                </a:cubicBezTo>
                                <a:cubicBezTo>
                                  <a:pt x="36" y="182"/>
                                  <a:pt x="36" y="182"/>
                                  <a:pt x="36" y="182"/>
                                </a:cubicBezTo>
                                <a:cubicBezTo>
                                  <a:pt x="36" y="182"/>
                                  <a:pt x="36" y="182"/>
                                  <a:pt x="36" y="182"/>
                                </a:cubicBezTo>
                                <a:cubicBezTo>
                                  <a:pt x="36" y="184"/>
                                  <a:pt x="36" y="185"/>
                                  <a:pt x="37" y="186"/>
                                </a:cubicBezTo>
                                <a:cubicBezTo>
                                  <a:pt x="39" y="189"/>
                                  <a:pt x="44" y="190"/>
                                  <a:pt x="48" y="188"/>
                                </a:cubicBezTo>
                                <a:cubicBezTo>
                                  <a:pt x="48" y="188"/>
                                  <a:pt x="48" y="188"/>
                                  <a:pt x="48" y="188"/>
                                </a:cubicBezTo>
                                <a:cubicBezTo>
                                  <a:pt x="48" y="188"/>
                                  <a:pt x="48" y="188"/>
                                  <a:pt x="48" y="188"/>
                                </a:cubicBezTo>
                                <a:cubicBezTo>
                                  <a:pt x="58" y="181"/>
                                  <a:pt x="58" y="181"/>
                                  <a:pt x="58" y="181"/>
                                </a:cubicBezTo>
                                <a:cubicBezTo>
                                  <a:pt x="75" y="205"/>
                                  <a:pt x="75" y="205"/>
                                  <a:pt x="75" y="205"/>
                                </a:cubicBezTo>
                                <a:cubicBezTo>
                                  <a:pt x="75" y="205"/>
                                  <a:pt x="75" y="205"/>
                                  <a:pt x="75" y="205"/>
                                </a:cubicBezTo>
                                <a:cubicBezTo>
                                  <a:pt x="75" y="205"/>
                                  <a:pt x="75" y="205"/>
                                  <a:pt x="75" y="205"/>
                                </a:cubicBezTo>
                                <a:cubicBezTo>
                                  <a:pt x="80" y="212"/>
                                  <a:pt x="89" y="214"/>
                                  <a:pt x="96" y="209"/>
                                </a:cubicBezTo>
                                <a:cubicBezTo>
                                  <a:pt x="96" y="209"/>
                                  <a:pt x="96" y="209"/>
                                  <a:pt x="96" y="209"/>
                                </a:cubicBezTo>
                                <a:cubicBezTo>
                                  <a:pt x="96" y="209"/>
                                  <a:pt x="96" y="209"/>
                                  <a:pt x="96" y="209"/>
                                </a:cubicBezTo>
                                <a:cubicBezTo>
                                  <a:pt x="115" y="195"/>
                                  <a:pt x="115" y="195"/>
                                  <a:pt x="115" y="195"/>
                                </a:cubicBezTo>
                                <a:cubicBezTo>
                                  <a:pt x="130" y="216"/>
                                  <a:pt x="130" y="216"/>
                                  <a:pt x="130" y="216"/>
                                </a:cubicBezTo>
                                <a:cubicBezTo>
                                  <a:pt x="205" y="163"/>
                                  <a:pt x="205" y="163"/>
                                  <a:pt x="205" y="163"/>
                                </a:cubicBezTo>
                                <a:cubicBezTo>
                                  <a:pt x="164" y="104"/>
                                  <a:pt x="164" y="104"/>
                                  <a:pt x="164" y="104"/>
                                </a:cubicBezTo>
                                <a:cubicBezTo>
                                  <a:pt x="168" y="84"/>
                                  <a:pt x="164" y="62"/>
                                  <a:pt x="152" y="44"/>
                                </a:cubicBezTo>
                                <a:cubicBezTo>
                                  <a:pt x="127" y="9"/>
                                  <a:pt x="78" y="0"/>
                                  <a:pt x="44" y="25"/>
                                </a:cubicBezTo>
                                <a:close/>
                                <a:moveTo>
                                  <a:pt x="65" y="92"/>
                                </a:moveTo>
                                <a:cubicBezTo>
                                  <a:pt x="67" y="100"/>
                                  <a:pt x="67" y="100"/>
                                  <a:pt x="67" y="100"/>
                                </a:cubicBezTo>
                                <a:cubicBezTo>
                                  <a:pt x="66" y="101"/>
                                  <a:pt x="66" y="101"/>
                                  <a:pt x="66" y="101"/>
                                </a:cubicBezTo>
                                <a:cubicBezTo>
                                  <a:pt x="65" y="102"/>
                                  <a:pt x="65" y="102"/>
                                  <a:pt x="65" y="102"/>
                                </a:cubicBezTo>
                                <a:cubicBezTo>
                                  <a:pt x="62" y="104"/>
                                  <a:pt x="62" y="104"/>
                                  <a:pt x="62" y="104"/>
                                </a:cubicBezTo>
                                <a:cubicBezTo>
                                  <a:pt x="55" y="99"/>
                                  <a:pt x="55" y="99"/>
                                  <a:pt x="55" y="99"/>
                                </a:cubicBezTo>
                                <a:cubicBezTo>
                                  <a:pt x="54" y="99"/>
                                  <a:pt x="52" y="99"/>
                                  <a:pt x="51" y="99"/>
                                </a:cubicBezTo>
                                <a:cubicBezTo>
                                  <a:pt x="45" y="105"/>
                                  <a:pt x="45" y="105"/>
                                  <a:pt x="45" y="105"/>
                                </a:cubicBezTo>
                                <a:cubicBezTo>
                                  <a:pt x="42" y="104"/>
                                  <a:pt x="42" y="104"/>
                                  <a:pt x="42" y="104"/>
                                </a:cubicBezTo>
                                <a:cubicBezTo>
                                  <a:pt x="41" y="103"/>
                                  <a:pt x="41" y="103"/>
                                  <a:pt x="41" y="103"/>
                                </a:cubicBezTo>
                                <a:cubicBezTo>
                                  <a:pt x="40" y="103"/>
                                  <a:pt x="40" y="103"/>
                                  <a:pt x="40" y="103"/>
                                </a:cubicBezTo>
                                <a:cubicBezTo>
                                  <a:pt x="41" y="94"/>
                                  <a:pt x="41" y="94"/>
                                  <a:pt x="41" y="94"/>
                                </a:cubicBezTo>
                                <a:cubicBezTo>
                                  <a:pt x="40" y="93"/>
                                  <a:pt x="40" y="93"/>
                                  <a:pt x="39" y="93"/>
                                </a:cubicBezTo>
                                <a:cubicBezTo>
                                  <a:pt x="39" y="92"/>
                                  <a:pt x="39" y="92"/>
                                  <a:pt x="38" y="91"/>
                                </a:cubicBezTo>
                                <a:cubicBezTo>
                                  <a:pt x="30" y="89"/>
                                  <a:pt x="30" y="89"/>
                                  <a:pt x="30" y="89"/>
                                </a:cubicBezTo>
                                <a:cubicBezTo>
                                  <a:pt x="30" y="85"/>
                                  <a:pt x="30" y="85"/>
                                  <a:pt x="30" y="85"/>
                                </a:cubicBezTo>
                                <a:cubicBezTo>
                                  <a:pt x="30" y="85"/>
                                  <a:pt x="30" y="85"/>
                                  <a:pt x="30" y="85"/>
                                </a:cubicBezTo>
                                <a:cubicBezTo>
                                  <a:pt x="30" y="83"/>
                                  <a:pt x="30" y="83"/>
                                  <a:pt x="30" y="83"/>
                                </a:cubicBezTo>
                                <a:cubicBezTo>
                                  <a:pt x="37" y="79"/>
                                  <a:pt x="37" y="79"/>
                                  <a:pt x="37" y="79"/>
                                </a:cubicBezTo>
                                <a:cubicBezTo>
                                  <a:pt x="38" y="78"/>
                                  <a:pt x="38" y="77"/>
                                  <a:pt x="39" y="75"/>
                                </a:cubicBezTo>
                                <a:cubicBezTo>
                                  <a:pt x="37" y="67"/>
                                  <a:pt x="37" y="67"/>
                                  <a:pt x="37" y="67"/>
                                </a:cubicBezTo>
                                <a:cubicBezTo>
                                  <a:pt x="40" y="66"/>
                                  <a:pt x="40" y="66"/>
                                  <a:pt x="40" y="66"/>
                                </a:cubicBezTo>
                                <a:cubicBezTo>
                                  <a:pt x="40" y="65"/>
                                  <a:pt x="40" y="65"/>
                                  <a:pt x="40" y="65"/>
                                </a:cubicBezTo>
                                <a:cubicBezTo>
                                  <a:pt x="42" y="64"/>
                                  <a:pt x="42" y="64"/>
                                  <a:pt x="42" y="64"/>
                                </a:cubicBezTo>
                                <a:cubicBezTo>
                                  <a:pt x="49" y="69"/>
                                  <a:pt x="49" y="69"/>
                                  <a:pt x="49" y="69"/>
                                </a:cubicBezTo>
                                <a:cubicBezTo>
                                  <a:pt x="50" y="69"/>
                                  <a:pt x="51" y="69"/>
                                  <a:pt x="52" y="69"/>
                                </a:cubicBezTo>
                                <a:cubicBezTo>
                                  <a:pt x="59" y="63"/>
                                  <a:pt x="59" y="63"/>
                                  <a:pt x="59" y="63"/>
                                </a:cubicBezTo>
                                <a:cubicBezTo>
                                  <a:pt x="60" y="64"/>
                                  <a:pt x="60" y="64"/>
                                  <a:pt x="60" y="64"/>
                                </a:cubicBezTo>
                                <a:cubicBezTo>
                                  <a:pt x="61" y="64"/>
                                  <a:pt x="61" y="64"/>
                                  <a:pt x="61" y="64"/>
                                </a:cubicBezTo>
                                <a:cubicBezTo>
                                  <a:pt x="64" y="66"/>
                                  <a:pt x="64" y="66"/>
                                  <a:pt x="64" y="66"/>
                                </a:cubicBezTo>
                                <a:cubicBezTo>
                                  <a:pt x="63" y="73"/>
                                  <a:pt x="63" y="73"/>
                                  <a:pt x="63" y="73"/>
                                </a:cubicBezTo>
                                <a:cubicBezTo>
                                  <a:pt x="64" y="74"/>
                                  <a:pt x="64" y="75"/>
                                  <a:pt x="64" y="75"/>
                                </a:cubicBezTo>
                                <a:cubicBezTo>
                                  <a:pt x="65" y="76"/>
                                  <a:pt x="65" y="76"/>
                                  <a:pt x="66" y="77"/>
                                </a:cubicBezTo>
                                <a:cubicBezTo>
                                  <a:pt x="73" y="79"/>
                                  <a:pt x="73" y="79"/>
                                  <a:pt x="73" y="79"/>
                                </a:cubicBezTo>
                                <a:cubicBezTo>
                                  <a:pt x="74" y="80"/>
                                  <a:pt x="74" y="80"/>
                                  <a:pt x="74" y="80"/>
                                </a:cubicBezTo>
                                <a:cubicBezTo>
                                  <a:pt x="74" y="82"/>
                                  <a:pt x="74" y="82"/>
                                  <a:pt x="74" y="82"/>
                                </a:cubicBezTo>
                                <a:cubicBezTo>
                                  <a:pt x="74" y="85"/>
                                  <a:pt x="74" y="85"/>
                                  <a:pt x="74" y="85"/>
                                </a:cubicBezTo>
                                <a:cubicBezTo>
                                  <a:pt x="66" y="89"/>
                                  <a:pt x="66" y="89"/>
                                  <a:pt x="66" y="89"/>
                                </a:cubicBezTo>
                                <a:cubicBezTo>
                                  <a:pt x="66" y="90"/>
                                  <a:pt x="65" y="91"/>
                                  <a:pt x="65" y="92"/>
                                </a:cubicBezTo>
                                <a:close/>
                                <a:moveTo>
                                  <a:pt x="137" y="73"/>
                                </a:moveTo>
                                <a:cubicBezTo>
                                  <a:pt x="137" y="77"/>
                                  <a:pt x="137" y="77"/>
                                  <a:pt x="137" y="77"/>
                                </a:cubicBezTo>
                                <a:cubicBezTo>
                                  <a:pt x="137" y="78"/>
                                  <a:pt x="137" y="78"/>
                                  <a:pt x="137" y="78"/>
                                </a:cubicBezTo>
                                <a:cubicBezTo>
                                  <a:pt x="137" y="79"/>
                                  <a:pt x="137" y="79"/>
                                  <a:pt x="137" y="79"/>
                                </a:cubicBezTo>
                                <a:cubicBezTo>
                                  <a:pt x="129" y="83"/>
                                  <a:pt x="129" y="83"/>
                                  <a:pt x="129" y="83"/>
                                </a:cubicBezTo>
                                <a:cubicBezTo>
                                  <a:pt x="129" y="85"/>
                                  <a:pt x="128" y="87"/>
                                  <a:pt x="128" y="88"/>
                                </a:cubicBezTo>
                                <a:cubicBezTo>
                                  <a:pt x="133" y="96"/>
                                  <a:pt x="133" y="96"/>
                                  <a:pt x="133" y="96"/>
                                </a:cubicBezTo>
                                <a:cubicBezTo>
                                  <a:pt x="131" y="99"/>
                                  <a:pt x="131" y="99"/>
                                  <a:pt x="131" y="99"/>
                                </a:cubicBezTo>
                                <a:cubicBezTo>
                                  <a:pt x="131" y="100"/>
                                  <a:pt x="131" y="100"/>
                                  <a:pt x="131" y="100"/>
                                </a:cubicBezTo>
                                <a:cubicBezTo>
                                  <a:pt x="130" y="101"/>
                                  <a:pt x="130" y="101"/>
                                  <a:pt x="130" y="101"/>
                                </a:cubicBezTo>
                                <a:cubicBezTo>
                                  <a:pt x="120" y="99"/>
                                  <a:pt x="120" y="99"/>
                                  <a:pt x="120" y="99"/>
                                </a:cubicBezTo>
                                <a:cubicBezTo>
                                  <a:pt x="120" y="99"/>
                                  <a:pt x="119" y="99"/>
                                  <a:pt x="118" y="100"/>
                                </a:cubicBezTo>
                                <a:cubicBezTo>
                                  <a:pt x="118" y="100"/>
                                  <a:pt x="117" y="101"/>
                                  <a:pt x="116" y="102"/>
                                </a:cubicBezTo>
                                <a:cubicBezTo>
                                  <a:pt x="115" y="111"/>
                                  <a:pt x="115" y="111"/>
                                  <a:pt x="115" y="111"/>
                                </a:cubicBezTo>
                                <a:cubicBezTo>
                                  <a:pt x="114" y="111"/>
                                  <a:pt x="114" y="111"/>
                                  <a:pt x="114" y="111"/>
                                </a:cubicBezTo>
                                <a:cubicBezTo>
                                  <a:pt x="113" y="112"/>
                                  <a:pt x="113" y="112"/>
                                  <a:pt x="113" y="112"/>
                                </a:cubicBezTo>
                                <a:cubicBezTo>
                                  <a:pt x="109" y="113"/>
                                  <a:pt x="109" y="113"/>
                                  <a:pt x="109" y="113"/>
                                </a:cubicBezTo>
                                <a:cubicBezTo>
                                  <a:pt x="104" y="105"/>
                                  <a:pt x="104" y="105"/>
                                  <a:pt x="104" y="105"/>
                                </a:cubicBezTo>
                                <a:cubicBezTo>
                                  <a:pt x="103" y="105"/>
                                  <a:pt x="101" y="104"/>
                                  <a:pt x="99" y="104"/>
                                </a:cubicBezTo>
                                <a:cubicBezTo>
                                  <a:pt x="93" y="111"/>
                                  <a:pt x="93" y="111"/>
                                  <a:pt x="93" y="111"/>
                                </a:cubicBezTo>
                                <a:cubicBezTo>
                                  <a:pt x="91" y="110"/>
                                  <a:pt x="91" y="110"/>
                                  <a:pt x="91" y="110"/>
                                </a:cubicBezTo>
                                <a:cubicBezTo>
                                  <a:pt x="91" y="110"/>
                                  <a:pt x="91" y="110"/>
                                  <a:pt x="91" y="110"/>
                                </a:cubicBezTo>
                                <a:cubicBezTo>
                                  <a:pt x="87" y="109"/>
                                  <a:pt x="87" y="109"/>
                                  <a:pt x="87" y="109"/>
                                </a:cubicBezTo>
                                <a:cubicBezTo>
                                  <a:pt x="88" y="99"/>
                                  <a:pt x="88" y="99"/>
                                  <a:pt x="88" y="99"/>
                                </a:cubicBezTo>
                                <a:cubicBezTo>
                                  <a:pt x="87" y="98"/>
                                  <a:pt x="86" y="97"/>
                                  <a:pt x="84" y="96"/>
                                </a:cubicBezTo>
                                <a:cubicBezTo>
                                  <a:pt x="75" y="96"/>
                                  <a:pt x="75" y="96"/>
                                  <a:pt x="75" y="96"/>
                                </a:cubicBezTo>
                                <a:cubicBezTo>
                                  <a:pt x="74" y="95"/>
                                  <a:pt x="74" y="95"/>
                                  <a:pt x="74" y="95"/>
                                </a:cubicBezTo>
                                <a:cubicBezTo>
                                  <a:pt x="74" y="94"/>
                                  <a:pt x="74" y="94"/>
                                  <a:pt x="74" y="94"/>
                                </a:cubicBezTo>
                                <a:cubicBezTo>
                                  <a:pt x="72" y="91"/>
                                  <a:pt x="72" y="91"/>
                                  <a:pt x="72" y="91"/>
                                </a:cubicBezTo>
                                <a:cubicBezTo>
                                  <a:pt x="79" y="84"/>
                                  <a:pt x="79" y="84"/>
                                  <a:pt x="79" y="84"/>
                                </a:cubicBezTo>
                                <a:cubicBezTo>
                                  <a:pt x="79" y="83"/>
                                  <a:pt x="79" y="81"/>
                                  <a:pt x="79" y="80"/>
                                </a:cubicBezTo>
                                <a:cubicBezTo>
                                  <a:pt x="71" y="74"/>
                                  <a:pt x="71" y="74"/>
                                  <a:pt x="71" y="74"/>
                                </a:cubicBezTo>
                                <a:cubicBezTo>
                                  <a:pt x="71" y="72"/>
                                  <a:pt x="71" y="72"/>
                                  <a:pt x="71" y="72"/>
                                </a:cubicBezTo>
                                <a:cubicBezTo>
                                  <a:pt x="71" y="72"/>
                                  <a:pt x="71" y="72"/>
                                  <a:pt x="71" y="72"/>
                                </a:cubicBezTo>
                                <a:cubicBezTo>
                                  <a:pt x="72" y="68"/>
                                  <a:pt x="72" y="68"/>
                                  <a:pt x="72" y="68"/>
                                </a:cubicBezTo>
                                <a:cubicBezTo>
                                  <a:pt x="82" y="67"/>
                                  <a:pt x="82" y="67"/>
                                  <a:pt x="82" y="67"/>
                                </a:cubicBezTo>
                                <a:cubicBezTo>
                                  <a:pt x="83" y="65"/>
                                  <a:pt x="84" y="64"/>
                                  <a:pt x="85" y="63"/>
                                </a:cubicBezTo>
                                <a:cubicBezTo>
                                  <a:pt x="82" y="54"/>
                                  <a:pt x="82" y="54"/>
                                  <a:pt x="82" y="54"/>
                                </a:cubicBezTo>
                                <a:cubicBezTo>
                                  <a:pt x="85" y="52"/>
                                  <a:pt x="85" y="52"/>
                                  <a:pt x="85" y="52"/>
                                </a:cubicBezTo>
                                <a:cubicBezTo>
                                  <a:pt x="86" y="51"/>
                                  <a:pt x="86" y="51"/>
                                  <a:pt x="86" y="51"/>
                                </a:cubicBezTo>
                                <a:cubicBezTo>
                                  <a:pt x="87" y="50"/>
                                  <a:pt x="87" y="50"/>
                                  <a:pt x="87" y="50"/>
                                </a:cubicBezTo>
                                <a:cubicBezTo>
                                  <a:pt x="95" y="56"/>
                                  <a:pt x="95" y="56"/>
                                  <a:pt x="95" y="56"/>
                                </a:cubicBezTo>
                                <a:cubicBezTo>
                                  <a:pt x="97" y="55"/>
                                  <a:pt x="98" y="55"/>
                                  <a:pt x="100" y="54"/>
                                </a:cubicBezTo>
                                <a:cubicBezTo>
                                  <a:pt x="104" y="46"/>
                                  <a:pt x="104" y="46"/>
                                  <a:pt x="104" y="46"/>
                                </a:cubicBezTo>
                                <a:cubicBezTo>
                                  <a:pt x="107" y="47"/>
                                  <a:pt x="107" y="47"/>
                                  <a:pt x="107" y="47"/>
                                </a:cubicBezTo>
                                <a:cubicBezTo>
                                  <a:pt x="108" y="46"/>
                                  <a:pt x="108" y="46"/>
                                  <a:pt x="108" y="46"/>
                                </a:cubicBezTo>
                                <a:cubicBezTo>
                                  <a:pt x="110" y="47"/>
                                  <a:pt x="110" y="47"/>
                                  <a:pt x="110" y="47"/>
                                </a:cubicBezTo>
                                <a:cubicBezTo>
                                  <a:pt x="112" y="56"/>
                                  <a:pt x="112" y="56"/>
                                  <a:pt x="112" y="56"/>
                                </a:cubicBezTo>
                                <a:cubicBezTo>
                                  <a:pt x="114" y="56"/>
                                  <a:pt x="116" y="57"/>
                                  <a:pt x="117" y="58"/>
                                </a:cubicBezTo>
                                <a:cubicBezTo>
                                  <a:pt x="125" y="54"/>
                                  <a:pt x="125" y="54"/>
                                  <a:pt x="125" y="54"/>
                                </a:cubicBezTo>
                                <a:cubicBezTo>
                                  <a:pt x="128" y="56"/>
                                  <a:pt x="128" y="56"/>
                                  <a:pt x="128" y="56"/>
                                </a:cubicBezTo>
                                <a:cubicBezTo>
                                  <a:pt x="128" y="57"/>
                                  <a:pt x="128" y="57"/>
                                  <a:pt x="128" y="57"/>
                                </a:cubicBezTo>
                                <a:cubicBezTo>
                                  <a:pt x="129" y="58"/>
                                  <a:pt x="129" y="58"/>
                                  <a:pt x="129" y="58"/>
                                </a:cubicBezTo>
                                <a:cubicBezTo>
                                  <a:pt x="126" y="66"/>
                                  <a:pt x="126" y="66"/>
                                  <a:pt x="126" y="66"/>
                                </a:cubicBezTo>
                                <a:cubicBezTo>
                                  <a:pt x="127" y="68"/>
                                  <a:pt x="128" y="70"/>
                                  <a:pt x="128" y="71"/>
                                </a:cubicBezTo>
                                <a:cubicBezTo>
                                  <a:pt x="137" y="73"/>
                                  <a:pt x="137" y="73"/>
                                  <a:pt x="137" y="73"/>
                                </a:cubicBezTo>
                                <a:cubicBezTo>
                                  <a:pt x="137" y="73"/>
                                  <a:pt x="137" y="73"/>
                                  <a:pt x="137" y="73"/>
                                </a:cubicBezTo>
                                <a:close/>
                                <a:moveTo>
                                  <a:pt x="57" y="80"/>
                                </a:moveTo>
                                <a:cubicBezTo>
                                  <a:pt x="59" y="83"/>
                                  <a:pt x="58" y="87"/>
                                  <a:pt x="55" y="89"/>
                                </a:cubicBezTo>
                                <a:cubicBezTo>
                                  <a:pt x="53" y="91"/>
                                  <a:pt x="49" y="90"/>
                                  <a:pt x="47" y="87"/>
                                </a:cubicBezTo>
                                <a:cubicBezTo>
                                  <a:pt x="45" y="85"/>
                                  <a:pt x="46" y="81"/>
                                  <a:pt x="48" y="79"/>
                                </a:cubicBezTo>
                                <a:cubicBezTo>
                                  <a:pt x="51" y="77"/>
                                  <a:pt x="55" y="78"/>
                                  <a:pt x="57" y="80"/>
                                </a:cubicBezTo>
                                <a:close/>
                                <a:moveTo>
                                  <a:pt x="111" y="75"/>
                                </a:moveTo>
                                <a:cubicBezTo>
                                  <a:pt x="113" y="79"/>
                                  <a:pt x="112" y="84"/>
                                  <a:pt x="109" y="86"/>
                                </a:cubicBezTo>
                                <a:cubicBezTo>
                                  <a:pt x="105" y="89"/>
                                  <a:pt x="100" y="88"/>
                                  <a:pt x="97" y="84"/>
                                </a:cubicBezTo>
                                <a:cubicBezTo>
                                  <a:pt x="94" y="80"/>
                                  <a:pt x="95" y="75"/>
                                  <a:pt x="99" y="73"/>
                                </a:cubicBezTo>
                                <a:cubicBezTo>
                                  <a:pt x="103" y="70"/>
                                  <a:pt x="108" y="71"/>
                                  <a:pt x="111" y="7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 name="Freeform 62"/>
                        <wps:cNvSpPr>
                          <a:spLocks noEditPoints="1"/>
                        </wps:cNvSpPr>
                        <wps:spPr bwMode="auto">
                          <a:xfrm>
                            <a:off x="21990050" y="0"/>
                            <a:ext cx="1163638" cy="974725"/>
                          </a:xfrm>
                          <a:custGeom>
                            <a:avLst/>
                            <a:gdLst>
                              <a:gd name="T0" fmla="*/ 184 w 310"/>
                              <a:gd name="T1" fmla="*/ 51 h 260"/>
                              <a:gd name="T2" fmla="*/ 134 w 310"/>
                              <a:gd name="T3" fmla="*/ 86 h 260"/>
                              <a:gd name="T4" fmla="*/ 86 w 310"/>
                              <a:gd name="T5" fmla="*/ 132 h 260"/>
                              <a:gd name="T6" fmla="*/ 1 w 310"/>
                              <a:gd name="T7" fmla="*/ 155 h 260"/>
                              <a:gd name="T8" fmla="*/ 93 w 310"/>
                              <a:gd name="T9" fmla="*/ 243 h 260"/>
                              <a:gd name="T10" fmla="*/ 123 w 310"/>
                              <a:gd name="T11" fmla="*/ 232 h 260"/>
                              <a:gd name="T12" fmla="*/ 156 w 310"/>
                              <a:gd name="T13" fmla="*/ 236 h 260"/>
                              <a:gd name="T14" fmla="*/ 192 w 310"/>
                              <a:gd name="T15" fmla="*/ 229 h 260"/>
                              <a:gd name="T16" fmla="*/ 222 w 310"/>
                              <a:gd name="T17" fmla="*/ 211 h 260"/>
                              <a:gd name="T18" fmla="*/ 233 w 310"/>
                              <a:gd name="T19" fmla="*/ 186 h 260"/>
                              <a:gd name="T20" fmla="*/ 242 w 310"/>
                              <a:gd name="T21" fmla="*/ 161 h 260"/>
                              <a:gd name="T22" fmla="*/ 252 w 310"/>
                              <a:gd name="T23" fmla="*/ 135 h 260"/>
                              <a:gd name="T24" fmla="*/ 268 w 310"/>
                              <a:gd name="T25" fmla="*/ 120 h 260"/>
                              <a:gd name="T26" fmla="*/ 75 w 310"/>
                              <a:gd name="T27" fmla="*/ 238 h 260"/>
                              <a:gd name="T28" fmla="*/ 96 w 310"/>
                              <a:gd name="T29" fmla="*/ 134 h 260"/>
                              <a:gd name="T30" fmla="*/ 173 w 310"/>
                              <a:gd name="T31" fmla="*/ 87 h 260"/>
                              <a:gd name="T32" fmla="*/ 135 w 310"/>
                              <a:gd name="T33" fmla="*/ 115 h 260"/>
                              <a:gd name="T34" fmla="*/ 113 w 310"/>
                              <a:gd name="T35" fmla="*/ 152 h 260"/>
                              <a:gd name="T36" fmla="*/ 93 w 310"/>
                              <a:gd name="T37" fmla="*/ 147 h 260"/>
                              <a:gd name="T38" fmla="*/ 116 w 310"/>
                              <a:gd name="T39" fmla="*/ 213 h 260"/>
                              <a:gd name="T40" fmla="*/ 119 w 310"/>
                              <a:gd name="T41" fmla="*/ 220 h 260"/>
                              <a:gd name="T42" fmla="*/ 102 w 310"/>
                              <a:gd name="T43" fmla="*/ 226 h 260"/>
                              <a:gd name="T44" fmla="*/ 98 w 310"/>
                              <a:gd name="T45" fmla="*/ 219 h 260"/>
                              <a:gd name="T46" fmla="*/ 145 w 310"/>
                              <a:gd name="T47" fmla="*/ 220 h 260"/>
                              <a:gd name="T48" fmla="*/ 128 w 310"/>
                              <a:gd name="T49" fmla="*/ 227 h 260"/>
                              <a:gd name="T50" fmla="*/ 122 w 310"/>
                              <a:gd name="T51" fmla="*/ 210 h 260"/>
                              <a:gd name="T52" fmla="*/ 139 w 310"/>
                              <a:gd name="T53" fmla="*/ 203 h 260"/>
                              <a:gd name="T54" fmla="*/ 144 w 310"/>
                              <a:gd name="T55" fmla="*/ 218 h 260"/>
                              <a:gd name="T56" fmla="*/ 172 w 310"/>
                              <a:gd name="T57" fmla="*/ 220 h 260"/>
                              <a:gd name="T58" fmla="*/ 154 w 310"/>
                              <a:gd name="T59" fmla="*/ 225 h 260"/>
                              <a:gd name="T60" fmla="*/ 145 w 310"/>
                              <a:gd name="T61" fmla="*/ 199 h 260"/>
                              <a:gd name="T62" fmla="*/ 169 w 310"/>
                              <a:gd name="T63" fmla="*/ 209 h 260"/>
                              <a:gd name="T64" fmla="*/ 194 w 310"/>
                              <a:gd name="T65" fmla="*/ 208 h 260"/>
                              <a:gd name="T66" fmla="*/ 190 w 310"/>
                              <a:gd name="T67" fmla="*/ 224 h 260"/>
                              <a:gd name="T68" fmla="*/ 175 w 310"/>
                              <a:gd name="T69" fmla="*/ 209 h 260"/>
                              <a:gd name="T70" fmla="*/ 183 w 310"/>
                              <a:gd name="T71" fmla="*/ 186 h 260"/>
                              <a:gd name="T72" fmla="*/ 221 w 310"/>
                              <a:gd name="T73" fmla="*/ 205 h 260"/>
                              <a:gd name="T74" fmla="*/ 220 w 310"/>
                              <a:gd name="T75" fmla="*/ 188 h 260"/>
                              <a:gd name="T76" fmla="*/ 249 w 310"/>
                              <a:gd name="T77" fmla="*/ 129 h 260"/>
                              <a:gd name="T78" fmla="*/ 179 w 310"/>
                              <a:gd name="T79" fmla="*/ 139 h 260"/>
                              <a:gd name="T80" fmla="*/ 247 w 310"/>
                              <a:gd name="T81" fmla="*/ 139 h 260"/>
                              <a:gd name="T82" fmla="*/ 187 w 310"/>
                              <a:gd name="T83" fmla="*/ 158 h 260"/>
                              <a:gd name="T84" fmla="*/ 230 w 310"/>
                              <a:gd name="T85" fmla="*/ 162 h 260"/>
                              <a:gd name="T86" fmla="*/ 232 w 310"/>
                              <a:gd name="T87" fmla="*/ 180 h 260"/>
                              <a:gd name="T88" fmla="*/ 174 w 310"/>
                              <a:gd name="T89" fmla="*/ 180 h 260"/>
                              <a:gd name="T90" fmla="*/ 125 w 310"/>
                              <a:gd name="T91" fmla="*/ 191 h 260"/>
                              <a:gd name="T92" fmla="*/ 93 w 310"/>
                              <a:gd name="T93" fmla="*/ 221 h 260"/>
                              <a:gd name="T94" fmla="*/ 75 w 310"/>
                              <a:gd name="T95" fmla="*/ 160 h 260"/>
                              <a:gd name="T96" fmla="*/ 100 w 310"/>
                              <a:gd name="T97" fmla="*/ 166 h 260"/>
                              <a:gd name="T98" fmla="*/ 125 w 310"/>
                              <a:gd name="T99" fmla="*/ 129 h 260"/>
                              <a:gd name="T100" fmla="*/ 248 w 310"/>
                              <a:gd name="T101" fmla="*/ 112 h 260"/>
                              <a:gd name="T102" fmla="*/ 273 w 310"/>
                              <a:gd name="T103" fmla="*/ 87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10" h="260">
                                <a:moveTo>
                                  <a:pt x="309" y="65"/>
                                </a:moveTo>
                                <a:cubicBezTo>
                                  <a:pt x="229" y="1"/>
                                  <a:pt x="229" y="1"/>
                                  <a:pt x="229" y="1"/>
                                </a:cubicBezTo>
                                <a:cubicBezTo>
                                  <a:pt x="228" y="0"/>
                                  <a:pt x="227" y="0"/>
                                  <a:pt x="226" y="0"/>
                                </a:cubicBezTo>
                                <a:cubicBezTo>
                                  <a:pt x="226" y="0"/>
                                  <a:pt x="225" y="0"/>
                                  <a:pt x="224" y="1"/>
                                </a:cubicBezTo>
                                <a:cubicBezTo>
                                  <a:pt x="184" y="51"/>
                                  <a:pt x="184" y="51"/>
                                  <a:pt x="184" y="51"/>
                                </a:cubicBezTo>
                                <a:cubicBezTo>
                                  <a:pt x="183" y="53"/>
                                  <a:pt x="183" y="54"/>
                                  <a:pt x="185" y="55"/>
                                </a:cubicBezTo>
                                <a:cubicBezTo>
                                  <a:pt x="194" y="64"/>
                                  <a:pt x="194" y="64"/>
                                  <a:pt x="194" y="64"/>
                                </a:cubicBezTo>
                                <a:cubicBezTo>
                                  <a:pt x="170" y="81"/>
                                  <a:pt x="170" y="81"/>
                                  <a:pt x="170" y="81"/>
                                </a:cubicBezTo>
                                <a:cubicBezTo>
                                  <a:pt x="135" y="85"/>
                                  <a:pt x="135" y="85"/>
                                  <a:pt x="135" y="85"/>
                                </a:cubicBezTo>
                                <a:cubicBezTo>
                                  <a:pt x="134" y="86"/>
                                  <a:pt x="134" y="86"/>
                                  <a:pt x="134" y="86"/>
                                </a:cubicBezTo>
                                <a:cubicBezTo>
                                  <a:pt x="96" y="112"/>
                                  <a:pt x="96" y="112"/>
                                  <a:pt x="96" y="112"/>
                                </a:cubicBezTo>
                                <a:cubicBezTo>
                                  <a:pt x="95" y="112"/>
                                  <a:pt x="94" y="113"/>
                                  <a:pt x="94" y="114"/>
                                </a:cubicBezTo>
                                <a:cubicBezTo>
                                  <a:pt x="90" y="130"/>
                                  <a:pt x="90" y="130"/>
                                  <a:pt x="90" y="130"/>
                                </a:cubicBezTo>
                                <a:cubicBezTo>
                                  <a:pt x="87" y="131"/>
                                  <a:pt x="87" y="131"/>
                                  <a:pt x="87" y="131"/>
                                </a:cubicBezTo>
                                <a:cubicBezTo>
                                  <a:pt x="87" y="132"/>
                                  <a:pt x="87" y="132"/>
                                  <a:pt x="86" y="132"/>
                                </a:cubicBezTo>
                                <a:cubicBezTo>
                                  <a:pt x="72" y="152"/>
                                  <a:pt x="72" y="152"/>
                                  <a:pt x="72" y="152"/>
                                </a:cubicBezTo>
                                <a:cubicBezTo>
                                  <a:pt x="69" y="141"/>
                                  <a:pt x="69" y="141"/>
                                  <a:pt x="69" y="141"/>
                                </a:cubicBezTo>
                                <a:cubicBezTo>
                                  <a:pt x="69" y="139"/>
                                  <a:pt x="67" y="138"/>
                                  <a:pt x="65" y="138"/>
                                </a:cubicBezTo>
                                <a:cubicBezTo>
                                  <a:pt x="3" y="154"/>
                                  <a:pt x="3" y="154"/>
                                  <a:pt x="3" y="154"/>
                                </a:cubicBezTo>
                                <a:cubicBezTo>
                                  <a:pt x="2" y="154"/>
                                  <a:pt x="1" y="154"/>
                                  <a:pt x="1" y="155"/>
                                </a:cubicBezTo>
                                <a:cubicBezTo>
                                  <a:pt x="0" y="156"/>
                                  <a:pt x="1" y="156"/>
                                  <a:pt x="1" y="158"/>
                                </a:cubicBezTo>
                                <a:cubicBezTo>
                                  <a:pt x="26" y="257"/>
                                  <a:pt x="26" y="257"/>
                                  <a:pt x="26" y="257"/>
                                </a:cubicBezTo>
                                <a:cubicBezTo>
                                  <a:pt x="26" y="259"/>
                                  <a:pt x="28" y="260"/>
                                  <a:pt x="29" y="259"/>
                                </a:cubicBezTo>
                                <a:cubicBezTo>
                                  <a:pt x="92" y="244"/>
                                  <a:pt x="92" y="244"/>
                                  <a:pt x="92" y="244"/>
                                </a:cubicBezTo>
                                <a:cubicBezTo>
                                  <a:pt x="93" y="243"/>
                                  <a:pt x="93" y="243"/>
                                  <a:pt x="93" y="243"/>
                                </a:cubicBezTo>
                                <a:cubicBezTo>
                                  <a:pt x="94" y="243"/>
                                  <a:pt x="94" y="241"/>
                                  <a:pt x="95" y="240"/>
                                </a:cubicBezTo>
                                <a:cubicBezTo>
                                  <a:pt x="91" y="229"/>
                                  <a:pt x="91" y="229"/>
                                  <a:pt x="91" y="229"/>
                                </a:cubicBezTo>
                                <a:cubicBezTo>
                                  <a:pt x="96" y="231"/>
                                  <a:pt x="96" y="231"/>
                                  <a:pt x="96" y="231"/>
                                </a:cubicBezTo>
                                <a:cubicBezTo>
                                  <a:pt x="100" y="237"/>
                                  <a:pt x="108" y="241"/>
                                  <a:pt x="115" y="237"/>
                                </a:cubicBezTo>
                                <a:cubicBezTo>
                                  <a:pt x="119" y="237"/>
                                  <a:pt x="121" y="234"/>
                                  <a:pt x="123" y="232"/>
                                </a:cubicBezTo>
                                <a:cubicBezTo>
                                  <a:pt x="125" y="235"/>
                                  <a:pt x="127" y="237"/>
                                  <a:pt x="130" y="238"/>
                                </a:cubicBezTo>
                                <a:cubicBezTo>
                                  <a:pt x="134" y="240"/>
                                  <a:pt x="138" y="240"/>
                                  <a:pt x="142" y="239"/>
                                </a:cubicBezTo>
                                <a:cubicBezTo>
                                  <a:pt x="143" y="239"/>
                                  <a:pt x="145" y="238"/>
                                  <a:pt x="146" y="237"/>
                                </a:cubicBezTo>
                                <a:cubicBezTo>
                                  <a:pt x="148" y="235"/>
                                  <a:pt x="149" y="233"/>
                                  <a:pt x="151" y="231"/>
                                </a:cubicBezTo>
                                <a:cubicBezTo>
                                  <a:pt x="152" y="233"/>
                                  <a:pt x="154" y="235"/>
                                  <a:pt x="156" y="236"/>
                                </a:cubicBezTo>
                                <a:cubicBezTo>
                                  <a:pt x="160" y="238"/>
                                  <a:pt x="164" y="238"/>
                                  <a:pt x="168" y="237"/>
                                </a:cubicBezTo>
                                <a:cubicBezTo>
                                  <a:pt x="170" y="236"/>
                                  <a:pt x="171" y="236"/>
                                  <a:pt x="172" y="235"/>
                                </a:cubicBezTo>
                                <a:cubicBezTo>
                                  <a:pt x="172" y="235"/>
                                  <a:pt x="172" y="235"/>
                                  <a:pt x="172" y="235"/>
                                </a:cubicBezTo>
                                <a:cubicBezTo>
                                  <a:pt x="175" y="233"/>
                                  <a:pt x="177" y="231"/>
                                  <a:pt x="177" y="227"/>
                                </a:cubicBezTo>
                                <a:cubicBezTo>
                                  <a:pt x="181" y="230"/>
                                  <a:pt x="187" y="231"/>
                                  <a:pt x="192" y="229"/>
                                </a:cubicBezTo>
                                <a:cubicBezTo>
                                  <a:pt x="193" y="230"/>
                                  <a:pt x="194" y="229"/>
                                  <a:pt x="196" y="228"/>
                                </a:cubicBezTo>
                                <a:cubicBezTo>
                                  <a:pt x="201" y="224"/>
                                  <a:pt x="203" y="219"/>
                                  <a:pt x="203" y="213"/>
                                </a:cubicBezTo>
                                <a:cubicBezTo>
                                  <a:pt x="222" y="211"/>
                                  <a:pt x="222" y="211"/>
                                  <a:pt x="222" y="211"/>
                                </a:cubicBezTo>
                                <a:cubicBezTo>
                                  <a:pt x="222" y="211"/>
                                  <a:pt x="222" y="211"/>
                                  <a:pt x="222" y="211"/>
                                </a:cubicBezTo>
                                <a:cubicBezTo>
                                  <a:pt x="222" y="211"/>
                                  <a:pt x="222" y="211"/>
                                  <a:pt x="222" y="211"/>
                                </a:cubicBezTo>
                                <a:cubicBezTo>
                                  <a:pt x="225" y="211"/>
                                  <a:pt x="227" y="210"/>
                                  <a:pt x="229" y="209"/>
                                </a:cubicBezTo>
                                <a:cubicBezTo>
                                  <a:pt x="233" y="206"/>
                                  <a:pt x="236" y="201"/>
                                  <a:pt x="236" y="196"/>
                                </a:cubicBezTo>
                                <a:cubicBezTo>
                                  <a:pt x="235" y="192"/>
                                  <a:pt x="234" y="189"/>
                                  <a:pt x="231" y="186"/>
                                </a:cubicBezTo>
                                <a:cubicBezTo>
                                  <a:pt x="233" y="186"/>
                                  <a:pt x="233" y="186"/>
                                  <a:pt x="233" y="186"/>
                                </a:cubicBezTo>
                                <a:cubicBezTo>
                                  <a:pt x="233" y="186"/>
                                  <a:pt x="233" y="186"/>
                                  <a:pt x="233" y="186"/>
                                </a:cubicBezTo>
                                <a:cubicBezTo>
                                  <a:pt x="233" y="186"/>
                                  <a:pt x="233" y="186"/>
                                  <a:pt x="233" y="186"/>
                                </a:cubicBezTo>
                                <a:cubicBezTo>
                                  <a:pt x="235" y="186"/>
                                  <a:pt x="238" y="185"/>
                                  <a:pt x="240" y="183"/>
                                </a:cubicBezTo>
                                <a:cubicBezTo>
                                  <a:pt x="245" y="180"/>
                                  <a:pt x="247" y="175"/>
                                  <a:pt x="246" y="170"/>
                                </a:cubicBezTo>
                                <a:cubicBezTo>
                                  <a:pt x="246" y="166"/>
                                  <a:pt x="245" y="163"/>
                                  <a:pt x="242" y="160"/>
                                </a:cubicBezTo>
                                <a:cubicBezTo>
                                  <a:pt x="242" y="161"/>
                                  <a:pt x="242" y="161"/>
                                  <a:pt x="242" y="161"/>
                                </a:cubicBezTo>
                                <a:cubicBezTo>
                                  <a:pt x="242" y="161"/>
                                  <a:pt x="242" y="161"/>
                                  <a:pt x="243" y="160"/>
                                </a:cubicBezTo>
                                <a:cubicBezTo>
                                  <a:pt x="243" y="160"/>
                                  <a:pt x="243" y="160"/>
                                  <a:pt x="243" y="160"/>
                                </a:cubicBezTo>
                                <a:cubicBezTo>
                                  <a:pt x="245" y="160"/>
                                  <a:pt x="248" y="159"/>
                                  <a:pt x="250" y="157"/>
                                </a:cubicBezTo>
                                <a:cubicBezTo>
                                  <a:pt x="254" y="154"/>
                                  <a:pt x="257" y="150"/>
                                  <a:pt x="256" y="144"/>
                                </a:cubicBezTo>
                                <a:cubicBezTo>
                                  <a:pt x="256" y="141"/>
                                  <a:pt x="254" y="137"/>
                                  <a:pt x="252" y="135"/>
                                </a:cubicBezTo>
                                <a:cubicBezTo>
                                  <a:pt x="254" y="135"/>
                                  <a:pt x="256" y="133"/>
                                  <a:pt x="257" y="132"/>
                                </a:cubicBezTo>
                                <a:cubicBezTo>
                                  <a:pt x="261" y="129"/>
                                  <a:pt x="264" y="125"/>
                                  <a:pt x="263" y="120"/>
                                </a:cubicBezTo>
                                <a:cubicBezTo>
                                  <a:pt x="263" y="120"/>
                                  <a:pt x="263" y="120"/>
                                  <a:pt x="264" y="119"/>
                                </a:cubicBezTo>
                                <a:cubicBezTo>
                                  <a:pt x="265" y="120"/>
                                  <a:pt x="265" y="120"/>
                                  <a:pt x="265" y="120"/>
                                </a:cubicBezTo>
                                <a:cubicBezTo>
                                  <a:pt x="266" y="121"/>
                                  <a:pt x="267" y="121"/>
                                  <a:pt x="268" y="120"/>
                                </a:cubicBezTo>
                                <a:cubicBezTo>
                                  <a:pt x="269" y="119"/>
                                  <a:pt x="269" y="119"/>
                                  <a:pt x="269" y="119"/>
                                </a:cubicBezTo>
                                <a:cubicBezTo>
                                  <a:pt x="309" y="69"/>
                                  <a:pt x="309" y="69"/>
                                  <a:pt x="309" y="69"/>
                                </a:cubicBezTo>
                                <a:cubicBezTo>
                                  <a:pt x="310" y="69"/>
                                  <a:pt x="310" y="68"/>
                                  <a:pt x="310" y="68"/>
                                </a:cubicBezTo>
                                <a:cubicBezTo>
                                  <a:pt x="310" y="67"/>
                                  <a:pt x="310" y="66"/>
                                  <a:pt x="309" y="65"/>
                                </a:cubicBezTo>
                                <a:close/>
                                <a:moveTo>
                                  <a:pt x="75" y="238"/>
                                </a:moveTo>
                                <a:cubicBezTo>
                                  <a:pt x="70" y="241"/>
                                  <a:pt x="64" y="240"/>
                                  <a:pt x="61" y="235"/>
                                </a:cubicBezTo>
                                <a:cubicBezTo>
                                  <a:pt x="57" y="230"/>
                                  <a:pt x="58" y="224"/>
                                  <a:pt x="63" y="221"/>
                                </a:cubicBezTo>
                                <a:cubicBezTo>
                                  <a:pt x="68" y="217"/>
                                  <a:pt x="74" y="218"/>
                                  <a:pt x="78" y="223"/>
                                </a:cubicBezTo>
                                <a:cubicBezTo>
                                  <a:pt x="81" y="228"/>
                                  <a:pt x="80" y="234"/>
                                  <a:pt x="75" y="238"/>
                                </a:cubicBezTo>
                                <a:close/>
                                <a:moveTo>
                                  <a:pt x="96" y="134"/>
                                </a:moveTo>
                                <a:cubicBezTo>
                                  <a:pt x="98" y="127"/>
                                  <a:pt x="98" y="127"/>
                                  <a:pt x="98" y="127"/>
                                </a:cubicBezTo>
                                <a:cubicBezTo>
                                  <a:pt x="100" y="117"/>
                                  <a:pt x="100" y="117"/>
                                  <a:pt x="100" y="117"/>
                                </a:cubicBezTo>
                                <a:cubicBezTo>
                                  <a:pt x="137" y="92"/>
                                  <a:pt x="137" y="92"/>
                                  <a:pt x="137" y="92"/>
                                </a:cubicBezTo>
                                <a:cubicBezTo>
                                  <a:pt x="171" y="87"/>
                                  <a:pt x="171" y="87"/>
                                  <a:pt x="171" y="87"/>
                                </a:cubicBezTo>
                                <a:cubicBezTo>
                                  <a:pt x="171" y="88"/>
                                  <a:pt x="172" y="87"/>
                                  <a:pt x="173" y="87"/>
                                </a:cubicBezTo>
                                <a:cubicBezTo>
                                  <a:pt x="199" y="68"/>
                                  <a:pt x="199" y="68"/>
                                  <a:pt x="199" y="68"/>
                                </a:cubicBezTo>
                                <a:cubicBezTo>
                                  <a:pt x="245" y="105"/>
                                  <a:pt x="245" y="105"/>
                                  <a:pt x="245" y="105"/>
                                </a:cubicBezTo>
                                <a:cubicBezTo>
                                  <a:pt x="178" y="111"/>
                                  <a:pt x="178" y="111"/>
                                  <a:pt x="178" y="111"/>
                                </a:cubicBezTo>
                                <a:cubicBezTo>
                                  <a:pt x="136" y="115"/>
                                  <a:pt x="136" y="115"/>
                                  <a:pt x="136" y="115"/>
                                </a:cubicBezTo>
                                <a:cubicBezTo>
                                  <a:pt x="136" y="114"/>
                                  <a:pt x="135" y="115"/>
                                  <a:pt x="135" y="115"/>
                                </a:cubicBezTo>
                                <a:cubicBezTo>
                                  <a:pt x="120" y="124"/>
                                  <a:pt x="120" y="124"/>
                                  <a:pt x="120" y="124"/>
                                </a:cubicBezTo>
                                <a:cubicBezTo>
                                  <a:pt x="120" y="124"/>
                                  <a:pt x="120" y="124"/>
                                  <a:pt x="120" y="124"/>
                                </a:cubicBezTo>
                                <a:cubicBezTo>
                                  <a:pt x="120" y="125"/>
                                  <a:pt x="120" y="125"/>
                                  <a:pt x="120" y="125"/>
                                </a:cubicBezTo>
                                <a:cubicBezTo>
                                  <a:pt x="119" y="126"/>
                                  <a:pt x="119" y="126"/>
                                  <a:pt x="119" y="126"/>
                                </a:cubicBezTo>
                                <a:cubicBezTo>
                                  <a:pt x="113" y="152"/>
                                  <a:pt x="113" y="152"/>
                                  <a:pt x="113" y="152"/>
                                </a:cubicBezTo>
                                <a:cubicBezTo>
                                  <a:pt x="113" y="152"/>
                                  <a:pt x="113" y="152"/>
                                  <a:pt x="113" y="152"/>
                                </a:cubicBezTo>
                                <a:cubicBezTo>
                                  <a:pt x="113" y="152"/>
                                  <a:pt x="113" y="152"/>
                                  <a:pt x="113" y="152"/>
                                </a:cubicBezTo>
                                <a:cubicBezTo>
                                  <a:pt x="112" y="158"/>
                                  <a:pt x="107" y="161"/>
                                  <a:pt x="101" y="160"/>
                                </a:cubicBezTo>
                                <a:cubicBezTo>
                                  <a:pt x="95" y="159"/>
                                  <a:pt x="91" y="153"/>
                                  <a:pt x="93" y="147"/>
                                </a:cubicBezTo>
                                <a:cubicBezTo>
                                  <a:pt x="93" y="147"/>
                                  <a:pt x="93" y="147"/>
                                  <a:pt x="93" y="147"/>
                                </a:cubicBezTo>
                                <a:cubicBezTo>
                                  <a:pt x="93" y="147"/>
                                  <a:pt x="93" y="147"/>
                                  <a:pt x="93" y="147"/>
                                </a:cubicBezTo>
                                <a:cubicBezTo>
                                  <a:pt x="96" y="134"/>
                                  <a:pt x="96" y="134"/>
                                  <a:pt x="96" y="134"/>
                                </a:cubicBezTo>
                                <a:cubicBezTo>
                                  <a:pt x="96" y="134"/>
                                  <a:pt x="96" y="134"/>
                                  <a:pt x="96" y="134"/>
                                </a:cubicBezTo>
                                <a:close/>
                                <a:moveTo>
                                  <a:pt x="116" y="213"/>
                                </a:moveTo>
                                <a:cubicBezTo>
                                  <a:pt x="116" y="213"/>
                                  <a:pt x="116" y="213"/>
                                  <a:pt x="116" y="213"/>
                                </a:cubicBezTo>
                                <a:cubicBezTo>
                                  <a:pt x="117" y="214"/>
                                  <a:pt x="117" y="214"/>
                                  <a:pt x="117" y="214"/>
                                </a:cubicBezTo>
                                <a:cubicBezTo>
                                  <a:pt x="118" y="217"/>
                                  <a:pt x="118" y="217"/>
                                  <a:pt x="118" y="217"/>
                                </a:cubicBezTo>
                                <a:cubicBezTo>
                                  <a:pt x="119" y="220"/>
                                  <a:pt x="119" y="220"/>
                                  <a:pt x="119" y="220"/>
                                </a:cubicBezTo>
                                <a:cubicBezTo>
                                  <a:pt x="119" y="220"/>
                                  <a:pt x="119" y="220"/>
                                  <a:pt x="119" y="220"/>
                                </a:cubicBezTo>
                                <a:cubicBezTo>
                                  <a:pt x="119" y="220"/>
                                  <a:pt x="119" y="220"/>
                                  <a:pt x="119" y="220"/>
                                </a:cubicBezTo>
                                <a:cubicBezTo>
                                  <a:pt x="119" y="221"/>
                                  <a:pt x="120" y="222"/>
                                  <a:pt x="119" y="223"/>
                                </a:cubicBezTo>
                                <a:cubicBezTo>
                                  <a:pt x="119" y="227"/>
                                  <a:pt x="117" y="230"/>
                                  <a:pt x="113" y="232"/>
                                </a:cubicBezTo>
                                <a:cubicBezTo>
                                  <a:pt x="110" y="233"/>
                                  <a:pt x="107" y="232"/>
                                  <a:pt x="104" y="230"/>
                                </a:cubicBezTo>
                                <a:cubicBezTo>
                                  <a:pt x="103" y="229"/>
                                  <a:pt x="102" y="228"/>
                                  <a:pt x="102" y="226"/>
                                </a:cubicBezTo>
                                <a:cubicBezTo>
                                  <a:pt x="102" y="226"/>
                                  <a:pt x="102" y="226"/>
                                  <a:pt x="102" y="226"/>
                                </a:cubicBezTo>
                                <a:cubicBezTo>
                                  <a:pt x="101" y="225"/>
                                  <a:pt x="101" y="225"/>
                                  <a:pt x="101" y="225"/>
                                </a:cubicBezTo>
                                <a:cubicBezTo>
                                  <a:pt x="101" y="225"/>
                                  <a:pt x="101" y="225"/>
                                  <a:pt x="101" y="225"/>
                                </a:cubicBezTo>
                                <a:cubicBezTo>
                                  <a:pt x="99" y="219"/>
                                  <a:pt x="99" y="219"/>
                                  <a:pt x="99" y="219"/>
                                </a:cubicBezTo>
                                <a:cubicBezTo>
                                  <a:pt x="99" y="219"/>
                                  <a:pt x="99" y="219"/>
                                  <a:pt x="99" y="219"/>
                                </a:cubicBezTo>
                                <a:cubicBezTo>
                                  <a:pt x="99" y="219"/>
                                  <a:pt x="99" y="219"/>
                                  <a:pt x="98" y="219"/>
                                </a:cubicBezTo>
                                <a:cubicBezTo>
                                  <a:pt x="97" y="214"/>
                                  <a:pt x="100" y="209"/>
                                  <a:pt x="104" y="207"/>
                                </a:cubicBezTo>
                                <a:cubicBezTo>
                                  <a:pt x="107" y="206"/>
                                  <a:pt x="109" y="206"/>
                                  <a:pt x="111" y="208"/>
                                </a:cubicBezTo>
                                <a:cubicBezTo>
                                  <a:pt x="114" y="209"/>
                                  <a:pt x="115" y="211"/>
                                  <a:pt x="116" y="213"/>
                                </a:cubicBezTo>
                                <a:close/>
                                <a:moveTo>
                                  <a:pt x="144" y="218"/>
                                </a:moveTo>
                                <a:cubicBezTo>
                                  <a:pt x="145" y="220"/>
                                  <a:pt x="145" y="220"/>
                                  <a:pt x="145" y="220"/>
                                </a:cubicBezTo>
                                <a:cubicBezTo>
                                  <a:pt x="145" y="221"/>
                                  <a:pt x="145" y="221"/>
                                  <a:pt x="145" y="221"/>
                                </a:cubicBezTo>
                                <a:cubicBezTo>
                                  <a:pt x="145" y="221"/>
                                  <a:pt x="145" y="221"/>
                                  <a:pt x="145" y="221"/>
                                </a:cubicBezTo>
                                <a:cubicBezTo>
                                  <a:pt x="147" y="226"/>
                                  <a:pt x="145" y="231"/>
                                  <a:pt x="139" y="233"/>
                                </a:cubicBezTo>
                                <a:cubicBezTo>
                                  <a:pt x="137" y="233"/>
                                  <a:pt x="135" y="233"/>
                                  <a:pt x="133" y="233"/>
                                </a:cubicBezTo>
                                <a:cubicBezTo>
                                  <a:pt x="131" y="231"/>
                                  <a:pt x="129" y="230"/>
                                  <a:pt x="128" y="227"/>
                                </a:cubicBezTo>
                                <a:cubicBezTo>
                                  <a:pt x="128" y="227"/>
                                  <a:pt x="128" y="227"/>
                                  <a:pt x="128" y="227"/>
                                </a:cubicBezTo>
                                <a:cubicBezTo>
                                  <a:pt x="128" y="227"/>
                                  <a:pt x="128" y="227"/>
                                  <a:pt x="128" y="227"/>
                                </a:cubicBezTo>
                                <a:cubicBezTo>
                                  <a:pt x="126" y="220"/>
                                  <a:pt x="126" y="220"/>
                                  <a:pt x="126" y="220"/>
                                </a:cubicBezTo>
                                <a:cubicBezTo>
                                  <a:pt x="124" y="214"/>
                                  <a:pt x="124" y="214"/>
                                  <a:pt x="124" y="214"/>
                                </a:cubicBezTo>
                                <a:cubicBezTo>
                                  <a:pt x="122" y="210"/>
                                  <a:pt x="122" y="210"/>
                                  <a:pt x="122" y="210"/>
                                </a:cubicBezTo>
                                <a:cubicBezTo>
                                  <a:pt x="122" y="209"/>
                                  <a:pt x="122" y="209"/>
                                  <a:pt x="122" y="209"/>
                                </a:cubicBezTo>
                                <a:cubicBezTo>
                                  <a:pt x="122" y="209"/>
                                  <a:pt x="122" y="209"/>
                                  <a:pt x="122" y="209"/>
                                </a:cubicBezTo>
                                <a:cubicBezTo>
                                  <a:pt x="120" y="204"/>
                                  <a:pt x="123" y="199"/>
                                  <a:pt x="128" y="197"/>
                                </a:cubicBezTo>
                                <a:cubicBezTo>
                                  <a:pt x="130" y="196"/>
                                  <a:pt x="132" y="197"/>
                                  <a:pt x="135" y="198"/>
                                </a:cubicBezTo>
                                <a:cubicBezTo>
                                  <a:pt x="136" y="199"/>
                                  <a:pt x="138" y="200"/>
                                  <a:pt x="139" y="203"/>
                                </a:cubicBezTo>
                                <a:cubicBezTo>
                                  <a:pt x="140" y="203"/>
                                  <a:pt x="140" y="203"/>
                                  <a:pt x="140" y="203"/>
                                </a:cubicBezTo>
                                <a:cubicBezTo>
                                  <a:pt x="140" y="203"/>
                                  <a:pt x="140" y="203"/>
                                  <a:pt x="140" y="203"/>
                                </a:cubicBezTo>
                                <a:cubicBezTo>
                                  <a:pt x="143" y="212"/>
                                  <a:pt x="143" y="212"/>
                                  <a:pt x="143" y="212"/>
                                </a:cubicBezTo>
                                <a:cubicBezTo>
                                  <a:pt x="144" y="218"/>
                                  <a:pt x="144" y="218"/>
                                  <a:pt x="144" y="218"/>
                                </a:cubicBezTo>
                                <a:cubicBezTo>
                                  <a:pt x="144" y="218"/>
                                  <a:pt x="144" y="218"/>
                                  <a:pt x="144" y="218"/>
                                </a:cubicBezTo>
                                <a:close/>
                                <a:moveTo>
                                  <a:pt x="169" y="209"/>
                                </a:moveTo>
                                <a:cubicBezTo>
                                  <a:pt x="171" y="216"/>
                                  <a:pt x="171" y="216"/>
                                  <a:pt x="171" y="216"/>
                                </a:cubicBezTo>
                                <a:cubicBezTo>
                                  <a:pt x="171" y="219"/>
                                  <a:pt x="171" y="219"/>
                                  <a:pt x="171" y="219"/>
                                </a:cubicBezTo>
                                <a:cubicBezTo>
                                  <a:pt x="171" y="219"/>
                                  <a:pt x="171" y="219"/>
                                  <a:pt x="171" y="219"/>
                                </a:cubicBezTo>
                                <a:cubicBezTo>
                                  <a:pt x="172" y="220"/>
                                  <a:pt x="172" y="220"/>
                                  <a:pt x="172" y="220"/>
                                </a:cubicBezTo>
                                <a:cubicBezTo>
                                  <a:pt x="173" y="224"/>
                                  <a:pt x="171" y="229"/>
                                  <a:pt x="166" y="231"/>
                                </a:cubicBezTo>
                                <a:cubicBezTo>
                                  <a:pt x="164" y="232"/>
                                  <a:pt x="161" y="232"/>
                                  <a:pt x="159" y="231"/>
                                </a:cubicBezTo>
                                <a:cubicBezTo>
                                  <a:pt x="157" y="229"/>
                                  <a:pt x="155" y="228"/>
                                  <a:pt x="154" y="225"/>
                                </a:cubicBezTo>
                                <a:cubicBezTo>
                                  <a:pt x="154" y="225"/>
                                  <a:pt x="154" y="225"/>
                                  <a:pt x="154" y="225"/>
                                </a:cubicBezTo>
                                <a:cubicBezTo>
                                  <a:pt x="154" y="225"/>
                                  <a:pt x="154" y="225"/>
                                  <a:pt x="154" y="225"/>
                                </a:cubicBezTo>
                                <a:cubicBezTo>
                                  <a:pt x="151" y="217"/>
                                  <a:pt x="151" y="217"/>
                                  <a:pt x="151" y="217"/>
                                </a:cubicBezTo>
                                <a:cubicBezTo>
                                  <a:pt x="149" y="211"/>
                                  <a:pt x="149" y="211"/>
                                  <a:pt x="149" y="211"/>
                                </a:cubicBezTo>
                                <a:cubicBezTo>
                                  <a:pt x="145" y="199"/>
                                  <a:pt x="145" y="199"/>
                                  <a:pt x="145" y="199"/>
                                </a:cubicBezTo>
                                <a:cubicBezTo>
                                  <a:pt x="145" y="199"/>
                                  <a:pt x="145" y="199"/>
                                  <a:pt x="145" y="199"/>
                                </a:cubicBezTo>
                                <a:cubicBezTo>
                                  <a:pt x="145" y="199"/>
                                  <a:pt x="145" y="199"/>
                                  <a:pt x="145" y="199"/>
                                </a:cubicBezTo>
                                <a:cubicBezTo>
                                  <a:pt x="143" y="194"/>
                                  <a:pt x="147" y="189"/>
                                  <a:pt x="151" y="187"/>
                                </a:cubicBezTo>
                                <a:cubicBezTo>
                                  <a:pt x="156" y="185"/>
                                  <a:pt x="161" y="188"/>
                                  <a:pt x="163" y="193"/>
                                </a:cubicBezTo>
                                <a:cubicBezTo>
                                  <a:pt x="163" y="193"/>
                                  <a:pt x="163" y="193"/>
                                  <a:pt x="163" y="193"/>
                                </a:cubicBezTo>
                                <a:cubicBezTo>
                                  <a:pt x="163" y="193"/>
                                  <a:pt x="163" y="193"/>
                                  <a:pt x="163" y="193"/>
                                </a:cubicBezTo>
                                <a:cubicBezTo>
                                  <a:pt x="169" y="209"/>
                                  <a:pt x="169" y="209"/>
                                  <a:pt x="169" y="209"/>
                                </a:cubicBezTo>
                                <a:cubicBezTo>
                                  <a:pt x="169" y="209"/>
                                  <a:pt x="169" y="209"/>
                                  <a:pt x="169" y="209"/>
                                </a:cubicBezTo>
                                <a:close/>
                                <a:moveTo>
                                  <a:pt x="188" y="191"/>
                                </a:moveTo>
                                <a:cubicBezTo>
                                  <a:pt x="188" y="192"/>
                                  <a:pt x="188" y="192"/>
                                  <a:pt x="188" y="192"/>
                                </a:cubicBezTo>
                                <a:cubicBezTo>
                                  <a:pt x="188" y="192"/>
                                  <a:pt x="188" y="192"/>
                                  <a:pt x="188" y="192"/>
                                </a:cubicBezTo>
                                <a:cubicBezTo>
                                  <a:pt x="194" y="208"/>
                                  <a:pt x="194" y="208"/>
                                  <a:pt x="194" y="208"/>
                                </a:cubicBezTo>
                                <a:cubicBezTo>
                                  <a:pt x="196" y="212"/>
                                  <a:pt x="196" y="212"/>
                                  <a:pt x="196" y="212"/>
                                </a:cubicBezTo>
                                <a:cubicBezTo>
                                  <a:pt x="196" y="212"/>
                                  <a:pt x="196" y="212"/>
                                  <a:pt x="196" y="212"/>
                                </a:cubicBezTo>
                                <a:cubicBezTo>
                                  <a:pt x="196" y="212"/>
                                  <a:pt x="196" y="212"/>
                                  <a:pt x="196" y="212"/>
                                </a:cubicBezTo>
                                <a:cubicBezTo>
                                  <a:pt x="195" y="213"/>
                                  <a:pt x="196" y="213"/>
                                  <a:pt x="196" y="213"/>
                                </a:cubicBezTo>
                                <a:cubicBezTo>
                                  <a:pt x="196" y="218"/>
                                  <a:pt x="194" y="222"/>
                                  <a:pt x="190" y="224"/>
                                </a:cubicBezTo>
                                <a:cubicBezTo>
                                  <a:pt x="185" y="225"/>
                                  <a:pt x="180" y="223"/>
                                  <a:pt x="178" y="218"/>
                                </a:cubicBezTo>
                                <a:cubicBezTo>
                                  <a:pt x="178" y="218"/>
                                  <a:pt x="178" y="218"/>
                                  <a:pt x="178" y="218"/>
                                </a:cubicBezTo>
                                <a:cubicBezTo>
                                  <a:pt x="178" y="217"/>
                                  <a:pt x="178" y="217"/>
                                  <a:pt x="178" y="217"/>
                                </a:cubicBezTo>
                                <a:cubicBezTo>
                                  <a:pt x="177" y="215"/>
                                  <a:pt x="177" y="215"/>
                                  <a:pt x="177" y="215"/>
                                </a:cubicBezTo>
                                <a:cubicBezTo>
                                  <a:pt x="175" y="209"/>
                                  <a:pt x="175" y="209"/>
                                  <a:pt x="175" y="209"/>
                                </a:cubicBezTo>
                                <a:cubicBezTo>
                                  <a:pt x="171" y="198"/>
                                  <a:pt x="171" y="198"/>
                                  <a:pt x="171" y="198"/>
                                </a:cubicBezTo>
                                <a:cubicBezTo>
                                  <a:pt x="171" y="198"/>
                                  <a:pt x="171" y="198"/>
                                  <a:pt x="171" y="198"/>
                                </a:cubicBezTo>
                                <a:cubicBezTo>
                                  <a:pt x="171" y="198"/>
                                  <a:pt x="171" y="198"/>
                                  <a:pt x="171" y="198"/>
                                </a:cubicBezTo>
                                <a:cubicBezTo>
                                  <a:pt x="169" y="193"/>
                                  <a:pt x="172" y="187"/>
                                  <a:pt x="177" y="186"/>
                                </a:cubicBezTo>
                                <a:cubicBezTo>
                                  <a:pt x="179" y="185"/>
                                  <a:pt x="182" y="185"/>
                                  <a:pt x="183" y="186"/>
                                </a:cubicBezTo>
                                <a:cubicBezTo>
                                  <a:pt x="186" y="187"/>
                                  <a:pt x="187" y="189"/>
                                  <a:pt x="188" y="191"/>
                                </a:cubicBezTo>
                                <a:close/>
                                <a:moveTo>
                                  <a:pt x="230" y="196"/>
                                </a:moveTo>
                                <a:cubicBezTo>
                                  <a:pt x="230" y="201"/>
                                  <a:pt x="226" y="205"/>
                                  <a:pt x="222" y="206"/>
                                </a:cubicBezTo>
                                <a:cubicBezTo>
                                  <a:pt x="222" y="206"/>
                                  <a:pt x="222" y="206"/>
                                  <a:pt x="222" y="206"/>
                                </a:cubicBezTo>
                                <a:cubicBezTo>
                                  <a:pt x="221" y="205"/>
                                  <a:pt x="221" y="205"/>
                                  <a:pt x="221" y="205"/>
                                </a:cubicBezTo>
                                <a:cubicBezTo>
                                  <a:pt x="200" y="207"/>
                                  <a:pt x="200" y="207"/>
                                  <a:pt x="200" y="207"/>
                                </a:cubicBezTo>
                                <a:cubicBezTo>
                                  <a:pt x="195" y="190"/>
                                  <a:pt x="195" y="190"/>
                                  <a:pt x="195" y="190"/>
                                </a:cubicBezTo>
                                <a:cubicBezTo>
                                  <a:pt x="220" y="188"/>
                                  <a:pt x="220" y="188"/>
                                  <a:pt x="220" y="188"/>
                                </a:cubicBezTo>
                                <a:cubicBezTo>
                                  <a:pt x="220" y="188"/>
                                  <a:pt x="220" y="188"/>
                                  <a:pt x="220" y="188"/>
                                </a:cubicBezTo>
                                <a:cubicBezTo>
                                  <a:pt x="220" y="188"/>
                                  <a:pt x="220" y="188"/>
                                  <a:pt x="220" y="188"/>
                                </a:cubicBezTo>
                                <a:cubicBezTo>
                                  <a:pt x="225" y="188"/>
                                  <a:pt x="229" y="191"/>
                                  <a:pt x="230" y="196"/>
                                </a:cubicBezTo>
                                <a:close/>
                                <a:moveTo>
                                  <a:pt x="257" y="120"/>
                                </a:moveTo>
                                <a:cubicBezTo>
                                  <a:pt x="257" y="123"/>
                                  <a:pt x="256" y="126"/>
                                  <a:pt x="253" y="127"/>
                                </a:cubicBezTo>
                                <a:cubicBezTo>
                                  <a:pt x="252" y="128"/>
                                  <a:pt x="251" y="129"/>
                                  <a:pt x="250" y="129"/>
                                </a:cubicBezTo>
                                <a:cubicBezTo>
                                  <a:pt x="249" y="129"/>
                                  <a:pt x="249" y="129"/>
                                  <a:pt x="249" y="129"/>
                                </a:cubicBezTo>
                                <a:cubicBezTo>
                                  <a:pt x="249" y="129"/>
                                  <a:pt x="249" y="129"/>
                                  <a:pt x="249" y="129"/>
                                </a:cubicBezTo>
                                <a:cubicBezTo>
                                  <a:pt x="181" y="134"/>
                                  <a:pt x="181" y="134"/>
                                  <a:pt x="181" y="134"/>
                                </a:cubicBezTo>
                                <a:cubicBezTo>
                                  <a:pt x="181" y="134"/>
                                  <a:pt x="180" y="135"/>
                                  <a:pt x="179" y="135"/>
                                </a:cubicBezTo>
                                <a:cubicBezTo>
                                  <a:pt x="179" y="136"/>
                                  <a:pt x="178" y="137"/>
                                  <a:pt x="178" y="138"/>
                                </a:cubicBezTo>
                                <a:cubicBezTo>
                                  <a:pt x="179" y="139"/>
                                  <a:pt x="179" y="139"/>
                                  <a:pt x="179" y="139"/>
                                </a:cubicBezTo>
                                <a:cubicBezTo>
                                  <a:pt x="179" y="140"/>
                                  <a:pt x="180" y="141"/>
                                  <a:pt x="182" y="141"/>
                                </a:cubicBezTo>
                                <a:cubicBezTo>
                                  <a:pt x="240" y="137"/>
                                  <a:pt x="240" y="137"/>
                                  <a:pt x="240" y="137"/>
                                </a:cubicBezTo>
                                <a:cubicBezTo>
                                  <a:pt x="241" y="136"/>
                                  <a:pt x="241" y="136"/>
                                  <a:pt x="241" y="136"/>
                                </a:cubicBezTo>
                                <a:cubicBezTo>
                                  <a:pt x="241" y="137"/>
                                  <a:pt x="241" y="137"/>
                                  <a:pt x="241" y="137"/>
                                </a:cubicBezTo>
                                <a:cubicBezTo>
                                  <a:pt x="243" y="136"/>
                                  <a:pt x="245" y="138"/>
                                  <a:pt x="247" y="139"/>
                                </a:cubicBezTo>
                                <a:cubicBezTo>
                                  <a:pt x="249" y="140"/>
                                  <a:pt x="250" y="142"/>
                                  <a:pt x="250" y="145"/>
                                </a:cubicBezTo>
                                <a:cubicBezTo>
                                  <a:pt x="251" y="149"/>
                                  <a:pt x="247" y="154"/>
                                  <a:pt x="243" y="154"/>
                                </a:cubicBezTo>
                                <a:cubicBezTo>
                                  <a:pt x="243" y="154"/>
                                  <a:pt x="243" y="154"/>
                                  <a:pt x="242" y="154"/>
                                </a:cubicBezTo>
                                <a:cubicBezTo>
                                  <a:pt x="241" y="154"/>
                                  <a:pt x="241" y="154"/>
                                  <a:pt x="241" y="154"/>
                                </a:cubicBezTo>
                                <a:cubicBezTo>
                                  <a:pt x="187" y="158"/>
                                  <a:pt x="187" y="158"/>
                                  <a:pt x="187" y="158"/>
                                </a:cubicBezTo>
                                <a:cubicBezTo>
                                  <a:pt x="186" y="158"/>
                                  <a:pt x="185" y="159"/>
                                  <a:pt x="185" y="159"/>
                                </a:cubicBezTo>
                                <a:cubicBezTo>
                                  <a:pt x="184" y="160"/>
                                  <a:pt x="184" y="161"/>
                                  <a:pt x="184" y="162"/>
                                </a:cubicBezTo>
                                <a:cubicBezTo>
                                  <a:pt x="184" y="163"/>
                                  <a:pt x="184" y="163"/>
                                  <a:pt x="184" y="163"/>
                                </a:cubicBezTo>
                                <a:cubicBezTo>
                                  <a:pt x="185" y="165"/>
                                  <a:pt x="186" y="166"/>
                                  <a:pt x="187" y="166"/>
                                </a:cubicBezTo>
                                <a:cubicBezTo>
                                  <a:pt x="230" y="162"/>
                                  <a:pt x="230" y="162"/>
                                  <a:pt x="230" y="162"/>
                                </a:cubicBezTo>
                                <a:cubicBezTo>
                                  <a:pt x="231" y="162"/>
                                  <a:pt x="231" y="162"/>
                                  <a:pt x="231" y="162"/>
                                </a:cubicBezTo>
                                <a:cubicBezTo>
                                  <a:pt x="232" y="163"/>
                                  <a:pt x="232" y="163"/>
                                  <a:pt x="232" y="163"/>
                                </a:cubicBezTo>
                                <a:cubicBezTo>
                                  <a:pt x="236" y="162"/>
                                  <a:pt x="240" y="165"/>
                                  <a:pt x="241" y="170"/>
                                </a:cubicBezTo>
                                <a:cubicBezTo>
                                  <a:pt x="241" y="175"/>
                                  <a:pt x="238" y="179"/>
                                  <a:pt x="233" y="180"/>
                                </a:cubicBezTo>
                                <a:cubicBezTo>
                                  <a:pt x="232" y="180"/>
                                  <a:pt x="232" y="180"/>
                                  <a:pt x="232" y="180"/>
                                </a:cubicBezTo>
                                <a:cubicBezTo>
                                  <a:pt x="232" y="179"/>
                                  <a:pt x="232" y="179"/>
                                  <a:pt x="232" y="179"/>
                                </a:cubicBezTo>
                                <a:cubicBezTo>
                                  <a:pt x="192" y="183"/>
                                  <a:pt x="192" y="183"/>
                                  <a:pt x="192" y="183"/>
                                </a:cubicBezTo>
                                <a:cubicBezTo>
                                  <a:pt x="192" y="183"/>
                                  <a:pt x="191" y="183"/>
                                  <a:pt x="190" y="184"/>
                                </a:cubicBezTo>
                                <a:cubicBezTo>
                                  <a:pt x="190" y="182"/>
                                  <a:pt x="188" y="181"/>
                                  <a:pt x="186" y="180"/>
                                </a:cubicBezTo>
                                <a:cubicBezTo>
                                  <a:pt x="183" y="179"/>
                                  <a:pt x="179" y="178"/>
                                  <a:pt x="174" y="180"/>
                                </a:cubicBezTo>
                                <a:cubicBezTo>
                                  <a:pt x="171" y="181"/>
                                  <a:pt x="168" y="183"/>
                                  <a:pt x="166" y="187"/>
                                </a:cubicBezTo>
                                <a:cubicBezTo>
                                  <a:pt x="162" y="182"/>
                                  <a:pt x="155" y="179"/>
                                  <a:pt x="149" y="181"/>
                                </a:cubicBezTo>
                                <a:cubicBezTo>
                                  <a:pt x="144" y="183"/>
                                  <a:pt x="140" y="188"/>
                                  <a:pt x="139" y="193"/>
                                </a:cubicBezTo>
                                <a:cubicBezTo>
                                  <a:pt x="139" y="192"/>
                                  <a:pt x="138" y="192"/>
                                  <a:pt x="138" y="192"/>
                                </a:cubicBezTo>
                                <a:cubicBezTo>
                                  <a:pt x="133" y="190"/>
                                  <a:pt x="130" y="190"/>
                                  <a:pt x="125" y="191"/>
                                </a:cubicBezTo>
                                <a:cubicBezTo>
                                  <a:pt x="120" y="193"/>
                                  <a:pt x="117" y="197"/>
                                  <a:pt x="116" y="203"/>
                                </a:cubicBezTo>
                                <a:cubicBezTo>
                                  <a:pt x="115" y="202"/>
                                  <a:pt x="115" y="202"/>
                                  <a:pt x="114" y="202"/>
                                </a:cubicBezTo>
                                <a:cubicBezTo>
                                  <a:pt x="111" y="200"/>
                                  <a:pt x="107" y="200"/>
                                  <a:pt x="102" y="202"/>
                                </a:cubicBezTo>
                                <a:cubicBezTo>
                                  <a:pt x="101" y="201"/>
                                  <a:pt x="100" y="202"/>
                                  <a:pt x="99" y="203"/>
                                </a:cubicBezTo>
                                <a:cubicBezTo>
                                  <a:pt x="93" y="207"/>
                                  <a:pt x="91" y="215"/>
                                  <a:pt x="93" y="221"/>
                                </a:cubicBezTo>
                                <a:cubicBezTo>
                                  <a:pt x="93" y="221"/>
                                  <a:pt x="93" y="221"/>
                                  <a:pt x="93" y="221"/>
                                </a:cubicBezTo>
                                <a:cubicBezTo>
                                  <a:pt x="93" y="221"/>
                                  <a:pt x="93" y="221"/>
                                  <a:pt x="93" y="221"/>
                                </a:cubicBezTo>
                                <a:cubicBezTo>
                                  <a:pt x="94" y="223"/>
                                  <a:pt x="94" y="223"/>
                                  <a:pt x="94" y="223"/>
                                </a:cubicBezTo>
                                <a:cubicBezTo>
                                  <a:pt x="90" y="222"/>
                                  <a:pt x="90" y="222"/>
                                  <a:pt x="90" y="222"/>
                                </a:cubicBezTo>
                                <a:cubicBezTo>
                                  <a:pt x="75" y="160"/>
                                  <a:pt x="75" y="160"/>
                                  <a:pt x="75" y="160"/>
                                </a:cubicBezTo>
                                <a:cubicBezTo>
                                  <a:pt x="89" y="140"/>
                                  <a:pt x="89" y="140"/>
                                  <a:pt x="89" y="140"/>
                                </a:cubicBezTo>
                                <a:cubicBezTo>
                                  <a:pt x="87" y="146"/>
                                  <a:pt x="87" y="146"/>
                                  <a:pt x="87" y="146"/>
                                </a:cubicBezTo>
                                <a:cubicBezTo>
                                  <a:pt x="86" y="146"/>
                                  <a:pt x="86" y="146"/>
                                  <a:pt x="86" y="146"/>
                                </a:cubicBezTo>
                                <a:cubicBezTo>
                                  <a:pt x="86" y="146"/>
                                  <a:pt x="86" y="146"/>
                                  <a:pt x="86" y="146"/>
                                </a:cubicBezTo>
                                <a:cubicBezTo>
                                  <a:pt x="85" y="155"/>
                                  <a:pt x="90" y="164"/>
                                  <a:pt x="100" y="166"/>
                                </a:cubicBezTo>
                                <a:cubicBezTo>
                                  <a:pt x="104" y="167"/>
                                  <a:pt x="109" y="166"/>
                                  <a:pt x="113" y="164"/>
                                </a:cubicBezTo>
                                <a:cubicBezTo>
                                  <a:pt x="116" y="161"/>
                                  <a:pt x="118" y="158"/>
                                  <a:pt x="119" y="154"/>
                                </a:cubicBezTo>
                                <a:cubicBezTo>
                                  <a:pt x="119" y="154"/>
                                  <a:pt x="119" y="154"/>
                                  <a:pt x="119" y="154"/>
                                </a:cubicBezTo>
                                <a:cubicBezTo>
                                  <a:pt x="119" y="154"/>
                                  <a:pt x="119" y="154"/>
                                  <a:pt x="119" y="154"/>
                                </a:cubicBezTo>
                                <a:cubicBezTo>
                                  <a:pt x="125" y="129"/>
                                  <a:pt x="125" y="129"/>
                                  <a:pt x="125" y="129"/>
                                </a:cubicBezTo>
                                <a:cubicBezTo>
                                  <a:pt x="138" y="121"/>
                                  <a:pt x="138" y="121"/>
                                  <a:pt x="138" y="121"/>
                                </a:cubicBezTo>
                                <a:cubicBezTo>
                                  <a:pt x="179" y="117"/>
                                  <a:pt x="179" y="117"/>
                                  <a:pt x="179" y="117"/>
                                </a:cubicBezTo>
                                <a:cubicBezTo>
                                  <a:pt x="247" y="112"/>
                                  <a:pt x="247" y="112"/>
                                  <a:pt x="247" y="112"/>
                                </a:cubicBezTo>
                                <a:cubicBezTo>
                                  <a:pt x="247" y="112"/>
                                  <a:pt x="247" y="112"/>
                                  <a:pt x="248" y="111"/>
                                </a:cubicBezTo>
                                <a:cubicBezTo>
                                  <a:pt x="248" y="112"/>
                                  <a:pt x="248" y="112"/>
                                  <a:pt x="248" y="112"/>
                                </a:cubicBezTo>
                                <a:cubicBezTo>
                                  <a:pt x="253" y="112"/>
                                  <a:pt x="257" y="115"/>
                                  <a:pt x="257" y="120"/>
                                </a:cubicBezTo>
                                <a:close/>
                                <a:moveTo>
                                  <a:pt x="271" y="101"/>
                                </a:moveTo>
                                <a:cubicBezTo>
                                  <a:pt x="266" y="104"/>
                                  <a:pt x="260" y="103"/>
                                  <a:pt x="257" y="98"/>
                                </a:cubicBezTo>
                                <a:cubicBezTo>
                                  <a:pt x="253" y="93"/>
                                  <a:pt x="254" y="87"/>
                                  <a:pt x="259" y="84"/>
                                </a:cubicBezTo>
                                <a:cubicBezTo>
                                  <a:pt x="263" y="80"/>
                                  <a:pt x="270" y="82"/>
                                  <a:pt x="273" y="87"/>
                                </a:cubicBezTo>
                                <a:cubicBezTo>
                                  <a:pt x="276" y="91"/>
                                  <a:pt x="275" y="98"/>
                                  <a:pt x="271" y="101"/>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 name="Freeform 63"/>
                        <wps:cNvSpPr>
                          <a:spLocks noEditPoints="1"/>
                        </wps:cNvSpPr>
                        <wps:spPr bwMode="auto">
                          <a:xfrm>
                            <a:off x="15919450" y="247650"/>
                            <a:ext cx="1054100" cy="889000"/>
                          </a:xfrm>
                          <a:custGeom>
                            <a:avLst/>
                            <a:gdLst>
                              <a:gd name="T0" fmla="*/ 178 w 281"/>
                              <a:gd name="T1" fmla="*/ 10 h 237"/>
                              <a:gd name="T2" fmla="*/ 121 w 281"/>
                              <a:gd name="T3" fmla="*/ 11 h 237"/>
                              <a:gd name="T4" fmla="*/ 60 w 281"/>
                              <a:gd name="T5" fmla="*/ 54 h 237"/>
                              <a:gd name="T6" fmla="*/ 43 w 281"/>
                              <a:gd name="T7" fmla="*/ 40 h 237"/>
                              <a:gd name="T8" fmla="*/ 50 w 281"/>
                              <a:gd name="T9" fmla="*/ 61 h 237"/>
                              <a:gd name="T10" fmla="*/ 34 w 281"/>
                              <a:gd name="T11" fmla="*/ 58 h 237"/>
                              <a:gd name="T12" fmla="*/ 28 w 281"/>
                              <a:gd name="T13" fmla="*/ 77 h 237"/>
                              <a:gd name="T14" fmla="*/ 22 w 281"/>
                              <a:gd name="T15" fmla="*/ 95 h 237"/>
                              <a:gd name="T16" fmla="*/ 33 w 281"/>
                              <a:gd name="T17" fmla="*/ 113 h 237"/>
                              <a:gd name="T18" fmla="*/ 7 w 281"/>
                              <a:gd name="T19" fmla="*/ 145 h 237"/>
                              <a:gd name="T20" fmla="*/ 34 w 281"/>
                              <a:gd name="T21" fmla="*/ 169 h 237"/>
                              <a:gd name="T22" fmla="*/ 42 w 281"/>
                              <a:gd name="T23" fmla="*/ 199 h 237"/>
                              <a:gd name="T24" fmla="*/ 257 w 281"/>
                              <a:gd name="T25" fmla="*/ 0 h 237"/>
                              <a:gd name="T26" fmla="*/ 229 w 281"/>
                              <a:gd name="T27" fmla="*/ 20 h 237"/>
                              <a:gd name="T28" fmla="*/ 40 w 281"/>
                              <a:gd name="T29" fmla="*/ 145 h 237"/>
                              <a:gd name="T30" fmla="*/ 53 w 281"/>
                              <a:gd name="T31" fmla="*/ 124 h 237"/>
                              <a:gd name="T32" fmla="*/ 59 w 281"/>
                              <a:gd name="T33" fmla="*/ 132 h 237"/>
                              <a:gd name="T34" fmla="*/ 65 w 281"/>
                              <a:gd name="T35" fmla="*/ 71 h 237"/>
                              <a:gd name="T36" fmla="*/ 51 w 281"/>
                              <a:gd name="T37" fmla="*/ 93 h 237"/>
                              <a:gd name="T38" fmla="*/ 46 w 281"/>
                              <a:gd name="T39" fmla="*/ 85 h 237"/>
                              <a:gd name="T40" fmla="*/ 72 w 281"/>
                              <a:gd name="T41" fmla="*/ 123 h 237"/>
                              <a:gd name="T42" fmla="*/ 86 w 281"/>
                              <a:gd name="T43" fmla="*/ 101 h 237"/>
                              <a:gd name="T44" fmla="*/ 91 w 281"/>
                              <a:gd name="T45" fmla="*/ 109 h 237"/>
                              <a:gd name="T46" fmla="*/ 97 w 281"/>
                              <a:gd name="T47" fmla="*/ 49 h 237"/>
                              <a:gd name="T48" fmla="*/ 83 w 281"/>
                              <a:gd name="T49" fmla="*/ 71 h 237"/>
                              <a:gd name="T50" fmla="*/ 77 w 281"/>
                              <a:gd name="T51" fmla="*/ 62 h 237"/>
                              <a:gd name="T52" fmla="*/ 104 w 281"/>
                              <a:gd name="T53" fmla="*/ 100 h 237"/>
                              <a:gd name="T54" fmla="*/ 118 w 281"/>
                              <a:gd name="T55" fmla="*/ 78 h 237"/>
                              <a:gd name="T56" fmla="*/ 124 w 281"/>
                              <a:gd name="T57" fmla="*/ 86 h 237"/>
                              <a:gd name="T58" fmla="*/ 129 w 281"/>
                              <a:gd name="T59" fmla="*/ 26 h 237"/>
                              <a:gd name="T60" fmla="*/ 116 w 281"/>
                              <a:gd name="T61" fmla="*/ 48 h 237"/>
                              <a:gd name="T62" fmla="*/ 110 w 281"/>
                              <a:gd name="T63" fmla="*/ 40 h 237"/>
                              <a:gd name="T64" fmla="*/ 137 w 281"/>
                              <a:gd name="T65" fmla="*/ 77 h 237"/>
                              <a:gd name="T66" fmla="*/ 151 w 281"/>
                              <a:gd name="T67" fmla="*/ 55 h 237"/>
                              <a:gd name="T68" fmla="*/ 156 w 281"/>
                              <a:gd name="T69" fmla="*/ 64 h 237"/>
                              <a:gd name="T70" fmla="*/ 169 w 281"/>
                              <a:gd name="T71" fmla="*/ 55 h 237"/>
                              <a:gd name="T72" fmla="*/ 183 w 281"/>
                              <a:gd name="T73" fmla="*/ 33 h 237"/>
                              <a:gd name="T74" fmla="*/ 189 w 281"/>
                              <a:gd name="T75" fmla="*/ 41 h 237"/>
                              <a:gd name="T76" fmla="*/ 235 w 281"/>
                              <a:gd name="T77" fmla="*/ 33 h 237"/>
                              <a:gd name="T78" fmla="*/ 242 w 281"/>
                              <a:gd name="T79" fmla="*/ 29 h 237"/>
                              <a:gd name="T80" fmla="*/ 273 w 281"/>
                              <a:gd name="T81" fmla="*/ 75 h 237"/>
                              <a:gd name="T82" fmla="*/ 254 w 281"/>
                              <a:gd name="T83" fmla="*/ 94 h 237"/>
                              <a:gd name="T84" fmla="*/ 211 w 281"/>
                              <a:gd name="T85" fmla="*/ 124 h 237"/>
                              <a:gd name="T86" fmla="*/ 169 w 281"/>
                              <a:gd name="T87" fmla="*/ 154 h 237"/>
                              <a:gd name="T88" fmla="*/ 126 w 281"/>
                              <a:gd name="T89" fmla="*/ 184 h 237"/>
                              <a:gd name="T90" fmla="*/ 83 w 281"/>
                              <a:gd name="T91" fmla="*/ 214 h 237"/>
                              <a:gd name="T92" fmla="*/ 59 w 281"/>
                              <a:gd name="T93" fmla="*/ 225 h 237"/>
                              <a:gd name="T94" fmla="*/ 70 w 281"/>
                              <a:gd name="T95" fmla="*/ 194 h 237"/>
                              <a:gd name="T96" fmla="*/ 102 w 281"/>
                              <a:gd name="T97" fmla="*/ 195 h 237"/>
                              <a:gd name="T98" fmla="*/ 112 w 281"/>
                              <a:gd name="T99" fmla="*/ 164 h 237"/>
                              <a:gd name="T100" fmla="*/ 145 w 281"/>
                              <a:gd name="T101" fmla="*/ 165 h 237"/>
                              <a:gd name="T102" fmla="*/ 155 w 281"/>
                              <a:gd name="T103" fmla="*/ 135 h 237"/>
                              <a:gd name="T104" fmla="*/ 187 w 281"/>
                              <a:gd name="T105" fmla="*/ 135 h 237"/>
                              <a:gd name="T106" fmla="*/ 198 w 281"/>
                              <a:gd name="T107" fmla="*/ 105 h 237"/>
                              <a:gd name="T108" fmla="*/ 230 w 281"/>
                              <a:gd name="T109" fmla="*/ 105 h 237"/>
                              <a:gd name="T110" fmla="*/ 241 w 281"/>
                              <a:gd name="T111" fmla="*/ 75 h 237"/>
                              <a:gd name="T112" fmla="*/ 273 w 281"/>
                              <a:gd name="T113" fmla="*/ 75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81" h="237">
                                <a:moveTo>
                                  <a:pt x="229" y="20"/>
                                </a:moveTo>
                                <a:cubicBezTo>
                                  <a:pt x="178" y="10"/>
                                  <a:pt x="178" y="10"/>
                                  <a:pt x="178" y="10"/>
                                </a:cubicBezTo>
                                <a:cubicBezTo>
                                  <a:pt x="164" y="19"/>
                                  <a:pt x="164" y="19"/>
                                  <a:pt x="164" y="19"/>
                                </a:cubicBezTo>
                                <a:cubicBezTo>
                                  <a:pt x="121" y="11"/>
                                  <a:pt x="121" y="11"/>
                                  <a:pt x="121" y="11"/>
                                </a:cubicBezTo>
                                <a:cubicBezTo>
                                  <a:pt x="119" y="13"/>
                                  <a:pt x="119" y="13"/>
                                  <a:pt x="119" y="13"/>
                                </a:cubicBezTo>
                                <a:cubicBezTo>
                                  <a:pt x="60" y="54"/>
                                  <a:pt x="60" y="54"/>
                                  <a:pt x="60" y="54"/>
                                </a:cubicBezTo>
                                <a:cubicBezTo>
                                  <a:pt x="47" y="37"/>
                                  <a:pt x="47" y="37"/>
                                  <a:pt x="47" y="37"/>
                                </a:cubicBezTo>
                                <a:cubicBezTo>
                                  <a:pt x="43" y="40"/>
                                  <a:pt x="43" y="40"/>
                                  <a:pt x="43" y="40"/>
                                </a:cubicBezTo>
                                <a:cubicBezTo>
                                  <a:pt x="55" y="58"/>
                                  <a:pt x="55" y="58"/>
                                  <a:pt x="55" y="58"/>
                                </a:cubicBezTo>
                                <a:cubicBezTo>
                                  <a:pt x="50" y="61"/>
                                  <a:pt x="50" y="61"/>
                                  <a:pt x="50" y="61"/>
                                </a:cubicBezTo>
                                <a:cubicBezTo>
                                  <a:pt x="43" y="52"/>
                                  <a:pt x="43" y="52"/>
                                  <a:pt x="43" y="52"/>
                                </a:cubicBezTo>
                                <a:cubicBezTo>
                                  <a:pt x="34" y="58"/>
                                  <a:pt x="34" y="58"/>
                                  <a:pt x="34" y="58"/>
                                </a:cubicBezTo>
                                <a:cubicBezTo>
                                  <a:pt x="41" y="68"/>
                                  <a:pt x="41" y="68"/>
                                  <a:pt x="41" y="68"/>
                                </a:cubicBezTo>
                                <a:cubicBezTo>
                                  <a:pt x="28" y="77"/>
                                  <a:pt x="28" y="77"/>
                                  <a:pt x="28" y="77"/>
                                </a:cubicBezTo>
                                <a:cubicBezTo>
                                  <a:pt x="15" y="86"/>
                                  <a:pt x="15" y="86"/>
                                  <a:pt x="15" y="86"/>
                                </a:cubicBezTo>
                                <a:cubicBezTo>
                                  <a:pt x="22" y="95"/>
                                  <a:pt x="22" y="95"/>
                                  <a:pt x="22" y="95"/>
                                </a:cubicBezTo>
                                <a:cubicBezTo>
                                  <a:pt x="30" y="90"/>
                                  <a:pt x="30" y="90"/>
                                  <a:pt x="30" y="90"/>
                                </a:cubicBezTo>
                                <a:cubicBezTo>
                                  <a:pt x="33" y="113"/>
                                  <a:pt x="33" y="113"/>
                                  <a:pt x="33" y="113"/>
                                </a:cubicBezTo>
                                <a:cubicBezTo>
                                  <a:pt x="0" y="135"/>
                                  <a:pt x="0" y="135"/>
                                  <a:pt x="0" y="135"/>
                                </a:cubicBezTo>
                                <a:cubicBezTo>
                                  <a:pt x="7" y="145"/>
                                  <a:pt x="7" y="145"/>
                                  <a:pt x="7" y="145"/>
                                </a:cubicBezTo>
                                <a:cubicBezTo>
                                  <a:pt x="14" y="140"/>
                                  <a:pt x="14" y="140"/>
                                  <a:pt x="14" y="140"/>
                                </a:cubicBezTo>
                                <a:cubicBezTo>
                                  <a:pt x="34" y="169"/>
                                  <a:pt x="34" y="169"/>
                                  <a:pt x="34" y="169"/>
                                </a:cubicBezTo>
                                <a:cubicBezTo>
                                  <a:pt x="16" y="182"/>
                                  <a:pt x="16" y="182"/>
                                  <a:pt x="16" y="182"/>
                                </a:cubicBezTo>
                                <a:cubicBezTo>
                                  <a:pt x="42" y="199"/>
                                  <a:pt x="42" y="199"/>
                                  <a:pt x="42" y="199"/>
                                </a:cubicBezTo>
                                <a:cubicBezTo>
                                  <a:pt x="256" y="49"/>
                                  <a:pt x="256" y="49"/>
                                  <a:pt x="256" y="49"/>
                                </a:cubicBezTo>
                                <a:cubicBezTo>
                                  <a:pt x="257" y="0"/>
                                  <a:pt x="257" y="0"/>
                                  <a:pt x="257" y="0"/>
                                </a:cubicBezTo>
                                <a:cubicBezTo>
                                  <a:pt x="229" y="20"/>
                                  <a:pt x="229" y="20"/>
                                  <a:pt x="229" y="20"/>
                                </a:cubicBezTo>
                                <a:cubicBezTo>
                                  <a:pt x="229" y="20"/>
                                  <a:pt x="229" y="20"/>
                                  <a:pt x="229" y="20"/>
                                </a:cubicBezTo>
                                <a:close/>
                                <a:moveTo>
                                  <a:pt x="59" y="132"/>
                                </a:moveTo>
                                <a:cubicBezTo>
                                  <a:pt x="40" y="145"/>
                                  <a:pt x="40" y="145"/>
                                  <a:pt x="40" y="145"/>
                                </a:cubicBezTo>
                                <a:cubicBezTo>
                                  <a:pt x="34" y="137"/>
                                  <a:pt x="34" y="137"/>
                                  <a:pt x="34" y="137"/>
                                </a:cubicBezTo>
                                <a:cubicBezTo>
                                  <a:pt x="53" y="124"/>
                                  <a:pt x="53" y="124"/>
                                  <a:pt x="53" y="124"/>
                                </a:cubicBezTo>
                                <a:cubicBezTo>
                                  <a:pt x="59" y="132"/>
                                  <a:pt x="59" y="132"/>
                                  <a:pt x="59" y="132"/>
                                </a:cubicBezTo>
                                <a:cubicBezTo>
                                  <a:pt x="59" y="132"/>
                                  <a:pt x="59" y="132"/>
                                  <a:pt x="59" y="132"/>
                                </a:cubicBezTo>
                                <a:close/>
                                <a:moveTo>
                                  <a:pt x="46" y="85"/>
                                </a:moveTo>
                                <a:cubicBezTo>
                                  <a:pt x="65" y="71"/>
                                  <a:pt x="65" y="71"/>
                                  <a:pt x="65" y="71"/>
                                </a:cubicBezTo>
                                <a:cubicBezTo>
                                  <a:pt x="70" y="79"/>
                                  <a:pt x="70" y="79"/>
                                  <a:pt x="70" y="79"/>
                                </a:cubicBezTo>
                                <a:cubicBezTo>
                                  <a:pt x="51" y="93"/>
                                  <a:pt x="51" y="93"/>
                                  <a:pt x="51" y="93"/>
                                </a:cubicBezTo>
                                <a:cubicBezTo>
                                  <a:pt x="46" y="85"/>
                                  <a:pt x="46" y="85"/>
                                  <a:pt x="46" y="85"/>
                                </a:cubicBezTo>
                                <a:cubicBezTo>
                                  <a:pt x="46" y="85"/>
                                  <a:pt x="46" y="85"/>
                                  <a:pt x="46" y="85"/>
                                </a:cubicBezTo>
                                <a:close/>
                                <a:moveTo>
                                  <a:pt x="91" y="109"/>
                                </a:moveTo>
                                <a:cubicBezTo>
                                  <a:pt x="72" y="123"/>
                                  <a:pt x="72" y="123"/>
                                  <a:pt x="72" y="123"/>
                                </a:cubicBezTo>
                                <a:cubicBezTo>
                                  <a:pt x="66" y="114"/>
                                  <a:pt x="66" y="114"/>
                                  <a:pt x="66" y="114"/>
                                </a:cubicBezTo>
                                <a:cubicBezTo>
                                  <a:pt x="86" y="101"/>
                                  <a:pt x="86" y="101"/>
                                  <a:pt x="86" y="101"/>
                                </a:cubicBezTo>
                                <a:cubicBezTo>
                                  <a:pt x="91" y="109"/>
                                  <a:pt x="91" y="109"/>
                                  <a:pt x="91" y="109"/>
                                </a:cubicBezTo>
                                <a:cubicBezTo>
                                  <a:pt x="91" y="109"/>
                                  <a:pt x="91" y="109"/>
                                  <a:pt x="91" y="109"/>
                                </a:cubicBezTo>
                                <a:close/>
                                <a:moveTo>
                                  <a:pt x="77" y="62"/>
                                </a:moveTo>
                                <a:cubicBezTo>
                                  <a:pt x="97" y="49"/>
                                  <a:pt x="97" y="49"/>
                                  <a:pt x="97" y="49"/>
                                </a:cubicBezTo>
                                <a:cubicBezTo>
                                  <a:pt x="103" y="57"/>
                                  <a:pt x="103" y="57"/>
                                  <a:pt x="103" y="57"/>
                                </a:cubicBezTo>
                                <a:cubicBezTo>
                                  <a:pt x="83" y="71"/>
                                  <a:pt x="83" y="71"/>
                                  <a:pt x="83" y="71"/>
                                </a:cubicBezTo>
                                <a:cubicBezTo>
                                  <a:pt x="77" y="62"/>
                                  <a:pt x="77" y="62"/>
                                  <a:pt x="77" y="62"/>
                                </a:cubicBezTo>
                                <a:cubicBezTo>
                                  <a:pt x="77" y="62"/>
                                  <a:pt x="77" y="62"/>
                                  <a:pt x="77" y="62"/>
                                </a:cubicBezTo>
                                <a:close/>
                                <a:moveTo>
                                  <a:pt x="124" y="86"/>
                                </a:moveTo>
                                <a:cubicBezTo>
                                  <a:pt x="104" y="100"/>
                                  <a:pt x="104" y="100"/>
                                  <a:pt x="104" y="100"/>
                                </a:cubicBezTo>
                                <a:cubicBezTo>
                                  <a:pt x="99" y="92"/>
                                  <a:pt x="99" y="92"/>
                                  <a:pt x="99" y="92"/>
                                </a:cubicBezTo>
                                <a:cubicBezTo>
                                  <a:pt x="118" y="78"/>
                                  <a:pt x="118" y="78"/>
                                  <a:pt x="118" y="78"/>
                                </a:cubicBezTo>
                                <a:cubicBezTo>
                                  <a:pt x="124" y="86"/>
                                  <a:pt x="124" y="86"/>
                                  <a:pt x="124" y="86"/>
                                </a:cubicBezTo>
                                <a:cubicBezTo>
                                  <a:pt x="124" y="86"/>
                                  <a:pt x="124" y="86"/>
                                  <a:pt x="124" y="86"/>
                                </a:cubicBezTo>
                                <a:close/>
                                <a:moveTo>
                                  <a:pt x="110" y="40"/>
                                </a:moveTo>
                                <a:cubicBezTo>
                                  <a:pt x="129" y="26"/>
                                  <a:pt x="129" y="26"/>
                                  <a:pt x="129" y="26"/>
                                </a:cubicBezTo>
                                <a:cubicBezTo>
                                  <a:pt x="135" y="34"/>
                                  <a:pt x="135" y="34"/>
                                  <a:pt x="135" y="34"/>
                                </a:cubicBezTo>
                                <a:cubicBezTo>
                                  <a:pt x="116" y="48"/>
                                  <a:pt x="116" y="48"/>
                                  <a:pt x="116" y="48"/>
                                </a:cubicBezTo>
                                <a:cubicBezTo>
                                  <a:pt x="110" y="40"/>
                                  <a:pt x="110" y="40"/>
                                  <a:pt x="110" y="40"/>
                                </a:cubicBezTo>
                                <a:cubicBezTo>
                                  <a:pt x="110" y="40"/>
                                  <a:pt x="110" y="40"/>
                                  <a:pt x="110" y="40"/>
                                </a:cubicBezTo>
                                <a:close/>
                                <a:moveTo>
                                  <a:pt x="156" y="64"/>
                                </a:moveTo>
                                <a:cubicBezTo>
                                  <a:pt x="137" y="77"/>
                                  <a:pt x="137" y="77"/>
                                  <a:pt x="137" y="77"/>
                                </a:cubicBezTo>
                                <a:cubicBezTo>
                                  <a:pt x="131" y="69"/>
                                  <a:pt x="131" y="69"/>
                                  <a:pt x="131" y="69"/>
                                </a:cubicBezTo>
                                <a:cubicBezTo>
                                  <a:pt x="151" y="55"/>
                                  <a:pt x="151" y="55"/>
                                  <a:pt x="151" y="55"/>
                                </a:cubicBezTo>
                                <a:cubicBezTo>
                                  <a:pt x="156" y="64"/>
                                  <a:pt x="156" y="64"/>
                                  <a:pt x="156" y="64"/>
                                </a:cubicBezTo>
                                <a:cubicBezTo>
                                  <a:pt x="156" y="64"/>
                                  <a:pt x="156" y="64"/>
                                  <a:pt x="156" y="64"/>
                                </a:cubicBezTo>
                                <a:close/>
                                <a:moveTo>
                                  <a:pt x="189" y="41"/>
                                </a:moveTo>
                                <a:cubicBezTo>
                                  <a:pt x="169" y="55"/>
                                  <a:pt x="169" y="55"/>
                                  <a:pt x="169" y="55"/>
                                </a:cubicBezTo>
                                <a:cubicBezTo>
                                  <a:pt x="163" y="46"/>
                                  <a:pt x="163" y="46"/>
                                  <a:pt x="163" y="46"/>
                                </a:cubicBezTo>
                                <a:cubicBezTo>
                                  <a:pt x="183" y="33"/>
                                  <a:pt x="183" y="33"/>
                                  <a:pt x="183" y="33"/>
                                </a:cubicBezTo>
                                <a:cubicBezTo>
                                  <a:pt x="189" y="41"/>
                                  <a:pt x="189" y="41"/>
                                  <a:pt x="189" y="41"/>
                                </a:cubicBezTo>
                                <a:cubicBezTo>
                                  <a:pt x="189" y="41"/>
                                  <a:pt x="189" y="41"/>
                                  <a:pt x="189" y="41"/>
                                </a:cubicBezTo>
                                <a:close/>
                                <a:moveTo>
                                  <a:pt x="241" y="34"/>
                                </a:moveTo>
                                <a:cubicBezTo>
                                  <a:pt x="239" y="35"/>
                                  <a:pt x="236" y="35"/>
                                  <a:pt x="235" y="33"/>
                                </a:cubicBezTo>
                                <a:cubicBezTo>
                                  <a:pt x="234" y="31"/>
                                  <a:pt x="235" y="29"/>
                                  <a:pt x="236" y="28"/>
                                </a:cubicBezTo>
                                <a:cubicBezTo>
                                  <a:pt x="238" y="27"/>
                                  <a:pt x="241" y="27"/>
                                  <a:pt x="242" y="29"/>
                                </a:cubicBezTo>
                                <a:cubicBezTo>
                                  <a:pt x="243" y="30"/>
                                  <a:pt x="242" y="33"/>
                                  <a:pt x="241" y="34"/>
                                </a:cubicBezTo>
                                <a:close/>
                                <a:moveTo>
                                  <a:pt x="273" y="75"/>
                                </a:moveTo>
                                <a:cubicBezTo>
                                  <a:pt x="281" y="87"/>
                                  <a:pt x="281" y="87"/>
                                  <a:pt x="281" y="87"/>
                                </a:cubicBezTo>
                                <a:cubicBezTo>
                                  <a:pt x="273" y="92"/>
                                  <a:pt x="264" y="95"/>
                                  <a:pt x="254" y="94"/>
                                </a:cubicBezTo>
                                <a:cubicBezTo>
                                  <a:pt x="252" y="103"/>
                                  <a:pt x="247" y="111"/>
                                  <a:pt x="238" y="117"/>
                                </a:cubicBezTo>
                                <a:cubicBezTo>
                                  <a:pt x="231" y="122"/>
                                  <a:pt x="221" y="125"/>
                                  <a:pt x="211" y="124"/>
                                </a:cubicBezTo>
                                <a:cubicBezTo>
                                  <a:pt x="209" y="133"/>
                                  <a:pt x="204" y="141"/>
                                  <a:pt x="196" y="147"/>
                                </a:cubicBezTo>
                                <a:cubicBezTo>
                                  <a:pt x="188" y="152"/>
                                  <a:pt x="178" y="155"/>
                                  <a:pt x="169" y="154"/>
                                </a:cubicBezTo>
                                <a:cubicBezTo>
                                  <a:pt x="166" y="163"/>
                                  <a:pt x="161" y="171"/>
                                  <a:pt x="153" y="177"/>
                                </a:cubicBezTo>
                                <a:cubicBezTo>
                                  <a:pt x="145" y="182"/>
                                  <a:pt x="135" y="185"/>
                                  <a:pt x="126" y="184"/>
                                </a:cubicBezTo>
                                <a:cubicBezTo>
                                  <a:pt x="123" y="193"/>
                                  <a:pt x="118" y="201"/>
                                  <a:pt x="110" y="207"/>
                                </a:cubicBezTo>
                                <a:cubicBezTo>
                                  <a:pt x="102" y="213"/>
                                  <a:pt x="92" y="214"/>
                                  <a:pt x="83" y="214"/>
                                </a:cubicBezTo>
                                <a:cubicBezTo>
                                  <a:pt x="81" y="223"/>
                                  <a:pt x="75" y="231"/>
                                  <a:pt x="67" y="237"/>
                                </a:cubicBezTo>
                                <a:cubicBezTo>
                                  <a:pt x="59" y="225"/>
                                  <a:pt x="59" y="225"/>
                                  <a:pt x="59" y="225"/>
                                </a:cubicBezTo>
                                <a:cubicBezTo>
                                  <a:pt x="65" y="220"/>
                                  <a:pt x="70" y="213"/>
                                  <a:pt x="69" y="205"/>
                                </a:cubicBezTo>
                                <a:cubicBezTo>
                                  <a:pt x="70" y="194"/>
                                  <a:pt x="70" y="194"/>
                                  <a:pt x="70" y="194"/>
                                </a:cubicBezTo>
                                <a:cubicBezTo>
                                  <a:pt x="79" y="198"/>
                                  <a:pt x="79" y="198"/>
                                  <a:pt x="79" y="198"/>
                                </a:cubicBezTo>
                                <a:cubicBezTo>
                                  <a:pt x="87" y="201"/>
                                  <a:pt x="95" y="200"/>
                                  <a:pt x="102" y="195"/>
                                </a:cubicBezTo>
                                <a:cubicBezTo>
                                  <a:pt x="108" y="190"/>
                                  <a:pt x="112" y="183"/>
                                  <a:pt x="112" y="175"/>
                                </a:cubicBezTo>
                                <a:cubicBezTo>
                                  <a:pt x="112" y="164"/>
                                  <a:pt x="112" y="164"/>
                                  <a:pt x="112" y="164"/>
                                </a:cubicBezTo>
                                <a:cubicBezTo>
                                  <a:pt x="122" y="168"/>
                                  <a:pt x="122" y="168"/>
                                  <a:pt x="122" y="168"/>
                                </a:cubicBezTo>
                                <a:cubicBezTo>
                                  <a:pt x="130" y="171"/>
                                  <a:pt x="138" y="169"/>
                                  <a:pt x="145" y="165"/>
                                </a:cubicBezTo>
                                <a:cubicBezTo>
                                  <a:pt x="151" y="160"/>
                                  <a:pt x="155" y="153"/>
                                  <a:pt x="155" y="145"/>
                                </a:cubicBezTo>
                                <a:cubicBezTo>
                                  <a:pt x="155" y="135"/>
                                  <a:pt x="155" y="135"/>
                                  <a:pt x="155" y="135"/>
                                </a:cubicBezTo>
                                <a:cubicBezTo>
                                  <a:pt x="165" y="138"/>
                                  <a:pt x="165" y="138"/>
                                  <a:pt x="165" y="138"/>
                                </a:cubicBezTo>
                                <a:cubicBezTo>
                                  <a:pt x="172" y="141"/>
                                  <a:pt x="181" y="140"/>
                                  <a:pt x="187" y="135"/>
                                </a:cubicBezTo>
                                <a:cubicBezTo>
                                  <a:pt x="194" y="130"/>
                                  <a:pt x="198" y="123"/>
                                  <a:pt x="198" y="115"/>
                                </a:cubicBezTo>
                                <a:cubicBezTo>
                                  <a:pt x="198" y="105"/>
                                  <a:pt x="198" y="105"/>
                                  <a:pt x="198" y="105"/>
                                </a:cubicBezTo>
                                <a:cubicBezTo>
                                  <a:pt x="208" y="108"/>
                                  <a:pt x="208" y="108"/>
                                  <a:pt x="208" y="108"/>
                                </a:cubicBezTo>
                                <a:cubicBezTo>
                                  <a:pt x="215" y="111"/>
                                  <a:pt x="224" y="110"/>
                                  <a:pt x="230" y="105"/>
                                </a:cubicBezTo>
                                <a:cubicBezTo>
                                  <a:pt x="237" y="100"/>
                                  <a:pt x="241" y="93"/>
                                  <a:pt x="241" y="85"/>
                                </a:cubicBezTo>
                                <a:cubicBezTo>
                                  <a:pt x="241" y="75"/>
                                  <a:pt x="241" y="75"/>
                                  <a:pt x="241" y="75"/>
                                </a:cubicBezTo>
                                <a:cubicBezTo>
                                  <a:pt x="250" y="78"/>
                                  <a:pt x="250" y="78"/>
                                  <a:pt x="250" y="78"/>
                                </a:cubicBezTo>
                                <a:cubicBezTo>
                                  <a:pt x="258" y="81"/>
                                  <a:pt x="267" y="80"/>
                                  <a:pt x="273" y="7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64" name="Freeform 5664"/>
                        <wps:cNvSpPr>
                          <a:spLocks noEditPoints="1"/>
                        </wps:cNvSpPr>
                        <wps:spPr bwMode="auto">
                          <a:xfrm>
                            <a:off x="22474238" y="3448050"/>
                            <a:ext cx="750888" cy="676275"/>
                          </a:xfrm>
                          <a:custGeom>
                            <a:avLst/>
                            <a:gdLst>
                              <a:gd name="T0" fmla="*/ 135 w 200"/>
                              <a:gd name="T1" fmla="*/ 87 h 180"/>
                              <a:gd name="T2" fmla="*/ 157 w 200"/>
                              <a:gd name="T3" fmla="*/ 99 h 180"/>
                              <a:gd name="T4" fmla="*/ 130 w 200"/>
                              <a:gd name="T5" fmla="*/ 160 h 180"/>
                              <a:gd name="T6" fmla="*/ 41 w 200"/>
                              <a:gd name="T7" fmla="*/ 144 h 180"/>
                              <a:gd name="T8" fmla="*/ 37 w 200"/>
                              <a:gd name="T9" fmla="*/ 76 h 180"/>
                              <a:gd name="T10" fmla="*/ 50 w 200"/>
                              <a:gd name="T11" fmla="*/ 91 h 180"/>
                              <a:gd name="T12" fmla="*/ 55 w 200"/>
                              <a:gd name="T13" fmla="*/ 134 h 180"/>
                              <a:gd name="T14" fmla="*/ 120 w 200"/>
                              <a:gd name="T15" fmla="*/ 145 h 180"/>
                              <a:gd name="T16" fmla="*/ 135 w 200"/>
                              <a:gd name="T17" fmla="*/ 87 h 180"/>
                              <a:gd name="T18" fmla="*/ 195 w 200"/>
                              <a:gd name="T19" fmla="*/ 60 h 180"/>
                              <a:gd name="T20" fmla="*/ 182 w 200"/>
                              <a:gd name="T21" fmla="*/ 63 h 180"/>
                              <a:gd name="T22" fmla="*/ 171 w 200"/>
                              <a:gd name="T23" fmla="*/ 79 h 180"/>
                              <a:gd name="T24" fmla="*/ 124 w 200"/>
                              <a:gd name="T25" fmla="*/ 48 h 180"/>
                              <a:gd name="T26" fmla="*/ 114 w 200"/>
                              <a:gd name="T27" fmla="*/ 49 h 180"/>
                              <a:gd name="T28" fmla="*/ 72 w 200"/>
                              <a:gd name="T29" fmla="*/ 78 h 180"/>
                              <a:gd name="T30" fmla="*/ 67 w 200"/>
                              <a:gd name="T31" fmla="*/ 72 h 180"/>
                              <a:gd name="T32" fmla="*/ 95 w 200"/>
                              <a:gd name="T33" fmla="*/ 52 h 180"/>
                              <a:gd name="T34" fmla="*/ 97 w 200"/>
                              <a:gd name="T35" fmla="*/ 40 h 180"/>
                              <a:gd name="T36" fmla="*/ 85 w 200"/>
                              <a:gd name="T37" fmla="*/ 38 h 180"/>
                              <a:gd name="T38" fmla="*/ 56 w 200"/>
                              <a:gd name="T39" fmla="*/ 58 h 180"/>
                              <a:gd name="T40" fmla="*/ 35 w 200"/>
                              <a:gd name="T41" fmla="*/ 33 h 180"/>
                              <a:gd name="T42" fmla="*/ 36 w 200"/>
                              <a:gd name="T43" fmla="*/ 10 h 180"/>
                              <a:gd name="T44" fmla="*/ 11 w 200"/>
                              <a:gd name="T45" fmla="*/ 6 h 180"/>
                              <a:gd name="T46" fmla="*/ 6 w 200"/>
                              <a:gd name="T47" fmla="*/ 31 h 180"/>
                              <a:gd name="T48" fmla="*/ 18 w 200"/>
                              <a:gd name="T49" fmla="*/ 39 h 180"/>
                              <a:gd name="T50" fmla="*/ 63 w 200"/>
                              <a:gd name="T51" fmla="*/ 96 h 180"/>
                              <a:gd name="T52" fmla="*/ 75 w 200"/>
                              <a:gd name="T53" fmla="*/ 98 h 180"/>
                              <a:gd name="T54" fmla="*/ 119 w 200"/>
                              <a:gd name="T55" fmla="*/ 67 h 180"/>
                              <a:gd name="T56" fmla="*/ 169 w 200"/>
                              <a:gd name="T57" fmla="*/ 98 h 180"/>
                              <a:gd name="T58" fmla="*/ 179 w 200"/>
                              <a:gd name="T59" fmla="*/ 99 h 180"/>
                              <a:gd name="T60" fmla="*/ 181 w 200"/>
                              <a:gd name="T61" fmla="*/ 96 h 180"/>
                              <a:gd name="T62" fmla="*/ 197 w 200"/>
                              <a:gd name="T63" fmla="*/ 73 h 180"/>
                              <a:gd name="T64" fmla="*/ 195 w 200"/>
                              <a:gd name="T65" fmla="*/ 6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0" h="180">
                                <a:moveTo>
                                  <a:pt x="135" y="87"/>
                                </a:moveTo>
                                <a:cubicBezTo>
                                  <a:pt x="157" y="99"/>
                                  <a:pt x="157" y="99"/>
                                  <a:pt x="157" y="99"/>
                                </a:cubicBezTo>
                                <a:cubicBezTo>
                                  <a:pt x="160" y="122"/>
                                  <a:pt x="150" y="146"/>
                                  <a:pt x="130" y="160"/>
                                </a:cubicBezTo>
                                <a:cubicBezTo>
                                  <a:pt x="101" y="180"/>
                                  <a:pt x="61" y="173"/>
                                  <a:pt x="41" y="144"/>
                                </a:cubicBezTo>
                                <a:cubicBezTo>
                                  <a:pt x="26" y="123"/>
                                  <a:pt x="26" y="97"/>
                                  <a:pt x="37" y="76"/>
                                </a:cubicBezTo>
                                <a:cubicBezTo>
                                  <a:pt x="50" y="91"/>
                                  <a:pt x="50" y="91"/>
                                  <a:pt x="50" y="91"/>
                                </a:cubicBezTo>
                                <a:cubicBezTo>
                                  <a:pt x="45" y="105"/>
                                  <a:pt x="46" y="121"/>
                                  <a:pt x="55" y="134"/>
                                </a:cubicBezTo>
                                <a:cubicBezTo>
                                  <a:pt x="70" y="154"/>
                                  <a:pt x="99" y="160"/>
                                  <a:pt x="120" y="145"/>
                                </a:cubicBezTo>
                                <a:cubicBezTo>
                                  <a:pt x="138" y="132"/>
                                  <a:pt x="144" y="108"/>
                                  <a:pt x="135" y="87"/>
                                </a:cubicBezTo>
                                <a:close/>
                                <a:moveTo>
                                  <a:pt x="195" y="60"/>
                                </a:moveTo>
                                <a:cubicBezTo>
                                  <a:pt x="191" y="58"/>
                                  <a:pt x="185" y="58"/>
                                  <a:pt x="182" y="63"/>
                                </a:cubicBezTo>
                                <a:cubicBezTo>
                                  <a:pt x="171" y="79"/>
                                  <a:pt x="171" y="79"/>
                                  <a:pt x="171" y="79"/>
                                </a:cubicBezTo>
                                <a:cubicBezTo>
                                  <a:pt x="124" y="48"/>
                                  <a:pt x="124" y="48"/>
                                  <a:pt x="124" y="48"/>
                                </a:cubicBezTo>
                                <a:cubicBezTo>
                                  <a:pt x="121" y="47"/>
                                  <a:pt x="117" y="47"/>
                                  <a:pt x="114" y="49"/>
                                </a:cubicBezTo>
                                <a:cubicBezTo>
                                  <a:pt x="72" y="78"/>
                                  <a:pt x="72" y="78"/>
                                  <a:pt x="72" y="78"/>
                                </a:cubicBezTo>
                                <a:cubicBezTo>
                                  <a:pt x="67" y="72"/>
                                  <a:pt x="67" y="72"/>
                                  <a:pt x="67" y="72"/>
                                </a:cubicBezTo>
                                <a:cubicBezTo>
                                  <a:pt x="95" y="52"/>
                                  <a:pt x="95" y="52"/>
                                  <a:pt x="95" y="52"/>
                                </a:cubicBezTo>
                                <a:cubicBezTo>
                                  <a:pt x="99" y="50"/>
                                  <a:pt x="100" y="44"/>
                                  <a:pt x="97" y="40"/>
                                </a:cubicBezTo>
                                <a:cubicBezTo>
                                  <a:pt x="94" y="36"/>
                                  <a:pt x="89" y="35"/>
                                  <a:pt x="85" y="38"/>
                                </a:cubicBezTo>
                                <a:cubicBezTo>
                                  <a:pt x="56" y="58"/>
                                  <a:pt x="56" y="58"/>
                                  <a:pt x="56" y="58"/>
                                </a:cubicBezTo>
                                <a:cubicBezTo>
                                  <a:pt x="35" y="33"/>
                                  <a:pt x="35" y="33"/>
                                  <a:pt x="35" y="33"/>
                                </a:cubicBezTo>
                                <a:cubicBezTo>
                                  <a:pt x="40" y="26"/>
                                  <a:pt x="41" y="17"/>
                                  <a:pt x="36" y="10"/>
                                </a:cubicBezTo>
                                <a:cubicBezTo>
                                  <a:pt x="30" y="2"/>
                                  <a:pt x="19" y="0"/>
                                  <a:pt x="11" y="6"/>
                                </a:cubicBezTo>
                                <a:cubicBezTo>
                                  <a:pt x="2" y="12"/>
                                  <a:pt x="0" y="23"/>
                                  <a:pt x="6" y="31"/>
                                </a:cubicBezTo>
                                <a:cubicBezTo>
                                  <a:pt x="9" y="36"/>
                                  <a:pt x="13" y="38"/>
                                  <a:pt x="18" y="39"/>
                                </a:cubicBezTo>
                                <a:cubicBezTo>
                                  <a:pt x="63" y="96"/>
                                  <a:pt x="63" y="96"/>
                                  <a:pt x="63" y="96"/>
                                </a:cubicBezTo>
                                <a:cubicBezTo>
                                  <a:pt x="66" y="100"/>
                                  <a:pt x="71" y="101"/>
                                  <a:pt x="75" y="98"/>
                                </a:cubicBezTo>
                                <a:cubicBezTo>
                                  <a:pt x="119" y="67"/>
                                  <a:pt x="119" y="67"/>
                                  <a:pt x="119" y="67"/>
                                </a:cubicBezTo>
                                <a:cubicBezTo>
                                  <a:pt x="169" y="98"/>
                                  <a:pt x="169" y="98"/>
                                  <a:pt x="169" y="98"/>
                                </a:cubicBezTo>
                                <a:cubicBezTo>
                                  <a:pt x="172" y="100"/>
                                  <a:pt x="176" y="101"/>
                                  <a:pt x="179" y="99"/>
                                </a:cubicBezTo>
                                <a:cubicBezTo>
                                  <a:pt x="180" y="98"/>
                                  <a:pt x="181" y="97"/>
                                  <a:pt x="181" y="96"/>
                                </a:cubicBezTo>
                                <a:cubicBezTo>
                                  <a:pt x="197" y="73"/>
                                  <a:pt x="197" y="73"/>
                                  <a:pt x="197" y="73"/>
                                </a:cubicBezTo>
                                <a:cubicBezTo>
                                  <a:pt x="200" y="69"/>
                                  <a:pt x="199" y="63"/>
                                  <a:pt x="195" y="60"/>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65" name="Freeform 5665"/>
                        <wps:cNvSpPr>
                          <a:spLocks noEditPoints="1"/>
                        </wps:cNvSpPr>
                        <wps:spPr bwMode="auto">
                          <a:xfrm>
                            <a:off x="11728451" y="239713"/>
                            <a:ext cx="952500" cy="709613"/>
                          </a:xfrm>
                          <a:custGeom>
                            <a:avLst/>
                            <a:gdLst>
                              <a:gd name="T0" fmla="*/ 154 w 254"/>
                              <a:gd name="T1" fmla="*/ 64 h 189"/>
                              <a:gd name="T2" fmla="*/ 138 w 254"/>
                              <a:gd name="T3" fmla="*/ 75 h 189"/>
                              <a:gd name="T4" fmla="*/ 179 w 254"/>
                              <a:gd name="T5" fmla="*/ 175 h 189"/>
                              <a:gd name="T6" fmla="*/ 214 w 254"/>
                              <a:gd name="T7" fmla="*/ 150 h 189"/>
                              <a:gd name="T8" fmla="*/ 218 w 254"/>
                              <a:gd name="T9" fmla="*/ 71 h 189"/>
                              <a:gd name="T10" fmla="*/ 182 w 254"/>
                              <a:gd name="T11" fmla="*/ 114 h 189"/>
                              <a:gd name="T12" fmla="*/ 182 w 254"/>
                              <a:gd name="T13" fmla="*/ 130 h 189"/>
                              <a:gd name="T14" fmla="*/ 206 w 254"/>
                              <a:gd name="T15" fmla="*/ 124 h 189"/>
                              <a:gd name="T16" fmla="*/ 166 w 254"/>
                              <a:gd name="T17" fmla="*/ 124 h 189"/>
                              <a:gd name="T18" fmla="*/ 159 w 254"/>
                              <a:gd name="T19" fmla="*/ 121 h 189"/>
                              <a:gd name="T20" fmla="*/ 159 w 254"/>
                              <a:gd name="T21" fmla="*/ 113 h 189"/>
                              <a:gd name="T22" fmla="*/ 178 w 254"/>
                              <a:gd name="T23" fmla="*/ 85 h 189"/>
                              <a:gd name="T24" fmla="*/ 169 w 254"/>
                              <a:gd name="T25" fmla="*/ 96 h 189"/>
                              <a:gd name="T26" fmla="*/ 170 w 254"/>
                              <a:gd name="T27" fmla="*/ 113 h 189"/>
                              <a:gd name="T28" fmla="*/ 178 w 254"/>
                              <a:gd name="T29" fmla="*/ 108 h 189"/>
                              <a:gd name="T30" fmla="*/ 148 w 254"/>
                              <a:gd name="T31" fmla="*/ 54 h 189"/>
                              <a:gd name="T32" fmla="*/ 131 w 254"/>
                              <a:gd name="T33" fmla="*/ 66 h 189"/>
                              <a:gd name="T34" fmla="*/ 126 w 254"/>
                              <a:gd name="T35" fmla="*/ 53 h 189"/>
                              <a:gd name="T36" fmla="*/ 137 w 254"/>
                              <a:gd name="T37" fmla="*/ 22 h 189"/>
                              <a:gd name="T38" fmla="*/ 131 w 254"/>
                              <a:gd name="T39" fmla="*/ 48 h 189"/>
                              <a:gd name="T40" fmla="*/ 48 w 254"/>
                              <a:gd name="T41" fmla="*/ 63 h 189"/>
                              <a:gd name="T42" fmla="*/ 50 w 254"/>
                              <a:gd name="T43" fmla="*/ 73 h 189"/>
                              <a:gd name="T44" fmla="*/ 48 w 254"/>
                              <a:gd name="T45" fmla="*/ 63 h 189"/>
                              <a:gd name="T46" fmla="*/ 70 w 254"/>
                              <a:gd name="T47" fmla="*/ 77 h 189"/>
                              <a:gd name="T48" fmla="*/ 62 w 254"/>
                              <a:gd name="T49" fmla="*/ 76 h 189"/>
                              <a:gd name="T50" fmla="*/ 91 w 254"/>
                              <a:gd name="T51" fmla="*/ 39 h 189"/>
                              <a:gd name="T52" fmla="*/ 34 w 254"/>
                              <a:gd name="T53" fmla="*/ 41 h 189"/>
                              <a:gd name="T54" fmla="*/ 14 w 254"/>
                              <a:gd name="T55" fmla="*/ 93 h 189"/>
                              <a:gd name="T56" fmla="*/ 75 w 254"/>
                              <a:gd name="T57" fmla="*/ 112 h 189"/>
                              <a:gd name="T58" fmla="*/ 104 w 254"/>
                              <a:gd name="T59" fmla="*/ 92 h 189"/>
                              <a:gd name="T60" fmla="*/ 73 w 254"/>
                              <a:gd name="T61" fmla="*/ 90 h 189"/>
                              <a:gd name="T62" fmla="*/ 72 w 254"/>
                              <a:gd name="T63" fmla="*/ 99 h 189"/>
                              <a:gd name="T64" fmla="*/ 53 w 254"/>
                              <a:gd name="T65" fmla="*/ 97 h 189"/>
                              <a:gd name="T66" fmla="*/ 64 w 254"/>
                              <a:gd name="T67" fmla="*/ 87 h 189"/>
                              <a:gd name="T68" fmla="*/ 56 w 254"/>
                              <a:gd name="T69" fmla="*/ 79 h 189"/>
                              <a:gd name="T70" fmla="*/ 40 w 254"/>
                              <a:gd name="T71" fmla="*/ 76 h 189"/>
                              <a:gd name="T72" fmla="*/ 40 w 254"/>
                              <a:gd name="T73" fmla="*/ 53 h 189"/>
                              <a:gd name="T74" fmla="*/ 48 w 254"/>
                              <a:gd name="T75" fmla="*/ 54 h 189"/>
                              <a:gd name="T76" fmla="*/ 59 w 254"/>
                              <a:gd name="T77" fmla="*/ 59 h 189"/>
                              <a:gd name="T78" fmla="*/ 58 w 254"/>
                              <a:gd name="T79" fmla="*/ 69 h 189"/>
                              <a:gd name="T80" fmla="*/ 68 w 254"/>
                              <a:gd name="T81" fmla="*/ 66 h 189"/>
                              <a:gd name="T82" fmla="*/ 73 w 254"/>
                              <a:gd name="T83" fmla="*/ 90 h 189"/>
                              <a:gd name="T84" fmla="*/ 0 w 254"/>
                              <a:gd name="T85" fmla="*/ 18 h 189"/>
                              <a:gd name="T86" fmla="*/ 26 w 254"/>
                              <a:gd name="T87" fmla="*/ 19 h 189"/>
                              <a:gd name="T88" fmla="*/ 17 w 254"/>
                              <a:gd name="T89" fmla="*/ 25 h 189"/>
                              <a:gd name="T90" fmla="*/ 35 w 254"/>
                              <a:gd name="T91" fmla="*/ 26 h 189"/>
                              <a:gd name="T92" fmla="*/ 20 w 254"/>
                              <a:gd name="T93" fmla="*/ 36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54" h="189">
                                <a:moveTo>
                                  <a:pt x="218" y="71"/>
                                </a:moveTo>
                                <a:cubicBezTo>
                                  <a:pt x="203" y="55"/>
                                  <a:pt x="169" y="60"/>
                                  <a:pt x="154" y="64"/>
                                </a:cubicBezTo>
                                <a:cubicBezTo>
                                  <a:pt x="153" y="67"/>
                                  <a:pt x="151" y="70"/>
                                  <a:pt x="148" y="72"/>
                                </a:cubicBezTo>
                                <a:cubicBezTo>
                                  <a:pt x="145" y="74"/>
                                  <a:pt x="142" y="75"/>
                                  <a:pt x="138" y="75"/>
                                </a:cubicBezTo>
                                <a:cubicBezTo>
                                  <a:pt x="130" y="88"/>
                                  <a:pt x="113" y="118"/>
                                  <a:pt x="123" y="137"/>
                                </a:cubicBezTo>
                                <a:cubicBezTo>
                                  <a:pt x="137" y="164"/>
                                  <a:pt x="159" y="189"/>
                                  <a:pt x="179" y="175"/>
                                </a:cubicBezTo>
                                <a:cubicBezTo>
                                  <a:pt x="186" y="170"/>
                                  <a:pt x="194" y="165"/>
                                  <a:pt x="199" y="161"/>
                                </a:cubicBezTo>
                                <a:cubicBezTo>
                                  <a:pt x="199" y="161"/>
                                  <a:pt x="205" y="157"/>
                                  <a:pt x="214" y="150"/>
                                </a:cubicBezTo>
                                <a:cubicBezTo>
                                  <a:pt x="220" y="147"/>
                                  <a:pt x="227" y="142"/>
                                  <a:pt x="234" y="136"/>
                                </a:cubicBezTo>
                                <a:cubicBezTo>
                                  <a:pt x="254" y="123"/>
                                  <a:pt x="238" y="93"/>
                                  <a:pt x="218" y="71"/>
                                </a:cubicBezTo>
                                <a:close/>
                                <a:moveTo>
                                  <a:pt x="178" y="108"/>
                                </a:moveTo>
                                <a:cubicBezTo>
                                  <a:pt x="182" y="114"/>
                                  <a:pt x="182" y="114"/>
                                  <a:pt x="182" y="114"/>
                                </a:cubicBezTo>
                                <a:cubicBezTo>
                                  <a:pt x="175" y="119"/>
                                  <a:pt x="175" y="119"/>
                                  <a:pt x="175" y="119"/>
                                </a:cubicBezTo>
                                <a:cubicBezTo>
                                  <a:pt x="182" y="130"/>
                                  <a:pt x="182" y="130"/>
                                  <a:pt x="182" y="130"/>
                                </a:cubicBezTo>
                                <a:cubicBezTo>
                                  <a:pt x="200" y="117"/>
                                  <a:pt x="200" y="117"/>
                                  <a:pt x="200" y="117"/>
                                </a:cubicBezTo>
                                <a:cubicBezTo>
                                  <a:pt x="206" y="124"/>
                                  <a:pt x="206" y="124"/>
                                  <a:pt x="206" y="124"/>
                                </a:cubicBezTo>
                                <a:cubicBezTo>
                                  <a:pt x="179" y="143"/>
                                  <a:pt x="179" y="143"/>
                                  <a:pt x="179" y="143"/>
                                </a:cubicBezTo>
                                <a:cubicBezTo>
                                  <a:pt x="166" y="124"/>
                                  <a:pt x="166" y="124"/>
                                  <a:pt x="166" y="124"/>
                                </a:cubicBezTo>
                                <a:cubicBezTo>
                                  <a:pt x="163" y="127"/>
                                  <a:pt x="163" y="127"/>
                                  <a:pt x="163" y="127"/>
                                </a:cubicBezTo>
                                <a:cubicBezTo>
                                  <a:pt x="159" y="121"/>
                                  <a:pt x="159" y="121"/>
                                  <a:pt x="159" y="121"/>
                                </a:cubicBezTo>
                                <a:cubicBezTo>
                                  <a:pt x="162" y="119"/>
                                  <a:pt x="162" y="119"/>
                                  <a:pt x="162" y="119"/>
                                </a:cubicBezTo>
                                <a:cubicBezTo>
                                  <a:pt x="159" y="113"/>
                                  <a:pt x="159" y="113"/>
                                  <a:pt x="159" y="113"/>
                                </a:cubicBezTo>
                                <a:cubicBezTo>
                                  <a:pt x="152" y="104"/>
                                  <a:pt x="156" y="94"/>
                                  <a:pt x="164" y="88"/>
                                </a:cubicBezTo>
                                <a:cubicBezTo>
                                  <a:pt x="169" y="85"/>
                                  <a:pt x="172" y="84"/>
                                  <a:pt x="178" y="85"/>
                                </a:cubicBezTo>
                                <a:cubicBezTo>
                                  <a:pt x="176" y="94"/>
                                  <a:pt x="176" y="94"/>
                                  <a:pt x="176" y="94"/>
                                </a:cubicBezTo>
                                <a:cubicBezTo>
                                  <a:pt x="174" y="94"/>
                                  <a:pt x="172" y="94"/>
                                  <a:pt x="169" y="96"/>
                                </a:cubicBezTo>
                                <a:cubicBezTo>
                                  <a:pt x="165" y="98"/>
                                  <a:pt x="164" y="103"/>
                                  <a:pt x="167" y="108"/>
                                </a:cubicBezTo>
                                <a:cubicBezTo>
                                  <a:pt x="170" y="113"/>
                                  <a:pt x="170" y="113"/>
                                  <a:pt x="170" y="113"/>
                                </a:cubicBezTo>
                                <a:cubicBezTo>
                                  <a:pt x="178" y="108"/>
                                  <a:pt x="178" y="108"/>
                                  <a:pt x="178" y="108"/>
                                </a:cubicBezTo>
                                <a:cubicBezTo>
                                  <a:pt x="178" y="108"/>
                                  <a:pt x="178" y="108"/>
                                  <a:pt x="178" y="108"/>
                                </a:cubicBezTo>
                                <a:close/>
                                <a:moveTo>
                                  <a:pt x="134" y="52"/>
                                </a:moveTo>
                                <a:cubicBezTo>
                                  <a:pt x="139" y="48"/>
                                  <a:pt x="145" y="49"/>
                                  <a:pt x="148" y="54"/>
                                </a:cubicBezTo>
                                <a:cubicBezTo>
                                  <a:pt x="152" y="59"/>
                                  <a:pt x="151" y="65"/>
                                  <a:pt x="146" y="69"/>
                                </a:cubicBezTo>
                                <a:cubicBezTo>
                                  <a:pt x="141" y="72"/>
                                  <a:pt x="134" y="71"/>
                                  <a:pt x="131" y="66"/>
                                </a:cubicBezTo>
                                <a:cubicBezTo>
                                  <a:pt x="127" y="62"/>
                                  <a:pt x="129" y="55"/>
                                  <a:pt x="134" y="52"/>
                                </a:cubicBezTo>
                                <a:close/>
                                <a:moveTo>
                                  <a:pt x="126" y="53"/>
                                </a:moveTo>
                                <a:cubicBezTo>
                                  <a:pt x="105" y="44"/>
                                  <a:pt x="105" y="44"/>
                                  <a:pt x="105" y="44"/>
                                </a:cubicBezTo>
                                <a:cubicBezTo>
                                  <a:pt x="137" y="22"/>
                                  <a:pt x="137" y="22"/>
                                  <a:pt x="137" y="22"/>
                                </a:cubicBezTo>
                                <a:cubicBezTo>
                                  <a:pt x="137" y="45"/>
                                  <a:pt x="137" y="45"/>
                                  <a:pt x="137" y="45"/>
                                </a:cubicBezTo>
                                <a:cubicBezTo>
                                  <a:pt x="135" y="46"/>
                                  <a:pt x="133" y="47"/>
                                  <a:pt x="131" y="48"/>
                                </a:cubicBezTo>
                                <a:cubicBezTo>
                                  <a:pt x="129" y="49"/>
                                  <a:pt x="128" y="51"/>
                                  <a:pt x="126" y="53"/>
                                </a:cubicBezTo>
                                <a:close/>
                                <a:moveTo>
                                  <a:pt x="48" y="63"/>
                                </a:moveTo>
                                <a:cubicBezTo>
                                  <a:pt x="54" y="71"/>
                                  <a:pt x="54" y="71"/>
                                  <a:pt x="54" y="71"/>
                                </a:cubicBezTo>
                                <a:cubicBezTo>
                                  <a:pt x="52" y="73"/>
                                  <a:pt x="51" y="73"/>
                                  <a:pt x="50" y="73"/>
                                </a:cubicBezTo>
                                <a:cubicBezTo>
                                  <a:pt x="48" y="72"/>
                                  <a:pt x="47" y="72"/>
                                  <a:pt x="47" y="71"/>
                                </a:cubicBezTo>
                                <a:cubicBezTo>
                                  <a:pt x="45" y="69"/>
                                  <a:pt x="45" y="66"/>
                                  <a:pt x="48" y="63"/>
                                </a:cubicBezTo>
                                <a:close/>
                                <a:moveTo>
                                  <a:pt x="67" y="75"/>
                                </a:moveTo>
                                <a:cubicBezTo>
                                  <a:pt x="68" y="75"/>
                                  <a:pt x="69" y="76"/>
                                  <a:pt x="70" y="77"/>
                                </a:cubicBezTo>
                                <a:cubicBezTo>
                                  <a:pt x="71" y="79"/>
                                  <a:pt x="71" y="82"/>
                                  <a:pt x="68" y="84"/>
                                </a:cubicBezTo>
                                <a:cubicBezTo>
                                  <a:pt x="62" y="76"/>
                                  <a:pt x="62" y="76"/>
                                  <a:pt x="62" y="76"/>
                                </a:cubicBezTo>
                                <a:cubicBezTo>
                                  <a:pt x="64" y="75"/>
                                  <a:pt x="65" y="74"/>
                                  <a:pt x="67" y="75"/>
                                </a:cubicBezTo>
                                <a:close/>
                                <a:moveTo>
                                  <a:pt x="91" y="39"/>
                                </a:moveTo>
                                <a:cubicBezTo>
                                  <a:pt x="78" y="27"/>
                                  <a:pt x="51" y="31"/>
                                  <a:pt x="39" y="33"/>
                                </a:cubicBezTo>
                                <a:cubicBezTo>
                                  <a:pt x="39" y="36"/>
                                  <a:pt x="37" y="39"/>
                                  <a:pt x="34" y="41"/>
                                </a:cubicBezTo>
                                <a:cubicBezTo>
                                  <a:pt x="32" y="42"/>
                                  <a:pt x="29" y="43"/>
                                  <a:pt x="26" y="43"/>
                                </a:cubicBezTo>
                                <a:cubicBezTo>
                                  <a:pt x="19" y="53"/>
                                  <a:pt x="7" y="77"/>
                                  <a:pt x="14" y="93"/>
                                </a:cubicBezTo>
                                <a:cubicBezTo>
                                  <a:pt x="25" y="114"/>
                                  <a:pt x="43" y="134"/>
                                  <a:pt x="59" y="123"/>
                                </a:cubicBezTo>
                                <a:cubicBezTo>
                                  <a:pt x="65" y="119"/>
                                  <a:pt x="71" y="115"/>
                                  <a:pt x="75" y="112"/>
                                </a:cubicBezTo>
                                <a:cubicBezTo>
                                  <a:pt x="75" y="112"/>
                                  <a:pt x="80" y="108"/>
                                  <a:pt x="88" y="103"/>
                                </a:cubicBezTo>
                                <a:cubicBezTo>
                                  <a:pt x="92" y="100"/>
                                  <a:pt x="98" y="96"/>
                                  <a:pt x="104" y="92"/>
                                </a:cubicBezTo>
                                <a:cubicBezTo>
                                  <a:pt x="120" y="81"/>
                                  <a:pt x="107" y="57"/>
                                  <a:pt x="91" y="39"/>
                                </a:cubicBezTo>
                                <a:close/>
                                <a:moveTo>
                                  <a:pt x="73" y="90"/>
                                </a:moveTo>
                                <a:cubicBezTo>
                                  <a:pt x="77" y="95"/>
                                  <a:pt x="77" y="95"/>
                                  <a:pt x="77" y="95"/>
                                </a:cubicBezTo>
                                <a:cubicBezTo>
                                  <a:pt x="72" y="99"/>
                                  <a:pt x="72" y="99"/>
                                  <a:pt x="72" y="99"/>
                                </a:cubicBezTo>
                                <a:cubicBezTo>
                                  <a:pt x="68" y="94"/>
                                  <a:pt x="68" y="94"/>
                                  <a:pt x="68" y="94"/>
                                </a:cubicBezTo>
                                <a:cubicBezTo>
                                  <a:pt x="63" y="97"/>
                                  <a:pt x="59" y="98"/>
                                  <a:pt x="53" y="97"/>
                                </a:cubicBezTo>
                                <a:cubicBezTo>
                                  <a:pt x="55" y="90"/>
                                  <a:pt x="55" y="90"/>
                                  <a:pt x="55" y="90"/>
                                </a:cubicBezTo>
                                <a:cubicBezTo>
                                  <a:pt x="58" y="90"/>
                                  <a:pt x="62" y="89"/>
                                  <a:pt x="64" y="87"/>
                                </a:cubicBezTo>
                                <a:cubicBezTo>
                                  <a:pt x="58" y="78"/>
                                  <a:pt x="58" y="78"/>
                                  <a:pt x="58" y="78"/>
                                </a:cubicBezTo>
                                <a:cubicBezTo>
                                  <a:pt x="56" y="79"/>
                                  <a:pt x="56" y="79"/>
                                  <a:pt x="56" y="79"/>
                                </a:cubicBezTo>
                                <a:cubicBezTo>
                                  <a:pt x="54" y="81"/>
                                  <a:pt x="50" y="81"/>
                                  <a:pt x="48" y="81"/>
                                </a:cubicBezTo>
                                <a:cubicBezTo>
                                  <a:pt x="45" y="80"/>
                                  <a:pt x="42" y="79"/>
                                  <a:pt x="40" y="76"/>
                                </a:cubicBezTo>
                                <a:cubicBezTo>
                                  <a:pt x="36" y="70"/>
                                  <a:pt x="37" y="63"/>
                                  <a:pt x="43" y="58"/>
                                </a:cubicBezTo>
                                <a:cubicBezTo>
                                  <a:pt x="40" y="53"/>
                                  <a:pt x="40" y="53"/>
                                  <a:pt x="40" y="53"/>
                                </a:cubicBezTo>
                                <a:cubicBezTo>
                                  <a:pt x="45" y="50"/>
                                  <a:pt x="45" y="50"/>
                                  <a:pt x="45" y="50"/>
                                </a:cubicBezTo>
                                <a:cubicBezTo>
                                  <a:pt x="48" y="54"/>
                                  <a:pt x="48" y="54"/>
                                  <a:pt x="48" y="54"/>
                                </a:cubicBezTo>
                                <a:cubicBezTo>
                                  <a:pt x="52" y="52"/>
                                  <a:pt x="56" y="51"/>
                                  <a:pt x="61" y="52"/>
                                </a:cubicBezTo>
                                <a:cubicBezTo>
                                  <a:pt x="59" y="59"/>
                                  <a:pt x="59" y="59"/>
                                  <a:pt x="59" y="59"/>
                                </a:cubicBezTo>
                                <a:cubicBezTo>
                                  <a:pt x="56" y="59"/>
                                  <a:pt x="54" y="60"/>
                                  <a:pt x="52" y="61"/>
                                </a:cubicBezTo>
                                <a:cubicBezTo>
                                  <a:pt x="58" y="69"/>
                                  <a:pt x="58" y="69"/>
                                  <a:pt x="58" y="69"/>
                                </a:cubicBezTo>
                                <a:cubicBezTo>
                                  <a:pt x="60" y="68"/>
                                  <a:pt x="60" y="68"/>
                                  <a:pt x="60" y="68"/>
                                </a:cubicBezTo>
                                <a:cubicBezTo>
                                  <a:pt x="63" y="67"/>
                                  <a:pt x="66" y="66"/>
                                  <a:pt x="68" y="66"/>
                                </a:cubicBezTo>
                                <a:cubicBezTo>
                                  <a:pt x="72" y="67"/>
                                  <a:pt x="74" y="69"/>
                                  <a:pt x="76" y="72"/>
                                </a:cubicBezTo>
                                <a:cubicBezTo>
                                  <a:pt x="80" y="78"/>
                                  <a:pt x="79" y="85"/>
                                  <a:pt x="73" y="90"/>
                                </a:cubicBezTo>
                                <a:close/>
                                <a:moveTo>
                                  <a:pt x="17" y="25"/>
                                </a:moveTo>
                                <a:cubicBezTo>
                                  <a:pt x="0" y="18"/>
                                  <a:pt x="0" y="18"/>
                                  <a:pt x="0" y="18"/>
                                </a:cubicBezTo>
                                <a:cubicBezTo>
                                  <a:pt x="25" y="0"/>
                                  <a:pt x="25" y="0"/>
                                  <a:pt x="25" y="0"/>
                                </a:cubicBezTo>
                                <a:cubicBezTo>
                                  <a:pt x="26" y="19"/>
                                  <a:pt x="26" y="19"/>
                                  <a:pt x="26" y="19"/>
                                </a:cubicBezTo>
                                <a:cubicBezTo>
                                  <a:pt x="24" y="19"/>
                                  <a:pt x="22" y="19"/>
                                  <a:pt x="20" y="21"/>
                                </a:cubicBezTo>
                                <a:cubicBezTo>
                                  <a:pt x="19" y="22"/>
                                  <a:pt x="18" y="23"/>
                                  <a:pt x="17" y="25"/>
                                </a:cubicBezTo>
                                <a:close/>
                                <a:moveTo>
                                  <a:pt x="23" y="24"/>
                                </a:moveTo>
                                <a:cubicBezTo>
                                  <a:pt x="27" y="21"/>
                                  <a:pt x="32" y="22"/>
                                  <a:pt x="35" y="26"/>
                                </a:cubicBezTo>
                                <a:cubicBezTo>
                                  <a:pt x="37" y="29"/>
                                  <a:pt x="36" y="35"/>
                                  <a:pt x="32" y="38"/>
                                </a:cubicBezTo>
                                <a:cubicBezTo>
                                  <a:pt x="29" y="40"/>
                                  <a:pt x="23" y="39"/>
                                  <a:pt x="20" y="36"/>
                                </a:cubicBezTo>
                                <a:cubicBezTo>
                                  <a:pt x="18" y="32"/>
                                  <a:pt x="19" y="26"/>
                                  <a:pt x="23" y="2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66" name="Freeform 5666"/>
                        <wps:cNvSpPr>
                          <a:spLocks noEditPoints="1"/>
                        </wps:cNvSpPr>
                        <wps:spPr bwMode="auto">
                          <a:xfrm>
                            <a:off x="12804776" y="190500"/>
                            <a:ext cx="800100" cy="750888"/>
                          </a:xfrm>
                          <a:custGeom>
                            <a:avLst/>
                            <a:gdLst>
                              <a:gd name="T0" fmla="*/ 165 w 213"/>
                              <a:gd name="T1" fmla="*/ 27 h 200"/>
                              <a:gd name="T2" fmla="*/ 201 w 213"/>
                              <a:gd name="T3" fmla="*/ 126 h 200"/>
                              <a:gd name="T4" fmla="*/ 92 w 213"/>
                              <a:gd name="T5" fmla="*/ 164 h 200"/>
                              <a:gd name="T6" fmla="*/ 89 w 213"/>
                              <a:gd name="T7" fmla="*/ 180 h 200"/>
                              <a:gd name="T8" fmla="*/ 95 w 213"/>
                              <a:gd name="T9" fmla="*/ 200 h 200"/>
                              <a:gd name="T10" fmla="*/ 52 w 213"/>
                              <a:gd name="T11" fmla="*/ 116 h 200"/>
                              <a:gd name="T12" fmla="*/ 44 w 213"/>
                              <a:gd name="T13" fmla="*/ 47 h 200"/>
                              <a:gd name="T14" fmla="*/ 94 w 213"/>
                              <a:gd name="T15" fmla="*/ 60 h 200"/>
                              <a:gd name="T16" fmla="*/ 93 w 213"/>
                              <a:gd name="T17" fmla="*/ 63 h 200"/>
                              <a:gd name="T18" fmla="*/ 43 w 213"/>
                              <a:gd name="T19" fmla="*/ 50 h 200"/>
                              <a:gd name="T20" fmla="*/ 113 w 213"/>
                              <a:gd name="T21" fmla="*/ 94 h 200"/>
                              <a:gd name="T22" fmla="*/ 63 w 213"/>
                              <a:gd name="T23" fmla="*/ 81 h 200"/>
                              <a:gd name="T24" fmla="*/ 64 w 213"/>
                              <a:gd name="T25" fmla="*/ 78 h 200"/>
                              <a:gd name="T26" fmla="*/ 114 w 213"/>
                              <a:gd name="T27" fmla="*/ 91 h 200"/>
                              <a:gd name="T28" fmla="*/ 82 w 213"/>
                              <a:gd name="T29" fmla="*/ 108 h 200"/>
                              <a:gd name="T30" fmla="*/ 132 w 213"/>
                              <a:gd name="T31" fmla="*/ 122 h 200"/>
                              <a:gd name="T32" fmla="*/ 132 w 213"/>
                              <a:gd name="T33" fmla="*/ 125 h 200"/>
                              <a:gd name="T34" fmla="*/ 81 w 213"/>
                              <a:gd name="T35" fmla="*/ 112 h 200"/>
                              <a:gd name="T36" fmla="*/ 148 w 213"/>
                              <a:gd name="T37" fmla="*/ 157 h 200"/>
                              <a:gd name="T38" fmla="*/ 100 w 213"/>
                              <a:gd name="T39" fmla="*/ 144 h 200"/>
                              <a:gd name="T40" fmla="*/ 99 w 213"/>
                              <a:gd name="T41" fmla="*/ 140 h 200"/>
                              <a:gd name="T42" fmla="*/ 151 w 213"/>
                              <a:gd name="T43" fmla="*/ 154 h 200"/>
                              <a:gd name="T44" fmla="*/ 104 w 213"/>
                              <a:gd name="T45" fmla="*/ 73 h 200"/>
                              <a:gd name="T46" fmla="*/ 126 w 213"/>
                              <a:gd name="T47" fmla="*/ 25 h 200"/>
                              <a:gd name="T48" fmla="*/ 128 w 213"/>
                              <a:gd name="T49" fmla="*/ 56 h 200"/>
                              <a:gd name="T50" fmla="*/ 129 w 213"/>
                              <a:gd name="T51" fmla="*/ 27 h 200"/>
                              <a:gd name="T52" fmla="*/ 146 w 213"/>
                              <a:gd name="T53" fmla="*/ 56 h 200"/>
                              <a:gd name="T54" fmla="*/ 124 w 213"/>
                              <a:gd name="T55" fmla="*/ 103 h 200"/>
                              <a:gd name="T56" fmla="*/ 146 w 213"/>
                              <a:gd name="T57" fmla="*/ 56 h 200"/>
                              <a:gd name="T58" fmla="*/ 121 w 213"/>
                              <a:gd name="T59" fmla="*/ 102 h 200"/>
                              <a:gd name="T60" fmla="*/ 143 w 213"/>
                              <a:gd name="T61" fmla="*/ 54 h 200"/>
                              <a:gd name="T62" fmla="*/ 137 w 213"/>
                              <a:gd name="T63" fmla="*/ 132 h 200"/>
                              <a:gd name="T64" fmla="*/ 159 w 213"/>
                              <a:gd name="T65" fmla="*/ 84 h 200"/>
                              <a:gd name="T66" fmla="*/ 162 w 213"/>
                              <a:gd name="T67" fmla="*/ 114 h 200"/>
                              <a:gd name="T68" fmla="*/ 162 w 213"/>
                              <a:gd name="T69" fmla="*/ 86 h 200"/>
                              <a:gd name="T70" fmla="*/ 179 w 213"/>
                              <a:gd name="T71" fmla="*/ 113 h 200"/>
                              <a:gd name="T72" fmla="*/ 157 w 213"/>
                              <a:gd name="T73" fmla="*/ 160 h 200"/>
                              <a:gd name="T74" fmla="*/ 179 w 213"/>
                              <a:gd name="T75" fmla="*/ 113 h 200"/>
                              <a:gd name="T76" fmla="*/ 154 w 213"/>
                              <a:gd name="T77" fmla="*/ 159 h 200"/>
                              <a:gd name="T78" fmla="*/ 176 w 213"/>
                              <a:gd name="T79" fmla="*/ 112 h 200"/>
                              <a:gd name="T80" fmla="*/ 93 w 213"/>
                              <a:gd name="T81" fmla="*/ 51 h 200"/>
                              <a:gd name="T82" fmla="*/ 85 w 213"/>
                              <a:gd name="T83" fmla="*/ 0 h 200"/>
                              <a:gd name="T84" fmla="*/ 104 w 213"/>
                              <a:gd name="T85" fmla="*/ 23 h 200"/>
                              <a:gd name="T86" fmla="*/ 88 w 213"/>
                              <a:gd name="T87" fmla="*/ 0 h 200"/>
                              <a:gd name="T88" fmla="*/ 185 w 213"/>
                              <a:gd name="T89" fmla="*/ 52 h 200"/>
                              <a:gd name="T90" fmla="*/ 203 w 213"/>
                              <a:gd name="T91" fmla="*/ 125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13" h="200">
                                <a:moveTo>
                                  <a:pt x="201" y="126"/>
                                </a:moveTo>
                                <a:cubicBezTo>
                                  <a:pt x="193" y="108"/>
                                  <a:pt x="176" y="70"/>
                                  <a:pt x="165" y="27"/>
                                </a:cubicBezTo>
                                <a:cubicBezTo>
                                  <a:pt x="165" y="62"/>
                                  <a:pt x="182" y="110"/>
                                  <a:pt x="191" y="133"/>
                                </a:cubicBezTo>
                                <a:cubicBezTo>
                                  <a:pt x="201" y="126"/>
                                  <a:pt x="201" y="126"/>
                                  <a:pt x="201" y="126"/>
                                </a:cubicBezTo>
                                <a:close/>
                                <a:moveTo>
                                  <a:pt x="52" y="116"/>
                                </a:moveTo>
                                <a:cubicBezTo>
                                  <a:pt x="77" y="140"/>
                                  <a:pt x="92" y="164"/>
                                  <a:pt x="92" y="164"/>
                                </a:cubicBezTo>
                                <a:cubicBezTo>
                                  <a:pt x="92" y="164"/>
                                  <a:pt x="37" y="117"/>
                                  <a:pt x="13" y="113"/>
                                </a:cubicBezTo>
                                <a:cubicBezTo>
                                  <a:pt x="58" y="144"/>
                                  <a:pt x="89" y="180"/>
                                  <a:pt x="89" y="180"/>
                                </a:cubicBezTo>
                                <a:cubicBezTo>
                                  <a:pt x="89" y="180"/>
                                  <a:pt x="31" y="142"/>
                                  <a:pt x="0" y="140"/>
                                </a:cubicBezTo>
                                <a:cubicBezTo>
                                  <a:pt x="35" y="158"/>
                                  <a:pt x="79" y="189"/>
                                  <a:pt x="95" y="200"/>
                                </a:cubicBezTo>
                                <a:cubicBezTo>
                                  <a:pt x="128" y="177"/>
                                  <a:pt x="128" y="177"/>
                                  <a:pt x="128" y="177"/>
                                </a:cubicBezTo>
                                <a:cubicBezTo>
                                  <a:pt x="110" y="161"/>
                                  <a:pt x="72" y="127"/>
                                  <a:pt x="52" y="116"/>
                                </a:cubicBezTo>
                                <a:close/>
                                <a:moveTo>
                                  <a:pt x="94" y="60"/>
                                </a:moveTo>
                                <a:cubicBezTo>
                                  <a:pt x="44" y="47"/>
                                  <a:pt x="44" y="47"/>
                                  <a:pt x="44" y="47"/>
                                </a:cubicBezTo>
                                <a:cubicBezTo>
                                  <a:pt x="53" y="41"/>
                                  <a:pt x="63" y="39"/>
                                  <a:pt x="72" y="41"/>
                                </a:cubicBezTo>
                                <a:cubicBezTo>
                                  <a:pt x="82" y="44"/>
                                  <a:pt x="89" y="51"/>
                                  <a:pt x="94" y="60"/>
                                </a:cubicBezTo>
                                <a:close/>
                                <a:moveTo>
                                  <a:pt x="43" y="50"/>
                                </a:moveTo>
                                <a:cubicBezTo>
                                  <a:pt x="93" y="63"/>
                                  <a:pt x="93" y="63"/>
                                  <a:pt x="93" y="63"/>
                                </a:cubicBezTo>
                                <a:cubicBezTo>
                                  <a:pt x="84" y="68"/>
                                  <a:pt x="75" y="71"/>
                                  <a:pt x="65" y="68"/>
                                </a:cubicBezTo>
                                <a:cubicBezTo>
                                  <a:pt x="55" y="66"/>
                                  <a:pt x="48" y="59"/>
                                  <a:pt x="43" y="50"/>
                                </a:cubicBezTo>
                                <a:close/>
                                <a:moveTo>
                                  <a:pt x="63" y="81"/>
                                </a:moveTo>
                                <a:cubicBezTo>
                                  <a:pt x="113" y="94"/>
                                  <a:pt x="113" y="94"/>
                                  <a:pt x="113" y="94"/>
                                </a:cubicBezTo>
                                <a:cubicBezTo>
                                  <a:pt x="104" y="100"/>
                                  <a:pt x="95" y="102"/>
                                  <a:pt x="85" y="99"/>
                                </a:cubicBezTo>
                                <a:cubicBezTo>
                                  <a:pt x="75" y="97"/>
                                  <a:pt x="68" y="90"/>
                                  <a:pt x="63" y="81"/>
                                </a:cubicBezTo>
                                <a:close/>
                                <a:moveTo>
                                  <a:pt x="114" y="91"/>
                                </a:moveTo>
                                <a:cubicBezTo>
                                  <a:pt x="64" y="78"/>
                                  <a:pt x="64" y="78"/>
                                  <a:pt x="64" y="78"/>
                                </a:cubicBezTo>
                                <a:cubicBezTo>
                                  <a:pt x="73" y="72"/>
                                  <a:pt x="83" y="70"/>
                                  <a:pt x="92" y="73"/>
                                </a:cubicBezTo>
                                <a:cubicBezTo>
                                  <a:pt x="101" y="75"/>
                                  <a:pt x="109" y="82"/>
                                  <a:pt x="114" y="91"/>
                                </a:cubicBezTo>
                                <a:close/>
                                <a:moveTo>
                                  <a:pt x="132" y="122"/>
                                </a:moveTo>
                                <a:cubicBezTo>
                                  <a:pt x="82" y="108"/>
                                  <a:pt x="82" y="108"/>
                                  <a:pt x="82" y="108"/>
                                </a:cubicBezTo>
                                <a:cubicBezTo>
                                  <a:pt x="91" y="103"/>
                                  <a:pt x="101" y="101"/>
                                  <a:pt x="110" y="104"/>
                                </a:cubicBezTo>
                                <a:cubicBezTo>
                                  <a:pt x="120" y="106"/>
                                  <a:pt x="128" y="113"/>
                                  <a:pt x="132" y="122"/>
                                </a:cubicBezTo>
                                <a:close/>
                                <a:moveTo>
                                  <a:pt x="81" y="112"/>
                                </a:moveTo>
                                <a:cubicBezTo>
                                  <a:pt x="132" y="125"/>
                                  <a:pt x="132" y="125"/>
                                  <a:pt x="132" y="125"/>
                                </a:cubicBezTo>
                                <a:cubicBezTo>
                                  <a:pt x="123" y="130"/>
                                  <a:pt x="113" y="133"/>
                                  <a:pt x="103" y="130"/>
                                </a:cubicBezTo>
                                <a:cubicBezTo>
                                  <a:pt x="94" y="127"/>
                                  <a:pt x="86" y="120"/>
                                  <a:pt x="81" y="112"/>
                                </a:cubicBezTo>
                                <a:close/>
                                <a:moveTo>
                                  <a:pt x="100" y="144"/>
                                </a:moveTo>
                                <a:cubicBezTo>
                                  <a:pt x="148" y="157"/>
                                  <a:pt x="148" y="157"/>
                                  <a:pt x="148" y="157"/>
                                </a:cubicBezTo>
                                <a:cubicBezTo>
                                  <a:pt x="140" y="162"/>
                                  <a:pt x="130" y="163"/>
                                  <a:pt x="121" y="161"/>
                                </a:cubicBezTo>
                                <a:cubicBezTo>
                                  <a:pt x="112" y="159"/>
                                  <a:pt x="105" y="152"/>
                                  <a:pt x="100" y="144"/>
                                </a:cubicBezTo>
                                <a:close/>
                                <a:moveTo>
                                  <a:pt x="151" y="154"/>
                                </a:moveTo>
                                <a:cubicBezTo>
                                  <a:pt x="99" y="140"/>
                                  <a:pt x="99" y="140"/>
                                  <a:pt x="99" y="140"/>
                                </a:cubicBezTo>
                                <a:cubicBezTo>
                                  <a:pt x="108" y="134"/>
                                  <a:pt x="118" y="132"/>
                                  <a:pt x="128" y="134"/>
                                </a:cubicBezTo>
                                <a:cubicBezTo>
                                  <a:pt x="138" y="137"/>
                                  <a:pt x="146" y="144"/>
                                  <a:pt x="151" y="154"/>
                                </a:cubicBezTo>
                                <a:close/>
                                <a:moveTo>
                                  <a:pt x="126" y="25"/>
                                </a:moveTo>
                                <a:cubicBezTo>
                                  <a:pt x="104" y="73"/>
                                  <a:pt x="104" y="73"/>
                                  <a:pt x="104" y="73"/>
                                </a:cubicBezTo>
                                <a:cubicBezTo>
                                  <a:pt x="100" y="63"/>
                                  <a:pt x="99" y="53"/>
                                  <a:pt x="104" y="44"/>
                                </a:cubicBezTo>
                                <a:cubicBezTo>
                                  <a:pt x="108" y="35"/>
                                  <a:pt x="116" y="29"/>
                                  <a:pt x="126" y="25"/>
                                </a:cubicBezTo>
                                <a:close/>
                                <a:moveTo>
                                  <a:pt x="129" y="27"/>
                                </a:moveTo>
                                <a:cubicBezTo>
                                  <a:pt x="132" y="37"/>
                                  <a:pt x="133" y="47"/>
                                  <a:pt x="128" y="56"/>
                                </a:cubicBezTo>
                                <a:cubicBezTo>
                                  <a:pt x="124" y="65"/>
                                  <a:pt x="116" y="71"/>
                                  <a:pt x="106" y="74"/>
                                </a:cubicBezTo>
                                <a:cubicBezTo>
                                  <a:pt x="129" y="27"/>
                                  <a:pt x="129" y="27"/>
                                  <a:pt x="129" y="27"/>
                                </a:cubicBezTo>
                                <a:cubicBezTo>
                                  <a:pt x="129" y="27"/>
                                  <a:pt x="129" y="27"/>
                                  <a:pt x="129" y="27"/>
                                </a:cubicBezTo>
                                <a:close/>
                                <a:moveTo>
                                  <a:pt x="146" y="56"/>
                                </a:moveTo>
                                <a:cubicBezTo>
                                  <a:pt x="150" y="65"/>
                                  <a:pt x="150" y="76"/>
                                  <a:pt x="146" y="85"/>
                                </a:cubicBezTo>
                                <a:cubicBezTo>
                                  <a:pt x="142" y="93"/>
                                  <a:pt x="134" y="100"/>
                                  <a:pt x="124" y="103"/>
                                </a:cubicBezTo>
                                <a:cubicBezTo>
                                  <a:pt x="146" y="56"/>
                                  <a:pt x="146" y="56"/>
                                  <a:pt x="146" y="56"/>
                                </a:cubicBezTo>
                                <a:cubicBezTo>
                                  <a:pt x="146" y="56"/>
                                  <a:pt x="146" y="56"/>
                                  <a:pt x="146" y="56"/>
                                </a:cubicBezTo>
                                <a:close/>
                                <a:moveTo>
                                  <a:pt x="143" y="54"/>
                                </a:moveTo>
                                <a:cubicBezTo>
                                  <a:pt x="121" y="102"/>
                                  <a:pt x="121" y="102"/>
                                  <a:pt x="121" y="102"/>
                                </a:cubicBezTo>
                                <a:cubicBezTo>
                                  <a:pt x="117" y="92"/>
                                  <a:pt x="117" y="82"/>
                                  <a:pt x="121" y="73"/>
                                </a:cubicBezTo>
                                <a:cubicBezTo>
                                  <a:pt x="125" y="64"/>
                                  <a:pt x="133" y="58"/>
                                  <a:pt x="143" y="54"/>
                                </a:cubicBezTo>
                                <a:close/>
                                <a:moveTo>
                                  <a:pt x="159" y="84"/>
                                </a:moveTo>
                                <a:cubicBezTo>
                                  <a:pt x="137" y="132"/>
                                  <a:pt x="137" y="132"/>
                                  <a:pt x="137" y="132"/>
                                </a:cubicBezTo>
                                <a:cubicBezTo>
                                  <a:pt x="133" y="122"/>
                                  <a:pt x="133" y="112"/>
                                  <a:pt x="137" y="103"/>
                                </a:cubicBezTo>
                                <a:cubicBezTo>
                                  <a:pt x="141" y="94"/>
                                  <a:pt x="149" y="88"/>
                                  <a:pt x="159" y="84"/>
                                </a:cubicBezTo>
                                <a:close/>
                                <a:moveTo>
                                  <a:pt x="162" y="86"/>
                                </a:moveTo>
                                <a:cubicBezTo>
                                  <a:pt x="165" y="95"/>
                                  <a:pt x="166" y="106"/>
                                  <a:pt x="162" y="114"/>
                                </a:cubicBezTo>
                                <a:cubicBezTo>
                                  <a:pt x="158" y="123"/>
                                  <a:pt x="150" y="130"/>
                                  <a:pt x="140" y="133"/>
                                </a:cubicBezTo>
                                <a:cubicBezTo>
                                  <a:pt x="162" y="86"/>
                                  <a:pt x="162" y="86"/>
                                  <a:pt x="162" y="86"/>
                                </a:cubicBezTo>
                                <a:cubicBezTo>
                                  <a:pt x="162" y="86"/>
                                  <a:pt x="162" y="86"/>
                                  <a:pt x="162" y="86"/>
                                </a:cubicBezTo>
                                <a:close/>
                                <a:moveTo>
                                  <a:pt x="179" y="113"/>
                                </a:moveTo>
                                <a:cubicBezTo>
                                  <a:pt x="182" y="123"/>
                                  <a:pt x="183" y="133"/>
                                  <a:pt x="179" y="142"/>
                                </a:cubicBezTo>
                                <a:cubicBezTo>
                                  <a:pt x="175" y="151"/>
                                  <a:pt x="167" y="157"/>
                                  <a:pt x="157" y="160"/>
                                </a:cubicBezTo>
                                <a:cubicBezTo>
                                  <a:pt x="179" y="113"/>
                                  <a:pt x="179" y="113"/>
                                  <a:pt x="179" y="113"/>
                                </a:cubicBezTo>
                                <a:cubicBezTo>
                                  <a:pt x="179" y="113"/>
                                  <a:pt x="179" y="113"/>
                                  <a:pt x="179" y="113"/>
                                </a:cubicBezTo>
                                <a:close/>
                                <a:moveTo>
                                  <a:pt x="176" y="112"/>
                                </a:moveTo>
                                <a:cubicBezTo>
                                  <a:pt x="154" y="159"/>
                                  <a:pt x="154" y="159"/>
                                  <a:pt x="154" y="159"/>
                                </a:cubicBezTo>
                                <a:cubicBezTo>
                                  <a:pt x="150" y="149"/>
                                  <a:pt x="150" y="139"/>
                                  <a:pt x="154" y="130"/>
                                </a:cubicBezTo>
                                <a:cubicBezTo>
                                  <a:pt x="158" y="121"/>
                                  <a:pt x="166" y="115"/>
                                  <a:pt x="176" y="112"/>
                                </a:cubicBezTo>
                                <a:close/>
                                <a:moveTo>
                                  <a:pt x="85" y="0"/>
                                </a:moveTo>
                                <a:cubicBezTo>
                                  <a:pt x="93" y="51"/>
                                  <a:pt x="93" y="51"/>
                                  <a:pt x="93" y="51"/>
                                </a:cubicBezTo>
                                <a:cubicBezTo>
                                  <a:pt x="84" y="45"/>
                                  <a:pt x="78" y="37"/>
                                  <a:pt x="77" y="27"/>
                                </a:cubicBezTo>
                                <a:cubicBezTo>
                                  <a:pt x="75" y="18"/>
                                  <a:pt x="78" y="8"/>
                                  <a:pt x="85" y="0"/>
                                </a:cubicBezTo>
                                <a:close/>
                                <a:moveTo>
                                  <a:pt x="88" y="0"/>
                                </a:moveTo>
                                <a:cubicBezTo>
                                  <a:pt x="96" y="5"/>
                                  <a:pt x="102" y="13"/>
                                  <a:pt x="104" y="23"/>
                                </a:cubicBezTo>
                                <a:cubicBezTo>
                                  <a:pt x="105" y="33"/>
                                  <a:pt x="102" y="43"/>
                                  <a:pt x="96" y="51"/>
                                </a:cubicBezTo>
                                <a:cubicBezTo>
                                  <a:pt x="88" y="0"/>
                                  <a:pt x="88" y="0"/>
                                  <a:pt x="88" y="0"/>
                                </a:cubicBezTo>
                                <a:cubicBezTo>
                                  <a:pt x="88" y="0"/>
                                  <a:pt x="88" y="0"/>
                                  <a:pt x="88" y="0"/>
                                </a:cubicBezTo>
                                <a:close/>
                                <a:moveTo>
                                  <a:pt x="185" y="52"/>
                                </a:moveTo>
                                <a:cubicBezTo>
                                  <a:pt x="194" y="85"/>
                                  <a:pt x="205" y="106"/>
                                  <a:pt x="213" y="118"/>
                                </a:cubicBezTo>
                                <a:cubicBezTo>
                                  <a:pt x="203" y="125"/>
                                  <a:pt x="203" y="125"/>
                                  <a:pt x="203" y="125"/>
                                </a:cubicBezTo>
                                <a:cubicBezTo>
                                  <a:pt x="196" y="109"/>
                                  <a:pt x="186" y="83"/>
                                  <a:pt x="185" y="5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67" name="Freeform 5667"/>
                        <wps:cNvSpPr>
                          <a:spLocks noEditPoints="1"/>
                        </wps:cNvSpPr>
                        <wps:spPr bwMode="auto">
                          <a:xfrm>
                            <a:off x="2298700" y="6619876"/>
                            <a:ext cx="896938" cy="817563"/>
                          </a:xfrm>
                          <a:custGeom>
                            <a:avLst/>
                            <a:gdLst>
                              <a:gd name="T0" fmla="*/ 147 w 239"/>
                              <a:gd name="T1" fmla="*/ 137 h 218"/>
                              <a:gd name="T2" fmla="*/ 119 w 239"/>
                              <a:gd name="T3" fmla="*/ 24 h 218"/>
                              <a:gd name="T4" fmla="*/ 166 w 239"/>
                              <a:gd name="T5" fmla="*/ 18 h 218"/>
                              <a:gd name="T6" fmla="*/ 134 w 239"/>
                              <a:gd name="T7" fmla="*/ 146 h 218"/>
                              <a:gd name="T8" fmla="*/ 64 w 239"/>
                              <a:gd name="T9" fmla="*/ 193 h 218"/>
                              <a:gd name="T10" fmla="*/ 37 w 239"/>
                              <a:gd name="T11" fmla="*/ 82 h 218"/>
                              <a:gd name="T12" fmla="*/ 84 w 239"/>
                              <a:gd name="T13" fmla="*/ 75 h 218"/>
                              <a:gd name="T14" fmla="*/ 174 w 239"/>
                              <a:gd name="T15" fmla="*/ 6 h 218"/>
                              <a:gd name="T16" fmla="*/ 85 w 239"/>
                              <a:gd name="T17" fmla="*/ 50 h 218"/>
                              <a:gd name="T18" fmla="*/ 29 w 239"/>
                              <a:gd name="T19" fmla="*/ 70 h 218"/>
                              <a:gd name="T20" fmla="*/ 3 w 239"/>
                              <a:gd name="T21" fmla="*/ 130 h 218"/>
                              <a:gd name="T22" fmla="*/ 77 w 239"/>
                              <a:gd name="T23" fmla="*/ 212 h 218"/>
                              <a:gd name="T24" fmla="*/ 133 w 239"/>
                              <a:gd name="T25" fmla="*/ 160 h 218"/>
                              <a:gd name="T26" fmla="*/ 148 w 239"/>
                              <a:gd name="T27" fmla="*/ 163 h 218"/>
                              <a:gd name="T28" fmla="*/ 161 w 239"/>
                              <a:gd name="T29" fmla="*/ 139 h 218"/>
                              <a:gd name="T30" fmla="*/ 225 w 239"/>
                              <a:gd name="T31" fmla="*/ 105 h 218"/>
                              <a:gd name="T32" fmla="*/ 229 w 239"/>
                              <a:gd name="T33" fmla="*/ 106 h 218"/>
                              <a:gd name="T34" fmla="*/ 178 w 239"/>
                              <a:gd name="T35" fmla="*/ 8 h 218"/>
                              <a:gd name="T36" fmla="*/ 27 w 239"/>
                              <a:gd name="T37" fmla="*/ 122 h 218"/>
                              <a:gd name="T38" fmla="*/ 56 w 239"/>
                              <a:gd name="T39" fmla="*/ 106 h 218"/>
                              <a:gd name="T40" fmla="*/ 81 w 239"/>
                              <a:gd name="T41" fmla="*/ 96 h 218"/>
                              <a:gd name="T42" fmla="*/ 81 w 239"/>
                              <a:gd name="T43" fmla="*/ 96 h 218"/>
                              <a:gd name="T44" fmla="*/ 50 w 239"/>
                              <a:gd name="T45" fmla="*/ 97 h 218"/>
                              <a:gd name="T46" fmla="*/ 69 w 239"/>
                              <a:gd name="T47" fmla="*/ 124 h 218"/>
                              <a:gd name="T48" fmla="*/ 94 w 239"/>
                              <a:gd name="T49" fmla="*/ 114 h 218"/>
                              <a:gd name="T50" fmla="*/ 94 w 239"/>
                              <a:gd name="T51" fmla="*/ 111 h 218"/>
                              <a:gd name="T52" fmla="*/ 40 w 239"/>
                              <a:gd name="T53" fmla="*/ 141 h 218"/>
                              <a:gd name="T54" fmla="*/ 51 w 239"/>
                              <a:gd name="T55" fmla="*/ 144 h 218"/>
                              <a:gd name="T56" fmla="*/ 64 w 239"/>
                              <a:gd name="T57" fmla="*/ 162 h 218"/>
                              <a:gd name="T58" fmla="*/ 64 w 239"/>
                              <a:gd name="T59" fmla="*/ 163 h 218"/>
                              <a:gd name="T60" fmla="*/ 105 w 239"/>
                              <a:gd name="T61" fmla="*/ 133 h 218"/>
                              <a:gd name="T62" fmla="*/ 107 w 239"/>
                              <a:gd name="T63" fmla="*/ 133 h 218"/>
                              <a:gd name="T64" fmla="*/ 108 w 239"/>
                              <a:gd name="T65" fmla="*/ 122 h 218"/>
                              <a:gd name="T66" fmla="*/ 163 w 239"/>
                              <a:gd name="T67" fmla="*/ 38 h 218"/>
                              <a:gd name="T68" fmla="*/ 163 w 239"/>
                              <a:gd name="T69" fmla="*/ 38 h 218"/>
                              <a:gd name="T70" fmla="*/ 138 w 239"/>
                              <a:gd name="T71" fmla="*/ 48 h 218"/>
                              <a:gd name="T72" fmla="*/ 163 w 239"/>
                              <a:gd name="T73" fmla="*/ 38 h 218"/>
                              <a:gd name="T74" fmla="*/ 132 w 239"/>
                              <a:gd name="T75" fmla="*/ 40 h 218"/>
                              <a:gd name="T76" fmla="*/ 119 w 239"/>
                              <a:gd name="T77" fmla="*/ 67 h 218"/>
                              <a:gd name="T78" fmla="*/ 151 w 239"/>
                              <a:gd name="T79" fmla="*/ 67 h 218"/>
                              <a:gd name="T80" fmla="*/ 176 w 239"/>
                              <a:gd name="T81" fmla="*/ 57 h 218"/>
                              <a:gd name="T82" fmla="*/ 176 w 239"/>
                              <a:gd name="T83" fmla="*/ 54 h 218"/>
                              <a:gd name="T84" fmla="*/ 122 w 239"/>
                              <a:gd name="T85" fmla="*/ 84 h 218"/>
                              <a:gd name="T86" fmla="*/ 133 w 239"/>
                              <a:gd name="T87" fmla="*/ 87 h 218"/>
                              <a:gd name="T88" fmla="*/ 145 w 239"/>
                              <a:gd name="T89" fmla="*/ 105 h 218"/>
                              <a:gd name="T90" fmla="*/ 164 w 239"/>
                              <a:gd name="T91" fmla="*/ 86 h 218"/>
                              <a:gd name="T92" fmla="*/ 189 w 239"/>
                              <a:gd name="T93" fmla="*/ 76 h 218"/>
                              <a:gd name="T94" fmla="*/ 189 w 239"/>
                              <a:gd name="T95" fmla="*/ 76 h 218"/>
                              <a:gd name="T96" fmla="*/ 158 w 239"/>
                              <a:gd name="T97" fmla="*/ 77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39" h="218">
                                <a:moveTo>
                                  <a:pt x="216" y="89"/>
                                </a:moveTo>
                                <a:cubicBezTo>
                                  <a:pt x="204" y="88"/>
                                  <a:pt x="188" y="90"/>
                                  <a:pt x="172" y="101"/>
                                </a:cubicBezTo>
                                <a:cubicBezTo>
                                  <a:pt x="157" y="112"/>
                                  <a:pt x="149" y="126"/>
                                  <a:pt x="147" y="137"/>
                                </a:cubicBezTo>
                                <a:cubicBezTo>
                                  <a:pt x="97" y="66"/>
                                  <a:pt x="97" y="66"/>
                                  <a:pt x="97" y="66"/>
                                </a:cubicBezTo>
                                <a:cubicBezTo>
                                  <a:pt x="97" y="64"/>
                                  <a:pt x="98" y="58"/>
                                  <a:pt x="99" y="51"/>
                                </a:cubicBezTo>
                                <a:cubicBezTo>
                                  <a:pt x="102" y="43"/>
                                  <a:pt x="107" y="32"/>
                                  <a:pt x="119" y="24"/>
                                </a:cubicBezTo>
                                <a:cubicBezTo>
                                  <a:pt x="130" y="16"/>
                                  <a:pt x="142" y="15"/>
                                  <a:pt x="152" y="16"/>
                                </a:cubicBezTo>
                                <a:cubicBezTo>
                                  <a:pt x="158" y="16"/>
                                  <a:pt x="160" y="16"/>
                                  <a:pt x="163" y="18"/>
                                </a:cubicBezTo>
                                <a:cubicBezTo>
                                  <a:pt x="165" y="17"/>
                                  <a:pt x="166" y="18"/>
                                  <a:pt x="166" y="18"/>
                                </a:cubicBezTo>
                                <a:cubicBezTo>
                                  <a:pt x="216" y="89"/>
                                  <a:pt x="216" y="89"/>
                                  <a:pt x="216" y="89"/>
                                </a:cubicBezTo>
                                <a:cubicBezTo>
                                  <a:pt x="216" y="89"/>
                                  <a:pt x="216" y="89"/>
                                  <a:pt x="216" y="89"/>
                                </a:cubicBezTo>
                                <a:close/>
                                <a:moveTo>
                                  <a:pt x="134" y="146"/>
                                </a:moveTo>
                                <a:cubicBezTo>
                                  <a:pt x="122" y="145"/>
                                  <a:pt x="106" y="147"/>
                                  <a:pt x="91" y="158"/>
                                </a:cubicBezTo>
                                <a:cubicBezTo>
                                  <a:pt x="91" y="158"/>
                                  <a:pt x="91" y="158"/>
                                  <a:pt x="91" y="158"/>
                                </a:cubicBezTo>
                                <a:cubicBezTo>
                                  <a:pt x="76" y="168"/>
                                  <a:pt x="69" y="182"/>
                                  <a:pt x="64" y="193"/>
                                </a:cubicBezTo>
                                <a:cubicBezTo>
                                  <a:pt x="15" y="123"/>
                                  <a:pt x="15" y="123"/>
                                  <a:pt x="15" y="123"/>
                                </a:cubicBezTo>
                                <a:cubicBezTo>
                                  <a:pt x="16" y="121"/>
                                  <a:pt x="16" y="115"/>
                                  <a:pt x="17" y="108"/>
                                </a:cubicBezTo>
                                <a:cubicBezTo>
                                  <a:pt x="22" y="100"/>
                                  <a:pt x="26" y="90"/>
                                  <a:pt x="37" y="82"/>
                                </a:cubicBezTo>
                                <a:cubicBezTo>
                                  <a:pt x="49" y="74"/>
                                  <a:pt x="61" y="73"/>
                                  <a:pt x="71" y="73"/>
                                </a:cubicBezTo>
                                <a:cubicBezTo>
                                  <a:pt x="76" y="73"/>
                                  <a:pt x="78" y="73"/>
                                  <a:pt x="82" y="75"/>
                                </a:cubicBezTo>
                                <a:cubicBezTo>
                                  <a:pt x="83" y="74"/>
                                  <a:pt x="84" y="75"/>
                                  <a:pt x="84" y="75"/>
                                </a:cubicBezTo>
                                <a:cubicBezTo>
                                  <a:pt x="134" y="146"/>
                                  <a:pt x="134" y="146"/>
                                  <a:pt x="134" y="146"/>
                                </a:cubicBezTo>
                                <a:cubicBezTo>
                                  <a:pt x="134" y="146"/>
                                  <a:pt x="134" y="146"/>
                                  <a:pt x="134" y="146"/>
                                </a:cubicBezTo>
                                <a:close/>
                                <a:moveTo>
                                  <a:pt x="174" y="6"/>
                                </a:moveTo>
                                <a:cubicBezTo>
                                  <a:pt x="173" y="5"/>
                                  <a:pt x="167" y="2"/>
                                  <a:pt x="154" y="2"/>
                                </a:cubicBezTo>
                                <a:cubicBezTo>
                                  <a:pt x="143" y="0"/>
                                  <a:pt x="127" y="2"/>
                                  <a:pt x="111" y="13"/>
                                </a:cubicBezTo>
                                <a:cubicBezTo>
                                  <a:pt x="95" y="24"/>
                                  <a:pt x="88" y="38"/>
                                  <a:pt x="85" y="50"/>
                                </a:cubicBezTo>
                                <a:cubicBezTo>
                                  <a:pt x="83" y="53"/>
                                  <a:pt x="84" y="56"/>
                                  <a:pt x="83" y="59"/>
                                </a:cubicBezTo>
                                <a:cubicBezTo>
                                  <a:pt x="81" y="58"/>
                                  <a:pt x="76" y="58"/>
                                  <a:pt x="74" y="58"/>
                                </a:cubicBezTo>
                                <a:cubicBezTo>
                                  <a:pt x="61" y="57"/>
                                  <a:pt x="45" y="59"/>
                                  <a:pt x="29" y="70"/>
                                </a:cubicBezTo>
                                <a:cubicBezTo>
                                  <a:pt x="13" y="81"/>
                                  <a:pt x="6" y="96"/>
                                  <a:pt x="4" y="107"/>
                                </a:cubicBezTo>
                                <a:cubicBezTo>
                                  <a:pt x="1" y="118"/>
                                  <a:pt x="0" y="126"/>
                                  <a:pt x="1" y="127"/>
                                </a:cubicBezTo>
                                <a:cubicBezTo>
                                  <a:pt x="3" y="130"/>
                                  <a:pt x="3" y="130"/>
                                  <a:pt x="3" y="130"/>
                                </a:cubicBezTo>
                                <a:cubicBezTo>
                                  <a:pt x="64" y="218"/>
                                  <a:pt x="64" y="218"/>
                                  <a:pt x="64" y="218"/>
                                </a:cubicBezTo>
                                <a:cubicBezTo>
                                  <a:pt x="77" y="212"/>
                                  <a:pt x="77" y="212"/>
                                  <a:pt x="77" y="212"/>
                                </a:cubicBezTo>
                                <a:cubicBezTo>
                                  <a:pt x="77" y="212"/>
                                  <a:pt x="77" y="212"/>
                                  <a:pt x="77" y="212"/>
                                </a:cubicBezTo>
                                <a:cubicBezTo>
                                  <a:pt x="77" y="212"/>
                                  <a:pt x="77" y="205"/>
                                  <a:pt x="79" y="196"/>
                                </a:cubicBezTo>
                                <a:cubicBezTo>
                                  <a:pt x="83" y="187"/>
                                  <a:pt x="87" y="177"/>
                                  <a:pt x="99" y="169"/>
                                </a:cubicBezTo>
                                <a:cubicBezTo>
                                  <a:pt x="110" y="161"/>
                                  <a:pt x="122" y="160"/>
                                  <a:pt x="133" y="160"/>
                                </a:cubicBezTo>
                                <a:cubicBezTo>
                                  <a:pt x="137" y="159"/>
                                  <a:pt x="140" y="161"/>
                                  <a:pt x="143" y="162"/>
                                </a:cubicBezTo>
                                <a:cubicBezTo>
                                  <a:pt x="144" y="161"/>
                                  <a:pt x="145" y="163"/>
                                  <a:pt x="147" y="162"/>
                                </a:cubicBezTo>
                                <a:cubicBezTo>
                                  <a:pt x="148" y="163"/>
                                  <a:pt x="148" y="163"/>
                                  <a:pt x="148" y="163"/>
                                </a:cubicBezTo>
                                <a:cubicBezTo>
                                  <a:pt x="150" y="163"/>
                                  <a:pt x="152" y="163"/>
                                  <a:pt x="155" y="161"/>
                                </a:cubicBezTo>
                                <a:cubicBezTo>
                                  <a:pt x="158" y="159"/>
                                  <a:pt x="158" y="157"/>
                                  <a:pt x="159" y="155"/>
                                </a:cubicBezTo>
                                <a:cubicBezTo>
                                  <a:pt x="158" y="154"/>
                                  <a:pt x="158" y="148"/>
                                  <a:pt x="161" y="139"/>
                                </a:cubicBezTo>
                                <a:cubicBezTo>
                                  <a:pt x="164" y="131"/>
                                  <a:pt x="169" y="120"/>
                                  <a:pt x="180" y="112"/>
                                </a:cubicBezTo>
                                <a:cubicBezTo>
                                  <a:pt x="192" y="104"/>
                                  <a:pt x="204" y="103"/>
                                  <a:pt x="213" y="104"/>
                                </a:cubicBezTo>
                                <a:cubicBezTo>
                                  <a:pt x="218" y="102"/>
                                  <a:pt x="221" y="104"/>
                                  <a:pt x="225" y="105"/>
                                </a:cubicBezTo>
                                <a:cubicBezTo>
                                  <a:pt x="226" y="104"/>
                                  <a:pt x="227" y="105"/>
                                  <a:pt x="227" y="105"/>
                                </a:cubicBezTo>
                                <a:cubicBezTo>
                                  <a:pt x="229" y="106"/>
                                  <a:pt x="229" y="106"/>
                                  <a:pt x="229" y="106"/>
                                </a:cubicBezTo>
                                <a:cubicBezTo>
                                  <a:pt x="229" y="106"/>
                                  <a:pt x="229" y="106"/>
                                  <a:pt x="229" y="106"/>
                                </a:cubicBezTo>
                                <a:cubicBezTo>
                                  <a:pt x="229" y="106"/>
                                  <a:pt x="229" y="106"/>
                                  <a:pt x="229" y="106"/>
                                </a:cubicBezTo>
                                <a:cubicBezTo>
                                  <a:pt x="239" y="95"/>
                                  <a:pt x="239" y="95"/>
                                  <a:pt x="239" y="95"/>
                                </a:cubicBezTo>
                                <a:cubicBezTo>
                                  <a:pt x="178" y="8"/>
                                  <a:pt x="178" y="8"/>
                                  <a:pt x="178" y="8"/>
                                </a:cubicBezTo>
                                <a:cubicBezTo>
                                  <a:pt x="174" y="6"/>
                                  <a:pt x="174" y="6"/>
                                  <a:pt x="174" y="6"/>
                                </a:cubicBezTo>
                                <a:cubicBezTo>
                                  <a:pt x="174" y="6"/>
                                  <a:pt x="174" y="6"/>
                                  <a:pt x="174" y="6"/>
                                </a:cubicBezTo>
                                <a:close/>
                                <a:moveTo>
                                  <a:pt x="27" y="122"/>
                                </a:moveTo>
                                <a:cubicBezTo>
                                  <a:pt x="37" y="124"/>
                                  <a:pt x="37" y="124"/>
                                  <a:pt x="37" y="124"/>
                                </a:cubicBezTo>
                                <a:cubicBezTo>
                                  <a:pt x="38" y="126"/>
                                  <a:pt x="38" y="126"/>
                                  <a:pt x="38" y="126"/>
                                </a:cubicBezTo>
                                <a:cubicBezTo>
                                  <a:pt x="38" y="126"/>
                                  <a:pt x="42" y="116"/>
                                  <a:pt x="56" y="106"/>
                                </a:cubicBezTo>
                                <a:cubicBezTo>
                                  <a:pt x="63" y="101"/>
                                  <a:pt x="70" y="98"/>
                                  <a:pt x="74" y="97"/>
                                </a:cubicBezTo>
                                <a:cubicBezTo>
                                  <a:pt x="77" y="96"/>
                                  <a:pt x="79" y="95"/>
                                  <a:pt x="79" y="95"/>
                                </a:cubicBezTo>
                                <a:cubicBezTo>
                                  <a:pt x="81" y="96"/>
                                  <a:pt x="81" y="96"/>
                                  <a:pt x="81" y="96"/>
                                </a:cubicBezTo>
                                <a:cubicBezTo>
                                  <a:pt x="81" y="96"/>
                                  <a:pt x="81" y="96"/>
                                  <a:pt x="81" y="96"/>
                                </a:cubicBezTo>
                                <a:cubicBezTo>
                                  <a:pt x="81" y="96"/>
                                  <a:pt x="81" y="96"/>
                                  <a:pt x="81" y="96"/>
                                </a:cubicBezTo>
                                <a:cubicBezTo>
                                  <a:pt x="81" y="96"/>
                                  <a:pt x="81" y="96"/>
                                  <a:pt x="81" y="96"/>
                                </a:cubicBezTo>
                                <a:cubicBezTo>
                                  <a:pt x="81" y="92"/>
                                  <a:pt x="81" y="92"/>
                                  <a:pt x="81" y="92"/>
                                </a:cubicBezTo>
                                <a:cubicBezTo>
                                  <a:pt x="82" y="84"/>
                                  <a:pt x="82" y="84"/>
                                  <a:pt x="82" y="84"/>
                                </a:cubicBezTo>
                                <a:cubicBezTo>
                                  <a:pt x="82" y="84"/>
                                  <a:pt x="67" y="85"/>
                                  <a:pt x="50" y="97"/>
                                </a:cubicBezTo>
                                <a:cubicBezTo>
                                  <a:pt x="33" y="109"/>
                                  <a:pt x="27" y="122"/>
                                  <a:pt x="27" y="122"/>
                                </a:cubicBezTo>
                                <a:moveTo>
                                  <a:pt x="51" y="144"/>
                                </a:moveTo>
                                <a:cubicBezTo>
                                  <a:pt x="51" y="144"/>
                                  <a:pt x="55" y="134"/>
                                  <a:pt x="69" y="124"/>
                                </a:cubicBezTo>
                                <a:cubicBezTo>
                                  <a:pt x="76" y="119"/>
                                  <a:pt x="83" y="117"/>
                                  <a:pt x="87" y="116"/>
                                </a:cubicBezTo>
                                <a:cubicBezTo>
                                  <a:pt x="91" y="115"/>
                                  <a:pt x="92" y="114"/>
                                  <a:pt x="92" y="114"/>
                                </a:cubicBezTo>
                                <a:cubicBezTo>
                                  <a:pt x="94" y="114"/>
                                  <a:pt x="94" y="114"/>
                                  <a:pt x="94" y="114"/>
                                </a:cubicBezTo>
                                <a:cubicBezTo>
                                  <a:pt x="94" y="114"/>
                                  <a:pt x="94" y="114"/>
                                  <a:pt x="94" y="114"/>
                                </a:cubicBezTo>
                                <a:cubicBezTo>
                                  <a:pt x="94" y="114"/>
                                  <a:pt x="94" y="114"/>
                                  <a:pt x="94" y="114"/>
                                </a:cubicBezTo>
                                <a:cubicBezTo>
                                  <a:pt x="94" y="111"/>
                                  <a:pt x="94" y="111"/>
                                  <a:pt x="94" y="111"/>
                                </a:cubicBezTo>
                                <a:cubicBezTo>
                                  <a:pt x="95" y="103"/>
                                  <a:pt x="95" y="103"/>
                                  <a:pt x="95" y="103"/>
                                </a:cubicBezTo>
                                <a:cubicBezTo>
                                  <a:pt x="95" y="103"/>
                                  <a:pt x="80" y="104"/>
                                  <a:pt x="63" y="116"/>
                                </a:cubicBezTo>
                                <a:cubicBezTo>
                                  <a:pt x="46" y="128"/>
                                  <a:pt x="40" y="141"/>
                                  <a:pt x="40" y="141"/>
                                </a:cubicBezTo>
                                <a:cubicBezTo>
                                  <a:pt x="51" y="144"/>
                                  <a:pt x="51" y="144"/>
                                  <a:pt x="51" y="144"/>
                                </a:cubicBezTo>
                                <a:cubicBezTo>
                                  <a:pt x="50" y="143"/>
                                  <a:pt x="50" y="143"/>
                                  <a:pt x="50" y="143"/>
                                </a:cubicBezTo>
                                <a:cubicBezTo>
                                  <a:pt x="51" y="144"/>
                                  <a:pt x="51" y="144"/>
                                  <a:pt x="51" y="144"/>
                                </a:cubicBezTo>
                                <a:cubicBezTo>
                                  <a:pt x="51" y="144"/>
                                  <a:pt x="51" y="144"/>
                                  <a:pt x="51" y="144"/>
                                </a:cubicBezTo>
                                <a:close/>
                                <a:moveTo>
                                  <a:pt x="53" y="160"/>
                                </a:moveTo>
                                <a:cubicBezTo>
                                  <a:pt x="64" y="162"/>
                                  <a:pt x="64" y="162"/>
                                  <a:pt x="64" y="162"/>
                                </a:cubicBezTo>
                                <a:cubicBezTo>
                                  <a:pt x="64" y="162"/>
                                  <a:pt x="64" y="162"/>
                                  <a:pt x="64" y="162"/>
                                </a:cubicBezTo>
                                <a:cubicBezTo>
                                  <a:pt x="64" y="163"/>
                                  <a:pt x="64" y="163"/>
                                  <a:pt x="64" y="163"/>
                                </a:cubicBezTo>
                                <a:cubicBezTo>
                                  <a:pt x="64" y="163"/>
                                  <a:pt x="64" y="163"/>
                                  <a:pt x="64" y="163"/>
                                </a:cubicBezTo>
                                <a:cubicBezTo>
                                  <a:pt x="64" y="162"/>
                                  <a:pt x="68" y="153"/>
                                  <a:pt x="82" y="143"/>
                                </a:cubicBezTo>
                                <a:cubicBezTo>
                                  <a:pt x="90" y="138"/>
                                  <a:pt x="96" y="135"/>
                                  <a:pt x="100" y="135"/>
                                </a:cubicBezTo>
                                <a:cubicBezTo>
                                  <a:pt x="103" y="133"/>
                                  <a:pt x="105" y="133"/>
                                  <a:pt x="105" y="133"/>
                                </a:cubicBezTo>
                                <a:cubicBezTo>
                                  <a:pt x="107" y="132"/>
                                  <a:pt x="107" y="132"/>
                                  <a:pt x="107" y="133"/>
                                </a:cubicBezTo>
                                <a:cubicBezTo>
                                  <a:pt x="107" y="133"/>
                                  <a:pt x="107" y="133"/>
                                  <a:pt x="107" y="133"/>
                                </a:cubicBezTo>
                                <a:cubicBezTo>
                                  <a:pt x="107" y="133"/>
                                  <a:pt x="107" y="133"/>
                                  <a:pt x="107" y="133"/>
                                </a:cubicBezTo>
                                <a:cubicBezTo>
                                  <a:pt x="107" y="133"/>
                                  <a:pt x="107" y="133"/>
                                  <a:pt x="107" y="133"/>
                                </a:cubicBezTo>
                                <a:cubicBezTo>
                                  <a:pt x="107" y="130"/>
                                  <a:pt x="107" y="130"/>
                                  <a:pt x="107" y="130"/>
                                </a:cubicBezTo>
                                <a:cubicBezTo>
                                  <a:pt x="108" y="122"/>
                                  <a:pt x="108" y="122"/>
                                  <a:pt x="108" y="122"/>
                                </a:cubicBezTo>
                                <a:cubicBezTo>
                                  <a:pt x="108" y="122"/>
                                  <a:pt x="93" y="122"/>
                                  <a:pt x="76" y="134"/>
                                </a:cubicBezTo>
                                <a:cubicBezTo>
                                  <a:pt x="59" y="146"/>
                                  <a:pt x="53" y="160"/>
                                  <a:pt x="53" y="160"/>
                                </a:cubicBezTo>
                                <a:moveTo>
                                  <a:pt x="163" y="38"/>
                                </a:moveTo>
                                <a:cubicBezTo>
                                  <a:pt x="163" y="35"/>
                                  <a:pt x="163" y="35"/>
                                  <a:pt x="163" y="35"/>
                                </a:cubicBezTo>
                                <a:cubicBezTo>
                                  <a:pt x="163" y="38"/>
                                  <a:pt x="163" y="38"/>
                                  <a:pt x="163" y="38"/>
                                </a:cubicBezTo>
                                <a:cubicBezTo>
                                  <a:pt x="163" y="38"/>
                                  <a:pt x="163" y="38"/>
                                  <a:pt x="163" y="38"/>
                                </a:cubicBezTo>
                                <a:moveTo>
                                  <a:pt x="119" y="67"/>
                                </a:moveTo>
                                <a:cubicBezTo>
                                  <a:pt x="120" y="68"/>
                                  <a:pt x="120" y="68"/>
                                  <a:pt x="120" y="68"/>
                                </a:cubicBezTo>
                                <a:cubicBezTo>
                                  <a:pt x="120" y="68"/>
                                  <a:pt x="123" y="58"/>
                                  <a:pt x="138" y="48"/>
                                </a:cubicBezTo>
                                <a:cubicBezTo>
                                  <a:pt x="145" y="43"/>
                                  <a:pt x="152" y="41"/>
                                  <a:pt x="157" y="39"/>
                                </a:cubicBezTo>
                                <a:cubicBezTo>
                                  <a:pt x="159" y="39"/>
                                  <a:pt x="161" y="38"/>
                                  <a:pt x="161" y="38"/>
                                </a:cubicBezTo>
                                <a:cubicBezTo>
                                  <a:pt x="163" y="38"/>
                                  <a:pt x="163" y="38"/>
                                  <a:pt x="163" y="38"/>
                                </a:cubicBezTo>
                                <a:cubicBezTo>
                                  <a:pt x="163" y="38"/>
                                  <a:pt x="163" y="38"/>
                                  <a:pt x="163" y="38"/>
                                </a:cubicBezTo>
                                <a:cubicBezTo>
                                  <a:pt x="163" y="27"/>
                                  <a:pt x="163" y="27"/>
                                  <a:pt x="163" y="27"/>
                                </a:cubicBezTo>
                                <a:cubicBezTo>
                                  <a:pt x="163" y="27"/>
                                  <a:pt x="149" y="28"/>
                                  <a:pt x="132" y="40"/>
                                </a:cubicBezTo>
                                <a:cubicBezTo>
                                  <a:pt x="114" y="52"/>
                                  <a:pt x="109" y="65"/>
                                  <a:pt x="109" y="65"/>
                                </a:cubicBezTo>
                                <a:cubicBezTo>
                                  <a:pt x="120" y="68"/>
                                  <a:pt x="120" y="68"/>
                                  <a:pt x="120" y="68"/>
                                </a:cubicBezTo>
                                <a:cubicBezTo>
                                  <a:pt x="119" y="67"/>
                                  <a:pt x="119" y="67"/>
                                  <a:pt x="119" y="67"/>
                                </a:cubicBezTo>
                                <a:cubicBezTo>
                                  <a:pt x="119" y="67"/>
                                  <a:pt x="119" y="67"/>
                                  <a:pt x="119" y="67"/>
                                </a:cubicBezTo>
                                <a:close/>
                                <a:moveTo>
                                  <a:pt x="133" y="87"/>
                                </a:moveTo>
                                <a:cubicBezTo>
                                  <a:pt x="133" y="87"/>
                                  <a:pt x="137" y="77"/>
                                  <a:pt x="151" y="67"/>
                                </a:cubicBezTo>
                                <a:cubicBezTo>
                                  <a:pt x="158" y="62"/>
                                  <a:pt x="165" y="59"/>
                                  <a:pt x="170" y="58"/>
                                </a:cubicBezTo>
                                <a:cubicBezTo>
                                  <a:pt x="172" y="58"/>
                                  <a:pt x="174" y="57"/>
                                  <a:pt x="174" y="57"/>
                                </a:cubicBezTo>
                                <a:cubicBezTo>
                                  <a:pt x="176" y="57"/>
                                  <a:pt x="176" y="57"/>
                                  <a:pt x="176" y="57"/>
                                </a:cubicBezTo>
                                <a:cubicBezTo>
                                  <a:pt x="176" y="57"/>
                                  <a:pt x="176" y="57"/>
                                  <a:pt x="176" y="57"/>
                                </a:cubicBezTo>
                                <a:cubicBezTo>
                                  <a:pt x="176" y="57"/>
                                  <a:pt x="176" y="57"/>
                                  <a:pt x="176" y="57"/>
                                </a:cubicBezTo>
                                <a:cubicBezTo>
                                  <a:pt x="176" y="54"/>
                                  <a:pt x="176" y="54"/>
                                  <a:pt x="176" y="54"/>
                                </a:cubicBezTo>
                                <a:cubicBezTo>
                                  <a:pt x="176" y="46"/>
                                  <a:pt x="176" y="46"/>
                                  <a:pt x="176" y="46"/>
                                </a:cubicBezTo>
                                <a:cubicBezTo>
                                  <a:pt x="176" y="46"/>
                                  <a:pt x="162" y="46"/>
                                  <a:pt x="145" y="58"/>
                                </a:cubicBezTo>
                                <a:cubicBezTo>
                                  <a:pt x="128" y="70"/>
                                  <a:pt x="122" y="84"/>
                                  <a:pt x="122" y="84"/>
                                </a:cubicBezTo>
                                <a:cubicBezTo>
                                  <a:pt x="133" y="87"/>
                                  <a:pt x="133" y="87"/>
                                  <a:pt x="133" y="87"/>
                                </a:cubicBezTo>
                                <a:cubicBezTo>
                                  <a:pt x="132" y="86"/>
                                  <a:pt x="132" y="86"/>
                                  <a:pt x="132" y="86"/>
                                </a:cubicBezTo>
                                <a:cubicBezTo>
                                  <a:pt x="133" y="87"/>
                                  <a:pt x="133" y="87"/>
                                  <a:pt x="133" y="87"/>
                                </a:cubicBezTo>
                                <a:cubicBezTo>
                                  <a:pt x="133" y="87"/>
                                  <a:pt x="133" y="87"/>
                                  <a:pt x="133" y="87"/>
                                </a:cubicBezTo>
                                <a:close/>
                                <a:moveTo>
                                  <a:pt x="135" y="103"/>
                                </a:moveTo>
                                <a:cubicBezTo>
                                  <a:pt x="145" y="105"/>
                                  <a:pt x="145" y="105"/>
                                  <a:pt x="145" y="105"/>
                                </a:cubicBezTo>
                                <a:cubicBezTo>
                                  <a:pt x="146" y="106"/>
                                  <a:pt x="146" y="106"/>
                                  <a:pt x="146" y="106"/>
                                </a:cubicBezTo>
                                <a:cubicBezTo>
                                  <a:pt x="146" y="106"/>
                                  <a:pt x="146" y="106"/>
                                  <a:pt x="146" y="106"/>
                                </a:cubicBezTo>
                                <a:cubicBezTo>
                                  <a:pt x="147" y="104"/>
                                  <a:pt x="150" y="96"/>
                                  <a:pt x="164" y="86"/>
                                </a:cubicBezTo>
                                <a:cubicBezTo>
                                  <a:pt x="171" y="81"/>
                                  <a:pt x="178" y="78"/>
                                  <a:pt x="183" y="76"/>
                                </a:cubicBezTo>
                                <a:cubicBezTo>
                                  <a:pt x="185" y="75"/>
                                  <a:pt x="187" y="76"/>
                                  <a:pt x="187" y="76"/>
                                </a:cubicBezTo>
                                <a:cubicBezTo>
                                  <a:pt x="188" y="75"/>
                                  <a:pt x="188" y="75"/>
                                  <a:pt x="189" y="76"/>
                                </a:cubicBezTo>
                                <a:cubicBezTo>
                                  <a:pt x="189" y="76"/>
                                  <a:pt x="189" y="76"/>
                                  <a:pt x="189" y="76"/>
                                </a:cubicBezTo>
                                <a:cubicBezTo>
                                  <a:pt x="189" y="76"/>
                                  <a:pt x="189" y="76"/>
                                  <a:pt x="189" y="76"/>
                                </a:cubicBezTo>
                                <a:cubicBezTo>
                                  <a:pt x="189" y="76"/>
                                  <a:pt x="189" y="76"/>
                                  <a:pt x="189" y="76"/>
                                </a:cubicBezTo>
                                <a:cubicBezTo>
                                  <a:pt x="189" y="72"/>
                                  <a:pt x="189" y="72"/>
                                  <a:pt x="189" y="72"/>
                                </a:cubicBezTo>
                                <a:cubicBezTo>
                                  <a:pt x="190" y="64"/>
                                  <a:pt x="190" y="64"/>
                                  <a:pt x="190" y="64"/>
                                </a:cubicBezTo>
                                <a:cubicBezTo>
                                  <a:pt x="190" y="64"/>
                                  <a:pt x="175" y="65"/>
                                  <a:pt x="158" y="77"/>
                                </a:cubicBezTo>
                                <a:cubicBezTo>
                                  <a:pt x="141" y="89"/>
                                  <a:pt x="135" y="103"/>
                                  <a:pt x="135" y="103"/>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68" name="Freeform 5668"/>
                        <wps:cNvSpPr>
                          <a:spLocks noEditPoints="1"/>
                        </wps:cNvSpPr>
                        <wps:spPr bwMode="auto">
                          <a:xfrm>
                            <a:off x="7945438" y="6581776"/>
                            <a:ext cx="533400" cy="893763"/>
                          </a:xfrm>
                          <a:custGeom>
                            <a:avLst/>
                            <a:gdLst>
                              <a:gd name="T0" fmla="*/ 73 w 142"/>
                              <a:gd name="T1" fmla="*/ 232 h 238"/>
                              <a:gd name="T2" fmla="*/ 47 w 142"/>
                              <a:gd name="T3" fmla="*/ 227 h 238"/>
                              <a:gd name="T4" fmla="*/ 44 w 142"/>
                              <a:gd name="T5" fmla="*/ 190 h 238"/>
                              <a:gd name="T6" fmla="*/ 78 w 142"/>
                              <a:gd name="T7" fmla="*/ 206 h 238"/>
                              <a:gd name="T8" fmla="*/ 73 w 142"/>
                              <a:gd name="T9" fmla="*/ 232 h 238"/>
                              <a:gd name="T10" fmla="*/ 104 w 142"/>
                              <a:gd name="T11" fmla="*/ 48 h 238"/>
                              <a:gd name="T12" fmla="*/ 117 w 142"/>
                              <a:gd name="T13" fmla="*/ 72 h 238"/>
                              <a:gd name="T14" fmla="*/ 142 w 142"/>
                              <a:gd name="T15" fmla="*/ 54 h 238"/>
                              <a:gd name="T16" fmla="*/ 142 w 142"/>
                              <a:gd name="T17" fmla="*/ 54 h 238"/>
                              <a:gd name="T18" fmla="*/ 126 w 142"/>
                              <a:gd name="T19" fmla="*/ 32 h 238"/>
                              <a:gd name="T20" fmla="*/ 104 w 142"/>
                              <a:gd name="T21" fmla="*/ 48 h 238"/>
                              <a:gd name="T22" fmla="*/ 104 w 142"/>
                              <a:gd name="T23" fmla="*/ 48 h 238"/>
                              <a:gd name="T24" fmla="*/ 35 w 142"/>
                              <a:gd name="T25" fmla="*/ 97 h 238"/>
                              <a:gd name="T26" fmla="*/ 22 w 142"/>
                              <a:gd name="T27" fmla="*/ 183 h 238"/>
                              <a:gd name="T28" fmla="*/ 29 w 142"/>
                              <a:gd name="T29" fmla="*/ 193 h 238"/>
                              <a:gd name="T30" fmla="*/ 51 w 142"/>
                              <a:gd name="T31" fmla="*/ 178 h 238"/>
                              <a:gd name="T32" fmla="*/ 44 w 142"/>
                              <a:gd name="T33" fmla="*/ 170 h 238"/>
                              <a:gd name="T34" fmla="*/ 53 w 142"/>
                              <a:gd name="T35" fmla="*/ 117 h 238"/>
                              <a:gd name="T36" fmla="*/ 35 w 142"/>
                              <a:gd name="T37" fmla="*/ 97 h 238"/>
                              <a:gd name="T38" fmla="*/ 71 w 142"/>
                              <a:gd name="T39" fmla="*/ 3 h 238"/>
                              <a:gd name="T40" fmla="*/ 45 w 142"/>
                              <a:gd name="T41" fmla="*/ 21 h 238"/>
                              <a:gd name="T42" fmla="*/ 44 w 142"/>
                              <a:gd name="T43" fmla="*/ 18 h 238"/>
                              <a:gd name="T44" fmla="*/ 37 w 142"/>
                              <a:gd name="T45" fmla="*/ 17 h 238"/>
                              <a:gd name="T46" fmla="*/ 27 w 142"/>
                              <a:gd name="T47" fmla="*/ 24 h 238"/>
                              <a:gd name="T48" fmla="*/ 27 w 142"/>
                              <a:gd name="T49" fmla="*/ 30 h 238"/>
                              <a:gd name="T50" fmla="*/ 29 w 142"/>
                              <a:gd name="T51" fmla="*/ 32 h 238"/>
                              <a:gd name="T52" fmla="*/ 4 w 142"/>
                              <a:gd name="T53" fmla="*/ 50 h 238"/>
                              <a:gd name="T54" fmla="*/ 3 w 142"/>
                              <a:gd name="T55" fmla="*/ 62 h 238"/>
                              <a:gd name="T56" fmla="*/ 14 w 142"/>
                              <a:gd name="T57" fmla="*/ 64 h 238"/>
                              <a:gd name="T58" fmla="*/ 39 w 142"/>
                              <a:gd name="T59" fmla="*/ 46 h 238"/>
                              <a:gd name="T60" fmla="*/ 45 w 142"/>
                              <a:gd name="T61" fmla="*/ 55 h 238"/>
                              <a:gd name="T62" fmla="*/ 45 w 142"/>
                              <a:gd name="T63" fmla="*/ 55 h 238"/>
                              <a:gd name="T64" fmla="*/ 31 w 142"/>
                              <a:gd name="T65" fmla="*/ 65 h 238"/>
                              <a:gd name="T66" fmla="*/ 76 w 142"/>
                              <a:gd name="T67" fmla="*/ 129 h 238"/>
                              <a:gd name="T68" fmla="*/ 120 w 142"/>
                              <a:gd name="T69" fmla="*/ 98 h 238"/>
                              <a:gd name="T70" fmla="*/ 75 w 142"/>
                              <a:gd name="T71" fmla="*/ 34 h 238"/>
                              <a:gd name="T72" fmla="*/ 61 w 142"/>
                              <a:gd name="T73" fmla="*/ 43 h 238"/>
                              <a:gd name="T74" fmla="*/ 61 w 142"/>
                              <a:gd name="T75" fmla="*/ 43 h 238"/>
                              <a:gd name="T76" fmla="*/ 55 w 142"/>
                              <a:gd name="T77" fmla="*/ 35 h 238"/>
                              <a:gd name="T78" fmla="*/ 80 w 142"/>
                              <a:gd name="T79" fmla="*/ 17 h 238"/>
                              <a:gd name="T80" fmla="*/ 82 w 142"/>
                              <a:gd name="T81" fmla="*/ 6 h 238"/>
                              <a:gd name="T82" fmla="*/ 71 w 142"/>
                              <a:gd name="T83" fmla="*/ 3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2" h="238">
                                <a:moveTo>
                                  <a:pt x="73" y="232"/>
                                </a:moveTo>
                                <a:cubicBezTo>
                                  <a:pt x="64" y="238"/>
                                  <a:pt x="54" y="236"/>
                                  <a:pt x="47" y="227"/>
                                </a:cubicBezTo>
                                <a:cubicBezTo>
                                  <a:pt x="41" y="219"/>
                                  <a:pt x="46" y="204"/>
                                  <a:pt x="44" y="190"/>
                                </a:cubicBezTo>
                                <a:cubicBezTo>
                                  <a:pt x="55" y="198"/>
                                  <a:pt x="72" y="197"/>
                                  <a:pt x="78" y="206"/>
                                </a:cubicBezTo>
                                <a:cubicBezTo>
                                  <a:pt x="84" y="215"/>
                                  <a:pt x="81" y="227"/>
                                  <a:pt x="73" y="232"/>
                                </a:cubicBezTo>
                                <a:moveTo>
                                  <a:pt x="104" y="48"/>
                                </a:moveTo>
                                <a:cubicBezTo>
                                  <a:pt x="109" y="55"/>
                                  <a:pt x="113" y="64"/>
                                  <a:pt x="117" y="72"/>
                                </a:cubicBezTo>
                                <a:cubicBezTo>
                                  <a:pt x="142" y="54"/>
                                  <a:pt x="142" y="54"/>
                                  <a:pt x="142" y="54"/>
                                </a:cubicBezTo>
                                <a:cubicBezTo>
                                  <a:pt x="142" y="54"/>
                                  <a:pt x="142" y="54"/>
                                  <a:pt x="142" y="54"/>
                                </a:cubicBezTo>
                                <a:cubicBezTo>
                                  <a:pt x="126" y="32"/>
                                  <a:pt x="126" y="32"/>
                                  <a:pt x="126" y="32"/>
                                </a:cubicBezTo>
                                <a:cubicBezTo>
                                  <a:pt x="104" y="48"/>
                                  <a:pt x="104" y="48"/>
                                  <a:pt x="104" y="48"/>
                                </a:cubicBezTo>
                                <a:cubicBezTo>
                                  <a:pt x="104" y="48"/>
                                  <a:pt x="104" y="48"/>
                                  <a:pt x="104" y="48"/>
                                </a:cubicBezTo>
                                <a:close/>
                                <a:moveTo>
                                  <a:pt x="35" y="97"/>
                                </a:moveTo>
                                <a:cubicBezTo>
                                  <a:pt x="8" y="118"/>
                                  <a:pt x="3" y="156"/>
                                  <a:pt x="22" y="183"/>
                                </a:cubicBezTo>
                                <a:cubicBezTo>
                                  <a:pt x="29" y="193"/>
                                  <a:pt x="29" y="193"/>
                                  <a:pt x="29" y="193"/>
                                </a:cubicBezTo>
                                <a:cubicBezTo>
                                  <a:pt x="51" y="178"/>
                                  <a:pt x="51" y="178"/>
                                  <a:pt x="51" y="178"/>
                                </a:cubicBezTo>
                                <a:cubicBezTo>
                                  <a:pt x="44" y="170"/>
                                  <a:pt x="44" y="170"/>
                                  <a:pt x="44" y="170"/>
                                </a:cubicBezTo>
                                <a:cubicBezTo>
                                  <a:pt x="33" y="153"/>
                                  <a:pt x="37" y="130"/>
                                  <a:pt x="53" y="117"/>
                                </a:cubicBezTo>
                                <a:cubicBezTo>
                                  <a:pt x="46" y="110"/>
                                  <a:pt x="40" y="104"/>
                                  <a:pt x="35" y="97"/>
                                </a:cubicBezTo>
                                <a:moveTo>
                                  <a:pt x="71" y="3"/>
                                </a:moveTo>
                                <a:cubicBezTo>
                                  <a:pt x="45" y="21"/>
                                  <a:pt x="45" y="21"/>
                                  <a:pt x="45" y="21"/>
                                </a:cubicBezTo>
                                <a:cubicBezTo>
                                  <a:pt x="44" y="18"/>
                                  <a:pt x="44" y="18"/>
                                  <a:pt x="44" y="18"/>
                                </a:cubicBezTo>
                                <a:cubicBezTo>
                                  <a:pt x="43" y="17"/>
                                  <a:pt x="40" y="15"/>
                                  <a:pt x="37" y="17"/>
                                </a:cubicBezTo>
                                <a:cubicBezTo>
                                  <a:pt x="27" y="24"/>
                                  <a:pt x="27" y="24"/>
                                  <a:pt x="27" y="24"/>
                                </a:cubicBezTo>
                                <a:cubicBezTo>
                                  <a:pt x="26" y="25"/>
                                  <a:pt x="26" y="28"/>
                                  <a:pt x="27" y="30"/>
                                </a:cubicBezTo>
                                <a:cubicBezTo>
                                  <a:pt x="29" y="32"/>
                                  <a:pt x="29" y="32"/>
                                  <a:pt x="29" y="32"/>
                                </a:cubicBezTo>
                                <a:cubicBezTo>
                                  <a:pt x="4" y="50"/>
                                  <a:pt x="4" y="50"/>
                                  <a:pt x="4" y="50"/>
                                </a:cubicBezTo>
                                <a:cubicBezTo>
                                  <a:pt x="0" y="53"/>
                                  <a:pt x="0" y="58"/>
                                  <a:pt x="3" y="62"/>
                                </a:cubicBezTo>
                                <a:cubicBezTo>
                                  <a:pt x="5" y="64"/>
                                  <a:pt x="10" y="66"/>
                                  <a:pt x="14" y="64"/>
                                </a:cubicBezTo>
                                <a:cubicBezTo>
                                  <a:pt x="39" y="46"/>
                                  <a:pt x="39" y="46"/>
                                  <a:pt x="39" y="46"/>
                                </a:cubicBezTo>
                                <a:cubicBezTo>
                                  <a:pt x="45" y="55"/>
                                  <a:pt x="45" y="55"/>
                                  <a:pt x="45" y="55"/>
                                </a:cubicBezTo>
                                <a:cubicBezTo>
                                  <a:pt x="45" y="55"/>
                                  <a:pt x="45" y="55"/>
                                  <a:pt x="45" y="55"/>
                                </a:cubicBezTo>
                                <a:cubicBezTo>
                                  <a:pt x="31" y="65"/>
                                  <a:pt x="31" y="65"/>
                                  <a:pt x="31" y="65"/>
                                </a:cubicBezTo>
                                <a:cubicBezTo>
                                  <a:pt x="31" y="89"/>
                                  <a:pt x="53" y="109"/>
                                  <a:pt x="76" y="129"/>
                                </a:cubicBezTo>
                                <a:cubicBezTo>
                                  <a:pt x="120" y="98"/>
                                  <a:pt x="120" y="98"/>
                                  <a:pt x="120" y="98"/>
                                </a:cubicBezTo>
                                <a:cubicBezTo>
                                  <a:pt x="110" y="70"/>
                                  <a:pt x="98" y="42"/>
                                  <a:pt x="75" y="34"/>
                                </a:cubicBezTo>
                                <a:cubicBezTo>
                                  <a:pt x="61" y="43"/>
                                  <a:pt x="61" y="43"/>
                                  <a:pt x="61" y="43"/>
                                </a:cubicBezTo>
                                <a:cubicBezTo>
                                  <a:pt x="61" y="43"/>
                                  <a:pt x="61" y="43"/>
                                  <a:pt x="61" y="43"/>
                                </a:cubicBezTo>
                                <a:cubicBezTo>
                                  <a:pt x="55" y="35"/>
                                  <a:pt x="55" y="35"/>
                                  <a:pt x="55" y="35"/>
                                </a:cubicBezTo>
                                <a:cubicBezTo>
                                  <a:pt x="80" y="17"/>
                                  <a:pt x="80" y="17"/>
                                  <a:pt x="80" y="17"/>
                                </a:cubicBezTo>
                                <a:cubicBezTo>
                                  <a:pt x="84" y="14"/>
                                  <a:pt x="84" y="9"/>
                                  <a:pt x="82" y="6"/>
                                </a:cubicBezTo>
                                <a:cubicBezTo>
                                  <a:pt x="80" y="2"/>
                                  <a:pt x="74" y="0"/>
                                  <a:pt x="71" y="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69" name="Freeform 5669"/>
                        <wps:cNvSpPr>
                          <a:spLocks noEditPoints="1"/>
                        </wps:cNvSpPr>
                        <wps:spPr bwMode="auto">
                          <a:xfrm>
                            <a:off x="3175" y="6611938"/>
                            <a:ext cx="927100" cy="869950"/>
                          </a:xfrm>
                          <a:custGeom>
                            <a:avLst/>
                            <a:gdLst>
                              <a:gd name="T0" fmla="*/ 29 w 247"/>
                              <a:gd name="T1" fmla="*/ 98 h 232"/>
                              <a:gd name="T2" fmla="*/ 108 w 247"/>
                              <a:gd name="T3" fmla="*/ 211 h 232"/>
                              <a:gd name="T4" fmla="*/ 99 w 247"/>
                              <a:gd name="T5" fmla="*/ 218 h 232"/>
                              <a:gd name="T6" fmla="*/ 66 w 247"/>
                              <a:gd name="T7" fmla="*/ 212 h 232"/>
                              <a:gd name="T8" fmla="*/ 14 w 247"/>
                              <a:gd name="T9" fmla="*/ 138 h 232"/>
                              <a:gd name="T10" fmla="*/ 20 w 247"/>
                              <a:gd name="T11" fmla="*/ 104 h 232"/>
                              <a:gd name="T12" fmla="*/ 29 w 247"/>
                              <a:gd name="T13" fmla="*/ 98 h 232"/>
                              <a:gd name="T14" fmla="*/ 29 w 247"/>
                              <a:gd name="T15" fmla="*/ 98 h 232"/>
                              <a:gd name="T16" fmla="*/ 130 w 247"/>
                              <a:gd name="T17" fmla="*/ 27 h 232"/>
                              <a:gd name="T18" fmla="*/ 210 w 247"/>
                              <a:gd name="T19" fmla="*/ 140 h 232"/>
                              <a:gd name="T20" fmla="*/ 117 w 247"/>
                              <a:gd name="T21" fmla="*/ 205 h 232"/>
                              <a:gd name="T22" fmla="*/ 37 w 247"/>
                              <a:gd name="T23" fmla="*/ 92 h 232"/>
                              <a:gd name="T24" fmla="*/ 60 w 247"/>
                              <a:gd name="T25" fmla="*/ 76 h 232"/>
                              <a:gd name="T26" fmla="*/ 49 w 247"/>
                              <a:gd name="T27" fmla="*/ 61 h 232"/>
                              <a:gd name="T28" fmla="*/ 52 w 247"/>
                              <a:gd name="T29" fmla="*/ 44 h 232"/>
                              <a:gd name="T30" fmla="*/ 79 w 247"/>
                              <a:gd name="T31" fmla="*/ 25 h 232"/>
                              <a:gd name="T32" fmla="*/ 96 w 247"/>
                              <a:gd name="T33" fmla="*/ 28 h 232"/>
                              <a:gd name="T34" fmla="*/ 107 w 247"/>
                              <a:gd name="T35" fmla="*/ 43 h 232"/>
                              <a:gd name="T36" fmla="*/ 130 w 247"/>
                              <a:gd name="T37" fmla="*/ 27 h 232"/>
                              <a:gd name="T38" fmla="*/ 130 w 247"/>
                              <a:gd name="T39" fmla="*/ 27 h 232"/>
                              <a:gd name="T40" fmla="*/ 68 w 247"/>
                              <a:gd name="T41" fmla="*/ 70 h 232"/>
                              <a:gd name="T42" fmla="*/ 99 w 247"/>
                              <a:gd name="T43" fmla="*/ 49 h 232"/>
                              <a:gd name="T44" fmla="*/ 88 w 247"/>
                              <a:gd name="T45" fmla="*/ 33 h 232"/>
                              <a:gd name="T46" fmla="*/ 57 w 247"/>
                              <a:gd name="T47" fmla="*/ 54 h 232"/>
                              <a:gd name="T48" fmla="*/ 68 w 247"/>
                              <a:gd name="T49" fmla="*/ 70 h 232"/>
                              <a:gd name="T50" fmla="*/ 68 w 247"/>
                              <a:gd name="T51" fmla="*/ 70 h 232"/>
                              <a:gd name="T52" fmla="*/ 154 w 247"/>
                              <a:gd name="T53" fmla="*/ 93 h 232"/>
                              <a:gd name="T54" fmla="*/ 119 w 247"/>
                              <a:gd name="T55" fmla="*/ 87 h 232"/>
                              <a:gd name="T56" fmla="*/ 119 w 247"/>
                              <a:gd name="T57" fmla="*/ 87 h 232"/>
                              <a:gd name="T58" fmla="*/ 109 w 247"/>
                              <a:gd name="T59" fmla="*/ 94 h 232"/>
                              <a:gd name="T60" fmla="*/ 116 w 247"/>
                              <a:gd name="T61" fmla="*/ 105 h 232"/>
                              <a:gd name="T62" fmla="*/ 116 w 247"/>
                              <a:gd name="T63" fmla="*/ 105 h 232"/>
                              <a:gd name="T64" fmla="*/ 130 w 247"/>
                              <a:gd name="T65" fmla="*/ 106 h 232"/>
                              <a:gd name="T66" fmla="*/ 96 w 247"/>
                              <a:gd name="T67" fmla="*/ 130 h 232"/>
                              <a:gd name="T68" fmla="*/ 96 w 247"/>
                              <a:gd name="T69" fmla="*/ 130 h 232"/>
                              <a:gd name="T70" fmla="*/ 92 w 247"/>
                              <a:gd name="T71" fmla="*/ 136 h 232"/>
                              <a:gd name="T72" fmla="*/ 99 w 247"/>
                              <a:gd name="T73" fmla="*/ 146 h 232"/>
                              <a:gd name="T74" fmla="*/ 106 w 247"/>
                              <a:gd name="T75" fmla="*/ 145 h 232"/>
                              <a:gd name="T76" fmla="*/ 106 w 247"/>
                              <a:gd name="T77" fmla="*/ 145 h 232"/>
                              <a:gd name="T78" fmla="*/ 140 w 247"/>
                              <a:gd name="T79" fmla="*/ 121 h 232"/>
                              <a:gd name="T80" fmla="*/ 137 w 247"/>
                              <a:gd name="T81" fmla="*/ 135 h 232"/>
                              <a:gd name="T82" fmla="*/ 138 w 247"/>
                              <a:gd name="T83" fmla="*/ 135 h 232"/>
                              <a:gd name="T84" fmla="*/ 138 w 247"/>
                              <a:gd name="T85" fmla="*/ 135 h 232"/>
                              <a:gd name="T86" fmla="*/ 145 w 247"/>
                              <a:gd name="T87" fmla="*/ 145 h 232"/>
                              <a:gd name="T88" fmla="*/ 155 w 247"/>
                              <a:gd name="T89" fmla="*/ 138 h 232"/>
                              <a:gd name="T90" fmla="*/ 155 w 247"/>
                              <a:gd name="T91" fmla="*/ 136 h 232"/>
                              <a:gd name="T92" fmla="*/ 161 w 247"/>
                              <a:gd name="T93" fmla="*/ 103 h 232"/>
                              <a:gd name="T94" fmla="*/ 154 w 247"/>
                              <a:gd name="T95" fmla="*/ 93 h 232"/>
                              <a:gd name="T96" fmla="*/ 148 w 247"/>
                              <a:gd name="T97" fmla="*/ 14 h 232"/>
                              <a:gd name="T98" fmla="*/ 139 w 247"/>
                              <a:gd name="T99" fmla="*/ 21 h 232"/>
                              <a:gd name="T100" fmla="*/ 211 w 247"/>
                              <a:gd name="T101" fmla="*/ 124 h 232"/>
                              <a:gd name="T102" fmla="*/ 218 w 247"/>
                              <a:gd name="T103" fmla="*/ 135 h 232"/>
                              <a:gd name="T104" fmla="*/ 228 w 247"/>
                              <a:gd name="T105" fmla="*/ 128 h 232"/>
                              <a:gd name="T106" fmla="*/ 233 w 247"/>
                              <a:gd name="T107" fmla="*/ 94 h 232"/>
                              <a:gd name="T108" fmla="*/ 182 w 247"/>
                              <a:gd name="T109" fmla="*/ 20 h 232"/>
                              <a:gd name="T110" fmla="*/ 148 w 247"/>
                              <a:gd name="T111" fmla="*/ 14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7" h="232">
                                <a:moveTo>
                                  <a:pt x="29" y="98"/>
                                </a:moveTo>
                                <a:cubicBezTo>
                                  <a:pt x="108" y="211"/>
                                  <a:pt x="108" y="211"/>
                                  <a:pt x="108" y="211"/>
                                </a:cubicBezTo>
                                <a:cubicBezTo>
                                  <a:pt x="99" y="218"/>
                                  <a:pt x="99" y="218"/>
                                  <a:pt x="99" y="218"/>
                                </a:cubicBezTo>
                                <a:cubicBezTo>
                                  <a:pt x="79" y="232"/>
                                  <a:pt x="66" y="212"/>
                                  <a:pt x="66" y="212"/>
                                </a:cubicBezTo>
                                <a:cubicBezTo>
                                  <a:pt x="14" y="138"/>
                                  <a:pt x="14" y="138"/>
                                  <a:pt x="14" y="138"/>
                                </a:cubicBezTo>
                                <a:cubicBezTo>
                                  <a:pt x="0" y="119"/>
                                  <a:pt x="20" y="104"/>
                                  <a:pt x="20" y="104"/>
                                </a:cubicBezTo>
                                <a:cubicBezTo>
                                  <a:pt x="29" y="98"/>
                                  <a:pt x="29" y="98"/>
                                  <a:pt x="29" y="98"/>
                                </a:cubicBezTo>
                                <a:cubicBezTo>
                                  <a:pt x="29" y="98"/>
                                  <a:pt x="29" y="98"/>
                                  <a:pt x="29" y="98"/>
                                </a:cubicBezTo>
                                <a:close/>
                                <a:moveTo>
                                  <a:pt x="130" y="27"/>
                                </a:moveTo>
                                <a:cubicBezTo>
                                  <a:pt x="210" y="140"/>
                                  <a:pt x="210" y="140"/>
                                  <a:pt x="210" y="140"/>
                                </a:cubicBezTo>
                                <a:cubicBezTo>
                                  <a:pt x="117" y="205"/>
                                  <a:pt x="117" y="205"/>
                                  <a:pt x="117" y="205"/>
                                </a:cubicBezTo>
                                <a:cubicBezTo>
                                  <a:pt x="37" y="92"/>
                                  <a:pt x="37" y="92"/>
                                  <a:pt x="37" y="92"/>
                                </a:cubicBezTo>
                                <a:cubicBezTo>
                                  <a:pt x="60" y="76"/>
                                  <a:pt x="60" y="76"/>
                                  <a:pt x="60" y="76"/>
                                </a:cubicBezTo>
                                <a:cubicBezTo>
                                  <a:pt x="49" y="61"/>
                                  <a:pt x="49" y="61"/>
                                  <a:pt x="49" y="61"/>
                                </a:cubicBezTo>
                                <a:cubicBezTo>
                                  <a:pt x="42" y="51"/>
                                  <a:pt x="52" y="44"/>
                                  <a:pt x="52" y="44"/>
                                </a:cubicBezTo>
                                <a:cubicBezTo>
                                  <a:pt x="79" y="25"/>
                                  <a:pt x="79" y="25"/>
                                  <a:pt x="79" y="25"/>
                                </a:cubicBezTo>
                                <a:cubicBezTo>
                                  <a:pt x="89" y="18"/>
                                  <a:pt x="96" y="28"/>
                                  <a:pt x="96" y="28"/>
                                </a:cubicBezTo>
                                <a:cubicBezTo>
                                  <a:pt x="107" y="43"/>
                                  <a:pt x="107" y="43"/>
                                  <a:pt x="107" y="43"/>
                                </a:cubicBezTo>
                                <a:cubicBezTo>
                                  <a:pt x="130" y="27"/>
                                  <a:pt x="130" y="27"/>
                                  <a:pt x="130" y="27"/>
                                </a:cubicBezTo>
                                <a:cubicBezTo>
                                  <a:pt x="130" y="27"/>
                                  <a:pt x="130" y="27"/>
                                  <a:pt x="130" y="27"/>
                                </a:cubicBezTo>
                                <a:close/>
                                <a:moveTo>
                                  <a:pt x="68" y="70"/>
                                </a:moveTo>
                                <a:cubicBezTo>
                                  <a:pt x="99" y="49"/>
                                  <a:pt x="99" y="49"/>
                                  <a:pt x="99" y="49"/>
                                </a:cubicBezTo>
                                <a:cubicBezTo>
                                  <a:pt x="88" y="33"/>
                                  <a:pt x="88" y="33"/>
                                  <a:pt x="88" y="33"/>
                                </a:cubicBezTo>
                                <a:cubicBezTo>
                                  <a:pt x="57" y="54"/>
                                  <a:pt x="57" y="54"/>
                                  <a:pt x="57" y="54"/>
                                </a:cubicBezTo>
                                <a:cubicBezTo>
                                  <a:pt x="68" y="70"/>
                                  <a:pt x="68" y="70"/>
                                  <a:pt x="68" y="70"/>
                                </a:cubicBezTo>
                                <a:cubicBezTo>
                                  <a:pt x="68" y="70"/>
                                  <a:pt x="68" y="70"/>
                                  <a:pt x="68" y="70"/>
                                </a:cubicBezTo>
                                <a:close/>
                                <a:moveTo>
                                  <a:pt x="154" y="93"/>
                                </a:moveTo>
                                <a:cubicBezTo>
                                  <a:pt x="119" y="87"/>
                                  <a:pt x="119" y="87"/>
                                  <a:pt x="119" y="87"/>
                                </a:cubicBezTo>
                                <a:cubicBezTo>
                                  <a:pt x="119" y="87"/>
                                  <a:pt x="119" y="87"/>
                                  <a:pt x="119" y="87"/>
                                </a:cubicBezTo>
                                <a:cubicBezTo>
                                  <a:pt x="114" y="87"/>
                                  <a:pt x="110" y="90"/>
                                  <a:pt x="109" y="94"/>
                                </a:cubicBezTo>
                                <a:cubicBezTo>
                                  <a:pt x="108" y="99"/>
                                  <a:pt x="111" y="104"/>
                                  <a:pt x="116" y="105"/>
                                </a:cubicBezTo>
                                <a:cubicBezTo>
                                  <a:pt x="116" y="105"/>
                                  <a:pt x="116" y="105"/>
                                  <a:pt x="116" y="105"/>
                                </a:cubicBezTo>
                                <a:cubicBezTo>
                                  <a:pt x="130" y="106"/>
                                  <a:pt x="130" y="106"/>
                                  <a:pt x="130" y="106"/>
                                </a:cubicBezTo>
                                <a:cubicBezTo>
                                  <a:pt x="96" y="130"/>
                                  <a:pt x="96" y="130"/>
                                  <a:pt x="96" y="130"/>
                                </a:cubicBezTo>
                                <a:cubicBezTo>
                                  <a:pt x="96" y="130"/>
                                  <a:pt x="96" y="130"/>
                                  <a:pt x="96" y="130"/>
                                </a:cubicBezTo>
                                <a:cubicBezTo>
                                  <a:pt x="94" y="131"/>
                                  <a:pt x="93" y="133"/>
                                  <a:pt x="92" y="136"/>
                                </a:cubicBezTo>
                                <a:cubicBezTo>
                                  <a:pt x="92" y="141"/>
                                  <a:pt x="94" y="145"/>
                                  <a:pt x="99" y="146"/>
                                </a:cubicBezTo>
                                <a:cubicBezTo>
                                  <a:pt x="102" y="147"/>
                                  <a:pt x="105" y="146"/>
                                  <a:pt x="106" y="145"/>
                                </a:cubicBezTo>
                                <a:cubicBezTo>
                                  <a:pt x="106" y="145"/>
                                  <a:pt x="106" y="145"/>
                                  <a:pt x="106" y="145"/>
                                </a:cubicBezTo>
                                <a:cubicBezTo>
                                  <a:pt x="140" y="121"/>
                                  <a:pt x="140" y="121"/>
                                  <a:pt x="140" y="121"/>
                                </a:cubicBezTo>
                                <a:cubicBezTo>
                                  <a:pt x="137" y="135"/>
                                  <a:pt x="137" y="135"/>
                                  <a:pt x="137" y="135"/>
                                </a:cubicBezTo>
                                <a:cubicBezTo>
                                  <a:pt x="138" y="135"/>
                                  <a:pt x="138" y="135"/>
                                  <a:pt x="138" y="135"/>
                                </a:cubicBezTo>
                                <a:cubicBezTo>
                                  <a:pt x="138" y="135"/>
                                  <a:pt x="138" y="135"/>
                                  <a:pt x="138" y="135"/>
                                </a:cubicBezTo>
                                <a:cubicBezTo>
                                  <a:pt x="137" y="140"/>
                                  <a:pt x="140" y="144"/>
                                  <a:pt x="145" y="145"/>
                                </a:cubicBezTo>
                                <a:cubicBezTo>
                                  <a:pt x="150" y="146"/>
                                  <a:pt x="154" y="143"/>
                                  <a:pt x="155" y="138"/>
                                </a:cubicBezTo>
                                <a:cubicBezTo>
                                  <a:pt x="155" y="137"/>
                                  <a:pt x="155" y="137"/>
                                  <a:pt x="155" y="136"/>
                                </a:cubicBezTo>
                                <a:cubicBezTo>
                                  <a:pt x="161" y="103"/>
                                  <a:pt x="161" y="103"/>
                                  <a:pt x="161" y="103"/>
                                </a:cubicBezTo>
                                <a:cubicBezTo>
                                  <a:pt x="161" y="99"/>
                                  <a:pt x="158" y="94"/>
                                  <a:pt x="154" y="93"/>
                                </a:cubicBezTo>
                                <a:close/>
                                <a:moveTo>
                                  <a:pt x="148" y="14"/>
                                </a:moveTo>
                                <a:cubicBezTo>
                                  <a:pt x="139" y="21"/>
                                  <a:pt x="139" y="21"/>
                                  <a:pt x="139" y="21"/>
                                </a:cubicBezTo>
                                <a:cubicBezTo>
                                  <a:pt x="211" y="124"/>
                                  <a:pt x="211" y="124"/>
                                  <a:pt x="211" y="124"/>
                                </a:cubicBezTo>
                                <a:cubicBezTo>
                                  <a:pt x="218" y="135"/>
                                  <a:pt x="218" y="135"/>
                                  <a:pt x="218" y="135"/>
                                </a:cubicBezTo>
                                <a:cubicBezTo>
                                  <a:pt x="228" y="128"/>
                                  <a:pt x="228" y="128"/>
                                  <a:pt x="228" y="128"/>
                                </a:cubicBezTo>
                                <a:cubicBezTo>
                                  <a:pt x="228" y="128"/>
                                  <a:pt x="247" y="114"/>
                                  <a:pt x="233" y="94"/>
                                </a:cubicBezTo>
                                <a:cubicBezTo>
                                  <a:pt x="182" y="20"/>
                                  <a:pt x="182" y="20"/>
                                  <a:pt x="182" y="20"/>
                                </a:cubicBezTo>
                                <a:cubicBezTo>
                                  <a:pt x="182" y="20"/>
                                  <a:pt x="168" y="0"/>
                                  <a:pt x="148" y="1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70" name="Freeform 5670"/>
                        <wps:cNvSpPr>
                          <a:spLocks noEditPoints="1"/>
                        </wps:cNvSpPr>
                        <wps:spPr bwMode="auto">
                          <a:xfrm>
                            <a:off x="1214438" y="6678613"/>
                            <a:ext cx="754063" cy="739775"/>
                          </a:xfrm>
                          <a:custGeom>
                            <a:avLst/>
                            <a:gdLst>
                              <a:gd name="T0" fmla="*/ 33 w 201"/>
                              <a:gd name="T1" fmla="*/ 101 h 197"/>
                              <a:gd name="T2" fmla="*/ 26 w 201"/>
                              <a:gd name="T3" fmla="*/ 32 h 197"/>
                              <a:gd name="T4" fmla="*/ 35 w 201"/>
                              <a:gd name="T5" fmla="*/ 21 h 197"/>
                              <a:gd name="T6" fmla="*/ 47 w 201"/>
                              <a:gd name="T7" fmla="*/ 30 h 197"/>
                              <a:gd name="T8" fmla="*/ 54 w 201"/>
                              <a:gd name="T9" fmla="*/ 99 h 197"/>
                              <a:gd name="T10" fmla="*/ 45 w 201"/>
                              <a:gd name="T11" fmla="*/ 112 h 197"/>
                              <a:gd name="T12" fmla="*/ 60 w 201"/>
                              <a:gd name="T13" fmla="*/ 21 h 197"/>
                              <a:gd name="T14" fmla="*/ 122 w 201"/>
                              <a:gd name="T15" fmla="*/ 52 h 197"/>
                              <a:gd name="T16" fmla="*/ 136 w 201"/>
                              <a:gd name="T17" fmla="*/ 48 h 197"/>
                              <a:gd name="T18" fmla="*/ 131 w 201"/>
                              <a:gd name="T19" fmla="*/ 34 h 197"/>
                              <a:gd name="T20" fmla="*/ 70 w 201"/>
                              <a:gd name="T21" fmla="*/ 2 h 197"/>
                              <a:gd name="T22" fmla="*/ 56 w 201"/>
                              <a:gd name="T23" fmla="*/ 7 h 197"/>
                              <a:gd name="T24" fmla="*/ 174 w 201"/>
                              <a:gd name="T25" fmla="*/ 19 h 197"/>
                              <a:gd name="T26" fmla="*/ 139 w 201"/>
                              <a:gd name="T27" fmla="*/ 31 h 197"/>
                              <a:gd name="T28" fmla="*/ 142 w 201"/>
                              <a:gd name="T29" fmla="*/ 51 h 197"/>
                              <a:gd name="T30" fmla="*/ 120 w 201"/>
                              <a:gd name="T31" fmla="*/ 57 h 197"/>
                              <a:gd name="T32" fmla="*/ 108 w 201"/>
                              <a:gd name="T33" fmla="*/ 51 h 197"/>
                              <a:gd name="T34" fmla="*/ 88 w 201"/>
                              <a:gd name="T35" fmla="*/ 65 h 197"/>
                              <a:gd name="T36" fmla="*/ 87 w 201"/>
                              <a:gd name="T37" fmla="*/ 66 h 197"/>
                              <a:gd name="T38" fmla="*/ 58 w 201"/>
                              <a:gd name="T39" fmla="*/ 86 h 197"/>
                              <a:gd name="T40" fmla="*/ 59 w 201"/>
                              <a:gd name="T41" fmla="*/ 99 h 197"/>
                              <a:gd name="T42" fmla="*/ 45 w 201"/>
                              <a:gd name="T43" fmla="*/ 117 h 197"/>
                              <a:gd name="T44" fmla="*/ 6 w 201"/>
                              <a:gd name="T45" fmla="*/ 121 h 197"/>
                              <a:gd name="T46" fmla="*/ 6 w 201"/>
                              <a:gd name="T47" fmla="*/ 121 h 197"/>
                              <a:gd name="T48" fmla="*/ 18 w 201"/>
                              <a:gd name="T49" fmla="*/ 139 h 197"/>
                              <a:gd name="T50" fmla="*/ 18 w 201"/>
                              <a:gd name="T51" fmla="*/ 139 h 197"/>
                              <a:gd name="T52" fmla="*/ 77 w 201"/>
                              <a:gd name="T53" fmla="*/ 189 h 197"/>
                              <a:gd name="T54" fmla="*/ 140 w 201"/>
                              <a:gd name="T55" fmla="*/ 163 h 197"/>
                              <a:gd name="T56" fmla="*/ 193 w 201"/>
                              <a:gd name="T57" fmla="*/ 126 h 197"/>
                              <a:gd name="T58" fmla="*/ 169 w 201"/>
                              <a:gd name="T59" fmla="*/ 35 h 197"/>
                              <a:gd name="T60" fmla="*/ 172 w 201"/>
                              <a:gd name="T61" fmla="*/ 33 h 197"/>
                              <a:gd name="T62" fmla="*/ 97 w 201"/>
                              <a:gd name="T63" fmla="*/ 174 h 197"/>
                              <a:gd name="T64" fmla="*/ 87 w 201"/>
                              <a:gd name="T65" fmla="*/ 172 h 197"/>
                              <a:gd name="T66" fmla="*/ 64 w 201"/>
                              <a:gd name="T67" fmla="*/ 138 h 197"/>
                              <a:gd name="T68" fmla="*/ 67 w 201"/>
                              <a:gd name="T69" fmla="*/ 129 h 197"/>
                              <a:gd name="T70" fmla="*/ 76 w 201"/>
                              <a:gd name="T71" fmla="*/ 131 h 197"/>
                              <a:gd name="T72" fmla="*/ 99 w 201"/>
                              <a:gd name="T73" fmla="*/ 164 h 197"/>
                              <a:gd name="T74" fmla="*/ 97 w 201"/>
                              <a:gd name="T75" fmla="*/ 174 h 197"/>
                              <a:gd name="T76" fmla="*/ 114 w 201"/>
                              <a:gd name="T77" fmla="*/ 154 h 197"/>
                              <a:gd name="T78" fmla="*/ 114 w 201"/>
                              <a:gd name="T79" fmla="*/ 154 h 197"/>
                              <a:gd name="T80" fmla="*/ 91 w 201"/>
                              <a:gd name="T81" fmla="*/ 121 h 197"/>
                              <a:gd name="T82" fmla="*/ 102 w 201"/>
                              <a:gd name="T83" fmla="*/ 113 h 197"/>
                              <a:gd name="T84" fmla="*/ 125 w 201"/>
                              <a:gd name="T85" fmla="*/ 146 h 197"/>
                              <a:gd name="T86" fmla="*/ 125 w 201"/>
                              <a:gd name="T87" fmla="*/ 146 h 197"/>
                              <a:gd name="T88" fmla="*/ 150 w 201"/>
                              <a:gd name="T89" fmla="*/ 138 h 197"/>
                              <a:gd name="T90" fmla="*/ 140 w 201"/>
                              <a:gd name="T91" fmla="*/ 136 h 197"/>
                              <a:gd name="T92" fmla="*/ 117 w 201"/>
                              <a:gd name="T93" fmla="*/ 102 h 197"/>
                              <a:gd name="T94" fmla="*/ 119 w 201"/>
                              <a:gd name="T95" fmla="*/ 93 h 197"/>
                              <a:gd name="T96" fmla="*/ 128 w 201"/>
                              <a:gd name="T97" fmla="*/ 94 h 197"/>
                              <a:gd name="T98" fmla="*/ 152 w 201"/>
                              <a:gd name="T99" fmla="*/ 129 h 197"/>
                              <a:gd name="T100" fmla="*/ 150 w 201"/>
                              <a:gd name="T101" fmla="*/ 138 h 197"/>
                              <a:gd name="T102" fmla="*/ 166 w 201"/>
                              <a:gd name="T103" fmla="*/ 118 h 197"/>
                              <a:gd name="T104" fmla="*/ 166 w 201"/>
                              <a:gd name="T105" fmla="*/ 118 h 197"/>
                              <a:gd name="T106" fmla="*/ 144 w 201"/>
                              <a:gd name="T107" fmla="*/ 84 h 197"/>
                              <a:gd name="T108" fmla="*/ 155 w 201"/>
                              <a:gd name="T109" fmla="*/ 77 h 197"/>
                              <a:gd name="T110" fmla="*/ 178 w 201"/>
                              <a:gd name="T111" fmla="*/ 110 h 197"/>
                              <a:gd name="T112" fmla="*/ 178 w 201"/>
                              <a:gd name="T113" fmla="*/ 110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1" h="197">
                                <a:moveTo>
                                  <a:pt x="33" y="102"/>
                                </a:moveTo>
                                <a:cubicBezTo>
                                  <a:pt x="33" y="102"/>
                                  <a:pt x="33" y="102"/>
                                  <a:pt x="33" y="101"/>
                                </a:cubicBezTo>
                                <a:cubicBezTo>
                                  <a:pt x="33" y="101"/>
                                  <a:pt x="33" y="101"/>
                                  <a:pt x="33" y="101"/>
                                </a:cubicBezTo>
                                <a:cubicBezTo>
                                  <a:pt x="26" y="32"/>
                                  <a:pt x="26" y="32"/>
                                  <a:pt x="26" y="32"/>
                                </a:cubicBezTo>
                                <a:cubicBezTo>
                                  <a:pt x="26" y="32"/>
                                  <a:pt x="26" y="32"/>
                                  <a:pt x="26" y="32"/>
                                </a:cubicBezTo>
                                <a:cubicBezTo>
                                  <a:pt x="25" y="26"/>
                                  <a:pt x="30" y="21"/>
                                  <a:pt x="35" y="21"/>
                                </a:cubicBezTo>
                                <a:cubicBezTo>
                                  <a:pt x="41" y="20"/>
                                  <a:pt x="46" y="24"/>
                                  <a:pt x="47" y="30"/>
                                </a:cubicBezTo>
                                <a:cubicBezTo>
                                  <a:pt x="47" y="30"/>
                                  <a:pt x="47" y="30"/>
                                  <a:pt x="47" y="30"/>
                                </a:cubicBezTo>
                                <a:cubicBezTo>
                                  <a:pt x="54" y="99"/>
                                  <a:pt x="54" y="99"/>
                                  <a:pt x="54" y="99"/>
                                </a:cubicBezTo>
                                <a:cubicBezTo>
                                  <a:pt x="54" y="99"/>
                                  <a:pt x="54" y="99"/>
                                  <a:pt x="54" y="99"/>
                                </a:cubicBezTo>
                                <a:cubicBezTo>
                                  <a:pt x="54" y="99"/>
                                  <a:pt x="54" y="99"/>
                                  <a:pt x="55" y="100"/>
                                </a:cubicBezTo>
                                <a:cubicBezTo>
                                  <a:pt x="55" y="105"/>
                                  <a:pt x="51" y="111"/>
                                  <a:pt x="45" y="112"/>
                                </a:cubicBezTo>
                                <a:cubicBezTo>
                                  <a:pt x="39" y="112"/>
                                  <a:pt x="34" y="108"/>
                                  <a:pt x="33" y="102"/>
                                </a:cubicBezTo>
                                <a:close/>
                                <a:moveTo>
                                  <a:pt x="60" y="21"/>
                                </a:moveTo>
                                <a:cubicBezTo>
                                  <a:pt x="122" y="53"/>
                                  <a:pt x="122" y="53"/>
                                  <a:pt x="122" y="53"/>
                                </a:cubicBezTo>
                                <a:cubicBezTo>
                                  <a:pt x="122" y="52"/>
                                  <a:pt x="122" y="52"/>
                                  <a:pt x="122" y="52"/>
                                </a:cubicBezTo>
                                <a:cubicBezTo>
                                  <a:pt x="123" y="53"/>
                                  <a:pt x="123" y="53"/>
                                  <a:pt x="123" y="53"/>
                                </a:cubicBezTo>
                                <a:cubicBezTo>
                                  <a:pt x="128" y="55"/>
                                  <a:pt x="134" y="54"/>
                                  <a:pt x="136" y="48"/>
                                </a:cubicBezTo>
                                <a:cubicBezTo>
                                  <a:pt x="139" y="43"/>
                                  <a:pt x="137" y="37"/>
                                  <a:pt x="132" y="35"/>
                                </a:cubicBezTo>
                                <a:cubicBezTo>
                                  <a:pt x="131" y="34"/>
                                  <a:pt x="131" y="34"/>
                                  <a:pt x="131" y="34"/>
                                </a:cubicBezTo>
                                <a:cubicBezTo>
                                  <a:pt x="131" y="34"/>
                                  <a:pt x="131" y="34"/>
                                  <a:pt x="131" y="34"/>
                                </a:cubicBezTo>
                                <a:cubicBezTo>
                                  <a:pt x="70" y="2"/>
                                  <a:pt x="70" y="2"/>
                                  <a:pt x="70" y="2"/>
                                </a:cubicBezTo>
                                <a:cubicBezTo>
                                  <a:pt x="70" y="2"/>
                                  <a:pt x="70" y="2"/>
                                  <a:pt x="70" y="2"/>
                                </a:cubicBezTo>
                                <a:cubicBezTo>
                                  <a:pt x="65" y="0"/>
                                  <a:pt x="58" y="1"/>
                                  <a:pt x="56" y="7"/>
                                </a:cubicBezTo>
                                <a:cubicBezTo>
                                  <a:pt x="53" y="12"/>
                                  <a:pt x="55" y="18"/>
                                  <a:pt x="60" y="21"/>
                                </a:cubicBezTo>
                                <a:close/>
                                <a:moveTo>
                                  <a:pt x="174" y="19"/>
                                </a:moveTo>
                                <a:cubicBezTo>
                                  <a:pt x="172" y="14"/>
                                  <a:pt x="165" y="12"/>
                                  <a:pt x="160" y="16"/>
                                </a:cubicBezTo>
                                <a:cubicBezTo>
                                  <a:pt x="139" y="31"/>
                                  <a:pt x="139" y="31"/>
                                  <a:pt x="139" y="31"/>
                                </a:cubicBezTo>
                                <a:cubicBezTo>
                                  <a:pt x="137" y="32"/>
                                  <a:pt x="137" y="32"/>
                                  <a:pt x="137" y="32"/>
                                </a:cubicBezTo>
                                <a:cubicBezTo>
                                  <a:pt x="143" y="36"/>
                                  <a:pt x="145" y="44"/>
                                  <a:pt x="142" y="51"/>
                                </a:cubicBezTo>
                                <a:cubicBezTo>
                                  <a:pt x="138" y="59"/>
                                  <a:pt x="128" y="61"/>
                                  <a:pt x="121" y="58"/>
                                </a:cubicBezTo>
                                <a:cubicBezTo>
                                  <a:pt x="120" y="57"/>
                                  <a:pt x="120" y="57"/>
                                  <a:pt x="120" y="57"/>
                                </a:cubicBezTo>
                                <a:cubicBezTo>
                                  <a:pt x="120" y="57"/>
                                  <a:pt x="120" y="57"/>
                                  <a:pt x="120" y="57"/>
                                </a:cubicBezTo>
                                <a:cubicBezTo>
                                  <a:pt x="108" y="51"/>
                                  <a:pt x="108" y="51"/>
                                  <a:pt x="108" y="51"/>
                                </a:cubicBezTo>
                                <a:cubicBezTo>
                                  <a:pt x="88" y="65"/>
                                  <a:pt x="88" y="65"/>
                                  <a:pt x="88" y="65"/>
                                </a:cubicBezTo>
                                <a:cubicBezTo>
                                  <a:pt x="88" y="65"/>
                                  <a:pt x="88" y="65"/>
                                  <a:pt x="88" y="65"/>
                                </a:cubicBezTo>
                                <a:cubicBezTo>
                                  <a:pt x="87" y="66"/>
                                  <a:pt x="87" y="66"/>
                                  <a:pt x="87" y="66"/>
                                </a:cubicBezTo>
                                <a:cubicBezTo>
                                  <a:pt x="87" y="66"/>
                                  <a:pt x="87" y="66"/>
                                  <a:pt x="87" y="66"/>
                                </a:cubicBezTo>
                                <a:cubicBezTo>
                                  <a:pt x="87" y="66"/>
                                  <a:pt x="87" y="66"/>
                                  <a:pt x="87" y="66"/>
                                </a:cubicBezTo>
                                <a:cubicBezTo>
                                  <a:pt x="58" y="86"/>
                                  <a:pt x="58" y="86"/>
                                  <a:pt x="58" y="86"/>
                                </a:cubicBezTo>
                                <a:cubicBezTo>
                                  <a:pt x="59" y="99"/>
                                  <a:pt x="59" y="99"/>
                                  <a:pt x="59" y="99"/>
                                </a:cubicBezTo>
                                <a:cubicBezTo>
                                  <a:pt x="59" y="99"/>
                                  <a:pt x="59" y="99"/>
                                  <a:pt x="59" y="99"/>
                                </a:cubicBezTo>
                                <a:cubicBezTo>
                                  <a:pt x="59" y="99"/>
                                  <a:pt x="59" y="100"/>
                                  <a:pt x="59" y="100"/>
                                </a:cubicBezTo>
                                <a:cubicBezTo>
                                  <a:pt x="60" y="108"/>
                                  <a:pt x="54" y="116"/>
                                  <a:pt x="45" y="117"/>
                                </a:cubicBezTo>
                                <a:cubicBezTo>
                                  <a:pt x="38" y="117"/>
                                  <a:pt x="31" y="113"/>
                                  <a:pt x="29" y="106"/>
                                </a:cubicBezTo>
                                <a:cubicBezTo>
                                  <a:pt x="6" y="121"/>
                                  <a:pt x="6" y="121"/>
                                  <a:pt x="6" y="121"/>
                                </a:cubicBezTo>
                                <a:cubicBezTo>
                                  <a:pt x="7" y="121"/>
                                  <a:pt x="7" y="121"/>
                                  <a:pt x="7" y="121"/>
                                </a:cubicBezTo>
                                <a:cubicBezTo>
                                  <a:pt x="6" y="121"/>
                                  <a:pt x="6" y="121"/>
                                  <a:pt x="6" y="121"/>
                                </a:cubicBezTo>
                                <a:cubicBezTo>
                                  <a:pt x="1" y="124"/>
                                  <a:pt x="0" y="131"/>
                                  <a:pt x="3" y="136"/>
                                </a:cubicBezTo>
                                <a:cubicBezTo>
                                  <a:pt x="7" y="141"/>
                                  <a:pt x="13" y="142"/>
                                  <a:pt x="18" y="139"/>
                                </a:cubicBezTo>
                                <a:cubicBezTo>
                                  <a:pt x="18" y="139"/>
                                  <a:pt x="18" y="139"/>
                                  <a:pt x="18" y="139"/>
                                </a:cubicBezTo>
                                <a:cubicBezTo>
                                  <a:pt x="18" y="139"/>
                                  <a:pt x="18" y="139"/>
                                  <a:pt x="18" y="139"/>
                                </a:cubicBezTo>
                                <a:cubicBezTo>
                                  <a:pt x="21" y="137"/>
                                  <a:pt x="21" y="137"/>
                                  <a:pt x="21" y="137"/>
                                </a:cubicBezTo>
                                <a:cubicBezTo>
                                  <a:pt x="29" y="144"/>
                                  <a:pt x="74" y="186"/>
                                  <a:pt x="77" y="189"/>
                                </a:cubicBezTo>
                                <a:cubicBezTo>
                                  <a:pt x="81" y="192"/>
                                  <a:pt x="89" y="197"/>
                                  <a:pt x="98" y="192"/>
                                </a:cubicBezTo>
                                <a:cubicBezTo>
                                  <a:pt x="103" y="188"/>
                                  <a:pt x="126" y="172"/>
                                  <a:pt x="140" y="163"/>
                                </a:cubicBezTo>
                                <a:cubicBezTo>
                                  <a:pt x="140" y="163"/>
                                  <a:pt x="144" y="159"/>
                                  <a:pt x="150" y="155"/>
                                </a:cubicBezTo>
                                <a:cubicBezTo>
                                  <a:pt x="164" y="146"/>
                                  <a:pt x="187" y="130"/>
                                  <a:pt x="193" y="126"/>
                                </a:cubicBezTo>
                                <a:cubicBezTo>
                                  <a:pt x="201" y="121"/>
                                  <a:pt x="199" y="111"/>
                                  <a:pt x="197" y="106"/>
                                </a:cubicBezTo>
                                <a:cubicBezTo>
                                  <a:pt x="196" y="103"/>
                                  <a:pt x="173" y="46"/>
                                  <a:pt x="169" y="35"/>
                                </a:cubicBezTo>
                                <a:cubicBezTo>
                                  <a:pt x="172" y="33"/>
                                  <a:pt x="172" y="33"/>
                                  <a:pt x="172" y="33"/>
                                </a:cubicBezTo>
                                <a:cubicBezTo>
                                  <a:pt x="172" y="33"/>
                                  <a:pt x="172" y="33"/>
                                  <a:pt x="172" y="33"/>
                                </a:cubicBezTo>
                                <a:cubicBezTo>
                                  <a:pt x="177" y="30"/>
                                  <a:pt x="178" y="24"/>
                                  <a:pt x="174" y="19"/>
                                </a:cubicBezTo>
                                <a:close/>
                                <a:moveTo>
                                  <a:pt x="97" y="174"/>
                                </a:moveTo>
                                <a:cubicBezTo>
                                  <a:pt x="94" y="176"/>
                                  <a:pt x="90" y="175"/>
                                  <a:pt x="88" y="172"/>
                                </a:cubicBezTo>
                                <a:cubicBezTo>
                                  <a:pt x="88" y="172"/>
                                  <a:pt x="88" y="172"/>
                                  <a:pt x="87" y="172"/>
                                </a:cubicBezTo>
                                <a:cubicBezTo>
                                  <a:pt x="87" y="172"/>
                                  <a:pt x="87" y="172"/>
                                  <a:pt x="87" y="172"/>
                                </a:cubicBezTo>
                                <a:cubicBezTo>
                                  <a:pt x="64" y="138"/>
                                  <a:pt x="64" y="138"/>
                                  <a:pt x="64" y="138"/>
                                </a:cubicBezTo>
                                <a:cubicBezTo>
                                  <a:pt x="64" y="138"/>
                                  <a:pt x="64" y="138"/>
                                  <a:pt x="64" y="138"/>
                                </a:cubicBezTo>
                                <a:cubicBezTo>
                                  <a:pt x="62" y="135"/>
                                  <a:pt x="64" y="131"/>
                                  <a:pt x="67" y="129"/>
                                </a:cubicBezTo>
                                <a:cubicBezTo>
                                  <a:pt x="69" y="127"/>
                                  <a:pt x="74" y="127"/>
                                  <a:pt x="76" y="131"/>
                                </a:cubicBezTo>
                                <a:cubicBezTo>
                                  <a:pt x="76" y="131"/>
                                  <a:pt x="76" y="131"/>
                                  <a:pt x="76" y="131"/>
                                </a:cubicBezTo>
                                <a:cubicBezTo>
                                  <a:pt x="99" y="164"/>
                                  <a:pt x="99" y="164"/>
                                  <a:pt x="99" y="164"/>
                                </a:cubicBezTo>
                                <a:cubicBezTo>
                                  <a:pt x="99" y="164"/>
                                  <a:pt x="99" y="164"/>
                                  <a:pt x="99" y="164"/>
                                </a:cubicBezTo>
                                <a:cubicBezTo>
                                  <a:pt x="99" y="164"/>
                                  <a:pt x="99" y="164"/>
                                  <a:pt x="99" y="164"/>
                                </a:cubicBezTo>
                                <a:cubicBezTo>
                                  <a:pt x="101" y="168"/>
                                  <a:pt x="101" y="172"/>
                                  <a:pt x="97" y="174"/>
                                </a:cubicBezTo>
                                <a:close/>
                                <a:moveTo>
                                  <a:pt x="124" y="156"/>
                                </a:moveTo>
                                <a:cubicBezTo>
                                  <a:pt x="120" y="158"/>
                                  <a:pt x="116" y="157"/>
                                  <a:pt x="114" y="154"/>
                                </a:cubicBezTo>
                                <a:cubicBezTo>
                                  <a:pt x="114" y="154"/>
                                  <a:pt x="114" y="154"/>
                                  <a:pt x="114" y="154"/>
                                </a:cubicBezTo>
                                <a:cubicBezTo>
                                  <a:pt x="114" y="154"/>
                                  <a:pt x="114" y="154"/>
                                  <a:pt x="114" y="154"/>
                                </a:cubicBezTo>
                                <a:cubicBezTo>
                                  <a:pt x="91" y="121"/>
                                  <a:pt x="91" y="121"/>
                                  <a:pt x="91" y="121"/>
                                </a:cubicBezTo>
                                <a:cubicBezTo>
                                  <a:pt x="91" y="121"/>
                                  <a:pt x="91" y="121"/>
                                  <a:pt x="91" y="121"/>
                                </a:cubicBezTo>
                                <a:cubicBezTo>
                                  <a:pt x="89" y="117"/>
                                  <a:pt x="89" y="113"/>
                                  <a:pt x="93" y="111"/>
                                </a:cubicBezTo>
                                <a:cubicBezTo>
                                  <a:pt x="96" y="109"/>
                                  <a:pt x="100" y="110"/>
                                  <a:pt x="102" y="113"/>
                                </a:cubicBezTo>
                                <a:cubicBezTo>
                                  <a:pt x="102" y="113"/>
                                  <a:pt x="102" y="113"/>
                                  <a:pt x="102" y="113"/>
                                </a:cubicBezTo>
                                <a:cubicBezTo>
                                  <a:pt x="125" y="146"/>
                                  <a:pt x="125" y="146"/>
                                  <a:pt x="125" y="146"/>
                                </a:cubicBezTo>
                                <a:cubicBezTo>
                                  <a:pt x="125" y="146"/>
                                  <a:pt x="125" y="146"/>
                                  <a:pt x="125" y="146"/>
                                </a:cubicBezTo>
                                <a:cubicBezTo>
                                  <a:pt x="125" y="146"/>
                                  <a:pt x="125" y="146"/>
                                  <a:pt x="125" y="146"/>
                                </a:cubicBezTo>
                                <a:cubicBezTo>
                                  <a:pt x="128" y="149"/>
                                  <a:pt x="126" y="154"/>
                                  <a:pt x="124" y="156"/>
                                </a:cubicBezTo>
                                <a:close/>
                                <a:moveTo>
                                  <a:pt x="150" y="138"/>
                                </a:moveTo>
                                <a:cubicBezTo>
                                  <a:pt x="147" y="140"/>
                                  <a:pt x="142" y="139"/>
                                  <a:pt x="140" y="137"/>
                                </a:cubicBezTo>
                                <a:cubicBezTo>
                                  <a:pt x="140" y="136"/>
                                  <a:pt x="140" y="136"/>
                                  <a:pt x="140" y="136"/>
                                </a:cubicBezTo>
                                <a:cubicBezTo>
                                  <a:pt x="140" y="136"/>
                                  <a:pt x="140" y="136"/>
                                  <a:pt x="140" y="136"/>
                                </a:cubicBezTo>
                                <a:cubicBezTo>
                                  <a:pt x="117" y="102"/>
                                  <a:pt x="117" y="102"/>
                                  <a:pt x="117" y="102"/>
                                </a:cubicBezTo>
                                <a:cubicBezTo>
                                  <a:pt x="117" y="102"/>
                                  <a:pt x="117" y="102"/>
                                  <a:pt x="117" y="102"/>
                                </a:cubicBezTo>
                                <a:cubicBezTo>
                                  <a:pt x="115" y="99"/>
                                  <a:pt x="116" y="95"/>
                                  <a:pt x="119" y="93"/>
                                </a:cubicBezTo>
                                <a:cubicBezTo>
                                  <a:pt x="122" y="91"/>
                                  <a:pt x="126" y="91"/>
                                  <a:pt x="128" y="94"/>
                                </a:cubicBezTo>
                                <a:cubicBezTo>
                                  <a:pt x="128" y="94"/>
                                  <a:pt x="128" y="94"/>
                                  <a:pt x="128" y="94"/>
                                </a:cubicBezTo>
                                <a:cubicBezTo>
                                  <a:pt x="152" y="129"/>
                                  <a:pt x="152" y="129"/>
                                  <a:pt x="152" y="129"/>
                                </a:cubicBezTo>
                                <a:cubicBezTo>
                                  <a:pt x="152" y="129"/>
                                  <a:pt x="152" y="129"/>
                                  <a:pt x="152" y="129"/>
                                </a:cubicBezTo>
                                <a:cubicBezTo>
                                  <a:pt x="152" y="129"/>
                                  <a:pt x="152" y="129"/>
                                  <a:pt x="152" y="129"/>
                                </a:cubicBezTo>
                                <a:cubicBezTo>
                                  <a:pt x="154" y="131"/>
                                  <a:pt x="153" y="136"/>
                                  <a:pt x="150" y="138"/>
                                </a:cubicBezTo>
                                <a:close/>
                                <a:moveTo>
                                  <a:pt x="176" y="120"/>
                                </a:moveTo>
                                <a:cubicBezTo>
                                  <a:pt x="173" y="122"/>
                                  <a:pt x="169" y="122"/>
                                  <a:pt x="166" y="118"/>
                                </a:cubicBezTo>
                                <a:cubicBezTo>
                                  <a:pt x="166" y="118"/>
                                  <a:pt x="166" y="118"/>
                                  <a:pt x="166" y="118"/>
                                </a:cubicBezTo>
                                <a:cubicBezTo>
                                  <a:pt x="166" y="118"/>
                                  <a:pt x="166" y="118"/>
                                  <a:pt x="166" y="118"/>
                                </a:cubicBezTo>
                                <a:cubicBezTo>
                                  <a:pt x="144" y="84"/>
                                  <a:pt x="144" y="84"/>
                                  <a:pt x="144" y="84"/>
                                </a:cubicBezTo>
                                <a:cubicBezTo>
                                  <a:pt x="144" y="84"/>
                                  <a:pt x="144" y="84"/>
                                  <a:pt x="144" y="84"/>
                                </a:cubicBezTo>
                                <a:cubicBezTo>
                                  <a:pt x="141" y="81"/>
                                  <a:pt x="142" y="77"/>
                                  <a:pt x="145" y="75"/>
                                </a:cubicBezTo>
                                <a:cubicBezTo>
                                  <a:pt x="148" y="73"/>
                                  <a:pt x="152" y="73"/>
                                  <a:pt x="155" y="77"/>
                                </a:cubicBezTo>
                                <a:cubicBezTo>
                                  <a:pt x="155" y="77"/>
                                  <a:pt x="155" y="77"/>
                                  <a:pt x="155" y="77"/>
                                </a:cubicBezTo>
                                <a:cubicBezTo>
                                  <a:pt x="178" y="110"/>
                                  <a:pt x="178" y="110"/>
                                  <a:pt x="178" y="110"/>
                                </a:cubicBezTo>
                                <a:cubicBezTo>
                                  <a:pt x="178" y="110"/>
                                  <a:pt x="178" y="110"/>
                                  <a:pt x="178" y="110"/>
                                </a:cubicBezTo>
                                <a:cubicBezTo>
                                  <a:pt x="178" y="110"/>
                                  <a:pt x="178" y="110"/>
                                  <a:pt x="178" y="110"/>
                                </a:cubicBezTo>
                                <a:cubicBezTo>
                                  <a:pt x="180" y="114"/>
                                  <a:pt x="179" y="118"/>
                                  <a:pt x="176" y="120"/>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71" name="Freeform 5671"/>
                        <wps:cNvSpPr>
                          <a:spLocks noEditPoints="1"/>
                        </wps:cNvSpPr>
                        <wps:spPr bwMode="auto">
                          <a:xfrm>
                            <a:off x="3365500" y="6664326"/>
                            <a:ext cx="531813" cy="690563"/>
                          </a:xfrm>
                          <a:custGeom>
                            <a:avLst/>
                            <a:gdLst>
                              <a:gd name="T0" fmla="*/ 30 w 142"/>
                              <a:gd name="T1" fmla="*/ 9 h 184"/>
                              <a:gd name="T2" fmla="*/ 30 w 142"/>
                              <a:gd name="T3" fmla="*/ 9 h 184"/>
                              <a:gd name="T4" fmla="*/ 21 w 142"/>
                              <a:gd name="T5" fmla="*/ 0 h 184"/>
                              <a:gd name="T6" fmla="*/ 10 w 142"/>
                              <a:gd name="T7" fmla="*/ 5 h 184"/>
                              <a:gd name="T8" fmla="*/ 9 w 142"/>
                              <a:gd name="T9" fmla="*/ 5 h 184"/>
                              <a:gd name="T10" fmla="*/ 7 w 142"/>
                              <a:gd name="T11" fmla="*/ 7 h 184"/>
                              <a:gd name="T12" fmla="*/ 6 w 142"/>
                              <a:gd name="T13" fmla="*/ 8 h 184"/>
                              <a:gd name="T14" fmla="*/ 4 w 142"/>
                              <a:gd name="T15" fmla="*/ 9 h 184"/>
                              <a:gd name="T16" fmla="*/ 3 w 142"/>
                              <a:gd name="T17" fmla="*/ 11 h 184"/>
                              <a:gd name="T18" fmla="*/ 2 w 142"/>
                              <a:gd name="T19" fmla="*/ 11 h 184"/>
                              <a:gd name="T20" fmla="*/ 1 w 142"/>
                              <a:gd name="T21" fmla="*/ 13 h 184"/>
                              <a:gd name="T22" fmla="*/ 1 w 142"/>
                              <a:gd name="T23" fmla="*/ 13 h 184"/>
                              <a:gd name="T24" fmla="*/ 0 w 142"/>
                              <a:gd name="T25" fmla="*/ 14 h 184"/>
                              <a:gd name="T26" fmla="*/ 6 w 142"/>
                              <a:gd name="T27" fmla="*/ 26 h 184"/>
                              <a:gd name="T28" fmla="*/ 5 w 142"/>
                              <a:gd name="T29" fmla="*/ 26 h 184"/>
                              <a:gd name="T30" fmla="*/ 6 w 142"/>
                              <a:gd name="T31" fmla="*/ 30 h 184"/>
                              <a:gd name="T32" fmla="*/ 7 w 142"/>
                              <a:gd name="T33" fmla="*/ 30 h 184"/>
                              <a:gd name="T34" fmla="*/ 11 w 142"/>
                              <a:gd name="T35" fmla="*/ 31 h 184"/>
                              <a:gd name="T36" fmla="*/ 14 w 142"/>
                              <a:gd name="T37" fmla="*/ 53 h 184"/>
                              <a:gd name="T38" fmla="*/ 16 w 142"/>
                              <a:gd name="T39" fmla="*/ 71 h 184"/>
                              <a:gd name="T40" fmla="*/ 20 w 142"/>
                              <a:gd name="T41" fmla="*/ 81 h 184"/>
                              <a:gd name="T42" fmla="*/ 23 w 142"/>
                              <a:gd name="T43" fmla="*/ 82 h 184"/>
                              <a:gd name="T44" fmla="*/ 50 w 142"/>
                              <a:gd name="T45" fmla="*/ 123 h 184"/>
                              <a:gd name="T46" fmla="*/ 52 w 142"/>
                              <a:gd name="T47" fmla="*/ 127 h 184"/>
                              <a:gd name="T48" fmla="*/ 54 w 142"/>
                              <a:gd name="T49" fmla="*/ 130 h 184"/>
                              <a:gd name="T50" fmla="*/ 55 w 142"/>
                              <a:gd name="T51" fmla="*/ 129 h 184"/>
                              <a:gd name="T52" fmla="*/ 56 w 142"/>
                              <a:gd name="T53" fmla="*/ 130 h 184"/>
                              <a:gd name="T54" fmla="*/ 70 w 142"/>
                              <a:gd name="T55" fmla="*/ 145 h 184"/>
                              <a:gd name="T56" fmla="*/ 78 w 142"/>
                              <a:gd name="T57" fmla="*/ 162 h 184"/>
                              <a:gd name="T58" fmla="*/ 79 w 142"/>
                              <a:gd name="T59" fmla="*/ 167 h 184"/>
                              <a:gd name="T60" fmla="*/ 82 w 142"/>
                              <a:gd name="T61" fmla="*/ 172 h 184"/>
                              <a:gd name="T62" fmla="*/ 107 w 142"/>
                              <a:gd name="T63" fmla="*/ 183 h 184"/>
                              <a:gd name="T64" fmla="*/ 112 w 142"/>
                              <a:gd name="T65" fmla="*/ 178 h 184"/>
                              <a:gd name="T66" fmla="*/ 115 w 142"/>
                              <a:gd name="T67" fmla="*/ 173 h 184"/>
                              <a:gd name="T68" fmla="*/ 123 w 142"/>
                              <a:gd name="T69" fmla="*/ 173 h 184"/>
                              <a:gd name="T70" fmla="*/ 129 w 142"/>
                              <a:gd name="T71" fmla="*/ 166 h 184"/>
                              <a:gd name="T72" fmla="*/ 135 w 142"/>
                              <a:gd name="T73" fmla="*/ 164 h 184"/>
                              <a:gd name="T74" fmla="*/ 136 w 142"/>
                              <a:gd name="T75" fmla="*/ 163 h 184"/>
                              <a:gd name="T76" fmla="*/ 137 w 142"/>
                              <a:gd name="T77" fmla="*/ 135 h 184"/>
                              <a:gd name="T78" fmla="*/ 134 w 142"/>
                              <a:gd name="T79" fmla="*/ 131 h 184"/>
                              <a:gd name="T80" fmla="*/ 133 w 142"/>
                              <a:gd name="T81" fmla="*/ 131 h 184"/>
                              <a:gd name="T82" fmla="*/ 132 w 142"/>
                              <a:gd name="T83" fmla="*/ 130 h 184"/>
                              <a:gd name="T84" fmla="*/ 115 w 142"/>
                              <a:gd name="T85" fmla="*/ 113 h 184"/>
                              <a:gd name="T86" fmla="*/ 115 w 142"/>
                              <a:gd name="T87" fmla="*/ 112 h 184"/>
                              <a:gd name="T88" fmla="*/ 108 w 142"/>
                              <a:gd name="T89" fmla="*/ 94 h 184"/>
                              <a:gd name="T90" fmla="*/ 108 w 142"/>
                              <a:gd name="T91" fmla="*/ 93 h 184"/>
                              <a:gd name="T92" fmla="*/ 108 w 142"/>
                              <a:gd name="T93" fmla="*/ 92 h 184"/>
                              <a:gd name="T94" fmla="*/ 106 w 142"/>
                              <a:gd name="T95" fmla="*/ 89 h 184"/>
                              <a:gd name="T96" fmla="*/ 103 w 142"/>
                              <a:gd name="T97" fmla="*/ 87 h 184"/>
                              <a:gd name="T98" fmla="*/ 76 w 142"/>
                              <a:gd name="T99" fmla="*/ 43 h 184"/>
                              <a:gd name="T100" fmla="*/ 68 w 142"/>
                              <a:gd name="T101" fmla="*/ 35 h 184"/>
                              <a:gd name="T102" fmla="*/ 48 w 142"/>
                              <a:gd name="T103" fmla="*/ 26 h 184"/>
                              <a:gd name="T104" fmla="*/ 32 w 142"/>
                              <a:gd name="T105" fmla="*/ 14 h 184"/>
                              <a:gd name="T106" fmla="*/ 34 w 142"/>
                              <a:gd name="T107" fmla="*/ 11 h 184"/>
                              <a:gd name="T108" fmla="*/ 31 w 142"/>
                              <a:gd name="T109" fmla="*/ 9 h 184"/>
                              <a:gd name="T110" fmla="*/ 44 w 142"/>
                              <a:gd name="T111" fmla="*/ 27 h 184"/>
                              <a:gd name="T112" fmla="*/ 64 w 142"/>
                              <a:gd name="T113" fmla="*/ 37 h 184"/>
                              <a:gd name="T114" fmla="*/ 17 w 142"/>
                              <a:gd name="T115" fmla="*/ 52 h 184"/>
                              <a:gd name="T116" fmla="*/ 13 w 142"/>
                              <a:gd name="T117" fmla="*/ 29 h 184"/>
                              <a:gd name="T118" fmla="*/ 10 w 142"/>
                              <a:gd name="T119" fmla="*/ 26 h 184"/>
                              <a:gd name="T120" fmla="*/ 29 w 142"/>
                              <a:gd name="T121" fmla="*/ 15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2" h="184">
                                <a:moveTo>
                                  <a:pt x="31" y="9"/>
                                </a:moveTo>
                                <a:cubicBezTo>
                                  <a:pt x="30" y="9"/>
                                  <a:pt x="30" y="9"/>
                                  <a:pt x="30" y="9"/>
                                </a:cubicBezTo>
                                <a:cubicBezTo>
                                  <a:pt x="30" y="9"/>
                                  <a:pt x="30" y="9"/>
                                  <a:pt x="30" y="9"/>
                                </a:cubicBezTo>
                                <a:cubicBezTo>
                                  <a:pt x="30" y="9"/>
                                  <a:pt x="30" y="9"/>
                                  <a:pt x="30" y="9"/>
                                </a:cubicBezTo>
                                <a:cubicBezTo>
                                  <a:pt x="27" y="5"/>
                                  <a:pt x="24" y="2"/>
                                  <a:pt x="21" y="0"/>
                                </a:cubicBezTo>
                                <a:cubicBezTo>
                                  <a:pt x="21" y="0"/>
                                  <a:pt x="21" y="0"/>
                                  <a:pt x="21" y="0"/>
                                </a:cubicBezTo>
                                <a:cubicBezTo>
                                  <a:pt x="21" y="0"/>
                                  <a:pt x="21" y="0"/>
                                  <a:pt x="21" y="0"/>
                                </a:cubicBezTo>
                                <a:cubicBezTo>
                                  <a:pt x="19" y="0"/>
                                  <a:pt x="15" y="2"/>
                                  <a:pt x="10" y="5"/>
                                </a:cubicBezTo>
                                <a:cubicBezTo>
                                  <a:pt x="10" y="5"/>
                                  <a:pt x="10" y="5"/>
                                  <a:pt x="9" y="5"/>
                                </a:cubicBezTo>
                                <a:cubicBezTo>
                                  <a:pt x="9" y="5"/>
                                  <a:pt x="9" y="5"/>
                                  <a:pt x="9" y="5"/>
                                </a:cubicBezTo>
                                <a:cubicBezTo>
                                  <a:pt x="9" y="6"/>
                                  <a:pt x="9" y="6"/>
                                  <a:pt x="9" y="6"/>
                                </a:cubicBezTo>
                                <a:cubicBezTo>
                                  <a:pt x="8" y="6"/>
                                  <a:pt x="8" y="6"/>
                                  <a:pt x="7" y="7"/>
                                </a:cubicBezTo>
                                <a:cubicBezTo>
                                  <a:pt x="7" y="7"/>
                                  <a:pt x="7" y="7"/>
                                  <a:pt x="7" y="7"/>
                                </a:cubicBezTo>
                                <a:cubicBezTo>
                                  <a:pt x="6" y="7"/>
                                  <a:pt x="6" y="8"/>
                                  <a:pt x="6" y="8"/>
                                </a:cubicBezTo>
                                <a:cubicBezTo>
                                  <a:pt x="6" y="8"/>
                                  <a:pt x="6" y="8"/>
                                  <a:pt x="5" y="9"/>
                                </a:cubicBezTo>
                                <a:cubicBezTo>
                                  <a:pt x="5" y="9"/>
                                  <a:pt x="5" y="9"/>
                                  <a:pt x="4" y="9"/>
                                </a:cubicBezTo>
                                <a:cubicBezTo>
                                  <a:pt x="4" y="9"/>
                                  <a:pt x="4" y="9"/>
                                  <a:pt x="4" y="9"/>
                                </a:cubicBezTo>
                                <a:cubicBezTo>
                                  <a:pt x="4" y="10"/>
                                  <a:pt x="3" y="10"/>
                                  <a:pt x="3" y="11"/>
                                </a:cubicBezTo>
                                <a:cubicBezTo>
                                  <a:pt x="3" y="11"/>
                                  <a:pt x="3" y="11"/>
                                  <a:pt x="3" y="11"/>
                                </a:cubicBezTo>
                                <a:cubicBezTo>
                                  <a:pt x="3" y="11"/>
                                  <a:pt x="2" y="11"/>
                                  <a:pt x="2" y="11"/>
                                </a:cubicBezTo>
                                <a:cubicBezTo>
                                  <a:pt x="2" y="12"/>
                                  <a:pt x="2" y="12"/>
                                  <a:pt x="2" y="12"/>
                                </a:cubicBezTo>
                                <a:cubicBezTo>
                                  <a:pt x="1" y="12"/>
                                  <a:pt x="1" y="12"/>
                                  <a:pt x="1" y="13"/>
                                </a:cubicBezTo>
                                <a:cubicBezTo>
                                  <a:pt x="1" y="13"/>
                                  <a:pt x="1" y="13"/>
                                  <a:pt x="1" y="13"/>
                                </a:cubicBezTo>
                                <a:cubicBezTo>
                                  <a:pt x="1" y="13"/>
                                  <a:pt x="1" y="13"/>
                                  <a:pt x="1" y="13"/>
                                </a:cubicBezTo>
                                <a:cubicBezTo>
                                  <a:pt x="1" y="13"/>
                                  <a:pt x="1" y="13"/>
                                  <a:pt x="0" y="14"/>
                                </a:cubicBezTo>
                                <a:cubicBezTo>
                                  <a:pt x="0" y="14"/>
                                  <a:pt x="0" y="14"/>
                                  <a:pt x="0" y="14"/>
                                </a:cubicBezTo>
                                <a:cubicBezTo>
                                  <a:pt x="1" y="18"/>
                                  <a:pt x="3" y="21"/>
                                  <a:pt x="5" y="25"/>
                                </a:cubicBezTo>
                                <a:cubicBezTo>
                                  <a:pt x="6" y="26"/>
                                  <a:pt x="6" y="26"/>
                                  <a:pt x="6" y="26"/>
                                </a:cubicBezTo>
                                <a:cubicBezTo>
                                  <a:pt x="6" y="26"/>
                                  <a:pt x="6" y="26"/>
                                  <a:pt x="6" y="26"/>
                                </a:cubicBezTo>
                                <a:cubicBezTo>
                                  <a:pt x="5" y="26"/>
                                  <a:pt x="5" y="26"/>
                                  <a:pt x="5" y="26"/>
                                </a:cubicBezTo>
                                <a:cubicBezTo>
                                  <a:pt x="5" y="27"/>
                                  <a:pt x="4" y="29"/>
                                  <a:pt x="6" y="30"/>
                                </a:cubicBezTo>
                                <a:cubicBezTo>
                                  <a:pt x="6" y="30"/>
                                  <a:pt x="6" y="30"/>
                                  <a:pt x="6" y="30"/>
                                </a:cubicBezTo>
                                <a:cubicBezTo>
                                  <a:pt x="6" y="30"/>
                                  <a:pt x="6" y="30"/>
                                  <a:pt x="6" y="30"/>
                                </a:cubicBezTo>
                                <a:cubicBezTo>
                                  <a:pt x="7" y="30"/>
                                  <a:pt x="7" y="30"/>
                                  <a:pt x="7" y="30"/>
                                </a:cubicBezTo>
                                <a:cubicBezTo>
                                  <a:pt x="7" y="30"/>
                                  <a:pt x="8" y="30"/>
                                  <a:pt x="9" y="29"/>
                                </a:cubicBezTo>
                                <a:cubicBezTo>
                                  <a:pt x="10" y="30"/>
                                  <a:pt x="10" y="30"/>
                                  <a:pt x="11" y="31"/>
                                </a:cubicBezTo>
                                <a:cubicBezTo>
                                  <a:pt x="13" y="35"/>
                                  <a:pt x="14" y="40"/>
                                  <a:pt x="14" y="45"/>
                                </a:cubicBezTo>
                                <a:cubicBezTo>
                                  <a:pt x="14" y="47"/>
                                  <a:pt x="14" y="50"/>
                                  <a:pt x="14" y="53"/>
                                </a:cubicBezTo>
                                <a:cubicBezTo>
                                  <a:pt x="14" y="60"/>
                                  <a:pt x="15" y="66"/>
                                  <a:pt x="16" y="70"/>
                                </a:cubicBezTo>
                                <a:cubicBezTo>
                                  <a:pt x="15" y="71"/>
                                  <a:pt x="16" y="71"/>
                                  <a:pt x="16" y="71"/>
                                </a:cubicBezTo>
                                <a:cubicBezTo>
                                  <a:pt x="17" y="72"/>
                                  <a:pt x="17" y="71"/>
                                  <a:pt x="17" y="71"/>
                                </a:cubicBezTo>
                                <a:cubicBezTo>
                                  <a:pt x="18" y="75"/>
                                  <a:pt x="19" y="78"/>
                                  <a:pt x="20" y="81"/>
                                </a:cubicBezTo>
                                <a:cubicBezTo>
                                  <a:pt x="21" y="81"/>
                                  <a:pt x="21" y="82"/>
                                  <a:pt x="21" y="82"/>
                                </a:cubicBezTo>
                                <a:cubicBezTo>
                                  <a:pt x="22" y="82"/>
                                  <a:pt x="23" y="82"/>
                                  <a:pt x="23" y="82"/>
                                </a:cubicBezTo>
                                <a:cubicBezTo>
                                  <a:pt x="23" y="82"/>
                                  <a:pt x="38" y="105"/>
                                  <a:pt x="46" y="116"/>
                                </a:cubicBezTo>
                                <a:cubicBezTo>
                                  <a:pt x="49" y="120"/>
                                  <a:pt x="50" y="122"/>
                                  <a:pt x="50" y="123"/>
                                </a:cubicBezTo>
                                <a:cubicBezTo>
                                  <a:pt x="50" y="124"/>
                                  <a:pt x="50" y="124"/>
                                  <a:pt x="51" y="126"/>
                                </a:cubicBezTo>
                                <a:cubicBezTo>
                                  <a:pt x="51" y="126"/>
                                  <a:pt x="52" y="127"/>
                                  <a:pt x="52" y="127"/>
                                </a:cubicBezTo>
                                <a:cubicBezTo>
                                  <a:pt x="53" y="128"/>
                                  <a:pt x="53" y="129"/>
                                  <a:pt x="54" y="130"/>
                                </a:cubicBezTo>
                                <a:cubicBezTo>
                                  <a:pt x="54" y="130"/>
                                  <a:pt x="54" y="130"/>
                                  <a:pt x="54" y="130"/>
                                </a:cubicBezTo>
                                <a:cubicBezTo>
                                  <a:pt x="54" y="130"/>
                                  <a:pt x="54" y="130"/>
                                  <a:pt x="55" y="129"/>
                                </a:cubicBezTo>
                                <a:cubicBezTo>
                                  <a:pt x="55" y="129"/>
                                  <a:pt x="55" y="129"/>
                                  <a:pt x="55" y="129"/>
                                </a:cubicBezTo>
                                <a:cubicBezTo>
                                  <a:pt x="55" y="129"/>
                                  <a:pt x="55" y="129"/>
                                  <a:pt x="55" y="129"/>
                                </a:cubicBezTo>
                                <a:cubicBezTo>
                                  <a:pt x="55" y="130"/>
                                  <a:pt x="56" y="130"/>
                                  <a:pt x="56" y="130"/>
                                </a:cubicBezTo>
                                <a:cubicBezTo>
                                  <a:pt x="59" y="132"/>
                                  <a:pt x="65" y="138"/>
                                  <a:pt x="69" y="144"/>
                                </a:cubicBezTo>
                                <a:cubicBezTo>
                                  <a:pt x="70" y="144"/>
                                  <a:pt x="70" y="145"/>
                                  <a:pt x="70" y="145"/>
                                </a:cubicBezTo>
                                <a:cubicBezTo>
                                  <a:pt x="72" y="148"/>
                                  <a:pt x="73" y="150"/>
                                  <a:pt x="74" y="153"/>
                                </a:cubicBezTo>
                                <a:cubicBezTo>
                                  <a:pt x="76" y="157"/>
                                  <a:pt x="77" y="160"/>
                                  <a:pt x="78" y="162"/>
                                </a:cubicBezTo>
                                <a:cubicBezTo>
                                  <a:pt x="79" y="164"/>
                                  <a:pt x="79" y="165"/>
                                  <a:pt x="80" y="166"/>
                                </a:cubicBezTo>
                                <a:cubicBezTo>
                                  <a:pt x="79" y="166"/>
                                  <a:pt x="79" y="167"/>
                                  <a:pt x="79" y="167"/>
                                </a:cubicBezTo>
                                <a:cubicBezTo>
                                  <a:pt x="80" y="168"/>
                                  <a:pt x="82" y="171"/>
                                  <a:pt x="82" y="172"/>
                                </a:cubicBezTo>
                                <a:cubicBezTo>
                                  <a:pt x="82" y="172"/>
                                  <a:pt x="82" y="172"/>
                                  <a:pt x="82" y="172"/>
                                </a:cubicBezTo>
                                <a:cubicBezTo>
                                  <a:pt x="85" y="175"/>
                                  <a:pt x="99" y="184"/>
                                  <a:pt x="102" y="184"/>
                                </a:cubicBezTo>
                                <a:cubicBezTo>
                                  <a:pt x="104" y="184"/>
                                  <a:pt x="105" y="184"/>
                                  <a:pt x="107" y="183"/>
                                </a:cubicBezTo>
                                <a:cubicBezTo>
                                  <a:pt x="109" y="182"/>
                                  <a:pt x="111" y="180"/>
                                  <a:pt x="112" y="179"/>
                                </a:cubicBezTo>
                                <a:cubicBezTo>
                                  <a:pt x="112" y="179"/>
                                  <a:pt x="112" y="179"/>
                                  <a:pt x="112" y="178"/>
                                </a:cubicBezTo>
                                <a:cubicBezTo>
                                  <a:pt x="113" y="177"/>
                                  <a:pt x="114" y="176"/>
                                  <a:pt x="114" y="175"/>
                                </a:cubicBezTo>
                                <a:cubicBezTo>
                                  <a:pt x="115" y="174"/>
                                  <a:pt x="115" y="174"/>
                                  <a:pt x="115" y="173"/>
                                </a:cubicBezTo>
                                <a:cubicBezTo>
                                  <a:pt x="116" y="174"/>
                                  <a:pt x="117" y="174"/>
                                  <a:pt x="118" y="175"/>
                                </a:cubicBezTo>
                                <a:cubicBezTo>
                                  <a:pt x="119" y="174"/>
                                  <a:pt x="121" y="174"/>
                                  <a:pt x="123" y="173"/>
                                </a:cubicBezTo>
                                <a:cubicBezTo>
                                  <a:pt x="125" y="171"/>
                                  <a:pt x="126" y="169"/>
                                  <a:pt x="126" y="166"/>
                                </a:cubicBezTo>
                                <a:cubicBezTo>
                                  <a:pt x="127" y="166"/>
                                  <a:pt x="128" y="166"/>
                                  <a:pt x="129" y="166"/>
                                </a:cubicBezTo>
                                <a:cubicBezTo>
                                  <a:pt x="130" y="166"/>
                                  <a:pt x="131" y="165"/>
                                  <a:pt x="132" y="165"/>
                                </a:cubicBezTo>
                                <a:cubicBezTo>
                                  <a:pt x="133" y="165"/>
                                  <a:pt x="134" y="165"/>
                                  <a:pt x="135" y="164"/>
                                </a:cubicBezTo>
                                <a:cubicBezTo>
                                  <a:pt x="135" y="164"/>
                                  <a:pt x="135" y="164"/>
                                  <a:pt x="135" y="164"/>
                                </a:cubicBezTo>
                                <a:cubicBezTo>
                                  <a:pt x="136" y="163"/>
                                  <a:pt x="136" y="163"/>
                                  <a:pt x="136" y="163"/>
                                </a:cubicBezTo>
                                <a:cubicBezTo>
                                  <a:pt x="138" y="162"/>
                                  <a:pt x="140" y="160"/>
                                  <a:pt x="141" y="158"/>
                                </a:cubicBezTo>
                                <a:cubicBezTo>
                                  <a:pt x="142" y="155"/>
                                  <a:pt x="138" y="139"/>
                                  <a:pt x="137" y="135"/>
                                </a:cubicBezTo>
                                <a:cubicBezTo>
                                  <a:pt x="136" y="135"/>
                                  <a:pt x="136" y="135"/>
                                  <a:pt x="136" y="135"/>
                                </a:cubicBezTo>
                                <a:cubicBezTo>
                                  <a:pt x="136" y="133"/>
                                  <a:pt x="135" y="132"/>
                                  <a:pt x="134" y="131"/>
                                </a:cubicBezTo>
                                <a:cubicBezTo>
                                  <a:pt x="134" y="131"/>
                                  <a:pt x="134" y="131"/>
                                  <a:pt x="133" y="131"/>
                                </a:cubicBezTo>
                                <a:cubicBezTo>
                                  <a:pt x="133" y="131"/>
                                  <a:pt x="133" y="131"/>
                                  <a:pt x="133" y="131"/>
                                </a:cubicBezTo>
                                <a:cubicBezTo>
                                  <a:pt x="133" y="130"/>
                                  <a:pt x="133" y="130"/>
                                  <a:pt x="132" y="130"/>
                                </a:cubicBezTo>
                                <a:cubicBezTo>
                                  <a:pt x="132" y="130"/>
                                  <a:pt x="132" y="130"/>
                                  <a:pt x="132" y="130"/>
                                </a:cubicBezTo>
                                <a:cubicBezTo>
                                  <a:pt x="131" y="130"/>
                                  <a:pt x="122" y="121"/>
                                  <a:pt x="116" y="114"/>
                                </a:cubicBezTo>
                                <a:cubicBezTo>
                                  <a:pt x="116" y="113"/>
                                  <a:pt x="116" y="113"/>
                                  <a:pt x="115" y="113"/>
                                </a:cubicBezTo>
                                <a:cubicBezTo>
                                  <a:pt x="115" y="113"/>
                                  <a:pt x="115" y="113"/>
                                  <a:pt x="115" y="113"/>
                                </a:cubicBezTo>
                                <a:cubicBezTo>
                                  <a:pt x="115" y="113"/>
                                  <a:pt x="115" y="113"/>
                                  <a:pt x="115" y="112"/>
                                </a:cubicBezTo>
                                <a:cubicBezTo>
                                  <a:pt x="113" y="109"/>
                                  <a:pt x="111" y="105"/>
                                  <a:pt x="110" y="101"/>
                                </a:cubicBezTo>
                                <a:cubicBezTo>
                                  <a:pt x="109" y="98"/>
                                  <a:pt x="108" y="95"/>
                                  <a:pt x="108" y="94"/>
                                </a:cubicBezTo>
                                <a:cubicBezTo>
                                  <a:pt x="108" y="94"/>
                                  <a:pt x="108" y="94"/>
                                  <a:pt x="108" y="94"/>
                                </a:cubicBezTo>
                                <a:cubicBezTo>
                                  <a:pt x="108" y="93"/>
                                  <a:pt x="108" y="93"/>
                                  <a:pt x="108" y="93"/>
                                </a:cubicBezTo>
                                <a:cubicBezTo>
                                  <a:pt x="108" y="93"/>
                                  <a:pt x="108" y="93"/>
                                  <a:pt x="108" y="93"/>
                                </a:cubicBezTo>
                                <a:cubicBezTo>
                                  <a:pt x="108" y="93"/>
                                  <a:pt x="108" y="92"/>
                                  <a:pt x="108" y="92"/>
                                </a:cubicBezTo>
                                <a:cubicBezTo>
                                  <a:pt x="107" y="91"/>
                                  <a:pt x="107" y="91"/>
                                  <a:pt x="107" y="90"/>
                                </a:cubicBezTo>
                                <a:cubicBezTo>
                                  <a:pt x="106" y="90"/>
                                  <a:pt x="106" y="90"/>
                                  <a:pt x="106" y="89"/>
                                </a:cubicBezTo>
                                <a:cubicBezTo>
                                  <a:pt x="105" y="88"/>
                                  <a:pt x="105" y="88"/>
                                  <a:pt x="105" y="88"/>
                                </a:cubicBezTo>
                                <a:cubicBezTo>
                                  <a:pt x="104" y="87"/>
                                  <a:pt x="104" y="87"/>
                                  <a:pt x="103" y="87"/>
                                </a:cubicBezTo>
                                <a:cubicBezTo>
                                  <a:pt x="102" y="87"/>
                                  <a:pt x="76" y="47"/>
                                  <a:pt x="76" y="47"/>
                                </a:cubicBezTo>
                                <a:cubicBezTo>
                                  <a:pt x="76" y="47"/>
                                  <a:pt x="76" y="45"/>
                                  <a:pt x="76" y="43"/>
                                </a:cubicBezTo>
                                <a:cubicBezTo>
                                  <a:pt x="74" y="41"/>
                                  <a:pt x="71" y="39"/>
                                  <a:pt x="68" y="37"/>
                                </a:cubicBezTo>
                                <a:cubicBezTo>
                                  <a:pt x="68" y="37"/>
                                  <a:pt x="69" y="36"/>
                                  <a:pt x="68" y="35"/>
                                </a:cubicBezTo>
                                <a:cubicBezTo>
                                  <a:pt x="67" y="35"/>
                                  <a:pt x="67" y="35"/>
                                  <a:pt x="67" y="35"/>
                                </a:cubicBezTo>
                                <a:cubicBezTo>
                                  <a:pt x="62" y="32"/>
                                  <a:pt x="56" y="29"/>
                                  <a:pt x="48" y="26"/>
                                </a:cubicBezTo>
                                <a:cubicBezTo>
                                  <a:pt x="47" y="25"/>
                                  <a:pt x="46" y="25"/>
                                  <a:pt x="45" y="24"/>
                                </a:cubicBezTo>
                                <a:cubicBezTo>
                                  <a:pt x="39" y="21"/>
                                  <a:pt x="34" y="19"/>
                                  <a:pt x="32" y="14"/>
                                </a:cubicBezTo>
                                <a:cubicBezTo>
                                  <a:pt x="33" y="14"/>
                                  <a:pt x="33" y="13"/>
                                  <a:pt x="33" y="12"/>
                                </a:cubicBezTo>
                                <a:cubicBezTo>
                                  <a:pt x="34" y="12"/>
                                  <a:pt x="34" y="11"/>
                                  <a:pt x="34" y="11"/>
                                </a:cubicBezTo>
                                <a:cubicBezTo>
                                  <a:pt x="33" y="10"/>
                                  <a:pt x="33" y="9"/>
                                  <a:pt x="31" y="9"/>
                                </a:cubicBezTo>
                                <a:cubicBezTo>
                                  <a:pt x="31" y="9"/>
                                  <a:pt x="31" y="9"/>
                                  <a:pt x="31" y="9"/>
                                </a:cubicBezTo>
                                <a:close/>
                                <a:moveTo>
                                  <a:pt x="29" y="15"/>
                                </a:moveTo>
                                <a:cubicBezTo>
                                  <a:pt x="31" y="20"/>
                                  <a:pt x="38" y="24"/>
                                  <a:pt x="44" y="27"/>
                                </a:cubicBezTo>
                                <a:cubicBezTo>
                                  <a:pt x="45" y="27"/>
                                  <a:pt x="46" y="28"/>
                                  <a:pt x="47" y="29"/>
                                </a:cubicBezTo>
                                <a:cubicBezTo>
                                  <a:pt x="54" y="31"/>
                                  <a:pt x="60" y="34"/>
                                  <a:pt x="64" y="37"/>
                                </a:cubicBezTo>
                                <a:cubicBezTo>
                                  <a:pt x="18" y="68"/>
                                  <a:pt x="18" y="68"/>
                                  <a:pt x="18" y="68"/>
                                </a:cubicBezTo>
                                <a:cubicBezTo>
                                  <a:pt x="18" y="63"/>
                                  <a:pt x="17" y="59"/>
                                  <a:pt x="17" y="52"/>
                                </a:cubicBezTo>
                                <a:cubicBezTo>
                                  <a:pt x="17" y="50"/>
                                  <a:pt x="17" y="47"/>
                                  <a:pt x="17" y="45"/>
                                </a:cubicBezTo>
                                <a:cubicBezTo>
                                  <a:pt x="16" y="39"/>
                                  <a:pt x="16" y="34"/>
                                  <a:pt x="13" y="29"/>
                                </a:cubicBezTo>
                                <a:cubicBezTo>
                                  <a:pt x="12" y="28"/>
                                  <a:pt x="12" y="27"/>
                                  <a:pt x="11" y="26"/>
                                </a:cubicBezTo>
                                <a:cubicBezTo>
                                  <a:pt x="10" y="26"/>
                                  <a:pt x="10" y="26"/>
                                  <a:pt x="10" y="26"/>
                                </a:cubicBezTo>
                                <a:cubicBezTo>
                                  <a:pt x="29" y="14"/>
                                  <a:pt x="29" y="14"/>
                                  <a:pt x="29" y="14"/>
                                </a:cubicBezTo>
                                <a:cubicBezTo>
                                  <a:pt x="29" y="14"/>
                                  <a:pt x="28" y="14"/>
                                  <a:pt x="29" y="1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72" name="Freeform 5672"/>
                        <wps:cNvSpPr>
                          <a:spLocks noEditPoints="1"/>
                        </wps:cNvSpPr>
                        <wps:spPr bwMode="auto">
                          <a:xfrm>
                            <a:off x="4108450" y="6488113"/>
                            <a:ext cx="1150938" cy="982663"/>
                          </a:xfrm>
                          <a:custGeom>
                            <a:avLst/>
                            <a:gdLst>
                              <a:gd name="T0" fmla="*/ 238 w 307"/>
                              <a:gd name="T1" fmla="*/ 119 h 262"/>
                              <a:gd name="T2" fmla="*/ 245 w 307"/>
                              <a:gd name="T3" fmla="*/ 129 h 262"/>
                              <a:gd name="T4" fmla="*/ 226 w 307"/>
                              <a:gd name="T5" fmla="*/ 135 h 262"/>
                              <a:gd name="T6" fmla="*/ 256 w 307"/>
                              <a:gd name="T7" fmla="*/ 114 h 262"/>
                              <a:gd name="T8" fmla="*/ 226 w 307"/>
                              <a:gd name="T9" fmla="*/ 135 h 262"/>
                              <a:gd name="T10" fmla="*/ 103 w 307"/>
                              <a:gd name="T11" fmla="*/ 212 h 262"/>
                              <a:gd name="T12" fmla="*/ 110 w 307"/>
                              <a:gd name="T13" fmla="*/ 222 h 262"/>
                              <a:gd name="T14" fmla="*/ 92 w 307"/>
                              <a:gd name="T15" fmla="*/ 228 h 262"/>
                              <a:gd name="T16" fmla="*/ 122 w 307"/>
                              <a:gd name="T17" fmla="*/ 207 h 262"/>
                              <a:gd name="T18" fmla="*/ 92 w 307"/>
                              <a:gd name="T19" fmla="*/ 228 h 262"/>
                              <a:gd name="T20" fmla="*/ 274 w 307"/>
                              <a:gd name="T21" fmla="*/ 46 h 262"/>
                              <a:gd name="T22" fmla="*/ 229 w 307"/>
                              <a:gd name="T23" fmla="*/ 72 h 262"/>
                              <a:gd name="T24" fmla="*/ 219 w 307"/>
                              <a:gd name="T25" fmla="*/ 51 h 262"/>
                              <a:gd name="T26" fmla="*/ 266 w 307"/>
                              <a:gd name="T27" fmla="*/ 28 h 262"/>
                              <a:gd name="T28" fmla="*/ 275 w 307"/>
                              <a:gd name="T29" fmla="*/ 41 h 262"/>
                              <a:gd name="T30" fmla="*/ 219 w 307"/>
                              <a:gd name="T31" fmla="*/ 84 h 262"/>
                              <a:gd name="T32" fmla="*/ 174 w 307"/>
                              <a:gd name="T33" fmla="*/ 111 h 262"/>
                              <a:gd name="T34" fmla="*/ 164 w 307"/>
                              <a:gd name="T35" fmla="*/ 89 h 262"/>
                              <a:gd name="T36" fmla="*/ 208 w 307"/>
                              <a:gd name="T37" fmla="*/ 62 h 262"/>
                              <a:gd name="T38" fmla="*/ 220 w 307"/>
                              <a:gd name="T39" fmla="*/ 79 h 262"/>
                              <a:gd name="T40" fmla="*/ 164 w 307"/>
                              <a:gd name="T41" fmla="*/ 122 h 262"/>
                              <a:gd name="T42" fmla="*/ 119 w 307"/>
                              <a:gd name="T43" fmla="*/ 149 h 262"/>
                              <a:gd name="T44" fmla="*/ 109 w 307"/>
                              <a:gd name="T45" fmla="*/ 127 h 262"/>
                              <a:gd name="T46" fmla="*/ 153 w 307"/>
                              <a:gd name="T47" fmla="*/ 100 h 262"/>
                              <a:gd name="T48" fmla="*/ 165 w 307"/>
                              <a:gd name="T49" fmla="*/ 117 h 262"/>
                              <a:gd name="T50" fmla="*/ 109 w 307"/>
                              <a:gd name="T51" fmla="*/ 160 h 262"/>
                              <a:gd name="T52" fmla="*/ 64 w 307"/>
                              <a:gd name="T53" fmla="*/ 187 h 262"/>
                              <a:gd name="T54" fmla="*/ 53 w 307"/>
                              <a:gd name="T55" fmla="*/ 166 h 262"/>
                              <a:gd name="T56" fmla="*/ 98 w 307"/>
                              <a:gd name="T57" fmla="*/ 139 h 262"/>
                              <a:gd name="T58" fmla="*/ 110 w 307"/>
                              <a:gd name="T59" fmla="*/ 155 h 262"/>
                              <a:gd name="T60" fmla="*/ 75 w 307"/>
                              <a:gd name="T61" fmla="*/ 232 h 262"/>
                              <a:gd name="T62" fmla="*/ 58 w 307"/>
                              <a:gd name="T63" fmla="*/ 239 h 262"/>
                              <a:gd name="T64" fmla="*/ 25 w 307"/>
                              <a:gd name="T65" fmla="*/ 185 h 262"/>
                              <a:gd name="T66" fmla="*/ 41 w 307"/>
                              <a:gd name="T67" fmla="*/ 179 h 262"/>
                              <a:gd name="T68" fmla="*/ 75 w 307"/>
                              <a:gd name="T69" fmla="*/ 227 h 262"/>
                              <a:gd name="T70" fmla="*/ 270 w 307"/>
                              <a:gd name="T71" fmla="*/ 15 h 262"/>
                              <a:gd name="T72" fmla="*/ 172 w 307"/>
                              <a:gd name="T73" fmla="*/ 61 h 262"/>
                              <a:gd name="T74" fmla="*/ 7 w 307"/>
                              <a:gd name="T75" fmla="*/ 176 h 262"/>
                              <a:gd name="T76" fmla="*/ 28 w 307"/>
                              <a:gd name="T77" fmla="*/ 220 h 262"/>
                              <a:gd name="T78" fmla="*/ 47 w 307"/>
                              <a:gd name="T79" fmla="*/ 256 h 262"/>
                              <a:gd name="T80" fmla="*/ 94 w 307"/>
                              <a:gd name="T81" fmla="*/ 232 h 262"/>
                              <a:gd name="T82" fmla="*/ 95 w 307"/>
                              <a:gd name="T83" fmla="*/ 200 h 262"/>
                              <a:gd name="T84" fmla="*/ 126 w 307"/>
                              <a:gd name="T85" fmla="*/ 210 h 262"/>
                              <a:gd name="T86" fmla="*/ 227 w 307"/>
                              <a:gd name="T87" fmla="*/ 139 h 262"/>
                              <a:gd name="T88" fmla="*/ 224 w 307"/>
                              <a:gd name="T89" fmla="*/ 136 h 262"/>
                              <a:gd name="T90" fmla="*/ 258 w 307"/>
                              <a:gd name="T91" fmla="*/ 113 h 262"/>
                              <a:gd name="T92" fmla="*/ 264 w 307"/>
                              <a:gd name="T93" fmla="*/ 114 h 262"/>
                              <a:gd name="T94" fmla="*/ 304 w 307"/>
                              <a:gd name="T95" fmla="*/ 63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07" h="262">
                                <a:moveTo>
                                  <a:pt x="236" y="128"/>
                                </a:moveTo>
                                <a:cubicBezTo>
                                  <a:pt x="234" y="125"/>
                                  <a:pt x="235" y="121"/>
                                  <a:pt x="238" y="119"/>
                                </a:cubicBezTo>
                                <a:cubicBezTo>
                                  <a:pt x="240" y="117"/>
                                  <a:pt x="244" y="118"/>
                                  <a:pt x="246" y="121"/>
                                </a:cubicBezTo>
                                <a:cubicBezTo>
                                  <a:pt x="248" y="123"/>
                                  <a:pt x="247" y="127"/>
                                  <a:pt x="245" y="129"/>
                                </a:cubicBezTo>
                                <a:cubicBezTo>
                                  <a:pt x="242" y="131"/>
                                  <a:pt x="238" y="130"/>
                                  <a:pt x="236" y="128"/>
                                </a:cubicBezTo>
                                <a:moveTo>
                                  <a:pt x="226" y="135"/>
                                </a:moveTo>
                                <a:cubicBezTo>
                                  <a:pt x="232" y="143"/>
                                  <a:pt x="243" y="145"/>
                                  <a:pt x="252" y="139"/>
                                </a:cubicBezTo>
                                <a:cubicBezTo>
                                  <a:pt x="260" y="133"/>
                                  <a:pt x="262" y="122"/>
                                  <a:pt x="256" y="114"/>
                                </a:cubicBezTo>
                                <a:cubicBezTo>
                                  <a:pt x="250" y="106"/>
                                  <a:pt x="239" y="103"/>
                                  <a:pt x="230" y="109"/>
                                </a:cubicBezTo>
                                <a:cubicBezTo>
                                  <a:pt x="222" y="115"/>
                                  <a:pt x="220" y="126"/>
                                  <a:pt x="226" y="135"/>
                                </a:cubicBezTo>
                                <a:moveTo>
                                  <a:pt x="102" y="221"/>
                                </a:moveTo>
                                <a:cubicBezTo>
                                  <a:pt x="100" y="218"/>
                                  <a:pt x="101" y="214"/>
                                  <a:pt x="103" y="212"/>
                                </a:cubicBezTo>
                                <a:cubicBezTo>
                                  <a:pt x="106" y="210"/>
                                  <a:pt x="110" y="211"/>
                                  <a:pt x="112" y="214"/>
                                </a:cubicBezTo>
                                <a:cubicBezTo>
                                  <a:pt x="114" y="216"/>
                                  <a:pt x="113" y="220"/>
                                  <a:pt x="110" y="222"/>
                                </a:cubicBezTo>
                                <a:cubicBezTo>
                                  <a:pt x="108" y="224"/>
                                  <a:pt x="104" y="223"/>
                                  <a:pt x="102" y="221"/>
                                </a:cubicBezTo>
                                <a:moveTo>
                                  <a:pt x="92" y="228"/>
                                </a:moveTo>
                                <a:cubicBezTo>
                                  <a:pt x="98" y="236"/>
                                  <a:pt x="109" y="238"/>
                                  <a:pt x="118" y="232"/>
                                </a:cubicBezTo>
                                <a:cubicBezTo>
                                  <a:pt x="126" y="227"/>
                                  <a:pt x="128" y="215"/>
                                  <a:pt x="122" y="207"/>
                                </a:cubicBezTo>
                                <a:cubicBezTo>
                                  <a:pt x="117" y="198"/>
                                  <a:pt x="105" y="196"/>
                                  <a:pt x="96" y="202"/>
                                </a:cubicBezTo>
                                <a:cubicBezTo>
                                  <a:pt x="88" y="208"/>
                                  <a:pt x="87" y="219"/>
                                  <a:pt x="92" y="228"/>
                                </a:cubicBezTo>
                                <a:moveTo>
                                  <a:pt x="275" y="41"/>
                                </a:moveTo>
                                <a:cubicBezTo>
                                  <a:pt x="275" y="41"/>
                                  <a:pt x="277" y="44"/>
                                  <a:pt x="274" y="46"/>
                                </a:cubicBezTo>
                                <a:cubicBezTo>
                                  <a:pt x="234" y="73"/>
                                  <a:pt x="234" y="73"/>
                                  <a:pt x="234" y="73"/>
                                </a:cubicBezTo>
                                <a:cubicBezTo>
                                  <a:pt x="234" y="73"/>
                                  <a:pt x="232" y="75"/>
                                  <a:pt x="229" y="72"/>
                                </a:cubicBezTo>
                                <a:cubicBezTo>
                                  <a:pt x="218" y="56"/>
                                  <a:pt x="218" y="56"/>
                                  <a:pt x="218" y="56"/>
                                </a:cubicBezTo>
                                <a:cubicBezTo>
                                  <a:pt x="218" y="56"/>
                                  <a:pt x="216" y="53"/>
                                  <a:pt x="219" y="51"/>
                                </a:cubicBezTo>
                                <a:cubicBezTo>
                                  <a:pt x="219" y="51"/>
                                  <a:pt x="247" y="31"/>
                                  <a:pt x="250" y="29"/>
                                </a:cubicBezTo>
                                <a:cubicBezTo>
                                  <a:pt x="254" y="26"/>
                                  <a:pt x="261" y="22"/>
                                  <a:pt x="266" y="28"/>
                                </a:cubicBezTo>
                                <a:cubicBezTo>
                                  <a:pt x="275" y="41"/>
                                  <a:pt x="275" y="41"/>
                                  <a:pt x="275" y="41"/>
                                </a:cubicBezTo>
                                <a:cubicBezTo>
                                  <a:pt x="275" y="41"/>
                                  <a:pt x="275" y="41"/>
                                  <a:pt x="275" y="41"/>
                                </a:cubicBezTo>
                                <a:close/>
                                <a:moveTo>
                                  <a:pt x="220" y="79"/>
                                </a:moveTo>
                                <a:cubicBezTo>
                                  <a:pt x="220" y="79"/>
                                  <a:pt x="222" y="82"/>
                                  <a:pt x="219" y="84"/>
                                </a:cubicBezTo>
                                <a:cubicBezTo>
                                  <a:pt x="179" y="112"/>
                                  <a:pt x="179" y="112"/>
                                  <a:pt x="179" y="112"/>
                                </a:cubicBezTo>
                                <a:cubicBezTo>
                                  <a:pt x="179" y="112"/>
                                  <a:pt x="176" y="114"/>
                                  <a:pt x="174" y="111"/>
                                </a:cubicBezTo>
                                <a:cubicBezTo>
                                  <a:pt x="162" y="94"/>
                                  <a:pt x="162" y="94"/>
                                  <a:pt x="162" y="94"/>
                                </a:cubicBezTo>
                                <a:cubicBezTo>
                                  <a:pt x="162" y="94"/>
                                  <a:pt x="160" y="91"/>
                                  <a:pt x="164" y="89"/>
                                </a:cubicBezTo>
                                <a:cubicBezTo>
                                  <a:pt x="203" y="62"/>
                                  <a:pt x="203" y="62"/>
                                  <a:pt x="203" y="62"/>
                                </a:cubicBezTo>
                                <a:cubicBezTo>
                                  <a:pt x="203" y="62"/>
                                  <a:pt x="206" y="59"/>
                                  <a:pt x="208" y="62"/>
                                </a:cubicBezTo>
                                <a:cubicBezTo>
                                  <a:pt x="220" y="79"/>
                                  <a:pt x="220" y="79"/>
                                  <a:pt x="220" y="79"/>
                                </a:cubicBezTo>
                                <a:cubicBezTo>
                                  <a:pt x="220" y="79"/>
                                  <a:pt x="220" y="79"/>
                                  <a:pt x="220" y="79"/>
                                </a:cubicBezTo>
                                <a:close/>
                                <a:moveTo>
                                  <a:pt x="165" y="117"/>
                                </a:moveTo>
                                <a:cubicBezTo>
                                  <a:pt x="165" y="117"/>
                                  <a:pt x="167" y="120"/>
                                  <a:pt x="164" y="122"/>
                                </a:cubicBezTo>
                                <a:cubicBezTo>
                                  <a:pt x="124" y="150"/>
                                  <a:pt x="124" y="150"/>
                                  <a:pt x="124" y="150"/>
                                </a:cubicBezTo>
                                <a:cubicBezTo>
                                  <a:pt x="124" y="150"/>
                                  <a:pt x="121" y="152"/>
                                  <a:pt x="119" y="149"/>
                                </a:cubicBezTo>
                                <a:cubicBezTo>
                                  <a:pt x="108" y="132"/>
                                  <a:pt x="108" y="132"/>
                                  <a:pt x="108" y="132"/>
                                </a:cubicBezTo>
                                <a:cubicBezTo>
                                  <a:pt x="108" y="132"/>
                                  <a:pt x="106" y="129"/>
                                  <a:pt x="109" y="127"/>
                                </a:cubicBezTo>
                                <a:cubicBezTo>
                                  <a:pt x="148" y="100"/>
                                  <a:pt x="148" y="100"/>
                                  <a:pt x="148" y="100"/>
                                </a:cubicBezTo>
                                <a:cubicBezTo>
                                  <a:pt x="148" y="100"/>
                                  <a:pt x="151" y="97"/>
                                  <a:pt x="153" y="100"/>
                                </a:cubicBezTo>
                                <a:cubicBezTo>
                                  <a:pt x="165" y="117"/>
                                  <a:pt x="165" y="117"/>
                                  <a:pt x="165" y="117"/>
                                </a:cubicBezTo>
                                <a:cubicBezTo>
                                  <a:pt x="165" y="117"/>
                                  <a:pt x="165" y="117"/>
                                  <a:pt x="165" y="117"/>
                                </a:cubicBezTo>
                                <a:close/>
                                <a:moveTo>
                                  <a:pt x="110" y="155"/>
                                </a:moveTo>
                                <a:cubicBezTo>
                                  <a:pt x="110" y="155"/>
                                  <a:pt x="112" y="158"/>
                                  <a:pt x="109" y="160"/>
                                </a:cubicBezTo>
                                <a:cubicBezTo>
                                  <a:pt x="69" y="188"/>
                                  <a:pt x="69" y="188"/>
                                  <a:pt x="69" y="188"/>
                                </a:cubicBezTo>
                                <a:cubicBezTo>
                                  <a:pt x="69" y="188"/>
                                  <a:pt x="66" y="190"/>
                                  <a:pt x="64" y="187"/>
                                </a:cubicBezTo>
                                <a:cubicBezTo>
                                  <a:pt x="53" y="171"/>
                                  <a:pt x="53" y="171"/>
                                  <a:pt x="53" y="171"/>
                                </a:cubicBezTo>
                                <a:cubicBezTo>
                                  <a:pt x="53" y="171"/>
                                  <a:pt x="50" y="168"/>
                                  <a:pt x="53" y="166"/>
                                </a:cubicBezTo>
                                <a:cubicBezTo>
                                  <a:pt x="93" y="138"/>
                                  <a:pt x="93" y="138"/>
                                  <a:pt x="93" y="138"/>
                                </a:cubicBezTo>
                                <a:cubicBezTo>
                                  <a:pt x="93" y="138"/>
                                  <a:pt x="96" y="136"/>
                                  <a:pt x="98" y="139"/>
                                </a:cubicBezTo>
                                <a:cubicBezTo>
                                  <a:pt x="110" y="155"/>
                                  <a:pt x="110" y="155"/>
                                  <a:pt x="110" y="155"/>
                                </a:cubicBezTo>
                                <a:cubicBezTo>
                                  <a:pt x="110" y="155"/>
                                  <a:pt x="110" y="155"/>
                                  <a:pt x="110" y="155"/>
                                </a:cubicBezTo>
                                <a:close/>
                                <a:moveTo>
                                  <a:pt x="75" y="227"/>
                                </a:moveTo>
                                <a:cubicBezTo>
                                  <a:pt x="78" y="230"/>
                                  <a:pt x="75" y="232"/>
                                  <a:pt x="75" y="232"/>
                                </a:cubicBezTo>
                                <a:cubicBezTo>
                                  <a:pt x="63" y="240"/>
                                  <a:pt x="63" y="240"/>
                                  <a:pt x="63" y="240"/>
                                </a:cubicBezTo>
                                <a:cubicBezTo>
                                  <a:pt x="60" y="243"/>
                                  <a:pt x="58" y="239"/>
                                  <a:pt x="58" y="239"/>
                                </a:cubicBezTo>
                                <a:cubicBezTo>
                                  <a:pt x="24" y="190"/>
                                  <a:pt x="24" y="190"/>
                                  <a:pt x="24" y="190"/>
                                </a:cubicBezTo>
                                <a:cubicBezTo>
                                  <a:pt x="22" y="187"/>
                                  <a:pt x="25" y="185"/>
                                  <a:pt x="25" y="185"/>
                                </a:cubicBezTo>
                                <a:cubicBezTo>
                                  <a:pt x="36" y="178"/>
                                  <a:pt x="36" y="178"/>
                                  <a:pt x="36" y="178"/>
                                </a:cubicBezTo>
                                <a:cubicBezTo>
                                  <a:pt x="39" y="176"/>
                                  <a:pt x="41" y="179"/>
                                  <a:pt x="41" y="179"/>
                                </a:cubicBezTo>
                                <a:cubicBezTo>
                                  <a:pt x="75" y="227"/>
                                  <a:pt x="75" y="227"/>
                                  <a:pt x="75" y="227"/>
                                </a:cubicBezTo>
                                <a:cubicBezTo>
                                  <a:pt x="75" y="227"/>
                                  <a:pt x="75" y="227"/>
                                  <a:pt x="75" y="227"/>
                                </a:cubicBezTo>
                                <a:close/>
                                <a:moveTo>
                                  <a:pt x="304" y="63"/>
                                </a:moveTo>
                                <a:cubicBezTo>
                                  <a:pt x="270" y="15"/>
                                  <a:pt x="270" y="15"/>
                                  <a:pt x="270" y="15"/>
                                </a:cubicBezTo>
                                <a:cubicBezTo>
                                  <a:pt x="270" y="15"/>
                                  <a:pt x="260" y="0"/>
                                  <a:pt x="245" y="10"/>
                                </a:cubicBezTo>
                                <a:cubicBezTo>
                                  <a:pt x="172" y="61"/>
                                  <a:pt x="172" y="61"/>
                                  <a:pt x="172" y="61"/>
                                </a:cubicBezTo>
                                <a:cubicBezTo>
                                  <a:pt x="97" y="113"/>
                                  <a:pt x="97" y="113"/>
                                  <a:pt x="97" y="113"/>
                                </a:cubicBezTo>
                                <a:cubicBezTo>
                                  <a:pt x="7" y="176"/>
                                  <a:pt x="7" y="176"/>
                                  <a:pt x="7" y="176"/>
                                </a:cubicBezTo>
                                <a:cubicBezTo>
                                  <a:pt x="7" y="176"/>
                                  <a:pt x="0" y="180"/>
                                  <a:pt x="4" y="186"/>
                                </a:cubicBezTo>
                                <a:cubicBezTo>
                                  <a:pt x="28" y="220"/>
                                  <a:pt x="28" y="220"/>
                                  <a:pt x="28" y="220"/>
                                </a:cubicBezTo>
                                <a:cubicBezTo>
                                  <a:pt x="26" y="221"/>
                                  <a:pt x="25" y="225"/>
                                  <a:pt x="27" y="228"/>
                                </a:cubicBezTo>
                                <a:cubicBezTo>
                                  <a:pt x="47" y="256"/>
                                  <a:pt x="47" y="256"/>
                                  <a:pt x="47" y="256"/>
                                </a:cubicBezTo>
                                <a:cubicBezTo>
                                  <a:pt x="47" y="256"/>
                                  <a:pt x="51" y="262"/>
                                  <a:pt x="57" y="258"/>
                                </a:cubicBezTo>
                                <a:cubicBezTo>
                                  <a:pt x="94" y="232"/>
                                  <a:pt x="94" y="232"/>
                                  <a:pt x="94" y="232"/>
                                </a:cubicBezTo>
                                <a:cubicBezTo>
                                  <a:pt x="92" y="231"/>
                                  <a:pt x="92" y="230"/>
                                  <a:pt x="91" y="229"/>
                                </a:cubicBezTo>
                                <a:cubicBezTo>
                                  <a:pt x="84" y="219"/>
                                  <a:pt x="86" y="206"/>
                                  <a:pt x="95" y="200"/>
                                </a:cubicBezTo>
                                <a:cubicBezTo>
                                  <a:pt x="104" y="194"/>
                                  <a:pt x="117" y="196"/>
                                  <a:pt x="124" y="206"/>
                                </a:cubicBezTo>
                                <a:cubicBezTo>
                                  <a:pt x="125" y="207"/>
                                  <a:pt x="126" y="208"/>
                                  <a:pt x="126" y="210"/>
                                </a:cubicBezTo>
                                <a:cubicBezTo>
                                  <a:pt x="151" y="192"/>
                                  <a:pt x="151" y="192"/>
                                  <a:pt x="151" y="192"/>
                                </a:cubicBezTo>
                                <a:cubicBezTo>
                                  <a:pt x="227" y="139"/>
                                  <a:pt x="227" y="139"/>
                                  <a:pt x="227" y="139"/>
                                </a:cubicBezTo>
                                <a:cubicBezTo>
                                  <a:pt x="227" y="139"/>
                                  <a:pt x="227" y="139"/>
                                  <a:pt x="227" y="139"/>
                                </a:cubicBezTo>
                                <a:cubicBezTo>
                                  <a:pt x="226" y="138"/>
                                  <a:pt x="225" y="137"/>
                                  <a:pt x="224" y="136"/>
                                </a:cubicBezTo>
                                <a:cubicBezTo>
                                  <a:pt x="218" y="127"/>
                                  <a:pt x="220" y="114"/>
                                  <a:pt x="229" y="107"/>
                                </a:cubicBezTo>
                                <a:cubicBezTo>
                                  <a:pt x="239" y="101"/>
                                  <a:pt x="251" y="103"/>
                                  <a:pt x="258" y="113"/>
                                </a:cubicBezTo>
                                <a:cubicBezTo>
                                  <a:pt x="259" y="114"/>
                                  <a:pt x="259" y="115"/>
                                  <a:pt x="260" y="116"/>
                                </a:cubicBezTo>
                                <a:cubicBezTo>
                                  <a:pt x="264" y="114"/>
                                  <a:pt x="264" y="114"/>
                                  <a:pt x="264" y="114"/>
                                </a:cubicBezTo>
                                <a:cubicBezTo>
                                  <a:pt x="307" y="69"/>
                                  <a:pt x="307" y="69"/>
                                  <a:pt x="307" y="69"/>
                                </a:cubicBezTo>
                                <a:cubicBezTo>
                                  <a:pt x="306" y="67"/>
                                  <a:pt x="306" y="65"/>
                                  <a:pt x="304" y="63"/>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73" name="Freeform 5673"/>
                        <wps:cNvSpPr>
                          <a:spLocks noEditPoints="1"/>
                        </wps:cNvSpPr>
                        <wps:spPr bwMode="auto">
                          <a:xfrm>
                            <a:off x="5683251" y="6630988"/>
                            <a:ext cx="769938" cy="784225"/>
                          </a:xfrm>
                          <a:custGeom>
                            <a:avLst/>
                            <a:gdLst>
                              <a:gd name="T0" fmla="*/ 132 w 205"/>
                              <a:gd name="T1" fmla="*/ 42 h 209"/>
                              <a:gd name="T2" fmla="*/ 28 w 205"/>
                              <a:gd name="T3" fmla="*/ 116 h 209"/>
                              <a:gd name="T4" fmla="*/ 17 w 205"/>
                              <a:gd name="T5" fmla="*/ 76 h 209"/>
                              <a:gd name="T6" fmla="*/ 22 w 205"/>
                              <a:gd name="T7" fmla="*/ 68 h 209"/>
                              <a:gd name="T8" fmla="*/ 44 w 205"/>
                              <a:gd name="T9" fmla="*/ 52 h 209"/>
                              <a:gd name="T10" fmla="*/ 67 w 205"/>
                              <a:gd name="T11" fmla="*/ 36 h 209"/>
                              <a:gd name="T12" fmla="*/ 89 w 205"/>
                              <a:gd name="T13" fmla="*/ 20 h 209"/>
                              <a:gd name="T14" fmla="*/ 99 w 205"/>
                              <a:gd name="T15" fmla="*/ 18 h 209"/>
                              <a:gd name="T16" fmla="*/ 132 w 205"/>
                              <a:gd name="T17" fmla="*/ 42 h 209"/>
                              <a:gd name="T18" fmla="*/ 30 w 205"/>
                              <a:gd name="T19" fmla="*/ 148 h 209"/>
                              <a:gd name="T20" fmla="*/ 33 w 205"/>
                              <a:gd name="T21" fmla="*/ 129 h 209"/>
                              <a:gd name="T22" fmla="*/ 52 w 205"/>
                              <a:gd name="T23" fmla="*/ 133 h 209"/>
                              <a:gd name="T24" fmla="*/ 49 w 205"/>
                              <a:gd name="T25" fmla="*/ 151 h 209"/>
                              <a:gd name="T26" fmla="*/ 30 w 205"/>
                              <a:gd name="T27" fmla="*/ 148 h 209"/>
                              <a:gd name="T28" fmla="*/ 140 w 205"/>
                              <a:gd name="T29" fmla="*/ 70 h 209"/>
                              <a:gd name="T30" fmla="*/ 143 w 205"/>
                              <a:gd name="T31" fmla="*/ 51 h 209"/>
                              <a:gd name="T32" fmla="*/ 162 w 205"/>
                              <a:gd name="T33" fmla="*/ 55 h 209"/>
                              <a:gd name="T34" fmla="*/ 159 w 205"/>
                              <a:gd name="T35" fmla="*/ 74 h 209"/>
                              <a:gd name="T36" fmla="*/ 140 w 205"/>
                              <a:gd name="T37" fmla="*/ 70 h 209"/>
                              <a:gd name="T38" fmla="*/ 202 w 205"/>
                              <a:gd name="T39" fmla="*/ 83 h 209"/>
                              <a:gd name="T40" fmla="*/ 168 w 205"/>
                              <a:gd name="T41" fmla="*/ 35 h 209"/>
                              <a:gd name="T42" fmla="*/ 147 w 205"/>
                              <a:gd name="T43" fmla="*/ 31 h 209"/>
                              <a:gd name="T44" fmla="*/ 146 w 205"/>
                              <a:gd name="T45" fmla="*/ 32 h 209"/>
                              <a:gd name="T46" fmla="*/ 106 w 205"/>
                              <a:gd name="T47" fmla="*/ 6 h 209"/>
                              <a:gd name="T48" fmla="*/ 80 w 205"/>
                              <a:gd name="T49" fmla="*/ 7 h 209"/>
                              <a:gd name="T50" fmla="*/ 57 w 205"/>
                              <a:gd name="T51" fmla="*/ 24 h 209"/>
                              <a:gd name="T52" fmla="*/ 35 w 205"/>
                              <a:gd name="T53" fmla="*/ 39 h 209"/>
                              <a:gd name="T54" fmla="*/ 13 w 205"/>
                              <a:gd name="T55" fmla="*/ 55 h 209"/>
                              <a:gd name="T56" fmla="*/ 2 w 205"/>
                              <a:gd name="T57" fmla="*/ 79 h 209"/>
                              <a:gd name="T58" fmla="*/ 15 w 205"/>
                              <a:gd name="T59" fmla="*/ 125 h 209"/>
                              <a:gd name="T60" fmla="*/ 13 w 205"/>
                              <a:gd name="T61" fmla="*/ 126 h 209"/>
                              <a:gd name="T62" fmla="*/ 9 w 205"/>
                              <a:gd name="T63" fmla="*/ 147 h 209"/>
                              <a:gd name="T64" fmla="*/ 44 w 205"/>
                              <a:gd name="T65" fmla="*/ 196 h 209"/>
                              <a:gd name="T66" fmla="*/ 56 w 205"/>
                              <a:gd name="T67" fmla="*/ 187 h 209"/>
                              <a:gd name="T68" fmla="*/ 66 w 205"/>
                              <a:gd name="T69" fmla="*/ 200 h 209"/>
                              <a:gd name="T70" fmla="*/ 66 w 205"/>
                              <a:gd name="T71" fmla="*/ 200 h 209"/>
                              <a:gd name="T72" fmla="*/ 66 w 205"/>
                              <a:gd name="T73" fmla="*/ 201 h 209"/>
                              <a:gd name="T74" fmla="*/ 86 w 205"/>
                              <a:gd name="T75" fmla="*/ 204 h 209"/>
                              <a:gd name="T76" fmla="*/ 89 w 205"/>
                              <a:gd name="T77" fmla="*/ 184 h 209"/>
                              <a:gd name="T78" fmla="*/ 89 w 205"/>
                              <a:gd name="T79" fmla="*/ 183 h 209"/>
                              <a:gd name="T80" fmla="*/ 89 w 205"/>
                              <a:gd name="T81" fmla="*/ 183 h 209"/>
                              <a:gd name="T82" fmla="*/ 80 w 205"/>
                              <a:gd name="T83" fmla="*/ 170 h 209"/>
                              <a:gd name="T84" fmla="*/ 166 w 205"/>
                              <a:gd name="T85" fmla="*/ 109 h 209"/>
                              <a:gd name="T86" fmla="*/ 176 w 205"/>
                              <a:gd name="T87" fmla="*/ 122 h 209"/>
                              <a:gd name="T88" fmla="*/ 176 w 205"/>
                              <a:gd name="T89" fmla="*/ 122 h 209"/>
                              <a:gd name="T90" fmla="*/ 176 w 205"/>
                              <a:gd name="T91" fmla="*/ 122 h 209"/>
                              <a:gd name="T92" fmla="*/ 196 w 205"/>
                              <a:gd name="T93" fmla="*/ 126 h 209"/>
                              <a:gd name="T94" fmla="*/ 200 w 205"/>
                              <a:gd name="T95" fmla="*/ 105 h 209"/>
                              <a:gd name="T96" fmla="*/ 200 w 205"/>
                              <a:gd name="T97" fmla="*/ 105 h 209"/>
                              <a:gd name="T98" fmla="*/ 200 w 205"/>
                              <a:gd name="T99" fmla="*/ 105 h 209"/>
                              <a:gd name="T100" fmla="*/ 190 w 205"/>
                              <a:gd name="T101" fmla="*/ 92 h 209"/>
                              <a:gd name="T102" fmla="*/ 202 w 205"/>
                              <a:gd name="T103" fmla="*/ 83 h 209"/>
                              <a:gd name="T104" fmla="*/ 202 w 205"/>
                              <a:gd name="T105" fmla="*/ 83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5" h="209">
                                <a:moveTo>
                                  <a:pt x="132" y="42"/>
                                </a:moveTo>
                                <a:cubicBezTo>
                                  <a:pt x="28" y="116"/>
                                  <a:pt x="28" y="116"/>
                                  <a:pt x="28" y="116"/>
                                </a:cubicBezTo>
                                <a:cubicBezTo>
                                  <a:pt x="25" y="106"/>
                                  <a:pt x="18" y="79"/>
                                  <a:pt x="17" y="76"/>
                                </a:cubicBezTo>
                                <a:cubicBezTo>
                                  <a:pt x="16" y="73"/>
                                  <a:pt x="17" y="71"/>
                                  <a:pt x="22" y="68"/>
                                </a:cubicBezTo>
                                <a:cubicBezTo>
                                  <a:pt x="24" y="67"/>
                                  <a:pt x="34" y="59"/>
                                  <a:pt x="44" y="52"/>
                                </a:cubicBezTo>
                                <a:cubicBezTo>
                                  <a:pt x="44" y="52"/>
                                  <a:pt x="55" y="45"/>
                                  <a:pt x="67" y="36"/>
                                </a:cubicBezTo>
                                <a:cubicBezTo>
                                  <a:pt x="77" y="29"/>
                                  <a:pt x="87" y="22"/>
                                  <a:pt x="89" y="20"/>
                                </a:cubicBezTo>
                                <a:cubicBezTo>
                                  <a:pt x="94" y="17"/>
                                  <a:pt x="96" y="17"/>
                                  <a:pt x="99" y="18"/>
                                </a:cubicBezTo>
                                <a:cubicBezTo>
                                  <a:pt x="101" y="20"/>
                                  <a:pt x="124" y="36"/>
                                  <a:pt x="132" y="42"/>
                                </a:cubicBezTo>
                                <a:moveTo>
                                  <a:pt x="30" y="148"/>
                                </a:moveTo>
                                <a:cubicBezTo>
                                  <a:pt x="26" y="142"/>
                                  <a:pt x="27" y="133"/>
                                  <a:pt x="33" y="129"/>
                                </a:cubicBezTo>
                                <a:cubicBezTo>
                                  <a:pt x="39" y="125"/>
                                  <a:pt x="48" y="126"/>
                                  <a:pt x="52" y="133"/>
                                </a:cubicBezTo>
                                <a:cubicBezTo>
                                  <a:pt x="56" y="139"/>
                                  <a:pt x="55" y="147"/>
                                  <a:pt x="49" y="151"/>
                                </a:cubicBezTo>
                                <a:cubicBezTo>
                                  <a:pt x="43" y="155"/>
                                  <a:pt x="35" y="154"/>
                                  <a:pt x="30" y="148"/>
                                </a:cubicBezTo>
                                <a:moveTo>
                                  <a:pt x="140" y="70"/>
                                </a:moveTo>
                                <a:cubicBezTo>
                                  <a:pt x="136" y="64"/>
                                  <a:pt x="137" y="56"/>
                                  <a:pt x="143" y="51"/>
                                </a:cubicBezTo>
                                <a:cubicBezTo>
                                  <a:pt x="149" y="47"/>
                                  <a:pt x="158" y="49"/>
                                  <a:pt x="162" y="55"/>
                                </a:cubicBezTo>
                                <a:cubicBezTo>
                                  <a:pt x="166" y="61"/>
                                  <a:pt x="165" y="69"/>
                                  <a:pt x="159" y="74"/>
                                </a:cubicBezTo>
                                <a:cubicBezTo>
                                  <a:pt x="153" y="78"/>
                                  <a:pt x="144" y="76"/>
                                  <a:pt x="140" y="70"/>
                                </a:cubicBezTo>
                                <a:moveTo>
                                  <a:pt x="202" y="83"/>
                                </a:moveTo>
                                <a:cubicBezTo>
                                  <a:pt x="168" y="35"/>
                                  <a:pt x="168" y="35"/>
                                  <a:pt x="168" y="35"/>
                                </a:cubicBezTo>
                                <a:cubicBezTo>
                                  <a:pt x="168" y="35"/>
                                  <a:pt x="159" y="22"/>
                                  <a:pt x="147" y="31"/>
                                </a:cubicBezTo>
                                <a:cubicBezTo>
                                  <a:pt x="146" y="32"/>
                                  <a:pt x="146" y="32"/>
                                  <a:pt x="146" y="32"/>
                                </a:cubicBezTo>
                                <a:cubicBezTo>
                                  <a:pt x="138" y="27"/>
                                  <a:pt x="110" y="8"/>
                                  <a:pt x="106" y="6"/>
                                </a:cubicBezTo>
                                <a:cubicBezTo>
                                  <a:pt x="101" y="3"/>
                                  <a:pt x="91" y="0"/>
                                  <a:pt x="80" y="7"/>
                                </a:cubicBezTo>
                                <a:cubicBezTo>
                                  <a:pt x="75" y="11"/>
                                  <a:pt x="67" y="17"/>
                                  <a:pt x="57" y="24"/>
                                </a:cubicBezTo>
                                <a:cubicBezTo>
                                  <a:pt x="46" y="31"/>
                                  <a:pt x="35" y="39"/>
                                  <a:pt x="35" y="39"/>
                                </a:cubicBezTo>
                                <a:cubicBezTo>
                                  <a:pt x="26" y="45"/>
                                  <a:pt x="17" y="52"/>
                                  <a:pt x="13" y="55"/>
                                </a:cubicBezTo>
                                <a:cubicBezTo>
                                  <a:pt x="1" y="64"/>
                                  <a:pt x="1" y="74"/>
                                  <a:pt x="2" y="79"/>
                                </a:cubicBezTo>
                                <a:cubicBezTo>
                                  <a:pt x="3" y="84"/>
                                  <a:pt x="12" y="116"/>
                                  <a:pt x="15" y="125"/>
                                </a:cubicBezTo>
                                <a:cubicBezTo>
                                  <a:pt x="13" y="126"/>
                                  <a:pt x="13" y="126"/>
                                  <a:pt x="13" y="126"/>
                                </a:cubicBezTo>
                                <a:cubicBezTo>
                                  <a:pt x="13" y="126"/>
                                  <a:pt x="0" y="135"/>
                                  <a:pt x="9" y="147"/>
                                </a:cubicBezTo>
                                <a:cubicBezTo>
                                  <a:pt x="44" y="196"/>
                                  <a:pt x="44" y="196"/>
                                  <a:pt x="44" y="196"/>
                                </a:cubicBezTo>
                                <a:cubicBezTo>
                                  <a:pt x="56" y="187"/>
                                  <a:pt x="56" y="187"/>
                                  <a:pt x="56" y="187"/>
                                </a:cubicBezTo>
                                <a:cubicBezTo>
                                  <a:pt x="66" y="200"/>
                                  <a:pt x="66" y="200"/>
                                  <a:pt x="66" y="200"/>
                                </a:cubicBezTo>
                                <a:cubicBezTo>
                                  <a:pt x="66" y="200"/>
                                  <a:pt x="66" y="200"/>
                                  <a:pt x="66" y="200"/>
                                </a:cubicBezTo>
                                <a:cubicBezTo>
                                  <a:pt x="66" y="200"/>
                                  <a:pt x="66" y="200"/>
                                  <a:pt x="66" y="201"/>
                                </a:cubicBezTo>
                                <a:cubicBezTo>
                                  <a:pt x="71" y="207"/>
                                  <a:pt x="80" y="209"/>
                                  <a:pt x="86" y="204"/>
                                </a:cubicBezTo>
                                <a:cubicBezTo>
                                  <a:pt x="93" y="199"/>
                                  <a:pt x="94" y="190"/>
                                  <a:pt x="89" y="184"/>
                                </a:cubicBezTo>
                                <a:cubicBezTo>
                                  <a:pt x="89" y="184"/>
                                  <a:pt x="89" y="184"/>
                                  <a:pt x="89" y="183"/>
                                </a:cubicBezTo>
                                <a:cubicBezTo>
                                  <a:pt x="89" y="183"/>
                                  <a:pt x="89" y="183"/>
                                  <a:pt x="89" y="183"/>
                                </a:cubicBezTo>
                                <a:cubicBezTo>
                                  <a:pt x="80" y="170"/>
                                  <a:pt x="80" y="170"/>
                                  <a:pt x="80" y="170"/>
                                </a:cubicBezTo>
                                <a:cubicBezTo>
                                  <a:pt x="166" y="109"/>
                                  <a:pt x="166" y="109"/>
                                  <a:pt x="166" y="109"/>
                                </a:cubicBezTo>
                                <a:cubicBezTo>
                                  <a:pt x="176" y="122"/>
                                  <a:pt x="176" y="122"/>
                                  <a:pt x="176" y="122"/>
                                </a:cubicBezTo>
                                <a:cubicBezTo>
                                  <a:pt x="176" y="122"/>
                                  <a:pt x="176" y="122"/>
                                  <a:pt x="176" y="122"/>
                                </a:cubicBezTo>
                                <a:cubicBezTo>
                                  <a:pt x="176" y="122"/>
                                  <a:pt x="176" y="122"/>
                                  <a:pt x="176" y="122"/>
                                </a:cubicBezTo>
                                <a:cubicBezTo>
                                  <a:pt x="181" y="130"/>
                                  <a:pt x="190" y="131"/>
                                  <a:pt x="196" y="126"/>
                                </a:cubicBezTo>
                                <a:cubicBezTo>
                                  <a:pt x="203" y="121"/>
                                  <a:pt x="205" y="112"/>
                                  <a:pt x="200" y="105"/>
                                </a:cubicBezTo>
                                <a:cubicBezTo>
                                  <a:pt x="200" y="105"/>
                                  <a:pt x="200" y="105"/>
                                  <a:pt x="200" y="105"/>
                                </a:cubicBezTo>
                                <a:cubicBezTo>
                                  <a:pt x="200" y="105"/>
                                  <a:pt x="200" y="105"/>
                                  <a:pt x="200" y="105"/>
                                </a:cubicBezTo>
                                <a:cubicBezTo>
                                  <a:pt x="190" y="92"/>
                                  <a:pt x="190" y="92"/>
                                  <a:pt x="190" y="92"/>
                                </a:cubicBezTo>
                                <a:cubicBezTo>
                                  <a:pt x="202" y="83"/>
                                  <a:pt x="202" y="83"/>
                                  <a:pt x="202" y="83"/>
                                </a:cubicBezTo>
                                <a:cubicBezTo>
                                  <a:pt x="202" y="83"/>
                                  <a:pt x="202" y="83"/>
                                  <a:pt x="202" y="8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74" name="Freeform 5674"/>
                        <wps:cNvSpPr>
                          <a:spLocks noEditPoints="1"/>
                        </wps:cNvSpPr>
                        <wps:spPr bwMode="auto">
                          <a:xfrm>
                            <a:off x="10817226" y="6578601"/>
                            <a:ext cx="757238" cy="817563"/>
                          </a:xfrm>
                          <a:custGeom>
                            <a:avLst/>
                            <a:gdLst>
                              <a:gd name="T0" fmla="*/ 198 w 202"/>
                              <a:gd name="T1" fmla="*/ 161 h 218"/>
                              <a:gd name="T2" fmla="*/ 195 w 202"/>
                              <a:gd name="T3" fmla="*/ 176 h 218"/>
                              <a:gd name="T4" fmla="*/ 180 w 202"/>
                              <a:gd name="T5" fmla="*/ 174 h 218"/>
                              <a:gd name="T6" fmla="*/ 180 w 202"/>
                              <a:gd name="T7" fmla="*/ 174 h 218"/>
                              <a:gd name="T8" fmla="*/ 138 w 202"/>
                              <a:gd name="T9" fmla="*/ 114 h 218"/>
                              <a:gd name="T10" fmla="*/ 128 w 202"/>
                              <a:gd name="T11" fmla="*/ 121 h 218"/>
                              <a:gd name="T12" fmla="*/ 65 w 202"/>
                              <a:gd name="T13" fmla="*/ 30 h 218"/>
                              <a:gd name="T14" fmla="*/ 65 w 202"/>
                              <a:gd name="T15" fmla="*/ 30 h 218"/>
                              <a:gd name="T16" fmla="*/ 70 w 202"/>
                              <a:gd name="T17" fmla="*/ 6 h 218"/>
                              <a:gd name="T18" fmla="*/ 94 w 202"/>
                              <a:gd name="T19" fmla="*/ 10 h 218"/>
                              <a:gd name="T20" fmla="*/ 94 w 202"/>
                              <a:gd name="T21" fmla="*/ 10 h 218"/>
                              <a:gd name="T22" fmla="*/ 152 w 202"/>
                              <a:gd name="T23" fmla="*/ 94 h 218"/>
                              <a:gd name="T24" fmla="*/ 158 w 202"/>
                              <a:gd name="T25" fmla="*/ 102 h 218"/>
                              <a:gd name="T26" fmla="*/ 198 w 202"/>
                              <a:gd name="T27" fmla="*/ 161 h 218"/>
                              <a:gd name="T28" fmla="*/ 83 w 202"/>
                              <a:gd name="T29" fmla="*/ 83 h 218"/>
                              <a:gd name="T30" fmla="*/ 73 w 202"/>
                              <a:gd name="T31" fmla="*/ 69 h 218"/>
                              <a:gd name="T32" fmla="*/ 72 w 202"/>
                              <a:gd name="T33" fmla="*/ 67 h 218"/>
                              <a:gd name="T34" fmla="*/ 44 w 202"/>
                              <a:gd name="T35" fmla="*/ 28 h 218"/>
                              <a:gd name="T36" fmla="*/ 44 w 202"/>
                              <a:gd name="T37" fmla="*/ 28 h 218"/>
                              <a:gd name="T38" fmla="*/ 39 w 202"/>
                              <a:gd name="T39" fmla="*/ 26 h 218"/>
                              <a:gd name="T40" fmla="*/ 38 w 202"/>
                              <a:gd name="T41" fmla="*/ 32 h 218"/>
                              <a:gd name="T42" fmla="*/ 38 w 202"/>
                              <a:gd name="T43" fmla="*/ 32 h 218"/>
                              <a:gd name="T44" fmla="*/ 66 w 202"/>
                              <a:gd name="T45" fmla="*/ 71 h 218"/>
                              <a:gd name="T46" fmla="*/ 59 w 202"/>
                              <a:gd name="T47" fmla="*/ 76 h 218"/>
                              <a:gd name="T48" fmla="*/ 32 w 202"/>
                              <a:gd name="T49" fmla="*/ 36 h 218"/>
                              <a:gd name="T50" fmla="*/ 32 w 202"/>
                              <a:gd name="T51" fmla="*/ 36 h 218"/>
                              <a:gd name="T52" fmla="*/ 27 w 202"/>
                              <a:gd name="T53" fmla="*/ 35 h 218"/>
                              <a:gd name="T54" fmla="*/ 26 w 202"/>
                              <a:gd name="T55" fmla="*/ 41 h 218"/>
                              <a:gd name="T56" fmla="*/ 26 w 202"/>
                              <a:gd name="T57" fmla="*/ 41 h 218"/>
                              <a:gd name="T58" fmla="*/ 53 w 202"/>
                              <a:gd name="T59" fmla="*/ 80 h 218"/>
                              <a:gd name="T60" fmla="*/ 47 w 202"/>
                              <a:gd name="T61" fmla="*/ 85 h 218"/>
                              <a:gd name="T62" fmla="*/ 20 w 202"/>
                              <a:gd name="T63" fmla="*/ 45 h 218"/>
                              <a:gd name="T64" fmla="*/ 20 w 202"/>
                              <a:gd name="T65" fmla="*/ 45 h 218"/>
                              <a:gd name="T66" fmla="*/ 14 w 202"/>
                              <a:gd name="T67" fmla="*/ 44 h 218"/>
                              <a:gd name="T68" fmla="*/ 14 w 202"/>
                              <a:gd name="T69" fmla="*/ 49 h 218"/>
                              <a:gd name="T70" fmla="*/ 14 w 202"/>
                              <a:gd name="T71" fmla="*/ 49 h 218"/>
                              <a:gd name="T72" fmla="*/ 41 w 202"/>
                              <a:gd name="T73" fmla="*/ 89 h 218"/>
                              <a:gd name="T74" fmla="*/ 35 w 202"/>
                              <a:gd name="T75" fmla="*/ 93 h 218"/>
                              <a:gd name="T76" fmla="*/ 7 w 202"/>
                              <a:gd name="T77" fmla="*/ 54 h 218"/>
                              <a:gd name="T78" fmla="*/ 7 w 202"/>
                              <a:gd name="T79" fmla="*/ 54 h 218"/>
                              <a:gd name="T80" fmla="*/ 2 w 202"/>
                              <a:gd name="T81" fmla="*/ 53 h 218"/>
                              <a:gd name="T82" fmla="*/ 1 w 202"/>
                              <a:gd name="T83" fmla="*/ 58 h 218"/>
                              <a:gd name="T84" fmla="*/ 1 w 202"/>
                              <a:gd name="T85" fmla="*/ 58 h 218"/>
                              <a:gd name="T86" fmla="*/ 28 w 202"/>
                              <a:gd name="T87" fmla="*/ 98 h 218"/>
                              <a:gd name="T88" fmla="*/ 29 w 202"/>
                              <a:gd name="T89" fmla="*/ 99 h 218"/>
                              <a:gd name="T90" fmla="*/ 39 w 202"/>
                              <a:gd name="T91" fmla="*/ 113 h 218"/>
                              <a:gd name="T92" fmla="*/ 39 w 202"/>
                              <a:gd name="T93" fmla="*/ 113 h 218"/>
                              <a:gd name="T94" fmla="*/ 57 w 202"/>
                              <a:gd name="T95" fmla="*/ 116 h 218"/>
                              <a:gd name="T96" fmla="*/ 57 w 202"/>
                              <a:gd name="T97" fmla="*/ 116 h 218"/>
                              <a:gd name="T98" fmla="*/ 59 w 202"/>
                              <a:gd name="T99" fmla="*/ 116 h 218"/>
                              <a:gd name="T100" fmla="*/ 126 w 202"/>
                              <a:gd name="T101" fmla="*/ 213 h 218"/>
                              <a:gd name="T102" fmla="*/ 126 w 202"/>
                              <a:gd name="T103" fmla="*/ 212 h 218"/>
                              <a:gd name="T104" fmla="*/ 141 w 202"/>
                              <a:gd name="T105" fmla="*/ 215 h 218"/>
                              <a:gd name="T106" fmla="*/ 145 w 202"/>
                              <a:gd name="T107" fmla="*/ 199 h 218"/>
                              <a:gd name="T108" fmla="*/ 145 w 202"/>
                              <a:gd name="T109" fmla="*/ 199 h 218"/>
                              <a:gd name="T110" fmla="*/ 78 w 202"/>
                              <a:gd name="T111" fmla="*/ 102 h 218"/>
                              <a:gd name="T112" fmla="*/ 79 w 202"/>
                              <a:gd name="T113" fmla="*/ 101 h 218"/>
                              <a:gd name="T114" fmla="*/ 79 w 202"/>
                              <a:gd name="T115" fmla="*/ 101 h 218"/>
                              <a:gd name="T116" fmla="*/ 79 w 202"/>
                              <a:gd name="T117" fmla="*/ 101 h 218"/>
                              <a:gd name="T118" fmla="*/ 83 w 202"/>
                              <a:gd name="T119" fmla="*/ 83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02" h="218">
                                <a:moveTo>
                                  <a:pt x="198" y="161"/>
                                </a:moveTo>
                                <a:cubicBezTo>
                                  <a:pt x="202" y="166"/>
                                  <a:pt x="201" y="173"/>
                                  <a:pt x="195" y="176"/>
                                </a:cubicBezTo>
                                <a:cubicBezTo>
                                  <a:pt x="190" y="180"/>
                                  <a:pt x="183" y="179"/>
                                  <a:pt x="180" y="174"/>
                                </a:cubicBezTo>
                                <a:cubicBezTo>
                                  <a:pt x="180" y="174"/>
                                  <a:pt x="180" y="174"/>
                                  <a:pt x="180" y="174"/>
                                </a:cubicBezTo>
                                <a:cubicBezTo>
                                  <a:pt x="138" y="114"/>
                                  <a:pt x="138" y="114"/>
                                  <a:pt x="138" y="114"/>
                                </a:cubicBezTo>
                                <a:cubicBezTo>
                                  <a:pt x="128" y="121"/>
                                  <a:pt x="128" y="121"/>
                                  <a:pt x="128" y="121"/>
                                </a:cubicBezTo>
                                <a:cubicBezTo>
                                  <a:pt x="65" y="30"/>
                                  <a:pt x="65" y="30"/>
                                  <a:pt x="65" y="30"/>
                                </a:cubicBezTo>
                                <a:cubicBezTo>
                                  <a:pt x="65" y="30"/>
                                  <a:pt x="65" y="30"/>
                                  <a:pt x="65" y="30"/>
                                </a:cubicBezTo>
                                <a:cubicBezTo>
                                  <a:pt x="60" y="22"/>
                                  <a:pt x="62" y="11"/>
                                  <a:pt x="70" y="6"/>
                                </a:cubicBezTo>
                                <a:cubicBezTo>
                                  <a:pt x="77" y="0"/>
                                  <a:pt x="89" y="2"/>
                                  <a:pt x="94" y="10"/>
                                </a:cubicBezTo>
                                <a:cubicBezTo>
                                  <a:pt x="94" y="10"/>
                                  <a:pt x="94" y="10"/>
                                  <a:pt x="94" y="10"/>
                                </a:cubicBezTo>
                                <a:cubicBezTo>
                                  <a:pt x="152" y="94"/>
                                  <a:pt x="152" y="94"/>
                                  <a:pt x="152" y="94"/>
                                </a:cubicBezTo>
                                <a:cubicBezTo>
                                  <a:pt x="158" y="102"/>
                                  <a:pt x="158" y="102"/>
                                  <a:pt x="158" y="102"/>
                                </a:cubicBezTo>
                                <a:cubicBezTo>
                                  <a:pt x="198" y="161"/>
                                  <a:pt x="198" y="161"/>
                                  <a:pt x="198" y="161"/>
                                </a:cubicBezTo>
                                <a:close/>
                                <a:moveTo>
                                  <a:pt x="83" y="83"/>
                                </a:moveTo>
                                <a:cubicBezTo>
                                  <a:pt x="73" y="69"/>
                                  <a:pt x="73" y="69"/>
                                  <a:pt x="73" y="69"/>
                                </a:cubicBezTo>
                                <a:cubicBezTo>
                                  <a:pt x="72" y="67"/>
                                  <a:pt x="72" y="67"/>
                                  <a:pt x="72" y="67"/>
                                </a:cubicBezTo>
                                <a:cubicBezTo>
                                  <a:pt x="44" y="28"/>
                                  <a:pt x="44" y="28"/>
                                  <a:pt x="44" y="28"/>
                                </a:cubicBezTo>
                                <a:cubicBezTo>
                                  <a:pt x="44" y="28"/>
                                  <a:pt x="44" y="28"/>
                                  <a:pt x="44" y="28"/>
                                </a:cubicBezTo>
                                <a:cubicBezTo>
                                  <a:pt x="43" y="26"/>
                                  <a:pt x="41" y="25"/>
                                  <a:pt x="39" y="26"/>
                                </a:cubicBezTo>
                                <a:cubicBezTo>
                                  <a:pt x="37" y="28"/>
                                  <a:pt x="37" y="30"/>
                                  <a:pt x="38" y="32"/>
                                </a:cubicBezTo>
                                <a:cubicBezTo>
                                  <a:pt x="38" y="32"/>
                                  <a:pt x="38" y="32"/>
                                  <a:pt x="38" y="32"/>
                                </a:cubicBezTo>
                                <a:cubicBezTo>
                                  <a:pt x="66" y="71"/>
                                  <a:pt x="66" y="71"/>
                                  <a:pt x="66" y="71"/>
                                </a:cubicBezTo>
                                <a:cubicBezTo>
                                  <a:pt x="59" y="76"/>
                                  <a:pt x="59" y="76"/>
                                  <a:pt x="59" y="76"/>
                                </a:cubicBezTo>
                                <a:cubicBezTo>
                                  <a:pt x="32" y="36"/>
                                  <a:pt x="32" y="36"/>
                                  <a:pt x="32" y="36"/>
                                </a:cubicBezTo>
                                <a:cubicBezTo>
                                  <a:pt x="32" y="36"/>
                                  <a:pt x="32" y="36"/>
                                  <a:pt x="32" y="36"/>
                                </a:cubicBezTo>
                                <a:cubicBezTo>
                                  <a:pt x="31" y="34"/>
                                  <a:pt x="28" y="34"/>
                                  <a:pt x="27" y="35"/>
                                </a:cubicBezTo>
                                <a:cubicBezTo>
                                  <a:pt x="25" y="36"/>
                                  <a:pt x="24" y="39"/>
                                  <a:pt x="26" y="41"/>
                                </a:cubicBezTo>
                                <a:cubicBezTo>
                                  <a:pt x="26" y="41"/>
                                  <a:pt x="26" y="41"/>
                                  <a:pt x="26" y="41"/>
                                </a:cubicBezTo>
                                <a:cubicBezTo>
                                  <a:pt x="53" y="80"/>
                                  <a:pt x="53" y="80"/>
                                  <a:pt x="53" y="80"/>
                                </a:cubicBezTo>
                                <a:cubicBezTo>
                                  <a:pt x="47" y="85"/>
                                  <a:pt x="47" y="85"/>
                                  <a:pt x="47" y="85"/>
                                </a:cubicBezTo>
                                <a:cubicBezTo>
                                  <a:pt x="20" y="45"/>
                                  <a:pt x="20" y="45"/>
                                  <a:pt x="20" y="45"/>
                                </a:cubicBezTo>
                                <a:cubicBezTo>
                                  <a:pt x="20" y="45"/>
                                  <a:pt x="20" y="45"/>
                                  <a:pt x="20" y="45"/>
                                </a:cubicBezTo>
                                <a:cubicBezTo>
                                  <a:pt x="19" y="43"/>
                                  <a:pt x="16" y="43"/>
                                  <a:pt x="14" y="44"/>
                                </a:cubicBezTo>
                                <a:cubicBezTo>
                                  <a:pt x="12" y="45"/>
                                  <a:pt x="13" y="48"/>
                                  <a:pt x="14" y="49"/>
                                </a:cubicBezTo>
                                <a:cubicBezTo>
                                  <a:pt x="14" y="49"/>
                                  <a:pt x="14" y="49"/>
                                  <a:pt x="14" y="49"/>
                                </a:cubicBezTo>
                                <a:cubicBezTo>
                                  <a:pt x="41" y="89"/>
                                  <a:pt x="41" y="89"/>
                                  <a:pt x="41" y="89"/>
                                </a:cubicBezTo>
                                <a:cubicBezTo>
                                  <a:pt x="35" y="93"/>
                                  <a:pt x="35" y="93"/>
                                  <a:pt x="35" y="93"/>
                                </a:cubicBezTo>
                                <a:cubicBezTo>
                                  <a:pt x="7" y="54"/>
                                  <a:pt x="7" y="54"/>
                                  <a:pt x="7" y="54"/>
                                </a:cubicBezTo>
                                <a:cubicBezTo>
                                  <a:pt x="7" y="54"/>
                                  <a:pt x="7" y="54"/>
                                  <a:pt x="7" y="54"/>
                                </a:cubicBezTo>
                                <a:cubicBezTo>
                                  <a:pt x="6" y="52"/>
                                  <a:pt x="4" y="51"/>
                                  <a:pt x="2" y="53"/>
                                </a:cubicBezTo>
                                <a:cubicBezTo>
                                  <a:pt x="0" y="54"/>
                                  <a:pt x="0" y="56"/>
                                  <a:pt x="1" y="58"/>
                                </a:cubicBezTo>
                                <a:cubicBezTo>
                                  <a:pt x="1" y="58"/>
                                  <a:pt x="1" y="58"/>
                                  <a:pt x="1" y="58"/>
                                </a:cubicBezTo>
                                <a:cubicBezTo>
                                  <a:pt x="28" y="98"/>
                                  <a:pt x="28" y="98"/>
                                  <a:pt x="28" y="98"/>
                                </a:cubicBezTo>
                                <a:cubicBezTo>
                                  <a:pt x="29" y="99"/>
                                  <a:pt x="29" y="99"/>
                                  <a:pt x="29" y="99"/>
                                </a:cubicBezTo>
                                <a:cubicBezTo>
                                  <a:pt x="39" y="113"/>
                                  <a:pt x="39" y="113"/>
                                  <a:pt x="39" y="113"/>
                                </a:cubicBezTo>
                                <a:cubicBezTo>
                                  <a:pt x="39" y="113"/>
                                  <a:pt x="39" y="113"/>
                                  <a:pt x="39" y="113"/>
                                </a:cubicBezTo>
                                <a:cubicBezTo>
                                  <a:pt x="43" y="119"/>
                                  <a:pt x="52" y="120"/>
                                  <a:pt x="57" y="116"/>
                                </a:cubicBezTo>
                                <a:cubicBezTo>
                                  <a:pt x="57" y="116"/>
                                  <a:pt x="57" y="116"/>
                                  <a:pt x="57" y="116"/>
                                </a:cubicBezTo>
                                <a:cubicBezTo>
                                  <a:pt x="59" y="116"/>
                                  <a:pt x="59" y="116"/>
                                  <a:pt x="59" y="116"/>
                                </a:cubicBezTo>
                                <a:cubicBezTo>
                                  <a:pt x="126" y="213"/>
                                  <a:pt x="126" y="213"/>
                                  <a:pt x="126" y="213"/>
                                </a:cubicBezTo>
                                <a:cubicBezTo>
                                  <a:pt x="126" y="212"/>
                                  <a:pt x="126" y="212"/>
                                  <a:pt x="126" y="212"/>
                                </a:cubicBezTo>
                                <a:cubicBezTo>
                                  <a:pt x="130" y="217"/>
                                  <a:pt x="136" y="218"/>
                                  <a:pt x="141" y="215"/>
                                </a:cubicBezTo>
                                <a:cubicBezTo>
                                  <a:pt x="147" y="211"/>
                                  <a:pt x="148" y="205"/>
                                  <a:pt x="145" y="199"/>
                                </a:cubicBezTo>
                                <a:cubicBezTo>
                                  <a:pt x="145" y="199"/>
                                  <a:pt x="145" y="199"/>
                                  <a:pt x="145" y="199"/>
                                </a:cubicBezTo>
                                <a:cubicBezTo>
                                  <a:pt x="78" y="102"/>
                                  <a:pt x="78" y="102"/>
                                  <a:pt x="78" y="102"/>
                                </a:cubicBezTo>
                                <a:cubicBezTo>
                                  <a:pt x="79" y="101"/>
                                  <a:pt x="79" y="101"/>
                                  <a:pt x="79" y="101"/>
                                </a:cubicBezTo>
                                <a:cubicBezTo>
                                  <a:pt x="79" y="101"/>
                                  <a:pt x="79" y="101"/>
                                  <a:pt x="79" y="101"/>
                                </a:cubicBezTo>
                                <a:cubicBezTo>
                                  <a:pt x="79" y="101"/>
                                  <a:pt x="79" y="101"/>
                                  <a:pt x="79" y="101"/>
                                </a:cubicBezTo>
                                <a:cubicBezTo>
                                  <a:pt x="85" y="97"/>
                                  <a:pt x="87" y="89"/>
                                  <a:pt x="83" y="8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75" name="Freeform 5675"/>
                        <wps:cNvSpPr>
                          <a:spLocks noEditPoints="1"/>
                        </wps:cNvSpPr>
                        <wps:spPr bwMode="auto">
                          <a:xfrm>
                            <a:off x="6673851" y="6581776"/>
                            <a:ext cx="877888" cy="792163"/>
                          </a:xfrm>
                          <a:custGeom>
                            <a:avLst/>
                            <a:gdLst>
                              <a:gd name="T0" fmla="*/ 175 w 234"/>
                              <a:gd name="T1" fmla="*/ 78 h 211"/>
                              <a:gd name="T2" fmla="*/ 173 w 234"/>
                              <a:gd name="T3" fmla="*/ 44 h 211"/>
                              <a:gd name="T4" fmla="*/ 137 w 234"/>
                              <a:gd name="T5" fmla="*/ 13 h 211"/>
                              <a:gd name="T6" fmla="*/ 113 w 234"/>
                              <a:gd name="T7" fmla="*/ 29 h 211"/>
                              <a:gd name="T8" fmla="*/ 137 w 234"/>
                              <a:gd name="T9" fmla="*/ 13 h 211"/>
                              <a:gd name="T10" fmla="*/ 185 w 234"/>
                              <a:gd name="T11" fmla="*/ 107 h 211"/>
                              <a:gd name="T12" fmla="*/ 162 w 234"/>
                              <a:gd name="T13" fmla="*/ 108 h 211"/>
                              <a:gd name="T14" fmla="*/ 117 w 234"/>
                              <a:gd name="T15" fmla="*/ 39 h 211"/>
                              <a:gd name="T16" fmla="*/ 91 w 234"/>
                              <a:gd name="T17" fmla="*/ 57 h 211"/>
                              <a:gd name="T18" fmla="*/ 117 w 234"/>
                              <a:gd name="T19" fmla="*/ 39 h 211"/>
                              <a:gd name="T20" fmla="*/ 92 w 234"/>
                              <a:gd name="T21" fmla="*/ 32 h 211"/>
                              <a:gd name="T22" fmla="*/ 86 w 234"/>
                              <a:gd name="T23" fmla="*/ 23 h 211"/>
                              <a:gd name="T24" fmla="*/ 80 w 234"/>
                              <a:gd name="T25" fmla="*/ 43 h 211"/>
                              <a:gd name="T26" fmla="*/ 52 w 234"/>
                              <a:gd name="T27" fmla="*/ 62 h 211"/>
                              <a:gd name="T28" fmla="*/ 80 w 234"/>
                              <a:gd name="T29" fmla="*/ 43 h 211"/>
                              <a:gd name="T30" fmla="*/ 47 w 234"/>
                              <a:gd name="T31" fmla="*/ 85 h 211"/>
                              <a:gd name="T32" fmla="*/ 40 w 234"/>
                              <a:gd name="T33" fmla="*/ 75 h 211"/>
                              <a:gd name="T34" fmla="*/ 56 w 234"/>
                              <a:gd name="T35" fmla="*/ 147 h 211"/>
                              <a:gd name="T36" fmla="*/ 28 w 234"/>
                              <a:gd name="T37" fmla="*/ 126 h 211"/>
                              <a:gd name="T38" fmla="*/ 56 w 234"/>
                              <a:gd name="T39" fmla="*/ 147 h 211"/>
                              <a:gd name="T40" fmla="*/ 122 w 234"/>
                              <a:gd name="T41" fmla="*/ 178 h 211"/>
                              <a:gd name="T42" fmla="*/ 113 w 234"/>
                              <a:gd name="T43" fmla="*/ 190 h 211"/>
                              <a:gd name="T44" fmla="*/ 66 w 234"/>
                              <a:gd name="T45" fmla="*/ 87 h 211"/>
                              <a:gd name="T46" fmla="*/ 94 w 234"/>
                              <a:gd name="T47" fmla="*/ 67 h 211"/>
                              <a:gd name="T48" fmla="*/ 66 w 234"/>
                              <a:gd name="T49" fmla="*/ 87 h 211"/>
                              <a:gd name="T50" fmla="*/ 171 w 234"/>
                              <a:gd name="T51" fmla="*/ 137 h 211"/>
                              <a:gd name="T52" fmla="*/ 173 w 234"/>
                              <a:gd name="T53" fmla="*/ 171 h 211"/>
                              <a:gd name="T54" fmla="*/ 150 w 234"/>
                              <a:gd name="T55" fmla="*/ 2 h 211"/>
                              <a:gd name="T56" fmla="*/ 64 w 234"/>
                              <a:gd name="T57" fmla="*/ 28 h 211"/>
                              <a:gd name="T58" fmla="*/ 9 w 234"/>
                              <a:gd name="T59" fmla="*/ 123 h 211"/>
                              <a:gd name="T60" fmla="*/ 83 w 234"/>
                              <a:gd name="T61" fmla="*/ 203 h 211"/>
                              <a:gd name="T62" fmla="*/ 184 w 234"/>
                              <a:gd name="T63" fmla="*/ 192 h 211"/>
                              <a:gd name="T64" fmla="*/ 223 w 234"/>
                              <a:gd name="T65" fmla="*/ 81 h 211"/>
                              <a:gd name="T66" fmla="*/ 150 w 234"/>
                              <a:gd name="T67" fmla="*/ 2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4" h="211">
                                <a:moveTo>
                                  <a:pt x="185" y="60"/>
                                </a:moveTo>
                                <a:cubicBezTo>
                                  <a:pt x="185" y="70"/>
                                  <a:pt x="181" y="78"/>
                                  <a:pt x="175" y="78"/>
                                </a:cubicBezTo>
                                <a:cubicBezTo>
                                  <a:pt x="169" y="79"/>
                                  <a:pt x="163" y="72"/>
                                  <a:pt x="163" y="63"/>
                                </a:cubicBezTo>
                                <a:cubicBezTo>
                                  <a:pt x="162" y="52"/>
                                  <a:pt x="166" y="45"/>
                                  <a:pt x="173" y="44"/>
                                </a:cubicBezTo>
                                <a:cubicBezTo>
                                  <a:pt x="179" y="44"/>
                                  <a:pt x="185" y="51"/>
                                  <a:pt x="185" y="60"/>
                                </a:cubicBezTo>
                                <a:moveTo>
                                  <a:pt x="137" y="13"/>
                                </a:moveTo>
                                <a:cubicBezTo>
                                  <a:pt x="139" y="15"/>
                                  <a:pt x="135" y="21"/>
                                  <a:pt x="128" y="25"/>
                                </a:cubicBezTo>
                                <a:cubicBezTo>
                                  <a:pt x="122" y="30"/>
                                  <a:pt x="115" y="32"/>
                                  <a:pt x="113" y="29"/>
                                </a:cubicBezTo>
                                <a:cubicBezTo>
                                  <a:pt x="112" y="27"/>
                                  <a:pt x="116" y="22"/>
                                  <a:pt x="123" y="17"/>
                                </a:cubicBezTo>
                                <a:cubicBezTo>
                                  <a:pt x="129" y="13"/>
                                  <a:pt x="136" y="11"/>
                                  <a:pt x="137" y="13"/>
                                </a:cubicBezTo>
                                <a:moveTo>
                                  <a:pt x="172" y="90"/>
                                </a:moveTo>
                                <a:cubicBezTo>
                                  <a:pt x="179" y="89"/>
                                  <a:pt x="184" y="98"/>
                                  <a:pt x="185" y="107"/>
                                </a:cubicBezTo>
                                <a:cubicBezTo>
                                  <a:pt x="185" y="116"/>
                                  <a:pt x="181" y="124"/>
                                  <a:pt x="175" y="125"/>
                                </a:cubicBezTo>
                                <a:cubicBezTo>
                                  <a:pt x="168" y="125"/>
                                  <a:pt x="163" y="117"/>
                                  <a:pt x="162" y="108"/>
                                </a:cubicBezTo>
                                <a:cubicBezTo>
                                  <a:pt x="162" y="98"/>
                                  <a:pt x="166" y="90"/>
                                  <a:pt x="172" y="90"/>
                                </a:cubicBezTo>
                                <a:moveTo>
                                  <a:pt x="117" y="39"/>
                                </a:moveTo>
                                <a:cubicBezTo>
                                  <a:pt x="119" y="41"/>
                                  <a:pt x="114" y="48"/>
                                  <a:pt x="107" y="53"/>
                                </a:cubicBezTo>
                                <a:cubicBezTo>
                                  <a:pt x="99" y="58"/>
                                  <a:pt x="93" y="60"/>
                                  <a:pt x="91" y="57"/>
                                </a:cubicBezTo>
                                <a:cubicBezTo>
                                  <a:pt x="89" y="54"/>
                                  <a:pt x="92" y="48"/>
                                  <a:pt x="100" y="43"/>
                                </a:cubicBezTo>
                                <a:cubicBezTo>
                                  <a:pt x="107" y="38"/>
                                  <a:pt x="115" y="36"/>
                                  <a:pt x="117" y="39"/>
                                </a:cubicBezTo>
                                <a:moveTo>
                                  <a:pt x="102" y="18"/>
                                </a:moveTo>
                                <a:cubicBezTo>
                                  <a:pt x="103" y="20"/>
                                  <a:pt x="99" y="27"/>
                                  <a:pt x="92" y="32"/>
                                </a:cubicBezTo>
                                <a:cubicBezTo>
                                  <a:pt x="85" y="37"/>
                                  <a:pt x="77" y="38"/>
                                  <a:pt x="76" y="36"/>
                                </a:cubicBezTo>
                                <a:cubicBezTo>
                                  <a:pt x="74" y="33"/>
                                  <a:pt x="78" y="28"/>
                                  <a:pt x="86" y="23"/>
                                </a:cubicBezTo>
                                <a:cubicBezTo>
                                  <a:pt x="93" y="18"/>
                                  <a:pt x="100" y="16"/>
                                  <a:pt x="102" y="18"/>
                                </a:cubicBezTo>
                                <a:moveTo>
                                  <a:pt x="80" y="43"/>
                                </a:moveTo>
                                <a:cubicBezTo>
                                  <a:pt x="82" y="46"/>
                                  <a:pt x="76" y="52"/>
                                  <a:pt x="69" y="57"/>
                                </a:cubicBezTo>
                                <a:cubicBezTo>
                                  <a:pt x="62" y="62"/>
                                  <a:pt x="54" y="65"/>
                                  <a:pt x="52" y="62"/>
                                </a:cubicBezTo>
                                <a:cubicBezTo>
                                  <a:pt x="50" y="60"/>
                                  <a:pt x="56" y="53"/>
                                  <a:pt x="63" y="48"/>
                                </a:cubicBezTo>
                                <a:cubicBezTo>
                                  <a:pt x="70" y="43"/>
                                  <a:pt x="78" y="40"/>
                                  <a:pt x="80" y="43"/>
                                </a:cubicBezTo>
                                <a:moveTo>
                                  <a:pt x="57" y="70"/>
                                </a:moveTo>
                                <a:cubicBezTo>
                                  <a:pt x="59" y="72"/>
                                  <a:pt x="55" y="80"/>
                                  <a:pt x="47" y="85"/>
                                </a:cubicBezTo>
                                <a:cubicBezTo>
                                  <a:pt x="38" y="91"/>
                                  <a:pt x="30" y="93"/>
                                  <a:pt x="28" y="90"/>
                                </a:cubicBezTo>
                                <a:cubicBezTo>
                                  <a:pt x="26" y="87"/>
                                  <a:pt x="31" y="81"/>
                                  <a:pt x="40" y="75"/>
                                </a:cubicBezTo>
                                <a:cubicBezTo>
                                  <a:pt x="48" y="70"/>
                                  <a:pt x="56" y="67"/>
                                  <a:pt x="57" y="70"/>
                                </a:cubicBezTo>
                                <a:moveTo>
                                  <a:pt x="56" y="147"/>
                                </a:moveTo>
                                <a:cubicBezTo>
                                  <a:pt x="53" y="150"/>
                                  <a:pt x="44" y="148"/>
                                  <a:pt x="38" y="142"/>
                                </a:cubicBezTo>
                                <a:cubicBezTo>
                                  <a:pt x="30" y="137"/>
                                  <a:pt x="25" y="129"/>
                                  <a:pt x="28" y="126"/>
                                </a:cubicBezTo>
                                <a:cubicBezTo>
                                  <a:pt x="31" y="122"/>
                                  <a:pt x="39" y="125"/>
                                  <a:pt x="47" y="130"/>
                                </a:cubicBezTo>
                                <a:cubicBezTo>
                                  <a:pt x="54" y="136"/>
                                  <a:pt x="58" y="144"/>
                                  <a:pt x="56" y="147"/>
                                </a:cubicBezTo>
                                <a:moveTo>
                                  <a:pt x="104" y="173"/>
                                </a:moveTo>
                                <a:cubicBezTo>
                                  <a:pt x="106" y="170"/>
                                  <a:pt x="114" y="172"/>
                                  <a:pt x="122" y="178"/>
                                </a:cubicBezTo>
                                <a:cubicBezTo>
                                  <a:pt x="131" y="184"/>
                                  <a:pt x="134" y="191"/>
                                  <a:pt x="131" y="195"/>
                                </a:cubicBezTo>
                                <a:cubicBezTo>
                                  <a:pt x="130" y="198"/>
                                  <a:pt x="122" y="196"/>
                                  <a:pt x="113" y="190"/>
                                </a:cubicBezTo>
                                <a:cubicBezTo>
                                  <a:pt x="105" y="184"/>
                                  <a:pt x="102" y="177"/>
                                  <a:pt x="104" y="173"/>
                                </a:cubicBezTo>
                                <a:moveTo>
                                  <a:pt x="66" y="87"/>
                                </a:moveTo>
                                <a:cubicBezTo>
                                  <a:pt x="64" y="84"/>
                                  <a:pt x="68" y="77"/>
                                  <a:pt x="76" y="71"/>
                                </a:cubicBezTo>
                                <a:cubicBezTo>
                                  <a:pt x="84" y="66"/>
                                  <a:pt x="92" y="65"/>
                                  <a:pt x="94" y="67"/>
                                </a:cubicBezTo>
                                <a:cubicBezTo>
                                  <a:pt x="96" y="70"/>
                                  <a:pt x="91" y="76"/>
                                  <a:pt x="83" y="81"/>
                                </a:cubicBezTo>
                                <a:cubicBezTo>
                                  <a:pt x="75" y="87"/>
                                  <a:pt x="67" y="90"/>
                                  <a:pt x="66" y="87"/>
                                </a:cubicBezTo>
                                <a:moveTo>
                                  <a:pt x="161" y="155"/>
                                </a:moveTo>
                                <a:cubicBezTo>
                                  <a:pt x="160" y="146"/>
                                  <a:pt x="165" y="137"/>
                                  <a:pt x="171" y="137"/>
                                </a:cubicBezTo>
                                <a:cubicBezTo>
                                  <a:pt x="178" y="136"/>
                                  <a:pt x="183" y="145"/>
                                  <a:pt x="184" y="154"/>
                                </a:cubicBezTo>
                                <a:cubicBezTo>
                                  <a:pt x="185" y="162"/>
                                  <a:pt x="180" y="170"/>
                                  <a:pt x="173" y="171"/>
                                </a:cubicBezTo>
                                <a:cubicBezTo>
                                  <a:pt x="167" y="171"/>
                                  <a:pt x="162" y="164"/>
                                  <a:pt x="161" y="155"/>
                                </a:cubicBezTo>
                                <a:moveTo>
                                  <a:pt x="150" y="2"/>
                                </a:moveTo>
                                <a:cubicBezTo>
                                  <a:pt x="134" y="4"/>
                                  <a:pt x="104" y="7"/>
                                  <a:pt x="94" y="11"/>
                                </a:cubicBezTo>
                                <a:cubicBezTo>
                                  <a:pt x="83" y="15"/>
                                  <a:pt x="73" y="20"/>
                                  <a:pt x="64" y="28"/>
                                </a:cubicBezTo>
                                <a:cubicBezTo>
                                  <a:pt x="55" y="37"/>
                                  <a:pt x="23" y="73"/>
                                  <a:pt x="14" y="84"/>
                                </a:cubicBezTo>
                                <a:cubicBezTo>
                                  <a:pt x="5" y="94"/>
                                  <a:pt x="0" y="110"/>
                                  <a:pt x="9" y="123"/>
                                </a:cubicBezTo>
                                <a:cubicBezTo>
                                  <a:pt x="17" y="134"/>
                                  <a:pt x="45" y="172"/>
                                  <a:pt x="53" y="182"/>
                                </a:cubicBezTo>
                                <a:cubicBezTo>
                                  <a:pt x="60" y="190"/>
                                  <a:pt x="72" y="201"/>
                                  <a:pt x="83" y="203"/>
                                </a:cubicBezTo>
                                <a:cubicBezTo>
                                  <a:pt x="93" y="204"/>
                                  <a:pt x="138" y="210"/>
                                  <a:pt x="147" y="211"/>
                                </a:cubicBezTo>
                                <a:cubicBezTo>
                                  <a:pt x="156" y="211"/>
                                  <a:pt x="172" y="207"/>
                                  <a:pt x="184" y="192"/>
                                </a:cubicBezTo>
                                <a:cubicBezTo>
                                  <a:pt x="196" y="176"/>
                                  <a:pt x="220" y="134"/>
                                  <a:pt x="227" y="124"/>
                                </a:cubicBezTo>
                                <a:cubicBezTo>
                                  <a:pt x="234" y="114"/>
                                  <a:pt x="230" y="95"/>
                                  <a:pt x="223" y="81"/>
                                </a:cubicBezTo>
                                <a:cubicBezTo>
                                  <a:pt x="215" y="67"/>
                                  <a:pt x="194" y="36"/>
                                  <a:pt x="185" y="21"/>
                                </a:cubicBezTo>
                                <a:cubicBezTo>
                                  <a:pt x="177" y="5"/>
                                  <a:pt x="166" y="0"/>
                                  <a:pt x="150" y="2"/>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76" name="Freeform 5676"/>
                        <wps:cNvSpPr>
                          <a:spLocks noEditPoints="1"/>
                        </wps:cNvSpPr>
                        <wps:spPr bwMode="auto">
                          <a:xfrm>
                            <a:off x="8910638" y="6630988"/>
                            <a:ext cx="735013" cy="738188"/>
                          </a:xfrm>
                          <a:custGeom>
                            <a:avLst/>
                            <a:gdLst>
                              <a:gd name="T0" fmla="*/ 118 w 196"/>
                              <a:gd name="T1" fmla="*/ 3 h 197"/>
                              <a:gd name="T2" fmla="*/ 43 w 196"/>
                              <a:gd name="T3" fmla="*/ 19 h 197"/>
                              <a:gd name="T4" fmla="*/ 3 w 196"/>
                              <a:gd name="T5" fmla="*/ 84 h 197"/>
                              <a:gd name="T6" fmla="*/ 19 w 196"/>
                              <a:gd name="T7" fmla="*/ 154 h 197"/>
                              <a:gd name="T8" fmla="*/ 80 w 196"/>
                              <a:gd name="T9" fmla="*/ 193 h 197"/>
                              <a:gd name="T10" fmla="*/ 154 w 196"/>
                              <a:gd name="T11" fmla="*/ 178 h 197"/>
                              <a:gd name="T12" fmla="*/ 194 w 196"/>
                              <a:gd name="T13" fmla="*/ 112 h 197"/>
                              <a:gd name="T14" fmla="*/ 178 w 196"/>
                              <a:gd name="T15" fmla="*/ 43 h 197"/>
                              <a:gd name="T16" fmla="*/ 154 w 196"/>
                              <a:gd name="T17" fmla="*/ 28 h 197"/>
                              <a:gd name="T18" fmla="*/ 156 w 196"/>
                              <a:gd name="T19" fmla="*/ 55 h 197"/>
                              <a:gd name="T20" fmla="*/ 128 w 196"/>
                              <a:gd name="T21" fmla="*/ 74 h 197"/>
                              <a:gd name="T22" fmla="*/ 97 w 196"/>
                              <a:gd name="T23" fmla="*/ 60 h 197"/>
                              <a:gd name="T24" fmla="*/ 94 w 196"/>
                              <a:gd name="T25" fmla="*/ 26 h 197"/>
                              <a:gd name="T26" fmla="*/ 154 w 196"/>
                              <a:gd name="T27" fmla="*/ 28 h 197"/>
                              <a:gd name="T28" fmla="*/ 130 w 196"/>
                              <a:gd name="T29" fmla="*/ 113 h 197"/>
                              <a:gd name="T30" fmla="*/ 71 w 196"/>
                              <a:gd name="T31" fmla="*/ 118 h 197"/>
                              <a:gd name="T32" fmla="*/ 95 w 196"/>
                              <a:gd name="T33" fmla="*/ 64 h 197"/>
                              <a:gd name="T34" fmla="*/ 126 w 196"/>
                              <a:gd name="T35" fmla="*/ 78 h 197"/>
                              <a:gd name="T36" fmla="*/ 91 w 196"/>
                              <a:gd name="T37" fmla="*/ 21 h 197"/>
                              <a:gd name="T38" fmla="*/ 109 w 196"/>
                              <a:gd name="T39" fmla="*/ 9 h 197"/>
                              <a:gd name="T40" fmla="*/ 47 w 196"/>
                              <a:gd name="T41" fmla="*/ 24 h 197"/>
                              <a:gd name="T42" fmla="*/ 89 w 196"/>
                              <a:gd name="T43" fmla="*/ 26 h 197"/>
                              <a:gd name="T44" fmla="*/ 92 w 196"/>
                              <a:gd name="T45" fmla="*/ 60 h 197"/>
                              <a:gd name="T46" fmla="*/ 65 w 196"/>
                              <a:gd name="T47" fmla="*/ 79 h 197"/>
                              <a:gd name="T48" fmla="*/ 33 w 196"/>
                              <a:gd name="T49" fmla="*/ 65 h 197"/>
                              <a:gd name="T50" fmla="*/ 31 w 196"/>
                              <a:gd name="T51" fmla="*/ 39 h 197"/>
                              <a:gd name="T52" fmla="*/ 27 w 196"/>
                              <a:gd name="T53" fmla="*/ 44 h 197"/>
                              <a:gd name="T54" fmla="*/ 10 w 196"/>
                              <a:gd name="T55" fmla="*/ 79 h 197"/>
                              <a:gd name="T56" fmla="*/ 9 w 196"/>
                              <a:gd name="T57" fmla="*/ 85 h 197"/>
                              <a:gd name="T58" fmla="*/ 32 w 196"/>
                              <a:gd name="T59" fmla="*/ 69 h 197"/>
                              <a:gd name="T60" fmla="*/ 63 w 196"/>
                              <a:gd name="T61" fmla="*/ 84 h 197"/>
                              <a:gd name="T62" fmla="*/ 37 w 196"/>
                              <a:gd name="T63" fmla="*/ 138 h 197"/>
                              <a:gd name="T64" fmla="*/ 9 w 196"/>
                              <a:gd name="T65" fmla="*/ 85 h 197"/>
                              <a:gd name="T66" fmla="*/ 15 w 196"/>
                              <a:gd name="T67" fmla="*/ 133 h 197"/>
                              <a:gd name="T68" fmla="*/ 38 w 196"/>
                              <a:gd name="T69" fmla="*/ 164 h 197"/>
                              <a:gd name="T70" fmla="*/ 43 w 196"/>
                              <a:gd name="T71" fmla="*/ 169 h 197"/>
                              <a:gd name="T72" fmla="*/ 69 w 196"/>
                              <a:gd name="T73" fmla="*/ 122 h 197"/>
                              <a:gd name="T74" fmla="*/ 100 w 196"/>
                              <a:gd name="T75" fmla="*/ 136 h 197"/>
                              <a:gd name="T76" fmla="*/ 102 w 196"/>
                              <a:gd name="T77" fmla="*/ 172 h 197"/>
                              <a:gd name="T78" fmla="*/ 43 w 196"/>
                              <a:gd name="T79" fmla="*/ 169 h 197"/>
                              <a:gd name="T80" fmla="*/ 105 w 196"/>
                              <a:gd name="T81" fmla="*/ 175 h 197"/>
                              <a:gd name="T82" fmla="*/ 87 w 196"/>
                              <a:gd name="T83" fmla="*/ 187 h 197"/>
                              <a:gd name="T84" fmla="*/ 150 w 196"/>
                              <a:gd name="T85" fmla="*/ 172 h 197"/>
                              <a:gd name="T86" fmla="*/ 108 w 196"/>
                              <a:gd name="T87" fmla="*/ 171 h 197"/>
                              <a:gd name="T88" fmla="*/ 104 w 196"/>
                              <a:gd name="T89" fmla="*/ 136 h 197"/>
                              <a:gd name="T90" fmla="*/ 132 w 196"/>
                              <a:gd name="T91" fmla="*/ 116 h 197"/>
                              <a:gd name="T92" fmla="*/ 166 w 196"/>
                              <a:gd name="T93" fmla="*/ 158 h 197"/>
                              <a:gd name="T94" fmla="*/ 170 w 196"/>
                              <a:gd name="T95" fmla="*/ 153 h 197"/>
                              <a:gd name="T96" fmla="*/ 187 w 196"/>
                              <a:gd name="T97" fmla="*/ 118 h 197"/>
                              <a:gd name="T98" fmla="*/ 187 w 196"/>
                              <a:gd name="T99" fmla="*/ 111 h 197"/>
                              <a:gd name="T100" fmla="*/ 134 w 196"/>
                              <a:gd name="T101" fmla="*/ 112 h 197"/>
                              <a:gd name="T102" fmla="*/ 131 w 196"/>
                              <a:gd name="T103" fmla="*/ 78 h 197"/>
                              <a:gd name="T104" fmla="*/ 159 w 196"/>
                              <a:gd name="T105" fmla="*/ 58 h 197"/>
                              <a:gd name="T106" fmla="*/ 187 w 196"/>
                              <a:gd name="T107" fmla="*/ 111 h 197"/>
                              <a:gd name="T108" fmla="*/ 161 w 196"/>
                              <a:gd name="T109" fmla="*/ 54 h 197"/>
                              <a:gd name="T110" fmla="*/ 172 w 196"/>
                              <a:gd name="T111" fmla="*/ 4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96" h="197">
                                <a:moveTo>
                                  <a:pt x="158" y="22"/>
                                </a:moveTo>
                                <a:cubicBezTo>
                                  <a:pt x="146" y="13"/>
                                  <a:pt x="132" y="6"/>
                                  <a:pt x="118" y="3"/>
                                </a:cubicBezTo>
                                <a:cubicBezTo>
                                  <a:pt x="100" y="0"/>
                                  <a:pt x="80" y="1"/>
                                  <a:pt x="62" y="8"/>
                                </a:cubicBezTo>
                                <a:cubicBezTo>
                                  <a:pt x="56" y="11"/>
                                  <a:pt x="49" y="15"/>
                                  <a:pt x="43" y="19"/>
                                </a:cubicBezTo>
                                <a:cubicBezTo>
                                  <a:pt x="37" y="23"/>
                                  <a:pt x="31" y="28"/>
                                  <a:pt x="26" y="34"/>
                                </a:cubicBezTo>
                                <a:cubicBezTo>
                                  <a:pt x="13" y="48"/>
                                  <a:pt x="5" y="66"/>
                                  <a:pt x="3" y="84"/>
                                </a:cubicBezTo>
                                <a:cubicBezTo>
                                  <a:pt x="0" y="99"/>
                                  <a:pt x="2" y="114"/>
                                  <a:pt x="7" y="128"/>
                                </a:cubicBezTo>
                                <a:cubicBezTo>
                                  <a:pt x="9" y="137"/>
                                  <a:pt x="13" y="145"/>
                                  <a:pt x="19" y="154"/>
                                </a:cubicBezTo>
                                <a:cubicBezTo>
                                  <a:pt x="25" y="161"/>
                                  <a:pt x="32" y="169"/>
                                  <a:pt x="39" y="174"/>
                                </a:cubicBezTo>
                                <a:cubicBezTo>
                                  <a:pt x="51" y="184"/>
                                  <a:pt x="65" y="191"/>
                                  <a:pt x="80" y="193"/>
                                </a:cubicBezTo>
                                <a:cubicBezTo>
                                  <a:pt x="97" y="197"/>
                                  <a:pt x="116" y="195"/>
                                  <a:pt x="134" y="189"/>
                                </a:cubicBezTo>
                                <a:cubicBezTo>
                                  <a:pt x="141" y="186"/>
                                  <a:pt x="148" y="182"/>
                                  <a:pt x="154" y="178"/>
                                </a:cubicBezTo>
                                <a:cubicBezTo>
                                  <a:pt x="160" y="173"/>
                                  <a:pt x="166" y="168"/>
                                  <a:pt x="171" y="163"/>
                                </a:cubicBezTo>
                                <a:cubicBezTo>
                                  <a:pt x="183" y="148"/>
                                  <a:pt x="192" y="131"/>
                                  <a:pt x="194" y="112"/>
                                </a:cubicBezTo>
                                <a:cubicBezTo>
                                  <a:pt x="196" y="97"/>
                                  <a:pt x="195" y="82"/>
                                  <a:pt x="190" y="68"/>
                                </a:cubicBezTo>
                                <a:cubicBezTo>
                                  <a:pt x="187" y="59"/>
                                  <a:pt x="183" y="50"/>
                                  <a:pt x="178" y="43"/>
                                </a:cubicBezTo>
                                <a:cubicBezTo>
                                  <a:pt x="172" y="34"/>
                                  <a:pt x="165" y="28"/>
                                  <a:pt x="158" y="22"/>
                                </a:cubicBezTo>
                                <a:close/>
                                <a:moveTo>
                                  <a:pt x="154" y="28"/>
                                </a:moveTo>
                                <a:cubicBezTo>
                                  <a:pt x="156" y="54"/>
                                  <a:pt x="156" y="54"/>
                                  <a:pt x="156" y="54"/>
                                </a:cubicBezTo>
                                <a:cubicBezTo>
                                  <a:pt x="156" y="55"/>
                                  <a:pt x="156" y="55"/>
                                  <a:pt x="156" y="55"/>
                                </a:cubicBezTo>
                                <a:cubicBezTo>
                                  <a:pt x="128" y="74"/>
                                  <a:pt x="128" y="74"/>
                                  <a:pt x="128" y="74"/>
                                </a:cubicBezTo>
                                <a:cubicBezTo>
                                  <a:pt x="128" y="74"/>
                                  <a:pt x="128" y="74"/>
                                  <a:pt x="128" y="74"/>
                                </a:cubicBezTo>
                                <a:cubicBezTo>
                                  <a:pt x="97" y="60"/>
                                  <a:pt x="97" y="60"/>
                                  <a:pt x="97" y="60"/>
                                </a:cubicBezTo>
                                <a:cubicBezTo>
                                  <a:pt x="97" y="60"/>
                                  <a:pt x="97" y="60"/>
                                  <a:pt x="97" y="60"/>
                                </a:cubicBezTo>
                                <a:cubicBezTo>
                                  <a:pt x="94" y="26"/>
                                  <a:pt x="94" y="26"/>
                                  <a:pt x="94" y="26"/>
                                </a:cubicBezTo>
                                <a:cubicBezTo>
                                  <a:pt x="94" y="26"/>
                                  <a:pt x="94" y="26"/>
                                  <a:pt x="94" y="26"/>
                                </a:cubicBezTo>
                                <a:cubicBezTo>
                                  <a:pt x="116" y="10"/>
                                  <a:pt x="116" y="10"/>
                                  <a:pt x="116" y="10"/>
                                </a:cubicBezTo>
                                <a:cubicBezTo>
                                  <a:pt x="130" y="13"/>
                                  <a:pt x="143" y="18"/>
                                  <a:pt x="154" y="28"/>
                                </a:cubicBezTo>
                                <a:close/>
                                <a:moveTo>
                                  <a:pt x="126" y="78"/>
                                </a:moveTo>
                                <a:cubicBezTo>
                                  <a:pt x="130" y="113"/>
                                  <a:pt x="130" y="113"/>
                                  <a:pt x="130" y="113"/>
                                </a:cubicBezTo>
                                <a:cubicBezTo>
                                  <a:pt x="102" y="132"/>
                                  <a:pt x="102" y="132"/>
                                  <a:pt x="102" y="132"/>
                                </a:cubicBezTo>
                                <a:cubicBezTo>
                                  <a:pt x="71" y="118"/>
                                  <a:pt x="71" y="118"/>
                                  <a:pt x="71" y="118"/>
                                </a:cubicBezTo>
                                <a:cubicBezTo>
                                  <a:pt x="68" y="84"/>
                                  <a:pt x="68" y="84"/>
                                  <a:pt x="68" y="84"/>
                                </a:cubicBezTo>
                                <a:cubicBezTo>
                                  <a:pt x="95" y="64"/>
                                  <a:pt x="95" y="64"/>
                                  <a:pt x="95" y="64"/>
                                </a:cubicBezTo>
                                <a:cubicBezTo>
                                  <a:pt x="126" y="78"/>
                                  <a:pt x="126" y="78"/>
                                  <a:pt x="126" y="78"/>
                                </a:cubicBezTo>
                                <a:cubicBezTo>
                                  <a:pt x="126" y="78"/>
                                  <a:pt x="126" y="78"/>
                                  <a:pt x="126" y="78"/>
                                </a:cubicBezTo>
                                <a:close/>
                                <a:moveTo>
                                  <a:pt x="109" y="9"/>
                                </a:moveTo>
                                <a:cubicBezTo>
                                  <a:pt x="91" y="21"/>
                                  <a:pt x="91" y="21"/>
                                  <a:pt x="91" y="21"/>
                                </a:cubicBezTo>
                                <a:cubicBezTo>
                                  <a:pt x="72" y="12"/>
                                  <a:pt x="72" y="12"/>
                                  <a:pt x="72" y="12"/>
                                </a:cubicBezTo>
                                <a:cubicBezTo>
                                  <a:pt x="84" y="8"/>
                                  <a:pt x="97" y="7"/>
                                  <a:pt x="109" y="9"/>
                                </a:cubicBezTo>
                                <a:close/>
                                <a:moveTo>
                                  <a:pt x="31" y="39"/>
                                </a:moveTo>
                                <a:cubicBezTo>
                                  <a:pt x="35" y="33"/>
                                  <a:pt x="41" y="29"/>
                                  <a:pt x="47" y="24"/>
                                </a:cubicBezTo>
                                <a:cubicBezTo>
                                  <a:pt x="52" y="21"/>
                                  <a:pt x="59" y="17"/>
                                  <a:pt x="66" y="14"/>
                                </a:cubicBezTo>
                                <a:cubicBezTo>
                                  <a:pt x="89" y="26"/>
                                  <a:pt x="89" y="26"/>
                                  <a:pt x="89" y="26"/>
                                </a:cubicBezTo>
                                <a:cubicBezTo>
                                  <a:pt x="89" y="26"/>
                                  <a:pt x="89" y="26"/>
                                  <a:pt x="89" y="26"/>
                                </a:cubicBezTo>
                                <a:cubicBezTo>
                                  <a:pt x="92" y="60"/>
                                  <a:pt x="92" y="60"/>
                                  <a:pt x="92" y="60"/>
                                </a:cubicBezTo>
                                <a:cubicBezTo>
                                  <a:pt x="92" y="60"/>
                                  <a:pt x="92" y="60"/>
                                  <a:pt x="92" y="60"/>
                                </a:cubicBezTo>
                                <a:cubicBezTo>
                                  <a:pt x="65" y="79"/>
                                  <a:pt x="65" y="79"/>
                                  <a:pt x="65" y="79"/>
                                </a:cubicBezTo>
                                <a:cubicBezTo>
                                  <a:pt x="65" y="79"/>
                                  <a:pt x="65" y="79"/>
                                  <a:pt x="65" y="79"/>
                                </a:cubicBezTo>
                                <a:cubicBezTo>
                                  <a:pt x="33" y="65"/>
                                  <a:pt x="33" y="65"/>
                                  <a:pt x="33" y="65"/>
                                </a:cubicBezTo>
                                <a:cubicBezTo>
                                  <a:pt x="33" y="65"/>
                                  <a:pt x="33" y="65"/>
                                  <a:pt x="33" y="65"/>
                                </a:cubicBezTo>
                                <a:cubicBezTo>
                                  <a:pt x="31" y="39"/>
                                  <a:pt x="31" y="39"/>
                                  <a:pt x="31" y="39"/>
                                </a:cubicBezTo>
                                <a:cubicBezTo>
                                  <a:pt x="31" y="39"/>
                                  <a:pt x="31" y="39"/>
                                  <a:pt x="31" y="39"/>
                                </a:cubicBezTo>
                                <a:close/>
                                <a:moveTo>
                                  <a:pt x="27" y="44"/>
                                </a:moveTo>
                                <a:cubicBezTo>
                                  <a:pt x="29" y="66"/>
                                  <a:pt x="29" y="66"/>
                                  <a:pt x="29" y="66"/>
                                </a:cubicBezTo>
                                <a:cubicBezTo>
                                  <a:pt x="10" y="79"/>
                                  <a:pt x="10" y="79"/>
                                  <a:pt x="10" y="79"/>
                                </a:cubicBezTo>
                                <a:cubicBezTo>
                                  <a:pt x="13" y="66"/>
                                  <a:pt x="19" y="54"/>
                                  <a:pt x="27" y="44"/>
                                </a:cubicBezTo>
                                <a:close/>
                                <a:moveTo>
                                  <a:pt x="9" y="85"/>
                                </a:moveTo>
                                <a:cubicBezTo>
                                  <a:pt x="32" y="69"/>
                                  <a:pt x="32" y="69"/>
                                  <a:pt x="32" y="69"/>
                                </a:cubicBezTo>
                                <a:cubicBezTo>
                                  <a:pt x="32" y="69"/>
                                  <a:pt x="32" y="69"/>
                                  <a:pt x="32" y="69"/>
                                </a:cubicBezTo>
                                <a:cubicBezTo>
                                  <a:pt x="63" y="84"/>
                                  <a:pt x="63" y="84"/>
                                  <a:pt x="63" y="84"/>
                                </a:cubicBezTo>
                                <a:cubicBezTo>
                                  <a:pt x="63" y="84"/>
                                  <a:pt x="63" y="84"/>
                                  <a:pt x="63" y="84"/>
                                </a:cubicBezTo>
                                <a:cubicBezTo>
                                  <a:pt x="66" y="118"/>
                                  <a:pt x="66" y="118"/>
                                  <a:pt x="66" y="118"/>
                                </a:cubicBezTo>
                                <a:cubicBezTo>
                                  <a:pt x="37" y="138"/>
                                  <a:pt x="37" y="138"/>
                                  <a:pt x="37" y="138"/>
                                </a:cubicBezTo>
                                <a:cubicBezTo>
                                  <a:pt x="13" y="127"/>
                                  <a:pt x="13" y="127"/>
                                  <a:pt x="13" y="127"/>
                                </a:cubicBezTo>
                                <a:cubicBezTo>
                                  <a:pt x="8" y="113"/>
                                  <a:pt x="8" y="99"/>
                                  <a:pt x="9" y="85"/>
                                </a:cubicBezTo>
                                <a:close/>
                                <a:moveTo>
                                  <a:pt x="25" y="150"/>
                                </a:moveTo>
                                <a:cubicBezTo>
                                  <a:pt x="21" y="144"/>
                                  <a:pt x="18" y="138"/>
                                  <a:pt x="15" y="133"/>
                                </a:cubicBezTo>
                                <a:cubicBezTo>
                                  <a:pt x="36" y="142"/>
                                  <a:pt x="36" y="142"/>
                                  <a:pt x="36" y="142"/>
                                </a:cubicBezTo>
                                <a:cubicBezTo>
                                  <a:pt x="38" y="164"/>
                                  <a:pt x="38" y="164"/>
                                  <a:pt x="38" y="164"/>
                                </a:cubicBezTo>
                                <a:cubicBezTo>
                                  <a:pt x="33" y="161"/>
                                  <a:pt x="29" y="156"/>
                                  <a:pt x="25" y="150"/>
                                </a:cubicBezTo>
                                <a:close/>
                                <a:moveTo>
                                  <a:pt x="43" y="169"/>
                                </a:moveTo>
                                <a:cubicBezTo>
                                  <a:pt x="41" y="142"/>
                                  <a:pt x="41" y="142"/>
                                  <a:pt x="41" y="142"/>
                                </a:cubicBezTo>
                                <a:cubicBezTo>
                                  <a:pt x="69" y="122"/>
                                  <a:pt x="69" y="122"/>
                                  <a:pt x="69" y="122"/>
                                </a:cubicBezTo>
                                <a:cubicBezTo>
                                  <a:pt x="99" y="136"/>
                                  <a:pt x="99" y="136"/>
                                  <a:pt x="99" y="136"/>
                                </a:cubicBezTo>
                                <a:cubicBezTo>
                                  <a:pt x="100" y="136"/>
                                  <a:pt x="100" y="136"/>
                                  <a:pt x="100" y="136"/>
                                </a:cubicBezTo>
                                <a:cubicBezTo>
                                  <a:pt x="103" y="171"/>
                                  <a:pt x="103" y="171"/>
                                  <a:pt x="103" y="171"/>
                                </a:cubicBezTo>
                                <a:cubicBezTo>
                                  <a:pt x="102" y="172"/>
                                  <a:pt x="102" y="172"/>
                                  <a:pt x="102" y="172"/>
                                </a:cubicBezTo>
                                <a:cubicBezTo>
                                  <a:pt x="81" y="187"/>
                                  <a:pt x="81" y="187"/>
                                  <a:pt x="81" y="187"/>
                                </a:cubicBezTo>
                                <a:cubicBezTo>
                                  <a:pt x="67" y="184"/>
                                  <a:pt x="54" y="178"/>
                                  <a:pt x="43" y="169"/>
                                </a:cubicBezTo>
                                <a:close/>
                                <a:moveTo>
                                  <a:pt x="87" y="187"/>
                                </a:moveTo>
                                <a:cubicBezTo>
                                  <a:pt x="105" y="175"/>
                                  <a:pt x="105" y="175"/>
                                  <a:pt x="105" y="175"/>
                                </a:cubicBezTo>
                                <a:cubicBezTo>
                                  <a:pt x="126" y="184"/>
                                  <a:pt x="126" y="184"/>
                                  <a:pt x="126" y="184"/>
                                </a:cubicBezTo>
                                <a:cubicBezTo>
                                  <a:pt x="113" y="188"/>
                                  <a:pt x="100" y="189"/>
                                  <a:pt x="87" y="187"/>
                                </a:cubicBezTo>
                                <a:close/>
                                <a:moveTo>
                                  <a:pt x="166" y="158"/>
                                </a:moveTo>
                                <a:cubicBezTo>
                                  <a:pt x="162" y="163"/>
                                  <a:pt x="156" y="168"/>
                                  <a:pt x="150" y="172"/>
                                </a:cubicBezTo>
                                <a:cubicBezTo>
                                  <a:pt x="144" y="177"/>
                                  <a:pt x="138" y="180"/>
                                  <a:pt x="131" y="182"/>
                                </a:cubicBezTo>
                                <a:cubicBezTo>
                                  <a:pt x="108" y="171"/>
                                  <a:pt x="108" y="171"/>
                                  <a:pt x="108" y="171"/>
                                </a:cubicBezTo>
                                <a:cubicBezTo>
                                  <a:pt x="107" y="171"/>
                                  <a:pt x="107" y="171"/>
                                  <a:pt x="107" y="171"/>
                                </a:cubicBezTo>
                                <a:cubicBezTo>
                                  <a:pt x="104" y="136"/>
                                  <a:pt x="104" y="136"/>
                                  <a:pt x="104" y="136"/>
                                </a:cubicBezTo>
                                <a:cubicBezTo>
                                  <a:pt x="105" y="135"/>
                                  <a:pt x="105" y="135"/>
                                  <a:pt x="105" y="135"/>
                                </a:cubicBezTo>
                                <a:cubicBezTo>
                                  <a:pt x="132" y="116"/>
                                  <a:pt x="132" y="116"/>
                                  <a:pt x="132" y="116"/>
                                </a:cubicBezTo>
                                <a:cubicBezTo>
                                  <a:pt x="163" y="131"/>
                                  <a:pt x="163" y="131"/>
                                  <a:pt x="163" y="131"/>
                                </a:cubicBezTo>
                                <a:cubicBezTo>
                                  <a:pt x="166" y="158"/>
                                  <a:pt x="166" y="158"/>
                                  <a:pt x="166" y="158"/>
                                </a:cubicBezTo>
                                <a:cubicBezTo>
                                  <a:pt x="166" y="158"/>
                                  <a:pt x="166" y="158"/>
                                  <a:pt x="166" y="158"/>
                                </a:cubicBezTo>
                                <a:close/>
                                <a:moveTo>
                                  <a:pt x="170" y="153"/>
                                </a:moveTo>
                                <a:cubicBezTo>
                                  <a:pt x="168" y="131"/>
                                  <a:pt x="168" y="131"/>
                                  <a:pt x="168" y="131"/>
                                </a:cubicBezTo>
                                <a:cubicBezTo>
                                  <a:pt x="187" y="118"/>
                                  <a:pt x="187" y="118"/>
                                  <a:pt x="187" y="118"/>
                                </a:cubicBezTo>
                                <a:cubicBezTo>
                                  <a:pt x="183" y="130"/>
                                  <a:pt x="178" y="142"/>
                                  <a:pt x="170" y="153"/>
                                </a:cubicBezTo>
                                <a:close/>
                                <a:moveTo>
                                  <a:pt x="187" y="111"/>
                                </a:moveTo>
                                <a:cubicBezTo>
                                  <a:pt x="165" y="127"/>
                                  <a:pt x="165" y="127"/>
                                  <a:pt x="165" y="127"/>
                                </a:cubicBezTo>
                                <a:cubicBezTo>
                                  <a:pt x="134" y="112"/>
                                  <a:pt x="134" y="112"/>
                                  <a:pt x="134" y="112"/>
                                </a:cubicBezTo>
                                <a:cubicBezTo>
                                  <a:pt x="131" y="78"/>
                                  <a:pt x="131" y="78"/>
                                  <a:pt x="131" y="78"/>
                                </a:cubicBezTo>
                                <a:cubicBezTo>
                                  <a:pt x="131" y="78"/>
                                  <a:pt x="131" y="78"/>
                                  <a:pt x="131" y="78"/>
                                </a:cubicBezTo>
                                <a:cubicBezTo>
                                  <a:pt x="159" y="58"/>
                                  <a:pt x="159" y="58"/>
                                  <a:pt x="159" y="58"/>
                                </a:cubicBezTo>
                                <a:cubicBezTo>
                                  <a:pt x="159" y="58"/>
                                  <a:pt x="159" y="58"/>
                                  <a:pt x="159" y="58"/>
                                </a:cubicBezTo>
                                <a:cubicBezTo>
                                  <a:pt x="184" y="70"/>
                                  <a:pt x="184" y="70"/>
                                  <a:pt x="184" y="70"/>
                                </a:cubicBezTo>
                                <a:cubicBezTo>
                                  <a:pt x="188" y="83"/>
                                  <a:pt x="189" y="97"/>
                                  <a:pt x="187" y="111"/>
                                </a:cubicBezTo>
                                <a:close/>
                                <a:moveTo>
                                  <a:pt x="181" y="63"/>
                                </a:moveTo>
                                <a:cubicBezTo>
                                  <a:pt x="161" y="54"/>
                                  <a:pt x="161" y="54"/>
                                  <a:pt x="161" y="54"/>
                                </a:cubicBezTo>
                                <a:cubicBezTo>
                                  <a:pt x="159" y="32"/>
                                  <a:pt x="159" y="32"/>
                                  <a:pt x="159" y="32"/>
                                </a:cubicBezTo>
                                <a:cubicBezTo>
                                  <a:pt x="164" y="36"/>
                                  <a:pt x="168" y="41"/>
                                  <a:pt x="172" y="47"/>
                                </a:cubicBezTo>
                                <a:cubicBezTo>
                                  <a:pt x="176" y="52"/>
                                  <a:pt x="179" y="58"/>
                                  <a:pt x="181" y="6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77" name="Freeform 5677"/>
                        <wps:cNvSpPr>
                          <a:spLocks noEditPoints="1"/>
                        </wps:cNvSpPr>
                        <wps:spPr bwMode="auto">
                          <a:xfrm>
                            <a:off x="7867651" y="7575551"/>
                            <a:ext cx="784225" cy="863600"/>
                          </a:xfrm>
                          <a:custGeom>
                            <a:avLst/>
                            <a:gdLst>
                              <a:gd name="T0" fmla="*/ 99 w 209"/>
                              <a:gd name="T1" fmla="*/ 1 h 230"/>
                              <a:gd name="T2" fmla="*/ 98 w 209"/>
                              <a:gd name="T3" fmla="*/ 1 h 230"/>
                              <a:gd name="T4" fmla="*/ 1 w 209"/>
                              <a:gd name="T5" fmla="*/ 69 h 230"/>
                              <a:gd name="T6" fmla="*/ 0 w 209"/>
                              <a:gd name="T7" fmla="*/ 71 h 230"/>
                              <a:gd name="T8" fmla="*/ 1 w 209"/>
                              <a:gd name="T9" fmla="*/ 73 h 230"/>
                              <a:gd name="T10" fmla="*/ 19 w 209"/>
                              <a:gd name="T11" fmla="*/ 96 h 230"/>
                              <a:gd name="T12" fmla="*/ 21 w 209"/>
                              <a:gd name="T13" fmla="*/ 95 h 230"/>
                              <a:gd name="T14" fmla="*/ 115 w 209"/>
                              <a:gd name="T15" fmla="*/ 27 h 230"/>
                              <a:gd name="T16" fmla="*/ 117 w 209"/>
                              <a:gd name="T17" fmla="*/ 26 h 230"/>
                              <a:gd name="T18" fmla="*/ 100 w 209"/>
                              <a:gd name="T19" fmla="*/ 2 h 230"/>
                              <a:gd name="T20" fmla="*/ 99 w 209"/>
                              <a:gd name="T21" fmla="*/ 1 h 230"/>
                              <a:gd name="T22" fmla="*/ 113 w 209"/>
                              <a:gd name="T23" fmla="*/ 27 h 230"/>
                              <a:gd name="T24" fmla="*/ 21 w 209"/>
                              <a:gd name="T25" fmla="*/ 93 h 230"/>
                              <a:gd name="T26" fmla="*/ 5 w 209"/>
                              <a:gd name="T27" fmla="*/ 72 h 230"/>
                              <a:gd name="T28" fmla="*/ 98 w 209"/>
                              <a:gd name="T29" fmla="*/ 5 h 230"/>
                              <a:gd name="T30" fmla="*/ 113 w 209"/>
                              <a:gd name="T31" fmla="*/ 27 h 230"/>
                              <a:gd name="T32" fmla="*/ 21 w 209"/>
                              <a:gd name="T33" fmla="*/ 101 h 230"/>
                              <a:gd name="T34" fmla="*/ 28 w 209"/>
                              <a:gd name="T35" fmla="*/ 113 h 230"/>
                              <a:gd name="T36" fmla="*/ 28 w 209"/>
                              <a:gd name="T37" fmla="*/ 113 h 230"/>
                              <a:gd name="T38" fmla="*/ 45 w 209"/>
                              <a:gd name="T39" fmla="*/ 126 h 230"/>
                              <a:gd name="T40" fmla="*/ 46 w 209"/>
                              <a:gd name="T41" fmla="*/ 127 h 230"/>
                              <a:gd name="T42" fmla="*/ 46 w 209"/>
                              <a:gd name="T43" fmla="*/ 127 h 230"/>
                              <a:gd name="T44" fmla="*/ 46 w 209"/>
                              <a:gd name="T45" fmla="*/ 127 h 230"/>
                              <a:gd name="T46" fmla="*/ 59 w 209"/>
                              <a:gd name="T47" fmla="*/ 143 h 230"/>
                              <a:gd name="T48" fmla="*/ 62 w 209"/>
                              <a:gd name="T49" fmla="*/ 146 h 230"/>
                              <a:gd name="T50" fmla="*/ 66 w 209"/>
                              <a:gd name="T51" fmla="*/ 150 h 230"/>
                              <a:gd name="T52" fmla="*/ 123 w 209"/>
                              <a:gd name="T53" fmla="*/ 219 h 230"/>
                              <a:gd name="T54" fmla="*/ 126 w 209"/>
                              <a:gd name="T55" fmla="*/ 221 h 230"/>
                              <a:gd name="T56" fmla="*/ 131 w 209"/>
                              <a:gd name="T57" fmla="*/ 228 h 230"/>
                              <a:gd name="T58" fmla="*/ 142 w 209"/>
                              <a:gd name="T59" fmla="*/ 229 h 230"/>
                              <a:gd name="T60" fmla="*/ 177 w 209"/>
                              <a:gd name="T61" fmla="*/ 213 h 230"/>
                              <a:gd name="T62" fmla="*/ 180 w 209"/>
                              <a:gd name="T63" fmla="*/ 211 h 230"/>
                              <a:gd name="T64" fmla="*/ 206 w 209"/>
                              <a:gd name="T65" fmla="*/ 174 h 230"/>
                              <a:gd name="T66" fmla="*/ 205 w 209"/>
                              <a:gd name="T67" fmla="*/ 172 h 230"/>
                              <a:gd name="T68" fmla="*/ 203 w 209"/>
                              <a:gd name="T69" fmla="*/ 170 h 230"/>
                              <a:gd name="T70" fmla="*/ 138 w 209"/>
                              <a:gd name="T71" fmla="*/ 61 h 230"/>
                              <a:gd name="T72" fmla="*/ 137 w 209"/>
                              <a:gd name="T73" fmla="*/ 61 h 230"/>
                              <a:gd name="T74" fmla="*/ 130 w 209"/>
                              <a:gd name="T75" fmla="*/ 40 h 230"/>
                              <a:gd name="T76" fmla="*/ 126 w 209"/>
                              <a:gd name="T77" fmla="*/ 35 h 230"/>
                              <a:gd name="T78" fmla="*/ 117 w 209"/>
                              <a:gd name="T79" fmla="*/ 25 h 230"/>
                              <a:gd name="T80" fmla="*/ 18 w 209"/>
                              <a:gd name="T81" fmla="*/ 96 h 230"/>
                              <a:gd name="T82" fmla="*/ 21 w 209"/>
                              <a:gd name="T83" fmla="*/ 101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9" h="230">
                                <a:moveTo>
                                  <a:pt x="99" y="1"/>
                                </a:moveTo>
                                <a:cubicBezTo>
                                  <a:pt x="98" y="0"/>
                                  <a:pt x="98" y="1"/>
                                  <a:pt x="98" y="1"/>
                                </a:cubicBezTo>
                                <a:cubicBezTo>
                                  <a:pt x="1" y="69"/>
                                  <a:pt x="1" y="69"/>
                                  <a:pt x="1" y="69"/>
                                </a:cubicBezTo>
                                <a:cubicBezTo>
                                  <a:pt x="0" y="70"/>
                                  <a:pt x="1" y="70"/>
                                  <a:pt x="0" y="71"/>
                                </a:cubicBezTo>
                                <a:cubicBezTo>
                                  <a:pt x="0" y="71"/>
                                  <a:pt x="0" y="72"/>
                                  <a:pt x="1" y="73"/>
                                </a:cubicBezTo>
                                <a:cubicBezTo>
                                  <a:pt x="1" y="73"/>
                                  <a:pt x="15" y="90"/>
                                  <a:pt x="19" y="96"/>
                                </a:cubicBezTo>
                                <a:cubicBezTo>
                                  <a:pt x="21" y="95"/>
                                  <a:pt x="21" y="95"/>
                                  <a:pt x="21" y="95"/>
                                </a:cubicBezTo>
                                <a:cubicBezTo>
                                  <a:pt x="115" y="27"/>
                                  <a:pt x="115" y="27"/>
                                  <a:pt x="115" y="27"/>
                                </a:cubicBezTo>
                                <a:cubicBezTo>
                                  <a:pt x="117" y="26"/>
                                  <a:pt x="117" y="26"/>
                                  <a:pt x="117" y="26"/>
                                </a:cubicBezTo>
                                <a:cubicBezTo>
                                  <a:pt x="113" y="20"/>
                                  <a:pt x="100" y="2"/>
                                  <a:pt x="100" y="2"/>
                                </a:cubicBezTo>
                                <a:cubicBezTo>
                                  <a:pt x="99" y="1"/>
                                  <a:pt x="99" y="1"/>
                                  <a:pt x="99" y="1"/>
                                </a:cubicBezTo>
                                <a:close/>
                                <a:moveTo>
                                  <a:pt x="113" y="27"/>
                                </a:moveTo>
                                <a:cubicBezTo>
                                  <a:pt x="21" y="93"/>
                                  <a:pt x="21" y="93"/>
                                  <a:pt x="21" y="93"/>
                                </a:cubicBezTo>
                                <a:cubicBezTo>
                                  <a:pt x="17" y="88"/>
                                  <a:pt x="8" y="75"/>
                                  <a:pt x="5" y="72"/>
                                </a:cubicBezTo>
                                <a:cubicBezTo>
                                  <a:pt x="98" y="5"/>
                                  <a:pt x="98" y="5"/>
                                  <a:pt x="98" y="5"/>
                                </a:cubicBezTo>
                                <a:cubicBezTo>
                                  <a:pt x="101" y="10"/>
                                  <a:pt x="109" y="22"/>
                                  <a:pt x="113" y="27"/>
                                </a:cubicBezTo>
                                <a:close/>
                                <a:moveTo>
                                  <a:pt x="21" y="101"/>
                                </a:moveTo>
                                <a:cubicBezTo>
                                  <a:pt x="23" y="104"/>
                                  <a:pt x="24" y="107"/>
                                  <a:pt x="28" y="113"/>
                                </a:cubicBezTo>
                                <a:cubicBezTo>
                                  <a:pt x="28" y="113"/>
                                  <a:pt x="28" y="113"/>
                                  <a:pt x="28" y="113"/>
                                </a:cubicBezTo>
                                <a:cubicBezTo>
                                  <a:pt x="35" y="121"/>
                                  <a:pt x="41" y="120"/>
                                  <a:pt x="45" y="126"/>
                                </a:cubicBezTo>
                                <a:cubicBezTo>
                                  <a:pt x="46" y="127"/>
                                  <a:pt x="46" y="127"/>
                                  <a:pt x="46" y="127"/>
                                </a:cubicBezTo>
                                <a:cubicBezTo>
                                  <a:pt x="46" y="127"/>
                                  <a:pt x="46" y="127"/>
                                  <a:pt x="46" y="127"/>
                                </a:cubicBezTo>
                                <a:cubicBezTo>
                                  <a:pt x="46" y="127"/>
                                  <a:pt x="46" y="127"/>
                                  <a:pt x="46" y="127"/>
                                </a:cubicBezTo>
                                <a:cubicBezTo>
                                  <a:pt x="46" y="128"/>
                                  <a:pt x="52" y="134"/>
                                  <a:pt x="59" y="143"/>
                                </a:cubicBezTo>
                                <a:cubicBezTo>
                                  <a:pt x="60" y="144"/>
                                  <a:pt x="61" y="145"/>
                                  <a:pt x="62" y="146"/>
                                </a:cubicBezTo>
                                <a:cubicBezTo>
                                  <a:pt x="63" y="148"/>
                                  <a:pt x="64" y="149"/>
                                  <a:pt x="66" y="150"/>
                                </a:cubicBezTo>
                                <a:cubicBezTo>
                                  <a:pt x="84" y="173"/>
                                  <a:pt x="110" y="204"/>
                                  <a:pt x="123" y="219"/>
                                </a:cubicBezTo>
                                <a:cubicBezTo>
                                  <a:pt x="124" y="220"/>
                                  <a:pt x="125" y="220"/>
                                  <a:pt x="126" y="221"/>
                                </a:cubicBezTo>
                                <a:cubicBezTo>
                                  <a:pt x="129" y="226"/>
                                  <a:pt x="131" y="228"/>
                                  <a:pt x="131" y="228"/>
                                </a:cubicBezTo>
                                <a:cubicBezTo>
                                  <a:pt x="133" y="230"/>
                                  <a:pt x="137" y="230"/>
                                  <a:pt x="142" y="229"/>
                                </a:cubicBezTo>
                                <a:cubicBezTo>
                                  <a:pt x="151" y="228"/>
                                  <a:pt x="164" y="223"/>
                                  <a:pt x="177" y="213"/>
                                </a:cubicBezTo>
                                <a:cubicBezTo>
                                  <a:pt x="178" y="212"/>
                                  <a:pt x="179" y="211"/>
                                  <a:pt x="180" y="211"/>
                                </a:cubicBezTo>
                                <a:cubicBezTo>
                                  <a:pt x="199" y="196"/>
                                  <a:pt x="209" y="181"/>
                                  <a:pt x="206" y="174"/>
                                </a:cubicBezTo>
                                <a:cubicBezTo>
                                  <a:pt x="206" y="174"/>
                                  <a:pt x="205" y="173"/>
                                  <a:pt x="205" y="172"/>
                                </a:cubicBezTo>
                                <a:cubicBezTo>
                                  <a:pt x="204" y="171"/>
                                  <a:pt x="204" y="171"/>
                                  <a:pt x="203" y="170"/>
                                </a:cubicBezTo>
                                <a:cubicBezTo>
                                  <a:pt x="192" y="152"/>
                                  <a:pt x="144" y="72"/>
                                  <a:pt x="138" y="61"/>
                                </a:cubicBezTo>
                                <a:cubicBezTo>
                                  <a:pt x="137" y="61"/>
                                  <a:pt x="137" y="61"/>
                                  <a:pt x="137" y="61"/>
                                </a:cubicBezTo>
                                <a:cubicBezTo>
                                  <a:pt x="133" y="54"/>
                                  <a:pt x="135" y="49"/>
                                  <a:pt x="130" y="40"/>
                                </a:cubicBezTo>
                                <a:cubicBezTo>
                                  <a:pt x="128" y="38"/>
                                  <a:pt x="127" y="36"/>
                                  <a:pt x="126" y="35"/>
                                </a:cubicBezTo>
                                <a:cubicBezTo>
                                  <a:pt x="123" y="31"/>
                                  <a:pt x="120" y="30"/>
                                  <a:pt x="117" y="25"/>
                                </a:cubicBezTo>
                                <a:cubicBezTo>
                                  <a:pt x="18" y="96"/>
                                  <a:pt x="18" y="96"/>
                                  <a:pt x="18" y="96"/>
                                </a:cubicBezTo>
                                <a:cubicBezTo>
                                  <a:pt x="20" y="98"/>
                                  <a:pt x="21" y="99"/>
                                  <a:pt x="21" y="101"/>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78" name="Freeform 5678"/>
                        <wps:cNvSpPr>
                          <a:spLocks noEditPoints="1"/>
                        </wps:cNvSpPr>
                        <wps:spPr bwMode="auto">
                          <a:xfrm>
                            <a:off x="47625" y="7677151"/>
                            <a:ext cx="709613" cy="731838"/>
                          </a:xfrm>
                          <a:custGeom>
                            <a:avLst/>
                            <a:gdLst>
                              <a:gd name="T0" fmla="*/ 117 w 189"/>
                              <a:gd name="T1" fmla="*/ 6 h 195"/>
                              <a:gd name="T2" fmla="*/ 46 w 189"/>
                              <a:gd name="T3" fmla="*/ 17 h 195"/>
                              <a:gd name="T4" fmla="*/ 36 w 189"/>
                              <a:gd name="T5" fmla="*/ 24 h 195"/>
                              <a:gd name="T6" fmla="*/ 1 w 189"/>
                              <a:gd name="T7" fmla="*/ 87 h 195"/>
                              <a:gd name="T8" fmla="*/ 17 w 189"/>
                              <a:gd name="T9" fmla="*/ 152 h 195"/>
                              <a:gd name="T10" fmla="*/ 72 w 189"/>
                              <a:gd name="T11" fmla="*/ 189 h 195"/>
                              <a:gd name="T12" fmla="*/ 144 w 189"/>
                              <a:gd name="T13" fmla="*/ 178 h 195"/>
                              <a:gd name="T14" fmla="*/ 154 w 189"/>
                              <a:gd name="T15" fmla="*/ 171 h 195"/>
                              <a:gd name="T16" fmla="*/ 189 w 189"/>
                              <a:gd name="T17" fmla="*/ 108 h 195"/>
                              <a:gd name="T18" fmla="*/ 172 w 189"/>
                              <a:gd name="T19" fmla="*/ 44 h 195"/>
                              <a:gd name="T20" fmla="*/ 124 w 189"/>
                              <a:gd name="T21" fmla="*/ 18 h 195"/>
                              <a:gd name="T22" fmla="*/ 135 w 189"/>
                              <a:gd name="T23" fmla="*/ 64 h 195"/>
                              <a:gd name="T24" fmla="*/ 124 w 189"/>
                              <a:gd name="T25" fmla="*/ 18 h 195"/>
                              <a:gd name="T26" fmla="*/ 105 w 189"/>
                              <a:gd name="T27" fmla="*/ 34 h 195"/>
                              <a:gd name="T28" fmla="*/ 115 w 189"/>
                              <a:gd name="T29" fmla="*/ 15 h 195"/>
                              <a:gd name="T30" fmla="*/ 99 w 189"/>
                              <a:gd name="T31" fmla="*/ 42 h 195"/>
                              <a:gd name="T32" fmla="*/ 52 w 189"/>
                              <a:gd name="T33" fmla="*/ 28 h 195"/>
                              <a:gd name="T34" fmla="*/ 82 w 189"/>
                              <a:gd name="T35" fmla="*/ 71 h 195"/>
                              <a:gd name="T36" fmla="*/ 127 w 189"/>
                              <a:gd name="T37" fmla="*/ 69 h 195"/>
                              <a:gd name="T38" fmla="*/ 82 w 189"/>
                              <a:gd name="T39" fmla="*/ 71 h 195"/>
                              <a:gd name="T40" fmla="*/ 101 w 189"/>
                              <a:gd name="T41" fmla="*/ 98 h 195"/>
                              <a:gd name="T42" fmla="*/ 146 w 189"/>
                              <a:gd name="T43" fmla="*/ 103 h 195"/>
                              <a:gd name="T44" fmla="*/ 101 w 189"/>
                              <a:gd name="T45" fmla="*/ 98 h 195"/>
                              <a:gd name="T46" fmla="*/ 44 w 189"/>
                              <a:gd name="T47" fmla="*/ 33 h 195"/>
                              <a:gd name="T48" fmla="*/ 41 w 189"/>
                              <a:gd name="T49" fmla="*/ 83 h 195"/>
                              <a:gd name="T50" fmla="*/ 57 w 189"/>
                              <a:gd name="T51" fmla="*/ 118 h 195"/>
                              <a:gd name="T52" fmla="*/ 74 w 189"/>
                              <a:gd name="T53" fmla="*/ 77 h 195"/>
                              <a:gd name="T54" fmla="*/ 57 w 189"/>
                              <a:gd name="T55" fmla="*/ 118 h 195"/>
                              <a:gd name="T56" fmla="*/ 94 w 189"/>
                              <a:gd name="T57" fmla="*/ 104 h 195"/>
                              <a:gd name="T58" fmla="*/ 83 w 189"/>
                              <a:gd name="T59" fmla="*/ 147 h 195"/>
                              <a:gd name="T60" fmla="*/ 94 w 189"/>
                              <a:gd name="T61" fmla="*/ 104 h 195"/>
                              <a:gd name="T62" fmla="*/ 31 w 189"/>
                              <a:gd name="T63" fmla="*/ 41 h 195"/>
                              <a:gd name="T64" fmla="*/ 10 w 189"/>
                              <a:gd name="T65" fmla="*/ 88 h 195"/>
                              <a:gd name="T66" fmla="*/ 10 w 189"/>
                              <a:gd name="T67" fmla="*/ 97 h 195"/>
                              <a:gd name="T68" fmla="*/ 49 w 189"/>
                              <a:gd name="T69" fmla="*/ 124 h 195"/>
                              <a:gd name="T70" fmla="*/ 10 w 189"/>
                              <a:gd name="T71" fmla="*/ 97 h 195"/>
                              <a:gd name="T72" fmla="*/ 28 w 189"/>
                              <a:gd name="T73" fmla="*/ 150 h 195"/>
                              <a:gd name="T74" fmla="*/ 77 w 189"/>
                              <a:gd name="T75" fmla="*/ 155 h 195"/>
                              <a:gd name="T76" fmla="*/ 75 w 189"/>
                              <a:gd name="T77" fmla="*/ 180 h 195"/>
                              <a:gd name="T78" fmla="*/ 126 w 189"/>
                              <a:gd name="T79" fmla="*/ 177 h 195"/>
                              <a:gd name="T80" fmla="*/ 91 w 189"/>
                              <a:gd name="T81" fmla="*/ 153 h 195"/>
                              <a:gd name="T82" fmla="*/ 138 w 189"/>
                              <a:gd name="T83" fmla="*/ 167 h 195"/>
                              <a:gd name="T84" fmla="*/ 145 w 189"/>
                              <a:gd name="T85" fmla="*/ 161 h 195"/>
                              <a:gd name="T86" fmla="*/ 148 w 189"/>
                              <a:gd name="T87" fmla="*/ 112 h 195"/>
                              <a:gd name="T88" fmla="*/ 159 w 189"/>
                              <a:gd name="T89" fmla="*/ 154 h 195"/>
                              <a:gd name="T90" fmla="*/ 179 w 189"/>
                              <a:gd name="T91" fmla="*/ 107 h 195"/>
                              <a:gd name="T92" fmla="*/ 180 w 189"/>
                              <a:gd name="T93" fmla="*/ 98 h 195"/>
                              <a:gd name="T94" fmla="*/ 140 w 189"/>
                              <a:gd name="T95" fmla="*/ 71 h 195"/>
                              <a:gd name="T96" fmla="*/ 180 w 189"/>
                              <a:gd name="T97" fmla="*/ 98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89" h="195">
                                <a:moveTo>
                                  <a:pt x="126" y="8"/>
                                </a:moveTo>
                                <a:cubicBezTo>
                                  <a:pt x="123" y="7"/>
                                  <a:pt x="120" y="6"/>
                                  <a:pt x="117" y="6"/>
                                </a:cubicBezTo>
                                <a:cubicBezTo>
                                  <a:pt x="95" y="0"/>
                                  <a:pt x="71" y="3"/>
                                  <a:pt x="49" y="14"/>
                                </a:cubicBezTo>
                                <a:cubicBezTo>
                                  <a:pt x="48" y="15"/>
                                  <a:pt x="47" y="16"/>
                                  <a:pt x="46" y="17"/>
                                </a:cubicBezTo>
                                <a:cubicBezTo>
                                  <a:pt x="44" y="18"/>
                                  <a:pt x="42" y="19"/>
                                  <a:pt x="41" y="20"/>
                                </a:cubicBezTo>
                                <a:cubicBezTo>
                                  <a:pt x="39" y="21"/>
                                  <a:pt x="37" y="23"/>
                                  <a:pt x="36" y="24"/>
                                </a:cubicBezTo>
                                <a:cubicBezTo>
                                  <a:pt x="34" y="25"/>
                                  <a:pt x="33" y="26"/>
                                  <a:pt x="32" y="26"/>
                                </a:cubicBezTo>
                                <a:cubicBezTo>
                                  <a:pt x="14" y="42"/>
                                  <a:pt x="3" y="64"/>
                                  <a:pt x="1" y="87"/>
                                </a:cubicBezTo>
                                <a:cubicBezTo>
                                  <a:pt x="0" y="90"/>
                                  <a:pt x="0" y="93"/>
                                  <a:pt x="0" y="97"/>
                                </a:cubicBezTo>
                                <a:cubicBezTo>
                                  <a:pt x="0" y="116"/>
                                  <a:pt x="6" y="135"/>
                                  <a:pt x="17" y="152"/>
                                </a:cubicBezTo>
                                <a:cubicBezTo>
                                  <a:pt x="29" y="168"/>
                                  <a:pt x="45" y="180"/>
                                  <a:pt x="63" y="186"/>
                                </a:cubicBezTo>
                                <a:cubicBezTo>
                                  <a:pt x="66" y="188"/>
                                  <a:pt x="69" y="189"/>
                                  <a:pt x="72" y="189"/>
                                </a:cubicBezTo>
                                <a:cubicBezTo>
                                  <a:pt x="95" y="195"/>
                                  <a:pt x="119" y="192"/>
                                  <a:pt x="140" y="181"/>
                                </a:cubicBezTo>
                                <a:cubicBezTo>
                                  <a:pt x="141" y="180"/>
                                  <a:pt x="142" y="179"/>
                                  <a:pt x="144" y="178"/>
                                </a:cubicBezTo>
                                <a:cubicBezTo>
                                  <a:pt x="145" y="177"/>
                                  <a:pt x="147" y="176"/>
                                  <a:pt x="149" y="175"/>
                                </a:cubicBezTo>
                                <a:cubicBezTo>
                                  <a:pt x="151" y="174"/>
                                  <a:pt x="152" y="173"/>
                                  <a:pt x="154" y="171"/>
                                </a:cubicBezTo>
                                <a:cubicBezTo>
                                  <a:pt x="155" y="170"/>
                                  <a:pt x="156" y="169"/>
                                  <a:pt x="157" y="169"/>
                                </a:cubicBezTo>
                                <a:cubicBezTo>
                                  <a:pt x="176" y="153"/>
                                  <a:pt x="186" y="131"/>
                                  <a:pt x="189" y="108"/>
                                </a:cubicBezTo>
                                <a:cubicBezTo>
                                  <a:pt x="189" y="105"/>
                                  <a:pt x="189" y="101"/>
                                  <a:pt x="189" y="98"/>
                                </a:cubicBezTo>
                                <a:cubicBezTo>
                                  <a:pt x="189" y="79"/>
                                  <a:pt x="184" y="60"/>
                                  <a:pt x="172" y="44"/>
                                </a:cubicBezTo>
                                <a:cubicBezTo>
                                  <a:pt x="160" y="27"/>
                                  <a:pt x="144" y="15"/>
                                  <a:pt x="126" y="8"/>
                                </a:cubicBezTo>
                                <a:close/>
                                <a:moveTo>
                                  <a:pt x="124" y="18"/>
                                </a:moveTo>
                                <a:cubicBezTo>
                                  <a:pt x="138" y="23"/>
                                  <a:pt x="151" y="32"/>
                                  <a:pt x="162" y="45"/>
                                </a:cubicBezTo>
                                <a:cubicBezTo>
                                  <a:pt x="135" y="64"/>
                                  <a:pt x="135" y="64"/>
                                  <a:pt x="135" y="64"/>
                                </a:cubicBezTo>
                                <a:cubicBezTo>
                                  <a:pt x="128" y="55"/>
                                  <a:pt x="121" y="47"/>
                                  <a:pt x="112" y="40"/>
                                </a:cubicBezTo>
                                <a:cubicBezTo>
                                  <a:pt x="117" y="33"/>
                                  <a:pt x="121" y="25"/>
                                  <a:pt x="124" y="18"/>
                                </a:cubicBezTo>
                                <a:close/>
                                <a:moveTo>
                                  <a:pt x="115" y="15"/>
                                </a:moveTo>
                                <a:cubicBezTo>
                                  <a:pt x="112" y="21"/>
                                  <a:pt x="109" y="28"/>
                                  <a:pt x="105" y="34"/>
                                </a:cubicBezTo>
                                <a:cubicBezTo>
                                  <a:pt x="91" y="25"/>
                                  <a:pt x="77" y="20"/>
                                  <a:pt x="64" y="18"/>
                                </a:cubicBezTo>
                                <a:cubicBezTo>
                                  <a:pt x="80" y="12"/>
                                  <a:pt x="98" y="11"/>
                                  <a:pt x="115" y="15"/>
                                </a:cubicBezTo>
                                <a:close/>
                                <a:moveTo>
                                  <a:pt x="52" y="28"/>
                                </a:moveTo>
                                <a:cubicBezTo>
                                  <a:pt x="66" y="25"/>
                                  <a:pt x="83" y="31"/>
                                  <a:pt x="99" y="42"/>
                                </a:cubicBezTo>
                                <a:cubicBezTo>
                                  <a:pt x="93" y="49"/>
                                  <a:pt x="86" y="57"/>
                                  <a:pt x="77" y="63"/>
                                </a:cubicBezTo>
                                <a:cubicBezTo>
                                  <a:pt x="52" y="28"/>
                                  <a:pt x="52" y="28"/>
                                  <a:pt x="52" y="28"/>
                                </a:cubicBezTo>
                                <a:cubicBezTo>
                                  <a:pt x="52" y="28"/>
                                  <a:pt x="52" y="28"/>
                                  <a:pt x="52" y="28"/>
                                </a:cubicBezTo>
                                <a:close/>
                                <a:moveTo>
                                  <a:pt x="82" y="71"/>
                                </a:moveTo>
                                <a:cubicBezTo>
                                  <a:pt x="92" y="64"/>
                                  <a:pt x="100" y="56"/>
                                  <a:pt x="107" y="48"/>
                                </a:cubicBezTo>
                                <a:cubicBezTo>
                                  <a:pt x="114" y="54"/>
                                  <a:pt x="121" y="61"/>
                                  <a:pt x="127" y="69"/>
                                </a:cubicBezTo>
                                <a:cubicBezTo>
                                  <a:pt x="96" y="91"/>
                                  <a:pt x="96" y="91"/>
                                  <a:pt x="96" y="91"/>
                                </a:cubicBezTo>
                                <a:cubicBezTo>
                                  <a:pt x="82" y="71"/>
                                  <a:pt x="82" y="71"/>
                                  <a:pt x="82" y="71"/>
                                </a:cubicBezTo>
                                <a:cubicBezTo>
                                  <a:pt x="82" y="71"/>
                                  <a:pt x="82" y="71"/>
                                  <a:pt x="82" y="71"/>
                                </a:cubicBezTo>
                                <a:close/>
                                <a:moveTo>
                                  <a:pt x="101" y="98"/>
                                </a:moveTo>
                                <a:cubicBezTo>
                                  <a:pt x="133" y="77"/>
                                  <a:pt x="133" y="77"/>
                                  <a:pt x="133" y="77"/>
                                </a:cubicBezTo>
                                <a:cubicBezTo>
                                  <a:pt x="138" y="85"/>
                                  <a:pt x="143" y="95"/>
                                  <a:pt x="146" y="103"/>
                                </a:cubicBezTo>
                                <a:cubicBezTo>
                                  <a:pt x="135" y="107"/>
                                  <a:pt x="125" y="112"/>
                                  <a:pt x="115" y="118"/>
                                </a:cubicBezTo>
                                <a:cubicBezTo>
                                  <a:pt x="101" y="98"/>
                                  <a:pt x="101" y="98"/>
                                  <a:pt x="101" y="98"/>
                                </a:cubicBezTo>
                                <a:cubicBezTo>
                                  <a:pt x="101" y="98"/>
                                  <a:pt x="101" y="98"/>
                                  <a:pt x="101" y="98"/>
                                </a:cubicBezTo>
                                <a:close/>
                                <a:moveTo>
                                  <a:pt x="44" y="33"/>
                                </a:moveTo>
                                <a:cubicBezTo>
                                  <a:pt x="69" y="69"/>
                                  <a:pt x="69" y="69"/>
                                  <a:pt x="69" y="69"/>
                                </a:cubicBezTo>
                                <a:cubicBezTo>
                                  <a:pt x="60" y="75"/>
                                  <a:pt x="50" y="79"/>
                                  <a:pt x="41" y="83"/>
                                </a:cubicBezTo>
                                <a:cubicBezTo>
                                  <a:pt x="36" y="64"/>
                                  <a:pt x="37" y="46"/>
                                  <a:pt x="44" y="33"/>
                                </a:cubicBezTo>
                                <a:close/>
                                <a:moveTo>
                                  <a:pt x="57" y="118"/>
                                </a:moveTo>
                                <a:cubicBezTo>
                                  <a:pt x="51" y="109"/>
                                  <a:pt x="47" y="100"/>
                                  <a:pt x="44" y="92"/>
                                </a:cubicBezTo>
                                <a:cubicBezTo>
                                  <a:pt x="54" y="88"/>
                                  <a:pt x="65" y="83"/>
                                  <a:pt x="74" y="77"/>
                                </a:cubicBezTo>
                                <a:cubicBezTo>
                                  <a:pt x="88" y="96"/>
                                  <a:pt x="88" y="96"/>
                                  <a:pt x="88" y="96"/>
                                </a:cubicBezTo>
                                <a:cubicBezTo>
                                  <a:pt x="57" y="118"/>
                                  <a:pt x="57" y="118"/>
                                  <a:pt x="57" y="118"/>
                                </a:cubicBezTo>
                                <a:cubicBezTo>
                                  <a:pt x="57" y="118"/>
                                  <a:pt x="57" y="118"/>
                                  <a:pt x="57" y="118"/>
                                </a:cubicBezTo>
                                <a:close/>
                                <a:moveTo>
                                  <a:pt x="94" y="104"/>
                                </a:moveTo>
                                <a:cubicBezTo>
                                  <a:pt x="107" y="124"/>
                                  <a:pt x="107" y="124"/>
                                  <a:pt x="107" y="124"/>
                                </a:cubicBezTo>
                                <a:cubicBezTo>
                                  <a:pt x="98" y="131"/>
                                  <a:pt x="90" y="139"/>
                                  <a:pt x="83" y="147"/>
                                </a:cubicBezTo>
                                <a:cubicBezTo>
                                  <a:pt x="76" y="142"/>
                                  <a:pt x="69" y="134"/>
                                  <a:pt x="62" y="126"/>
                                </a:cubicBezTo>
                                <a:cubicBezTo>
                                  <a:pt x="94" y="104"/>
                                  <a:pt x="94" y="104"/>
                                  <a:pt x="94" y="104"/>
                                </a:cubicBezTo>
                                <a:cubicBezTo>
                                  <a:pt x="94" y="104"/>
                                  <a:pt x="94" y="104"/>
                                  <a:pt x="94" y="104"/>
                                </a:cubicBezTo>
                                <a:close/>
                                <a:moveTo>
                                  <a:pt x="31" y="41"/>
                                </a:moveTo>
                                <a:cubicBezTo>
                                  <a:pt x="28" y="54"/>
                                  <a:pt x="28" y="69"/>
                                  <a:pt x="32" y="85"/>
                                </a:cubicBezTo>
                                <a:cubicBezTo>
                                  <a:pt x="25" y="87"/>
                                  <a:pt x="17" y="88"/>
                                  <a:pt x="10" y="88"/>
                                </a:cubicBezTo>
                                <a:cubicBezTo>
                                  <a:pt x="12" y="71"/>
                                  <a:pt x="19" y="55"/>
                                  <a:pt x="31" y="41"/>
                                </a:cubicBezTo>
                                <a:close/>
                                <a:moveTo>
                                  <a:pt x="10" y="97"/>
                                </a:moveTo>
                                <a:cubicBezTo>
                                  <a:pt x="18" y="97"/>
                                  <a:pt x="26" y="97"/>
                                  <a:pt x="35" y="95"/>
                                </a:cubicBezTo>
                                <a:cubicBezTo>
                                  <a:pt x="38" y="104"/>
                                  <a:pt x="43" y="114"/>
                                  <a:pt x="49" y="124"/>
                                </a:cubicBezTo>
                                <a:cubicBezTo>
                                  <a:pt x="22" y="143"/>
                                  <a:pt x="22" y="143"/>
                                  <a:pt x="22" y="143"/>
                                </a:cubicBezTo>
                                <a:cubicBezTo>
                                  <a:pt x="14" y="128"/>
                                  <a:pt x="10" y="113"/>
                                  <a:pt x="10" y="97"/>
                                </a:cubicBezTo>
                                <a:close/>
                                <a:moveTo>
                                  <a:pt x="66" y="177"/>
                                </a:moveTo>
                                <a:cubicBezTo>
                                  <a:pt x="51" y="172"/>
                                  <a:pt x="38" y="163"/>
                                  <a:pt x="28" y="150"/>
                                </a:cubicBezTo>
                                <a:cubicBezTo>
                                  <a:pt x="55" y="131"/>
                                  <a:pt x="55" y="131"/>
                                  <a:pt x="55" y="131"/>
                                </a:cubicBezTo>
                                <a:cubicBezTo>
                                  <a:pt x="62" y="141"/>
                                  <a:pt x="69" y="148"/>
                                  <a:pt x="77" y="155"/>
                                </a:cubicBezTo>
                                <a:cubicBezTo>
                                  <a:pt x="72" y="163"/>
                                  <a:pt x="68" y="170"/>
                                  <a:pt x="66" y="177"/>
                                </a:cubicBezTo>
                                <a:close/>
                                <a:moveTo>
                                  <a:pt x="75" y="180"/>
                                </a:moveTo>
                                <a:cubicBezTo>
                                  <a:pt x="77" y="174"/>
                                  <a:pt x="81" y="167"/>
                                  <a:pt x="85" y="161"/>
                                </a:cubicBezTo>
                                <a:cubicBezTo>
                                  <a:pt x="98" y="170"/>
                                  <a:pt x="113" y="175"/>
                                  <a:pt x="126" y="177"/>
                                </a:cubicBezTo>
                                <a:cubicBezTo>
                                  <a:pt x="109" y="183"/>
                                  <a:pt x="92" y="184"/>
                                  <a:pt x="75" y="180"/>
                                </a:cubicBezTo>
                                <a:close/>
                                <a:moveTo>
                                  <a:pt x="91" y="153"/>
                                </a:moveTo>
                                <a:cubicBezTo>
                                  <a:pt x="97" y="146"/>
                                  <a:pt x="104" y="138"/>
                                  <a:pt x="113" y="132"/>
                                </a:cubicBezTo>
                                <a:cubicBezTo>
                                  <a:pt x="138" y="167"/>
                                  <a:pt x="138" y="167"/>
                                  <a:pt x="138" y="167"/>
                                </a:cubicBezTo>
                                <a:cubicBezTo>
                                  <a:pt x="123" y="169"/>
                                  <a:pt x="106" y="164"/>
                                  <a:pt x="91" y="153"/>
                                </a:cubicBezTo>
                                <a:close/>
                                <a:moveTo>
                                  <a:pt x="145" y="161"/>
                                </a:moveTo>
                                <a:cubicBezTo>
                                  <a:pt x="121" y="126"/>
                                  <a:pt x="121" y="126"/>
                                  <a:pt x="121" y="126"/>
                                </a:cubicBezTo>
                                <a:cubicBezTo>
                                  <a:pt x="130" y="120"/>
                                  <a:pt x="139" y="116"/>
                                  <a:pt x="148" y="112"/>
                                </a:cubicBezTo>
                                <a:cubicBezTo>
                                  <a:pt x="154" y="131"/>
                                  <a:pt x="153" y="149"/>
                                  <a:pt x="145" y="161"/>
                                </a:cubicBezTo>
                                <a:close/>
                                <a:moveTo>
                                  <a:pt x="159" y="154"/>
                                </a:moveTo>
                                <a:cubicBezTo>
                                  <a:pt x="162" y="141"/>
                                  <a:pt x="162" y="125"/>
                                  <a:pt x="158" y="110"/>
                                </a:cubicBezTo>
                                <a:cubicBezTo>
                                  <a:pt x="165" y="108"/>
                                  <a:pt x="172" y="107"/>
                                  <a:pt x="179" y="107"/>
                                </a:cubicBezTo>
                                <a:cubicBezTo>
                                  <a:pt x="177" y="124"/>
                                  <a:pt x="170" y="140"/>
                                  <a:pt x="159" y="154"/>
                                </a:cubicBezTo>
                                <a:close/>
                                <a:moveTo>
                                  <a:pt x="180" y="98"/>
                                </a:moveTo>
                                <a:cubicBezTo>
                                  <a:pt x="172" y="98"/>
                                  <a:pt x="163" y="99"/>
                                  <a:pt x="155" y="101"/>
                                </a:cubicBezTo>
                                <a:cubicBezTo>
                                  <a:pt x="151" y="91"/>
                                  <a:pt x="147" y="81"/>
                                  <a:pt x="140" y="71"/>
                                </a:cubicBezTo>
                                <a:cubicBezTo>
                                  <a:pt x="167" y="53"/>
                                  <a:pt x="167" y="53"/>
                                  <a:pt x="167" y="53"/>
                                </a:cubicBezTo>
                                <a:cubicBezTo>
                                  <a:pt x="176" y="67"/>
                                  <a:pt x="180" y="82"/>
                                  <a:pt x="180" y="9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79" name="Freeform 5679"/>
                        <wps:cNvSpPr>
                          <a:spLocks noEditPoints="1"/>
                        </wps:cNvSpPr>
                        <wps:spPr bwMode="auto">
                          <a:xfrm>
                            <a:off x="1120775" y="7651751"/>
                            <a:ext cx="723900" cy="844550"/>
                          </a:xfrm>
                          <a:custGeom>
                            <a:avLst/>
                            <a:gdLst>
                              <a:gd name="T0" fmla="*/ 350 w 456"/>
                              <a:gd name="T1" fmla="*/ 108 h 532"/>
                              <a:gd name="T2" fmla="*/ 246 w 456"/>
                              <a:gd name="T3" fmla="*/ 89 h 532"/>
                              <a:gd name="T4" fmla="*/ 185 w 456"/>
                              <a:gd name="T5" fmla="*/ 0 h 532"/>
                              <a:gd name="T6" fmla="*/ 135 w 456"/>
                              <a:gd name="T7" fmla="*/ 35 h 532"/>
                              <a:gd name="T8" fmla="*/ 163 w 456"/>
                              <a:gd name="T9" fmla="*/ 75 h 532"/>
                              <a:gd name="T10" fmla="*/ 55 w 456"/>
                              <a:gd name="T11" fmla="*/ 56 h 532"/>
                              <a:gd name="T12" fmla="*/ 0 w 456"/>
                              <a:gd name="T13" fmla="*/ 354 h 532"/>
                              <a:gd name="T14" fmla="*/ 40 w 456"/>
                              <a:gd name="T15" fmla="*/ 326 h 532"/>
                              <a:gd name="T16" fmla="*/ 185 w 456"/>
                              <a:gd name="T17" fmla="*/ 532 h 532"/>
                              <a:gd name="T18" fmla="*/ 237 w 456"/>
                              <a:gd name="T19" fmla="*/ 496 h 532"/>
                              <a:gd name="T20" fmla="*/ 152 w 456"/>
                              <a:gd name="T21" fmla="*/ 373 h 532"/>
                              <a:gd name="T22" fmla="*/ 225 w 456"/>
                              <a:gd name="T23" fmla="*/ 324 h 532"/>
                              <a:gd name="T24" fmla="*/ 310 w 456"/>
                              <a:gd name="T25" fmla="*/ 444 h 532"/>
                              <a:gd name="T26" fmla="*/ 456 w 456"/>
                              <a:gd name="T27" fmla="*/ 342 h 532"/>
                              <a:gd name="T28" fmla="*/ 312 w 456"/>
                              <a:gd name="T29" fmla="*/ 137 h 532"/>
                              <a:gd name="T30" fmla="*/ 350 w 456"/>
                              <a:gd name="T31" fmla="*/ 108 h 532"/>
                              <a:gd name="T32" fmla="*/ 350 w 456"/>
                              <a:gd name="T33" fmla="*/ 108 h 532"/>
                              <a:gd name="T34" fmla="*/ 350 w 456"/>
                              <a:gd name="T35" fmla="*/ 108 h 532"/>
                              <a:gd name="T36" fmla="*/ 350 w 456"/>
                              <a:gd name="T37" fmla="*/ 108 h 532"/>
                              <a:gd name="T38" fmla="*/ 312 w 456"/>
                              <a:gd name="T39" fmla="*/ 227 h 532"/>
                              <a:gd name="T40" fmla="*/ 253 w 456"/>
                              <a:gd name="T41" fmla="*/ 269 h 532"/>
                              <a:gd name="T42" fmla="*/ 211 w 456"/>
                              <a:gd name="T43" fmla="*/ 208 h 532"/>
                              <a:gd name="T44" fmla="*/ 270 w 456"/>
                              <a:gd name="T45" fmla="*/ 167 h 532"/>
                              <a:gd name="T46" fmla="*/ 312 w 456"/>
                              <a:gd name="T47" fmla="*/ 227 h 532"/>
                              <a:gd name="T48" fmla="*/ 312 w 456"/>
                              <a:gd name="T49" fmla="*/ 227 h 532"/>
                              <a:gd name="T50" fmla="*/ 312 w 456"/>
                              <a:gd name="T51" fmla="*/ 227 h 532"/>
                              <a:gd name="T52" fmla="*/ 312 w 456"/>
                              <a:gd name="T53" fmla="*/ 227 h 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56" h="532">
                                <a:moveTo>
                                  <a:pt x="350" y="108"/>
                                </a:moveTo>
                                <a:lnTo>
                                  <a:pt x="246" y="89"/>
                                </a:lnTo>
                                <a:lnTo>
                                  <a:pt x="185" y="0"/>
                                </a:lnTo>
                                <a:lnTo>
                                  <a:pt x="135" y="35"/>
                                </a:lnTo>
                                <a:lnTo>
                                  <a:pt x="163" y="75"/>
                                </a:lnTo>
                                <a:lnTo>
                                  <a:pt x="55" y="56"/>
                                </a:lnTo>
                                <a:lnTo>
                                  <a:pt x="0" y="354"/>
                                </a:lnTo>
                                <a:lnTo>
                                  <a:pt x="40" y="326"/>
                                </a:lnTo>
                                <a:lnTo>
                                  <a:pt x="185" y="532"/>
                                </a:lnTo>
                                <a:lnTo>
                                  <a:pt x="237" y="496"/>
                                </a:lnTo>
                                <a:lnTo>
                                  <a:pt x="152" y="373"/>
                                </a:lnTo>
                                <a:lnTo>
                                  <a:pt x="225" y="324"/>
                                </a:lnTo>
                                <a:lnTo>
                                  <a:pt x="310" y="444"/>
                                </a:lnTo>
                                <a:lnTo>
                                  <a:pt x="456" y="342"/>
                                </a:lnTo>
                                <a:lnTo>
                                  <a:pt x="312" y="137"/>
                                </a:lnTo>
                                <a:lnTo>
                                  <a:pt x="350" y="108"/>
                                </a:lnTo>
                                <a:lnTo>
                                  <a:pt x="350" y="108"/>
                                </a:lnTo>
                                <a:lnTo>
                                  <a:pt x="350" y="108"/>
                                </a:lnTo>
                                <a:lnTo>
                                  <a:pt x="350" y="108"/>
                                </a:lnTo>
                                <a:close/>
                                <a:moveTo>
                                  <a:pt x="312" y="227"/>
                                </a:moveTo>
                                <a:lnTo>
                                  <a:pt x="253" y="269"/>
                                </a:lnTo>
                                <a:lnTo>
                                  <a:pt x="211" y="208"/>
                                </a:lnTo>
                                <a:lnTo>
                                  <a:pt x="270" y="167"/>
                                </a:lnTo>
                                <a:lnTo>
                                  <a:pt x="312" y="227"/>
                                </a:lnTo>
                                <a:lnTo>
                                  <a:pt x="312" y="227"/>
                                </a:lnTo>
                                <a:lnTo>
                                  <a:pt x="312" y="227"/>
                                </a:lnTo>
                                <a:lnTo>
                                  <a:pt x="312" y="227"/>
                                </a:ln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80" name="Freeform 5680"/>
                        <wps:cNvSpPr>
                          <a:spLocks noEditPoints="1"/>
                        </wps:cNvSpPr>
                        <wps:spPr bwMode="auto">
                          <a:xfrm>
                            <a:off x="2157413" y="8859838"/>
                            <a:ext cx="1169988" cy="839788"/>
                          </a:xfrm>
                          <a:custGeom>
                            <a:avLst/>
                            <a:gdLst>
                              <a:gd name="T0" fmla="*/ 612 w 737"/>
                              <a:gd name="T1" fmla="*/ 0 h 529"/>
                              <a:gd name="T2" fmla="*/ 326 w 737"/>
                              <a:gd name="T3" fmla="*/ 2 h 529"/>
                              <a:gd name="T4" fmla="*/ 193 w 737"/>
                              <a:gd name="T5" fmla="*/ 97 h 529"/>
                              <a:gd name="T6" fmla="*/ 113 w 737"/>
                              <a:gd name="T7" fmla="*/ 350 h 529"/>
                              <a:gd name="T8" fmla="*/ 628 w 737"/>
                              <a:gd name="T9" fmla="*/ 255 h 529"/>
                              <a:gd name="T10" fmla="*/ 621 w 737"/>
                              <a:gd name="T11" fmla="*/ 137 h 529"/>
                              <a:gd name="T12" fmla="*/ 737 w 737"/>
                              <a:gd name="T13" fmla="*/ 180 h 529"/>
                              <a:gd name="T14" fmla="*/ 737 w 737"/>
                              <a:gd name="T15" fmla="*/ 180 h 529"/>
                              <a:gd name="T16" fmla="*/ 222 w 737"/>
                              <a:gd name="T17" fmla="*/ 343 h 529"/>
                              <a:gd name="T18" fmla="*/ 156 w 737"/>
                              <a:gd name="T19" fmla="*/ 364 h 529"/>
                              <a:gd name="T20" fmla="*/ 222 w 737"/>
                              <a:gd name="T21" fmla="*/ 343 h 529"/>
                              <a:gd name="T22" fmla="*/ 222 w 737"/>
                              <a:gd name="T23" fmla="*/ 343 h 529"/>
                              <a:gd name="T24" fmla="*/ 243 w 737"/>
                              <a:gd name="T25" fmla="*/ 371 h 529"/>
                              <a:gd name="T26" fmla="*/ 177 w 737"/>
                              <a:gd name="T27" fmla="*/ 392 h 529"/>
                              <a:gd name="T28" fmla="*/ 243 w 737"/>
                              <a:gd name="T29" fmla="*/ 371 h 529"/>
                              <a:gd name="T30" fmla="*/ 243 w 737"/>
                              <a:gd name="T31" fmla="*/ 371 h 529"/>
                              <a:gd name="T32" fmla="*/ 290 w 737"/>
                              <a:gd name="T33" fmla="*/ 295 h 529"/>
                              <a:gd name="T34" fmla="*/ 224 w 737"/>
                              <a:gd name="T35" fmla="*/ 317 h 529"/>
                              <a:gd name="T36" fmla="*/ 290 w 737"/>
                              <a:gd name="T37" fmla="*/ 295 h 529"/>
                              <a:gd name="T38" fmla="*/ 290 w 737"/>
                              <a:gd name="T39" fmla="*/ 295 h 529"/>
                              <a:gd name="T40" fmla="*/ 309 w 737"/>
                              <a:gd name="T41" fmla="*/ 324 h 529"/>
                              <a:gd name="T42" fmla="*/ 243 w 737"/>
                              <a:gd name="T43" fmla="*/ 345 h 529"/>
                              <a:gd name="T44" fmla="*/ 309 w 737"/>
                              <a:gd name="T45" fmla="*/ 324 h 529"/>
                              <a:gd name="T46" fmla="*/ 309 w 737"/>
                              <a:gd name="T47" fmla="*/ 324 h 529"/>
                              <a:gd name="T48" fmla="*/ 357 w 737"/>
                              <a:gd name="T49" fmla="*/ 248 h 529"/>
                              <a:gd name="T50" fmla="*/ 290 w 737"/>
                              <a:gd name="T51" fmla="*/ 269 h 529"/>
                              <a:gd name="T52" fmla="*/ 357 w 737"/>
                              <a:gd name="T53" fmla="*/ 248 h 529"/>
                              <a:gd name="T54" fmla="*/ 357 w 737"/>
                              <a:gd name="T55" fmla="*/ 248 h 529"/>
                              <a:gd name="T56" fmla="*/ 378 w 737"/>
                              <a:gd name="T57" fmla="*/ 276 h 529"/>
                              <a:gd name="T58" fmla="*/ 312 w 737"/>
                              <a:gd name="T59" fmla="*/ 298 h 529"/>
                              <a:gd name="T60" fmla="*/ 378 w 737"/>
                              <a:gd name="T61" fmla="*/ 276 h 529"/>
                              <a:gd name="T62" fmla="*/ 378 w 737"/>
                              <a:gd name="T63" fmla="*/ 276 h 529"/>
                              <a:gd name="T64" fmla="*/ 210 w 737"/>
                              <a:gd name="T65" fmla="*/ 272 h 529"/>
                              <a:gd name="T66" fmla="*/ 137 w 737"/>
                              <a:gd name="T67" fmla="*/ 57 h 529"/>
                              <a:gd name="T68" fmla="*/ 106 w 737"/>
                              <a:gd name="T69" fmla="*/ 78 h 529"/>
                              <a:gd name="T70" fmla="*/ 210 w 737"/>
                              <a:gd name="T71" fmla="*/ 272 h 529"/>
                              <a:gd name="T72" fmla="*/ 210 w 737"/>
                              <a:gd name="T73" fmla="*/ 272 h 529"/>
                              <a:gd name="T74" fmla="*/ 141 w 737"/>
                              <a:gd name="T75" fmla="*/ 319 h 529"/>
                              <a:gd name="T76" fmla="*/ 49 w 737"/>
                              <a:gd name="T77" fmla="*/ 73 h 529"/>
                              <a:gd name="T78" fmla="*/ 16 w 737"/>
                              <a:gd name="T79" fmla="*/ 94 h 529"/>
                              <a:gd name="T80" fmla="*/ 141 w 737"/>
                              <a:gd name="T81" fmla="*/ 319 h 529"/>
                              <a:gd name="T82" fmla="*/ 141 w 737"/>
                              <a:gd name="T83" fmla="*/ 319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37" h="529">
                                <a:moveTo>
                                  <a:pt x="737" y="180"/>
                                </a:moveTo>
                                <a:lnTo>
                                  <a:pt x="612" y="0"/>
                                </a:lnTo>
                                <a:lnTo>
                                  <a:pt x="612" y="0"/>
                                </a:lnTo>
                                <a:lnTo>
                                  <a:pt x="326" y="2"/>
                                </a:lnTo>
                                <a:lnTo>
                                  <a:pt x="392" y="97"/>
                                </a:lnTo>
                                <a:lnTo>
                                  <a:pt x="193" y="97"/>
                                </a:lnTo>
                                <a:lnTo>
                                  <a:pt x="286" y="229"/>
                                </a:lnTo>
                                <a:lnTo>
                                  <a:pt x="113" y="350"/>
                                </a:lnTo>
                                <a:lnTo>
                                  <a:pt x="238" y="529"/>
                                </a:lnTo>
                                <a:lnTo>
                                  <a:pt x="628" y="255"/>
                                </a:lnTo>
                                <a:lnTo>
                                  <a:pt x="569" y="172"/>
                                </a:lnTo>
                                <a:lnTo>
                                  <a:pt x="621" y="137"/>
                                </a:lnTo>
                                <a:lnTo>
                                  <a:pt x="678" y="220"/>
                                </a:lnTo>
                                <a:lnTo>
                                  <a:pt x="737" y="180"/>
                                </a:lnTo>
                                <a:lnTo>
                                  <a:pt x="737" y="180"/>
                                </a:lnTo>
                                <a:lnTo>
                                  <a:pt x="737" y="180"/>
                                </a:lnTo>
                                <a:lnTo>
                                  <a:pt x="737" y="180"/>
                                </a:lnTo>
                                <a:close/>
                                <a:moveTo>
                                  <a:pt x="222" y="343"/>
                                </a:moveTo>
                                <a:lnTo>
                                  <a:pt x="167" y="380"/>
                                </a:lnTo>
                                <a:lnTo>
                                  <a:pt x="156" y="364"/>
                                </a:lnTo>
                                <a:lnTo>
                                  <a:pt x="210" y="326"/>
                                </a:lnTo>
                                <a:lnTo>
                                  <a:pt x="222" y="343"/>
                                </a:lnTo>
                                <a:lnTo>
                                  <a:pt x="222" y="343"/>
                                </a:lnTo>
                                <a:lnTo>
                                  <a:pt x="222" y="343"/>
                                </a:lnTo>
                                <a:lnTo>
                                  <a:pt x="222" y="343"/>
                                </a:lnTo>
                                <a:close/>
                                <a:moveTo>
                                  <a:pt x="243" y="371"/>
                                </a:moveTo>
                                <a:lnTo>
                                  <a:pt x="189" y="409"/>
                                </a:lnTo>
                                <a:lnTo>
                                  <a:pt x="177" y="392"/>
                                </a:lnTo>
                                <a:lnTo>
                                  <a:pt x="231" y="354"/>
                                </a:lnTo>
                                <a:lnTo>
                                  <a:pt x="243" y="371"/>
                                </a:lnTo>
                                <a:lnTo>
                                  <a:pt x="243" y="371"/>
                                </a:lnTo>
                                <a:lnTo>
                                  <a:pt x="243" y="371"/>
                                </a:lnTo>
                                <a:lnTo>
                                  <a:pt x="243" y="371"/>
                                </a:lnTo>
                                <a:close/>
                                <a:moveTo>
                                  <a:pt x="290" y="295"/>
                                </a:moveTo>
                                <a:lnTo>
                                  <a:pt x="236" y="333"/>
                                </a:lnTo>
                                <a:lnTo>
                                  <a:pt x="224" y="317"/>
                                </a:lnTo>
                                <a:lnTo>
                                  <a:pt x="279" y="279"/>
                                </a:lnTo>
                                <a:lnTo>
                                  <a:pt x="290" y="295"/>
                                </a:lnTo>
                                <a:lnTo>
                                  <a:pt x="290" y="295"/>
                                </a:lnTo>
                                <a:lnTo>
                                  <a:pt x="290" y="295"/>
                                </a:lnTo>
                                <a:lnTo>
                                  <a:pt x="290" y="295"/>
                                </a:lnTo>
                                <a:close/>
                                <a:moveTo>
                                  <a:pt x="309" y="324"/>
                                </a:moveTo>
                                <a:lnTo>
                                  <a:pt x="255" y="362"/>
                                </a:lnTo>
                                <a:lnTo>
                                  <a:pt x="243" y="345"/>
                                </a:lnTo>
                                <a:lnTo>
                                  <a:pt x="297" y="307"/>
                                </a:lnTo>
                                <a:lnTo>
                                  <a:pt x="309" y="324"/>
                                </a:lnTo>
                                <a:lnTo>
                                  <a:pt x="309" y="324"/>
                                </a:lnTo>
                                <a:lnTo>
                                  <a:pt x="309" y="324"/>
                                </a:lnTo>
                                <a:lnTo>
                                  <a:pt x="309" y="324"/>
                                </a:lnTo>
                                <a:close/>
                                <a:moveTo>
                                  <a:pt x="357" y="248"/>
                                </a:moveTo>
                                <a:lnTo>
                                  <a:pt x="302" y="286"/>
                                </a:lnTo>
                                <a:lnTo>
                                  <a:pt x="290" y="269"/>
                                </a:lnTo>
                                <a:lnTo>
                                  <a:pt x="345" y="232"/>
                                </a:lnTo>
                                <a:lnTo>
                                  <a:pt x="357" y="248"/>
                                </a:lnTo>
                                <a:lnTo>
                                  <a:pt x="357" y="248"/>
                                </a:lnTo>
                                <a:lnTo>
                                  <a:pt x="357" y="248"/>
                                </a:lnTo>
                                <a:lnTo>
                                  <a:pt x="357" y="248"/>
                                </a:lnTo>
                                <a:close/>
                                <a:moveTo>
                                  <a:pt x="378" y="276"/>
                                </a:moveTo>
                                <a:lnTo>
                                  <a:pt x="323" y="314"/>
                                </a:lnTo>
                                <a:lnTo>
                                  <a:pt x="312" y="298"/>
                                </a:lnTo>
                                <a:lnTo>
                                  <a:pt x="366" y="260"/>
                                </a:lnTo>
                                <a:lnTo>
                                  <a:pt x="378" y="276"/>
                                </a:lnTo>
                                <a:lnTo>
                                  <a:pt x="378" y="276"/>
                                </a:lnTo>
                                <a:lnTo>
                                  <a:pt x="378" y="276"/>
                                </a:lnTo>
                                <a:lnTo>
                                  <a:pt x="378" y="276"/>
                                </a:lnTo>
                                <a:close/>
                                <a:moveTo>
                                  <a:pt x="210" y="272"/>
                                </a:moveTo>
                                <a:lnTo>
                                  <a:pt x="267" y="232"/>
                                </a:lnTo>
                                <a:lnTo>
                                  <a:pt x="137" y="57"/>
                                </a:lnTo>
                                <a:lnTo>
                                  <a:pt x="120" y="68"/>
                                </a:lnTo>
                                <a:lnTo>
                                  <a:pt x="106" y="78"/>
                                </a:lnTo>
                                <a:lnTo>
                                  <a:pt x="89" y="90"/>
                                </a:lnTo>
                                <a:lnTo>
                                  <a:pt x="210" y="272"/>
                                </a:lnTo>
                                <a:lnTo>
                                  <a:pt x="210" y="272"/>
                                </a:lnTo>
                                <a:lnTo>
                                  <a:pt x="210" y="272"/>
                                </a:lnTo>
                                <a:lnTo>
                                  <a:pt x="210" y="272"/>
                                </a:lnTo>
                                <a:close/>
                                <a:moveTo>
                                  <a:pt x="141" y="319"/>
                                </a:moveTo>
                                <a:lnTo>
                                  <a:pt x="198" y="279"/>
                                </a:lnTo>
                                <a:lnTo>
                                  <a:pt x="49" y="73"/>
                                </a:lnTo>
                                <a:lnTo>
                                  <a:pt x="30" y="85"/>
                                </a:lnTo>
                                <a:lnTo>
                                  <a:pt x="16" y="94"/>
                                </a:lnTo>
                                <a:lnTo>
                                  <a:pt x="0" y="106"/>
                                </a:lnTo>
                                <a:lnTo>
                                  <a:pt x="141" y="319"/>
                                </a:lnTo>
                                <a:lnTo>
                                  <a:pt x="141" y="319"/>
                                </a:lnTo>
                                <a:lnTo>
                                  <a:pt x="141" y="319"/>
                                </a:lnTo>
                                <a:lnTo>
                                  <a:pt x="141" y="319"/>
                                </a:ln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81" name="Freeform 5681"/>
                        <wps:cNvSpPr>
                          <a:spLocks noEditPoints="1"/>
                        </wps:cNvSpPr>
                        <wps:spPr bwMode="auto">
                          <a:xfrm>
                            <a:off x="2735263" y="7624763"/>
                            <a:ext cx="801688" cy="781050"/>
                          </a:xfrm>
                          <a:custGeom>
                            <a:avLst/>
                            <a:gdLst>
                              <a:gd name="T0" fmla="*/ 198 w 214"/>
                              <a:gd name="T1" fmla="*/ 174 h 208"/>
                              <a:gd name="T2" fmla="*/ 155 w 214"/>
                              <a:gd name="T3" fmla="*/ 108 h 208"/>
                              <a:gd name="T4" fmla="*/ 118 w 214"/>
                              <a:gd name="T5" fmla="*/ 27 h 208"/>
                              <a:gd name="T6" fmla="*/ 150 w 214"/>
                              <a:gd name="T7" fmla="*/ 110 h 208"/>
                              <a:gd name="T8" fmla="*/ 184 w 214"/>
                              <a:gd name="T9" fmla="*/ 181 h 208"/>
                              <a:gd name="T10" fmla="*/ 135 w 214"/>
                              <a:gd name="T11" fmla="*/ 157 h 208"/>
                              <a:gd name="T12" fmla="*/ 107 w 214"/>
                              <a:gd name="T13" fmla="*/ 60 h 208"/>
                              <a:gd name="T14" fmla="*/ 107 w 214"/>
                              <a:gd name="T15" fmla="*/ 0 h 208"/>
                              <a:gd name="T16" fmla="*/ 156 w 214"/>
                              <a:gd name="T17" fmla="*/ 48 h 208"/>
                              <a:gd name="T18" fmla="*/ 210 w 214"/>
                              <a:gd name="T19" fmla="*/ 135 h 208"/>
                              <a:gd name="T20" fmla="*/ 198 w 214"/>
                              <a:gd name="T21" fmla="*/ 174 h 208"/>
                              <a:gd name="T22" fmla="*/ 133 w 214"/>
                              <a:gd name="T23" fmla="*/ 176 h 208"/>
                              <a:gd name="T24" fmla="*/ 100 w 214"/>
                              <a:gd name="T25" fmla="*/ 186 h 208"/>
                              <a:gd name="T26" fmla="*/ 128 w 214"/>
                              <a:gd name="T27" fmla="*/ 169 h 208"/>
                              <a:gd name="T28" fmla="*/ 118 w 214"/>
                              <a:gd name="T29" fmla="*/ 160 h 208"/>
                              <a:gd name="T30" fmla="*/ 114 w 214"/>
                              <a:gd name="T31" fmla="*/ 156 h 208"/>
                              <a:gd name="T32" fmla="*/ 114 w 214"/>
                              <a:gd name="T33" fmla="*/ 156 h 208"/>
                              <a:gd name="T34" fmla="*/ 96 w 214"/>
                              <a:gd name="T35" fmla="*/ 124 h 208"/>
                              <a:gd name="T36" fmla="*/ 87 w 214"/>
                              <a:gd name="T37" fmla="*/ 118 h 208"/>
                              <a:gd name="T38" fmla="*/ 30 w 214"/>
                              <a:gd name="T39" fmla="*/ 85 h 208"/>
                              <a:gd name="T40" fmla="*/ 91 w 214"/>
                              <a:gd name="T41" fmla="*/ 110 h 208"/>
                              <a:gd name="T42" fmla="*/ 93 w 214"/>
                              <a:gd name="T43" fmla="*/ 111 h 208"/>
                              <a:gd name="T44" fmla="*/ 89 w 214"/>
                              <a:gd name="T45" fmla="*/ 80 h 208"/>
                              <a:gd name="T46" fmla="*/ 0 w 214"/>
                              <a:gd name="T47" fmla="*/ 79 h 208"/>
                              <a:gd name="T48" fmla="*/ 100 w 214"/>
                              <a:gd name="T49" fmla="*/ 159 h 208"/>
                              <a:gd name="T50" fmla="*/ 80 w 214"/>
                              <a:gd name="T51" fmla="*/ 194 h 208"/>
                              <a:gd name="T52" fmla="*/ 138 w 214"/>
                              <a:gd name="T53" fmla="*/ 199 h 208"/>
                              <a:gd name="T54" fmla="*/ 154 w 214"/>
                              <a:gd name="T55" fmla="*/ 185 h 208"/>
                              <a:gd name="T56" fmla="*/ 135 w 214"/>
                              <a:gd name="T57" fmla="*/ 174 h 208"/>
                              <a:gd name="T58" fmla="*/ 133 w 214"/>
                              <a:gd name="T59" fmla="*/ 176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4" h="208">
                                <a:moveTo>
                                  <a:pt x="198" y="174"/>
                                </a:moveTo>
                                <a:cubicBezTo>
                                  <a:pt x="197" y="177"/>
                                  <a:pt x="173" y="142"/>
                                  <a:pt x="155" y="108"/>
                                </a:cubicBezTo>
                                <a:cubicBezTo>
                                  <a:pt x="134" y="68"/>
                                  <a:pt x="118" y="27"/>
                                  <a:pt x="118" y="27"/>
                                </a:cubicBezTo>
                                <a:cubicBezTo>
                                  <a:pt x="118" y="27"/>
                                  <a:pt x="132" y="68"/>
                                  <a:pt x="150" y="110"/>
                                </a:cubicBezTo>
                                <a:cubicBezTo>
                                  <a:pt x="165" y="145"/>
                                  <a:pt x="186" y="182"/>
                                  <a:pt x="184" y="181"/>
                                </a:cubicBezTo>
                                <a:cubicBezTo>
                                  <a:pt x="175" y="178"/>
                                  <a:pt x="156" y="173"/>
                                  <a:pt x="135" y="157"/>
                                </a:cubicBezTo>
                                <a:cubicBezTo>
                                  <a:pt x="104" y="134"/>
                                  <a:pt x="100" y="88"/>
                                  <a:pt x="107" y="60"/>
                                </a:cubicBezTo>
                                <a:cubicBezTo>
                                  <a:pt x="113" y="32"/>
                                  <a:pt x="107" y="0"/>
                                  <a:pt x="107" y="0"/>
                                </a:cubicBezTo>
                                <a:cubicBezTo>
                                  <a:pt x="107" y="0"/>
                                  <a:pt x="131" y="33"/>
                                  <a:pt x="156" y="48"/>
                                </a:cubicBezTo>
                                <a:cubicBezTo>
                                  <a:pt x="182" y="63"/>
                                  <a:pt x="214" y="100"/>
                                  <a:pt x="210" y="135"/>
                                </a:cubicBezTo>
                                <a:cubicBezTo>
                                  <a:pt x="207" y="154"/>
                                  <a:pt x="203" y="167"/>
                                  <a:pt x="198" y="174"/>
                                </a:cubicBezTo>
                                <a:moveTo>
                                  <a:pt x="133" y="176"/>
                                </a:moveTo>
                                <a:cubicBezTo>
                                  <a:pt x="118" y="182"/>
                                  <a:pt x="100" y="186"/>
                                  <a:pt x="100" y="186"/>
                                </a:cubicBezTo>
                                <a:cubicBezTo>
                                  <a:pt x="100" y="186"/>
                                  <a:pt x="113" y="176"/>
                                  <a:pt x="128" y="169"/>
                                </a:cubicBezTo>
                                <a:cubicBezTo>
                                  <a:pt x="124" y="166"/>
                                  <a:pt x="120" y="163"/>
                                  <a:pt x="118" y="160"/>
                                </a:cubicBezTo>
                                <a:cubicBezTo>
                                  <a:pt x="116" y="159"/>
                                  <a:pt x="115" y="157"/>
                                  <a:pt x="114" y="156"/>
                                </a:cubicBezTo>
                                <a:cubicBezTo>
                                  <a:pt x="114" y="156"/>
                                  <a:pt x="114" y="156"/>
                                  <a:pt x="114" y="156"/>
                                </a:cubicBezTo>
                                <a:cubicBezTo>
                                  <a:pt x="106" y="146"/>
                                  <a:pt x="100" y="135"/>
                                  <a:pt x="96" y="124"/>
                                </a:cubicBezTo>
                                <a:cubicBezTo>
                                  <a:pt x="94" y="122"/>
                                  <a:pt x="90" y="120"/>
                                  <a:pt x="87" y="118"/>
                                </a:cubicBezTo>
                                <a:cubicBezTo>
                                  <a:pt x="64" y="102"/>
                                  <a:pt x="31" y="85"/>
                                  <a:pt x="30" y="85"/>
                                </a:cubicBezTo>
                                <a:cubicBezTo>
                                  <a:pt x="31" y="85"/>
                                  <a:pt x="66" y="93"/>
                                  <a:pt x="91" y="110"/>
                                </a:cubicBezTo>
                                <a:cubicBezTo>
                                  <a:pt x="92" y="111"/>
                                  <a:pt x="92" y="111"/>
                                  <a:pt x="93" y="111"/>
                                </a:cubicBezTo>
                                <a:cubicBezTo>
                                  <a:pt x="90" y="100"/>
                                  <a:pt x="89" y="90"/>
                                  <a:pt x="89" y="80"/>
                                </a:cubicBezTo>
                                <a:cubicBezTo>
                                  <a:pt x="60" y="69"/>
                                  <a:pt x="23" y="74"/>
                                  <a:pt x="0" y="79"/>
                                </a:cubicBezTo>
                                <a:cubicBezTo>
                                  <a:pt x="45" y="99"/>
                                  <a:pt x="46" y="155"/>
                                  <a:pt x="100" y="159"/>
                                </a:cubicBezTo>
                                <a:cubicBezTo>
                                  <a:pt x="87" y="173"/>
                                  <a:pt x="80" y="194"/>
                                  <a:pt x="80" y="194"/>
                                </a:cubicBezTo>
                                <a:cubicBezTo>
                                  <a:pt x="80" y="194"/>
                                  <a:pt x="117" y="208"/>
                                  <a:pt x="138" y="199"/>
                                </a:cubicBezTo>
                                <a:cubicBezTo>
                                  <a:pt x="146" y="196"/>
                                  <a:pt x="151" y="190"/>
                                  <a:pt x="154" y="185"/>
                                </a:cubicBezTo>
                                <a:cubicBezTo>
                                  <a:pt x="148" y="182"/>
                                  <a:pt x="142" y="179"/>
                                  <a:pt x="135" y="174"/>
                                </a:cubicBezTo>
                                <a:cubicBezTo>
                                  <a:pt x="135" y="175"/>
                                  <a:pt x="134" y="175"/>
                                  <a:pt x="133" y="176"/>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82" name="Freeform 5682"/>
                        <wps:cNvSpPr>
                          <a:spLocks noEditPoints="1"/>
                        </wps:cNvSpPr>
                        <wps:spPr bwMode="auto">
                          <a:xfrm>
                            <a:off x="3736975" y="7542213"/>
                            <a:ext cx="1073150" cy="1006475"/>
                          </a:xfrm>
                          <a:custGeom>
                            <a:avLst/>
                            <a:gdLst>
                              <a:gd name="T0" fmla="*/ 9 w 286"/>
                              <a:gd name="T1" fmla="*/ 124 h 268"/>
                              <a:gd name="T2" fmla="*/ 180 w 286"/>
                              <a:gd name="T3" fmla="*/ 4 h 268"/>
                              <a:gd name="T4" fmla="*/ 156 w 286"/>
                              <a:gd name="T5" fmla="*/ 137 h 268"/>
                              <a:gd name="T6" fmla="*/ 152 w 286"/>
                              <a:gd name="T7" fmla="*/ 145 h 268"/>
                              <a:gd name="T8" fmla="*/ 142 w 286"/>
                              <a:gd name="T9" fmla="*/ 147 h 268"/>
                              <a:gd name="T10" fmla="*/ 9 w 286"/>
                              <a:gd name="T11" fmla="*/ 124 h 268"/>
                              <a:gd name="T12" fmla="*/ 173 w 286"/>
                              <a:gd name="T13" fmla="*/ 113 h 268"/>
                              <a:gd name="T14" fmla="*/ 169 w 286"/>
                              <a:gd name="T15" fmla="*/ 140 h 268"/>
                              <a:gd name="T16" fmla="*/ 159 w 286"/>
                              <a:gd name="T17" fmla="*/ 155 h 268"/>
                              <a:gd name="T18" fmla="*/ 141 w 286"/>
                              <a:gd name="T19" fmla="*/ 159 h 268"/>
                              <a:gd name="T20" fmla="*/ 114 w 286"/>
                              <a:gd name="T21" fmla="*/ 154 h 268"/>
                              <a:gd name="T22" fmla="*/ 94 w 286"/>
                              <a:gd name="T23" fmla="*/ 266 h 268"/>
                              <a:gd name="T24" fmla="*/ 94 w 286"/>
                              <a:gd name="T25" fmla="*/ 267 h 268"/>
                              <a:gd name="T26" fmla="*/ 103 w 286"/>
                              <a:gd name="T27" fmla="*/ 266 h 268"/>
                              <a:gd name="T28" fmla="*/ 281 w 286"/>
                              <a:gd name="T29" fmla="*/ 141 h 268"/>
                              <a:gd name="T30" fmla="*/ 286 w 286"/>
                              <a:gd name="T31" fmla="*/ 133 h 268"/>
                              <a:gd name="T32" fmla="*/ 284 w 286"/>
                              <a:gd name="T33" fmla="*/ 132 h 268"/>
                              <a:gd name="T34" fmla="*/ 173 w 286"/>
                              <a:gd name="T35" fmla="*/ 113 h 268"/>
                              <a:gd name="T36" fmla="*/ 3 w 286"/>
                              <a:gd name="T37" fmla="*/ 135 h 268"/>
                              <a:gd name="T38" fmla="*/ 0 w 286"/>
                              <a:gd name="T39" fmla="*/ 134 h 268"/>
                              <a:gd name="T40" fmla="*/ 2 w 286"/>
                              <a:gd name="T41" fmla="*/ 144 h 268"/>
                              <a:gd name="T42" fmla="*/ 83 w 286"/>
                              <a:gd name="T43" fmla="*/ 259 h 268"/>
                              <a:gd name="T44" fmla="*/ 102 w 286"/>
                              <a:gd name="T45" fmla="*/ 152 h 268"/>
                              <a:gd name="T46" fmla="*/ 3 w 286"/>
                              <a:gd name="T47" fmla="*/ 135 h 268"/>
                              <a:gd name="T48" fmla="*/ 193 w 286"/>
                              <a:gd name="T49" fmla="*/ 2 h 268"/>
                              <a:gd name="T50" fmla="*/ 175 w 286"/>
                              <a:gd name="T51" fmla="*/ 101 h 268"/>
                              <a:gd name="T52" fmla="*/ 282 w 286"/>
                              <a:gd name="T53" fmla="*/ 120 h 268"/>
                              <a:gd name="T54" fmla="*/ 201 w 286"/>
                              <a:gd name="T55" fmla="*/ 4 h 268"/>
                              <a:gd name="T56" fmla="*/ 193 w 286"/>
                              <a:gd name="T57" fmla="*/ 0 h 268"/>
                              <a:gd name="T58" fmla="*/ 193 w 286"/>
                              <a:gd name="T59" fmla="*/ 2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86" h="268">
                                <a:moveTo>
                                  <a:pt x="9" y="124"/>
                                </a:moveTo>
                                <a:cubicBezTo>
                                  <a:pt x="180" y="4"/>
                                  <a:pt x="180" y="4"/>
                                  <a:pt x="180" y="4"/>
                                </a:cubicBezTo>
                                <a:cubicBezTo>
                                  <a:pt x="156" y="137"/>
                                  <a:pt x="156" y="137"/>
                                  <a:pt x="156" y="137"/>
                                </a:cubicBezTo>
                                <a:cubicBezTo>
                                  <a:pt x="156" y="141"/>
                                  <a:pt x="154" y="143"/>
                                  <a:pt x="152" y="145"/>
                                </a:cubicBezTo>
                                <a:cubicBezTo>
                                  <a:pt x="149" y="147"/>
                                  <a:pt x="145" y="148"/>
                                  <a:pt x="142" y="147"/>
                                </a:cubicBezTo>
                                <a:cubicBezTo>
                                  <a:pt x="9" y="124"/>
                                  <a:pt x="9" y="124"/>
                                  <a:pt x="9" y="124"/>
                                </a:cubicBezTo>
                                <a:close/>
                                <a:moveTo>
                                  <a:pt x="173" y="113"/>
                                </a:moveTo>
                                <a:cubicBezTo>
                                  <a:pt x="169" y="140"/>
                                  <a:pt x="169" y="140"/>
                                  <a:pt x="169" y="140"/>
                                </a:cubicBezTo>
                                <a:cubicBezTo>
                                  <a:pt x="168" y="146"/>
                                  <a:pt x="164" y="151"/>
                                  <a:pt x="159" y="155"/>
                                </a:cubicBezTo>
                                <a:cubicBezTo>
                                  <a:pt x="153" y="158"/>
                                  <a:pt x="148" y="160"/>
                                  <a:pt x="141" y="159"/>
                                </a:cubicBezTo>
                                <a:cubicBezTo>
                                  <a:pt x="114" y="154"/>
                                  <a:pt x="114" y="154"/>
                                  <a:pt x="114" y="154"/>
                                </a:cubicBezTo>
                                <a:cubicBezTo>
                                  <a:pt x="94" y="266"/>
                                  <a:pt x="94" y="266"/>
                                  <a:pt x="94" y="266"/>
                                </a:cubicBezTo>
                                <a:cubicBezTo>
                                  <a:pt x="94" y="267"/>
                                  <a:pt x="94" y="267"/>
                                  <a:pt x="94" y="267"/>
                                </a:cubicBezTo>
                                <a:cubicBezTo>
                                  <a:pt x="97" y="268"/>
                                  <a:pt x="100" y="268"/>
                                  <a:pt x="103" y="266"/>
                                </a:cubicBezTo>
                                <a:cubicBezTo>
                                  <a:pt x="281" y="141"/>
                                  <a:pt x="281" y="141"/>
                                  <a:pt x="281" y="141"/>
                                </a:cubicBezTo>
                                <a:cubicBezTo>
                                  <a:pt x="284" y="139"/>
                                  <a:pt x="286" y="136"/>
                                  <a:pt x="286" y="133"/>
                                </a:cubicBezTo>
                                <a:cubicBezTo>
                                  <a:pt x="286" y="133"/>
                                  <a:pt x="285" y="132"/>
                                  <a:pt x="284" y="132"/>
                                </a:cubicBezTo>
                                <a:cubicBezTo>
                                  <a:pt x="173" y="113"/>
                                  <a:pt x="173" y="113"/>
                                  <a:pt x="173" y="113"/>
                                </a:cubicBezTo>
                                <a:close/>
                                <a:moveTo>
                                  <a:pt x="3" y="135"/>
                                </a:moveTo>
                                <a:cubicBezTo>
                                  <a:pt x="2" y="134"/>
                                  <a:pt x="1" y="134"/>
                                  <a:pt x="0" y="134"/>
                                </a:cubicBezTo>
                                <a:cubicBezTo>
                                  <a:pt x="0" y="137"/>
                                  <a:pt x="0" y="141"/>
                                  <a:pt x="2" y="144"/>
                                </a:cubicBezTo>
                                <a:cubicBezTo>
                                  <a:pt x="83" y="259"/>
                                  <a:pt x="83" y="259"/>
                                  <a:pt x="83" y="259"/>
                                </a:cubicBezTo>
                                <a:cubicBezTo>
                                  <a:pt x="102" y="152"/>
                                  <a:pt x="102" y="152"/>
                                  <a:pt x="102" y="152"/>
                                </a:cubicBezTo>
                                <a:cubicBezTo>
                                  <a:pt x="3" y="135"/>
                                  <a:pt x="3" y="135"/>
                                  <a:pt x="3" y="135"/>
                                </a:cubicBezTo>
                                <a:close/>
                                <a:moveTo>
                                  <a:pt x="193" y="2"/>
                                </a:moveTo>
                                <a:cubicBezTo>
                                  <a:pt x="175" y="101"/>
                                  <a:pt x="175" y="101"/>
                                  <a:pt x="175" y="101"/>
                                </a:cubicBezTo>
                                <a:cubicBezTo>
                                  <a:pt x="282" y="120"/>
                                  <a:pt x="282" y="120"/>
                                  <a:pt x="282" y="120"/>
                                </a:cubicBezTo>
                                <a:cubicBezTo>
                                  <a:pt x="201" y="4"/>
                                  <a:pt x="201" y="4"/>
                                  <a:pt x="201" y="4"/>
                                </a:cubicBezTo>
                                <a:cubicBezTo>
                                  <a:pt x="199" y="2"/>
                                  <a:pt x="196" y="0"/>
                                  <a:pt x="193" y="0"/>
                                </a:cubicBezTo>
                                <a:cubicBezTo>
                                  <a:pt x="193" y="0"/>
                                  <a:pt x="193" y="1"/>
                                  <a:pt x="193" y="2"/>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83" name="Freeform 5683"/>
                        <wps:cNvSpPr>
                          <a:spLocks noEditPoints="1"/>
                        </wps:cNvSpPr>
                        <wps:spPr bwMode="auto">
                          <a:xfrm>
                            <a:off x="5016500" y="7616826"/>
                            <a:ext cx="682625" cy="800100"/>
                          </a:xfrm>
                          <a:custGeom>
                            <a:avLst/>
                            <a:gdLst>
                              <a:gd name="T0" fmla="*/ 37 w 182"/>
                              <a:gd name="T1" fmla="*/ 129 h 213"/>
                              <a:gd name="T2" fmla="*/ 8 w 182"/>
                              <a:gd name="T3" fmla="*/ 116 h 213"/>
                              <a:gd name="T4" fmla="*/ 7 w 182"/>
                              <a:gd name="T5" fmla="*/ 138 h 213"/>
                              <a:gd name="T6" fmla="*/ 7 w 182"/>
                              <a:gd name="T7" fmla="*/ 138 h 213"/>
                              <a:gd name="T8" fmla="*/ 32 w 182"/>
                              <a:gd name="T9" fmla="*/ 160 h 213"/>
                              <a:gd name="T10" fmla="*/ 49 w 182"/>
                              <a:gd name="T11" fmla="*/ 139 h 213"/>
                              <a:gd name="T12" fmla="*/ 19 w 182"/>
                              <a:gd name="T13" fmla="*/ 149 h 213"/>
                              <a:gd name="T14" fmla="*/ 78 w 182"/>
                              <a:gd name="T15" fmla="*/ 110 h 213"/>
                              <a:gd name="T16" fmla="*/ 89 w 182"/>
                              <a:gd name="T17" fmla="*/ 136 h 213"/>
                              <a:gd name="T18" fmla="*/ 79 w 182"/>
                              <a:gd name="T19" fmla="*/ 111 h 213"/>
                              <a:gd name="T20" fmla="*/ 103 w 182"/>
                              <a:gd name="T21" fmla="*/ 129 h 213"/>
                              <a:gd name="T22" fmla="*/ 61 w 182"/>
                              <a:gd name="T23" fmla="*/ 118 h 213"/>
                              <a:gd name="T24" fmla="*/ 73 w 182"/>
                              <a:gd name="T25" fmla="*/ 142 h 213"/>
                              <a:gd name="T26" fmla="*/ 73 w 182"/>
                              <a:gd name="T27" fmla="*/ 142 h 213"/>
                              <a:gd name="T28" fmla="*/ 68 w 182"/>
                              <a:gd name="T29" fmla="*/ 205 h 213"/>
                              <a:gd name="T30" fmla="*/ 51 w 182"/>
                              <a:gd name="T31" fmla="*/ 175 h 213"/>
                              <a:gd name="T32" fmla="*/ 53 w 182"/>
                              <a:gd name="T33" fmla="*/ 198 h 213"/>
                              <a:gd name="T34" fmla="*/ 53 w 182"/>
                              <a:gd name="T35" fmla="*/ 198 h 213"/>
                              <a:gd name="T36" fmla="*/ 83 w 182"/>
                              <a:gd name="T37" fmla="*/ 212 h 213"/>
                              <a:gd name="T38" fmla="*/ 93 w 182"/>
                              <a:gd name="T39" fmla="*/ 186 h 213"/>
                              <a:gd name="T40" fmla="*/ 69 w 182"/>
                              <a:gd name="T41" fmla="*/ 204 h 213"/>
                              <a:gd name="T42" fmla="*/ 97 w 182"/>
                              <a:gd name="T43" fmla="*/ 141 h 213"/>
                              <a:gd name="T44" fmla="*/ 110 w 182"/>
                              <a:gd name="T45" fmla="*/ 129 h 213"/>
                              <a:gd name="T46" fmla="*/ 110 w 182"/>
                              <a:gd name="T47" fmla="*/ 130 h 213"/>
                              <a:gd name="T48" fmla="*/ 110 w 182"/>
                              <a:gd name="T49" fmla="*/ 130 h 213"/>
                              <a:gd name="T50" fmla="*/ 84 w 182"/>
                              <a:gd name="T51" fmla="*/ 151 h 213"/>
                              <a:gd name="T52" fmla="*/ 97 w 182"/>
                              <a:gd name="T53" fmla="*/ 141 h 213"/>
                              <a:gd name="T54" fmla="*/ 84 w 182"/>
                              <a:gd name="T55" fmla="*/ 151 h 213"/>
                              <a:gd name="T56" fmla="*/ 139 w 182"/>
                              <a:gd name="T57" fmla="*/ 76 h 213"/>
                              <a:gd name="T58" fmla="*/ 131 w 182"/>
                              <a:gd name="T59" fmla="*/ 58 h 213"/>
                              <a:gd name="T60" fmla="*/ 134 w 182"/>
                              <a:gd name="T61" fmla="*/ 82 h 213"/>
                              <a:gd name="T62" fmla="*/ 138 w 182"/>
                              <a:gd name="T63" fmla="*/ 75 h 213"/>
                              <a:gd name="T64" fmla="*/ 100 w 182"/>
                              <a:gd name="T65" fmla="*/ 46 h 213"/>
                              <a:gd name="T66" fmla="*/ 106 w 182"/>
                              <a:gd name="T67" fmla="*/ 78 h 213"/>
                              <a:gd name="T68" fmla="*/ 100 w 182"/>
                              <a:gd name="T69" fmla="*/ 47 h 213"/>
                              <a:gd name="T70" fmla="*/ 153 w 182"/>
                              <a:gd name="T71" fmla="*/ 187 h 213"/>
                              <a:gd name="T72" fmla="*/ 170 w 182"/>
                              <a:gd name="T73" fmla="*/ 178 h 213"/>
                              <a:gd name="T74" fmla="*/ 165 w 182"/>
                              <a:gd name="T75" fmla="*/ 185 h 213"/>
                              <a:gd name="T76" fmla="*/ 165 w 182"/>
                              <a:gd name="T77" fmla="*/ 184 h 213"/>
                              <a:gd name="T78" fmla="*/ 181 w 182"/>
                              <a:gd name="T79" fmla="*/ 147 h 213"/>
                              <a:gd name="T80" fmla="*/ 176 w 182"/>
                              <a:gd name="T81" fmla="*/ 163 h 213"/>
                              <a:gd name="T82" fmla="*/ 171 w 182"/>
                              <a:gd name="T83" fmla="*/ 131 h 213"/>
                              <a:gd name="T84" fmla="*/ 150 w 182"/>
                              <a:gd name="T85" fmla="*/ 28 h 213"/>
                              <a:gd name="T86" fmla="*/ 133 w 182"/>
                              <a:gd name="T87" fmla="*/ 29 h 213"/>
                              <a:gd name="T88" fmla="*/ 150 w 182"/>
                              <a:gd name="T89" fmla="*/ 28 h 213"/>
                              <a:gd name="T90" fmla="*/ 147 w 182"/>
                              <a:gd name="T91" fmla="*/ 1 h 213"/>
                              <a:gd name="T92" fmla="*/ 134 w 182"/>
                              <a:gd name="T93" fmla="*/ 29 h 213"/>
                              <a:gd name="T94" fmla="*/ 116 w 182"/>
                              <a:gd name="T95" fmla="*/ 32 h 213"/>
                              <a:gd name="T96" fmla="*/ 103 w 182"/>
                              <a:gd name="T97" fmla="*/ 18 h 213"/>
                              <a:gd name="T98" fmla="*/ 172 w 182"/>
                              <a:gd name="T99" fmla="*/ 97 h 213"/>
                              <a:gd name="T100" fmla="*/ 163 w 182"/>
                              <a:gd name="T101" fmla="*/ 110 h 213"/>
                              <a:gd name="T102" fmla="*/ 148 w 182"/>
                              <a:gd name="T103" fmla="*/ 82 h 213"/>
                              <a:gd name="T104" fmla="*/ 149 w 182"/>
                              <a:gd name="T105" fmla="*/ 83 h 213"/>
                              <a:gd name="T106" fmla="*/ 149 w 182"/>
                              <a:gd name="T107" fmla="*/ 83 h 213"/>
                              <a:gd name="T108" fmla="*/ 131 w 182"/>
                              <a:gd name="T109" fmla="*/ 111 h 213"/>
                              <a:gd name="T110" fmla="*/ 154 w 182"/>
                              <a:gd name="T111" fmla="*/ 124 h 213"/>
                              <a:gd name="T112" fmla="*/ 140 w 182"/>
                              <a:gd name="T113" fmla="*/ 97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82" h="213">
                                <a:moveTo>
                                  <a:pt x="19" y="149"/>
                                </a:moveTo>
                                <a:cubicBezTo>
                                  <a:pt x="7" y="138"/>
                                  <a:pt x="7" y="138"/>
                                  <a:pt x="7" y="138"/>
                                </a:cubicBezTo>
                                <a:cubicBezTo>
                                  <a:pt x="7" y="138"/>
                                  <a:pt x="7" y="138"/>
                                  <a:pt x="7" y="138"/>
                                </a:cubicBezTo>
                                <a:cubicBezTo>
                                  <a:pt x="1" y="133"/>
                                  <a:pt x="0" y="125"/>
                                  <a:pt x="5" y="119"/>
                                </a:cubicBezTo>
                                <a:cubicBezTo>
                                  <a:pt x="11" y="113"/>
                                  <a:pt x="19" y="113"/>
                                  <a:pt x="24" y="117"/>
                                </a:cubicBezTo>
                                <a:cubicBezTo>
                                  <a:pt x="24" y="117"/>
                                  <a:pt x="24" y="117"/>
                                  <a:pt x="24" y="117"/>
                                </a:cubicBezTo>
                                <a:cubicBezTo>
                                  <a:pt x="37" y="129"/>
                                  <a:pt x="37" y="129"/>
                                  <a:pt x="37" y="129"/>
                                </a:cubicBezTo>
                                <a:cubicBezTo>
                                  <a:pt x="19" y="149"/>
                                  <a:pt x="19" y="149"/>
                                  <a:pt x="19" y="149"/>
                                </a:cubicBezTo>
                                <a:cubicBezTo>
                                  <a:pt x="19" y="149"/>
                                  <a:pt x="19" y="149"/>
                                  <a:pt x="19" y="149"/>
                                </a:cubicBezTo>
                                <a:close/>
                                <a:moveTo>
                                  <a:pt x="37" y="128"/>
                                </a:moveTo>
                                <a:cubicBezTo>
                                  <a:pt x="25" y="117"/>
                                  <a:pt x="25" y="117"/>
                                  <a:pt x="25" y="117"/>
                                </a:cubicBezTo>
                                <a:cubicBezTo>
                                  <a:pt x="25" y="117"/>
                                  <a:pt x="25" y="117"/>
                                  <a:pt x="25" y="117"/>
                                </a:cubicBezTo>
                                <a:cubicBezTo>
                                  <a:pt x="25" y="117"/>
                                  <a:pt x="25" y="117"/>
                                  <a:pt x="25" y="117"/>
                                </a:cubicBezTo>
                                <a:cubicBezTo>
                                  <a:pt x="19" y="113"/>
                                  <a:pt x="12" y="113"/>
                                  <a:pt x="8" y="116"/>
                                </a:cubicBezTo>
                                <a:cubicBezTo>
                                  <a:pt x="7" y="117"/>
                                  <a:pt x="6" y="118"/>
                                  <a:pt x="5" y="119"/>
                                </a:cubicBezTo>
                                <a:cubicBezTo>
                                  <a:pt x="0" y="125"/>
                                  <a:pt x="0" y="133"/>
                                  <a:pt x="6" y="138"/>
                                </a:cubicBezTo>
                                <a:cubicBezTo>
                                  <a:pt x="6" y="138"/>
                                  <a:pt x="6" y="138"/>
                                  <a:pt x="6" y="138"/>
                                </a:cubicBezTo>
                                <a:cubicBezTo>
                                  <a:pt x="20" y="149"/>
                                  <a:pt x="20" y="149"/>
                                  <a:pt x="20" y="149"/>
                                </a:cubicBezTo>
                                <a:cubicBezTo>
                                  <a:pt x="37" y="128"/>
                                  <a:pt x="37" y="128"/>
                                  <a:pt x="37" y="128"/>
                                </a:cubicBezTo>
                                <a:cubicBezTo>
                                  <a:pt x="37" y="128"/>
                                  <a:pt x="37" y="128"/>
                                  <a:pt x="37" y="128"/>
                                </a:cubicBezTo>
                                <a:close/>
                                <a:moveTo>
                                  <a:pt x="7" y="138"/>
                                </a:moveTo>
                                <a:cubicBezTo>
                                  <a:pt x="6" y="138"/>
                                  <a:pt x="6" y="138"/>
                                  <a:pt x="6" y="138"/>
                                </a:cubicBezTo>
                                <a:cubicBezTo>
                                  <a:pt x="1" y="133"/>
                                  <a:pt x="1" y="125"/>
                                  <a:pt x="6" y="119"/>
                                </a:cubicBezTo>
                                <a:cubicBezTo>
                                  <a:pt x="6" y="118"/>
                                  <a:pt x="7" y="118"/>
                                  <a:pt x="8" y="117"/>
                                </a:cubicBezTo>
                                <a:cubicBezTo>
                                  <a:pt x="13" y="114"/>
                                  <a:pt x="20" y="114"/>
                                  <a:pt x="24" y="117"/>
                                </a:cubicBezTo>
                                <a:cubicBezTo>
                                  <a:pt x="36" y="128"/>
                                  <a:pt x="36" y="128"/>
                                  <a:pt x="36" y="128"/>
                                </a:cubicBezTo>
                                <a:cubicBezTo>
                                  <a:pt x="19" y="148"/>
                                  <a:pt x="19" y="148"/>
                                  <a:pt x="19" y="148"/>
                                </a:cubicBezTo>
                                <a:cubicBezTo>
                                  <a:pt x="7" y="138"/>
                                  <a:pt x="7" y="138"/>
                                  <a:pt x="7" y="138"/>
                                </a:cubicBezTo>
                                <a:close/>
                                <a:moveTo>
                                  <a:pt x="51" y="158"/>
                                </a:moveTo>
                                <a:cubicBezTo>
                                  <a:pt x="56" y="153"/>
                                  <a:pt x="55" y="145"/>
                                  <a:pt x="50" y="139"/>
                                </a:cubicBezTo>
                                <a:cubicBezTo>
                                  <a:pt x="50" y="139"/>
                                  <a:pt x="50" y="139"/>
                                  <a:pt x="50" y="139"/>
                                </a:cubicBezTo>
                                <a:cubicBezTo>
                                  <a:pt x="37" y="128"/>
                                  <a:pt x="37" y="128"/>
                                  <a:pt x="37" y="128"/>
                                </a:cubicBezTo>
                                <a:cubicBezTo>
                                  <a:pt x="18" y="149"/>
                                  <a:pt x="18" y="149"/>
                                  <a:pt x="18" y="149"/>
                                </a:cubicBezTo>
                                <a:cubicBezTo>
                                  <a:pt x="31" y="160"/>
                                  <a:pt x="31" y="160"/>
                                  <a:pt x="31" y="160"/>
                                </a:cubicBezTo>
                                <a:cubicBezTo>
                                  <a:pt x="32" y="160"/>
                                  <a:pt x="32" y="160"/>
                                  <a:pt x="32" y="160"/>
                                </a:cubicBezTo>
                                <a:cubicBezTo>
                                  <a:pt x="32" y="160"/>
                                  <a:pt x="32" y="160"/>
                                  <a:pt x="32" y="160"/>
                                </a:cubicBezTo>
                                <a:cubicBezTo>
                                  <a:pt x="36" y="164"/>
                                  <a:pt x="43" y="164"/>
                                  <a:pt x="49" y="161"/>
                                </a:cubicBezTo>
                                <a:cubicBezTo>
                                  <a:pt x="49" y="160"/>
                                  <a:pt x="49" y="159"/>
                                  <a:pt x="51" y="158"/>
                                </a:cubicBezTo>
                                <a:close/>
                                <a:moveTo>
                                  <a:pt x="19" y="149"/>
                                </a:moveTo>
                                <a:cubicBezTo>
                                  <a:pt x="37" y="129"/>
                                  <a:pt x="37" y="129"/>
                                  <a:pt x="37" y="129"/>
                                </a:cubicBezTo>
                                <a:cubicBezTo>
                                  <a:pt x="49" y="139"/>
                                  <a:pt x="49" y="139"/>
                                  <a:pt x="49" y="139"/>
                                </a:cubicBezTo>
                                <a:cubicBezTo>
                                  <a:pt x="49" y="139"/>
                                  <a:pt x="49" y="139"/>
                                  <a:pt x="49" y="139"/>
                                </a:cubicBezTo>
                                <a:cubicBezTo>
                                  <a:pt x="49" y="139"/>
                                  <a:pt x="49" y="139"/>
                                  <a:pt x="49" y="139"/>
                                </a:cubicBezTo>
                                <a:cubicBezTo>
                                  <a:pt x="54" y="144"/>
                                  <a:pt x="55" y="152"/>
                                  <a:pt x="50" y="158"/>
                                </a:cubicBezTo>
                                <a:cubicBezTo>
                                  <a:pt x="49" y="159"/>
                                  <a:pt x="49" y="160"/>
                                  <a:pt x="48" y="160"/>
                                </a:cubicBezTo>
                                <a:cubicBezTo>
                                  <a:pt x="43" y="164"/>
                                  <a:pt x="36" y="163"/>
                                  <a:pt x="31" y="159"/>
                                </a:cubicBezTo>
                                <a:cubicBezTo>
                                  <a:pt x="31" y="159"/>
                                  <a:pt x="31" y="159"/>
                                  <a:pt x="31" y="159"/>
                                </a:cubicBezTo>
                                <a:cubicBezTo>
                                  <a:pt x="19" y="149"/>
                                  <a:pt x="19" y="149"/>
                                  <a:pt x="19" y="149"/>
                                </a:cubicBezTo>
                                <a:cubicBezTo>
                                  <a:pt x="19" y="149"/>
                                  <a:pt x="19" y="149"/>
                                  <a:pt x="19" y="149"/>
                                </a:cubicBezTo>
                                <a:close/>
                                <a:moveTo>
                                  <a:pt x="89" y="136"/>
                                </a:moveTo>
                                <a:cubicBezTo>
                                  <a:pt x="104" y="129"/>
                                  <a:pt x="104" y="129"/>
                                  <a:pt x="104" y="129"/>
                                </a:cubicBezTo>
                                <a:cubicBezTo>
                                  <a:pt x="104" y="129"/>
                                  <a:pt x="104" y="129"/>
                                  <a:pt x="104" y="129"/>
                                </a:cubicBezTo>
                                <a:cubicBezTo>
                                  <a:pt x="111" y="127"/>
                                  <a:pt x="114" y="119"/>
                                  <a:pt x="111" y="112"/>
                                </a:cubicBezTo>
                                <a:cubicBezTo>
                                  <a:pt x="108" y="105"/>
                                  <a:pt x="100" y="102"/>
                                  <a:pt x="94" y="104"/>
                                </a:cubicBezTo>
                                <a:cubicBezTo>
                                  <a:pt x="94" y="104"/>
                                  <a:pt x="94" y="104"/>
                                  <a:pt x="94" y="104"/>
                                </a:cubicBezTo>
                                <a:cubicBezTo>
                                  <a:pt x="78" y="110"/>
                                  <a:pt x="78" y="110"/>
                                  <a:pt x="78" y="110"/>
                                </a:cubicBezTo>
                                <a:cubicBezTo>
                                  <a:pt x="89" y="136"/>
                                  <a:pt x="89" y="136"/>
                                  <a:pt x="89" y="136"/>
                                </a:cubicBezTo>
                                <a:cubicBezTo>
                                  <a:pt x="89" y="136"/>
                                  <a:pt x="89" y="136"/>
                                  <a:pt x="89" y="136"/>
                                </a:cubicBezTo>
                                <a:close/>
                                <a:moveTo>
                                  <a:pt x="111" y="112"/>
                                </a:moveTo>
                                <a:cubicBezTo>
                                  <a:pt x="109" y="104"/>
                                  <a:pt x="101" y="101"/>
                                  <a:pt x="94" y="104"/>
                                </a:cubicBezTo>
                                <a:cubicBezTo>
                                  <a:pt x="94" y="104"/>
                                  <a:pt x="94" y="104"/>
                                  <a:pt x="94" y="104"/>
                                </a:cubicBezTo>
                                <a:cubicBezTo>
                                  <a:pt x="78" y="110"/>
                                  <a:pt x="78" y="110"/>
                                  <a:pt x="78" y="110"/>
                                </a:cubicBezTo>
                                <a:cubicBezTo>
                                  <a:pt x="89" y="136"/>
                                  <a:pt x="89" y="136"/>
                                  <a:pt x="89" y="136"/>
                                </a:cubicBezTo>
                                <a:cubicBezTo>
                                  <a:pt x="104" y="129"/>
                                  <a:pt x="104" y="129"/>
                                  <a:pt x="104" y="129"/>
                                </a:cubicBezTo>
                                <a:cubicBezTo>
                                  <a:pt x="104" y="129"/>
                                  <a:pt x="104" y="129"/>
                                  <a:pt x="104" y="129"/>
                                </a:cubicBezTo>
                                <a:cubicBezTo>
                                  <a:pt x="104" y="129"/>
                                  <a:pt x="104" y="129"/>
                                  <a:pt x="104" y="129"/>
                                </a:cubicBezTo>
                                <a:cubicBezTo>
                                  <a:pt x="105" y="129"/>
                                  <a:pt x="106" y="129"/>
                                  <a:pt x="106" y="128"/>
                                </a:cubicBezTo>
                                <a:cubicBezTo>
                                  <a:pt x="111" y="125"/>
                                  <a:pt x="114" y="118"/>
                                  <a:pt x="111" y="112"/>
                                </a:cubicBezTo>
                                <a:close/>
                                <a:moveTo>
                                  <a:pt x="89" y="135"/>
                                </a:moveTo>
                                <a:cubicBezTo>
                                  <a:pt x="79" y="111"/>
                                  <a:pt x="79" y="111"/>
                                  <a:pt x="79" y="111"/>
                                </a:cubicBezTo>
                                <a:cubicBezTo>
                                  <a:pt x="94" y="104"/>
                                  <a:pt x="94" y="104"/>
                                  <a:pt x="94" y="104"/>
                                </a:cubicBezTo>
                                <a:cubicBezTo>
                                  <a:pt x="94" y="104"/>
                                  <a:pt x="94" y="104"/>
                                  <a:pt x="94" y="104"/>
                                </a:cubicBezTo>
                                <a:cubicBezTo>
                                  <a:pt x="94" y="105"/>
                                  <a:pt x="94" y="105"/>
                                  <a:pt x="94" y="105"/>
                                </a:cubicBezTo>
                                <a:cubicBezTo>
                                  <a:pt x="101" y="102"/>
                                  <a:pt x="108" y="106"/>
                                  <a:pt x="111" y="113"/>
                                </a:cubicBezTo>
                                <a:cubicBezTo>
                                  <a:pt x="113" y="117"/>
                                  <a:pt x="111" y="124"/>
                                  <a:pt x="106" y="127"/>
                                </a:cubicBezTo>
                                <a:cubicBezTo>
                                  <a:pt x="105" y="128"/>
                                  <a:pt x="105" y="128"/>
                                  <a:pt x="104" y="129"/>
                                </a:cubicBezTo>
                                <a:cubicBezTo>
                                  <a:pt x="103" y="129"/>
                                  <a:pt x="103" y="129"/>
                                  <a:pt x="103" y="129"/>
                                </a:cubicBezTo>
                                <a:cubicBezTo>
                                  <a:pt x="89" y="135"/>
                                  <a:pt x="89" y="135"/>
                                  <a:pt x="89" y="135"/>
                                </a:cubicBezTo>
                                <a:cubicBezTo>
                                  <a:pt x="89" y="135"/>
                                  <a:pt x="89" y="135"/>
                                  <a:pt x="89" y="135"/>
                                </a:cubicBezTo>
                                <a:close/>
                                <a:moveTo>
                                  <a:pt x="78" y="110"/>
                                </a:moveTo>
                                <a:cubicBezTo>
                                  <a:pt x="63" y="116"/>
                                  <a:pt x="63" y="116"/>
                                  <a:pt x="63" y="116"/>
                                </a:cubicBezTo>
                                <a:cubicBezTo>
                                  <a:pt x="63" y="116"/>
                                  <a:pt x="63" y="116"/>
                                  <a:pt x="63" y="116"/>
                                </a:cubicBezTo>
                                <a:cubicBezTo>
                                  <a:pt x="63" y="116"/>
                                  <a:pt x="63" y="116"/>
                                  <a:pt x="63" y="116"/>
                                </a:cubicBezTo>
                                <a:cubicBezTo>
                                  <a:pt x="62" y="117"/>
                                  <a:pt x="61" y="117"/>
                                  <a:pt x="61" y="118"/>
                                </a:cubicBezTo>
                                <a:cubicBezTo>
                                  <a:pt x="56" y="121"/>
                                  <a:pt x="53" y="128"/>
                                  <a:pt x="56" y="134"/>
                                </a:cubicBezTo>
                                <a:cubicBezTo>
                                  <a:pt x="59" y="141"/>
                                  <a:pt x="66" y="145"/>
                                  <a:pt x="73" y="143"/>
                                </a:cubicBezTo>
                                <a:cubicBezTo>
                                  <a:pt x="73" y="143"/>
                                  <a:pt x="73" y="143"/>
                                  <a:pt x="73" y="143"/>
                                </a:cubicBezTo>
                                <a:cubicBezTo>
                                  <a:pt x="90" y="136"/>
                                  <a:pt x="90" y="136"/>
                                  <a:pt x="90" y="136"/>
                                </a:cubicBezTo>
                                <a:cubicBezTo>
                                  <a:pt x="78" y="110"/>
                                  <a:pt x="78" y="110"/>
                                  <a:pt x="78" y="110"/>
                                </a:cubicBezTo>
                                <a:cubicBezTo>
                                  <a:pt x="78" y="110"/>
                                  <a:pt x="78" y="110"/>
                                  <a:pt x="78" y="110"/>
                                </a:cubicBezTo>
                                <a:close/>
                                <a:moveTo>
                                  <a:pt x="73" y="142"/>
                                </a:moveTo>
                                <a:cubicBezTo>
                                  <a:pt x="73" y="142"/>
                                  <a:pt x="73" y="142"/>
                                  <a:pt x="73" y="142"/>
                                </a:cubicBezTo>
                                <a:cubicBezTo>
                                  <a:pt x="66" y="144"/>
                                  <a:pt x="59" y="141"/>
                                  <a:pt x="57" y="134"/>
                                </a:cubicBezTo>
                                <a:cubicBezTo>
                                  <a:pt x="54" y="128"/>
                                  <a:pt x="56" y="122"/>
                                  <a:pt x="61" y="118"/>
                                </a:cubicBezTo>
                                <a:cubicBezTo>
                                  <a:pt x="62" y="118"/>
                                  <a:pt x="62" y="118"/>
                                  <a:pt x="63" y="117"/>
                                </a:cubicBezTo>
                                <a:cubicBezTo>
                                  <a:pt x="78" y="111"/>
                                  <a:pt x="78" y="111"/>
                                  <a:pt x="78" y="111"/>
                                </a:cubicBezTo>
                                <a:cubicBezTo>
                                  <a:pt x="88" y="135"/>
                                  <a:pt x="88" y="135"/>
                                  <a:pt x="88" y="135"/>
                                </a:cubicBezTo>
                                <a:cubicBezTo>
                                  <a:pt x="73" y="142"/>
                                  <a:pt x="73" y="142"/>
                                  <a:pt x="73" y="142"/>
                                </a:cubicBezTo>
                                <a:close/>
                                <a:moveTo>
                                  <a:pt x="79" y="180"/>
                                </a:moveTo>
                                <a:cubicBezTo>
                                  <a:pt x="63" y="174"/>
                                  <a:pt x="63" y="174"/>
                                  <a:pt x="63" y="174"/>
                                </a:cubicBezTo>
                                <a:cubicBezTo>
                                  <a:pt x="63" y="174"/>
                                  <a:pt x="63" y="174"/>
                                  <a:pt x="63" y="174"/>
                                </a:cubicBezTo>
                                <a:cubicBezTo>
                                  <a:pt x="56" y="171"/>
                                  <a:pt x="48" y="174"/>
                                  <a:pt x="46" y="181"/>
                                </a:cubicBezTo>
                                <a:cubicBezTo>
                                  <a:pt x="43" y="188"/>
                                  <a:pt x="46" y="195"/>
                                  <a:pt x="53" y="198"/>
                                </a:cubicBezTo>
                                <a:cubicBezTo>
                                  <a:pt x="53" y="198"/>
                                  <a:pt x="53" y="198"/>
                                  <a:pt x="53" y="198"/>
                                </a:cubicBezTo>
                                <a:cubicBezTo>
                                  <a:pt x="68" y="205"/>
                                  <a:pt x="68" y="205"/>
                                  <a:pt x="68" y="205"/>
                                </a:cubicBezTo>
                                <a:cubicBezTo>
                                  <a:pt x="79" y="180"/>
                                  <a:pt x="79" y="180"/>
                                  <a:pt x="79" y="180"/>
                                </a:cubicBezTo>
                                <a:cubicBezTo>
                                  <a:pt x="79" y="180"/>
                                  <a:pt x="79" y="180"/>
                                  <a:pt x="79" y="180"/>
                                </a:cubicBezTo>
                                <a:close/>
                                <a:moveTo>
                                  <a:pt x="79" y="180"/>
                                </a:moveTo>
                                <a:cubicBezTo>
                                  <a:pt x="63" y="174"/>
                                  <a:pt x="63" y="174"/>
                                  <a:pt x="63" y="174"/>
                                </a:cubicBezTo>
                                <a:cubicBezTo>
                                  <a:pt x="63" y="173"/>
                                  <a:pt x="63" y="173"/>
                                  <a:pt x="63" y="173"/>
                                </a:cubicBezTo>
                                <a:cubicBezTo>
                                  <a:pt x="63" y="173"/>
                                  <a:pt x="63" y="173"/>
                                  <a:pt x="63" y="173"/>
                                </a:cubicBezTo>
                                <a:cubicBezTo>
                                  <a:pt x="59" y="171"/>
                                  <a:pt x="54" y="173"/>
                                  <a:pt x="51" y="175"/>
                                </a:cubicBezTo>
                                <a:cubicBezTo>
                                  <a:pt x="48" y="177"/>
                                  <a:pt x="47" y="179"/>
                                  <a:pt x="45" y="181"/>
                                </a:cubicBezTo>
                                <a:cubicBezTo>
                                  <a:pt x="42" y="187"/>
                                  <a:pt x="46" y="195"/>
                                  <a:pt x="52" y="199"/>
                                </a:cubicBezTo>
                                <a:cubicBezTo>
                                  <a:pt x="52" y="199"/>
                                  <a:pt x="52" y="199"/>
                                  <a:pt x="52" y="199"/>
                                </a:cubicBezTo>
                                <a:cubicBezTo>
                                  <a:pt x="68" y="206"/>
                                  <a:pt x="68" y="206"/>
                                  <a:pt x="68" y="206"/>
                                </a:cubicBezTo>
                                <a:cubicBezTo>
                                  <a:pt x="79" y="180"/>
                                  <a:pt x="79" y="180"/>
                                  <a:pt x="79" y="180"/>
                                </a:cubicBezTo>
                                <a:cubicBezTo>
                                  <a:pt x="79" y="180"/>
                                  <a:pt x="79" y="180"/>
                                  <a:pt x="79" y="180"/>
                                </a:cubicBezTo>
                                <a:close/>
                                <a:moveTo>
                                  <a:pt x="53" y="198"/>
                                </a:moveTo>
                                <a:cubicBezTo>
                                  <a:pt x="53" y="198"/>
                                  <a:pt x="53" y="198"/>
                                  <a:pt x="53" y="198"/>
                                </a:cubicBezTo>
                                <a:cubicBezTo>
                                  <a:pt x="47" y="195"/>
                                  <a:pt x="43" y="188"/>
                                  <a:pt x="46" y="181"/>
                                </a:cubicBezTo>
                                <a:cubicBezTo>
                                  <a:pt x="47" y="179"/>
                                  <a:pt x="49" y="177"/>
                                  <a:pt x="51" y="175"/>
                                </a:cubicBezTo>
                                <a:cubicBezTo>
                                  <a:pt x="54" y="173"/>
                                  <a:pt x="59" y="172"/>
                                  <a:pt x="63" y="174"/>
                                </a:cubicBezTo>
                                <a:cubicBezTo>
                                  <a:pt x="79" y="180"/>
                                  <a:pt x="79" y="180"/>
                                  <a:pt x="79" y="180"/>
                                </a:cubicBezTo>
                                <a:cubicBezTo>
                                  <a:pt x="68" y="204"/>
                                  <a:pt x="68" y="204"/>
                                  <a:pt x="68" y="204"/>
                                </a:cubicBezTo>
                                <a:cubicBezTo>
                                  <a:pt x="53" y="198"/>
                                  <a:pt x="53" y="198"/>
                                  <a:pt x="53" y="198"/>
                                </a:cubicBezTo>
                                <a:close/>
                                <a:moveTo>
                                  <a:pt x="101" y="204"/>
                                </a:moveTo>
                                <a:cubicBezTo>
                                  <a:pt x="104" y="197"/>
                                  <a:pt x="101" y="189"/>
                                  <a:pt x="94" y="186"/>
                                </a:cubicBezTo>
                                <a:cubicBezTo>
                                  <a:pt x="94" y="186"/>
                                  <a:pt x="94" y="186"/>
                                  <a:pt x="94" y="186"/>
                                </a:cubicBezTo>
                                <a:cubicBezTo>
                                  <a:pt x="78" y="180"/>
                                  <a:pt x="78" y="180"/>
                                  <a:pt x="78" y="180"/>
                                </a:cubicBezTo>
                                <a:cubicBezTo>
                                  <a:pt x="67" y="205"/>
                                  <a:pt x="67" y="205"/>
                                  <a:pt x="67" y="205"/>
                                </a:cubicBezTo>
                                <a:cubicBezTo>
                                  <a:pt x="83" y="212"/>
                                  <a:pt x="83" y="212"/>
                                  <a:pt x="83" y="212"/>
                                </a:cubicBezTo>
                                <a:cubicBezTo>
                                  <a:pt x="83" y="212"/>
                                  <a:pt x="83" y="212"/>
                                  <a:pt x="83" y="212"/>
                                </a:cubicBezTo>
                                <a:cubicBezTo>
                                  <a:pt x="83" y="212"/>
                                  <a:pt x="83" y="212"/>
                                  <a:pt x="83" y="212"/>
                                </a:cubicBezTo>
                                <a:cubicBezTo>
                                  <a:pt x="87" y="213"/>
                                  <a:pt x="93" y="213"/>
                                  <a:pt x="96" y="210"/>
                                </a:cubicBezTo>
                                <a:cubicBezTo>
                                  <a:pt x="98" y="209"/>
                                  <a:pt x="100" y="207"/>
                                  <a:pt x="101" y="204"/>
                                </a:cubicBezTo>
                                <a:close/>
                                <a:moveTo>
                                  <a:pt x="69" y="204"/>
                                </a:moveTo>
                                <a:cubicBezTo>
                                  <a:pt x="79" y="180"/>
                                  <a:pt x="79" y="180"/>
                                  <a:pt x="79" y="180"/>
                                </a:cubicBezTo>
                                <a:cubicBezTo>
                                  <a:pt x="93" y="186"/>
                                  <a:pt x="93" y="186"/>
                                  <a:pt x="93" y="186"/>
                                </a:cubicBezTo>
                                <a:cubicBezTo>
                                  <a:pt x="93" y="186"/>
                                  <a:pt x="93" y="186"/>
                                  <a:pt x="93" y="186"/>
                                </a:cubicBezTo>
                                <a:cubicBezTo>
                                  <a:pt x="94" y="187"/>
                                  <a:pt x="94" y="187"/>
                                  <a:pt x="94" y="187"/>
                                </a:cubicBezTo>
                                <a:cubicBezTo>
                                  <a:pt x="101" y="190"/>
                                  <a:pt x="103" y="198"/>
                                  <a:pt x="100" y="204"/>
                                </a:cubicBezTo>
                                <a:cubicBezTo>
                                  <a:pt x="99" y="206"/>
                                  <a:pt x="98" y="208"/>
                                  <a:pt x="96" y="209"/>
                                </a:cubicBezTo>
                                <a:cubicBezTo>
                                  <a:pt x="92" y="212"/>
                                  <a:pt x="88" y="212"/>
                                  <a:pt x="83" y="211"/>
                                </a:cubicBezTo>
                                <a:cubicBezTo>
                                  <a:pt x="83" y="211"/>
                                  <a:pt x="83" y="211"/>
                                  <a:pt x="83" y="211"/>
                                </a:cubicBezTo>
                                <a:cubicBezTo>
                                  <a:pt x="69" y="204"/>
                                  <a:pt x="69" y="204"/>
                                  <a:pt x="69" y="204"/>
                                </a:cubicBezTo>
                                <a:cubicBezTo>
                                  <a:pt x="69" y="204"/>
                                  <a:pt x="69" y="204"/>
                                  <a:pt x="69" y="204"/>
                                </a:cubicBezTo>
                                <a:close/>
                                <a:moveTo>
                                  <a:pt x="114" y="162"/>
                                </a:moveTo>
                                <a:cubicBezTo>
                                  <a:pt x="126" y="151"/>
                                  <a:pt x="126" y="151"/>
                                  <a:pt x="126" y="151"/>
                                </a:cubicBezTo>
                                <a:cubicBezTo>
                                  <a:pt x="126" y="151"/>
                                  <a:pt x="126" y="151"/>
                                  <a:pt x="126" y="151"/>
                                </a:cubicBezTo>
                                <a:cubicBezTo>
                                  <a:pt x="132" y="147"/>
                                  <a:pt x="134" y="139"/>
                                  <a:pt x="129" y="133"/>
                                </a:cubicBezTo>
                                <a:cubicBezTo>
                                  <a:pt x="125" y="127"/>
                                  <a:pt x="116" y="126"/>
                                  <a:pt x="110" y="130"/>
                                </a:cubicBezTo>
                                <a:cubicBezTo>
                                  <a:pt x="110" y="130"/>
                                  <a:pt x="110" y="130"/>
                                  <a:pt x="110" y="130"/>
                                </a:cubicBezTo>
                                <a:cubicBezTo>
                                  <a:pt x="97" y="141"/>
                                  <a:pt x="97" y="141"/>
                                  <a:pt x="97" y="141"/>
                                </a:cubicBezTo>
                                <a:cubicBezTo>
                                  <a:pt x="114" y="162"/>
                                  <a:pt x="114" y="162"/>
                                  <a:pt x="114" y="162"/>
                                </a:cubicBezTo>
                                <a:cubicBezTo>
                                  <a:pt x="114" y="162"/>
                                  <a:pt x="114" y="162"/>
                                  <a:pt x="114" y="162"/>
                                </a:cubicBezTo>
                                <a:close/>
                                <a:moveTo>
                                  <a:pt x="127" y="152"/>
                                </a:moveTo>
                                <a:cubicBezTo>
                                  <a:pt x="128" y="152"/>
                                  <a:pt x="128" y="152"/>
                                  <a:pt x="128" y="152"/>
                                </a:cubicBezTo>
                                <a:cubicBezTo>
                                  <a:pt x="128" y="152"/>
                                  <a:pt x="128" y="152"/>
                                  <a:pt x="128" y="152"/>
                                </a:cubicBezTo>
                                <a:cubicBezTo>
                                  <a:pt x="133" y="147"/>
                                  <a:pt x="134" y="139"/>
                                  <a:pt x="129" y="132"/>
                                </a:cubicBezTo>
                                <a:cubicBezTo>
                                  <a:pt x="125" y="127"/>
                                  <a:pt x="116" y="125"/>
                                  <a:pt x="110" y="129"/>
                                </a:cubicBezTo>
                                <a:cubicBezTo>
                                  <a:pt x="110" y="129"/>
                                  <a:pt x="110" y="129"/>
                                  <a:pt x="110" y="129"/>
                                </a:cubicBezTo>
                                <a:cubicBezTo>
                                  <a:pt x="97" y="141"/>
                                  <a:pt x="97" y="141"/>
                                  <a:pt x="97" y="141"/>
                                </a:cubicBezTo>
                                <a:cubicBezTo>
                                  <a:pt x="114" y="162"/>
                                  <a:pt x="114" y="162"/>
                                  <a:pt x="114" y="162"/>
                                </a:cubicBezTo>
                                <a:cubicBezTo>
                                  <a:pt x="114" y="162"/>
                                  <a:pt x="114" y="162"/>
                                  <a:pt x="114" y="162"/>
                                </a:cubicBezTo>
                                <a:cubicBezTo>
                                  <a:pt x="127" y="152"/>
                                  <a:pt x="127" y="152"/>
                                  <a:pt x="127" y="152"/>
                                </a:cubicBezTo>
                                <a:cubicBezTo>
                                  <a:pt x="127" y="152"/>
                                  <a:pt x="127" y="152"/>
                                  <a:pt x="127" y="152"/>
                                </a:cubicBezTo>
                                <a:close/>
                                <a:moveTo>
                                  <a:pt x="110" y="130"/>
                                </a:moveTo>
                                <a:cubicBezTo>
                                  <a:pt x="110" y="130"/>
                                  <a:pt x="110" y="130"/>
                                  <a:pt x="110" y="130"/>
                                </a:cubicBezTo>
                                <a:cubicBezTo>
                                  <a:pt x="110" y="130"/>
                                  <a:pt x="110" y="130"/>
                                  <a:pt x="110" y="130"/>
                                </a:cubicBezTo>
                                <a:cubicBezTo>
                                  <a:pt x="116" y="126"/>
                                  <a:pt x="124" y="127"/>
                                  <a:pt x="129" y="133"/>
                                </a:cubicBezTo>
                                <a:cubicBezTo>
                                  <a:pt x="133" y="138"/>
                                  <a:pt x="132" y="147"/>
                                  <a:pt x="126" y="151"/>
                                </a:cubicBezTo>
                                <a:cubicBezTo>
                                  <a:pt x="114" y="161"/>
                                  <a:pt x="114" y="161"/>
                                  <a:pt x="114" y="161"/>
                                </a:cubicBezTo>
                                <a:cubicBezTo>
                                  <a:pt x="98" y="141"/>
                                  <a:pt x="98" y="141"/>
                                  <a:pt x="98" y="141"/>
                                </a:cubicBezTo>
                                <a:cubicBezTo>
                                  <a:pt x="110" y="130"/>
                                  <a:pt x="110" y="130"/>
                                  <a:pt x="110" y="130"/>
                                </a:cubicBezTo>
                                <a:cubicBezTo>
                                  <a:pt x="110" y="130"/>
                                  <a:pt x="110" y="130"/>
                                  <a:pt x="110" y="130"/>
                                </a:cubicBezTo>
                                <a:close/>
                                <a:moveTo>
                                  <a:pt x="115" y="162"/>
                                </a:moveTo>
                                <a:cubicBezTo>
                                  <a:pt x="97" y="140"/>
                                  <a:pt x="97" y="140"/>
                                  <a:pt x="97" y="140"/>
                                </a:cubicBezTo>
                                <a:cubicBezTo>
                                  <a:pt x="97" y="140"/>
                                  <a:pt x="97" y="140"/>
                                  <a:pt x="97" y="140"/>
                                </a:cubicBezTo>
                                <a:cubicBezTo>
                                  <a:pt x="84" y="151"/>
                                  <a:pt x="84" y="151"/>
                                  <a:pt x="84" y="151"/>
                                </a:cubicBezTo>
                                <a:cubicBezTo>
                                  <a:pt x="84" y="151"/>
                                  <a:pt x="84" y="151"/>
                                  <a:pt x="84" y="151"/>
                                </a:cubicBezTo>
                                <a:cubicBezTo>
                                  <a:pt x="84" y="151"/>
                                  <a:pt x="84" y="151"/>
                                  <a:pt x="84" y="151"/>
                                </a:cubicBezTo>
                                <a:cubicBezTo>
                                  <a:pt x="78" y="156"/>
                                  <a:pt x="77" y="164"/>
                                  <a:pt x="82" y="169"/>
                                </a:cubicBezTo>
                                <a:cubicBezTo>
                                  <a:pt x="86" y="176"/>
                                  <a:pt x="94" y="177"/>
                                  <a:pt x="101" y="172"/>
                                </a:cubicBezTo>
                                <a:cubicBezTo>
                                  <a:pt x="101" y="172"/>
                                  <a:pt x="101" y="172"/>
                                  <a:pt x="101" y="172"/>
                                </a:cubicBezTo>
                                <a:cubicBezTo>
                                  <a:pt x="101" y="172"/>
                                  <a:pt x="101" y="172"/>
                                  <a:pt x="101" y="172"/>
                                </a:cubicBezTo>
                                <a:cubicBezTo>
                                  <a:pt x="115" y="162"/>
                                  <a:pt x="115" y="162"/>
                                  <a:pt x="115" y="162"/>
                                </a:cubicBezTo>
                                <a:cubicBezTo>
                                  <a:pt x="115" y="162"/>
                                  <a:pt x="115" y="162"/>
                                  <a:pt x="115" y="162"/>
                                </a:cubicBezTo>
                                <a:close/>
                                <a:moveTo>
                                  <a:pt x="97" y="141"/>
                                </a:moveTo>
                                <a:cubicBezTo>
                                  <a:pt x="113" y="162"/>
                                  <a:pt x="113" y="162"/>
                                  <a:pt x="113" y="162"/>
                                </a:cubicBezTo>
                                <a:cubicBezTo>
                                  <a:pt x="101" y="171"/>
                                  <a:pt x="101" y="171"/>
                                  <a:pt x="101" y="171"/>
                                </a:cubicBezTo>
                                <a:cubicBezTo>
                                  <a:pt x="101" y="171"/>
                                  <a:pt x="101" y="171"/>
                                  <a:pt x="101" y="171"/>
                                </a:cubicBezTo>
                                <a:cubicBezTo>
                                  <a:pt x="100" y="172"/>
                                  <a:pt x="100" y="172"/>
                                  <a:pt x="100" y="172"/>
                                </a:cubicBezTo>
                                <a:cubicBezTo>
                                  <a:pt x="100" y="172"/>
                                  <a:pt x="100" y="172"/>
                                  <a:pt x="100" y="172"/>
                                </a:cubicBezTo>
                                <a:cubicBezTo>
                                  <a:pt x="95" y="176"/>
                                  <a:pt x="86" y="175"/>
                                  <a:pt x="82" y="169"/>
                                </a:cubicBezTo>
                                <a:cubicBezTo>
                                  <a:pt x="77" y="164"/>
                                  <a:pt x="78" y="155"/>
                                  <a:pt x="84" y="151"/>
                                </a:cubicBezTo>
                                <a:cubicBezTo>
                                  <a:pt x="85" y="151"/>
                                  <a:pt x="85" y="151"/>
                                  <a:pt x="85" y="151"/>
                                </a:cubicBezTo>
                                <a:cubicBezTo>
                                  <a:pt x="97" y="141"/>
                                  <a:pt x="97" y="141"/>
                                  <a:pt x="97" y="141"/>
                                </a:cubicBezTo>
                                <a:cubicBezTo>
                                  <a:pt x="97" y="141"/>
                                  <a:pt x="97" y="141"/>
                                  <a:pt x="97" y="141"/>
                                </a:cubicBezTo>
                                <a:close/>
                                <a:moveTo>
                                  <a:pt x="106" y="78"/>
                                </a:moveTo>
                                <a:cubicBezTo>
                                  <a:pt x="121" y="84"/>
                                  <a:pt x="121" y="84"/>
                                  <a:pt x="121" y="84"/>
                                </a:cubicBezTo>
                                <a:cubicBezTo>
                                  <a:pt x="121" y="84"/>
                                  <a:pt x="121" y="84"/>
                                  <a:pt x="121" y="84"/>
                                </a:cubicBezTo>
                                <a:cubicBezTo>
                                  <a:pt x="128" y="86"/>
                                  <a:pt x="136" y="82"/>
                                  <a:pt x="139" y="76"/>
                                </a:cubicBezTo>
                                <a:cubicBezTo>
                                  <a:pt x="140" y="69"/>
                                  <a:pt x="137" y="61"/>
                                  <a:pt x="130" y="58"/>
                                </a:cubicBezTo>
                                <a:cubicBezTo>
                                  <a:pt x="130" y="58"/>
                                  <a:pt x="130" y="58"/>
                                  <a:pt x="130" y="58"/>
                                </a:cubicBezTo>
                                <a:cubicBezTo>
                                  <a:pt x="115" y="53"/>
                                  <a:pt x="115" y="53"/>
                                  <a:pt x="115" y="53"/>
                                </a:cubicBezTo>
                                <a:cubicBezTo>
                                  <a:pt x="106" y="78"/>
                                  <a:pt x="106" y="78"/>
                                  <a:pt x="106" y="78"/>
                                </a:cubicBezTo>
                                <a:cubicBezTo>
                                  <a:pt x="106" y="78"/>
                                  <a:pt x="106" y="78"/>
                                  <a:pt x="106" y="78"/>
                                </a:cubicBezTo>
                                <a:close/>
                                <a:moveTo>
                                  <a:pt x="139" y="76"/>
                                </a:moveTo>
                                <a:cubicBezTo>
                                  <a:pt x="142" y="69"/>
                                  <a:pt x="138" y="61"/>
                                  <a:pt x="131" y="58"/>
                                </a:cubicBezTo>
                                <a:cubicBezTo>
                                  <a:pt x="131" y="58"/>
                                  <a:pt x="131" y="58"/>
                                  <a:pt x="131" y="58"/>
                                </a:cubicBezTo>
                                <a:cubicBezTo>
                                  <a:pt x="115" y="52"/>
                                  <a:pt x="115" y="52"/>
                                  <a:pt x="115" y="52"/>
                                </a:cubicBezTo>
                                <a:cubicBezTo>
                                  <a:pt x="105" y="79"/>
                                  <a:pt x="105" y="79"/>
                                  <a:pt x="105" y="79"/>
                                </a:cubicBezTo>
                                <a:cubicBezTo>
                                  <a:pt x="121" y="84"/>
                                  <a:pt x="121" y="84"/>
                                  <a:pt x="121" y="84"/>
                                </a:cubicBezTo>
                                <a:cubicBezTo>
                                  <a:pt x="122" y="85"/>
                                  <a:pt x="122" y="85"/>
                                  <a:pt x="122" y="85"/>
                                </a:cubicBezTo>
                                <a:cubicBezTo>
                                  <a:pt x="122" y="85"/>
                                  <a:pt x="122" y="85"/>
                                  <a:pt x="122" y="85"/>
                                </a:cubicBezTo>
                                <a:cubicBezTo>
                                  <a:pt x="126" y="86"/>
                                  <a:pt x="130" y="85"/>
                                  <a:pt x="134" y="82"/>
                                </a:cubicBezTo>
                                <a:cubicBezTo>
                                  <a:pt x="136" y="80"/>
                                  <a:pt x="138" y="78"/>
                                  <a:pt x="139" y="76"/>
                                </a:cubicBezTo>
                                <a:close/>
                                <a:moveTo>
                                  <a:pt x="107" y="78"/>
                                </a:moveTo>
                                <a:cubicBezTo>
                                  <a:pt x="115" y="53"/>
                                  <a:pt x="115" y="53"/>
                                  <a:pt x="115" y="53"/>
                                </a:cubicBezTo>
                                <a:cubicBezTo>
                                  <a:pt x="130" y="58"/>
                                  <a:pt x="130" y="58"/>
                                  <a:pt x="130" y="58"/>
                                </a:cubicBezTo>
                                <a:cubicBezTo>
                                  <a:pt x="130" y="58"/>
                                  <a:pt x="130" y="58"/>
                                  <a:pt x="130" y="58"/>
                                </a:cubicBezTo>
                                <a:cubicBezTo>
                                  <a:pt x="130" y="58"/>
                                  <a:pt x="130" y="58"/>
                                  <a:pt x="130" y="58"/>
                                </a:cubicBezTo>
                                <a:cubicBezTo>
                                  <a:pt x="137" y="61"/>
                                  <a:pt x="140" y="69"/>
                                  <a:pt x="138" y="75"/>
                                </a:cubicBezTo>
                                <a:cubicBezTo>
                                  <a:pt x="137" y="78"/>
                                  <a:pt x="135" y="80"/>
                                  <a:pt x="133" y="81"/>
                                </a:cubicBezTo>
                                <a:cubicBezTo>
                                  <a:pt x="130" y="84"/>
                                  <a:pt x="126" y="85"/>
                                  <a:pt x="121" y="84"/>
                                </a:cubicBezTo>
                                <a:cubicBezTo>
                                  <a:pt x="121" y="83"/>
                                  <a:pt x="121" y="83"/>
                                  <a:pt x="121" y="83"/>
                                </a:cubicBezTo>
                                <a:cubicBezTo>
                                  <a:pt x="107" y="78"/>
                                  <a:pt x="107" y="78"/>
                                  <a:pt x="107" y="78"/>
                                </a:cubicBezTo>
                                <a:cubicBezTo>
                                  <a:pt x="107" y="78"/>
                                  <a:pt x="107" y="78"/>
                                  <a:pt x="107" y="78"/>
                                </a:cubicBezTo>
                                <a:close/>
                                <a:moveTo>
                                  <a:pt x="116" y="52"/>
                                </a:moveTo>
                                <a:cubicBezTo>
                                  <a:pt x="100" y="46"/>
                                  <a:pt x="100" y="46"/>
                                  <a:pt x="100" y="46"/>
                                </a:cubicBezTo>
                                <a:cubicBezTo>
                                  <a:pt x="99" y="47"/>
                                  <a:pt x="99" y="47"/>
                                  <a:pt x="99" y="47"/>
                                </a:cubicBezTo>
                                <a:cubicBezTo>
                                  <a:pt x="99" y="47"/>
                                  <a:pt x="99" y="47"/>
                                  <a:pt x="99" y="47"/>
                                </a:cubicBezTo>
                                <a:cubicBezTo>
                                  <a:pt x="95" y="45"/>
                                  <a:pt x="91" y="46"/>
                                  <a:pt x="87" y="48"/>
                                </a:cubicBezTo>
                                <a:cubicBezTo>
                                  <a:pt x="85" y="50"/>
                                  <a:pt x="83" y="52"/>
                                  <a:pt x="82" y="55"/>
                                </a:cubicBezTo>
                                <a:cubicBezTo>
                                  <a:pt x="79" y="62"/>
                                  <a:pt x="83" y="70"/>
                                  <a:pt x="89" y="73"/>
                                </a:cubicBezTo>
                                <a:cubicBezTo>
                                  <a:pt x="89" y="73"/>
                                  <a:pt x="89" y="73"/>
                                  <a:pt x="89" y="73"/>
                                </a:cubicBezTo>
                                <a:cubicBezTo>
                                  <a:pt x="106" y="78"/>
                                  <a:pt x="106" y="78"/>
                                  <a:pt x="106" y="78"/>
                                </a:cubicBezTo>
                                <a:cubicBezTo>
                                  <a:pt x="116" y="52"/>
                                  <a:pt x="116" y="52"/>
                                  <a:pt x="116" y="52"/>
                                </a:cubicBezTo>
                                <a:cubicBezTo>
                                  <a:pt x="116" y="52"/>
                                  <a:pt x="116" y="52"/>
                                  <a:pt x="116" y="52"/>
                                </a:cubicBezTo>
                                <a:close/>
                                <a:moveTo>
                                  <a:pt x="91" y="72"/>
                                </a:moveTo>
                                <a:cubicBezTo>
                                  <a:pt x="90" y="72"/>
                                  <a:pt x="90" y="72"/>
                                  <a:pt x="90" y="72"/>
                                </a:cubicBezTo>
                                <a:cubicBezTo>
                                  <a:pt x="84" y="70"/>
                                  <a:pt x="80" y="62"/>
                                  <a:pt x="83" y="55"/>
                                </a:cubicBezTo>
                                <a:cubicBezTo>
                                  <a:pt x="83" y="53"/>
                                  <a:pt x="85" y="50"/>
                                  <a:pt x="87" y="49"/>
                                </a:cubicBezTo>
                                <a:cubicBezTo>
                                  <a:pt x="91" y="47"/>
                                  <a:pt x="96" y="46"/>
                                  <a:pt x="100" y="47"/>
                                </a:cubicBezTo>
                                <a:cubicBezTo>
                                  <a:pt x="114" y="53"/>
                                  <a:pt x="114" y="53"/>
                                  <a:pt x="114" y="53"/>
                                </a:cubicBezTo>
                                <a:cubicBezTo>
                                  <a:pt x="106" y="78"/>
                                  <a:pt x="106" y="78"/>
                                  <a:pt x="106" y="78"/>
                                </a:cubicBezTo>
                                <a:cubicBezTo>
                                  <a:pt x="91" y="72"/>
                                  <a:pt x="91" y="72"/>
                                  <a:pt x="91" y="72"/>
                                </a:cubicBezTo>
                                <a:close/>
                                <a:moveTo>
                                  <a:pt x="150" y="154"/>
                                </a:moveTo>
                                <a:cubicBezTo>
                                  <a:pt x="144" y="170"/>
                                  <a:pt x="144" y="170"/>
                                  <a:pt x="144" y="170"/>
                                </a:cubicBezTo>
                                <a:cubicBezTo>
                                  <a:pt x="144" y="170"/>
                                  <a:pt x="144" y="170"/>
                                  <a:pt x="144" y="170"/>
                                </a:cubicBezTo>
                                <a:cubicBezTo>
                                  <a:pt x="142" y="177"/>
                                  <a:pt x="146" y="185"/>
                                  <a:pt x="153" y="187"/>
                                </a:cubicBezTo>
                                <a:cubicBezTo>
                                  <a:pt x="161" y="189"/>
                                  <a:pt x="167" y="185"/>
                                  <a:pt x="170" y="178"/>
                                </a:cubicBezTo>
                                <a:cubicBezTo>
                                  <a:pt x="170" y="178"/>
                                  <a:pt x="170" y="178"/>
                                  <a:pt x="170" y="178"/>
                                </a:cubicBezTo>
                                <a:cubicBezTo>
                                  <a:pt x="175" y="162"/>
                                  <a:pt x="175" y="162"/>
                                  <a:pt x="175" y="162"/>
                                </a:cubicBezTo>
                                <a:cubicBezTo>
                                  <a:pt x="150" y="154"/>
                                  <a:pt x="150" y="154"/>
                                  <a:pt x="150" y="154"/>
                                </a:cubicBezTo>
                                <a:cubicBezTo>
                                  <a:pt x="150" y="154"/>
                                  <a:pt x="150" y="154"/>
                                  <a:pt x="150" y="154"/>
                                </a:cubicBezTo>
                                <a:close/>
                                <a:moveTo>
                                  <a:pt x="170" y="178"/>
                                </a:moveTo>
                                <a:cubicBezTo>
                                  <a:pt x="170" y="178"/>
                                  <a:pt x="170" y="178"/>
                                  <a:pt x="170" y="178"/>
                                </a:cubicBezTo>
                                <a:cubicBezTo>
                                  <a:pt x="175" y="162"/>
                                  <a:pt x="175" y="162"/>
                                  <a:pt x="175" y="162"/>
                                </a:cubicBezTo>
                                <a:cubicBezTo>
                                  <a:pt x="149" y="154"/>
                                  <a:pt x="149" y="154"/>
                                  <a:pt x="149" y="154"/>
                                </a:cubicBezTo>
                                <a:cubicBezTo>
                                  <a:pt x="144" y="170"/>
                                  <a:pt x="144" y="170"/>
                                  <a:pt x="144" y="170"/>
                                </a:cubicBezTo>
                                <a:cubicBezTo>
                                  <a:pt x="144" y="170"/>
                                  <a:pt x="144" y="170"/>
                                  <a:pt x="144" y="170"/>
                                </a:cubicBezTo>
                                <a:cubicBezTo>
                                  <a:pt x="144" y="170"/>
                                  <a:pt x="144" y="170"/>
                                  <a:pt x="144" y="170"/>
                                </a:cubicBezTo>
                                <a:cubicBezTo>
                                  <a:pt x="142" y="177"/>
                                  <a:pt x="146" y="185"/>
                                  <a:pt x="153" y="187"/>
                                </a:cubicBezTo>
                                <a:cubicBezTo>
                                  <a:pt x="157" y="189"/>
                                  <a:pt x="161" y="188"/>
                                  <a:pt x="165" y="185"/>
                                </a:cubicBezTo>
                                <a:cubicBezTo>
                                  <a:pt x="167" y="184"/>
                                  <a:pt x="169" y="181"/>
                                  <a:pt x="170" y="178"/>
                                </a:cubicBezTo>
                                <a:close/>
                                <a:moveTo>
                                  <a:pt x="150" y="154"/>
                                </a:moveTo>
                                <a:cubicBezTo>
                                  <a:pt x="175" y="163"/>
                                  <a:pt x="175" y="163"/>
                                  <a:pt x="175" y="163"/>
                                </a:cubicBezTo>
                                <a:cubicBezTo>
                                  <a:pt x="170" y="178"/>
                                  <a:pt x="170" y="178"/>
                                  <a:pt x="170" y="178"/>
                                </a:cubicBezTo>
                                <a:cubicBezTo>
                                  <a:pt x="170" y="178"/>
                                  <a:pt x="170" y="178"/>
                                  <a:pt x="170" y="178"/>
                                </a:cubicBezTo>
                                <a:cubicBezTo>
                                  <a:pt x="170" y="178"/>
                                  <a:pt x="170" y="178"/>
                                  <a:pt x="170" y="178"/>
                                </a:cubicBezTo>
                                <a:cubicBezTo>
                                  <a:pt x="169" y="180"/>
                                  <a:pt x="167" y="183"/>
                                  <a:pt x="165" y="184"/>
                                </a:cubicBezTo>
                                <a:cubicBezTo>
                                  <a:pt x="162" y="187"/>
                                  <a:pt x="157" y="187"/>
                                  <a:pt x="154" y="186"/>
                                </a:cubicBezTo>
                                <a:cubicBezTo>
                                  <a:pt x="147" y="184"/>
                                  <a:pt x="142" y="177"/>
                                  <a:pt x="145" y="171"/>
                                </a:cubicBezTo>
                                <a:cubicBezTo>
                                  <a:pt x="145" y="169"/>
                                  <a:pt x="145" y="169"/>
                                  <a:pt x="145" y="169"/>
                                </a:cubicBezTo>
                                <a:cubicBezTo>
                                  <a:pt x="150" y="154"/>
                                  <a:pt x="150" y="154"/>
                                  <a:pt x="150" y="154"/>
                                </a:cubicBezTo>
                                <a:cubicBezTo>
                                  <a:pt x="150" y="154"/>
                                  <a:pt x="150" y="154"/>
                                  <a:pt x="150" y="154"/>
                                </a:cubicBezTo>
                                <a:close/>
                                <a:moveTo>
                                  <a:pt x="181" y="147"/>
                                </a:moveTo>
                                <a:cubicBezTo>
                                  <a:pt x="181" y="147"/>
                                  <a:pt x="181" y="147"/>
                                  <a:pt x="181" y="147"/>
                                </a:cubicBezTo>
                                <a:cubicBezTo>
                                  <a:pt x="181" y="147"/>
                                  <a:pt x="181" y="147"/>
                                  <a:pt x="181" y="147"/>
                                </a:cubicBezTo>
                                <a:cubicBezTo>
                                  <a:pt x="182" y="139"/>
                                  <a:pt x="179" y="132"/>
                                  <a:pt x="172" y="130"/>
                                </a:cubicBezTo>
                                <a:cubicBezTo>
                                  <a:pt x="168" y="128"/>
                                  <a:pt x="163" y="129"/>
                                  <a:pt x="159" y="131"/>
                                </a:cubicBezTo>
                                <a:cubicBezTo>
                                  <a:pt x="157" y="133"/>
                                  <a:pt x="155" y="135"/>
                                  <a:pt x="154" y="138"/>
                                </a:cubicBezTo>
                                <a:cubicBezTo>
                                  <a:pt x="154" y="138"/>
                                  <a:pt x="154" y="138"/>
                                  <a:pt x="154" y="138"/>
                                </a:cubicBezTo>
                                <a:cubicBezTo>
                                  <a:pt x="149" y="154"/>
                                  <a:pt x="149" y="154"/>
                                  <a:pt x="149" y="154"/>
                                </a:cubicBezTo>
                                <a:cubicBezTo>
                                  <a:pt x="176" y="163"/>
                                  <a:pt x="176" y="163"/>
                                  <a:pt x="176" y="163"/>
                                </a:cubicBezTo>
                                <a:cubicBezTo>
                                  <a:pt x="181" y="147"/>
                                  <a:pt x="181" y="147"/>
                                  <a:pt x="181" y="147"/>
                                </a:cubicBezTo>
                                <a:cubicBezTo>
                                  <a:pt x="181" y="147"/>
                                  <a:pt x="181" y="147"/>
                                  <a:pt x="181" y="147"/>
                                </a:cubicBezTo>
                                <a:close/>
                                <a:moveTo>
                                  <a:pt x="155" y="139"/>
                                </a:moveTo>
                                <a:cubicBezTo>
                                  <a:pt x="155" y="139"/>
                                  <a:pt x="155" y="139"/>
                                  <a:pt x="155" y="139"/>
                                </a:cubicBezTo>
                                <a:cubicBezTo>
                                  <a:pt x="155" y="138"/>
                                  <a:pt x="155" y="138"/>
                                  <a:pt x="155" y="138"/>
                                </a:cubicBezTo>
                                <a:cubicBezTo>
                                  <a:pt x="156" y="136"/>
                                  <a:pt x="157" y="134"/>
                                  <a:pt x="160" y="132"/>
                                </a:cubicBezTo>
                                <a:cubicBezTo>
                                  <a:pt x="163" y="130"/>
                                  <a:pt x="168" y="129"/>
                                  <a:pt x="171" y="131"/>
                                </a:cubicBezTo>
                                <a:cubicBezTo>
                                  <a:pt x="178" y="132"/>
                                  <a:pt x="182" y="140"/>
                                  <a:pt x="180" y="147"/>
                                </a:cubicBezTo>
                                <a:cubicBezTo>
                                  <a:pt x="175" y="162"/>
                                  <a:pt x="175" y="162"/>
                                  <a:pt x="175" y="162"/>
                                </a:cubicBezTo>
                                <a:cubicBezTo>
                                  <a:pt x="150" y="154"/>
                                  <a:pt x="150" y="154"/>
                                  <a:pt x="150" y="154"/>
                                </a:cubicBezTo>
                                <a:cubicBezTo>
                                  <a:pt x="155" y="139"/>
                                  <a:pt x="155" y="139"/>
                                  <a:pt x="155" y="139"/>
                                </a:cubicBezTo>
                                <a:cubicBezTo>
                                  <a:pt x="155" y="139"/>
                                  <a:pt x="155" y="139"/>
                                  <a:pt x="155" y="139"/>
                                </a:cubicBezTo>
                                <a:close/>
                                <a:moveTo>
                                  <a:pt x="133" y="29"/>
                                </a:moveTo>
                                <a:cubicBezTo>
                                  <a:pt x="150" y="28"/>
                                  <a:pt x="150" y="28"/>
                                  <a:pt x="150" y="28"/>
                                </a:cubicBezTo>
                                <a:cubicBezTo>
                                  <a:pt x="150" y="28"/>
                                  <a:pt x="150" y="28"/>
                                  <a:pt x="150" y="28"/>
                                </a:cubicBezTo>
                                <a:cubicBezTo>
                                  <a:pt x="157" y="27"/>
                                  <a:pt x="162" y="21"/>
                                  <a:pt x="162" y="13"/>
                                </a:cubicBezTo>
                                <a:cubicBezTo>
                                  <a:pt x="161" y="6"/>
                                  <a:pt x="155" y="1"/>
                                  <a:pt x="148" y="1"/>
                                </a:cubicBezTo>
                                <a:cubicBezTo>
                                  <a:pt x="148" y="1"/>
                                  <a:pt x="148" y="1"/>
                                  <a:pt x="148" y="1"/>
                                </a:cubicBezTo>
                                <a:cubicBezTo>
                                  <a:pt x="131" y="2"/>
                                  <a:pt x="131" y="2"/>
                                  <a:pt x="131" y="2"/>
                                </a:cubicBezTo>
                                <a:cubicBezTo>
                                  <a:pt x="133" y="29"/>
                                  <a:pt x="133" y="29"/>
                                  <a:pt x="133" y="29"/>
                                </a:cubicBezTo>
                                <a:cubicBezTo>
                                  <a:pt x="133" y="29"/>
                                  <a:pt x="133" y="29"/>
                                  <a:pt x="133" y="29"/>
                                </a:cubicBezTo>
                                <a:close/>
                                <a:moveTo>
                                  <a:pt x="162" y="13"/>
                                </a:moveTo>
                                <a:cubicBezTo>
                                  <a:pt x="162" y="6"/>
                                  <a:pt x="155" y="1"/>
                                  <a:pt x="148" y="1"/>
                                </a:cubicBezTo>
                                <a:cubicBezTo>
                                  <a:pt x="147" y="0"/>
                                  <a:pt x="147" y="0"/>
                                  <a:pt x="147" y="0"/>
                                </a:cubicBezTo>
                                <a:cubicBezTo>
                                  <a:pt x="130" y="2"/>
                                  <a:pt x="130" y="2"/>
                                  <a:pt x="130" y="2"/>
                                </a:cubicBezTo>
                                <a:cubicBezTo>
                                  <a:pt x="133" y="29"/>
                                  <a:pt x="133" y="29"/>
                                  <a:pt x="133" y="29"/>
                                </a:cubicBezTo>
                                <a:cubicBezTo>
                                  <a:pt x="150" y="28"/>
                                  <a:pt x="150" y="28"/>
                                  <a:pt x="150" y="28"/>
                                </a:cubicBezTo>
                                <a:cubicBezTo>
                                  <a:pt x="150" y="28"/>
                                  <a:pt x="150" y="28"/>
                                  <a:pt x="150" y="28"/>
                                </a:cubicBezTo>
                                <a:cubicBezTo>
                                  <a:pt x="150" y="28"/>
                                  <a:pt x="150" y="28"/>
                                  <a:pt x="150" y="28"/>
                                </a:cubicBezTo>
                                <a:cubicBezTo>
                                  <a:pt x="152" y="28"/>
                                  <a:pt x="155" y="27"/>
                                  <a:pt x="156" y="26"/>
                                </a:cubicBezTo>
                                <a:cubicBezTo>
                                  <a:pt x="160" y="23"/>
                                  <a:pt x="163" y="18"/>
                                  <a:pt x="162" y="13"/>
                                </a:cubicBezTo>
                                <a:close/>
                                <a:moveTo>
                                  <a:pt x="134" y="29"/>
                                </a:moveTo>
                                <a:cubicBezTo>
                                  <a:pt x="132" y="3"/>
                                  <a:pt x="132" y="3"/>
                                  <a:pt x="132" y="3"/>
                                </a:cubicBezTo>
                                <a:cubicBezTo>
                                  <a:pt x="147" y="1"/>
                                  <a:pt x="147" y="1"/>
                                  <a:pt x="147" y="1"/>
                                </a:cubicBezTo>
                                <a:cubicBezTo>
                                  <a:pt x="147" y="1"/>
                                  <a:pt x="147" y="1"/>
                                  <a:pt x="147" y="1"/>
                                </a:cubicBezTo>
                                <a:cubicBezTo>
                                  <a:pt x="147" y="1"/>
                                  <a:pt x="147" y="1"/>
                                  <a:pt x="147" y="1"/>
                                </a:cubicBezTo>
                                <a:cubicBezTo>
                                  <a:pt x="155" y="1"/>
                                  <a:pt x="161" y="6"/>
                                  <a:pt x="161" y="14"/>
                                </a:cubicBezTo>
                                <a:cubicBezTo>
                                  <a:pt x="162" y="18"/>
                                  <a:pt x="160" y="22"/>
                                  <a:pt x="156" y="25"/>
                                </a:cubicBezTo>
                                <a:cubicBezTo>
                                  <a:pt x="154" y="26"/>
                                  <a:pt x="152" y="27"/>
                                  <a:pt x="150" y="27"/>
                                </a:cubicBezTo>
                                <a:cubicBezTo>
                                  <a:pt x="149" y="28"/>
                                  <a:pt x="149" y="28"/>
                                  <a:pt x="149" y="28"/>
                                </a:cubicBezTo>
                                <a:cubicBezTo>
                                  <a:pt x="134" y="29"/>
                                  <a:pt x="134" y="29"/>
                                  <a:pt x="134" y="29"/>
                                </a:cubicBezTo>
                                <a:cubicBezTo>
                                  <a:pt x="134" y="29"/>
                                  <a:pt x="134" y="29"/>
                                  <a:pt x="134" y="29"/>
                                </a:cubicBezTo>
                                <a:close/>
                                <a:moveTo>
                                  <a:pt x="131" y="2"/>
                                </a:moveTo>
                                <a:cubicBezTo>
                                  <a:pt x="115" y="3"/>
                                  <a:pt x="115" y="3"/>
                                  <a:pt x="115" y="3"/>
                                </a:cubicBezTo>
                                <a:cubicBezTo>
                                  <a:pt x="114" y="3"/>
                                  <a:pt x="114" y="3"/>
                                  <a:pt x="114" y="3"/>
                                </a:cubicBezTo>
                                <a:cubicBezTo>
                                  <a:pt x="114" y="3"/>
                                  <a:pt x="114" y="3"/>
                                  <a:pt x="114" y="3"/>
                                </a:cubicBezTo>
                                <a:cubicBezTo>
                                  <a:pt x="112" y="4"/>
                                  <a:pt x="110" y="4"/>
                                  <a:pt x="108" y="6"/>
                                </a:cubicBezTo>
                                <a:cubicBezTo>
                                  <a:pt x="104" y="8"/>
                                  <a:pt x="102" y="13"/>
                                  <a:pt x="102" y="18"/>
                                </a:cubicBezTo>
                                <a:cubicBezTo>
                                  <a:pt x="103" y="26"/>
                                  <a:pt x="109" y="31"/>
                                  <a:pt x="116" y="32"/>
                                </a:cubicBezTo>
                                <a:cubicBezTo>
                                  <a:pt x="116" y="32"/>
                                  <a:pt x="116" y="32"/>
                                  <a:pt x="116" y="32"/>
                                </a:cubicBezTo>
                                <a:cubicBezTo>
                                  <a:pt x="134" y="30"/>
                                  <a:pt x="134" y="30"/>
                                  <a:pt x="134" y="30"/>
                                </a:cubicBezTo>
                                <a:cubicBezTo>
                                  <a:pt x="131" y="2"/>
                                  <a:pt x="131" y="2"/>
                                  <a:pt x="131" y="2"/>
                                </a:cubicBezTo>
                                <a:cubicBezTo>
                                  <a:pt x="131" y="2"/>
                                  <a:pt x="131" y="2"/>
                                  <a:pt x="131" y="2"/>
                                </a:cubicBezTo>
                                <a:close/>
                                <a:moveTo>
                                  <a:pt x="117" y="30"/>
                                </a:moveTo>
                                <a:cubicBezTo>
                                  <a:pt x="117" y="30"/>
                                  <a:pt x="117" y="30"/>
                                  <a:pt x="117" y="30"/>
                                </a:cubicBezTo>
                                <a:cubicBezTo>
                                  <a:pt x="109" y="31"/>
                                  <a:pt x="103" y="25"/>
                                  <a:pt x="103" y="18"/>
                                </a:cubicBezTo>
                                <a:cubicBezTo>
                                  <a:pt x="103" y="13"/>
                                  <a:pt x="105" y="9"/>
                                  <a:pt x="108" y="6"/>
                                </a:cubicBezTo>
                                <a:cubicBezTo>
                                  <a:pt x="110" y="5"/>
                                  <a:pt x="113" y="4"/>
                                  <a:pt x="114" y="4"/>
                                </a:cubicBezTo>
                                <a:cubicBezTo>
                                  <a:pt x="131" y="2"/>
                                  <a:pt x="131" y="2"/>
                                  <a:pt x="131" y="2"/>
                                </a:cubicBezTo>
                                <a:cubicBezTo>
                                  <a:pt x="133" y="29"/>
                                  <a:pt x="133" y="29"/>
                                  <a:pt x="133" y="29"/>
                                </a:cubicBezTo>
                                <a:cubicBezTo>
                                  <a:pt x="117" y="30"/>
                                  <a:pt x="117" y="30"/>
                                  <a:pt x="117" y="30"/>
                                </a:cubicBezTo>
                                <a:close/>
                                <a:moveTo>
                                  <a:pt x="163" y="110"/>
                                </a:moveTo>
                                <a:cubicBezTo>
                                  <a:pt x="172" y="97"/>
                                  <a:pt x="172" y="97"/>
                                  <a:pt x="172" y="97"/>
                                </a:cubicBezTo>
                                <a:cubicBezTo>
                                  <a:pt x="172" y="97"/>
                                  <a:pt x="172" y="97"/>
                                  <a:pt x="172" y="97"/>
                                </a:cubicBezTo>
                                <a:cubicBezTo>
                                  <a:pt x="176" y="90"/>
                                  <a:pt x="173" y="82"/>
                                  <a:pt x="166" y="78"/>
                                </a:cubicBezTo>
                                <a:cubicBezTo>
                                  <a:pt x="160" y="74"/>
                                  <a:pt x="153" y="76"/>
                                  <a:pt x="148" y="82"/>
                                </a:cubicBezTo>
                                <a:cubicBezTo>
                                  <a:pt x="148" y="82"/>
                                  <a:pt x="148" y="82"/>
                                  <a:pt x="148" y="82"/>
                                </a:cubicBezTo>
                                <a:cubicBezTo>
                                  <a:pt x="140" y="97"/>
                                  <a:pt x="140" y="97"/>
                                  <a:pt x="140" y="97"/>
                                </a:cubicBezTo>
                                <a:cubicBezTo>
                                  <a:pt x="163" y="110"/>
                                  <a:pt x="163" y="110"/>
                                  <a:pt x="163" y="110"/>
                                </a:cubicBezTo>
                                <a:cubicBezTo>
                                  <a:pt x="163" y="110"/>
                                  <a:pt x="163" y="110"/>
                                  <a:pt x="163" y="110"/>
                                </a:cubicBezTo>
                                <a:close/>
                                <a:moveTo>
                                  <a:pt x="172" y="97"/>
                                </a:moveTo>
                                <a:cubicBezTo>
                                  <a:pt x="172" y="96"/>
                                  <a:pt x="172" y="96"/>
                                  <a:pt x="172" y="96"/>
                                </a:cubicBezTo>
                                <a:cubicBezTo>
                                  <a:pt x="172" y="96"/>
                                  <a:pt x="172" y="96"/>
                                  <a:pt x="172" y="96"/>
                                </a:cubicBezTo>
                                <a:cubicBezTo>
                                  <a:pt x="176" y="90"/>
                                  <a:pt x="174" y="82"/>
                                  <a:pt x="167" y="78"/>
                                </a:cubicBezTo>
                                <a:cubicBezTo>
                                  <a:pt x="162" y="75"/>
                                  <a:pt x="156" y="75"/>
                                  <a:pt x="152" y="78"/>
                                </a:cubicBezTo>
                                <a:cubicBezTo>
                                  <a:pt x="151" y="79"/>
                                  <a:pt x="149" y="81"/>
                                  <a:pt x="148" y="82"/>
                                </a:cubicBezTo>
                                <a:cubicBezTo>
                                  <a:pt x="148" y="82"/>
                                  <a:pt x="148" y="82"/>
                                  <a:pt x="148" y="82"/>
                                </a:cubicBezTo>
                                <a:cubicBezTo>
                                  <a:pt x="139" y="97"/>
                                  <a:pt x="139" y="97"/>
                                  <a:pt x="139" y="97"/>
                                </a:cubicBezTo>
                                <a:cubicBezTo>
                                  <a:pt x="164" y="111"/>
                                  <a:pt x="164" y="111"/>
                                  <a:pt x="164" y="111"/>
                                </a:cubicBezTo>
                                <a:cubicBezTo>
                                  <a:pt x="172" y="97"/>
                                  <a:pt x="172" y="97"/>
                                  <a:pt x="172" y="97"/>
                                </a:cubicBezTo>
                                <a:cubicBezTo>
                                  <a:pt x="172" y="97"/>
                                  <a:pt x="172" y="97"/>
                                  <a:pt x="172" y="97"/>
                                </a:cubicBezTo>
                                <a:close/>
                                <a:moveTo>
                                  <a:pt x="149" y="83"/>
                                </a:moveTo>
                                <a:cubicBezTo>
                                  <a:pt x="149" y="83"/>
                                  <a:pt x="149" y="83"/>
                                  <a:pt x="149" y="83"/>
                                </a:cubicBezTo>
                                <a:cubicBezTo>
                                  <a:pt x="149" y="83"/>
                                  <a:pt x="149" y="83"/>
                                  <a:pt x="149" y="83"/>
                                </a:cubicBezTo>
                                <a:cubicBezTo>
                                  <a:pt x="149" y="82"/>
                                  <a:pt x="150" y="80"/>
                                  <a:pt x="152" y="79"/>
                                </a:cubicBezTo>
                                <a:cubicBezTo>
                                  <a:pt x="156" y="76"/>
                                  <a:pt x="162" y="76"/>
                                  <a:pt x="166" y="78"/>
                                </a:cubicBezTo>
                                <a:cubicBezTo>
                                  <a:pt x="173" y="82"/>
                                  <a:pt x="175" y="90"/>
                                  <a:pt x="171" y="96"/>
                                </a:cubicBezTo>
                                <a:cubicBezTo>
                                  <a:pt x="163" y="110"/>
                                  <a:pt x="163" y="110"/>
                                  <a:pt x="163" y="110"/>
                                </a:cubicBezTo>
                                <a:cubicBezTo>
                                  <a:pt x="141" y="96"/>
                                  <a:pt x="141" y="96"/>
                                  <a:pt x="141" y="96"/>
                                </a:cubicBezTo>
                                <a:cubicBezTo>
                                  <a:pt x="149" y="83"/>
                                  <a:pt x="149" y="83"/>
                                  <a:pt x="149" y="83"/>
                                </a:cubicBezTo>
                                <a:cubicBezTo>
                                  <a:pt x="149" y="83"/>
                                  <a:pt x="149" y="83"/>
                                  <a:pt x="149" y="83"/>
                                </a:cubicBezTo>
                                <a:close/>
                                <a:moveTo>
                                  <a:pt x="154" y="125"/>
                                </a:moveTo>
                                <a:cubicBezTo>
                                  <a:pt x="154" y="125"/>
                                  <a:pt x="154" y="125"/>
                                  <a:pt x="154" y="125"/>
                                </a:cubicBezTo>
                                <a:cubicBezTo>
                                  <a:pt x="164" y="110"/>
                                  <a:pt x="164" y="110"/>
                                  <a:pt x="164" y="110"/>
                                </a:cubicBezTo>
                                <a:cubicBezTo>
                                  <a:pt x="140" y="96"/>
                                  <a:pt x="140" y="96"/>
                                  <a:pt x="140" y="96"/>
                                </a:cubicBezTo>
                                <a:cubicBezTo>
                                  <a:pt x="131" y="111"/>
                                  <a:pt x="131" y="111"/>
                                  <a:pt x="131" y="111"/>
                                </a:cubicBezTo>
                                <a:cubicBezTo>
                                  <a:pt x="131" y="111"/>
                                  <a:pt x="131" y="111"/>
                                  <a:pt x="131" y="111"/>
                                </a:cubicBezTo>
                                <a:cubicBezTo>
                                  <a:pt x="131" y="111"/>
                                  <a:pt x="131" y="111"/>
                                  <a:pt x="131" y="111"/>
                                </a:cubicBezTo>
                                <a:cubicBezTo>
                                  <a:pt x="127" y="117"/>
                                  <a:pt x="129" y="125"/>
                                  <a:pt x="136" y="129"/>
                                </a:cubicBezTo>
                                <a:cubicBezTo>
                                  <a:pt x="141" y="132"/>
                                  <a:pt x="147" y="132"/>
                                  <a:pt x="151" y="129"/>
                                </a:cubicBezTo>
                                <a:cubicBezTo>
                                  <a:pt x="153" y="128"/>
                                  <a:pt x="153" y="127"/>
                                  <a:pt x="154" y="125"/>
                                </a:cubicBezTo>
                                <a:close/>
                                <a:moveTo>
                                  <a:pt x="140" y="97"/>
                                </a:moveTo>
                                <a:cubicBezTo>
                                  <a:pt x="162" y="111"/>
                                  <a:pt x="162" y="111"/>
                                  <a:pt x="162" y="111"/>
                                </a:cubicBezTo>
                                <a:cubicBezTo>
                                  <a:pt x="154" y="124"/>
                                  <a:pt x="154" y="124"/>
                                  <a:pt x="154" y="124"/>
                                </a:cubicBezTo>
                                <a:cubicBezTo>
                                  <a:pt x="154" y="124"/>
                                  <a:pt x="154" y="124"/>
                                  <a:pt x="154" y="124"/>
                                </a:cubicBezTo>
                                <a:cubicBezTo>
                                  <a:pt x="154" y="125"/>
                                  <a:pt x="154" y="125"/>
                                  <a:pt x="154" y="125"/>
                                </a:cubicBezTo>
                                <a:cubicBezTo>
                                  <a:pt x="153" y="126"/>
                                  <a:pt x="152" y="128"/>
                                  <a:pt x="151" y="129"/>
                                </a:cubicBezTo>
                                <a:cubicBezTo>
                                  <a:pt x="146" y="132"/>
                                  <a:pt x="141" y="132"/>
                                  <a:pt x="137" y="129"/>
                                </a:cubicBezTo>
                                <a:cubicBezTo>
                                  <a:pt x="130" y="125"/>
                                  <a:pt x="129" y="117"/>
                                  <a:pt x="132" y="111"/>
                                </a:cubicBezTo>
                                <a:cubicBezTo>
                                  <a:pt x="132" y="111"/>
                                  <a:pt x="132" y="111"/>
                                  <a:pt x="132" y="111"/>
                                </a:cubicBezTo>
                                <a:cubicBezTo>
                                  <a:pt x="140" y="97"/>
                                  <a:pt x="140" y="97"/>
                                  <a:pt x="140" y="97"/>
                                </a:cubicBezTo>
                                <a:cubicBezTo>
                                  <a:pt x="140" y="97"/>
                                  <a:pt x="140" y="97"/>
                                  <a:pt x="140" y="97"/>
                                </a:cubicBezTo>
                                <a:close/>
                              </a:path>
                            </a:pathLst>
                          </a:custGeom>
                          <a:solidFill>
                            <a:srgbClr val="8ECF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84" name="Freeform 5684"/>
                        <wps:cNvSpPr>
                          <a:spLocks noEditPoints="1"/>
                        </wps:cNvSpPr>
                        <wps:spPr bwMode="auto">
                          <a:xfrm>
                            <a:off x="7113588" y="7610476"/>
                            <a:ext cx="787400" cy="866775"/>
                          </a:xfrm>
                          <a:custGeom>
                            <a:avLst/>
                            <a:gdLst>
                              <a:gd name="T0" fmla="*/ 180 w 210"/>
                              <a:gd name="T1" fmla="*/ 141 h 231"/>
                              <a:gd name="T2" fmla="*/ 102 w 210"/>
                              <a:gd name="T3" fmla="*/ 194 h 231"/>
                              <a:gd name="T4" fmla="*/ 28 w 210"/>
                              <a:gd name="T5" fmla="*/ 86 h 231"/>
                              <a:gd name="T6" fmla="*/ 105 w 210"/>
                              <a:gd name="T7" fmla="*/ 33 h 231"/>
                              <a:gd name="T8" fmla="*/ 180 w 210"/>
                              <a:gd name="T9" fmla="*/ 141 h 231"/>
                              <a:gd name="T10" fmla="*/ 180 w 210"/>
                              <a:gd name="T11" fmla="*/ 141 h 231"/>
                              <a:gd name="T12" fmla="*/ 78 w 210"/>
                              <a:gd name="T13" fmla="*/ 40 h 231"/>
                              <a:gd name="T14" fmla="*/ 77 w 210"/>
                              <a:gd name="T15" fmla="*/ 41 h 231"/>
                              <a:gd name="T16" fmla="*/ 57 w 210"/>
                              <a:gd name="T17" fmla="*/ 55 h 231"/>
                              <a:gd name="T18" fmla="*/ 56 w 210"/>
                              <a:gd name="T19" fmla="*/ 55 h 231"/>
                              <a:gd name="T20" fmla="*/ 53 w 210"/>
                              <a:gd name="T21" fmla="*/ 52 h 231"/>
                              <a:gd name="T22" fmla="*/ 54 w 210"/>
                              <a:gd name="T23" fmla="*/ 50 h 231"/>
                              <a:gd name="T24" fmla="*/ 73 w 210"/>
                              <a:gd name="T25" fmla="*/ 36 h 231"/>
                              <a:gd name="T26" fmla="*/ 75 w 210"/>
                              <a:gd name="T27" fmla="*/ 37 h 231"/>
                              <a:gd name="T28" fmla="*/ 78 w 210"/>
                              <a:gd name="T29" fmla="*/ 40 h 231"/>
                              <a:gd name="T30" fmla="*/ 78 w 210"/>
                              <a:gd name="T31" fmla="*/ 40 h 231"/>
                              <a:gd name="T32" fmla="*/ 49 w 210"/>
                              <a:gd name="T33" fmla="*/ 57 h 231"/>
                              <a:gd name="T34" fmla="*/ 49 w 210"/>
                              <a:gd name="T35" fmla="*/ 62 h 231"/>
                              <a:gd name="T36" fmla="*/ 43 w 210"/>
                              <a:gd name="T37" fmla="*/ 61 h 231"/>
                              <a:gd name="T38" fmla="*/ 44 w 210"/>
                              <a:gd name="T39" fmla="*/ 56 h 231"/>
                              <a:gd name="T40" fmla="*/ 49 w 210"/>
                              <a:gd name="T41" fmla="*/ 57 h 231"/>
                              <a:gd name="T42" fmla="*/ 139 w 210"/>
                              <a:gd name="T43" fmla="*/ 190 h 231"/>
                              <a:gd name="T44" fmla="*/ 143 w 210"/>
                              <a:gd name="T45" fmla="*/ 170 h 231"/>
                              <a:gd name="T46" fmla="*/ 162 w 210"/>
                              <a:gd name="T47" fmla="*/ 174 h 231"/>
                              <a:gd name="T48" fmla="*/ 158 w 210"/>
                              <a:gd name="T49" fmla="*/ 193 h 231"/>
                              <a:gd name="T50" fmla="*/ 139 w 210"/>
                              <a:gd name="T51" fmla="*/ 190 h 231"/>
                              <a:gd name="T52" fmla="*/ 200 w 210"/>
                              <a:gd name="T53" fmla="*/ 149 h 231"/>
                              <a:gd name="T54" fmla="*/ 108 w 210"/>
                              <a:gd name="T55" fmla="*/ 16 h 231"/>
                              <a:gd name="T56" fmla="*/ 83 w 210"/>
                              <a:gd name="T57" fmla="*/ 11 h 231"/>
                              <a:gd name="T58" fmla="*/ 15 w 210"/>
                              <a:gd name="T59" fmla="*/ 57 h 231"/>
                              <a:gd name="T60" fmla="*/ 11 w 210"/>
                              <a:gd name="T61" fmla="*/ 82 h 231"/>
                              <a:gd name="T62" fmla="*/ 102 w 210"/>
                              <a:gd name="T63" fmla="*/ 216 h 231"/>
                              <a:gd name="T64" fmla="*/ 128 w 210"/>
                              <a:gd name="T65" fmla="*/ 221 h 231"/>
                              <a:gd name="T66" fmla="*/ 195 w 210"/>
                              <a:gd name="T67" fmla="*/ 175 h 231"/>
                              <a:gd name="T68" fmla="*/ 200 w 210"/>
                              <a:gd name="T69" fmla="*/ 149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0" h="231">
                                <a:moveTo>
                                  <a:pt x="180" y="141"/>
                                </a:moveTo>
                                <a:cubicBezTo>
                                  <a:pt x="102" y="194"/>
                                  <a:pt x="102" y="194"/>
                                  <a:pt x="102" y="194"/>
                                </a:cubicBezTo>
                                <a:cubicBezTo>
                                  <a:pt x="28" y="86"/>
                                  <a:pt x="28" y="86"/>
                                  <a:pt x="28" y="86"/>
                                </a:cubicBezTo>
                                <a:cubicBezTo>
                                  <a:pt x="105" y="33"/>
                                  <a:pt x="105" y="33"/>
                                  <a:pt x="105" y="33"/>
                                </a:cubicBezTo>
                                <a:cubicBezTo>
                                  <a:pt x="180" y="141"/>
                                  <a:pt x="180" y="141"/>
                                  <a:pt x="180" y="141"/>
                                </a:cubicBezTo>
                                <a:cubicBezTo>
                                  <a:pt x="180" y="141"/>
                                  <a:pt x="180" y="141"/>
                                  <a:pt x="180" y="141"/>
                                </a:cubicBezTo>
                                <a:close/>
                                <a:moveTo>
                                  <a:pt x="78" y="40"/>
                                </a:moveTo>
                                <a:cubicBezTo>
                                  <a:pt x="78" y="40"/>
                                  <a:pt x="78" y="41"/>
                                  <a:pt x="77" y="41"/>
                                </a:cubicBezTo>
                                <a:cubicBezTo>
                                  <a:pt x="57" y="55"/>
                                  <a:pt x="57" y="55"/>
                                  <a:pt x="57" y="55"/>
                                </a:cubicBezTo>
                                <a:cubicBezTo>
                                  <a:pt x="57" y="55"/>
                                  <a:pt x="56" y="56"/>
                                  <a:pt x="56" y="55"/>
                                </a:cubicBezTo>
                                <a:cubicBezTo>
                                  <a:pt x="53" y="52"/>
                                  <a:pt x="53" y="52"/>
                                  <a:pt x="53" y="52"/>
                                </a:cubicBezTo>
                                <a:cubicBezTo>
                                  <a:pt x="53" y="52"/>
                                  <a:pt x="53" y="51"/>
                                  <a:pt x="54" y="50"/>
                                </a:cubicBezTo>
                                <a:cubicBezTo>
                                  <a:pt x="73" y="36"/>
                                  <a:pt x="73" y="36"/>
                                  <a:pt x="73" y="36"/>
                                </a:cubicBezTo>
                                <a:cubicBezTo>
                                  <a:pt x="73" y="36"/>
                                  <a:pt x="74" y="36"/>
                                  <a:pt x="75" y="37"/>
                                </a:cubicBezTo>
                                <a:cubicBezTo>
                                  <a:pt x="78" y="40"/>
                                  <a:pt x="78" y="40"/>
                                  <a:pt x="78" y="40"/>
                                </a:cubicBezTo>
                                <a:cubicBezTo>
                                  <a:pt x="78" y="40"/>
                                  <a:pt x="78" y="40"/>
                                  <a:pt x="78" y="40"/>
                                </a:cubicBezTo>
                                <a:close/>
                                <a:moveTo>
                                  <a:pt x="49" y="57"/>
                                </a:moveTo>
                                <a:cubicBezTo>
                                  <a:pt x="51" y="58"/>
                                  <a:pt x="51" y="60"/>
                                  <a:pt x="49" y="62"/>
                                </a:cubicBezTo>
                                <a:cubicBezTo>
                                  <a:pt x="47" y="63"/>
                                  <a:pt x="44" y="63"/>
                                  <a:pt x="43" y="61"/>
                                </a:cubicBezTo>
                                <a:cubicBezTo>
                                  <a:pt x="42" y="59"/>
                                  <a:pt x="43" y="57"/>
                                  <a:pt x="44" y="56"/>
                                </a:cubicBezTo>
                                <a:cubicBezTo>
                                  <a:pt x="46" y="54"/>
                                  <a:pt x="49" y="55"/>
                                  <a:pt x="49" y="57"/>
                                </a:cubicBezTo>
                                <a:moveTo>
                                  <a:pt x="139" y="190"/>
                                </a:moveTo>
                                <a:cubicBezTo>
                                  <a:pt x="136" y="183"/>
                                  <a:pt x="137" y="175"/>
                                  <a:pt x="143" y="170"/>
                                </a:cubicBezTo>
                                <a:cubicBezTo>
                                  <a:pt x="149" y="166"/>
                                  <a:pt x="157" y="168"/>
                                  <a:pt x="162" y="174"/>
                                </a:cubicBezTo>
                                <a:cubicBezTo>
                                  <a:pt x="166" y="180"/>
                                  <a:pt x="164" y="189"/>
                                  <a:pt x="158" y="193"/>
                                </a:cubicBezTo>
                                <a:cubicBezTo>
                                  <a:pt x="152" y="197"/>
                                  <a:pt x="144" y="196"/>
                                  <a:pt x="139" y="190"/>
                                </a:cubicBezTo>
                                <a:moveTo>
                                  <a:pt x="200" y="149"/>
                                </a:moveTo>
                                <a:cubicBezTo>
                                  <a:pt x="108" y="16"/>
                                  <a:pt x="108" y="16"/>
                                  <a:pt x="108" y="16"/>
                                </a:cubicBezTo>
                                <a:cubicBezTo>
                                  <a:pt x="108" y="16"/>
                                  <a:pt x="98" y="0"/>
                                  <a:pt x="83" y="11"/>
                                </a:cubicBezTo>
                                <a:cubicBezTo>
                                  <a:pt x="15" y="57"/>
                                  <a:pt x="15" y="57"/>
                                  <a:pt x="15" y="57"/>
                                </a:cubicBezTo>
                                <a:cubicBezTo>
                                  <a:pt x="15" y="57"/>
                                  <a:pt x="0" y="67"/>
                                  <a:pt x="11" y="82"/>
                                </a:cubicBezTo>
                                <a:cubicBezTo>
                                  <a:pt x="102" y="216"/>
                                  <a:pt x="102" y="216"/>
                                  <a:pt x="102" y="216"/>
                                </a:cubicBezTo>
                                <a:cubicBezTo>
                                  <a:pt x="102" y="216"/>
                                  <a:pt x="113" y="231"/>
                                  <a:pt x="128" y="221"/>
                                </a:cubicBezTo>
                                <a:cubicBezTo>
                                  <a:pt x="195" y="175"/>
                                  <a:pt x="195" y="175"/>
                                  <a:pt x="195" y="175"/>
                                </a:cubicBezTo>
                                <a:cubicBezTo>
                                  <a:pt x="195" y="175"/>
                                  <a:pt x="210" y="164"/>
                                  <a:pt x="200" y="149"/>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85" name="Freeform 5685"/>
                        <wps:cNvSpPr>
                          <a:spLocks noEditPoints="1"/>
                        </wps:cNvSpPr>
                        <wps:spPr bwMode="auto">
                          <a:xfrm>
                            <a:off x="5980113" y="7561263"/>
                            <a:ext cx="911225" cy="915988"/>
                          </a:xfrm>
                          <a:custGeom>
                            <a:avLst/>
                            <a:gdLst>
                              <a:gd name="T0" fmla="*/ 105 w 243"/>
                              <a:gd name="T1" fmla="*/ 136 h 244"/>
                              <a:gd name="T2" fmla="*/ 102 w 243"/>
                              <a:gd name="T3" fmla="*/ 139 h 244"/>
                              <a:gd name="T4" fmla="*/ 145 w 243"/>
                              <a:gd name="T5" fmla="*/ 139 h 244"/>
                              <a:gd name="T6" fmla="*/ 61 w 243"/>
                              <a:gd name="T7" fmla="*/ 34 h 244"/>
                              <a:gd name="T8" fmla="*/ 162 w 243"/>
                              <a:gd name="T9" fmla="*/ 221 h 244"/>
                              <a:gd name="T10" fmla="*/ 209 w 243"/>
                              <a:gd name="T11" fmla="*/ 64 h 244"/>
                              <a:gd name="T12" fmla="*/ 213 w 243"/>
                              <a:gd name="T13" fmla="*/ 61 h 244"/>
                              <a:gd name="T14" fmla="*/ 80 w 243"/>
                              <a:gd name="T15" fmla="*/ 62 h 244"/>
                              <a:gd name="T16" fmla="*/ 148 w 243"/>
                              <a:gd name="T17" fmla="*/ 191 h 244"/>
                              <a:gd name="T18" fmla="*/ 182 w 243"/>
                              <a:gd name="T19" fmla="*/ 83 h 244"/>
                              <a:gd name="T20" fmla="*/ 186 w 243"/>
                              <a:gd name="T21" fmla="*/ 80 h 244"/>
                              <a:gd name="T22" fmla="*/ 48 w 243"/>
                              <a:gd name="T23" fmla="*/ 177 h 244"/>
                              <a:gd name="T24" fmla="*/ 52 w 243"/>
                              <a:gd name="T25" fmla="*/ 174 h 244"/>
                              <a:gd name="T26" fmla="*/ 189 w 243"/>
                              <a:gd name="T27" fmla="*/ 182 h 244"/>
                              <a:gd name="T28" fmla="*/ 159 w 243"/>
                              <a:gd name="T29" fmla="*/ 99 h 244"/>
                              <a:gd name="T30" fmla="*/ 137 w 243"/>
                              <a:gd name="T31" fmla="*/ 165 h 244"/>
                              <a:gd name="T32" fmla="*/ 101 w 243"/>
                              <a:gd name="T33" fmla="*/ 92 h 244"/>
                              <a:gd name="T34" fmla="*/ 157 w 243"/>
                              <a:gd name="T35" fmla="*/ 151 h 244"/>
                              <a:gd name="T36" fmla="*/ 89 w 243"/>
                              <a:gd name="T37" fmla="*/ 75 h 244"/>
                              <a:gd name="T38" fmla="*/ 141 w 243"/>
                              <a:gd name="T39" fmla="*/ 175 h 244"/>
                              <a:gd name="T40" fmla="*/ 168 w 243"/>
                              <a:gd name="T41" fmla="*/ 93 h 244"/>
                              <a:gd name="T42" fmla="*/ 172 w 243"/>
                              <a:gd name="T43" fmla="*/ 90 h 244"/>
                              <a:gd name="T44" fmla="*/ 163 w 243"/>
                              <a:gd name="T45" fmla="*/ 244 h 244"/>
                              <a:gd name="T46" fmla="*/ 124 w 243"/>
                              <a:gd name="T47" fmla="*/ 131 h 244"/>
                              <a:gd name="T48" fmla="*/ 130 w 243"/>
                              <a:gd name="T49" fmla="*/ 119 h 244"/>
                              <a:gd name="T50" fmla="*/ 144 w 243"/>
                              <a:gd name="T51" fmla="*/ 140 h 244"/>
                              <a:gd name="T52" fmla="*/ 220 w 243"/>
                              <a:gd name="T53" fmla="*/ 198 h 244"/>
                              <a:gd name="T54" fmla="*/ 183 w 243"/>
                              <a:gd name="T55" fmla="*/ 202 h 244"/>
                              <a:gd name="T56" fmla="*/ 188 w 243"/>
                              <a:gd name="T57" fmla="*/ 191 h 244"/>
                              <a:gd name="T58" fmla="*/ 177 w 243"/>
                              <a:gd name="T59" fmla="*/ 180 h 244"/>
                              <a:gd name="T60" fmla="*/ 155 w 243"/>
                              <a:gd name="T61" fmla="*/ 159 h 244"/>
                              <a:gd name="T62" fmla="*/ 155 w 243"/>
                              <a:gd name="T63" fmla="*/ 159 h 244"/>
                              <a:gd name="T64" fmla="*/ 127 w 243"/>
                              <a:gd name="T65" fmla="*/ 121 h 244"/>
                              <a:gd name="T66" fmla="*/ 126 w 243"/>
                              <a:gd name="T67" fmla="*/ 127 h 244"/>
                              <a:gd name="T68" fmla="*/ 138 w 243"/>
                              <a:gd name="T69" fmla="*/ 144 h 244"/>
                              <a:gd name="T70" fmla="*/ 132 w 243"/>
                              <a:gd name="T71" fmla="*/ 136 h 244"/>
                              <a:gd name="T72" fmla="*/ 152 w 243"/>
                              <a:gd name="T73" fmla="*/ 156 h 244"/>
                              <a:gd name="T74" fmla="*/ 139 w 243"/>
                              <a:gd name="T75" fmla="*/ 151 h 244"/>
                              <a:gd name="T76" fmla="*/ 147 w 243"/>
                              <a:gd name="T77" fmla="*/ 168 h 244"/>
                              <a:gd name="T78" fmla="*/ 147 w 243"/>
                              <a:gd name="T79" fmla="*/ 168 h 244"/>
                              <a:gd name="T80" fmla="*/ 164 w 243"/>
                              <a:gd name="T81" fmla="*/ 181 h 244"/>
                              <a:gd name="T82" fmla="*/ 152 w 243"/>
                              <a:gd name="T83" fmla="*/ 165 h 244"/>
                              <a:gd name="T84" fmla="*/ 153 w 243"/>
                              <a:gd name="T85" fmla="*/ 182 h 244"/>
                              <a:gd name="T86" fmla="*/ 155 w 243"/>
                              <a:gd name="T87" fmla="*/ 185 h 244"/>
                              <a:gd name="T88" fmla="*/ 163 w 243"/>
                              <a:gd name="T89" fmla="*/ 204 h 244"/>
                              <a:gd name="T90" fmla="*/ 180 w 243"/>
                              <a:gd name="T91" fmla="*/ 183 h 244"/>
                              <a:gd name="T92" fmla="*/ 163 w 243"/>
                              <a:gd name="T93" fmla="*/ 204 h 244"/>
                              <a:gd name="T94" fmla="*/ 177 w 243"/>
                              <a:gd name="T95" fmla="*/ 206 h 244"/>
                              <a:gd name="T96" fmla="*/ 171 w 243"/>
                              <a:gd name="T97" fmla="*/ 220 h 244"/>
                              <a:gd name="T98" fmla="*/ 181 w 243"/>
                              <a:gd name="T99" fmla="*/ 206 h 244"/>
                              <a:gd name="T100" fmla="*/ 205 w 243"/>
                              <a:gd name="T101" fmla="*/ 208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43" h="244">
                                <a:moveTo>
                                  <a:pt x="141" y="112"/>
                                </a:moveTo>
                                <a:cubicBezTo>
                                  <a:pt x="134" y="102"/>
                                  <a:pt x="121" y="100"/>
                                  <a:pt x="111" y="106"/>
                                </a:cubicBezTo>
                                <a:cubicBezTo>
                                  <a:pt x="101" y="113"/>
                                  <a:pt x="99" y="127"/>
                                  <a:pt x="105" y="136"/>
                                </a:cubicBezTo>
                                <a:cubicBezTo>
                                  <a:pt x="110" y="144"/>
                                  <a:pt x="120" y="147"/>
                                  <a:pt x="127" y="145"/>
                                </a:cubicBezTo>
                                <a:cubicBezTo>
                                  <a:pt x="129" y="149"/>
                                  <a:pt x="129" y="149"/>
                                  <a:pt x="129" y="149"/>
                                </a:cubicBezTo>
                                <a:cubicBezTo>
                                  <a:pt x="120" y="152"/>
                                  <a:pt x="108" y="148"/>
                                  <a:pt x="102" y="139"/>
                                </a:cubicBezTo>
                                <a:cubicBezTo>
                                  <a:pt x="93" y="127"/>
                                  <a:pt x="96" y="111"/>
                                  <a:pt x="108" y="102"/>
                                </a:cubicBezTo>
                                <a:cubicBezTo>
                                  <a:pt x="120" y="94"/>
                                  <a:pt x="137" y="97"/>
                                  <a:pt x="145" y="109"/>
                                </a:cubicBezTo>
                                <a:cubicBezTo>
                                  <a:pt x="151" y="118"/>
                                  <a:pt x="151" y="131"/>
                                  <a:pt x="145" y="139"/>
                                </a:cubicBezTo>
                                <a:cubicBezTo>
                                  <a:pt x="141" y="136"/>
                                  <a:pt x="141" y="136"/>
                                  <a:pt x="141" y="136"/>
                                </a:cubicBezTo>
                                <a:cubicBezTo>
                                  <a:pt x="146" y="129"/>
                                  <a:pt x="146" y="119"/>
                                  <a:pt x="141" y="112"/>
                                </a:cubicBezTo>
                                <a:close/>
                                <a:moveTo>
                                  <a:pt x="61" y="34"/>
                                </a:moveTo>
                                <a:cubicBezTo>
                                  <a:pt x="12" y="69"/>
                                  <a:pt x="0" y="137"/>
                                  <a:pt x="34" y="186"/>
                                </a:cubicBezTo>
                                <a:cubicBezTo>
                                  <a:pt x="64" y="229"/>
                                  <a:pt x="118" y="243"/>
                                  <a:pt x="164" y="225"/>
                                </a:cubicBezTo>
                                <a:cubicBezTo>
                                  <a:pt x="162" y="221"/>
                                  <a:pt x="162" y="221"/>
                                  <a:pt x="162" y="221"/>
                                </a:cubicBezTo>
                                <a:cubicBezTo>
                                  <a:pt x="119" y="238"/>
                                  <a:pt x="66" y="224"/>
                                  <a:pt x="38" y="184"/>
                                </a:cubicBezTo>
                                <a:cubicBezTo>
                                  <a:pt x="5" y="137"/>
                                  <a:pt x="17" y="71"/>
                                  <a:pt x="64" y="38"/>
                                </a:cubicBezTo>
                                <a:cubicBezTo>
                                  <a:pt x="111" y="5"/>
                                  <a:pt x="176" y="17"/>
                                  <a:pt x="209" y="64"/>
                                </a:cubicBezTo>
                                <a:cubicBezTo>
                                  <a:pt x="237" y="104"/>
                                  <a:pt x="233" y="158"/>
                                  <a:pt x="201" y="193"/>
                                </a:cubicBezTo>
                                <a:cubicBezTo>
                                  <a:pt x="205" y="196"/>
                                  <a:pt x="205" y="196"/>
                                  <a:pt x="205" y="196"/>
                                </a:cubicBezTo>
                                <a:cubicBezTo>
                                  <a:pt x="238" y="160"/>
                                  <a:pt x="243" y="104"/>
                                  <a:pt x="213" y="61"/>
                                </a:cubicBezTo>
                                <a:cubicBezTo>
                                  <a:pt x="179" y="12"/>
                                  <a:pt x="111" y="0"/>
                                  <a:pt x="61" y="34"/>
                                </a:cubicBezTo>
                                <a:close/>
                                <a:moveTo>
                                  <a:pt x="186" y="80"/>
                                </a:moveTo>
                                <a:cubicBezTo>
                                  <a:pt x="162" y="46"/>
                                  <a:pt x="114" y="38"/>
                                  <a:pt x="80" y="62"/>
                                </a:cubicBezTo>
                                <a:cubicBezTo>
                                  <a:pt x="46" y="86"/>
                                  <a:pt x="37" y="133"/>
                                  <a:pt x="61" y="167"/>
                                </a:cubicBezTo>
                                <a:cubicBezTo>
                                  <a:pt x="81" y="196"/>
                                  <a:pt x="119" y="207"/>
                                  <a:pt x="150" y="195"/>
                                </a:cubicBezTo>
                                <a:cubicBezTo>
                                  <a:pt x="148" y="191"/>
                                  <a:pt x="148" y="191"/>
                                  <a:pt x="148" y="191"/>
                                </a:cubicBezTo>
                                <a:cubicBezTo>
                                  <a:pt x="119" y="202"/>
                                  <a:pt x="84" y="192"/>
                                  <a:pt x="65" y="165"/>
                                </a:cubicBezTo>
                                <a:cubicBezTo>
                                  <a:pt x="43" y="133"/>
                                  <a:pt x="50" y="88"/>
                                  <a:pt x="83" y="66"/>
                                </a:cubicBezTo>
                                <a:cubicBezTo>
                                  <a:pt x="115" y="43"/>
                                  <a:pt x="159" y="51"/>
                                  <a:pt x="182" y="83"/>
                                </a:cubicBezTo>
                                <a:cubicBezTo>
                                  <a:pt x="201" y="110"/>
                                  <a:pt x="198" y="146"/>
                                  <a:pt x="177" y="170"/>
                                </a:cubicBezTo>
                                <a:cubicBezTo>
                                  <a:pt x="181" y="174"/>
                                  <a:pt x="181" y="174"/>
                                  <a:pt x="181" y="174"/>
                                </a:cubicBezTo>
                                <a:cubicBezTo>
                                  <a:pt x="203" y="148"/>
                                  <a:pt x="206" y="109"/>
                                  <a:pt x="186" y="80"/>
                                </a:cubicBezTo>
                                <a:close/>
                                <a:moveTo>
                                  <a:pt x="199" y="71"/>
                                </a:moveTo>
                                <a:cubicBezTo>
                                  <a:pt x="169" y="29"/>
                                  <a:pt x="112" y="20"/>
                                  <a:pt x="71" y="49"/>
                                </a:cubicBezTo>
                                <a:cubicBezTo>
                                  <a:pt x="29" y="78"/>
                                  <a:pt x="18" y="135"/>
                                  <a:pt x="48" y="177"/>
                                </a:cubicBezTo>
                                <a:cubicBezTo>
                                  <a:pt x="73" y="213"/>
                                  <a:pt x="118" y="225"/>
                                  <a:pt x="157" y="210"/>
                                </a:cubicBezTo>
                                <a:cubicBezTo>
                                  <a:pt x="155" y="206"/>
                                  <a:pt x="155" y="206"/>
                                  <a:pt x="155" y="206"/>
                                </a:cubicBezTo>
                                <a:cubicBezTo>
                                  <a:pt x="118" y="219"/>
                                  <a:pt x="75" y="208"/>
                                  <a:pt x="52" y="174"/>
                                </a:cubicBezTo>
                                <a:cubicBezTo>
                                  <a:pt x="24" y="135"/>
                                  <a:pt x="34" y="80"/>
                                  <a:pt x="73" y="52"/>
                                </a:cubicBezTo>
                                <a:cubicBezTo>
                                  <a:pt x="113" y="25"/>
                                  <a:pt x="167" y="35"/>
                                  <a:pt x="195" y="74"/>
                                </a:cubicBezTo>
                                <a:cubicBezTo>
                                  <a:pt x="218" y="107"/>
                                  <a:pt x="215" y="152"/>
                                  <a:pt x="189" y="182"/>
                                </a:cubicBezTo>
                                <a:cubicBezTo>
                                  <a:pt x="192" y="185"/>
                                  <a:pt x="192" y="185"/>
                                  <a:pt x="192" y="185"/>
                                </a:cubicBezTo>
                                <a:cubicBezTo>
                                  <a:pt x="220" y="154"/>
                                  <a:pt x="224" y="107"/>
                                  <a:pt x="199" y="71"/>
                                </a:cubicBezTo>
                                <a:close/>
                                <a:moveTo>
                                  <a:pt x="159" y="99"/>
                                </a:moveTo>
                                <a:cubicBezTo>
                                  <a:pt x="145" y="79"/>
                                  <a:pt x="118" y="75"/>
                                  <a:pt x="99" y="89"/>
                                </a:cubicBezTo>
                                <a:cubicBezTo>
                                  <a:pt x="79" y="102"/>
                                  <a:pt x="74" y="129"/>
                                  <a:pt x="88" y="149"/>
                                </a:cubicBezTo>
                                <a:cubicBezTo>
                                  <a:pt x="99" y="165"/>
                                  <a:pt x="119" y="171"/>
                                  <a:pt x="137" y="165"/>
                                </a:cubicBezTo>
                                <a:cubicBezTo>
                                  <a:pt x="135" y="161"/>
                                  <a:pt x="135" y="161"/>
                                  <a:pt x="135" y="161"/>
                                </a:cubicBezTo>
                                <a:cubicBezTo>
                                  <a:pt x="119" y="166"/>
                                  <a:pt x="102" y="160"/>
                                  <a:pt x="92" y="146"/>
                                </a:cubicBezTo>
                                <a:cubicBezTo>
                                  <a:pt x="80" y="128"/>
                                  <a:pt x="84" y="105"/>
                                  <a:pt x="101" y="92"/>
                                </a:cubicBezTo>
                                <a:cubicBezTo>
                                  <a:pt x="119" y="80"/>
                                  <a:pt x="143" y="84"/>
                                  <a:pt x="155" y="102"/>
                                </a:cubicBezTo>
                                <a:cubicBezTo>
                                  <a:pt x="165" y="116"/>
                                  <a:pt x="164" y="135"/>
                                  <a:pt x="154" y="148"/>
                                </a:cubicBezTo>
                                <a:cubicBezTo>
                                  <a:pt x="157" y="151"/>
                                  <a:pt x="157" y="151"/>
                                  <a:pt x="157" y="151"/>
                                </a:cubicBezTo>
                                <a:cubicBezTo>
                                  <a:pt x="169" y="136"/>
                                  <a:pt x="170" y="115"/>
                                  <a:pt x="159" y="99"/>
                                </a:cubicBezTo>
                                <a:close/>
                                <a:moveTo>
                                  <a:pt x="172" y="90"/>
                                </a:moveTo>
                                <a:cubicBezTo>
                                  <a:pt x="153" y="63"/>
                                  <a:pt x="116" y="57"/>
                                  <a:pt x="89" y="75"/>
                                </a:cubicBezTo>
                                <a:cubicBezTo>
                                  <a:pt x="63" y="94"/>
                                  <a:pt x="56" y="131"/>
                                  <a:pt x="75" y="158"/>
                                </a:cubicBezTo>
                                <a:cubicBezTo>
                                  <a:pt x="91" y="180"/>
                                  <a:pt x="119" y="188"/>
                                  <a:pt x="143" y="180"/>
                                </a:cubicBezTo>
                                <a:cubicBezTo>
                                  <a:pt x="141" y="175"/>
                                  <a:pt x="141" y="175"/>
                                  <a:pt x="141" y="175"/>
                                </a:cubicBezTo>
                                <a:cubicBezTo>
                                  <a:pt x="119" y="183"/>
                                  <a:pt x="93" y="176"/>
                                  <a:pt x="79" y="155"/>
                                </a:cubicBezTo>
                                <a:cubicBezTo>
                                  <a:pt x="61" y="131"/>
                                  <a:pt x="67" y="97"/>
                                  <a:pt x="92" y="79"/>
                                </a:cubicBezTo>
                                <a:cubicBezTo>
                                  <a:pt x="117" y="62"/>
                                  <a:pt x="151" y="68"/>
                                  <a:pt x="168" y="93"/>
                                </a:cubicBezTo>
                                <a:cubicBezTo>
                                  <a:pt x="183" y="113"/>
                                  <a:pt x="180" y="140"/>
                                  <a:pt x="165" y="159"/>
                                </a:cubicBezTo>
                                <a:cubicBezTo>
                                  <a:pt x="169" y="162"/>
                                  <a:pt x="169" y="162"/>
                                  <a:pt x="169" y="162"/>
                                </a:cubicBezTo>
                                <a:cubicBezTo>
                                  <a:pt x="186" y="142"/>
                                  <a:pt x="188" y="112"/>
                                  <a:pt x="172" y="90"/>
                                </a:cubicBezTo>
                                <a:close/>
                                <a:moveTo>
                                  <a:pt x="220" y="198"/>
                                </a:moveTo>
                                <a:cubicBezTo>
                                  <a:pt x="223" y="202"/>
                                  <a:pt x="223" y="202"/>
                                  <a:pt x="223" y="202"/>
                                </a:cubicBezTo>
                                <a:cubicBezTo>
                                  <a:pt x="163" y="244"/>
                                  <a:pt x="163" y="244"/>
                                  <a:pt x="163" y="244"/>
                                </a:cubicBezTo>
                                <a:cubicBezTo>
                                  <a:pt x="160" y="240"/>
                                  <a:pt x="160" y="240"/>
                                  <a:pt x="160" y="240"/>
                                </a:cubicBezTo>
                                <a:cubicBezTo>
                                  <a:pt x="171" y="232"/>
                                  <a:pt x="171" y="232"/>
                                  <a:pt x="171" y="232"/>
                                </a:cubicBezTo>
                                <a:cubicBezTo>
                                  <a:pt x="124" y="131"/>
                                  <a:pt x="124" y="131"/>
                                  <a:pt x="124" y="131"/>
                                </a:cubicBezTo>
                                <a:cubicBezTo>
                                  <a:pt x="122" y="131"/>
                                  <a:pt x="119" y="131"/>
                                  <a:pt x="117" y="128"/>
                                </a:cubicBezTo>
                                <a:cubicBezTo>
                                  <a:pt x="115" y="125"/>
                                  <a:pt x="116" y="120"/>
                                  <a:pt x="119" y="117"/>
                                </a:cubicBezTo>
                                <a:cubicBezTo>
                                  <a:pt x="123" y="115"/>
                                  <a:pt x="128" y="116"/>
                                  <a:pt x="130" y="119"/>
                                </a:cubicBezTo>
                                <a:cubicBezTo>
                                  <a:pt x="132" y="122"/>
                                  <a:pt x="132" y="125"/>
                                  <a:pt x="131" y="127"/>
                                </a:cubicBezTo>
                                <a:cubicBezTo>
                                  <a:pt x="144" y="140"/>
                                  <a:pt x="144" y="140"/>
                                  <a:pt x="144" y="140"/>
                                </a:cubicBezTo>
                                <a:cubicBezTo>
                                  <a:pt x="144" y="140"/>
                                  <a:pt x="144" y="140"/>
                                  <a:pt x="144" y="140"/>
                                </a:cubicBezTo>
                                <a:cubicBezTo>
                                  <a:pt x="144" y="140"/>
                                  <a:pt x="144" y="140"/>
                                  <a:pt x="144" y="140"/>
                                </a:cubicBezTo>
                                <a:cubicBezTo>
                                  <a:pt x="210" y="205"/>
                                  <a:pt x="210" y="205"/>
                                  <a:pt x="210" y="205"/>
                                </a:cubicBezTo>
                                <a:cubicBezTo>
                                  <a:pt x="220" y="198"/>
                                  <a:pt x="220" y="198"/>
                                  <a:pt x="220" y="198"/>
                                </a:cubicBezTo>
                                <a:cubicBezTo>
                                  <a:pt x="220" y="198"/>
                                  <a:pt x="220" y="198"/>
                                  <a:pt x="220" y="198"/>
                                </a:cubicBezTo>
                                <a:close/>
                                <a:moveTo>
                                  <a:pt x="188" y="191"/>
                                </a:moveTo>
                                <a:cubicBezTo>
                                  <a:pt x="183" y="202"/>
                                  <a:pt x="183" y="202"/>
                                  <a:pt x="183" y="202"/>
                                </a:cubicBezTo>
                                <a:cubicBezTo>
                                  <a:pt x="198" y="201"/>
                                  <a:pt x="198" y="201"/>
                                  <a:pt x="198" y="201"/>
                                </a:cubicBezTo>
                                <a:cubicBezTo>
                                  <a:pt x="188" y="191"/>
                                  <a:pt x="188" y="191"/>
                                  <a:pt x="188" y="191"/>
                                </a:cubicBezTo>
                                <a:cubicBezTo>
                                  <a:pt x="188" y="191"/>
                                  <a:pt x="188" y="191"/>
                                  <a:pt x="188" y="191"/>
                                </a:cubicBezTo>
                                <a:close/>
                                <a:moveTo>
                                  <a:pt x="171" y="174"/>
                                </a:moveTo>
                                <a:cubicBezTo>
                                  <a:pt x="168" y="181"/>
                                  <a:pt x="168" y="181"/>
                                  <a:pt x="168" y="181"/>
                                </a:cubicBezTo>
                                <a:cubicBezTo>
                                  <a:pt x="177" y="180"/>
                                  <a:pt x="177" y="180"/>
                                  <a:pt x="177" y="180"/>
                                </a:cubicBezTo>
                                <a:cubicBezTo>
                                  <a:pt x="171" y="174"/>
                                  <a:pt x="171" y="174"/>
                                  <a:pt x="171" y="174"/>
                                </a:cubicBezTo>
                                <a:cubicBezTo>
                                  <a:pt x="171" y="174"/>
                                  <a:pt x="171" y="174"/>
                                  <a:pt x="171" y="174"/>
                                </a:cubicBezTo>
                                <a:close/>
                                <a:moveTo>
                                  <a:pt x="155" y="159"/>
                                </a:moveTo>
                                <a:cubicBezTo>
                                  <a:pt x="154" y="161"/>
                                  <a:pt x="154" y="161"/>
                                  <a:pt x="154" y="161"/>
                                </a:cubicBezTo>
                                <a:cubicBezTo>
                                  <a:pt x="157" y="161"/>
                                  <a:pt x="157" y="161"/>
                                  <a:pt x="157" y="161"/>
                                </a:cubicBezTo>
                                <a:cubicBezTo>
                                  <a:pt x="155" y="159"/>
                                  <a:pt x="155" y="159"/>
                                  <a:pt x="155" y="159"/>
                                </a:cubicBezTo>
                                <a:cubicBezTo>
                                  <a:pt x="155" y="159"/>
                                  <a:pt x="155" y="159"/>
                                  <a:pt x="155" y="159"/>
                                </a:cubicBezTo>
                                <a:close/>
                                <a:moveTo>
                                  <a:pt x="126" y="127"/>
                                </a:moveTo>
                                <a:cubicBezTo>
                                  <a:pt x="128" y="126"/>
                                  <a:pt x="128" y="123"/>
                                  <a:pt x="127" y="121"/>
                                </a:cubicBezTo>
                                <a:cubicBezTo>
                                  <a:pt x="126" y="120"/>
                                  <a:pt x="123" y="119"/>
                                  <a:pt x="121" y="120"/>
                                </a:cubicBezTo>
                                <a:cubicBezTo>
                                  <a:pt x="120" y="122"/>
                                  <a:pt x="119" y="124"/>
                                  <a:pt x="120" y="126"/>
                                </a:cubicBezTo>
                                <a:cubicBezTo>
                                  <a:pt x="121" y="128"/>
                                  <a:pt x="124" y="128"/>
                                  <a:pt x="126" y="127"/>
                                </a:cubicBezTo>
                                <a:close/>
                                <a:moveTo>
                                  <a:pt x="132" y="136"/>
                                </a:moveTo>
                                <a:cubicBezTo>
                                  <a:pt x="136" y="144"/>
                                  <a:pt x="136" y="144"/>
                                  <a:pt x="136" y="144"/>
                                </a:cubicBezTo>
                                <a:cubicBezTo>
                                  <a:pt x="138" y="144"/>
                                  <a:pt x="138" y="144"/>
                                  <a:pt x="138" y="144"/>
                                </a:cubicBezTo>
                                <a:cubicBezTo>
                                  <a:pt x="139" y="143"/>
                                  <a:pt x="139" y="143"/>
                                  <a:pt x="139" y="143"/>
                                </a:cubicBezTo>
                                <a:cubicBezTo>
                                  <a:pt x="132" y="136"/>
                                  <a:pt x="132" y="136"/>
                                  <a:pt x="132" y="136"/>
                                </a:cubicBezTo>
                                <a:cubicBezTo>
                                  <a:pt x="132" y="136"/>
                                  <a:pt x="132" y="136"/>
                                  <a:pt x="132" y="136"/>
                                </a:cubicBezTo>
                                <a:close/>
                                <a:moveTo>
                                  <a:pt x="144" y="162"/>
                                </a:moveTo>
                                <a:cubicBezTo>
                                  <a:pt x="150" y="161"/>
                                  <a:pt x="150" y="161"/>
                                  <a:pt x="150" y="161"/>
                                </a:cubicBezTo>
                                <a:cubicBezTo>
                                  <a:pt x="152" y="156"/>
                                  <a:pt x="152" y="156"/>
                                  <a:pt x="152" y="156"/>
                                </a:cubicBezTo>
                                <a:cubicBezTo>
                                  <a:pt x="144" y="147"/>
                                  <a:pt x="144" y="147"/>
                                  <a:pt x="144" y="147"/>
                                </a:cubicBezTo>
                                <a:cubicBezTo>
                                  <a:pt x="140" y="148"/>
                                  <a:pt x="140" y="148"/>
                                  <a:pt x="140" y="148"/>
                                </a:cubicBezTo>
                                <a:cubicBezTo>
                                  <a:pt x="139" y="151"/>
                                  <a:pt x="139" y="151"/>
                                  <a:pt x="139" y="151"/>
                                </a:cubicBezTo>
                                <a:cubicBezTo>
                                  <a:pt x="144" y="162"/>
                                  <a:pt x="144" y="162"/>
                                  <a:pt x="144" y="162"/>
                                </a:cubicBezTo>
                                <a:cubicBezTo>
                                  <a:pt x="144" y="162"/>
                                  <a:pt x="144" y="162"/>
                                  <a:pt x="144" y="162"/>
                                </a:cubicBezTo>
                                <a:close/>
                                <a:moveTo>
                                  <a:pt x="147" y="168"/>
                                </a:moveTo>
                                <a:cubicBezTo>
                                  <a:pt x="149" y="165"/>
                                  <a:pt x="149" y="165"/>
                                  <a:pt x="149" y="165"/>
                                </a:cubicBezTo>
                                <a:cubicBezTo>
                                  <a:pt x="146" y="166"/>
                                  <a:pt x="146" y="166"/>
                                  <a:pt x="146" y="166"/>
                                </a:cubicBezTo>
                                <a:cubicBezTo>
                                  <a:pt x="147" y="168"/>
                                  <a:pt x="147" y="168"/>
                                  <a:pt x="147" y="168"/>
                                </a:cubicBezTo>
                                <a:cubicBezTo>
                                  <a:pt x="147" y="168"/>
                                  <a:pt x="147" y="168"/>
                                  <a:pt x="147" y="168"/>
                                </a:cubicBezTo>
                                <a:close/>
                                <a:moveTo>
                                  <a:pt x="153" y="182"/>
                                </a:moveTo>
                                <a:cubicBezTo>
                                  <a:pt x="164" y="181"/>
                                  <a:pt x="164" y="181"/>
                                  <a:pt x="164" y="181"/>
                                </a:cubicBezTo>
                                <a:cubicBezTo>
                                  <a:pt x="168" y="171"/>
                                  <a:pt x="168" y="171"/>
                                  <a:pt x="168" y="171"/>
                                </a:cubicBezTo>
                                <a:cubicBezTo>
                                  <a:pt x="161" y="164"/>
                                  <a:pt x="161" y="164"/>
                                  <a:pt x="161" y="164"/>
                                </a:cubicBezTo>
                                <a:cubicBezTo>
                                  <a:pt x="152" y="165"/>
                                  <a:pt x="152" y="165"/>
                                  <a:pt x="152" y="165"/>
                                </a:cubicBezTo>
                                <a:cubicBezTo>
                                  <a:pt x="149" y="173"/>
                                  <a:pt x="149" y="173"/>
                                  <a:pt x="149" y="173"/>
                                </a:cubicBezTo>
                                <a:cubicBezTo>
                                  <a:pt x="153" y="182"/>
                                  <a:pt x="153" y="182"/>
                                  <a:pt x="153" y="182"/>
                                </a:cubicBezTo>
                                <a:cubicBezTo>
                                  <a:pt x="153" y="182"/>
                                  <a:pt x="153" y="182"/>
                                  <a:pt x="153" y="182"/>
                                </a:cubicBezTo>
                                <a:close/>
                                <a:moveTo>
                                  <a:pt x="158" y="193"/>
                                </a:moveTo>
                                <a:cubicBezTo>
                                  <a:pt x="162" y="185"/>
                                  <a:pt x="162" y="185"/>
                                  <a:pt x="162" y="185"/>
                                </a:cubicBezTo>
                                <a:cubicBezTo>
                                  <a:pt x="155" y="185"/>
                                  <a:pt x="155" y="185"/>
                                  <a:pt x="155" y="185"/>
                                </a:cubicBezTo>
                                <a:cubicBezTo>
                                  <a:pt x="158" y="193"/>
                                  <a:pt x="158" y="193"/>
                                  <a:pt x="158" y="193"/>
                                </a:cubicBezTo>
                                <a:cubicBezTo>
                                  <a:pt x="158" y="193"/>
                                  <a:pt x="158" y="193"/>
                                  <a:pt x="158" y="193"/>
                                </a:cubicBezTo>
                                <a:close/>
                                <a:moveTo>
                                  <a:pt x="163" y="204"/>
                                </a:moveTo>
                                <a:cubicBezTo>
                                  <a:pt x="179" y="203"/>
                                  <a:pt x="179" y="203"/>
                                  <a:pt x="179" y="203"/>
                                </a:cubicBezTo>
                                <a:cubicBezTo>
                                  <a:pt x="186" y="188"/>
                                  <a:pt x="186" y="188"/>
                                  <a:pt x="186" y="188"/>
                                </a:cubicBezTo>
                                <a:cubicBezTo>
                                  <a:pt x="180" y="183"/>
                                  <a:pt x="180" y="183"/>
                                  <a:pt x="180" y="183"/>
                                </a:cubicBezTo>
                                <a:cubicBezTo>
                                  <a:pt x="166" y="184"/>
                                  <a:pt x="166" y="184"/>
                                  <a:pt x="166" y="184"/>
                                </a:cubicBezTo>
                                <a:cubicBezTo>
                                  <a:pt x="160" y="197"/>
                                  <a:pt x="160" y="197"/>
                                  <a:pt x="160" y="197"/>
                                </a:cubicBezTo>
                                <a:cubicBezTo>
                                  <a:pt x="163" y="204"/>
                                  <a:pt x="163" y="204"/>
                                  <a:pt x="163" y="204"/>
                                </a:cubicBezTo>
                                <a:cubicBezTo>
                                  <a:pt x="163" y="204"/>
                                  <a:pt x="163" y="204"/>
                                  <a:pt x="163" y="204"/>
                                </a:cubicBezTo>
                                <a:close/>
                                <a:moveTo>
                                  <a:pt x="171" y="220"/>
                                </a:moveTo>
                                <a:cubicBezTo>
                                  <a:pt x="177" y="206"/>
                                  <a:pt x="177" y="206"/>
                                  <a:pt x="177" y="206"/>
                                </a:cubicBezTo>
                                <a:cubicBezTo>
                                  <a:pt x="165" y="208"/>
                                  <a:pt x="165" y="208"/>
                                  <a:pt x="165" y="208"/>
                                </a:cubicBezTo>
                                <a:cubicBezTo>
                                  <a:pt x="171" y="220"/>
                                  <a:pt x="171" y="220"/>
                                  <a:pt x="171" y="220"/>
                                </a:cubicBezTo>
                                <a:cubicBezTo>
                                  <a:pt x="171" y="220"/>
                                  <a:pt x="171" y="220"/>
                                  <a:pt x="171" y="220"/>
                                </a:cubicBezTo>
                                <a:close/>
                                <a:moveTo>
                                  <a:pt x="205" y="208"/>
                                </a:moveTo>
                                <a:cubicBezTo>
                                  <a:pt x="201" y="204"/>
                                  <a:pt x="201" y="204"/>
                                  <a:pt x="201" y="204"/>
                                </a:cubicBezTo>
                                <a:cubicBezTo>
                                  <a:pt x="181" y="206"/>
                                  <a:pt x="181" y="206"/>
                                  <a:pt x="181" y="206"/>
                                </a:cubicBezTo>
                                <a:cubicBezTo>
                                  <a:pt x="173" y="224"/>
                                  <a:pt x="173" y="224"/>
                                  <a:pt x="173" y="224"/>
                                </a:cubicBezTo>
                                <a:cubicBezTo>
                                  <a:pt x="175" y="229"/>
                                  <a:pt x="175" y="229"/>
                                  <a:pt x="175" y="229"/>
                                </a:cubicBezTo>
                                <a:cubicBezTo>
                                  <a:pt x="205" y="208"/>
                                  <a:pt x="205" y="208"/>
                                  <a:pt x="205" y="208"/>
                                </a:cubicBezTo>
                                <a:cubicBezTo>
                                  <a:pt x="205" y="208"/>
                                  <a:pt x="205" y="208"/>
                                  <a:pt x="205" y="20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86" name="Freeform 5686"/>
                        <wps:cNvSpPr>
                          <a:spLocks noEditPoints="1"/>
                        </wps:cNvSpPr>
                        <wps:spPr bwMode="auto">
                          <a:xfrm>
                            <a:off x="5581651" y="8724901"/>
                            <a:ext cx="742950" cy="738188"/>
                          </a:xfrm>
                          <a:custGeom>
                            <a:avLst/>
                            <a:gdLst>
                              <a:gd name="T0" fmla="*/ 110 w 198"/>
                              <a:gd name="T1" fmla="*/ 170 h 197"/>
                              <a:gd name="T2" fmla="*/ 114 w 198"/>
                              <a:gd name="T3" fmla="*/ 184 h 197"/>
                              <a:gd name="T4" fmla="*/ 112 w 198"/>
                              <a:gd name="T5" fmla="*/ 186 h 197"/>
                              <a:gd name="T6" fmla="*/ 62 w 198"/>
                              <a:gd name="T7" fmla="*/ 177 h 197"/>
                              <a:gd name="T8" fmla="*/ 70 w 198"/>
                              <a:gd name="T9" fmla="*/ 126 h 197"/>
                              <a:gd name="T10" fmla="*/ 73 w 198"/>
                              <a:gd name="T11" fmla="*/ 124 h 197"/>
                              <a:gd name="T12" fmla="*/ 85 w 198"/>
                              <a:gd name="T13" fmla="*/ 134 h 197"/>
                              <a:gd name="T14" fmla="*/ 110 w 198"/>
                              <a:gd name="T15" fmla="*/ 170 h 197"/>
                              <a:gd name="T16" fmla="*/ 136 w 198"/>
                              <a:gd name="T17" fmla="*/ 80 h 197"/>
                              <a:gd name="T18" fmla="*/ 133 w 198"/>
                              <a:gd name="T19" fmla="*/ 82 h 197"/>
                              <a:gd name="T20" fmla="*/ 138 w 198"/>
                              <a:gd name="T21" fmla="*/ 96 h 197"/>
                              <a:gd name="T22" fmla="*/ 164 w 198"/>
                              <a:gd name="T23" fmla="*/ 133 h 197"/>
                              <a:gd name="T24" fmla="*/ 175 w 198"/>
                              <a:gd name="T25" fmla="*/ 141 h 197"/>
                              <a:gd name="T26" fmla="*/ 178 w 198"/>
                              <a:gd name="T27" fmla="*/ 139 h 197"/>
                              <a:gd name="T28" fmla="*/ 187 w 198"/>
                              <a:gd name="T29" fmla="*/ 90 h 197"/>
                              <a:gd name="T30" fmla="*/ 136 w 198"/>
                              <a:gd name="T31" fmla="*/ 80 h 197"/>
                              <a:gd name="T32" fmla="*/ 59 w 198"/>
                              <a:gd name="T33" fmla="*/ 132 h 197"/>
                              <a:gd name="T34" fmla="*/ 41 w 198"/>
                              <a:gd name="T35" fmla="*/ 113 h 197"/>
                              <a:gd name="T36" fmla="*/ 58 w 198"/>
                              <a:gd name="T37" fmla="*/ 38 h 197"/>
                              <a:gd name="T38" fmla="*/ 133 w 198"/>
                              <a:gd name="T39" fmla="*/ 48 h 197"/>
                              <a:gd name="T40" fmla="*/ 145 w 198"/>
                              <a:gd name="T41" fmla="*/ 71 h 197"/>
                              <a:gd name="T42" fmla="*/ 161 w 198"/>
                              <a:gd name="T43" fmla="*/ 70 h 197"/>
                              <a:gd name="T44" fmla="*/ 147 w 198"/>
                              <a:gd name="T45" fmla="*/ 38 h 197"/>
                              <a:gd name="T46" fmla="*/ 48 w 198"/>
                              <a:gd name="T47" fmla="*/ 25 h 197"/>
                              <a:gd name="T48" fmla="*/ 27 w 198"/>
                              <a:gd name="T49" fmla="*/ 122 h 197"/>
                              <a:gd name="T50" fmla="*/ 52 w 198"/>
                              <a:gd name="T51" fmla="*/ 146 h 197"/>
                              <a:gd name="T52" fmla="*/ 59 w 198"/>
                              <a:gd name="T53" fmla="*/ 132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98" h="197">
                                <a:moveTo>
                                  <a:pt x="110" y="170"/>
                                </a:moveTo>
                                <a:cubicBezTo>
                                  <a:pt x="115" y="177"/>
                                  <a:pt x="116" y="182"/>
                                  <a:pt x="114" y="184"/>
                                </a:cubicBezTo>
                                <a:cubicBezTo>
                                  <a:pt x="112" y="186"/>
                                  <a:pt x="112" y="186"/>
                                  <a:pt x="112" y="186"/>
                                </a:cubicBezTo>
                                <a:cubicBezTo>
                                  <a:pt x="95" y="197"/>
                                  <a:pt x="73" y="193"/>
                                  <a:pt x="62" y="177"/>
                                </a:cubicBezTo>
                                <a:cubicBezTo>
                                  <a:pt x="50" y="161"/>
                                  <a:pt x="53" y="138"/>
                                  <a:pt x="70" y="126"/>
                                </a:cubicBezTo>
                                <a:cubicBezTo>
                                  <a:pt x="73" y="124"/>
                                  <a:pt x="73" y="124"/>
                                  <a:pt x="73" y="124"/>
                                </a:cubicBezTo>
                                <a:cubicBezTo>
                                  <a:pt x="75" y="124"/>
                                  <a:pt x="80" y="127"/>
                                  <a:pt x="85" y="134"/>
                                </a:cubicBezTo>
                                <a:cubicBezTo>
                                  <a:pt x="110" y="170"/>
                                  <a:pt x="110" y="170"/>
                                  <a:pt x="110" y="170"/>
                                </a:cubicBezTo>
                                <a:moveTo>
                                  <a:pt x="136" y="80"/>
                                </a:moveTo>
                                <a:cubicBezTo>
                                  <a:pt x="133" y="82"/>
                                  <a:pt x="133" y="82"/>
                                  <a:pt x="133" y="82"/>
                                </a:cubicBezTo>
                                <a:cubicBezTo>
                                  <a:pt x="132" y="84"/>
                                  <a:pt x="134" y="90"/>
                                  <a:pt x="138" y="96"/>
                                </a:cubicBezTo>
                                <a:cubicBezTo>
                                  <a:pt x="164" y="133"/>
                                  <a:pt x="164" y="133"/>
                                  <a:pt x="164" y="133"/>
                                </a:cubicBezTo>
                                <a:cubicBezTo>
                                  <a:pt x="168" y="139"/>
                                  <a:pt x="173" y="142"/>
                                  <a:pt x="175" y="141"/>
                                </a:cubicBezTo>
                                <a:cubicBezTo>
                                  <a:pt x="178" y="139"/>
                                  <a:pt x="178" y="139"/>
                                  <a:pt x="178" y="139"/>
                                </a:cubicBezTo>
                                <a:cubicBezTo>
                                  <a:pt x="194" y="128"/>
                                  <a:pt x="198" y="105"/>
                                  <a:pt x="187" y="90"/>
                                </a:cubicBezTo>
                                <a:cubicBezTo>
                                  <a:pt x="175" y="73"/>
                                  <a:pt x="153" y="68"/>
                                  <a:pt x="136" y="80"/>
                                </a:cubicBezTo>
                                <a:moveTo>
                                  <a:pt x="59" y="132"/>
                                </a:moveTo>
                                <a:cubicBezTo>
                                  <a:pt x="52" y="127"/>
                                  <a:pt x="46" y="120"/>
                                  <a:pt x="41" y="113"/>
                                </a:cubicBezTo>
                                <a:cubicBezTo>
                                  <a:pt x="21" y="83"/>
                                  <a:pt x="32" y="56"/>
                                  <a:pt x="58" y="38"/>
                                </a:cubicBezTo>
                                <a:cubicBezTo>
                                  <a:pt x="83" y="20"/>
                                  <a:pt x="113" y="19"/>
                                  <a:pt x="133" y="48"/>
                                </a:cubicBezTo>
                                <a:cubicBezTo>
                                  <a:pt x="138" y="55"/>
                                  <a:pt x="142" y="63"/>
                                  <a:pt x="145" y="71"/>
                                </a:cubicBezTo>
                                <a:cubicBezTo>
                                  <a:pt x="150" y="70"/>
                                  <a:pt x="156" y="69"/>
                                  <a:pt x="161" y="70"/>
                                </a:cubicBezTo>
                                <a:cubicBezTo>
                                  <a:pt x="159" y="59"/>
                                  <a:pt x="153" y="48"/>
                                  <a:pt x="147" y="38"/>
                                </a:cubicBezTo>
                                <a:cubicBezTo>
                                  <a:pt x="120" y="0"/>
                                  <a:pt x="78" y="4"/>
                                  <a:pt x="48" y="25"/>
                                </a:cubicBezTo>
                                <a:cubicBezTo>
                                  <a:pt x="19" y="45"/>
                                  <a:pt x="0" y="84"/>
                                  <a:pt x="27" y="122"/>
                                </a:cubicBezTo>
                                <a:cubicBezTo>
                                  <a:pt x="34" y="131"/>
                                  <a:pt x="43" y="140"/>
                                  <a:pt x="52" y="146"/>
                                </a:cubicBezTo>
                                <a:cubicBezTo>
                                  <a:pt x="53" y="141"/>
                                  <a:pt x="56" y="136"/>
                                  <a:pt x="59" y="132"/>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4" name="Freeform 1024"/>
                        <wps:cNvSpPr>
                          <a:spLocks noEditPoints="1"/>
                        </wps:cNvSpPr>
                        <wps:spPr bwMode="auto">
                          <a:xfrm>
                            <a:off x="6483351" y="8664576"/>
                            <a:ext cx="828675" cy="833438"/>
                          </a:xfrm>
                          <a:custGeom>
                            <a:avLst/>
                            <a:gdLst>
                              <a:gd name="T0" fmla="*/ 118 w 221"/>
                              <a:gd name="T1" fmla="*/ 122 h 222"/>
                              <a:gd name="T2" fmla="*/ 100 w 221"/>
                              <a:gd name="T3" fmla="*/ 119 h 222"/>
                              <a:gd name="T4" fmla="*/ 103 w 221"/>
                              <a:gd name="T5" fmla="*/ 100 h 222"/>
                              <a:gd name="T6" fmla="*/ 121 w 221"/>
                              <a:gd name="T7" fmla="*/ 104 h 222"/>
                              <a:gd name="T8" fmla="*/ 118 w 221"/>
                              <a:gd name="T9" fmla="*/ 122 h 222"/>
                              <a:gd name="T10" fmla="*/ 191 w 221"/>
                              <a:gd name="T11" fmla="*/ 55 h 222"/>
                              <a:gd name="T12" fmla="*/ 167 w 221"/>
                              <a:gd name="T13" fmla="*/ 191 h 222"/>
                              <a:gd name="T14" fmla="*/ 31 w 221"/>
                              <a:gd name="T15" fmla="*/ 167 h 222"/>
                              <a:gd name="T16" fmla="*/ 55 w 221"/>
                              <a:gd name="T17" fmla="*/ 31 h 222"/>
                              <a:gd name="T18" fmla="*/ 191 w 221"/>
                              <a:gd name="T19" fmla="*/ 55 h 222"/>
                              <a:gd name="T20" fmla="*/ 177 w 221"/>
                              <a:gd name="T21" fmla="*/ 64 h 222"/>
                              <a:gd name="T22" fmla="*/ 64 w 221"/>
                              <a:gd name="T23" fmla="*/ 44 h 222"/>
                              <a:gd name="T24" fmla="*/ 44 w 221"/>
                              <a:gd name="T25" fmla="*/ 158 h 222"/>
                              <a:gd name="T26" fmla="*/ 157 w 221"/>
                              <a:gd name="T27" fmla="*/ 178 h 222"/>
                              <a:gd name="T28" fmla="*/ 177 w 221"/>
                              <a:gd name="T29" fmla="*/ 64 h 222"/>
                              <a:gd name="T30" fmla="*/ 169 w 221"/>
                              <a:gd name="T31" fmla="*/ 70 h 222"/>
                              <a:gd name="T32" fmla="*/ 105 w 221"/>
                              <a:gd name="T33" fmla="*/ 40 h 222"/>
                              <a:gd name="T34" fmla="*/ 109 w 221"/>
                              <a:gd name="T35" fmla="*/ 90 h 222"/>
                              <a:gd name="T36" fmla="*/ 129 w 221"/>
                              <a:gd name="T37" fmla="*/ 99 h 222"/>
                              <a:gd name="T38" fmla="*/ 169 w 221"/>
                              <a:gd name="T39" fmla="*/ 70 h 222"/>
                              <a:gd name="T40" fmla="*/ 169 w 221"/>
                              <a:gd name="T41" fmla="*/ 70 h 222"/>
                              <a:gd name="T42" fmla="*/ 130 w 221"/>
                              <a:gd name="T43" fmla="*/ 121 h 222"/>
                              <a:gd name="T44" fmla="*/ 123 w 221"/>
                              <a:gd name="T45" fmla="*/ 129 h 222"/>
                              <a:gd name="T46" fmla="*/ 112 w 221"/>
                              <a:gd name="T47" fmla="*/ 133 h 222"/>
                              <a:gd name="T48" fmla="*/ 117 w 221"/>
                              <a:gd name="T49" fmla="*/ 183 h 222"/>
                              <a:gd name="T50" fmla="*/ 152 w 221"/>
                              <a:gd name="T51" fmla="*/ 170 h 222"/>
                              <a:gd name="T52" fmla="*/ 176 w 221"/>
                              <a:gd name="T53" fmla="*/ 142 h 222"/>
                              <a:gd name="T54" fmla="*/ 130 w 221"/>
                              <a:gd name="T55" fmla="*/ 121 h 222"/>
                              <a:gd name="T56" fmla="*/ 93 w 221"/>
                              <a:gd name="T57" fmla="*/ 124 h 222"/>
                              <a:gd name="T58" fmla="*/ 91 w 221"/>
                              <a:gd name="T59" fmla="*/ 102 h 222"/>
                              <a:gd name="T60" fmla="*/ 46 w 221"/>
                              <a:gd name="T61" fmla="*/ 81 h 222"/>
                              <a:gd name="T62" fmla="*/ 52 w 221"/>
                              <a:gd name="T63" fmla="*/ 152 h 222"/>
                              <a:gd name="T64" fmla="*/ 52 w 221"/>
                              <a:gd name="T65" fmla="*/ 152 h 222"/>
                              <a:gd name="T66" fmla="*/ 93 w 221"/>
                              <a:gd name="T67" fmla="*/ 124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1" h="222">
                                <a:moveTo>
                                  <a:pt x="118" y="122"/>
                                </a:moveTo>
                                <a:cubicBezTo>
                                  <a:pt x="112" y="126"/>
                                  <a:pt x="104" y="124"/>
                                  <a:pt x="100" y="119"/>
                                </a:cubicBezTo>
                                <a:cubicBezTo>
                                  <a:pt x="96" y="113"/>
                                  <a:pt x="97" y="105"/>
                                  <a:pt x="103" y="100"/>
                                </a:cubicBezTo>
                                <a:cubicBezTo>
                                  <a:pt x="109" y="96"/>
                                  <a:pt x="117" y="98"/>
                                  <a:pt x="121" y="104"/>
                                </a:cubicBezTo>
                                <a:cubicBezTo>
                                  <a:pt x="125" y="110"/>
                                  <a:pt x="124" y="118"/>
                                  <a:pt x="118" y="122"/>
                                </a:cubicBezTo>
                                <a:close/>
                                <a:moveTo>
                                  <a:pt x="191" y="55"/>
                                </a:moveTo>
                                <a:cubicBezTo>
                                  <a:pt x="221" y="99"/>
                                  <a:pt x="211" y="160"/>
                                  <a:pt x="167" y="191"/>
                                </a:cubicBezTo>
                                <a:cubicBezTo>
                                  <a:pt x="122" y="222"/>
                                  <a:pt x="62" y="211"/>
                                  <a:pt x="31" y="167"/>
                                </a:cubicBezTo>
                                <a:cubicBezTo>
                                  <a:pt x="0" y="123"/>
                                  <a:pt x="10" y="62"/>
                                  <a:pt x="55" y="31"/>
                                </a:cubicBezTo>
                                <a:cubicBezTo>
                                  <a:pt x="99" y="0"/>
                                  <a:pt x="159" y="11"/>
                                  <a:pt x="191" y="55"/>
                                </a:cubicBezTo>
                                <a:close/>
                                <a:moveTo>
                                  <a:pt x="177" y="64"/>
                                </a:moveTo>
                                <a:cubicBezTo>
                                  <a:pt x="151" y="27"/>
                                  <a:pt x="100" y="18"/>
                                  <a:pt x="64" y="44"/>
                                </a:cubicBezTo>
                                <a:cubicBezTo>
                                  <a:pt x="27" y="70"/>
                                  <a:pt x="18" y="121"/>
                                  <a:pt x="44" y="158"/>
                                </a:cubicBezTo>
                                <a:cubicBezTo>
                                  <a:pt x="69" y="195"/>
                                  <a:pt x="120" y="204"/>
                                  <a:pt x="157" y="178"/>
                                </a:cubicBezTo>
                                <a:cubicBezTo>
                                  <a:pt x="194" y="152"/>
                                  <a:pt x="203" y="101"/>
                                  <a:pt x="177" y="64"/>
                                </a:cubicBezTo>
                                <a:close/>
                                <a:moveTo>
                                  <a:pt x="169" y="70"/>
                                </a:moveTo>
                                <a:cubicBezTo>
                                  <a:pt x="154" y="48"/>
                                  <a:pt x="129" y="38"/>
                                  <a:pt x="105" y="40"/>
                                </a:cubicBezTo>
                                <a:cubicBezTo>
                                  <a:pt x="109" y="90"/>
                                  <a:pt x="109" y="90"/>
                                  <a:pt x="109" y="90"/>
                                </a:cubicBezTo>
                                <a:cubicBezTo>
                                  <a:pt x="116" y="89"/>
                                  <a:pt x="124" y="92"/>
                                  <a:pt x="129" y="99"/>
                                </a:cubicBezTo>
                                <a:cubicBezTo>
                                  <a:pt x="169" y="70"/>
                                  <a:pt x="169" y="70"/>
                                  <a:pt x="169" y="70"/>
                                </a:cubicBezTo>
                                <a:cubicBezTo>
                                  <a:pt x="169" y="70"/>
                                  <a:pt x="169" y="70"/>
                                  <a:pt x="169" y="70"/>
                                </a:cubicBezTo>
                                <a:close/>
                                <a:moveTo>
                                  <a:pt x="130" y="121"/>
                                </a:moveTo>
                                <a:cubicBezTo>
                                  <a:pt x="129" y="124"/>
                                  <a:pt x="127" y="127"/>
                                  <a:pt x="123" y="129"/>
                                </a:cubicBezTo>
                                <a:cubicBezTo>
                                  <a:pt x="120" y="131"/>
                                  <a:pt x="116" y="133"/>
                                  <a:pt x="112" y="133"/>
                                </a:cubicBezTo>
                                <a:cubicBezTo>
                                  <a:pt x="117" y="183"/>
                                  <a:pt x="117" y="183"/>
                                  <a:pt x="117" y="183"/>
                                </a:cubicBezTo>
                                <a:cubicBezTo>
                                  <a:pt x="129" y="182"/>
                                  <a:pt x="141" y="177"/>
                                  <a:pt x="152" y="170"/>
                                </a:cubicBezTo>
                                <a:cubicBezTo>
                                  <a:pt x="162" y="162"/>
                                  <a:pt x="170" y="153"/>
                                  <a:pt x="176" y="142"/>
                                </a:cubicBezTo>
                                <a:cubicBezTo>
                                  <a:pt x="130" y="121"/>
                                  <a:pt x="130" y="121"/>
                                  <a:pt x="130" y="121"/>
                                </a:cubicBezTo>
                                <a:close/>
                                <a:moveTo>
                                  <a:pt x="93" y="124"/>
                                </a:moveTo>
                                <a:cubicBezTo>
                                  <a:pt x="88" y="117"/>
                                  <a:pt x="88" y="109"/>
                                  <a:pt x="91" y="102"/>
                                </a:cubicBezTo>
                                <a:cubicBezTo>
                                  <a:pt x="46" y="81"/>
                                  <a:pt x="46" y="81"/>
                                  <a:pt x="46" y="81"/>
                                </a:cubicBezTo>
                                <a:cubicBezTo>
                                  <a:pt x="35" y="103"/>
                                  <a:pt x="37" y="131"/>
                                  <a:pt x="52" y="152"/>
                                </a:cubicBezTo>
                                <a:cubicBezTo>
                                  <a:pt x="52" y="152"/>
                                  <a:pt x="52" y="152"/>
                                  <a:pt x="52" y="152"/>
                                </a:cubicBezTo>
                                <a:cubicBezTo>
                                  <a:pt x="93" y="124"/>
                                  <a:pt x="93" y="124"/>
                                  <a:pt x="93" y="12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5" name="Freeform 1025"/>
                        <wps:cNvSpPr>
                          <a:spLocks/>
                        </wps:cNvSpPr>
                        <wps:spPr bwMode="auto">
                          <a:xfrm>
                            <a:off x="7567613" y="8851901"/>
                            <a:ext cx="723900" cy="676275"/>
                          </a:xfrm>
                          <a:custGeom>
                            <a:avLst/>
                            <a:gdLst>
                              <a:gd name="T0" fmla="*/ 140 w 193"/>
                              <a:gd name="T1" fmla="*/ 167 h 180"/>
                              <a:gd name="T2" fmla="*/ 133 w 193"/>
                              <a:gd name="T3" fmla="*/ 65 h 180"/>
                              <a:gd name="T4" fmla="*/ 186 w 193"/>
                              <a:gd name="T5" fmla="*/ 29 h 180"/>
                              <a:gd name="T6" fmla="*/ 186 w 193"/>
                              <a:gd name="T7" fmla="*/ 29 h 180"/>
                              <a:gd name="T8" fmla="*/ 190 w 193"/>
                              <a:gd name="T9" fmla="*/ 12 h 180"/>
                              <a:gd name="T10" fmla="*/ 173 w 193"/>
                              <a:gd name="T11" fmla="*/ 8 h 180"/>
                              <a:gd name="T12" fmla="*/ 173 w 193"/>
                              <a:gd name="T13" fmla="*/ 8 h 180"/>
                              <a:gd name="T14" fmla="*/ 119 w 193"/>
                              <a:gd name="T15" fmla="*/ 45 h 180"/>
                              <a:gd name="T16" fmla="*/ 28 w 193"/>
                              <a:gd name="T17" fmla="*/ 0 h 180"/>
                              <a:gd name="T18" fmla="*/ 8 w 193"/>
                              <a:gd name="T19" fmla="*/ 14 h 180"/>
                              <a:gd name="T20" fmla="*/ 80 w 193"/>
                              <a:gd name="T21" fmla="*/ 72 h 180"/>
                              <a:gd name="T22" fmla="*/ 42 w 193"/>
                              <a:gd name="T23" fmla="*/ 98 h 180"/>
                              <a:gd name="T24" fmla="*/ 16 w 193"/>
                              <a:gd name="T25" fmla="*/ 91 h 180"/>
                              <a:gd name="T26" fmla="*/ 0 w 193"/>
                              <a:gd name="T27" fmla="*/ 101 h 180"/>
                              <a:gd name="T28" fmla="*/ 26 w 193"/>
                              <a:gd name="T29" fmla="*/ 122 h 180"/>
                              <a:gd name="T30" fmla="*/ 36 w 193"/>
                              <a:gd name="T31" fmla="*/ 154 h 180"/>
                              <a:gd name="T32" fmla="*/ 52 w 193"/>
                              <a:gd name="T33" fmla="*/ 143 h 180"/>
                              <a:gd name="T34" fmla="*/ 54 w 193"/>
                              <a:gd name="T35" fmla="*/ 117 h 180"/>
                              <a:gd name="T36" fmla="*/ 93 w 193"/>
                              <a:gd name="T37" fmla="*/ 92 h 180"/>
                              <a:gd name="T38" fmla="*/ 120 w 193"/>
                              <a:gd name="T39" fmla="*/ 180 h 180"/>
                              <a:gd name="T40" fmla="*/ 140 w 193"/>
                              <a:gd name="T41" fmla="*/ 167 h 180"/>
                              <a:gd name="T42" fmla="*/ 140 w 193"/>
                              <a:gd name="T43" fmla="*/ 167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93" h="180">
                                <a:moveTo>
                                  <a:pt x="140" y="167"/>
                                </a:moveTo>
                                <a:cubicBezTo>
                                  <a:pt x="133" y="65"/>
                                  <a:pt x="133" y="65"/>
                                  <a:pt x="133" y="65"/>
                                </a:cubicBezTo>
                                <a:cubicBezTo>
                                  <a:pt x="186" y="29"/>
                                  <a:pt x="186" y="29"/>
                                  <a:pt x="186" y="29"/>
                                </a:cubicBezTo>
                                <a:cubicBezTo>
                                  <a:pt x="186" y="29"/>
                                  <a:pt x="186" y="29"/>
                                  <a:pt x="186" y="29"/>
                                </a:cubicBezTo>
                                <a:cubicBezTo>
                                  <a:pt x="192" y="25"/>
                                  <a:pt x="193" y="18"/>
                                  <a:pt x="190" y="12"/>
                                </a:cubicBezTo>
                                <a:cubicBezTo>
                                  <a:pt x="186" y="6"/>
                                  <a:pt x="179" y="5"/>
                                  <a:pt x="173" y="8"/>
                                </a:cubicBezTo>
                                <a:cubicBezTo>
                                  <a:pt x="173" y="8"/>
                                  <a:pt x="173" y="8"/>
                                  <a:pt x="173" y="8"/>
                                </a:cubicBezTo>
                                <a:cubicBezTo>
                                  <a:pt x="119" y="45"/>
                                  <a:pt x="119" y="45"/>
                                  <a:pt x="119" y="45"/>
                                </a:cubicBezTo>
                                <a:cubicBezTo>
                                  <a:pt x="28" y="0"/>
                                  <a:pt x="28" y="0"/>
                                  <a:pt x="28" y="0"/>
                                </a:cubicBezTo>
                                <a:cubicBezTo>
                                  <a:pt x="8" y="14"/>
                                  <a:pt x="8" y="14"/>
                                  <a:pt x="8" y="14"/>
                                </a:cubicBezTo>
                                <a:cubicBezTo>
                                  <a:pt x="80" y="72"/>
                                  <a:pt x="80" y="72"/>
                                  <a:pt x="80" y="72"/>
                                </a:cubicBezTo>
                                <a:cubicBezTo>
                                  <a:pt x="42" y="98"/>
                                  <a:pt x="42" y="98"/>
                                  <a:pt x="42" y="98"/>
                                </a:cubicBezTo>
                                <a:cubicBezTo>
                                  <a:pt x="16" y="91"/>
                                  <a:pt x="16" y="91"/>
                                  <a:pt x="16" y="91"/>
                                </a:cubicBezTo>
                                <a:cubicBezTo>
                                  <a:pt x="0" y="101"/>
                                  <a:pt x="0" y="101"/>
                                  <a:pt x="0" y="101"/>
                                </a:cubicBezTo>
                                <a:cubicBezTo>
                                  <a:pt x="26" y="122"/>
                                  <a:pt x="26" y="122"/>
                                  <a:pt x="26" y="122"/>
                                </a:cubicBezTo>
                                <a:cubicBezTo>
                                  <a:pt x="36" y="154"/>
                                  <a:pt x="36" y="154"/>
                                  <a:pt x="36" y="154"/>
                                </a:cubicBezTo>
                                <a:cubicBezTo>
                                  <a:pt x="52" y="143"/>
                                  <a:pt x="52" y="143"/>
                                  <a:pt x="52" y="143"/>
                                </a:cubicBezTo>
                                <a:cubicBezTo>
                                  <a:pt x="54" y="117"/>
                                  <a:pt x="54" y="117"/>
                                  <a:pt x="54" y="117"/>
                                </a:cubicBezTo>
                                <a:cubicBezTo>
                                  <a:pt x="93" y="92"/>
                                  <a:pt x="93" y="92"/>
                                  <a:pt x="93" y="92"/>
                                </a:cubicBezTo>
                                <a:cubicBezTo>
                                  <a:pt x="120" y="180"/>
                                  <a:pt x="120" y="180"/>
                                  <a:pt x="120" y="180"/>
                                </a:cubicBezTo>
                                <a:cubicBezTo>
                                  <a:pt x="140" y="167"/>
                                  <a:pt x="140" y="167"/>
                                  <a:pt x="140" y="167"/>
                                </a:cubicBezTo>
                                <a:cubicBezTo>
                                  <a:pt x="140" y="167"/>
                                  <a:pt x="140" y="167"/>
                                  <a:pt x="140" y="167"/>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6" name="Freeform 1026"/>
                        <wps:cNvSpPr>
                          <a:spLocks noEditPoints="1"/>
                        </wps:cNvSpPr>
                        <wps:spPr bwMode="auto">
                          <a:xfrm>
                            <a:off x="66675" y="8697913"/>
                            <a:ext cx="896938" cy="889000"/>
                          </a:xfrm>
                          <a:custGeom>
                            <a:avLst/>
                            <a:gdLst>
                              <a:gd name="T0" fmla="*/ 117 w 239"/>
                              <a:gd name="T1" fmla="*/ 38 h 237"/>
                              <a:gd name="T2" fmla="*/ 160 w 239"/>
                              <a:gd name="T3" fmla="*/ 93 h 237"/>
                              <a:gd name="T4" fmla="*/ 141 w 239"/>
                              <a:gd name="T5" fmla="*/ 80 h 237"/>
                              <a:gd name="T6" fmla="*/ 160 w 239"/>
                              <a:gd name="T7" fmla="*/ 93 h 237"/>
                              <a:gd name="T8" fmla="*/ 97 w 239"/>
                              <a:gd name="T9" fmla="*/ 10 h 237"/>
                              <a:gd name="T10" fmla="*/ 115 w 239"/>
                              <a:gd name="T11" fmla="*/ 34 h 237"/>
                              <a:gd name="T12" fmla="*/ 135 w 239"/>
                              <a:gd name="T13" fmla="*/ 82 h 237"/>
                              <a:gd name="T14" fmla="*/ 128 w 239"/>
                              <a:gd name="T15" fmla="*/ 104 h 237"/>
                              <a:gd name="T16" fmla="*/ 136 w 239"/>
                              <a:gd name="T17" fmla="*/ 104 h 237"/>
                              <a:gd name="T18" fmla="*/ 124 w 239"/>
                              <a:gd name="T19" fmla="*/ 0 h 237"/>
                              <a:gd name="T20" fmla="*/ 125 w 239"/>
                              <a:gd name="T21" fmla="*/ 31 h 237"/>
                              <a:gd name="T22" fmla="*/ 111 w 239"/>
                              <a:gd name="T23" fmla="*/ 101 h 237"/>
                              <a:gd name="T24" fmla="*/ 112 w 239"/>
                              <a:gd name="T25" fmla="*/ 78 h 237"/>
                              <a:gd name="T26" fmla="*/ 110 w 239"/>
                              <a:gd name="T27" fmla="*/ 103 h 237"/>
                              <a:gd name="T28" fmla="*/ 153 w 239"/>
                              <a:gd name="T29" fmla="*/ 10 h 237"/>
                              <a:gd name="T30" fmla="*/ 137 w 239"/>
                              <a:gd name="T31" fmla="*/ 28 h 237"/>
                              <a:gd name="T32" fmla="*/ 144 w 239"/>
                              <a:gd name="T33" fmla="*/ 31 h 237"/>
                              <a:gd name="T34" fmla="*/ 149 w 239"/>
                              <a:gd name="T35" fmla="*/ 34 h 237"/>
                              <a:gd name="T36" fmla="*/ 171 w 239"/>
                              <a:gd name="T37" fmla="*/ 29 h 237"/>
                              <a:gd name="T38" fmla="*/ 102 w 239"/>
                              <a:gd name="T39" fmla="*/ 67 h 237"/>
                              <a:gd name="T40" fmla="*/ 90 w 239"/>
                              <a:gd name="T41" fmla="*/ 86 h 237"/>
                              <a:gd name="T42" fmla="*/ 178 w 239"/>
                              <a:gd name="T43" fmla="*/ 77 h 237"/>
                              <a:gd name="T44" fmla="*/ 149 w 239"/>
                              <a:gd name="T45" fmla="*/ 65 h 237"/>
                              <a:gd name="T46" fmla="*/ 176 w 239"/>
                              <a:gd name="T47" fmla="*/ 79 h 237"/>
                              <a:gd name="T48" fmla="*/ 105 w 239"/>
                              <a:gd name="T49" fmla="*/ 38 h 237"/>
                              <a:gd name="T50" fmla="*/ 81 w 239"/>
                              <a:gd name="T51" fmla="*/ 37 h 237"/>
                              <a:gd name="T52" fmla="*/ 107 w 239"/>
                              <a:gd name="T53" fmla="*/ 44 h 237"/>
                              <a:gd name="T54" fmla="*/ 156 w 239"/>
                              <a:gd name="T55" fmla="*/ 47 h 237"/>
                              <a:gd name="T56" fmla="*/ 178 w 239"/>
                              <a:gd name="T57" fmla="*/ 55 h 237"/>
                              <a:gd name="T58" fmla="*/ 105 w 239"/>
                              <a:gd name="T59" fmla="*/ 57 h 237"/>
                              <a:gd name="T60" fmla="*/ 74 w 239"/>
                              <a:gd name="T61" fmla="*/ 58 h 237"/>
                              <a:gd name="T62" fmla="*/ 103 w 239"/>
                              <a:gd name="T63" fmla="*/ 60 h 237"/>
                              <a:gd name="T64" fmla="*/ 5 w 239"/>
                              <a:gd name="T65" fmla="*/ 160 h 237"/>
                              <a:gd name="T66" fmla="*/ 59 w 239"/>
                              <a:gd name="T67" fmla="*/ 120 h 237"/>
                              <a:gd name="T68" fmla="*/ 2 w 239"/>
                              <a:gd name="T69" fmla="*/ 157 h 237"/>
                              <a:gd name="T70" fmla="*/ 61 w 239"/>
                              <a:gd name="T71" fmla="*/ 101 h 237"/>
                              <a:gd name="T72" fmla="*/ 45 w 239"/>
                              <a:gd name="T73" fmla="*/ 72 h 237"/>
                              <a:gd name="T74" fmla="*/ 104 w 239"/>
                              <a:gd name="T75" fmla="*/ 116 h 237"/>
                              <a:gd name="T76" fmla="*/ 68 w 239"/>
                              <a:gd name="T77" fmla="*/ 115 h 237"/>
                              <a:gd name="T78" fmla="*/ 104 w 239"/>
                              <a:gd name="T79" fmla="*/ 116 h 237"/>
                              <a:gd name="T80" fmla="*/ 57 w 239"/>
                              <a:gd name="T81" fmla="*/ 106 h 237"/>
                              <a:gd name="T82" fmla="*/ 200 w 239"/>
                              <a:gd name="T83" fmla="*/ 108 h 237"/>
                              <a:gd name="T84" fmla="*/ 72 w 239"/>
                              <a:gd name="T85" fmla="*/ 120 h 237"/>
                              <a:gd name="T86" fmla="*/ 97 w 239"/>
                              <a:gd name="T87" fmla="*/ 181 h 237"/>
                              <a:gd name="T88" fmla="*/ 52 w 239"/>
                              <a:gd name="T89" fmla="*/ 186 h 237"/>
                              <a:gd name="T90" fmla="*/ 141 w 239"/>
                              <a:gd name="T91" fmla="*/ 185 h 237"/>
                              <a:gd name="T92" fmla="*/ 69 w 239"/>
                              <a:gd name="T93" fmla="*/ 223 h 237"/>
                              <a:gd name="T94" fmla="*/ 149 w 239"/>
                              <a:gd name="T95" fmla="*/ 191 h 237"/>
                              <a:gd name="T96" fmla="*/ 167 w 239"/>
                              <a:gd name="T97" fmla="*/ 154 h 237"/>
                              <a:gd name="T98" fmla="*/ 239 w 239"/>
                              <a:gd name="T99" fmla="*/ 106 h 237"/>
                              <a:gd name="T100" fmla="*/ 104 w 239"/>
                              <a:gd name="T101" fmla="*/ 186 h 237"/>
                              <a:gd name="T102" fmla="*/ 161 w 239"/>
                              <a:gd name="T103" fmla="*/ 147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39" h="237">
                                <a:moveTo>
                                  <a:pt x="139" y="70"/>
                                </a:moveTo>
                                <a:cubicBezTo>
                                  <a:pt x="130" y="76"/>
                                  <a:pt x="119" y="74"/>
                                  <a:pt x="112" y="65"/>
                                </a:cubicBezTo>
                                <a:cubicBezTo>
                                  <a:pt x="106" y="57"/>
                                  <a:pt x="108" y="44"/>
                                  <a:pt x="117" y="38"/>
                                </a:cubicBezTo>
                                <a:cubicBezTo>
                                  <a:pt x="126" y="32"/>
                                  <a:pt x="138" y="35"/>
                                  <a:pt x="144" y="43"/>
                                </a:cubicBezTo>
                                <a:cubicBezTo>
                                  <a:pt x="150" y="52"/>
                                  <a:pt x="148" y="64"/>
                                  <a:pt x="139" y="70"/>
                                </a:cubicBezTo>
                                <a:close/>
                                <a:moveTo>
                                  <a:pt x="160" y="93"/>
                                </a:moveTo>
                                <a:cubicBezTo>
                                  <a:pt x="148" y="75"/>
                                  <a:pt x="148" y="75"/>
                                  <a:pt x="148" y="75"/>
                                </a:cubicBezTo>
                                <a:cubicBezTo>
                                  <a:pt x="146" y="73"/>
                                  <a:pt x="144" y="73"/>
                                  <a:pt x="142" y="74"/>
                                </a:cubicBezTo>
                                <a:cubicBezTo>
                                  <a:pt x="140" y="75"/>
                                  <a:pt x="140" y="78"/>
                                  <a:pt x="141" y="80"/>
                                </a:cubicBezTo>
                                <a:cubicBezTo>
                                  <a:pt x="153" y="97"/>
                                  <a:pt x="153" y="97"/>
                                  <a:pt x="153" y="97"/>
                                </a:cubicBezTo>
                                <a:cubicBezTo>
                                  <a:pt x="155" y="99"/>
                                  <a:pt x="157" y="99"/>
                                  <a:pt x="159" y="98"/>
                                </a:cubicBezTo>
                                <a:cubicBezTo>
                                  <a:pt x="161" y="97"/>
                                  <a:pt x="161" y="95"/>
                                  <a:pt x="160" y="93"/>
                                </a:cubicBezTo>
                                <a:close/>
                                <a:moveTo>
                                  <a:pt x="115" y="29"/>
                                </a:moveTo>
                                <a:cubicBezTo>
                                  <a:pt x="103" y="11"/>
                                  <a:pt x="103" y="11"/>
                                  <a:pt x="103" y="11"/>
                                </a:cubicBezTo>
                                <a:cubicBezTo>
                                  <a:pt x="102" y="9"/>
                                  <a:pt x="99" y="9"/>
                                  <a:pt x="97" y="10"/>
                                </a:cubicBezTo>
                                <a:cubicBezTo>
                                  <a:pt x="96" y="11"/>
                                  <a:pt x="95" y="14"/>
                                  <a:pt x="96" y="16"/>
                                </a:cubicBezTo>
                                <a:cubicBezTo>
                                  <a:pt x="109" y="33"/>
                                  <a:pt x="109" y="33"/>
                                  <a:pt x="109" y="33"/>
                                </a:cubicBezTo>
                                <a:cubicBezTo>
                                  <a:pt x="110" y="35"/>
                                  <a:pt x="113" y="36"/>
                                  <a:pt x="115" y="34"/>
                                </a:cubicBezTo>
                                <a:cubicBezTo>
                                  <a:pt x="116" y="33"/>
                                  <a:pt x="117" y="31"/>
                                  <a:pt x="115" y="29"/>
                                </a:cubicBezTo>
                                <a:close/>
                                <a:moveTo>
                                  <a:pt x="136" y="104"/>
                                </a:moveTo>
                                <a:cubicBezTo>
                                  <a:pt x="135" y="82"/>
                                  <a:pt x="135" y="82"/>
                                  <a:pt x="135" y="82"/>
                                </a:cubicBezTo>
                                <a:cubicBezTo>
                                  <a:pt x="135" y="79"/>
                                  <a:pt x="133" y="78"/>
                                  <a:pt x="131" y="78"/>
                                </a:cubicBezTo>
                                <a:cubicBezTo>
                                  <a:pt x="128" y="78"/>
                                  <a:pt x="127" y="80"/>
                                  <a:pt x="127" y="82"/>
                                </a:cubicBezTo>
                                <a:cubicBezTo>
                                  <a:pt x="128" y="104"/>
                                  <a:pt x="128" y="104"/>
                                  <a:pt x="128" y="104"/>
                                </a:cubicBezTo>
                                <a:cubicBezTo>
                                  <a:pt x="128" y="107"/>
                                  <a:pt x="130" y="108"/>
                                  <a:pt x="132" y="108"/>
                                </a:cubicBezTo>
                                <a:cubicBezTo>
                                  <a:pt x="133" y="108"/>
                                  <a:pt x="134" y="108"/>
                                  <a:pt x="135" y="108"/>
                                </a:cubicBezTo>
                                <a:cubicBezTo>
                                  <a:pt x="136" y="107"/>
                                  <a:pt x="136" y="105"/>
                                  <a:pt x="136" y="104"/>
                                </a:cubicBezTo>
                                <a:close/>
                                <a:moveTo>
                                  <a:pt x="130" y="26"/>
                                </a:moveTo>
                                <a:cubicBezTo>
                                  <a:pt x="128" y="4"/>
                                  <a:pt x="128" y="4"/>
                                  <a:pt x="128" y="4"/>
                                </a:cubicBezTo>
                                <a:cubicBezTo>
                                  <a:pt x="128" y="2"/>
                                  <a:pt x="126" y="0"/>
                                  <a:pt x="124" y="0"/>
                                </a:cubicBezTo>
                                <a:cubicBezTo>
                                  <a:pt x="122" y="0"/>
                                  <a:pt x="120" y="2"/>
                                  <a:pt x="120" y="5"/>
                                </a:cubicBezTo>
                                <a:cubicBezTo>
                                  <a:pt x="121" y="27"/>
                                  <a:pt x="121" y="27"/>
                                  <a:pt x="121" y="27"/>
                                </a:cubicBezTo>
                                <a:cubicBezTo>
                                  <a:pt x="121" y="29"/>
                                  <a:pt x="123" y="31"/>
                                  <a:pt x="125" y="31"/>
                                </a:cubicBezTo>
                                <a:cubicBezTo>
                                  <a:pt x="126" y="31"/>
                                  <a:pt x="127" y="31"/>
                                  <a:pt x="127" y="30"/>
                                </a:cubicBezTo>
                                <a:cubicBezTo>
                                  <a:pt x="129" y="29"/>
                                  <a:pt x="130" y="28"/>
                                  <a:pt x="130" y="26"/>
                                </a:cubicBezTo>
                                <a:close/>
                                <a:moveTo>
                                  <a:pt x="111" y="101"/>
                                </a:moveTo>
                                <a:cubicBezTo>
                                  <a:pt x="120" y="81"/>
                                  <a:pt x="120" y="81"/>
                                  <a:pt x="120" y="81"/>
                                </a:cubicBezTo>
                                <a:cubicBezTo>
                                  <a:pt x="121" y="79"/>
                                  <a:pt x="120" y="76"/>
                                  <a:pt x="118" y="75"/>
                                </a:cubicBezTo>
                                <a:cubicBezTo>
                                  <a:pt x="116" y="74"/>
                                  <a:pt x="113" y="76"/>
                                  <a:pt x="112" y="78"/>
                                </a:cubicBezTo>
                                <a:cubicBezTo>
                                  <a:pt x="104" y="98"/>
                                  <a:pt x="104" y="98"/>
                                  <a:pt x="104" y="98"/>
                                </a:cubicBezTo>
                                <a:cubicBezTo>
                                  <a:pt x="103" y="100"/>
                                  <a:pt x="104" y="103"/>
                                  <a:pt x="106" y="104"/>
                                </a:cubicBezTo>
                                <a:cubicBezTo>
                                  <a:pt x="107" y="104"/>
                                  <a:pt x="109" y="104"/>
                                  <a:pt x="110" y="103"/>
                                </a:cubicBezTo>
                                <a:cubicBezTo>
                                  <a:pt x="111" y="103"/>
                                  <a:pt x="111" y="102"/>
                                  <a:pt x="111" y="101"/>
                                </a:cubicBezTo>
                                <a:close/>
                                <a:moveTo>
                                  <a:pt x="144" y="31"/>
                                </a:moveTo>
                                <a:cubicBezTo>
                                  <a:pt x="153" y="10"/>
                                  <a:pt x="153" y="10"/>
                                  <a:pt x="153" y="10"/>
                                </a:cubicBezTo>
                                <a:cubicBezTo>
                                  <a:pt x="154" y="8"/>
                                  <a:pt x="153" y="5"/>
                                  <a:pt x="150" y="5"/>
                                </a:cubicBezTo>
                                <a:cubicBezTo>
                                  <a:pt x="148" y="4"/>
                                  <a:pt x="146" y="5"/>
                                  <a:pt x="145" y="7"/>
                                </a:cubicBezTo>
                                <a:cubicBezTo>
                                  <a:pt x="137" y="28"/>
                                  <a:pt x="137" y="28"/>
                                  <a:pt x="137" y="28"/>
                                </a:cubicBezTo>
                                <a:cubicBezTo>
                                  <a:pt x="136" y="30"/>
                                  <a:pt x="137" y="32"/>
                                  <a:pt x="139" y="33"/>
                                </a:cubicBezTo>
                                <a:cubicBezTo>
                                  <a:pt x="140" y="34"/>
                                  <a:pt x="142" y="33"/>
                                  <a:pt x="143" y="33"/>
                                </a:cubicBezTo>
                                <a:cubicBezTo>
                                  <a:pt x="143" y="32"/>
                                  <a:pt x="144" y="32"/>
                                  <a:pt x="144" y="31"/>
                                </a:cubicBezTo>
                                <a:close/>
                                <a:moveTo>
                                  <a:pt x="172" y="23"/>
                                </a:moveTo>
                                <a:cubicBezTo>
                                  <a:pt x="171" y="21"/>
                                  <a:pt x="168" y="21"/>
                                  <a:pt x="166" y="22"/>
                                </a:cubicBezTo>
                                <a:cubicBezTo>
                                  <a:pt x="149" y="34"/>
                                  <a:pt x="149" y="34"/>
                                  <a:pt x="149" y="34"/>
                                </a:cubicBezTo>
                                <a:cubicBezTo>
                                  <a:pt x="147" y="36"/>
                                  <a:pt x="147" y="38"/>
                                  <a:pt x="148" y="40"/>
                                </a:cubicBezTo>
                                <a:cubicBezTo>
                                  <a:pt x="149" y="42"/>
                                  <a:pt x="152" y="43"/>
                                  <a:pt x="154" y="41"/>
                                </a:cubicBezTo>
                                <a:cubicBezTo>
                                  <a:pt x="171" y="29"/>
                                  <a:pt x="171" y="29"/>
                                  <a:pt x="171" y="29"/>
                                </a:cubicBezTo>
                                <a:cubicBezTo>
                                  <a:pt x="173" y="28"/>
                                  <a:pt x="174" y="25"/>
                                  <a:pt x="172" y="23"/>
                                </a:cubicBezTo>
                                <a:close/>
                                <a:moveTo>
                                  <a:pt x="108" y="68"/>
                                </a:moveTo>
                                <a:cubicBezTo>
                                  <a:pt x="107" y="66"/>
                                  <a:pt x="104" y="66"/>
                                  <a:pt x="102" y="67"/>
                                </a:cubicBezTo>
                                <a:cubicBezTo>
                                  <a:pt x="85" y="79"/>
                                  <a:pt x="85" y="79"/>
                                  <a:pt x="85" y="79"/>
                                </a:cubicBezTo>
                                <a:cubicBezTo>
                                  <a:pt x="83" y="80"/>
                                  <a:pt x="83" y="83"/>
                                  <a:pt x="84" y="85"/>
                                </a:cubicBezTo>
                                <a:cubicBezTo>
                                  <a:pt x="85" y="87"/>
                                  <a:pt x="88" y="87"/>
                                  <a:pt x="90" y="86"/>
                                </a:cubicBezTo>
                                <a:cubicBezTo>
                                  <a:pt x="107" y="74"/>
                                  <a:pt x="107" y="74"/>
                                  <a:pt x="107" y="74"/>
                                </a:cubicBezTo>
                                <a:cubicBezTo>
                                  <a:pt x="109" y="73"/>
                                  <a:pt x="110" y="70"/>
                                  <a:pt x="108" y="68"/>
                                </a:cubicBezTo>
                                <a:close/>
                                <a:moveTo>
                                  <a:pt x="178" y="77"/>
                                </a:moveTo>
                                <a:cubicBezTo>
                                  <a:pt x="178" y="75"/>
                                  <a:pt x="178" y="72"/>
                                  <a:pt x="175" y="71"/>
                                </a:cubicBezTo>
                                <a:cubicBezTo>
                                  <a:pt x="155" y="62"/>
                                  <a:pt x="155" y="62"/>
                                  <a:pt x="155" y="62"/>
                                </a:cubicBezTo>
                                <a:cubicBezTo>
                                  <a:pt x="152" y="62"/>
                                  <a:pt x="150" y="63"/>
                                  <a:pt x="149" y="65"/>
                                </a:cubicBezTo>
                                <a:cubicBezTo>
                                  <a:pt x="148" y="67"/>
                                  <a:pt x="149" y="69"/>
                                  <a:pt x="151" y="70"/>
                                </a:cubicBezTo>
                                <a:cubicBezTo>
                                  <a:pt x="172" y="79"/>
                                  <a:pt x="172" y="79"/>
                                  <a:pt x="172" y="79"/>
                                </a:cubicBezTo>
                                <a:cubicBezTo>
                                  <a:pt x="173" y="80"/>
                                  <a:pt x="175" y="79"/>
                                  <a:pt x="176" y="79"/>
                                </a:cubicBezTo>
                                <a:cubicBezTo>
                                  <a:pt x="177" y="78"/>
                                  <a:pt x="177" y="77"/>
                                  <a:pt x="178" y="77"/>
                                </a:cubicBezTo>
                                <a:close/>
                                <a:moveTo>
                                  <a:pt x="107" y="44"/>
                                </a:moveTo>
                                <a:cubicBezTo>
                                  <a:pt x="108" y="42"/>
                                  <a:pt x="107" y="39"/>
                                  <a:pt x="105" y="38"/>
                                </a:cubicBezTo>
                                <a:cubicBezTo>
                                  <a:pt x="84" y="30"/>
                                  <a:pt x="84" y="30"/>
                                  <a:pt x="84" y="30"/>
                                </a:cubicBezTo>
                                <a:cubicBezTo>
                                  <a:pt x="82" y="29"/>
                                  <a:pt x="80" y="30"/>
                                  <a:pt x="79" y="32"/>
                                </a:cubicBezTo>
                                <a:cubicBezTo>
                                  <a:pt x="78" y="34"/>
                                  <a:pt x="79" y="36"/>
                                  <a:pt x="81" y="37"/>
                                </a:cubicBezTo>
                                <a:cubicBezTo>
                                  <a:pt x="102" y="46"/>
                                  <a:pt x="102" y="46"/>
                                  <a:pt x="102" y="46"/>
                                </a:cubicBezTo>
                                <a:cubicBezTo>
                                  <a:pt x="103" y="46"/>
                                  <a:pt x="104" y="46"/>
                                  <a:pt x="106" y="45"/>
                                </a:cubicBezTo>
                                <a:cubicBezTo>
                                  <a:pt x="106" y="45"/>
                                  <a:pt x="107" y="44"/>
                                  <a:pt x="107" y="44"/>
                                </a:cubicBezTo>
                                <a:close/>
                                <a:moveTo>
                                  <a:pt x="182" y="50"/>
                                </a:moveTo>
                                <a:cubicBezTo>
                                  <a:pt x="182" y="48"/>
                                  <a:pt x="180" y="46"/>
                                  <a:pt x="178" y="46"/>
                                </a:cubicBezTo>
                                <a:cubicBezTo>
                                  <a:pt x="156" y="47"/>
                                  <a:pt x="156" y="47"/>
                                  <a:pt x="156" y="47"/>
                                </a:cubicBezTo>
                                <a:cubicBezTo>
                                  <a:pt x="153" y="47"/>
                                  <a:pt x="152" y="49"/>
                                  <a:pt x="151" y="52"/>
                                </a:cubicBezTo>
                                <a:cubicBezTo>
                                  <a:pt x="152" y="54"/>
                                  <a:pt x="154" y="56"/>
                                  <a:pt x="156" y="55"/>
                                </a:cubicBezTo>
                                <a:cubicBezTo>
                                  <a:pt x="178" y="55"/>
                                  <a:pt x="178" y="55"/>
                                  <a:pt x="178" y="55"/>
                                </a:cubicBezTo>
                                <a:cubicBezTo>
                                  <a:pt x="179" y="54"/>
                                  <a:pt x="180" y="54"/>
                                  <a:pt x="180" y="54"/>
                                </a:cubicBezTo>
                                <a:cubicBezTo>
                                  <a:pt x="182" y="53"/>
                                  <a:pt x="182" y="52"/>
                                  <a:pt x="182" y="50"/>
                                </a:cubicBezTo>
                                <a:close/>
                                <a:moveTo>
                                  <a:pt x="105" y="57"/>
                                </a:moveTo>
                                <a:cubicBezTo>
                                  <a:pt x="105" y="55"/>
                                  <a:pt x="102" y="53"/>
                                  <a:pt x="100" y="53"/>
                                </a:cubicBezTo>
                                <a:cubicBezTo>
                                  <a:pt x="78" y="54"/>
                                  <a:pt x="78" y="54"/>
                                  <a:pt x="78" y="54"/>
                                </a:cubicBezTo>
                                <a:cubicBezTo>
                                  <a:pt x="76" y="54"/>
                                  <a:pt x="74" y="56"/>
                                  <a:pt x="74" y="58"/>
                                </a:cubicBezTo>
                                <a:cubicBezTo>
                                  <a:pt x="74" y="60"/>
                                  <a:pt x="76" y="62"/>
                                  <a:pt x="78" y="62"/>
                                </a:cubicBezTo>
                                <a:cubicBezTo>
                                  <a:pt x="101" y="61"/>
                                  <a:pt x="101" y="61"/>
                                  <a:pt x="101" y="61"/>
                                </a:cubicBezTo>
                                <a:cubicBezTo>
                                  <a:pt x="102" y="61"/>
                                  <a:pt x="102" y="61"/>
                                  <a:pt x="103" y="60"/>
                                </a:cubicBezTo>
                                <a:cubicBezTo>
                                  <a:pt x="104" y="60"/>
                                  <a:pt x="105" y="58"/>
                                  <a:pt x="105" y="57"/>
                                </a:cubicBezTo>
                                <a:close/>
                                <a:moveTo>
                                  <a:pt x="2" y="157"/>
                                </a:moveTo>
                                <a:cubicBezTo>
                                  <a:pt x="0" y="158"/>
                                  <a:pt x="2" y="161"/>
                                  <a:pt x="5" y="160"/>
                                </a:cubicBezTo>
                                <a:cubicBezTo>
                                  <a:pt x="7" y="159"/>
                                  <a:pt x="20" y="152"/>
                                  <a:pt x="33" y="145"/>
                                </a:cubicBezTo>
                                <a:cubicBezTo>
                                  <a:pt x="44" y="139"/>
                                  <a:pt x="54" y="134"/>
                                  <a:pt x="56" y="130"/>
                                </a:cubicBezTo>
                                <a:cubicBezTo>
                                  <a:pt x="58" y="127"/>
                                  <a:pt x="59" y="123"/>
                                  <a:pt x="59" y="120"/>
                                </a:cubicBezTo>
                                <a:cubicBezTo>
                                  <a:pt x="56" y="119"/>
                                  <a:pt x="54" y="118"/>
                                  <a:pt x="52" y="116"/>
                                </a:cubicBezTo>
                                <a:cubicBezTo>
                                  <a:pt x="52" y="116"/>
                                  <a:pt x="52" y="115"/>
                                  <a:pt x="52" y="115"/>
                                </a:cubicBezTo>
                                <a:cubicBezTo>
                                  <a:pt x="40" y="125"/>
                                  <a:pt x="4" y="155"/>
                                  <a:pt x="2" y="157"/>
                                </a:cubicBezTo>
                                <a:close/>
                                <a:moveTo>
                                  <a:pt x="53" y="106"/>
                                </a:moveTo>
                                <a:cubicBezTo>
                                  <a:pt x="53" y="105"/>
                                  <a:pt x="54" y="104"/>
                                  <a:pt x="55" y="103"/>
                                </a:cubicBezTo>
                                <a:cubicBezTo>
                                  <a:pt x="57" y="102"/>
                                  <a:pt x="59" y="101"/>
                                  <a:pt x="61" y="101"/>
                                </a:cubicBezTo>
                                <a:cubicBezTo>
                                  <a:pt x="58" y="86"/>
                                  <a:pt x="51" y="42"/>
                                  <a:pt x="51" y="41"/>
                                </a:cubicBezTo>
                                <a:cubicBezTo>
                                  <a:pt x="51" y="38"/>
                                  <a:pt x="47" y="38"/>
                                  <a:pt x="46" y="42"/>
                                </a:cubicBezTo>
                                <a:cubicBezTo>
                                  <a:pt x="46" y="43"/>
                                  <a:pt x="45" y="58"/>
                                  <a:pt x="45" y="72"/>
                                </a:cubicBezTo>
                                <a:cubicBezTo>
                                  <a:pt x="44" y="84"/>
                                  <a:pt x="44" y="95"/>
                                  <a:pt x="45" y="98"/>
                                </a:cubicBezTo>
                                <a:cubicBezTo>
                                  <a:pt x="47" y="102"/>
                                  <a:pt x="50" y="104"/>
                                  <a:pt x="53" y="106"/>
                                </a:cubicBezTo>
                                <a:close/>
                                <a:moveTo>
                                  <a:pt x="104" y="116"/>
                                </a:moveTo>
                                <a:cubicBezTo>
                                  <a:pt x="93" y="110"/>
                                  <a:pt x="83" y="104"/>
                                  <a:pt x="80" y="104"/>
                                </a:cubicBezTo>
                                <a:cubicBezTo>
                                  <a:pt x="76" y="104"/>
                                  <a:pt x="72" y="105"/>
                                  <a:pt x="69" y="107"/>
                                </a:cubicBezTo>
                                <a:cubicBezTo>
                                  <a:pt x="70" y="110"/>
                                  <a:pt x="69" y="113"/>
                                  <a:pt x="68" y="115"/>
                                </a:cubicBezTo>
                                <a:cubicBezTo>
                                  <a:pt x="82" y="120"/>
                                  <a:pt x="126" y="135"/>
                                  <a:pt x="128" y="136"/>
                                </a:cubicBezTo>
                                <a:cubicBezTo>
                                  <a:pt x="130" y="136"/>
                                  <a:pt x="132" y="133"/>
                                  <a:pt x="129" y="131"/>
                                </a:cubicBezTo>
                                <a:cubicBezTo>
                                  <a:pt x="128" y="130"/>
                                  <a:pt x="115" y="123"/>
                                  <a:pt x="104" y="116"/>
                                </a:cubicBezTo>
                                <a:close/>
                                <a:moveTo>
                                  <a:pt x="63" y="114"/>
                                </a:moveTo>
                                <a:cubicBezTo>
                                  <a:pt x="65" y="113"/>
                                  <a:pt x="66" y="110"/>
                                  <a:pt x="64" y="107"/>
                                </a:cubicBezTo>
                                <a:cubicBezTo>
                                  <a:pt x="63" y="105"/>
                                  <a:pt x="60" y="105"/>
                                  <a:pt x="57" y="106"/>
                                </a:cubicBezTo>
                                <a:cubicBezTo>
                                  <a:pt x="55" y="108"/>
                                  <a:pt x="54" y="111"/>
                                  <a:pt x="56" y="113"/>
                                </a:cubicBezTo>
                                <a:cubicBezTo>
                                  <a:pt x="58" y="116"/>
                                  <a:pt x="61" y="116"/>
                                  <a:pt x="63" y="114"/>
                                </a:cubicBezTo>
                                <a:close/>
                                <a:moveTo>
                                  <a:pt x="200" y="108"/>
                                </a:moveTo>
                                <a:cubicBezTo>
                                  <a:pt x="154" y="99"/>
                                  <a:pt x="138" y="126"/>
                                  <a:pt x="124" y="149"/>
                                </a:cubicBezTo>
                                <a:cubicBezTo>
                                  <a:pt x="120" y="155"/>
                                  <a:pt x="115" y="162"/>
                                  <a:pt x="111" y="168"/>
                                </a:cubicBezTo>
                                <a:cubicBezTo>
                                  <a:pt x="72" y="120"/>
                                  <a:pt x="72" y="120"/>
                                  <a:pt x="72" y="120"/>
                                </a:cubicBezTo>
                                <a:cubicBezTo>
                                  <a:pt x="62" y="118"/>
                                  <a:pt x="62" y="118"/>
                                  <a:pt x="62" y="118"/>
                                </a:cubicBezTo>
                                <a:cubicBezTo>
                                  <a:pt x="62" y="122"/>
                                  <a:pt x="62" y="122"/>
                                  <a:pt x="62" y="122"/>
                                </a:cubicBezTo>
                                <a:cubicBezTo>
                                  <a:pt x="97" y="181"/>
                                  <a:pt x="97" y="181"/>
                                  <a:pt x="97" y="181"/>
                                </a:cubicBezTo>
                                <a:cubicBezTo>
                                  <a:pt x="94" y="182"/>
                                  <a:pt x="93" y="183"/>
                                  <a:pt x="90" y="184"/>
                                </a:cubicBezTo>
                                <a:cubicBezTo>
                                  <a:pt x="90" y="184"/>
                                  <a:pt x="90" y="184"/>
                                  <a:pt x="89" y="185"/>
                                </a:cubicBezTo>
                                <a:cubicBezTo>
                                  <a:pt x="79" y="188"/>
                                  <a:pt x="68" y="189"/>
                                  <a:pt x="52" y="186"/>
                                </a:cubicBezTo>
                                <a:cubicBezTo>
                                  <a:pt x="49" y="195"/>
                                  <a:pt x="49" y="195"/>
                                  <a:pt x="49" y="195"/>
                                </a:cubicBezTo>
                                <a:cubicBezTo>
                                  <a:pt x="67" y="199"/>
                                  <a:pt x="80" y="197"/>
                                  <a:pt x="91" y="194"/>
                                </a:cubicBezTo>
                                <a:cubicBezTo>
                                  <a:pt x="114" y="198"/>
                                  <a:pt x="130" y="193"/>
                                  <a:pt x="141" y="185"/>
                                </a:cubicBezTo>
                                <a:cubicBezTo>
                                  <a:pt x="142" y="185"/>
                                  <a:pt x="142" y="184"/>
                                  <a:pt x="143" y="184"/>
                                </a:cubicBezTo>
                                <a:cubicBezTo>
                                  <a:pt x="142" y="185"/>
                                  <a:pt x="142" y="186"/>
                                  <a:pt x="141" y="186"/>
                                </a:cubicBezTo>
                                <a:cubicBezTo>
                                  <a:pt x="127" y="210"/>
                                  <a:pt x="113" y="232"/>
                                  <a:pt x="69" y="223"/>
                                </a:cubicBezTo>
                                <a:cubicBezTo>
                                  <a:pt x="67" y="232"/>
                                  <a:pt x="67" y="232"/>
                                  <a:pt x="67" y="232"/>
                                </a:cubicBezTo>
                                <a:cubicBezTo>
                                  <a:pt x="92" y="237"/>
                                  <a:pt x="109" y="233"/>
                                  <a:pt x="121" y="224"/>
                                </a:cubicBezTo>
                                <a:cubicBezTo>
                                  <a:pt x="133" y="216"/>
                                  <a:pt x="141" y="203"/>
                                  <a:pt x="149" y="191"/>
                                </a:cubicBezTo>
                                <a:cubicBezTo>
                                  <a:pt x="164" y="167"/>
                                  <a:pt x="177" y="146"/>
                                  <a:pt x="217" y="154"/>
                                </a:cubicBezTo>
                                <a:cubicBezTo>
                                  <a:pt x="219" y="146"/>
                                  <a:pt x="219" y="146"/>
                                  <a:pt x="219" y="146"/>
                                </a:cubicBezTo>
                                <a:cubicBezTo>
                                  <a:pt x="195" y="141"/>
                                  <a:pt x="179" y="145"/>
                                  <a:pt x="167" y="154"/>
                                </a:cubicBezTo>
                                <a:cubicBezTo>
                                  <a:pt x="168" y="153"/>
                                  <a:pt x="168" y="152"/>
                                  <a:pt x="169" y="152"/>
                                </a:cubicBezTo>
                                <a:cubicBezTo>
                                  <a:pt x="184" y="127"/>
                                  <a:pt x="197" y="107"/>
                                  <a:pt x="238" y="115"/>
                                </a:cubicBezTo>
                                <a:cubicBezTo>
                                  <a:pt x="239" y="106"/>
                                  <a:pt x="239" y="106"/>
                                  <a:pt x="239" y="106"/>
                                </a:cubicBezTo>
                                <a:cubicBezTo>
                                  <a:pt x="223" y="103"/>
                                  <a:pt x="210" y="104"/>
                                  <a:pt x="200" y="108"/>
                                </a:cubicBezTo>
                                <a:close/>
                                <a:moveTo>
                                  <a:pt x="161" y="147"/>
                                </a:moveTo>
                                <a:cubicBezTo>
                                  <a:pt x="148" y="168"/>
                                  <a:pt x="136" y="188"/>
                                  <a:pt x="104" y="186"/>
                                </a:cubicBezTo>
                                <a:cubicBezTo>
                                  <a:pt x="116" y="178"/>
                                  <a:pt x="124" y="165"/>
                                  <a:pt x="131" y="154"/>
                                </a:cubicBezTo>
                                <a:cubicBezTo>
                                  <a:pt x="144" y="132"/>
                                  <a:pt x="156" y="113"/>
                                  <a:pt x="187" y="115"/>
                                </a:cubicBezTo>
                                <a:cubicBezTo>
                                  <a:pt x="176" y="124"/>
                                  <a:pt x="168" y="135"/>
                                  <a:pt x="161" y="147"/>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7" name="Freeform 1027"/>
                        <wps:cNvSpPr>
                          <a:spLocks noEditPoints="1"/>
                        </wps:cNvSpPr>
                        <wps:spPr bwMode="auto">
                          <a:xfrm>
                            <a:off x="1090613" y="8755063"/>
                            <a:ext cx="747713" cy="674688"/>
                          </a:xfrm>
                          <a:custGeom>
                            <a:avLst/>
                            <a:gdLst>
                              <a:gd name="T0" fmla="*/ 172 w 199"/>
                              <a:gd name="T1" fmla="*/ 7 h 180"/>
                              <a:gd name="T2" fmla="*/ 163 w 199"/>
                              <a:gd name="T3" fmla="*/ 13 h 180"/>
                              <a:gd name="T4" fmla="*/ 159 w 199"/>
                              <a:gd name="T5" fmla="*/ 41 h 180"/>
                              <a:gd name="T6" fmla="*/ 122 w 199"/>
                              <a:gd name="T7" fmla="*/ 34 h 180"/>
                              <a:gd name="T8" fmla="*/ 84 w 199"/>
                              <a:gd name="T9" fmla="*/ 60 h 180"/>
                              <a:gd name="T10" fmla="*/ 84 w 199"/>
                              <a:gd name="T11" fmla="*/ 60 h 180"/>
                              <a:gd name="T12" fmla="*/ 84 w 199"/>
                              <a:gd name="T13" fmla="*/ 60 h 180"/>
                              <a:gd name="T14" fmla="*/ 80 w 199"/>
                              <a:gd name="T15" fmla="*/ 103 h 180"/>
                              <a:gd name="T16" fmla="*/ 87 w 199"/>
                              <a:gd name="T17" fmla="*/ 111 h 180"/>
                              <a:gd name="T18" fmla="*/ 96 w 199"/>
                              <a:gd name="T19" fmla="*/ 104 h 180"/>
                              <a:gd name="T20" fmla="*/ 99 w 199"/>
                              <a:gd name="T21" fmla="*/ 68 h 180"/>
                              <a:gd name="T22" fmla="*/ 110 w 199"/>
                              <a:gd name="T23" fmla="*/ 60 h 180"/>
                              <a:gd name="T24" fmla="*/ 103 w 199"/>
                              <a:gd name="T25" fmla="*/ 140 h 180"/>
                              <a:gd name="T26" fmla="*/ 73 w 199"/>
                              <a:gd name="T27" fmla="*/ 161 h 180"/>
                              <a:gd name="T28" fmla="*/ 71 w 199"/>
                              <a:gd name="T29" fmla="*/ 174 h 180"/>
                              <a:gd name="T30" fmla="*/ 84 w 199"/>
                              <a:gd name="T31" fmla="*/ 177 h 180"/>
                              <a:gd name="T32" fmla="*/ 123 w 199"/>
                              <a:gd name="T33" fmla="*/ 150 h 180"/>
                              <a:gd name="T34" fmla="*/ 127 w 199"/>
                              <a:gd name="T35" fmla="*/ 142 h 180"/>
                              <a:gd name="T36" fmla="*/ 130 w 199"/>
                              <a:gd name="T37" fmla="*/ 112 h 180"/>
                              <a:gd name="T38" fmla="*/ 162 w 199"/>
                              <a:gd name="T39" fmla="*/ 118 h 180"/>
                              <a:gd name="T40" fmla="*/ 179 w 199"/>
                              <a:gd name="T41" fmla="*/ 159 h 180"/>
                              <a:gd name="T42" fmla="*/ 192 w 199"/>
                              <a:gd name="T43" fmla="*/ 164 h 180"/>
                              <a:gd name="T44" fmla="*/ 197 w 199"/>
                              <a:gd name="T45" fmla="*/ 151 h 180"/>
                              <a:gd name="T46" fmla="*/ 174 w 199"/>
                              <a:gd name="T47" fmla="*/ 98 h 180"/>
                              <a:gd name="T48" fmla="*/ 174 w 199"/>
                              <a:gd name="T49" fmla="*/ 98 h 180"/>
                              <a:gd name="T50" fmla="*/ 166 w 199"/>
                              <a:gd name="T51" fmla="*/ 93 h 180"/>
                              <a:gd name="T52" fmla="*/ 139 w 199"/>
                              <a:gd name="T53" fmla="*/ 88 h 180"/>
                              <a:gd name="T54" fmla="*/ 143 w 199"/>
                              <a:gd name="T55" fmla="*/ 54 h 180"/>
                              <a:gd name="T56" fmla="*/ 164 w 199"/>
                              <a:gd name="T57" fmla="*/ 56 h 180"/>
                              <a:gd name="T58" fmla="*/ 164 w 199"/>
                              <a:gd name="T59" fmla="*/ 57 h 180"/>
                              <a:gd name="T60" fmla="*/ 165 w 199"/>
                              <a:gd name="T61" fmla="*/ 56 h 180"/>
                              <a:gd name="T62" fmla="*/ 166 w 199"/>
                              <a:gd name="T63" fmla="*/ 57 h 180"/>
                              <a:gd name="T64" fmla="*/ 166 w 199"/>
                              <a:gd name="T65" fmla="*/ 57 h 180"/>
                              <a:gd name="T66" fmla="*/ 172 w 199"/>
                              <a:gd name="T67" fmla="*/ 52 h 180"/>
                              <a:gd name="T68" fmla="*/ 173 w 199"/>
                              <a:gd name="T69" fmla="*/ 51 h 180"/>
                              <a:gd name="T70" fmla="*/ 178 w 199"/>
                              <a:gd name="T71" fmla="*/ 16 h 180"/>
                              <a:gd name="T72" fmla="*/ 172 w 199"/>
                              <a:gd name="T73" fmla="*/ 7 h 180"/>
                              <a:gd name="T74" fmla="*/ 140 w 199"/>
                              <a:gd name="T75" fmla="*/ 8 h 180"/>
                              <a:gd name="T76" fmla="*/ 119 w 199"/>
                              <a:gd name="T77" fmla="*/ 5 h 180"/>
                              <a:gd name="T78" fmla="*/ 115 w 199"/>
                              <a:gd name="T79" fmla="*/ 25 h 180"/>
                              <a:gd name="T80" fmla="*/ 136 w 199"/>
                              <a:gd name="T81" fmla="*/ 29 h 180"/>
                              <a:gd name="T82" fmla="*/ 140 w 199"/>
                              <a:gd name="T83" fmla="*/ 8 h 180"/>
                              <a:gd name="T84" fmla="*/ 74 w 199"/>
                              <a:gd name="T85" fmla="*/ 130 h 180"/>
                              <a:gd name="T86" fmla="*/ 44 w 199"/>
                              <a:gd name="T87" fmla="*/ 151 h 180"/>
                              <a:gd name="T88" fmla="*/ 38 w 199"/>
                              <a:gd name="T89" fmla="*/ 150 h 180"/>
                              <a:gd name="T90" fmla="*/ 39 w 199"/>
                              <a:gd name="T91" fmla="*/ 143 h 180"/>
                              <a:gd name="T92" fmla="*/ 68 w 199"/>
                              <a:gd name="T93" fmla="*/ 123 h 180"/>
                              <a:gd name="T94" fmla="*/ 75 w 199"/>
                              <a:gd name="T95" fmla="*/ 124 h 180"/>
                              <a:gd name="T96" fmla="*/ 74 w 199"/>
                              <a:gd name="T97" fmla="*/ 130 h 180"/>
                              <a:gd name="T98" fmla="*/ 63 w 199"/>
                              <a:gd name="T99" fmla="*/ 99 h 180"/>
                              <a:gd name="T100" fmla="*/ 26 w 199"/>
                              <a:gd name="T101" fmla="*/ 125 h 180"/>
                              <a:gd name="T102" fmla="*/ 20 w 199"/>
                              <a:gd name="T103" fmla="*/ 124 h 180"/>
                              <a:gd name="T104" fmla="*/ 21 w 199"/>
                              <a:gd name="T105" fmla="*/ 117 h 180"/>
                              <a:gd name="T106" fmla="*/ 58 w 199"/>
                              <a:gd name="T107" fmla="*/ 91 h 180"/>
                              <a:gd name="T108" fmla="*/ 65 w 199"/>
                              <a:gd name="T109" fmla="*/ 92 h 180"/>
                              <a:gd name="T110" fmla="*/ 63 w 199"/>
                              <a:gd name="T111" fmla="*/ 99 h 180"/>
                              <a:gd name="T112" fmla="*/ 74 w 199"/>
                              <a:gd name="T113" fmla="*/ 53 h 180"/>
                              <a:gd name="T114" fmla="*/ 8 w 199"/>
                              <a:gd name="T115" fmla="*/ 99 h 180"/>
                              <a:gd name="T116" fmla="*/ 1 w 199"/>
                              <a:gd name="T117" fmla="*/ 98 h 180"/>
                              <a:gd name="T118" fmla="*/ 3 w 199"/>
                              <a:gd name="T119" fmla="*/ 91 h 180"/>
                              <a:gd name="T120" fmla="*/ 68 w 199"/>
                              <a:gd name="T121" fmla="*/ 46 h 180"/>
                              <a:gd name="T122" fmla="*/ 75 w 199"/>
                              <a:gd name="T123" fmla="*/ 46 h 180"/>
                              <a:gd name="T124" fmla="*/ 74 w 199"/>
                              <a:gd name="T125" fmla="*/ 53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9" h="180">
                                <a:moveTo>
                                  <a:pt x="172" y="7"/>
                                </a:moveTo>
                                <a:cubicBezTo>
                                  <a:pt x="168" y="6"/>
                                  <a:pt x="164" y="9"/>
                                  <a:pt x="163" y="13"/>
                                </a:cubicBezTo>
                                <a:cubicBezTo>
                                  <a:pt x="159" y="41"/>
                                  <a:pt x="159" y="41"/>
                                  <a:pt x="159" y="41"/>
                                </a:cubicBezTo>
                                <a:cubicBezTo>
                                  <a:pt x="122" y="34"/>
                                  <a:pt x="122" y="34"/>
                                  <a:pt x="122" y="34"/>
                                </a:cubicBezTo>
                                <a:cubicBezTo>
                                  <a:pt x="84" y="60"/>
                                  <a:pt x="84" y="60"/>
                                  <a:pt x="84" y="60"/>
                                </a:cubicBezTo>
                                <a:cubicBezTo>
                                  <a:pt x="84" y="60"/>
                                  <a:pt x="84" y="60"/>
                                  <a:pt x="84" y="60"/>
                                </a:cubicBezTo>
                                <a:cubicBezTo>
                                  <a:pt x="84" y="60"/>
                                  <a:pt x="84" y="60"/>
                                  <a:pt x="84" y="60"/>
                                </a:cubicBezTo>
                                <a:cubicBezTo>
                                  <a:pt x="80" y="103"/>
                                  <a:pt x="80" y="103"/>
                                  <a:pt x="80" y="103"/>
                                </a:cubicBezTo>
                                <a:cubicBezTo>
                                  <a:pt x="80" y="107"/>
                                  <a:pt x="83" y="111"/>
                                  <a:pt x="87" y="111"/>
                                </a:cubicBezTo>
                                <a:cubicBezTo>
                                  <a:pt x="92" y="112"/>
                                  <a:pt x="95" y="108"/>
                                  <a:pt x="96" y="104"/>
                                </a:cubicBezTo>
                                <a:cubicBezTo>
                                  <a:pt x="99" y="68"/>
                                  <a:pt x="99" y="68"/>
                                  <a:pt x="99" y="68"/>
                                </a:cubicBezTo>
                                <a:cubicBezTo>
                                  <a:pt x="110" y="60"/>
                                  <a:pt x="110" y="60"/>
                                  <a:pt x="110" y="60"/>
                                </a:cubicBezTo>
                                <a:cubicBezTo>
                                  <a:pt x="103" y="140"/>
                                  <a:pt x="103" y="140"/>
                                  <a:pt x="103" y="140"/>
                                </a:cubicBezTo>
                                <a:cubicBezTo>
                                  <a:pt x="73" y="161"/>
                                  <a:pt x="73" y="161"/>
                                  <a:pt x="73" y="161"/>
                                </a:cubicBezTo>
                                <a:cubicBezTo>
                                  <a:pt x="69" y="164"/>
                                  <a:pt x="68" y="170"/>
                                  <a:pt x="71" y="174"/>
                                </a:cubicBezTo>
                                <a:cubicBezTo>
                                  <a:pt x="74" y="179"/>
                                  <a:pt x="80" y="180"/>
                                  <a:pt x="84" y="177"/>
                                </a:cubicBezTo>
                                <a:cubicBezTo>
                                  <a:pt x="123" y="150"/>
                                  <a:pt x="123" y="150"/>
                                  <a:pt x="123" y="150"/>
                                </a:cubicBezTo>
                                <a:cubicBezTo>
                                  <a:pt x="125" y="148"/>
                                  <a:pt x="126" y="145"/>
                                  <a:pt x="127" y="142"/>
                                </a:cubicBezTo>
                                <a:cubicBezTo>
                                  <a:pt x="130" y="112"/>
                                  <a:pt x="130" y="112"/>
                                  <a:pt x="130" y="112"/>
                                </a:cubicBezTo>
                                <a:cubicBezTo>
                                  <a:pt x="162" y="118"/>
                                  <a:pt x="162" y="118"/>
                                  <a:pt x="162" y="118"/>
                                </a:cubicBezTo>
                                <a:cubicBezTo>
                                  <a:pt x="179" y="159"/>
                                  <a:pt x="179" y="159"/>
                                  <a:pt x="179" y="159"/>
                                </a:cubicBezTo>
                                <a:cubicBezTo>
                                  <a:pt x="181" y="164"/>
                                  <a:pt x="187" y="166"/>
                                  <a:pt x="192" y="164"/>
                                </a:cubicBezTo>
                                <a:cubicBezTo>
                                  <a:pt x="196" y="162"/>
                                  <a:pt x="199" y="156"/>
                                  <a:pt x="197" y="151"/>
                                </a:cubicBezTo>
                                <a:cubicBezTo>
                                  <a:pt x="174" y="98"/>
                                  <a:pt x="174" y="98"/>
                                  <a:pt x="174" y="98"/>
                                </a:cubicBezTo>
                                <a:cubicBezTo>
                                  <a:pt x="174" y="98"/>
                                  <a:pt x="174" y="98"/>
                                  <a:pt x="174" y="98"/>
                                </a:cubicBezTo>
                                <a:cubicBezTo>
                                  <a:pt x="173" y="95"/>
                                  <a:pt x="169" y="93"/>
                                  <a:pt x="166" y="93"/>
                                </a:cubicBezTo>
                                <a:cubicBezTo>
                                  <a:pt x="139" y="88"/>
                                  <a:pt x="139" y="88"/>
                                  <a:pt x="139" y="88"/>
                                </a:cubicBezTo>
                                <a:cubicBezTo>
                                  <a:pt x="143" y="54"/>
                                  <a:pt x="143" y="54"/>
                                  <a:pt x="143" y="54"/>
                                </a:cubicBezTo>
                                <a:cubicBezTo>
                                  <a:pt x="164" y="56"/>
                                  <a:pt x="164" y="56"/>
                                  <a:pt x="164" y="56"/>
                                </a:cubicBezTo>
                                <a:cubicBezTo>
                                  <a:pt x="164" y="57"/>
                                  <a:pt x="164" y="57"/>
                                  <a:pt x="164" y="57"/>
                                </a:cubicBezTo>
                                <a:cubicBezTo>
                                  <a:pt x="165" y="57"/>
                                  <a:pt x="165" y="57"/>
                                  <a:pt x="165" y="56"/>
                                </a:cubicBezTo>
                                <a:cubicBezTo>
                                  <a:pt x="166" y="57"/>
                                  <a:pt x="166" y="57"/>
                                  <a:pt x="166" y="57"/>
                                </a:cubicBezTo>
                                <a:cubicBezTo>
                                  <a:pt x="166" y="57"/>
                                  <a:pt x="166" y="57"/>
                                  <a:pt x="166" y="57"/>
                                </a:cubicBezTo>
                                <a:cubicBezTo>
                                  <a:pt x="169" y="57"/>
                                  <a:pt x="171" y="55"/>
                                  <a:pt x="172" y="52"/>
                                </a:cubicBezTo>
                                <a:cubicBezTo>
                                  <a:pt x="173" y="51"/>
                                  <a:pt x="173" y="51"/>
                                  <a:pt x="173" y="51"/>
                                </a:cubicBezTo>
                                <a:cubicBezTo>
                                  <a:pt x="178" y="16"/>
                                  <a:pt x="178" y="16"/>
                                  <a:pt x="178" y="16"/>
                                </a:cubicBezTo>
                                <a:cubicBezTo>
                                  <a:pt x="179" y="11"/>
                                  <a:pt x="176" y="7"/>
                                  <a:pt x="172" y="7"/>
                                </a:cubicBezTo>
                                <a:close/>
                                <a:moveTo>
                                  <a:pt x="140" y="8"/>
                                </a:moveTo>
                                <a:cubicBezTo>
                                  <a:pt x="135" y="2"/>
                                  <a:pt x="125" y="0"/>
                                  <a:pt x="119" y="5"/>
                                </a:cubicBezTo>
                                <a:cubicBezTo>
                                  <a:pt x="112" y="9"/>
                                  <a:pt x="111" y="19"/>
                                  <a:pt x="115" y="25"/>
                                </a:cubicBezTo>
                                <a:cubicBezTo>
                                  <a:pt x="120" y="32"/>
                                  <a:pt x="129" y="33"/>
                                  <a:pt x="136" y="29"/>
                                </a:cubicBezTo>
                                <a:cubicBezTo>
                                  <a:pt x="142" y="24"/>
                                  <a:pt x="144" y="15"/>
                                  <a:pt x="140" y="8"/>
                                </a:cubicBezTo>
                                <a:close/>
                                <a:moveTo>
                                  <a:pt x="74" y="130"/>
                                </a:moveTo>
                                <a:cubicBezTo>
                                  <a:pt x="44" y="151"/>
                                  <a:pt x="44" y="151"/>
                                  <a:pt x="44" y="151"/>
                                </a:cubicBezTo>
                                <a:cubicBezTo>
                                  <a:pt x="42" y="152"/>
                                  <a:pt x="39" y="152"/>
                                  <a:pt x="38" y="150"/>
                                </a:cubicBezTo>
                                <a:cubicBezTo>
                                  <a:pt x="36" y="148"/>
                                  <a:pt x="37" y="145"/>
                                  <a:pt x="39" y="143"/>
                                </a:cubicBezTo>
                                <a:cubicBezTo>
                                  <a:pt x="68" y="123"/>
                                  <a:pt x="68" y="123"/>
                                  <a:pt x="68" y="123"/>
                                </a:cubicBezTo>
                                <a:cubicBezTo>
                                  <a:pt x="71" y="121"/>
                                  <a:pt x="73" y="121"/>
                                  <a:pt x="75" y="124"/>
                                </a:cubicBezTo>
                                <a:cubicBezTo>
                                  <a:pt x="77" y="126"/>
                                  <a:pt x="76" y="129"/>
                                  <a:pt x="74" y="130"/>
                                </a:cubicBezTo>
                                <a:close/>
                                <a:moveTo>
                                  <a:pt x="63" y="99"/>
                                </a:moveTo>
                                <a:cubicBezTo>
                                  <a:pt x="26" y="125"/>
                                  <a:pt x="26" y="125"/>
                                  <a:pt x="26" y="125"/>
                                </a:cubicBezTo>
                                <a:cubicBezTo>
                                  <a:pt x="24" y="127"/>
                                  <a:pt x="21" y="126"/>
                                  <a:pt x="20" y="124"/>
                                </a:cubicBezTo>
                                <a:cubicBezTo>
                                  <a:pt x="18" y="122"/>
                                  <a:pt x="19" y="119"/>
                                  <a:pt x="21" y="117"/>
                                </a:cubicBezTo>
                                <a:cubicBezTo>
                                  <a:pt x="58" y="91"/>
                                  <a:pt x="58" y="91"/>
                                  <a:pt x="58" y="91"/>
                                </a:cubicBezTo>
                                <a:cubicBezTo>
                                  <a:pt x="60" y="90"/>
                                  <a:pt x="63" y="90"/>
                                  <a:pt x="65" y="92"/>
                                </a:cubicBezTo>
                                <a:cubicBezTo>
                                  <a:pt x="66" y="95"/>
                                  <a:pt x="66" y="98"/>
                                  <a:pt x="63" y="99"/>
                                </a:cubicBezTo>
                                <a:close/>
                                <a:moveTo>
                                  <a:pt x="74" y="53"/>
                                </a:moveTo>
                                <a:cubicBezTo>
                                  <a:pt x="8" y="99"/>
                                  <a:pt x="8" y="99"/>
                                  <a:pt x="8" y="99"/>
                                </a:cubicBezTo>
                                <a:cubicBezTo>
                                  <a:pt x="6" y="101"/>
                                  <a:pt x="3" y="100"/>
                                  <a:pt x="1" y="98"/>
                                </a:cubicBezTo>
                                <a:cubicBezTo>
                                  <a:pt x="0" y="96"/>
                                  <a:pt x="1" y="93"/>
                                  <a:pt x="3" y="91"/>
                                </a:cubicBezTo>
                                <a:cubicBezTo>
                                  <a:pt x="68" y="46"/>
                                  <a:pt x="68" y="46"/>
                                  <a:pt x="68" y="46"/>
                                </a:cubicBezTo>
                                <a:cubicBezTo>
                                  <a:pt x="70" y="44"/>
                                  <a:pt x="73" y="44"/>
                                  <a:pt x="75" y="46"/>
                                </a:cubicBezTo>
                                <a:cubicBezTo>
                                  <a:pt x="77" y="49"/>
                                  <a:pt x="76" y="52"/>
                                  <a:pt x="74" y="5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8" name="Freeform 1028"/>
                        <wps:cNvSpPr>
                          <a:spLocks noEditPoints="1"/>
                        </wps:cNvSpPr>
                        <wps:spPr bwMode="auto">
                          <a:xfrm>
                            <a:off x="8858251" y="7616826"/>
                            <a:ext cx="750888" cy="698500"/>
                          </a:xfrm>
                          <a:custGeom>
                            <a:avLst/>
                            <a:gdLst>
                              <a:gd name="T0" fmla="*/ 100 w 200"/>
                              <a:gd name="T1" fmla="*/ 160 h 186"/>
                              <a:gd name="T2" fmla="*/ 67 w 200"/>
                              <a:gd name="T3" fmla="*/ 179 h 186"/>
                              <a:gd name="T4" fmla="*/ 59 w 200"/>
                              <a:gd name="T5" fmla="*/ 153 h 186"/>
                              <a:gd name="T6" fmla="*/ 106 w 200"/>
                              <a:gd name="T7" fmla="*/ 56 h 186"/>
                              <a:gd name="T8" fmla="*/ 117 w 200"/>
                              <a:gd name="T9" fmla="*/ 10 h 186"/>
                              <a:gd name="T10" fmla="*/ 119 w 200"/>
                              <a:gd name="T11" fmla="*/ 10 h 186"/>
                              <a:gd name="T12" fmla="*/ 114 w 200"/>
                              <a:gd name="T13" fmla="*/ 58 h 186"/>
                              <a:gd name="T14" fmla="*/ 182 w 200"/>
                              <a:gd name="T15" fmla="*/ 182 h 186"/>
                              <a:gd name="T16" fmla="*/ 182 w 200"/>
                              <a:gd name="T17" fmla="*/ 182 h 186"/>
                              <a:gd name="T18" fmla="*/ 169 w 200"/>
                              <a:gd name="T19" fmla="*/ 161 h 186"/>
                              <a:gd name="T20" fmla="*/ 175 w 200"/>
                              <a:gd name="T21" fmla="*/ 128 h 186"/>
                              <a:gd name="T22" fmla="*/ 194 w 200"/>
                              <a:gd name="T23" fmla="*/ 113 h 186"/>
                              <a:gd name="T24" fmla="*/ 194 w 200"/>
                              <a:gd name="T25" fmla="*/ 110 h 186"/>
                              <a:gd name="T26" fmla="*/ 194 w 200"/>
                              <a:gd name="T27" fmla="*/ 110 h 186"/>
                              <a:gd name="T28" fmla="*/ 182 w 200"/>
                              <a:gd name="T29" fmla="*/ 90 h 186"/>
                              <a:gd name="T30" fmla="*/ 134 w 200"/>
                              <a:gd name="T31" fmla="*/ 158 h 186"/>
                              <a:gd name="T32" fmla="*/ 152 w 200"/>
                              <a:gd name="T33" fmla="*/ 143 h 186"/>
                              <a:gd name="T34" fmla="*/ 153 w 200"/>
                              <a:gd name="T35" fmla="*/ 140 h 186"/>
                              <a:gd name="T36" fmla="*/ 153 w 200"/>
                              <a:gd name="T37" fmla="*/ 140 h 186"/>
                              <a:gd name="T38" fmla="*/ 140 w 200"/>
                              <a:gd name="T39" fmla="*/ 119 h 186"/>
                              <a:gd name="T40" fmla="*/ 146 w 200"/>
                              <a:gd name="T41" fmla="*/ 86 h 186"/>
                              <a:gd name="T42" fmla="*/ 165 w 200"/>
                              <a:gd name="T43" fmla="*/ 71 h 186"/>
                              <a:gd name="T44" fmla="*/ 164 w 200"/>
                              <a:gd name="T45" fmla="*/ 179 h 186"/>
                              <a:gd name="T46" fmla="*/ 164 w 200"/>
                              <a:gd name="T47" fmla="*/ 179 h 186"/>
                              <a:gd name="T48" fmla="*/ 152 w 200"/>
                              <a:gd name="T49" fmla="*/ 158 h 186"/>
                              <a:gd name="T50" fmla="*/ 158 w 200"/>
                              <a:gd name="T51" fmla="*/ 125 h 186"/>
                              <a:gd name="T52" fmla="*/ 176 w 200"/>
                              <a:gd name="T53" fmla="*/ 110 h 186"/>
                              <a:gd name="T54" fmla="*/ 176 w 200"/>
                              <a:gd name="T55" fmla="*/ 107 h 186"/>
                              <a:gd name="T56" fmla="*/ 176 w 200"/>
                              <a:gd name="T57" fmla="*/ 107 h 186"/>
                              <a:gd name="T58" fmla="*/ 164 w 200"/>
                              <a:gd name="T59" fmla="*/ 87 h 186"/>
                              <a:gd name="T60" fmla="*/ 37 w 200"/>
                              <a:gd name="T61" fmla="*/ 141 h 186"/>
                              <a:gd name="T62" fmla="*/ 55 w 200"/>
                              <a:gd name="T63" fmla="*/ 126 h 186"/>
                              <a:gd name="T64" fmla="*/ 56 w 200"/>
                              <a:gd name="T65" fmla="*/ 123 h 186"/>
                              <a:gd name="T66" fmla="*/ 56 w 200"/>
                              <a:gd name="T67" fmla="*/ 123 h 186"/>
                              <a:gd name="T68" fmla="*/ 44 w 200"/>
                              <a:gd name="T69" fmla="*/ 102 h 186"/>
                              <a:gd name="T70" fmla="*/ 50 w 200"/>
                              <a:gd name="T71" fmla="*/ 69 h 186"/>
                              <a:gd name="T72" fmla="*/ 68 w 200"/>
                              <a:gd name="T73" fmla="*/ 54 h 186"/>
                              <a:gd name="T74" fmla="*/ 14 w 200"/>
                              <a:gd name="T75" fmla="*/ 152 h 186"/>
                              <a:gd name="T76" fmla="*/ 14 w 200"/>
                              <a:gd name="T77" fmla="*/ 152 h 186"/>
                              <a:gd name="T78" fmla="*/ 2 w 200"/>
                              <a:gd name="T79" fmla="*/ 132 h 186"/>
                              <a:gd name="T80" fmla="*/ 8 w 200"/>
                              <a:gd name="T81" fmla="*/ 99 h 186"/>
                              <a:gd name="T82" fmla="*/ 26 w 200"/>
                              <a:gd name="T83" fmla="*/ 84 h 186"/>
                              <a:gd name="T84" fmla="*/ 27 w 200"/>
                              <a:gd name="T85" fmla="*/ 81 h 186"/>
                              <a:gd name="T86" fmla="*/ 27 w 200"/>
                              <a:gd name="T87" fmla="*/ 81 h 186"/>
                              <a:gd name="T88" fmla="*/ 15 w 200"/>
                              <a:gd name="T89" fmla="*/ 61 h 186"/>
                              <a:gd name="T90" fmla="*/ 20 w 200"/>
                              <a:gd name="T91" fmla="*/ 138 h 186"/>
                              <a:gd name="T92" fmla="*/ 38 w 200"/>
                              <a:gd name="T93" fmla="*/ 122 h 186"/>
                              <a:gd name="T94" fmla="*/ 38 w 200"/>
                              <a:gd name="T95" fmla="*/ 120 h 186"/>
                              <a:gd name="T96" fmla="*/ 38 w 200"/>
                              <a:gd name="T97" fmla="*/ 120 h 186"/>
                              <a:gd name="T98" fmla="*/ 26 w 200"/>
                              <a:gd name="T99" fmla="*/ 99 h 186"/>
                              <a:gd name="T100" fmla="*/ 32 w 200"/>
                              <a:gd name="T101" fmla="*/ 66 h 186"/>
                              <a:gd name="T102" fmla="*/ 51 w 200"/>
                              <a:gd name="T103" fmla="*/ 51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00" h="186">
                                <a:moveTo>
                                  <a:pt x="116" y="70"/>
                                </a:moveTo>
                                <a:cubicBezTo>
                                  <a:pt x="140" y="75"/>
                                  <a:pt x="140" y="75"/>
                                  <a:pt x="140" y="75"/>
                                </a:cubicBezTo>
                                <a:cubicBezTo>
                                  <a:pt x="124" y="164"/>
                                  <a:pt x="124" y="164"/>
                                  <a:pt x="124" y="164"/>
                                </a:cubicBezTo>
                                <a:cubicBezTo>
                                  <a:pt x="100" y="160"/>
                                  <a:pt x="100" y="160"/>
                                  <a:pt x="100" y="160"/>
                                </a:cubicBezTo>
                                <a:cubicBezTo>
                                  <a:pt x="99" y="166"/>
                                  <a:pt x="99" y="166"/>
                                  <a:pt x="99" y="166"/>
                                </a:cubicBezTo>
                                <a:cubicBezTo>
                                  <a:pt x="111" y="168"/>
                                  <a:pt x="111" y="168"/>
                                  <a:pt x="111" y="168"/>
                                </a:cubicBezTo>
                                <a:cubicBezTo>
                                  <a:pt x="108" y="186"/>
                                  <a:pt x="108" y="186"/>
                                  <a:pt x="108" y="186"/>
                                </a:cubicBezTo>
                                <a:cubicBezTo>
                                  <a:pt x="67" y="179"/>
                                  <a:pt x="67" y="179"/>
                                  <a:pt x="67" y="179"/>
                                </a:cubicBezTo>
                                <a:cubicBezTo>
                                  <a:pt x="70" y="161"/>
                                  <a:pt x="70" y="161"/>
                                  <a:pt x="70" y="161"/>
                                </a:cubicBezTo>
                                <a:cubicBezTo>
                                  <a:pt x="82" y="163"/>
                                  <a:pt x="82" y="163"/>
                                  <a:pt x="82" y="163"/>
                                </a:cubicBezTo>
                                <a:cubicBezTo>
                                  <a:pt x="83" y="157"/>
                                  <a:pt x="83" y="157"/>
                                  <a:pt x="83" y="157"/>
                                </a:cubicBezTo>
                                <a:cubicBezTo>
                                  <a:pt x="59" y="153"/>
                                  <a:pt x="59" y="153"/>
                                  <a:pt x="59" y="153"/>
                                </a:cubicBezTo>
                                <a:cubicBezTo>
                                  <a:pt x="75" y="64"/>
                                  <a:pt x="75" y="64"/>
                                  <a:pt x="75" y="64"/>
                                </a:cubicBezTo>
                                <a:cubicBezTo>
                                  <a:pt x="99" y="68"/>
                                  <a:pt x="99" y="68"/>
                                  <a:pt x="99" y="68"/>
                                </a:cubicBezTo>
                                <a:cubicBezTo>
                                  <a:pt x="101" y="55"/>
                                  <a:pt x="101" y="55"/>
                                  <a:pt x="101" y="55"/>
                                </a:cubicBezTo>
                                <a:cubicBezTo>
                                  <a:pt x="106" y="56"/>
                                  <a:pt x="106" y="56"/>
                                  <a:pt x="106" y="56"/>
                                </a:cubicBezTo>
                                <a:cubicBezTo>
                                  <a:pt x="107" y="51"/>
                                  <a:pt x="107" y="51"/>
                                  <a:pt x="107" y="51"/>
                                </a:cubicBezTo>
                                <a:cubicBezTo>
                                  <a:pt x="89" y="47"/>
                                  <a:pt x="74" y="37"/>
                                  <a:pt x="64" y="25"/>
                                </a:cubicBezTo>
                                <a:cubicBezTo>
                                  <a:pt x="89" y="29"/>
                                  <a:pt x="89" y="29"/>
                                  <a:pt x="89" y="29"/>
                                </a:cubicBezTo>
                                <a:cubicBezTo>
                                  <a:pt x="117" y="10"/>
                                  <a:pt x="117" y="10"/>
                                  <a:pt x="117" y="10"/>
                                </a:cubicBezTo>
                                <a:cubicBezTo>
                                  <a:pt x="115" y="9"/>
                                  <a:pt x="114" y="7"/>
                                  <a:pt x="114" y="5"/>
                                </a:cubicBezTo>
                                <a:cubicBezTo>
                                  <a:pt x="115" y="2"/>
                                  <a:pt x="117" y="0"/>
                                  <a:pt x="119" y="1"/>
                                </a:cubicBezTo>
                                <a:cubicBezTo>
                                  <a:pt x="122" y="2"/>
                                  <a:pt x="124" y="4"/>
                                  <a:pt x="123" y="6"/>
                                </a:cubicBezTo>
                                <a:cubicBezTo>
                                  <a:pt x="123" y="8"/>
                                  <a:pt x="121" y="10"/>
                                  <a:pt x="119" y="10"/>
                                </a:cubicBezTo>
                                <a:cubicBezTo>
                                  <a:pt x="138" y="38"/>
                                  <a:pt x="138" y="38"/>
                                  <a:pt x="138" y="38"/>
                                </a:cubicBezTo>
                                <a:cubicBezTo>
                                  <a:pt x="163" y="42"/>
                                  <a:pt x="163" y="42"/>
                                  <a:pt x="163" y="42"/>
                                </a:cubicBezTo>
                                <a:cubicBezTo>
                                  <a:pt x="149" y="51"/>
                                  <a:pt x="132" y="54"/>
                                  <a:pt x="115" y="52"/>
                                </a:cubicBezTo>
                                <a:cubicBezTo>
                                  <a:pt x="114" y="58"/>
                                  <a:pt x="114" y="58"/>
                                  <a:pt x="114" y="58"/>
                                </a:cubicBezTo>
                                <a:cubicBezTo>
                                  <a:pt x="118" y="58"/>
                                  <a:pt x="118" y="58"/>
                                  <a:pt x="118" y="58"/>
                                </a:cubicBezTo>
                                <a:cubicBezTo>
                                  <a:pt x="116" y="70"/>
                                  <a:pt x="116" y="70"/>
                                  <a:pt x="116" y="70"/>
                                </a:cubicBezTo>
                                <a:cubicBezTo>
                                  <a:pt x="116" y="70"/>
                                  <a:pt x="116" y="70"/>
                                  <a:pt x="116" y="70"/>
                                </a:cubicBezTo>
                                <a:close/>
                                <a:moveTo>
                                  <a:pt x="182" y="182"/>
                                </a:moveTo>
                                <a:cubicBezTo>
                                  <a:pt x="184" y="167"/>
                                  <a:pt x="184" y="167"/>
                                  <a:pt x="184" y="167"/>
                                </a:cubicBezTo>
                                <a:cubicBezTo>
                                  <a:pt x="169" y="164"/>
                                  <a:pt x="169" y="164"/>
                                  <a:pt x="169" y="164"/>
                                </a:cubicBezTo>
                                <a:cubicBezTo>
                                  <a:pt x="166" y="179"/>
                                  <a:pt x="166" y="179"/>
                                  <a:pt x="166" y="179"/>
                                </a:cubicBezTo>
                                <a:cubicBezTo>
                                  <a:pt x="182" y="182"/>
                                  <a:pt x="182" y="182"/>
                                  <a:pt x="182" y="182"/>
                                </a:cubicBezTo>
                                <a:close/>
                                <a:moveTo>
                                  <a:pt x="184" y="164"/>
                                </a:moveTo>
                                <a:cubicBezTo>
                                  <a:pt x="187" y="149"/>
                                  <a:pt x="187" y="149"/>
                                  <a:pt x="187" y="149"/>
                                </a:cubicBezTo>
                                <a:cubicBezTo>
                                  <a:pt x="172" y="146"/>
                                  <a:pt x="172" y="146"/>
                                  <a:pt x="172" y="146"/>
                                </a:cubicBezTo>
                                <a:cubicBezTo>
                                  <a:pt x="169" y="161"/>
                                  <a:pt x="169" y="161"/>
                                  <a:pt x="169" y="161"/>
                                </a:cubicBezTo>
                                <a:cubicBezTo>
                                  <a:pt x="184" y="164"/>
                                  <a:pt x="184" y="164"/>
                                  <a:pt x="184" y="164"/>
                                </a:cubicBezTo>
                                <a:close/>
                                <a:moveTo>
                                  <a:pt x="188" y="146"/>
                                </a:moveTo>
                                <a:cubicBezTo>
                                  <a:pt x="190" y="131"/>
                                  <a:pt x="190" y="131"/>
                                  <a:pt x="190" y="131"/>
                                </a:cubicBezTo>
                                <a:cubicBezTo>
                                  <a:pt x="175" y="128"/>
                                  <a:pt x="175" y="128"/>
                                  <a:pt x="175" y="128"/>
                                </a:cubicBezTo>
                                <a:cubicBezTo>
                                  <a:pt x="173" y="143"/>
                                  <a:pt x="173" y="143"/>
                                  <a:pt x="173" y="143"/>
                                </a:cubicBezTo>
                                <a:cubicBezTo>
                                  <a:pt x="188" y="146"/>
                                  <a:pt x="188" y="146"/>
                                  <a:pt x="188" y="146"/>
                                </a:cubicBezTo>
                                <a:close/>
                                <a:moveTo>
                                  <a:pt x="191" y="128"/>
                                </a:moveTo>
                                <a:cubicBezTo>
                                  <a:pt x="194" y="113"/>
                                  <a:pt x="194" y="113"/>
                                  <a:pt x="194" y="113"/>
                                </a:cubicBezTo>
                                <a:cubicBezTo>
                                  <a:pt x="178" y="110"/>
                                  <a:pt x="178" y="110"/>
                                  <a:pt x="178" y="110"/>
                                </a:cubicBezTo>
                                <a:cubicBezTo>
                                  <a:pt x="176" y="126"/>
                                  <a:pt x="176" y="126"/>
                                  <a:pt x="176" y="126"/>
                                </a:cubicBezTo>
                                <a:cubicBezTo>
                                  <a:pt x="191" y="128"/>
                                  <a:pt x="191" y="128"/>
                                  <a:pt x="191" y="128"/>
                                </a:cubicBezTo>
                                <a:close/>
                                <a:moveTo>
                                  <a:pt x="194" y="110"/>
                                </a:moveTo>
                                <a:cubicBezTo>
                                  <a:pt x="197" y="95"/>
                                  <a:pt x="197" y="95"/>
                                  <a:pt x="197" y="95"/>
                                </a:cubicBezTo>
                                <a:cubicBezTo>
                                  <a:pt x="182" y="93"/>
                                  <a:pt x="182" y="93"/>
                                  <a:pt x="182" y="93"/>
                                </a:cubicBezTo>
                                <a:cubicBezTo>
                                  <a:pt x="179" y="108"/>
                                  <a:pt x="179" y="108"/>
                                  <a:pt x="179" y="108"/>
                                </a:cubicBezTo>
                                <a:cubicBezTo>
                                  <a:pt x="194" y="110"/>
                                  <a:pt x="194" y="110"/>
                                  <a:pt x="194" y="110"/>
                                </a:cubicBezTo>
                                <a:close/>
                                <a:moveTo>
                                  <a:pt x="197" y="92"/>
                                </a:moveTo>
                                <a:cubicBezTo>
                                  <a:pt x="200" y="77"/>
                                  <a:pt x="200" y="77"/>
                                  <a:pt x="200" y="77"/>
                                </a:cubicBezTo>
                                <a:cubicBezTo>
                                  <a:pt x="185" y="74"/>
                                  <a:pt x="185" y="74"/>
                                  <a:pt x="185" y="74"/>
                                </a:cubicBezTo>
                                <a:cubicBezTo>
                                  <a:pt x="182" y="90"/>
                                  <a:pt x="182" y="90"/>
                                  <a:pt x="182" y="90"/>
                                </a:cubicBezTo>
                                <a:cubicBezTo>
                                  <a:pt x="197" y="92"/>
                                  <a:pt x="197" y="92"/>
                                  <a:pt x="197" y="92"/>
                                </a:cubicBezTo>
                                <a:close/>
                                <a:moveTo>
                                  <a:pt x="146" y="176"/>
                                </a:moveTo>
                                <a:cubicBezTo>
                                  <a:pt x="149" y="160"/>
                                  <a:pt x="149" y="160"/>
                                  <a:pt x="149" y="160"/>
                                </a:cubicBezTo>
                                <a:cubicBezTo>
                                  <a:pt x="134" y="158"/>
                                  <a:pt x="134" y="158"/>
                                  <a:pt x="134" y="158"/>
                                </a:cubicBezTo>
                                <a:cubicBezTo>
                                  <a:pt x="131" y="173"/>
                                  <a:pt x="131" y="173"/>
                                  <a:pt x="131" y="173"/>
                                </a:cubicBezTo>
                                <a:cubicBezTo>
                                  <a:pt x="146" y="176"/>
                                  <a:pt x="146" y="176"/>
                                  <a:pt x="146" y="176"/>
                                </a:cubicBezTo>
                                <a:close/>
                                <a:moveTo>
                                  <a:pt x="149" y="158"/>
                                </a:moveTo>
                                <a:cubicBezTo>
                                  <a:pt x="152" y="143"/>
                                  <a:pt x="152" y="143"/>
                                  <a:pt x="152" y="143"/>
                                </a:cubicBezTo>
                                <a:cubicBezTo>
                                  <a:pt x="137" y="140"/>
                                  <a:pt x="137" y="140"/>
                                  <a:pt x="137" y="140"/>
                                </a:cubicBezTo>
                                <a:cubicBezTo>
                                  <a:pt x="134" y="155"/>
                                  <a:pt x="134" y="155"/>
                                  <a:pt x="134" y="155"/>
                                </a:cubicBezTo>
                                <a:cubicBezTo>
                                  <a:pt x="149" y="158"/>
                                  <a:pt x="149" y="158"/>
                                  <a:pt x="149" y="158"/>
                                </a:cubicBezTo>
                                <a:close/>
                                <a:moveTo>
                                  <a:pt x="153" y="140"/>
                                </a:moveTo>
                                <a:cubicBezTo>
                                  <a:pt x="155" y="125"/>
                                  <a:pt x="155" y="125"/>
                                  <a:pt x="155" y="125"/>
                                </a:cubicBezTo>
                                <a:cubicBezTo>
                                  <a:pt x="140" y="122"/>
                                  <a:pt x="140" y="122"/>
                                  <a:pt x="140" y="122"/>
                                </a:cubicBezTo>
                                <a:cubicBezTo>
                                  <a:pt x="137" y="137"/>
                                  <a:pt x="137" y="137"/>
                                  <a:pt x="137" y="137"/>
                                </a:cubicBezTo>
                                <a:cubicBezTo>
                                  <a:pt x="153" y="140"/>
                                  <a:pt x="153" y="140"/>
                                  <a:pt x="153" y="140"/>
                                </a:cubicBezTo>
                                <a:close/>
                                <a:moveTo>
                                  <a:pt x="156" y="122"/>
                                </a:moveTo>
                                <a:cubicBezTo>
                                  <a:pt x="158" y="107"/>
                                  <a:pt x="158" y="107"/>
                                  <a:pt x="158" y="107"/>
                                </a:cubicBezTo>
                                <a:cubicBezTo>
                                  <a:pt x="143" y="104"/>
                                  <a:pt x="143" y="104"/>
                                  <a:pt x="143" y="104"/>
                                </a:cubicBezTo>
                                <a:cubicBezTo>
                                  <a:pt x="140" y="119"/>
                                  <a:pt x="140" y="119"/>
                                  <a:pt x="140" y="119"/>
                                </a:cubicBezTo>
                                <a:cubicBezTo>
                                  <a:pt x="156" y="122"/>
                                  <a:pt x="156" y="122"/>
                                  <a:pt x="156" y="122"/>
                                </a:cubicBezTo>
                                <a:close/>
                                <a:moveTo>
                                  <a:pt x="159" y="104"/>
                                </a:moveTo>
                                <a:cubicBezTo>
                                  <a:pt x="162" y="89"/>
                                  <a:pt x="162" y="89"/>
                                  <a:pt x="162" y="89"/>
                                </a:cubicBezTo>
                                <a:cubicBezTo>
                                  <a:pt x="146" y="86"/>
                                  <a:pt x="146" y="86"/>
                                  <a:pt x="146" y="86"/>
                                </a:cubicBezTo>
                                <a:cubicBezTo>
                                  <a:pt x="144" y="101"/>
                                  <a:pt x="144" y="101"/>
                                  <a:pt x="144" y="101"/>
                                </a:cubicBezTo>
                                <a:cubicBezTo>
                                  <a:pt x="159" y="104"/>
                                  <a:pt x="159" y="104"/>
                                  <a:pt x="159" y="104"/>
                                </a:cubicBezTo>
                                <a:close/>
                                <a:moveTo>
                                  <a:pt x="162" y="86"/>
                                </a:moveTo>
                                <a:cubicBezTo>
                                  <a:pt x="165" y="71"/>
                                  <a:pt x="165" y="71"/>
                                  <a:pt x="165" y="71"/>
                                </a:cubicBezTo>
                                <a:cubicBezTo>
                                  <a:pt x="149" y="68"/>
                                  <a:pt x="149" y="68"/>
                                  <a:pt x="149" y="68"/>
                                </a:cubicBezTo>
                                <a:cubicBezTo>
                                  <a:pt x="147" y="83"/>
                                  <a:pt x="147" y="83"/>
                                  <a:pt x="147" y="83"/>
                                </a:cubicBezTo>
                                <a:cubicBezTo>
                                  <a:pt x="162" y="86"/>
                                  <a:pt x="162" y="86"/>
                                  <a:pt x="162" y="86"/>
                                </a:cubicBezTo>
                                <a:close/>
                                <a:moveTo>
                                  <a:pt x="164" y="179"/>
                                </a:moveTo>
                                <a:cubicBezTo>
                                  <a:pt x="167" y="163"/>
                                  <a:pt x="167" y="163"/>
                                  <a:pt x="167" y="163"/>
                                </a:cubicBezTo>
                                <a:cubicBezTo>
                                  <a:pt x="151" y="161"/>
                                  <a:pt x="151" y="161"/>
                                  <a:pt x="151" y="161"/>
                                </a:cubicBezTo>
                                <a:cubicBezTo>
                                  <a:pt x="149" y="176"/>
                                  <a:pt x="149" y="176"/>
                                  <a:pt x="149" y="176"/>
                                </a:cubicBezTo>
                                <a:cubicBezTo>
                                  <a:pt x="164" y="179"/>
                                  <a:pt x="164" y="179"/>
                                  <a:pt x="164" y="179"/>
                                </a:cubicBezTo>
                                <a:close/>
                                <a:moveTo>
                                  <a:pt x="167" y="161"/>
                                </a:moveTo>
                                <a:cubicBezTo>
                                  <a:pt x="170" y="146"/>
                                  <a:pt x="170" y="146"/>
                                  <a:pt x="170" y="146"/>
                                </a:cubicBezTo>
                                <a:cubicBezTo>
                                  <a:pt x="154" y="143"/>
                                  <a:pt x="154" y="143"/>
                                  <a:pt x="154" y="143"/>
                                </a:cubicBezTo>
                                <a:cubicBezTo>
                                  <a:pt x="152" y="158"/>
                                  <a:pt x="152" y="158"/>
                                  <a:pt x="152" y="158"/>
                                </a:cubicBezTo>
                                <a:cubicBezTo>
                                  <a:pt x="167" y="161"/>
                                  <a:pt x="167" y="161"/>
                                  <a:pt x="167" y="161"/>
                                </a:cubicBezTo>
                                <a:close/>
                                <a:moveTo>
                                  <a:pt x="170" y="143"/>
                                </a:moveTo>
                                <a:cubicBezTo>
                                  <a:pt x="173" y="128"/>
                                  <a:pt x="173" y="128"/>
                                  <a:pt x="173" y="128"/>
                                </a:cubicBezTo>
                                <a:cubicBezTo>
                                  <a:pt x="158" y="125"/>
                                  <a:pt x="158" y="125"/>
                                  <a:pt x="158" y="125"/>
                                </a:cubicBezTo>
                                <a:cubicBezTo>
                                  <a:pt x="155" y="140"/>
                                  <a:pt x="155" y="140"/>
                                  <a:pt x="155" y="140"/>
                                </a:cubicBezTo>
                                <a:cubicBezTo>
                                  <a:pt x="170" y="143"/>
                                  <a:pt x="170" y="143"/>
                                  <a:pt x="170" y="143"/>
                                </a:cubicBezTo>
                                <a:close/>
                                <a:moveTo>
                                  <a:pt x="173" y="125"/>
                                </a:moveTo>
                                <a:cubicBezTo>
                                  <a:pt x="176" y="110"/>
                                  <a:pt x="176" y="110"/>
                                  <a:pt x="176" y="110"/>
                                </a:cubicBezTo>
                                <a:cubicBezTo>
                                  <a:pt x="161" y="107"/>
                                  <a:pt x="161" y="107"/>
                                  <a:pt x="161" y="107"/>
                                </a:cubicBezTo>
                                <a:cubicBezTo>
                                  <a:pt x="158" y="123"/>
                                  <a:pt x="158" y="123"/>
                                  <a:pt x="158" y="123"/>
                                </a:cubicBezTo>
                                <a:cubicBezTo>
                                  <a:pt x="173" y="125"/>
                                  <a:pt x="173" y="125"/>
                                  <a:pt x="173" y="125"/>
                                </a:cubicBezTo>
                                <a:close/>
                                <a:moveTo>
                                  <a:pt x="176" y="107"/>
                                </a:moveTo>
                                <a:cubicBezTo>
                                  <a:pt x="179" y="92"/>
                                  <a:pt x="179" y="92"/>
                                  <a:pt x="179" y="92"/>
                                </a:cubicBezTo>
                                <a:cubicBezTo>
                                  <a:pt x="164" y="90"/>
                                  <a:pt x="164" y="90"/>
                                  <a:pt x="164" y="90"/>
                                </a:cubicBezTo>
                                <a:cubicBezTo>
                                  <a:pt x="161" y="104"/>
                                  <a:pt x="161" y="104"/>
                                  <a:pt x="161" y="104"/>
                                </a:cubicBezTo>
                                <a:cubicBezTo>
                                  <a:pt x="176" y="107"/>
                                  <a:pt x="176" y="107"/>
                                  <a:pt x="176" y="107"/>
                                </a:cubicBezTo>
                                <a:close/>
                                <a:moveTo>
                                  <a:pt x="180" y="89"/>
                                </a:moveTo>
                                <a:cubicBezTo>
                                  <a:pt x="182" y="74"/>
                                  <a:pt x="182" y="74"/>
                                  <a:pt x="182" y="74"/>
                                </a:cubicBezTo>
                                <a:cubicBezTo>
                                  <a:pt x="167" y="71"/>
                                  <a:pt x="167" y="71"/>
                                  <a:pt x="167" y="71"/>
                                </a:cubicBezTo>
                                <a:cubicBezTo>
                                  <a:pt x="164" y="87"/>
                                  <a:pt x="164" y="87"/>
                                  <a:pt x="164" y="87"/>
                                </a:cubicBezTo>
                                <a:cubicBezTo>
                                  <a:pt x="180" y="89"/>
                                  <a:pt x="180" y="89"/>
                                  <a:pt x="180" y="89"/>
                                </a:cubicBezTo>
                                <a:close/>
                                <a:moveTo>
                                  <a:pt x="50" y="159"/>
                                </a:moveTo>
                                <a:cubicBezTo>
                                  <a:pt x="52" y="143"/>
                                  <a:pt x="52" y="143"/>
                                  <a:pt x="52" y="143"/>
                                </a:cubicBezTo>
                                <a:cubicBezTo>
                                  <a:pt x="37" y="141"/>
                                  <a:pt x="37" y="141"/>
                                  <a:pt x="37" y="141"/>
                                </a:cubicBezTo>
                                <a:cubicBezTo>
                                  <a:pt x="34" y="156"/>
                                  <a:pt x="34" y="156"/>
                                  <a:pt x="34" y="156"/>
                                </a:cubicBezTo>
                                <a:cubicBezTo>
                                  <a:pt x="50" y="159"/>
                                  <a:pt x="50" y="159"/>
                                  <a:pt x="50" y="159"/>
                                </a:cubicBezTo>
                                <a:close/>
                                <a:moveTo>
                                  <a:pt x="53" y="141"/>
                                </a:moveTo>
                                <a:cubicBezTo>
                                  <a:pt x="55" y="126"/>
                                  <a:pt x="55" y="126"/>
                                  <a:pt x="55" y="126"/>
                                </a:cubicBezTo>
                                <a:cubicBezTo>
                                  <a:pt x="40" y="123"/>
                                  <a:pt x="40" y="123"/>
                                  <a:pt x="40" y="123"/>
                                </a:cubicBezTo>
                                <a:cubicBezTo>
                                  <a:pt x="38" y="138"/>
                                  <a:pt x="38" y="138"/>
                                  <a:pt x="38" y="138"/>
                                </a:cubicBezTo>
                                <a:cubicBezTo>
                                  <a:pt x="53" y="141"/>
                                  <a:pt x="53" y="141"/>
                                  <a:pt x="53" y="141"/>
                                </a:cubicBezTo>
                                <a:close/>
                                <a:moveTo>
                                  <a:pt x="56" y="123"/>
                                </a:moveTo>
                                <a:cubicBezTo>
                                  <a:pt x="59" y="108"/>
                                  <a:pt x="59" y="108"/>
                                  <a:pt x="59" y="108"/>
                                </a:cubicBezTo>
                                <a:cubicBezTo>
                                  <a:pt x="44" y="105"/>
                                  <a:pt x="44" y="105"/>
                                  <a:pt x="44" y="105"/>
                                </a:cubicBezTo>
                                <a:cubicBezTo>
                                  <a:pt x="41" y="120"/>
                                  <a:pt x="41" y="120"/>
                                  <a:pt x="41" y="120"/>
                                </a:cubicBezTo>
                                <a:cubicBezTo>
                                  <a:pt x="56" y="123"/>
                                  <a:pt x="56" y="123"/>
                                  <a:pt x="56" y="123"/>
                                </a:cubicBezTo>
                                <a:close/>
                                <a:moveTo>
                                  <a:pt x="59" y="105"/>
                                </a:moveTo>
                                <a:cubicBezTo>
                                  <a:pt x="62" y="90"/>
                                  <a:pt x="62" y="90"/>
                                  <a:pt x="62" y="90"/>
                                </a:cubicBezTo>
                                <a:cubicBezTo>
                                  <a:pt x="46" y="87"/>
                                  <a:pt x="46" y="87"/>
                                  <a:pt x="46" y="87"/>
                                </a:cubicBezTo>
                                <a:cubicBezTo>
                                  <a:pt x="44" y="102"/>
                                  <a:pt x="44" y="102"/>
                                  <a:pt x="44" y="102"/>
                                </a:cubicBezTo>
                                <a:cubicBezTo>
                                  <a:pt x="59" y="105"/>
                                  <a:pt x="59" y="105"/>
                                  <a:pt x="59" y="105"/>
                                </a:cubicBezTo>
                                <a:close/>
                                <a:moveTo>
                                  <a:pt x="63" y="87"/>
                                </a:moveTo>
                                <a:cubicBezTo>
                                  <a:pt x="65" y="72"/>
                                  <a:pt x="65" y="72"/>
                                  <a:pt x="65" y="72"/>
                                </a:cubicBezTo>
                                <a:cubicBezTo>
                                  <a:pt x="50" y="69"/>
                                  <a:pt x="50" y="69"/>
                                  <a:pt x="50" y="69"/>
                                </a:cubicBezTo>
                                <a:cubicBezTo>
                                  <a:pt x="47" y="84"/>
                                  <a:pt x="47" y="84"/>
                                  <a:pt x="47" y="84"/>
                                </a:cubicBezTo>
                                <a:cubicBezTo>
                                  <a:pt x="63" y="87"/>
                                  <a:pt x="63" y="87"/>
                                  <a:pt x="63" y="87"/>
                                </a:cubicBezTo>
                                <a:close/>
                                <a:moveTo>
                                  <a:pt x="65" y="69"/>
                                </a:moveTo>
                                <a:cubicBezTo>
                                  <a:pt x="68" y="54"/>
                                  <a:pt x="68" y="54"/>
                                  <a:pt x="68" y="54"/>
                                </a:cubicBezTo>
                                <a:cubicBezTo>
                                  <a:pt x="53" y="51"/>
                                  <a:pt x="53" y="51"/>
                                  <a:pt x="53" y="51"/>
                                </a:cubicBezTo>
                                <a:cubicBezTo>
                                  <a:pt x="50" y="67"/>
                                  <a:pt x="50" y="67"/>
                                  <a:pt x="50" y="67"/>
                                </a:cubicBezTo>
                                <a:cubicBezTo>
                                  <a:pt x="65" y="69"/>
                                  <a:pt x="65" y="69"/>
                                  <a:pt x="65" y="69"/>
                                </a:cubicBezTo>
                                <a:close/>
                                <a:moveTo>
                                  <a:pt x="14" y="152"/>
                                </a:moveTo>
                                <a:cubicBezTo>
                                  <a:pt x="17" y="137"/>
                                  <a:pt x="17" y="137"/>
                                  <a:pt x="17" y="137"/>
                                </a:cubicBezTo>
                                <a:cubicBezTo>
                                  <a:pt x="2" y="135"/>
                                  <a:pt x="2" y="135"/>
                                  <a:pt x="2" y="135"/>
                                </a:cubicBezTo>
                                <a:cubicBezTo>
                                  <a:pt x="0" y="150"/>
                                  <a:pt x="0" y="150"/>
                                  <a:pt x="0" y="150"/>
                                </a:cubicBezTo>
                                <a:cubicBezTo>
                                  <a:pt x="14" y="152"/>
                                  <a:pt x="14" y="152"/>
                                  <a:pt x="14" y="152"/>
                                </a:cubicBezTo>
                                <a:close/>
                                <a:moveTo>
                                  <a:pt x="18" y="135"/>
                                </a:moveTo>
                                <a:cubicBezTo>
                                  <a:pt x="20" y="119"/>
                                  <a:pt x="20" y="119"/>
                                  <a:pt x="20" y="119"/>
                                </a:cubicBezTo>
                                <a:cubicBezTo>
                                  <a:pt x="5" y="117"/>
                                  <a:pt x="5" y="117"/>
                                  <a:pt x="5" y="117"/>
                                </a:cubicBezTo>
                                <a:cubicBezTo>
                                  <a:pt x="2" y="132"/>
                                  <a:pt x="2" y="132"/>
                                  <a:pt x="2" y="132"/>
                                </a:cubicBezTo>
                                <a:cubicBezTo>
                                  <a:pt x="18" y="135"/>
                                  <a:pt x="18" y="135"/>
                                  <a:pt x="18" y="135"/>
                                </a:cubicBezTo>
                                <a:close/>
                                <a:moveTo>
                                  <a:pt x="21" y="117"/>
                                </a:moveTo>
                                <a:cubicBezTo>
                                  <a:pt x="24" y="102"/>
                                  <a:pt x="24" y="102"/>
                                  <a:pt x="24" y="102"/>
                                </a:cubicBezTo>
                                <a:cubicBezTo>
                                  <a:pt x="8" y="99"/>
                                  <a:pt x="8" y="99"/>
                                  <a:pt x="8" y="99"/>
                                </a:cubicBezTo>
                                <a:cubicBezTo>
                                  <a:pt x="6" y="114"/>
                                  <a:pt x="6" y="114"/>
                                  <a:pt x="6" y="114"/>
                                </a:cubicBezTo>
                                <a:cubicBezTo>
                                  <a:pt x="21" y="117"/>
                                  <a:pt x="21" y="117"/>
                                  <a:pt x="21" y="117"/>
                                </a:cubicBezTo>
                                <a:close/>
                                <a:moveTo>
                                  <a:pt x="24" y="99"/>
                                </a:moveTo>
                                <a:cubicBezTo>
                                  <a:pt x="26" y="84"/>
                                  <a:pt x="26" y="84"/>
                                  <a:pt x="26" y="84"/>
                                </a:cubicBezTo>
                                <a:cubicBezTo>
                                  <a:pt x="12" y="81"/>
                                  <a:pt x="12" y="81"/>
                                  <a:pt x="12" y="81"/>
                                </a:cubicBezTo>
                                <a:cubicBezTo>
                                  <a:pt x="9" y="96"/>
                                  <a:pt x="9" y="96"/>
                                  <a:pt x="9" y="96"/>
                                </a:cubicBezTo>
                                <a:cubicBezTo>
                                  <a:pt x="24" y="99"/>
                                  <a:pt x="24" y="99"/>
                                  <a:pt x="24" y="99"/>
                                </a:cubicBezTo>
                                <a:close/>
                                <a:moveTo>
                                  <a:pt x="27" y="81"/>
                                </a:moveTo>
                                <a:cubicBezTo>
                                  <a:pt x="30" y="66"/>
                                  <a:pt x="30" y="66"/>
                                  <a:pt x="30" y="66"/>
                                </a:cubicBezTo>
                                <a:cubicBezTo>
                                  <a:pt x="15" y="63"/>
                                  <a:pt x="15" y="63"/>
                                  <a:pt x="15" y="63"/>
                                </a:cubicBezTo>
                                <a:cubicBezTo>
                                  <a:pt x="12" y="78"/>
                                  <a:pt x="12" y="78"/>
                                  <a:pt x="12" y="78"/>
                                </a:cubicBezTo>
                                <a:cubicBezTo>
                                  <a:pt x="27" y="81"/>
                                  <a:pt x="27" y="81"/>
                                  <a:pt x="27" y="81"/>
                                </a:cubicBezTo>
                                <a:close/>
                                <a:moveTo>
                                  <a:pt x="30" y="63"/>
                                </a:moveTo>
                                <a:cubicBezTo>
                                  <a:pt x="33" y="48"/>
                                  <a:pt x="33" y="48"/>
                                  <a:pt x="33" y="48"/>
                                </a:cubicBezTo>
                                <a:cubicBezTo>
                                  <a:pt x="18" y="45"/>
                                  <a:pt x="18" y="45"/>
                                  <a:pt x="18" y="45"/>
                                </a:cubicBezTo>
                                <a:cubicBezTo>
                                  <a:pt x="15" y="61"/>
                                  <a:pt x="15" y="61"/>
                                  <a:pt x="15" y="61"/>
                                </a:cubicBezTo>
                                <a:cubicBezTo>
                                  <a:pt x="30" y="63"/>
                                  <a:pt x="30" y="63"/>
                                  <a:pt x="30" y="63"/>
                                </a:cubicBezTo>
                                <a:close/>
                                <a:moveTo>
                                  <a:pt x="32" y="156"/>
                                </a:moveTo>
                                <a:cubicBezTo>
                                  <a:pt x="35" y="140"/>
                                  <a:pt x="35" y="140"/>
                                  <a:pt x="35" y="140"/>
                                </a:cubicBezTo>
                                <a:cubicBezTo>
                                  <a:pt x="20" y="138"/>
                                  <a:pt x="20" y="138"/>
                                  <a:pt x="20" y="138"/>
                                </a:cubicBezTo>
                                <a:cubicBezTo>
                                  <a:pt x="17" y="153"/>
                                  <a:pt x="17" y="153"/>
                                  <a:pt x="17" y="153"/>
                                </a:cubicBezTo>
                                <a:cubicBezTo>
                                  <a:pt x="32" y="156"/>
                                  <a:pt x="32" y="156"/>
                                  <a:pt x="32" y="156"/>
                                </a:cubicBezTo>
                                <a:close/>
                                <a:moveTo>
                                  <a:pt x="35" y="138"/>
                                </a:moveTo>
                                <a:cubicBezTo>
                                  <a:pt x="38" y="122"/>
                                  <a:pt x="38" y="122"/>
                                  <a:pt x="38" y="122"/>
                                </a:cubicBezTo>
                                <a:cubicBezTo>
                                  <a:pt x="23" y="120"/>
                                  <a:pt x="23" y="120"/>
                                  <a:pt x="23" y="120"/>
                                </a:cubicBezTo>
                                <a:cubicBezTo>
                                  <a:pt x="20" y="135"/>
                                  <a:pt x="20" y="135"/>
                                  <a:pt x="20" y="135"/>
                                </a:cubicBezTo>
                                <a:cubicBezTo>
                                  <a:pt x="35" y="138"/>
                                  <a:pt x="35" y="138"/>
                                  <a:pt x="35" y="138"/>
                                </a:cubicBezTo>
                                <a:close/>
                                <a:moveTo>
                                  <a:pt x="38" y="120"/>
                                </a:moveTo>
                                <a:cubicBezTo>
                                  <a:pt x="41" y="105"/>
                                  <a:pt x="41" y="105"/>
                                  <a:pt x="41" y="105"/>
                                </a:cubicBezTo>
                                <a:cubicBezTo>
                                  <a:pt x="26" y="102"/>
                                  <a:pt x="26" y="102"/>
                                  <a:pt x="26" y="102"/>
                                </a:cubicBezTo>
                                <a:cubicBezTo>
                                  <a:pt x="23" y="117"/>
                                  <a:pt x="23" y="117"/>
                                  <a:pt x="23" y="117"/>
                                </a:cubicBezTo>
                                <a:cubicBezTo>
                                  <a:pt x="38" y="120"/>
                                  <a:pt x="38" y="120"/>
                                  <a:pt x="38" y="120"/>
                                </a:cubicBezTo>
                                <a:close/>
                                <a:moveTo>
                                  <a:pt x="41" y="102"/>
                                </a:moveTo>
                                <a:cubicBezTo>
                                  <a:pt x="44" y="87"/>
                                  <a:pt x="44" y="87"/>
                                  <a:pt x="44" y="87"/>
                                </a:cubicBezTo>
                                <a:cubicBezTo>
                                  <a:pt x="29" y="84"/>
                                  <a:pt x="29" y="84"/>
                                  <a:pt x="29" y="84"/>
                                </a:cubicBezTo>
                                <a:cubicBezTo>
                                  <a:pt x="26" y="99"/>
                                  <a:pt x="26" y="99"/>
                                  <a:pt x="26" y="99"/>
                                </a:cubicBezTo>
                                <a:cubicBezTo>
                                  <a:pt x="41" y="102"/>
                                  <a:pt x="41" y="102"/>
                                  <a:pt x="41" y="102"/>
                                </a:cubicBezTo>
                                <a:close/>
                                <a:moveTo>
                                  <a:pt x="45" y="84"/>
                                </a:moveTo>
                                <a:cubicBezTo>
                                  <a:pt x="48" y="69"/>
                                  <a:pt x="48" y="69"/>
                                  <a:pt x="48" y="69"/>
                                </a:cubicBezTo>
                                <a:cubicBezTo>
                                  <a:pt x="32" y="66"/>
                                  <a:pt x="32" y="66"/>
                                  <a:pt x="32" y="66"/>
                                </a:cubicBezTo>
                                <a:cubicBezTo>
                                  <a:pt x="30" y="81"/>
                                  <a:pt x="30" y="81"/>
                                  <a:pt x="30" y="81"/>
                                </a:cubicBezTo>
                                <a:cubicBezTo>
                                  <a:pt x="45" y="84"/>
                                  <a:pt x="45" y="84"/>
                                  <a:pt x="45" y="84"/>
                                </a:cubicBezTo>
                                <a:close/>
                                <a:moveTo>
                                  <a:pt x="48" y="66"/>
                                </a:moveTo>
                                <a:cubicBezTo>
                                  <a:pt x="51" y="51"/>
                                  <a:pt x="51" y="51"/>
                                  <a:pt x="51" y="51"/>
                                </a:cubicBezTo>
                                <a:cubicBezTo>
                                  <a:pt x="35" y="48"/>
                                  <a:pt x="35" y="48"/>
                                  <a:pt x="35" y="48"/>
                                </a:cubicBezTo>
                                <a:cubicBezTo>
                                  <a:pt x="33" y="64"/>
                                  <a:pt x="33" y="64"/>
                                  <a:pt x="33" y="64"/>
                                </a:cubicBezTo>
                                <a:cubicBezTo>
                                  <a:pt x="48" y="66"/>
                                  <a:pt x="48" y="66"/>
                                  <a:pt x="48" y="66"/>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9" name="Freeform 1029"/>
                        <wps:cNvSpPr>
                          <a:spLocks noEditPoints="1"/>
                        </wps:cNvSpPr>
                        <wps:spPr bwMode="auto">
                          <a:xfrm>
                            <a:off x="9702801" y="8724901"/>
                            <a:ext cx="779463" cy="779463"/>
                          </a:xfrm>
                          <a:custGeom>
                            <a:avLst/>
                            <a:gdLst>
                              <a:gd name="T0" fmla="*/ 74 w 208"/>
                              <a:gd name="T1" fmla="*/ 125 h 208"/>
                              <a:gd name="T2" fmla="*/ 134 w 208"/>
                              <a:gd name="T3" fmla="*/ 83 h 208"/>
                              <a:gd name="T4" fmla="*/ 79 w 208"/>
                              <a:gd name="T5" fmla="*/ 53 h 208"/>
                              <a:gd name="T6" fmla="*/ 44 w 208"/>
                              <a:gd name="T7" fmla="*/ 18 h 208"/>
                              <a:gd name="T8" fmla="*/ 65 w 208"/>
                              <a:gd name="T9" fmla="*/ 64 h 208"/>
                              <a:gd name="T10" fmla="*/ 79 w 208"/>
                              <a:gd name="T11" fmla="*/ 53 h 208"/>
                              <a:gd name="T12" fmla="*/ 143 w 208"/>
                              <a:gd name="T13" fmla="*/ 145 h 208"/>
                              <a:gd name="T14" fmla="*/ 129 w 208"/>
                              <a:gd name="T15" fmla="*/ 155 h 208"/>
                              <a:gd name="T16" fmla="*/ 163 w 208"/>
                              <a:gd name="T17" fmla="*/ 189 h 208"/>
                              <a:gd name="T18" fmla="*/ 63 w 208"/>
                              <a:gd name="T19" fmla="*/ 84 h 208"/>
                              <a:gd name="T20" fmla="*/ 21 w 208"/>
                              <a:gd name="T21" fmla="*/ 56 h 208"/>
                              <a:gd name="T22" fmla="*/ 14 w 208"/>
                              <a:gd name="T23" fmla="*/ 72 h 208"/>
                              <a:gd name="T24" fmla="*/ 60 w 208"/>
                              <a:gd name="T25" fmla="*/ 88 h 208"/>
                              <a:gd name="T26" fmla="*/ 199 w 208"/>
                              <a:gd name="T27" fmla="*/ 148 h 208"/>
                              <a:gd name="T28" fmla="*/ 158 w 208"/>
                              <a:gd name="T29" fmla="*/ 119 h 208"/>
                              <a:gd name="T30" fmla="*/ 150 w 208"/>
                              <a:gd name="T31" fmla="*/ 136 h 208"/>
                              <a:gd name="T32" fmla="*/ 196 w 208"/>
                              <a:gd name="T33" fmla="*/ 151 h 208"/>
                              <a:gd name="T34" fmla="*/ 58 w 208"/>
                              <a:gd name="T35" fmla="*/ 109 h 208"/>
                              <a:gd name="T36" fmla="*/ 9 w 208"/>
                              <a:gd name="T37" fmla="*/ 103 h 208"/>
                              <a:gd name="T38" fmla="*/ 10 w 208"/>
                              <a:gd name="T39" fmla="*/ 121 h 208"/>
                              <a:gd name="T40" fmla="*/ 55 w 208"/>
                              <a:gd name="T41" fmla="*/ 117 h 208"/>
                              <a:gd name="T42" fmla="*/ 208 w 208"/>
                              <a:gd name="T43" fmla="*/ 95 h 208"/>
                              <a:gd name="T44" fmla="*/ 159 w 208"/>
                              <a:gd name="T45" fmla="*/ 89 h 208"/>
                              <a:gd name="T46" fmla="*/ 159 w 208"/>
                              <a:gd name="T47" fmla="*/ 107 h 208"/>
                              <a:gd name="T48" fmla="*/ 204 w 208"/>
                              <a:gd name="T49" fmla="*/ 103 h 208"/>
                              <a:gd name="T50" fmla="*/ 66 w 208"/>
                              <a:gd name="T51" fmla="*/ 131 h 208"/>
                              <a:gd name="T52" fmla="*/ 21 w 208"/>
                              <a:gd name="T53" fmla="*/ 150 h 208"/>
                              <a:gd name="T54" fmla="*/ 32 w 208"/>
                              <a:gd name="T55" fmla="*/ 166 h 208"/>
                              <a:gd name="T56" fmla="*/ 66 w 208"/>
                              <a:gd name="T57" fmla="*/ 131 h 208"/>
                              <a:gd name="T58" fmla="*/ 176 w 208"/>
                              <a:gd name="T59" fmla="*/ 42 h 208"/>
                              <a:gd name="T60" fmla="*/ 142 w 208"/>
                              <a:gd name="T61" fmla="*/ 77 h 208"/>
                              <a:gd name="T62" fmla="*/ 187 w 208"/>
                              <a:gd name="T63" fmla="*/ 57 h 208"/>
                              <a:gd name="T64" fmla="*/ 108 w 208"/>
                              <a:gd name="T65" fmla="*/ 48 h 208"/>
                              <a:gd name="T66" fmla="*/ 95 w 208"/>
                              <a:gd name="T67" fmla="*/ 0 h 208"/>
                              <a:gd name="T68" fmla="*/ 89 w 208"/>
                              <a:gd name="T69" fmla="*/ 50 h 208"/>
                              <a:gd name="T70" fmla="*/ 104 w 208"/>
                              <a:gd name="T71" fmla="*/ 56 h 208"/>
                              <a:gd name="T72" fmla="*/ 121 w 208"/>
                              <a:gd name="T73" fmla="*/ 198 h 208"/>
                              <a:gd name="T74" fmla="*/ 109 w 208"/>
                              <a:gd name="T75" fmla="*/ 150 h 208"/>
                              <a:gd name="T76" fmla="*/ 102 w 208"/>
                              <a:gd name="T77" fmla="*/ 199 h 208"/>
                              <a:gd name="T78" fmla="*/ 117 w 208"/>
                              <a:gd name="T79" fmla="*/ 206 h 208"/>
                              <a:gd name="T80" fmla="*/ 136 w 208"/>
                              <a:gd name="T81" fmla="*/ 57 h 208"/>
                              <a:gd name="T82" fmla="*/ 147 w 208"/>
                              <a:gd name="T83" fmla="*/ 9 h 208"/>
                              <a:gd name="T84" fmla="*/ 119 w 208"/>
                              <a:gd name="T85" fmla="*/ 50 h 208"/>
                              <a:gd name="T86" fmla="*/ 133 w 208"/>
                              <a:gd name="T87" fmla="*/ 62 h 208"/>
                              <a:gd name="T88" fmla="*/ 73 w 208"/>
                              <a:gd name="T89" fmla="*/ 194 h 208"/>
                              <a:gd name="T90" fmla="*/ 84 w 208"/>
                              <a:gd name="T91" fmla="*/ 145 h 208"/>
                              <a:gd name="T92" fmla="*/ 56 w 208"/>
                              <a:gd name="T93" fmla="*/ 187 h 208"/>
                              <a:gd name="T94" fmla="*/ 69 w 208"/>
                              <a:gd name="T95" fmla="*/ 19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 h="208">
                                <a:moveTo>
                                  <a:pt x="125" y="134"/>
                                </a:moveTo>
                                <a:cubicBezTo>
                                  <a:pt x="109" y="146"/>
                                  <a:pt x="85" y="142"/>
                                  <a:pt x="74" y="125"/>
                                </a:cubicBezTo>
                                <a:cubicBezTo>
                                  <a:pt x="62" y="108"/>
                                  <a:pt x="66" y="85"/>
                                  <a:pt x="82" y="73"/>
                                </a:cubicBezTo>
                                <a:cubicBezTo>
                                  <a:pt x="99" y="62"/>
                                  <a:pt x="122" y="66"/>
                                  <a:pt x="134" y="83"/>
                                </a:cubicBezTo>
                                <a:cubicBezTo>
                                  <a:pt x="146" y="99"/>
                                  <a:pt x="141" y="123"/>
                                  <a:pt x="125" y="134"/>
                                </a:cubicBezTo>
                                <a:moveTo>
                                  <a:pt x="79" y="53"/>
                                </a:moveTo>
                                <a:cubicBezTo>
                                  <a:pt x="57" y="22"/>
                                  <a:pt x="57" y="22"/>
                                  <a:pt x="57" y="22"/>
                                </a:cubicBezTo>
                                <a:cubicBezTo>
                                  <a:pt x="54" y="17"/>
                                  <a:pt x="49" y="15"/>
                                  <a:pt x="44" y="18"/>
                                </a:cubicBezTo>
                                <a:cubicBezTo>
                                  <a:pt x="40" y="22"/>
                                  <a:pt x="39" y="27"/>
                                  <a:pt x="43" y="32"/>
                                </a:cubicBezTo>
                                <a:cubicBezTo>
                                  <a:pt x="65" y="64"/>
                                  <a:pt x="65" y="64"/>
                                  <a:pt x="65" y="64"/>
                                </a:cubicBezTo>
                                <a:cubicBezTo>
                                  <a:pt x="67" y="67"/>
                                  <a:pt x="73" y="69"/>
                                  <a:pt x="77" y="66"/>
                                </a:cubicBezTo>
                                <a:cubicBezTo>
                                  <a:pt x="82" y="63"/>
                                  <a:pt x="82" y="57"/>
                                  <a:pt x="79" y="53"/>
                                </a:cubicBezTo>
                                <a:close/>
                                <a:moveTo>
                                  <a:pt x="166" y="176"/>
                                </a:moveTo>
                                <a:cubicBezTo>
                                  <a:pt x="143" y="145"/>
                                  <a:pt x="143" y="145"/>
                                  <a:pt x="143" y="145"/>
                                </a:cubicBezTo>
                                <a:cubicBezTo>
                                  <a:pt x="140" y="140"/>
                                  <a:pt x="135" y="139"/>
                                  <a:pt x="131" y="142"/>
                                </a:cubicBezTo>
                                <a:cubicBezTo>
                                  <a:pt x="126" y="146"/>
                                  <a:pt x="125" y="150"/>
                                  <a:pt x="129" y="155"/>
                                </a:cubicBezTo>
                                <a:cubicBezTo>
                                  <a:pt x="151" y="187"/>
                                  <a:pt x="151" y="187"/>
                                  <a:pt x="151" y="187"/>
                                </a:cubicBezTo>
                                <a:cubicBezTo>
                                  <a:pt x="154" y="190"/>
                                  <a:pt x="159" y="192"/>
                                  <a:pt x="163" y="189"/>
                                </a:cubicBezTo>
                                <a:cubicBezTo>
                                  <a:pt x="168" y="186"/>
                                  <a:pt x="168" y="180"/>
                                  <a:pt x="166" y="176"/>
                                </a:cubicBezTo>
                                <a:close/>
                                <a:moveTo>
                                  <a:pt x="63" y="84"/>
                                </a:moveTo>
                                <a:cubicBezTo>
                                  <a:pt x="65" y="79"/>
                                  <a:pt x="62" y="74"/>
                                  <a:pt x="58" y="71"/>
                                </a:cubicBezTo>
                                <a:cubicBezTo>
                                  <a:pt x="21" y="56"/>
                                  <a:pt x="21" y="56"/>
                                  <a:pt x="21" y="56"/>
                                </a:cubicBezTo>
                                <a:cubicBezTo>
                                  <a:pt x="17" y="54"/>
                                  <a:pt x="11" y="55"/>
                                  <a:pt x="9" y="60"/>
                                </a:cubicBezTo>
                                <a:cubicBezTo>
                                  <a:pt x="7" y="65"/>
                                  <a:pt x="8" y="71"/>
                                  <a:pt x="14" y="72"/>
                                </a:cubicBezTo>
                                <a:cubicBezTo>
                                  <a:pt x="50" y="89"/>
                                  <a:pt x="50" y="89"/>
                                  <a:pt x="50" y="89"/>
                                </a:cubicBezTo>
                                <a:cubicBezTo>
                                  <a:pt x="53" y="90"/>
                                  <a:pt x="57" y="89"/>
                                  <a:pt x="60" y="88"/>
                                </a:cubicBezTo>
                                <a:cubicBezTo>
                                  <a:pt x="61" y="87"/>
                                  <a:pt x="62" y="85"/>
                                  <a:pt x="63" y="84"/>
                                </a:cubicBezTo>
                                <a:close/>
                                <a:moveTo>
                                  <a:pt x="199" y="148"/>
                                </a:moveTo>
                                <a:cubicBezTo>
                                  <a:pt x="200" y="143"/>
                                  <a:pt x="199" y="137"/>
                                  <a:pt x="194" y="135"/>
                                </a:cubicBezTo>
                                <a:cubicBezTo>
                                  <a:pt x="158" y="119"/>
                                  <a:pt x="158" y="119"/>
                                  <a:pt x="158" y="119"/>
                                </a:cubicBezTo>
                                <a:cubicBezTo>
                                  <a:pt x="153" y="117"/>
                                  <a:pt x="147" y="119"/>
                                  <a:pt x="145" y="124"/>
                                </a:cubicBezTo>
                                <a:cubicBezTo>
                                  <a:pt x="143" y="128"/>
                                  <a:pt x="145" y="134"/>
                                  <a:pt x="150" y="136"/>
                                </a:cubicBezTo>
                                <a:cubicBezTo>
                                  <a:pt x="187" y="152"/>
                                  <a:pt x="187" y="152"/>
                                  <a:pt x="187" y="152"/>
                                </a:cubicBezTo>
                                <a:cubicBezTo>
                                  <a:pt x="189" y="153"/>
                                  <a:pt x="193" y="153"/>
                                  <a:pt x="196" y="151"/>
                                </a:cubicBezTo>
                                <a:cubicBezTo>
                                  <a:pt x="197" y="150"/>
                                  <a:pt x="198" y="149"/>
                                  <a:pt x="199" y="148"/>
                                </a:cubicBezTo>
                                <a:close/>
                                <a:moveTo>
                                  <a:pt x="58" y="109"/>
                                </a:moveTo>
                                <a:cubicBezTo>
                                  <a:pt x="58" y="104"/>
                                  <a:pt x="53" y="99"/>
                                  <a:pt x="48" y="100"/>
                                </a:cubicBezTo>
                                <a:cubicBezTo>
                                  <a:pt x="9" y="103"/>
                                  <a:pt x="9" y="103"/>
                                  <a:pt x="9" y="103"/>
                                </a:cubicBezTo>
                                <a:cubicBezTo>
                                  <a:pt x="4" y="102"/>
                                  <a:pt x="0" y="107"/>
                                  <a:pt x="0" y="112"/>
                                </a:cubicBezTo>
                                <a:cubicBezTo>
                                  <a:pt x="0" y="117"/>
                                  <a:pt x="4" y="121"/>
                                  <a:pt x="10" y="121"/>
                                </a:cubicBezTo>
                                <a:cubicBezTo>
                                  <a:pt x="49" y="118"/>
                                  <a:pt x="49" y="118"/>
                                  <a:pt x="49" y="118"/>
                                </a:cubicBezTo>
                                <a:cubicBezTo>
                                  <a:pt x="51" y="118"/>
                                  <a:pt x="53" y="118"/>
                                  <a:pt x="55" y="117"/>
                                </a:cubicBezTo>
                                <a:cubicBezTo>
                                  <a:pt x="57" y="115"/>
                                  <a:pt x="58" y="112"/>
                                  <a:pt x="58" y="109"/>
                                </a:cubicBezTo>
                                <a:close/>
                                <a:moveTo>
                                  <a:pt x="208" y="95"/>
                                </a:moveTo>
                                <a:cubicBezTo>
                                  <a:pt x="207" y="90"/>
                                  <a:pt x="203" y="86"/>
                                  <a:pt x="198" y="87"/>
                                </a:cubicBezTo>
                                <a:cubicBezTo>
                                  <a:pt x="159" y="89"/>
                                  <a:pt x="159" y="89"/>
                                  <a:pt x="159" y="89"/>
                                </a:cubicBezTo>
                                <a:cubicBezTo>
                                  <a:pt x="154" y="90"/>
                                  <a:pt x="150" y="94"/>
                                  <a:pt x="150" y="99"/>
                                </a:cubicBezTo>
                                <a:cubicBezTo>
                                  <a:pt x="150" y="104"/>
                                  <a:pt x="154" y="108"/>
                                  <a:pt x="159" y="107"/>
                                </a:cubicBezTo>
                                <a:cubicBezTo>
                                  <a:pt x="199" y="106"/>
                                  <a:pt x="199" y="106"/>
                                  <a:pt x="199" y="106"/>
                                </a:cubicBezTo>
                                <a:cubicBezTo>
                                  <a:pt x="201" y="105"/>
                                  <a:pt x="202" y="105"/>
                                  <a:pt x="204" y="103"/>
                                </a:cubicBezTo>
                                <a:cubicBezTo>
                                  <a:pt x="207" y="101"/>
                                  <a:pt x="208" y="99"/>
                                  <a:pt x="208" y="95"/>
                                </a:cubicBezTo>
                                <a:close/>
                                <a:moveTo>
                                  <a:pt x="66" y="131"/>
                                </a:moveTo>
                                <a:cubicBezTo>
                                  <a:pt x="63" y="126"/>
                                  <a:pt x="56" y="125"/>
                                  <a:pt x="53" y="128"/>
                                </a:cubicBezTo>
                                <a:cubicBezTo>
                                  <a:pt x="21" y="150"/>
                                  <a:pt x="21" y="150"/>
                                  <a:pt x="21" y="150"/>
                                </a:cubicBezTo>
                                <a:cubicBezTo>
                                  <a:pt x="17" y="153"/>
                                  <a:pt x="16" y="159"/>
                                  <a:pt x="19" y="163"/>
                                </a:cubicBezTo>
                                <a:cubicBezTo>
                                  <a:pt x="22" y="167"/>
                                  <a:pt x="28" y="168"/>
                                  <a:pt x="32" y="166"/>
                                </a:cubicBezTo>
                                <a:cubicBezTo>
                                  <a:pt x="64" y="143"/>
                                  <a:pt x="64" y="143"/>
                                  <a:pt x="64" y="143"/>
                                </a:cubicBezTo>
                                <a:cubicBezTo>
                                  <a:pt x="67" y="141"/>
                                  <a:pt x="68" y="135"/>
                                  <a:pt x="66" y="131"/>
                                </a:cubicBezTo>
                                <a:close/>
                                <a:moveTo>
                                  <a:pt x="189" y="45"/>
                                </a:moveTo>
                                <a:cubicBezTo>
                                  <a:pt x="186" y="40"/>
                                  <a:pt x="180" y="38"/>
                                  <a:pt x="176" y="42"/>
                                </a:cubicBezTo>
                                <a:cubicBezTo>
                                  <a:pt x="144" y="64"/>
                                  <a:pt x="144" y="64"/>
                                  <a:pt x="144" y="64"/>
                                </a:cubicBezTo>
                                <a:cubicBezTo>
                                  <a:pt x="140" y="67"/>
                                  <a:pt x="139" y="73"/>
                                  <a:pt x="142" y="77"/>
                                </a:cubicBezTo>
                                <a:cubicBezTo>
                                  <a:pt x="145" y="81"/>
                                  <a:pt x="151" y="82"/>
                                  <a:pt x="155" y="79"/>
                                </a:cubicBezTo>
                                <a:cubicBezTo>
                                  <a:pt x="187" y="57"/>
                                  <a:pt x="187" y="57"/>
                                  <a:pt x="187" y="57"/>
                                </a:cubicBezTo>
                                <a:cubicBezTo>
                                  <a:pt x="191" y="54"/>
                                  <a:pt x="191" y="48"/>
                                  <a:pt x="189" y="45"/>
                                </a:cubicBezTo>
                                <a:close/>
                                <a:moveTo>
                                  <a:pt x="108" y="48"/>
                                </a:moveTo>
                                <a:cubicBezTo>
                                  <a:pt x="105" y="8"/>
                                  <a:pt x="105" y="8"/>
                                  <a:pt x="105" y="8"/>
                                </a:cubicBezTo>
                                <a:cubicBezTo>
                                  <a:pt x="105" y="3"/>
                                  <a:pt x="100" y="0"/>
                                  <a:pt x="95" y="0"/>
                                </a:cubicBezTo>
                                <a:cubicBezTo>
                                  <a:pt x="90" y="0"/>
                                  <a:pt x="86" y="5"/>
                                  <a:pt x="87" y="10"/>
                                </a:cubicBezTo>
                                <a:cubicBezTo>
                                  <a:pt x="89" y="50"/>
                                  <a:pt x="89" y="50"/>
                                  <a:pt x="89" y="50"/>
                                </a:cubicBezTo>
                                <a:cubicBezTo>
                                  <a:pt x="90" y="54"/>
                                  <a:pt x="94" y="58"/>
                                  <a:pt x="99" y="59"/>
                                </a:cubicBezTo>
                                <a:cubicBezTo>
                                  <a:pt x="101" y="57"/>
                                  <a:pt x="103" y="58"/>
                                  <a:pt x="104" y="56"/>
                                </a:cubicBezTo>
                                <a:cubicBezTo>
                                  <a:pt x="106" y="55"/>
                                  <a:pt x="108" y="51"/>
                                  <a:pt x="108" y="48"/>
                                </a:cubicBezTo>
                                <a:close/>
                                <a:moveTo>
                                  <a:pt x="121" y="198"/>
                                </a:moveTo>
                                <a:cubicBezTo>
                                  <a:pt x="119" y="158"/>
                                  <a:pt x="119" y="158"/>
                                  <a:pt x="119" y="158"/>
                                </a:cubicBezTo>
                                <a:cubicBezTo>
                                  <a:pt x="118" y="153"/>
                                  <a:pt x="114" y="149"/>
                                  <a:pt x="109" y="150"/>
                                </a:cubicBezTo>
                                <a:cubicBezTo>
                                  <a:pt x="103" y="149"/>
                                  <a:pt x="100" y="154"/>
                                  <a:pt x="100" y="160"/>
                                </a:cubicBezTo>
                                <a:cubicBezTo>
                                  <a:pt x="102" y="199"/>
                                  <a:pt x="102" y="199"/>
                                  <a:pt x="102" y="199"/>
                                </a:cubicBezTo>
                                <a:cubicBezTo>
                                  <a:pt x="102" y="204"/>
                                  <a:pt x="107" y="208"/>
                                  <a:pt x="113" y="208"/>
                                </a:cubicBezTo>
                                <a:cubicBezTo>
                                  <a:pt x="114" y="207"/>
                                  <a:pt x="116" y="207"/>
                                  <a:pt x="117" y="206"/>
                                </a:cubicBezTo>
                                <a:cubicBezTo>
                                  <a:pt x="120" y="204"/>
                                  <a:pt x="121" y="201"/>
                                  <a:pt x="121" y="198"/>
                                </a:cubicBezTo>
                                <a:close/>
                                <a:moveTo>
                                  <a:pt x="136" y="57"/>
                                </a:moveTo>
                                <a:cubicBezTo>
                                  <a:pt x="152" y="21"/>
                                  <a:pt x="152" y="21"/>
                                  <a:pt x="152" y="21"/>
                                </a:cubicBezTo>
                                <a:cubicBezTo>
                                  <a:pt x="154" y="16"/>
                                  <a:pt x="152" y="11"/>
                                  <a:pt x="147" y="9"/>
                                </a:cubicBezTo>
                                <a:cubicBezTo>
                                  <a:pt x="143" y="6"/>
                                  <a:pt x="137" y="9"/>
                                  <a:pt x="135" y="14"/>
                                </a:cubicBezTo>
                                <a:cubicBezTo>
                                  <a:pt x="119" y="50"/>
                                  <a:pt x="119" y="50"/>
                                  <a:pt x="119" y="50"/>
                                </a:cubicBezTo>
                                <a:cubicBezTo>
                                  <a:pt x="117" y="54"/>
                                  <a:pt x="120" y="61"/>
                                  <a:pt x="124" y="63"/>
                                </a:cubicBezTo>
                                <a:cubicBezTo>
                                  <a:pt x="127" y="63"/>
                                  <a:pt x="131" y="63"/>
                                  <a:pt x="133" y="62"/>
                                </a:cubicBezTo>
                                <a:cubicBezTo>
                                  <a:pt x="135" y="61"/>
                                  <a:pt x="135" y="59"/>
                                  <a:pt x="136" y="57"/>
                                </a:cubicBezTo>
                                <a:close/>
                                <a:moveTo>
                                  <a:pt x="73" y="194"/>
                                </a:moveTo>
                                <a:cubicBezTo>
                                  <a:pt x="88" y="157"/>
                                  <a:pt x="88" y="157"/>
                                  <a:pt x="88" y="157"/>
                                </a:cubicBezTo>
                                <a:cubicBezTo>
                                  <a:pt x="91" y="153"/>
                                  <a:pt x="88" y="148"/>
                                  <a:pt x="84" y="145"/>
                                </a:cubicBezTo>
                                <a:cubicBezTo>
                                  <a:pt x="79" y="144"/>
                                  <a:pt x="73" y="146"/>
                                  <a:pt x="71" y="150"/>
                                </a:cubicBezTo>
                                <a:cubicBezTo>
                                  <a:pt x="56" y="187"/>
                                  <a:pt x="56" y="187"/>
                                  <a:pt x="56" y="187"/>
                                </a:cubicBezTo>
                                <a:cubicBezTo>
                                  <a:pt x="53" y="191"/>
                                  <a:pt x="56" y="196"/>
                                  <a:pt x="60" y="199"/>
                                </a:cubicBezTo>
                                <a:cubicBezTo>
                                  <a:pt x="64" y="200"/>
                                  <a:pt x="67" y="199"/>
                                  <a:pt x="69" y="198"/>
                                </a:cubicBezTo>
                                <a:cubicBezTo>
                                  <a:pt x="71" y="197"/>
                                  <a:pt x="72" y="196"/>
                                  <a:pt x="73" y="19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0" name="Freeform 1030"/>
                        <wps:cNvSpPr>
                          <a:spLocks noEditPoints="1"/>
                        </wps:cNvSpPr>
                        <wps:spPr bwMode="auto">
                          <a:xfrm>
                            <a:off x="1987550" y="7685088"/>
                            <a:ext cx="712788" cy="773113"/>
                          </a:xfrm>
                          <a:custGeom>
                            <a:avLst/>
                            <a:gdLst>
                              <a:gd name="T0" fmla="*/ 36 w 190"/>
                              <a:gd name="T1" fmla="*/ 23 h 206"/>
                              <a:gd name="T2" fmla="*/ 28 w 190"/>
                              <a:gd name="T3" fmla="*/ 21 h 206"/>
                              <a:gd name="T4" fmla="*/ 26 w 190"/>
                              <a:gd name="T5" fmla="*/ 30 h 206"/>
                              <a:gd name="T6" fmla="*/ 35 w 190"/>
                              <a:gd name="T7" fmla="*/ 31 h 206"/>
                              <a:gd name="T8" fmla="*/ 36 w 190"/>
                              <a:gd name="T9" fmla="*/ 23 h 206"/>
                              <a:gd name="T10" fmla="*/ 51 w 190"/>
                              <a:gd name="T11" fmla="*/ 14 h 206"/>
                              <a:gd name="T12" fmla="*/ 43 w 190"/>
                              <a:gd name="T13" fmla="*/ 12 h 206"/>
                              <a:gd name="T14" fmla="*/ 41 w 190"/>
                              <a:gd name="T15" fmla="*/ 20 h 206"/>
                              <a:gd name="T16" fmla="*/ 49 w 190"/>
                              <a:gd name="T17" fmla="*/ 22 h 206"/>
                              <a:gd name="T18" fmla="*/ 51 w 190"/>
                              <a:gd name="T19" fmla="*/ 14 h 206"/>
                              <a:gd name="T20" fmla="*/ 107 w 190"/>
                              <a:gd name="T21" fmla="*/ 52 h 206"/>
                              <a:gd name="T22" fmla="*/ 105 w 190"/>
                              <a:gd name="T23" fmla="*/ 64 h 206"/>
                              <a:gd name="T24" fmla="*/ 53 w 190"/>
                              <a:gd name="T25" fmla="*/ 99 h 206"/>
                              <a:gd name="T26" fmla="*/ 41 w 190"/>
                              <a:gd name="T27" fmla="*/ 97 h 206"/>
                              <a:gd name="T28" fmla="*/ 29 w 190"/>
                              <a:gd name="T29" fmla="*/ 79 h 206"/>
                              <a:gd name="T30" fmla="*/ 32 w 190"/>
                              <a:gd name="T31" fmla="*/ 66 h 206"/>
                              <a:gd name="T32" fmla="*/ 83 w 190"/>
                              <a:gd name="T33" fmla="*/ 32 h 206"/>
                              <a:gd name="T34" fmla="*/ 95 w 190"/>
                              <a:gd name="T35" fmla="*/ 34 h 206"/>
                              <a:gd name="T36" fmla="*/ 107 w 190"/>
                              <a:gd name="T37" fmla="*/ 52 h 206"/>
                              <a:gd name="T38" fmla="*/ 107 w 190"/>
                              <a:gd name="T39" fmla="*/ 52 h 206"/>
                              <a:gd name="T40" fmla="*/ 66 w 190"/>
                              <a:gd name="T41" fmla="*/ 34 h 206"/>
                              <a:gd name="T42" fmla="*/ 64 w 190"/>
                              <a:gd name="T43" fmla="*/ 39 h 206"/>
                              <a:gd name="T44" fmla="*/ 45 w 190"/>
                              <a:gd name="T45" fmla="*/ 52 h 206"/>
                              <a:gd name="T46" fmla="*/ 41 w 190"/>
                              <a:gd name="T47" fmla="*/ 51 h 206"/>
                              <a:gd name="T48" fmla="*/ 36 w 190"/>
                              <a:gd name="T49" fmla="*/ 45 h 206"/>
                              <a:gd name="T50" fmla="*/ 37 w 190"/>
                              <a:gd name="T51" fmla="*/ 40 h 206"/>
                              <a:gd name="T52" fmla="*/ 56 w 190"/>
                              <a:gd name="T53" fmla="*/ 27 h 206"/>
                              <a:gd name="T54" fmla="*/ 61 w 190"/>
                              <a:gd name="T55" fmla="*/ 28 h 206"/>
                              <a:gd name="T56" fmla="*/ 66 w 190"/>
                              <a:gd name="T57" fmla="*/ 34 h 206"/>
                              <a:gd name="T58" fmla="*/ 66 w 190"/>
                              <a:gd name="T59" fmla="*/ 34 h 206"/>
                              <a:gd name="T60" fmla="*/ 70 w 190"/>
                              <a:gd name="T61" fmla="*/ 141 h 206"/>
                              <a:gd name="T62" fmla="*/ 73 w 190"/>
                              <a:gd name="T63" fmla="*/ 126 h 206"/>
                              <a:gd name="T64" fmla="*/ 87 w 190"/>
                              <a:gd name="T65" fmla="*/ 130 h 206"/>
                              <a:gd name="T66" fmla="*/ 85 w 190"/>
                              <a:gd name="T67" fmla="*/ 144 h 206"/>
                              <a:gd name="T68" fmla="*/ 70 w 190"/>
                              <a:gd name="T69" fmla="*/ 141 h 206"/>
                              <a:gd name="T70" fmla="*/ 120 w 190"/>
                              <a:gd name="T71" fmla="*/ 108 h 206"/>
                              <a:gd name="T72" fmla="*/ 123 w 190"/>
                              <a:gd name="T73" fmla="*/ 93 h 206"/>
                              <a:gd name="T74" fmla="*/ 137 w 190"/>
                              <a:gd name="T75" fmla="*/ 97 h 206"/>
                              <a:gd name="T76" fmla="*/ 134 w 190"/>
                              <a:gd name="T77" fmla="*/ 110 h 206"/>
                              <a:gd name="T78" fmla="*/ 120 w 190"/>
                              <a:gd name="T79" fmla="*/ 108 h 206"/>
                              <a:gd name="T80" fmla="*/ 151 w 190"/>
                              <a:gd name="T81" fmla="*/ 93 h 206"/>
                              <a:gd name="T82" fmla="*/ 98 w 190"/>
                              <a:gd name="T83" fmla="*/ 15 h 206"/>
                              <a:gd name="T84" fmla="*/ 73 w 190"/>
                              <a:gd name="T85" fmla="*/ 10 h 206"/>
                              <a:gd name="T86" fmla="*/ 15 w 190"/>
                              <a:gd name="T87" fmla="*/ 49 h 206"/>
                              <a:gd name="T88" fmla="*/ 10 w 190"/>
                              <a:gd name="T89" fmla="*/ 74 h 206"/>
                              <a:gd name="T90" fmla="*/ 62 w 190"/>
                              <a:gd name="T91" fmla="*/ 152 h 206"/>
                              <a:gd name="T92" fmla="*/ 87 w 190"/>
                              <a:gd name="T93" fmla="*/ 157 h 206"/>
                              <a:gd name="T94" fmla="*/ 87 w 190"/>
                              <a:gd name="T95" fmla="*/ 157 h 206"/>
                              <a:gd name="T96" fmla="*/ 87 w 190"/>
                              <a:gd name="T97" fmla="*/ 206 h 206"/>
                              <a:gd name="T98" fmla="*/ 100 w 190"/>
                              <a:gd name="T99" fmla="*/ 197 h 206"/>
                              <a:gd name="T100" fmla="*/ 100 w 190"/>
                              <a:gd name="T101" fmla="*/ 162 h 206"/>
                              <a:gd name="T102" fmla="*/ 117 w 190"/>
                              <a:gd name="T103" fmla="*/ 150 h 206"/>
                              <a:gd name="T104" fmla="*/ 127 w 190"/>
                              <a:gd name="T105" fmla="*/ 143 h 206"/>
                              <a:gd name="T106" fmla="*/ 145 w 190"/>
                              <a:gd name="T107" fmla="*/ 132 h 206"/>
                              <a:gd name="T108" fmla="*/ 177 w 190"/>
                              <a:gd name="T109" fmla="*/ 145 h 206"/>
                              <a:gd name="T110" fmla="*/ 190 w 190"/>
                              <a:gd name="T111" fmla="*/ 137 h 206"/>
                              <a:gd name="T112" fmla="*/ 145 w 190"/>
                              <a:gd name="T113" fmla="*/ 118 h 206"/>
                              <a:gd name="T114" fmla="*/ 145 w 190"/>
                              <a:gd name="T115" fmla="*/ 118 h 206"/>
                              <a:gd name="T116" fmla="*/ 151 w 190"/>
                              <a:gd name="T117" fmla="*/ 93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90" h="206">
                                <a:moveTo>
                                  <a:pt x="36" y="23"/>
                                </a:moveTo>
                                <a:cubicBezTo>
                                  <a:pt x="35" y="21"/>
                                  <a:pt x="31" y="20"/>
                                  <a:pt x="28" y="21"/>
                                </a:cubicBezTo>
                                <a:cubicBezTo>
                                  <a:pt x="26" y="23"/>
                                  <a:pt x="25" y="27"/>
                                  <a:pt x="26" y="30"/>
                                </a:cubicBezTo>
                                <a:cubicBezTo>
                                  <a:pt x="28" y="33"/>
                                  <a:pt x="32" y="33"/>
                                  <a:pt x="35" y="31"/>
                                </a:cubicBezTo>
                                <a:cubicBezTo>
                                  <a:pt x="38" y="29"/>
                                  <a:pt x="38" y="26"/>
                                  <a:pt x="36" y="23"/>
                                </a:cubicBezTo>
                                <a:moveTo>
                                  <a:pt x="51" y="14"/>
                                </a:moveTo>
                                <a:cubicBezTo>
                                  <a:pt x="49" y="11"/>
                                  <a:pt x="45" y="10"/>
                                  <a:pt x="43" y="12"/>
                                </a:cubicBezTo>
                                <a:cubicBezTo>
                                  <a:pt x="40" y="14"/>
                                  <a:pt x="39" y="18"/>
                                  <a:pt x="41" y="20"/>
                                </a:cubicBezTo>
                                <a:cubicBezTo>
                                  <a:pt x="43" y="23"/>
                                  <a:pt x="46" y="23"/>
                                  <a:pt x="49" y="22"/>
                                </a:cubicBezTo>
                                <a:cubicBezTo>
                                  <a:pt x="52" y="20"/>
                                  <a:pt x="52" y="17"/>
                                  <a:pt x="51" y="14"/>
                                </a:cubicBezTo>
                                <a:moveTo>
                                  <a:pt x="107" y="52"/>
                                </a:moveTo>
                                <a:cubicBezTo>
                                  <a:pt x="112" y="59"/>
                                  <a:pt x="105" y="64"/>
                                  <a:pt x="105" y="64"/>
                                </a:cubicBezTo>
                                <a:cubicBezTo>
                                  <a:pt x="53" y="99"/>
                                  <a:pt x="53" y="99"/>
                                  <a:pt x="53" y="99"/>
                                </a:cubicBezTo>
                                <a:cubicBezTo>
                                  <a:pt x="46" y="104"/>
                                  <a:pt x="41" y="97"/>
                                  <a:pt x="41" y="97"/>
                                </a:cubicBezTo>
                                <a:cubicBezTo>
                                  <a:pt x="29" y="79"/>
                                  <a:pt x="29" y="79"/>
                                  <a:pt x="29" y="79"/>
                                </a:cubicBezTo>
                                <a:cubicBezTo>
                                  <a:pt x="24" y="72"/>
                                  <a:pt x="32" y="66"/>
                                  <a:pt x="32" y="66"/>
                                </a:cubicBezTo>
                                <a:cubicBezTo>
                                  <a:pt x="83" y="32"/>
                                  <a:pt x="83" y="32"/>
                                  <a:pt x="83" y="32"/>
                                </a:cubicBezTo>
                                <a:cubicBezTo>
                                  <a:pt x="90" y="27"/>
                                  <a:pt x="95" y="34"/>
                                  <a:pt x="95" y="34"/>
                                </a:cubicBezTo>
                                <a:cubicBezTo>
                                  <a:pt x="107" y="52"/>
                                  <a:pt x="107" y="52"/>
                                  <a:pt x="107" y="52"/>
                                </a:cubicBezTo>
                                <a:cubicBezTo>
                                  <a:pt x="107" y="52"/>
                                  <a:pt x="107" y="52"/>
                                  <a:pt x="107" y="52"/>
                                </a:cubicBezTo>
                                <a:close/>
                                <a:moveTo>
                                  <a:pt x="66" y="34"/>
                                </a:moveTo>
                                <a:cubicBezTo>
                                  <a:pt x="68" y="37"/>
                                  <a:pt x="64" y="39"/>
                                  <a:pt x="64" y="39"/>
                                </a:cubicBezTo>
                                <a:cubicBezTo>
                                  <a:pt x="45" y="52"/>
                                  <a:pt x="45" y="52"/>
                                  <a:pt x="45" y="52"/>
                                </a:cubicBezTo>
                                <a:cubicBezTo>
                                  <a:pt x="42" y="54"/>
                                  <a:pt x="41" y="51"/>
                                  <a:pt x="41" y="51"/>
                                </a:cubicBezTo>
                                <a:cubicBezTo>
                                  <a:pt x="36" y="45"/>
                                  <a:pt x="36" y="45"/>
                                  <a:pt x="36" y="45"/>
                                </a:cubicBezTo>
                                <a:cubicBezTo>
                                  <a:pt x="34" y="42"/>
                                  <a:pt x="37" y="40"/>
                                  <a:pt x="37" y="40"/>
                                </a:cubicBezTo>
                                <a:cubicBezTo>
                                  <a:pt x="56" y="27"/>
                                  <a:pt x="56" y="27"/>
                                  <a:pt x="56" y="27"/>
                                </a:cubicBezTo>
                                <a:cubicBezTo>
                                  <a:pt x="59" y="25"/>
                                  <a:pt x="61" y="28"/>
                                  <a:pt x="61" y="28"/>
                                </a:cubicBezTo>
                                <a:cubicBezTo>
                                  <a:pt x="66" y="34"/>
                                  <a:pt x="66" y="34"/>
                                  <a:pt x="66" y="34"/>
                                </a:cubicBezTo>
                                <a:cubicBezTo>
                                  <a:pt x="66" y="34"/>
                                  <a:pt x="66" y="34"/>
                                  <a:pt x="66" y="34"/>
                                </a:cubicBezTo>
                                <a:close/>
                                <a:moveTo>
                                  <a:pt x="70" y="141"/>
                                </a:moveTo>
                                <a:cubicBezTo>
                                  <a:pt x="67" y="136"/>
                                  <a:pt x="68" y="130"/>
                                  <a:pt x="73" y="126"/>
                                </a:cubicBezTo>
                                <a:cubicBezTo>
                                  <a:pt x="78" y="123"/>
                                  <a:pt x="84" y="124"/>
                                  <a:pt x="87" y="130"/>
                                </a:cubicBezTo>
                                <a:cubicBezTo>
                                  <a:pt x="90" y="134"/>
                                  <a:pt x="89" y="141"/>
                                  <a:pt x="85" y="144"/>
                                </a:cubicBezTo>
                                <a:cubicBezTo>
                                  <a:pt x="79" y="147"/>
                                  <a:pt x="73" y="145"/>
                                  <a:pt x="70" y="141"/>
                                </a:cubicBezTo>
                                <a:moveTo>
                                  <a:pt x="120" y="108"/>
                                </a:moveTo>
                                <a:cubicBezTo>
                                  <a:pt x="116" y="103"/>
                                  <a:pt x="118" y="97"/>
                                  <a:pt x="123" y="93"/>
                                </a:cubicBezTo>
                                <a:cubicBezTo>
                                  <a:pt x="127" y="90"/>
                                  <a:pt x="134" y="91"/>
                                  <a:pt x="137" y="97"/>
                                </a:cubicBezTo>
                                <a:cubicBezTo>
                                  <a:pt x="140" y="101"/>
                                  <a:pt x="138" y="108"/>
                                  <a:pt x="134" y="110"/>
                                </a:cubicBezTo>
                                <a:cubicBezTo>
                                  <a:pt x="129" y="114"/>
                                  <a:pt x="123" y="112"/>
                                  <a:pt x="120" y="108"/>
                                </a:cubicBezTo>
                                <a:moveTo>
                                  <a:pt x="151" y="93"/>
                                </a:moveTo>
                                <a:cubicBezTo>
                                  <a:pt x="98" y="15"/>
                                  <a:pt x="98" y="15"/>
                                  <a:pt x="98" y="15"/>
                                </a:cubicBezTo>
                                <a:cubicBezTo>
                                  <a:pt x="98" y="15"/>
                                  <a:pt x="88" y="0"/>
                                  <a:pt x="73" y="10"/>
                                </a:cubicBezTo>
                                <a:cubicBezTo>
                                  <a:pt x="15" y="49"/>
                                  <a:pt x="15" y="49"/>
                                  <a:pt x="15" y="49"/>
                                </a:cubicBezTo>
                                <a:cubicBezTo>
                                  <a:pt x="15" y="49"/>
                                  <a:pt x="0" y="59"/>
                                  <a:pt x="10" y="74"/>
                                </a:cubicBezTo>
                                <a:cubicBezTo>
                                  <a:pt x="62" y="152"/>
                                  <a:pt x="62" y="152"/>
                                  <a:pt x="62" y="152"/>
                                </a:cubicBezTo>
                                <a:cubicBezTo>
                                  <a:pt x="62" y="152"/>
                                  <a:pt x="72" y="167"/>
                                  <a:pt x="87" y="157"/>
                                </a:cubicBezTo>
                                <a:cubicBezTo>
                                  <a:pt x="87" y="157"/>
                                  <a:pt x="87" y="157"/>
                                  <a:pt x="87" y="157"/>
                                </a:cubicBezTo>
                                <a:cubicBezTo>
                                  <a:pt x="87" y="206"/>
                                  <a:pt x="87" y="206"/>
                                  <a:pt x="87" y="206"/>
                                </a:cubicBezTo>
                                <a:cubicBezTo>
                                  <a:pt x="100" y="197"/>
                                  <a:pt x="100" y="197"/>
                                  <a:pt x="100" y="197"/>
                                </a:cubicBezTo>
                                <a:cubicBezTo>
                                  <a:pt x="100" y="162"/>
                                  <a:pt x="100" y="162"/>
                                  <a:pt x="100" y="162"/>
                                </a:cubicBezTo>
                                <a:cubicBezTo>
                                  <a:pt x="117" y="150"/>
                                  <a:pt x="117" y="150"/>
                                  <a:pt x="117" y="150"/>
                                </a:cubicBezTo>
                                <a:cubicBezTo>
                                  <a:pt x="127" y="143"/>
                                  <a:pt x="127" y="143"/>
                                  <a:pt x="127" y="143"/>
                                </a:cubicBezTo>
                                <a:cubicBezTo>
                                  <a:pt x="145" y="132"/>
                                  <a:pt x="145" y="132"/>
                                  <a:pt x="145" y="132"/>
                                </a:cubicBezTo>
                                <a:cubicBezTo>
                                  <a:pt x="177" y="145"/>
                                  <a:pt x="177" y="145"/>
                                  <a:pt x="177" y="145"/>
                                </a:cubicBezTo>
                                <a:cubicBezTo>
                                  <a:pt x="190" y="137"/>
                                  <a:pt x="190" y="137"/>
                                  <a:pt x="190" y="137"/>
                                </a:cubicBezTo>
                                <a:cubicBezTo>
                                  <a:pt x="145" y="118"/>
                                  <a:pt x="145" y="118"/>
                                  <a:pt x="145" y="118"/>
                                </a:cubicBezTo>
                                <a:cubicBezTo>
                                  <a:pt x="145" y="118"/>
                                  <a:pt x="145" y="118"/>
                                  <a:pt x="145" y="118"/>
                                </a:cubicBezTo>
                                <a:cubicBezTo>
                                  <a:pt x="145" y="118"/>
                                  <a:pt x="160" y="108"/>
                                  <a:pt x="151" y="93"/>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1" name="Freeform 1031"/>
                        <wps:cNvSpPr>
                          <a:spLocks noEditPoints="1"/>
                        </wps:cNvSpPr>
                        <wps:spPr bwMode="auto">
                          <a:xfrm>
                            <a:off x="3448050" y="8769351"/>
                            <a:ext cx="712788" cy="638175"/>
                          </a:xfrm>
                          <a:custGeom>
                            <a:avLst/>
                            <a:gdLst>
                              <a:gd name="T0" fmla="*/ 153 w 190"/>
                              <a:gd name="T1" fmla="*/ 115 h 170"/>
                              <a:gd name="T2" fmla="*/ 190 w 190"/>
                              <a:gd name="T3" fmla="*/ 151 h 170"/>
                              <a:gd name="T4" fmla="*/ 161 w 190"/>
                              <a:gd name="T5" fmla="*/ 170 h 170"/>
                              <a:gd name="T6" fmla="*/ 144 w 190"/>
                              <a:gd name="T7" fmla="*/ 128 h 170"/>
                              <a:gd name="T8" fmla="*/ 153 w 190"/>
                              <a:gd name="T9" fmla="*/ 115 h 170"/>
                              <a:gd name="T10" fmla="*/ 61 w 190"/>
                              <a:gd name="T11" fmla="*/ 109 h 170"/>
                              <a:gd name="T12" fmla="*/ 61 w 190"/>
                              <a:gd name="T13" fmla="*/ 103 h 170"/>
                              <a:gd name="T14" fmla="*/ 56 w 190"/>
                              <a:gd name="T15" fmla="*/ 66 h 170"/>
                              <a:gd name="T16" fmla="*/ 89 w 190"/>
                              <a:gd name="T17" fmla="*/ 52 h 170"/>
                              <a:gd name="T18" fmla="*/ 95 w 190"/>
                              <a:gd name="T19" fmla="*/ 48 h 170"/>
                              <a:gd name="T20" fmla="*/ 92 w 190"/>
                              <a:gd name="T21" fmla="*/ 43 h 170"/>
                              <a:gd name="T22" fmla="*/ 49 w 190"/>
                              <a:gd name="T23" fmla="*/ 62 h 170"/>
                              <a:gd name="T24" fmla="*/ 55 w 190"/>
                              <a:gd name="T25" fmla="*/ 109 h 170"/>
                              <a:gd name="T26" fmla="*/ 60 w 190"/>
                              <a:gd name="T27" fmla="*/ 109 h 170"/>
                              <a:gd name="T28" fmla="*/ 61 w 190"/>
                              <a:gd name="T29" fmla="*/ 109 h 170"/>
                              <a:gd name="T30" fmla="*/ 45 w 190"/>
                              <a:gd name="T31" fmla="*/ 119 h 170"/>
                              <a:gd name="T32" fmla="*/ 45 w 190"/>
                              <a:gd name="T33" fmla="*/ 112 h 170"/>
                              <a:gd name="T34" fmla="*/ 40 w 190"/>
                              <a:gd name="T35" fmla="*/ 57 h 170"/>
                              <a:gd name="T36" fmla="*/ 91 w 190"/>
                              <a:gd name="T37" fmla="*/ 33 h 170"/>
                              <a:gd name="T38" fmla="*/ 96 w 190"/>
                              <a:gd name="T39" fmla="*/ 29 h 170"/>
                              <a:gd name="T40" fmla="*/ 92 w 190"/>
                              <a:gd name="T41" fmla="*/ 24 h 170"/>
                              <a:gd name="T42" fmla="*/ 32 w 190"/>
                              <a:gd name="T43" fmla="*/ 52 h 170"/>
                              <a:gd name="T44" fmla="*/ 38 w 190"/>
                              <a:gd name="T45" fmla="*/ 118 h 170"/>
                              <a:gd name="T46" fmla="*/ 44 w 190"/>
                              <a:gd name="T47" fmla="*/ 119 h 170"/>
                              <a:gd name="T48" fmla="*/ 45 w 190"/>
                              <a:gd name="T49" fmla="*/ 119 h 170"/>
                              <a:gd name="T50" fmla="*/ 27 w 190"/>
                              <a:gd name="T51" fmla="*/ 129 h 170"/>
                              <a:gd name="T52" fmla="*/ 28 w 190"/>
                              <a:gd name="T53" fmla="*/ 123 h 170"/>
                              <a:gd name="T54" fmla="*/ 23 w 190"/>
                              <a:gd name="T55" fmla="*/ 47 h 170"/>
                              <a:gd name="T56" fmla="*/ 91 w 190"/>
                              <a:gd name="T57" fmla="*/ 13 h 170"/>
                              <a:gd name="T58" fmla="*/ 96 w 190"/>
                              <a:gd name="T59" fmla="*/ 9 h 170"/>
                              <a:gd name="T60" fmla="*/ 92 w 190"/>
                              <a:gd name="T61" fmla="*/ 4 h 170"/>
                              <a:gd name="T62" fmla="*/ 15 w 190"/>
                              <a:gd name="T63" fmla="*/ 43 h 170"/>
                              <a:gd name="T64" fmla="*/ 21 w 190"/>
                              <a:gd name="T65" fmla="*/ 128 h 170"/>
                              <a:gd name="T66" fmla="*/ 27 w 190"/>
                              <a:gd name="T67" fmla="*/ 129 h 170"/>
                              <a:gd name="T68" fmla="*/ 27 w 190"/>
                              <a:gd name="T69" fmla="*/ 129 h 170"/>
                              <a:gd name="T70" fmla="*/ 79 w 190"/>
                              <a:gd name="T71" fmla="*/ 79 h 170"/>
                              <a:gd name="T72" fmla="*/ 80 w 190"/>
                              <a:gd name="T73" fmla="*/ 78 h 170"/>
                              <a:gd name="T74" fmla="*/ 79 w 190"/>
                              <a:gd name="T75" fmla="*/ 79 h 170"/>
                              <a:gd name="T76" fmla="*/ 79 w 190"/>
                              <a:gd name="T77" fmla="*/ 79 h 170"/>
                              <a:gd name="T78" fmla="*/ 79 w 190"/>
                              <a:gd name="T79" fmla="*/ 79 h 170"/>
                              <a:gd name="T80" fmla="*/ 138 w 190"/>
                              <a:gd name="T81" fmla="*/ 15 h 170"/>
                              <a:gd name="T82" fmla="*/ 115 w 190"/>
                              <a:gd name="T83" fmla="*/ 147 h 170"/>
                              <a:gd name="T84" fmla="*/ 53 w 190"/>
                              <a:gd name="T85" fmla="*/ 164 h 170"/>
                              <a:gd name="T86" fmla="*/ 90 w 190"/>
                              <a:gd name="T87" fmla="*/ 91 h 170"/>
                              <a:gd name="T88" fmla="*/ 82 w 190"/>
                              <a:gd name="T89" fmla="*/ 84 h 170"/>
                              <a:gd name="T90" fmla="*/ 71 w 190"/>
                              <a:gd name="T91" fmla="*/ 85 h 170"/>
                              <a:gd name="T92" fmla="*/ 68 w 190"/>
                              <a:gd name="T93" fmla="*/ 72 h 170"/>
                              <a:gd name="T94" fmla="*/ 81 w 190"/>
                              <a:gd name="T95" fmla="*/ 69 h 170"/>
                              <a:gd name="T96" fmla="*/ 85 w 190"/>
                              <a:gd name="T97" fmla="*/ 79 h 170"/>
                              <a:gd name="T98" fmla="*/ 94 w 190"/>
                              <a:gd name="T99" fmla="*/ 82 h 170"/>
                              <a:gd name="T100" fmla="*/ 132 w 190"/>
                              <a:gd name="T101" fmla="*/ 7 h 170"/>
                              <a:gd name="T102" fmla="*/ 138 w 190"/>
                              <a:gd name="T103" fmla="*/ 15 h 170"/>
                              <a:gd name="T104" fmla="*/ 80 w 190"/>
                              <a:gd name="T105" fmla="*/ 78 h 170"/>
                              <a:gd name="T106" fmla="*/ 79 w 190"/>
                              <a:gd name="T107" fmla="*/ 79 h 170"/>
                              <a:gd name="T108" fmla="*/ 79 w 190"/>
                              <a:gd name="T109" fmla="*/ 79 h 170"/>
                              <a:gd name="T110" fmla="*/ 80 w 190"/>
                              <a:gd name="T111" fmla="*/ 78 h 170"/>
                              <a:gd name="T112" fmla="*/ 80 w 190"/>
                              <a:gd name="T113" fmla="*/ 78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0" h="170">
                                <a:moveTo>
                                  <a:pt x="153" y="115"/>
                                </a:moveTo>
                                <a:cubicBezTo>
                                  <a:pt x="190" y="151"/>
                                  <a:pt x="190" y="151"/>
                                  <a:pt x="190" y="151"/>
                                </a:cubicBezTo>
                                <a:cubicBezTo>
                                  <a:pt x="161" y="170"/>
                                  <a:pt x="161" y="170"/>
                                  <a:pt x="161" y="170"/>
                                </a:cubicBezTo>
                                <a:cubicBezTo>
                                  <a:pt x="144" y="128"/>
                                  <a:pt x="144" y="128"/>
                                  <a:pt x="144" y="128"/>
                                </a:cubicBezTo>
                                <a:cubicBezTo>
                                  <a:pt x="153" y="115"/>
                                  <a:pt x="153" y="115"/>
                                  <a:pt x="153" y="115"/>
                                </a:cubicBezTo>
                                <a:close/>
                                <a:moveTo>
                                  <a:pt x="61" y="109"/>
                                </a:moveTo>
                                <a:cubicBezTo>
                                  <a:pt x="63" y="107"/>
                                  <a:pt x="63" y="104"/>
                                  <a:pt x="61" y="103"/>
                                </a:cubicBezTo>
                                <a:cubicBezTo>
                                  <a:pt x="52" y="93"/>
                                  <a:pt x="50" y="78"/>
                                  <a:pt x="56" y="66"/>
                                </a:cubicBezTo>
                                <a:cubicBezTo>
                                  <a:pt x="63" y="54"/>
                                  <a:pt x="77" y="48"/>
                                  <a:pt x="89" y="52"/>
                                </a:cubicBezTo>
                                <a:cubicBezTo>
                                  <a:pt x="92" y="52"/>
                                  <a:pt x="94" y="51"/>
                                  <a:pt x="95" y="48"/>
                                </a:cubicBezTo>
                                <a:cubicBezTo>
                                  <a:pt x="96" y="46"/>
                                  <a:pt x="94" y="43"/>
                                  <a:pt x="92" y="43"/>
                                </a:cubicBezTo>
                                <a:cubicBezTo>
                                  <a:pt x="75" y="39"/>
                                  <a:pt x="57" y="46"/>
                                  <a:pt x="49" y="62"/>
                                </a:cubicBezTo>
                                <a:cubicBezTo>
                                  <a:pt x="39" y="77"/>
                                  <a:pt x="42" y="96"/>
                                  <a:pt x="55" y="109"/>
                                </a:cubicBezTo>
                                <a:cubicBezTo>
                                  <a:pt x="56" y="111"/>
                                  <a:pt x="59" y="111"/>
                                  <a:pt x="60" y="109"/>
                                </a:cubicBezTo>
                                <a:cubicBezTo>
                                  <a:pt x="61" y="109"/>
                                  <a:pt x="61" y="109"/>
                                  <a:pt x="61" y="109"/>
                                </a:cubicBezTo>
                                <a:close/>
                                <a:moveTo>
                                  <a:pt x="45" y="119"/>
                                </a:moveTo>
                                <a:cubicBezTo>
                                  <a:pt x="46" y="117"/>
                                  <a:pt x="47" y="114"/>
                                  <a:pt x="45" y="112"/>
                                </a:cubicBezTo>
                                <a:cubicBezTo>
                                  <a:pt x="32" y="97"/>
                                  <a:pt x="30" y="75"/>
                                  <a:pt x="40" y="57"/>
                                </a:cubicBezTo>
                                <a:cubicBezTo>
                                  <a:pt x="51" y="39"/>
                                  <a:pt x="71" y="30"/>
                                  <a:pt x="91" y="33"/>
                                </a:cubicBezTo>
                                <a:cubicBezTo>
                                  <a:pt x="93" y="33"/>
                                  <a:pt x="95" y="32"/>
                                  <a:pt x="96" y="29"/>
                                </a:cubicBezTo>
                                <a:cubicBezTo>
                                  <a:pt x="96" y="27"/>
                                  <a:pt x="94" y="24"/>
                                  <a:pt x="92" y="24"/>
                                </a:cubicBezTo>
                                <a:cubicBezTo>
                                  <a:pt x="69" y="20"/>
                                  <a:pt x="45" y="32"/>
                                  <a:pt x="32" y="52"/>
                                </a:cubicBezTo>
                                <a:cubicBezTo>
                                  <a:pt x="20" y="73"/>
                                  <a:pt x="23" y="99"/>
                                  <a:pt x="38" y="118"/>
                                </a:cubicBezTo>
                                <a:cubicBezTo>
                                  <a:pt x="40" y="120"/>
                                  <a:pt x="42" y="120"/>
                                  <a:pt x="44" y="119"/>
                                </a:cubicBezTo>
                                <a:cubicBezTo>
                                  <a:pt x="45" y="119"/>
                                  <a:pt x="45" y="119"/>
                                  <a:pt x="45" y="119"/>
                                </a:cubicBezTo>
                                <a:close/>
                                <a:moveTo>
                                  <a:pt x="27" y="129"/>
                                </a:moveTo>
                                <a:cubicBezTo>
                                  <a:pt x="29" y="128"/>
                                  <a:pt x="30" y="125"/>
                                  <a:pt x="28" y="123"/>
                                </a:cubicBezTo>
                                <a:cubicBezTo>
                                  <a:pt x="11" y="101"/>
                                  <a:pt x="9" y="71"/>
                                  <a:pt x="23" y="47"/>
                                </a:cubicBezTo>
                                <a:cubicBezTo>
                                  <a:pt x="37" y="23"/>
                                  <a:pt x="64" y="10"/>
                                  <a:pt x="91" y="13"/>
                                </a:cubicBezTo>
                                <a:cubicBezTo>
                                  <a:pt x="94" y="13"/>
                                  <a:pt x="96" y="11"/>
                                  <a:pt x="96" y="9"/>
                                </a:cubicBezTo>
                                <a:cubicBezTo>
                                  <a:pt x="96" y="7"/>
                                  <a:pt x="95" y="4"/>
                                  <a:pt x="92" y="4"/>
                                </a:cubicBezTo>
                                <a:cubicBezTo>
                                  <a:pt x="61" y="0"/>
                                  <a:pt x="31" y="15"/>
                                  <a:pt x="15" y="43"/>
                                </a:cubicBezTo>
                                <a:cubicBezTo>
                                  <a:pt x="0" y="70"/>
                                  <a:pt x="2" y="103"/>
                                  <a:pt x="21" y="128"/>
                                </a:cubicBezTo>
                                <a:cubicBezTo>
                                  <a:pt x="22" y="130"/>
                                  <a:pt x="25" y="131"/>
                                  <a:pt x="27" y="129"/>
                                </a:cubicBezTo>
                                <a:cubicBezTo>
                                  <a:pt x="27" y="129"/>
                                  <a:pt x="27" y="129"/>
                                  <a:pt x="27" y="129"/>
                                </a:cubicBezTo>
                                <a:close/>
                                <a:moveTo>
                                  <a:pt x="79" y="79"/>
                                </a:moveTo>
                                <a:cubicBezTo>
                                  <a:pt x="80" y="78"/>
                                  <a:pt x="80" y="78"/>
                                  <a:pt x="80" y="78"/>
                                </a:cubicBezTo>
                                <a:cubicBezTo>
                                  <a:pt x="79" y="79"/>
                                  <a:pt x="79" y="79"/>
                                  <a:pt x="79" y="79"/>
                                </a:cubicBezTo>
                                <a:cubicBezTo>
                                  <a:pt x="79" y="79"/>
                                  <a:pt x="79" y="79"/>
                                  <a:pt x="79" y="79"/>
                                </a:cubicBezTo>
                                <a:cubicBezTo>
                                  <a:pt x="79" y="79"/>
                                  <a:pt x="79" y="79"/>
                                  <a:pt x="79" y="79"/>
                                </a:cubicBezTo>
                                <a:close/>
                                <a:moveTo>
                                  <a:pt x="138" y="15"/>
                                </a:moveTo>
                                <a:cubicBezTo>
                                  <a:pt x="168" y="58"/>
                                  <a:pt x="157" y="117"/>
                                  <a:pt x="115" y="147"/>
                                </a:cubicBezTo>
                                <a:cubicBezTo>
                                  <a:pt x="96" y="160"/>
                                  <a:pt x="74" y="165"/>
                                  <a:pt x="53" y="164"/>
                                </a:cubicBezTo>
                                <a:cubicBezTo>
                                  <a:pt x="90" y="91"/>
                                  <a:pt x="90" y="91"/>
                                  <a:pt x="90" y="91"/>
                                </a:cubicBezTo>
                                <a:cubicBezTo>
                                  <a:pt x="82" y="84"/>
                                  <a:pt x="82" y="84"/>
                                  <a:pt x="82" y="84"/>
                                </a:cubicBezTo>
                                <a:cubicBezTo>
                                  <a:pt x="79" y="87"/>
                                  <a:pt x="75" y="87"/>
                                  <a:pt x="71" y="85"/>
                                </a:cubicBezTo>
                                <a:cubicBezTo>
                                  <a:pt x="67" y="82"/>
                                  <a:pt x="65" y="77"/>
                                  <a:pt x="68" y="72"/>
                                </a:cubicBezTo>
                                <a:cubicBezTo>
                                  <a:pt x="70" y="68"/>
                                  <a:pt x="76" y="66"/>
                                  <a:pt x="81" y="69"/>
                                </a:cubicBezTo>
                                <a:cubicBezTo>
                                  <a:pt x="84" y="71"/>
                                  <a:pt x="86" y="75"/>
                                  <a:pt x="85" y="79"/>
                                </a:cubicBezTo>
                                <a:cubicBezTo>
                                  <a:pt x="94" y="82"/>
                                  <a:pt x="94" y="82"/>
                                  <a:pt x="94" y="82"/>
                                </a:cubicBezTo>
                                <a:cubicBezTo>
                                  <a:pt x="132" y="7"/>
                                  <a:pt x="132" y="7"/>
                                  <a:pt x="132" y="7"/>
                                </a:cubicBezTo>
                                <a:cubicBezTo>
                                  <a:pt x="134" y="10"/>
                                  <a:pt x="136" y="12"/>
                                  <a:pt x="138" y="15"/>
                                </a:cubicBezTo>
                                <a:close/>
                                <a:moveTo>
                                  <a:pt x="80" y="78"/>
                                </a:moveTo>
                                <a:cubicBezTo>
                                  <a:pt x="79" y="79"/>
                                  <a:pt x="79" y="79"/>
                                  <a:pt x="79" y="79"/>
                                </a:cubicBezTo>
                                <a:cubicBezTo>
                                  <a:pt x="79" y="79"/>
                                  <a:pt x="79" y="79"/>
                                  <a:pt x="79" y="79"/>
                                </a:cubicBezTo>
                                <a:cubicBezTo>
                                  <a:pt x="80" y="78"/>
                                  <a:pt x="80" y="78"/>
                                  <a:pt x="80" y="78"/>
                                </a:cubicBezTo>
                                <a:cubicBezTo>
                                  <a:pt x="80" y="78"/>
                                  <a:pt x="80" y="78"/>
                                  <a:pt x="80" y="7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2" name="Freeform 1032"/>
                        <wps:cNvSpPr>
                          <a:spLocks noEditPoints="1"/>
                        </wps:cNvSpPr>
                        <wps:spPr bwMode="auto">
                          <a:xfrm>
                            <a:off x="8569326" y="8689976"/>
                            <a:ext cx="908050" cy="844550"/>
                          </a:xfrm>
                          <a:custGeom>
                            <a:avLst/>
                            <a:gdLst>
                              <a:gd name="T0" fmla="*/ 167 w 242"/>
                              <a:gd name="T1" fmla="*/ 25 h 225"/>
                              <a:gd name="T2" fmla="*/ 165 w 242"/>
                              <a:gd name="T3" fmla="*/ 38 h 225"/>
                              <a:gd name="T4" fmla="*/ 152 w 242"/>
                              <a:gd name="T5" fmla="*/ 36 h 225"/>
                              <a:gd name="T6" fmla="*/ 154 w 242"/>
                              <a:gd name="T7" fmla="*/ 23 h 225"/>
                              <a:gd name="T8" fmla="*/ 167 w 242"/>
                              <a:gd name="T9" fmla="*/ 25 h 225"/>
                              <a:gd name="T10" fmla="*/ 184 w 242"/>
                              <a:gd name="T11" fmla="*/ 97 h 225"/>
                              <a:gd name="T12" fmla="*/ 176 w 242"/>
                              <a:gd name="T13" fmla="*/ 143 h 225"/>
                              <a:gd name="T14" fmla="*/ 107 w 242"/>
                              <a:gd name="T15" fmla="*/ 192 h 225"/>
                              <a:gd name="T16" fmla="*/ 60 w 242"/>
                              <a:gd name="T17" fmla="*/ 184 h 225"/>
                              <a:gd name="T18" fmla="*/ 33 w 242"/>
                              <a:gd name="T19" fmla="*/ 145 h 225"/>
                              <a:gd name="T20" fmla="*/ 41 w 242"/>
                              <a:gd name="T21" fmla="*/ 99 h 225"/>
                              <a:gd name="T22" fmla="*/ 111 w 242"/>
                              <a:gd name="T23" fmla="*/ 50 h 225"/>
                              <a:gd name="T24" fmla="*/ 158 w 242"/>
                              <a:gd name="T25" fmla="*/ 58 h 225"/>
                              <a:gd name="T26" fmla="*/ 184 w 242"/>
                              <a:gd name="T27" fmla="*/ 97 h 225"/>
                              <a:gd name="T28" fmla="*/ 184 w 242"/>
                              <a:gd name="T29" fmla="*/ 97 h 225"/>
                              <a:gd name="T30" fmla="*/ 170 w 242"/>
                              <a:gd name="T31" fmla="*/ 55 h 225"/>
                              <a:gd name="T32" fmla="*/ 171 w 242"/>
                              <a:gd name="T33" fmla="*/ 48 h 225"/>
                              <a:gd name="T34" fmla="*/ 178 w 242"/>
                              <a:gd name="T35" fmla="*/ 49 h 225"/>
                              <a:gd name="T36" fmla="*/ 177 w 242"/>
                              <a:gd name="T37" fmla="*/ 56 h 225"/>
                              <a:gd name="T38" fmla="*/ 170 w 242"/>
                              <a:gd name="T39" fmla="*/ 55 h 225"/>
                              <a:gd name="T40" fmla="*/ 178 w 242"/>
                              <a:gd name="T41" fmla="*/ 65 h 225"/>
                              <a:gd name="T42" fmla="*/ 179 w 242"/>
                              <a:gd name="T43" fmla="*/ 59 h 225"/>
                              <a:gd name="T44" fmla="*/ 185 w 242"/>
                              <a:gd name="T45" fmla="*/ 60 h 225"/>
                              <a:gd name="T46" fmla="*/ 184 w 242"/>
                              <a:gd name="T47" fmla="*/ 67 h 225"/>
                              <a:gd name="T48" fmla="*/ 178 w 242"/>
                              <a:gd name="T49" fmla="*/ 65 h 225"/>
                              <a:gd name="T50" fmla="*/ 185 w 242"/>
                              <a:gd name="T51" fmla="*/ 76 h 225"/>
                              <a:gd name="T52" fmla="*/ 186 w 242"/>
                              <a:gd name="T53" fmla="*/ 69 h 225"/>
                              <a:gd name="T54" fmla="*/ 193 w 242"/>
                              <a:gd name="T55" fmla="*/ 70 h 225"/>
                              <a:gd name="T56" fmla="*/ 192 w 242"/>
                              <a:gd name="T57" fmla="*/ 77 h 225"/>
                              <a:gd name="T58" fmla="*/ 185 w 242"/>
                              <a:gd name="T59" fmla="*/ 76 h 225"/>
                              <a:gd name="T60" fmla="*/ 232 w 242"/>
                              <a:gd name="T61" fmla="*/ 96 h 225"/>
                              <a:gd name="T62" fmla="*/ 175 w 242"/>
                              <a:gd name="T63" fmla="*/ 14 h 225"/>
                              <a:gd name="T64" fmla="*/ 151 w 242"/>
                              <a:gd name="T65" fmla="*/ 10 h 225"/>
                              <a:gd name="T66" fmla="*/ 14 w 242"/>
                              <a:gd name="T67" fmla="*/ 106 h 225"/>
                              <a:gd name="T68" fmla="*/ 10 w 242"/>
                              <a:gd name="T69" fmla="*/ 130 h 225"/>
                              <a:gd name="T70" fmla="*/ 67 w 242"/>
                              <a:gd name="T71" fmla="*/ 211 h 225"/>
                              <a:gd name="T72" fmla="*/ 90 w 242"/>
                              <a:gd name="T73" fmla="*/ 216 h 225"/>
                              <a:gd name="T74" fmla="*/ 228 w 242"/>
                              <a:gd name="T75" fmla="*/ 119 h 225"/>
                              <a:gd name="T76" fmla="*/ 232 w 242"/>
                              <a:gd name="T77" fmla="*/ 96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42" h="225">
                                <a:moveTo>
                                  <a:pt x="167" y="25"/>
                                </a:moveTo>
                                <a:cubicBezTo>
                                  <a:pt x="170" y="29"/>
                                  <a:pt x="169" y="35"/>
                                  <a:pt x="165" y="38"/>
                                </a:cubicBezTo>
                                <a:cubicBezTo>
                                  <a:pt x="161" y="41"/>
                                  <a:pt x="155" y="40"/>
                                  <a:pt x="152" y="36"/>
                                </a:cubicBezTo>
                                <a:cubicBezTo>
                                  <a:pt x="149" y="31"/>
                                  <a:pt x="150" y="26"/>
                                  <a:pt x="154" y="23"/>
                                </a:cubicBezTo>
                                <a:cubicBezTo>
                                  <a:pt x="158" y="20"/>
                                  <a:pt x="164" y="20"/>
                                  <a:pt x="167" y="25"/>
                                </a:cubicBezTo>
                                <a:moveTo>
                                  <a:pt x="184" y="97"/>
                                </a:moveTo>
                                <a:cubicBezTo>
                                  <a:pt x="204" y="124"/>
                                  <a:pt x="176" y="143"/>
                                  <a:pt x="176" y="143"/>
                                </a:cubicBezTo>
                                <a:cubicBezTo>
                                  <a:pt x="107" y="192"/>
                                  <a:pt x="107" y="192"/>
                                  <a:pt x="107" y="192"/>
                                </a:cubicBezTo>
                                <a:cubicBezTo>
                                  <a:pt x="79" y="211"/>
                                  <a:pt x="60" y="184"/>
                                  <a:pt x="60" y="184"/>
                                </a:cubicBezTo>
                                <a:cubicBezTo>
                                  <a:pt x="33" y="145"/>
                                  <a:pt x="33" y="145"/>
                                  <a:pt x="33" y="145"/>
                                </a:cubicBezTo>
                                <a:cubicBezTo>
                                  <a:pt x="14" y="118"/>
                                  <a:pt x="41" y="99"/>
                                  <a:pt x="41" y="99"/>
                                </a:cubicBezTo>
                                <a:cubicBezTo>
                                  <a:pt x="111" y="50"/>
                                  <a:pt x="111" y="50"/>
                                  <a:pt x="111" y="50"/>
                                </a:cubicBezTo>
                                <a:cubicBezTo>
                                  <a:pt x="138" y="31"/>
                                  <a:pt x="158" y="58"/>
                                  <a:pt x="158" y="58"/>
                                </a:cubicBezTo>
                                <a:cubicBezTo>
                                  <a:pt x="184" y="97"/>
                                  <a:pt x="184" y="97"/>
                                  <a:pt x="184" y="97"/>
                                </a:cubicBezTo>
                                <a:cubicBezTo>
                                  <a:pt x="184" y="97"/>
                                  <a:pt x="184" y="97"/>
                                  <a:pt x="184" y="97"/>
                                </a:cubicBezTo>
                                <a:close/>
                                <a:moveTo>
                                  <a:pt x="170" y="55"/>
                                </a:moveTo>
                                <a:cubicBezTo>
                                  <a:pt x="169" y="52"/>
                                  <a:pt x="169" y="49"/>
                                  <a:pt x="171" y="48"/>
                                </a:cubicBezTo>
                                <a:cubicBezTo>
                                  <a:pt x="174" y="46"/>
                                  <a:pt x="176" y="47"/>
                                  <a:pt x="178" y="49"/>
                                </a:cubicBezTo>
                                <a:cubicBezTo>
                                  <a:pt x="180" y="51"/>
                                  <a:pt x="179" y="54"/>
                                  <a:pt x="177" y="56"/>
                                </a:cubicBezTo>
                                <a:cubicBezTo>
                                  <a:pt x="175" y="57"/>
                                  <a:pt x="172" y="57"/>
                                  <a:pt x="170" y="55"/>
                                </a:cubicBezTo>
                                <a:moveTo>
                                  <a:pt x="178" y="65"/>
                                </a:moveTo>
                                <a:cubicBezTo>
                                  <a:pt x="176" y="63"/>
                                  <a:pt x="177" y="60"/>
                                  <a:pt x="179" y="59"/>
                                </a:cubicBezTo>
                                <a:cubicBezTo>
                                  <a:pt x="181" y="57"/>
                                  <a:pt x="184" y="57"/>
                                  <a:pt x="185" y="60"/>
                                </a:cubicBezTo>
                                <a:cubicBezTo>
                                  <a:pt x="187" y="62"/>
                                  <a:pt x="187" y="65"/>
                                  <a:pt x="184" y="67"/>
                                </a:cubicBezTo>
                                <a:cubicBezTo>
                                  <a:pt x="182" y="68"/>
                                  <a:pt x="179" y="68"/>
                                  <a:pt x="178" y="65"/>
                                </a:cubicBezTo>
                                <a:moveTo>
                                  <a:pt x="185" y="76"/>
                                </a:moveTo>
                                <a:cubicBezTo>
                                  <a:pt x="184" y="74"/>
                                  <a:pt x="184" y="71"/>
                                  <a:pt x="186" y="69"/>
                                </a:cubicBezTo>
                                <a:cubicBezTo>
                                  <a:pt x="189" y="67"/>
                                  <a:pt x="192" y="68"/>
                                  <a:pt x="193" y="70"/>
                                </a:cubicBezTo>
                                <a:cubicBezTo>
                                  <a:pt x="194" y="72"/>
                                  <a:pt x="194" y="76"/>
                                  <a:pt x="192" y="77"/>
                                </a:cubicBezTo>
                                <a:cubicBezTo>
                                  <a:pt x="190" y="79"/>
                                  <a:pt x="187" y="78"/>
                                  <a:pt x="185" y="76"/>
                                </a:cubicBezTo>
                                <a:moveTo>
                                  <a:pt x="232" y="96"/>
                                </a:moveTo>
                                <a:cubicBezTo>
                                  <a:pt x="175" y="14"/>
                                  <a:pt x="175" y="14"/>
                                  <a:pt x="175" y="14"/>
                                </a:cubicBezTo>
                                <a:cubicBezTo>
                                  <a:pt x="175" y="14"/>
                                  <a:pt x="165" y="0"/>
                                  <a:pt x="151" y="10"/>
                                </a:cubicBezTo>
                                <a:cubicBezTo>
                                  <a:pt x="14" y="106"/>
                                  <a:pt x="14" y="106"/>
                                  <a:pt x="14" y="106"/>
                                </a:cubicBezTo>
                                <a:cubicBezTo>
                                  <a:pt x="14" y="106"/>
                                  <a:pt x="0" y="116"/>
                                  <a:pt x="10" y="130"/>
                                </a:cubicBezTo>
                                <a:cubicBezTo>
                                  <a:pt x="67" y="211"/>
                                  <a:pt x="67" y="211"/>
                                  <a:pt x="67" y="211"/>
                                </a:cubicBezTo>
                                <a:cubicBezTo>
                                  <a:pt x="67" y="211"/>
                                  <a:pt x="77" y="225"/>
                                  <a:pt x="90" y="216"/>
                                </a:cubicBezTo>
                                <a:cubicBezTo>
                                  <a:pt x="228" y="119"/>
                                  <a:pt x="228" y="119"/>
                                  <a:pt x="228" y="119"/>
                                </a:cubicBezTo>
                                <a:cubicBezTo>
                                  <a:pt x="228" y="119"/>
                                  <a:pt x="242" y="109"/>
                                  <a:pt x="232" y="96"/>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3" name="Freeform 1033"/>
                        <wps:cNvSpPr>
                          <a:spLocks noEditPoints="1"/>
                        </wps:cNvSpPr>
                        <wps:spPr bwMode="auto">
                          <a:xfrm>
                            <a:off x="10899776" y="7710488"/>
                            <a:ext cx="592138" cy="766763"/>
                          </a:xfrm>
                          <a:custGeom>
                            <a:avLst/>
                            <a:gdLst>
                              <a:gd name="T0" fmla="*/ 100 w 158"/>
                              <a:gd name="T1" fmla="*/ 104 h 204"/>
                              <a:gd name="T2" fmla="*/ 93 w 158"/>
                              <a:gd name="T3" fmla="*/ 72 h 204"/>
                              <a:gd name="T4" fmla="*/ 121 w 158"/>
                              <a:gd name="T5" fmla="*/ 89 h 204"/>
                              <a:gd name="T6" fmla="*/ 100 w 158"/>
                              <a:gd name="T7" fmla="*/ 104 h 204"/>
                              <a:gd name="T8" fmla="*/ 56 w 158"/>
                              <a:gd name="T9" fmla="*/ 18 h 204"/>
                              <a:gd name="T10" fmla="*/ 73 w 158"/>
                              <a:gd name="T11" fmla="*/ 104 h 204"/>
                              <a:gd name="T12" fmla="*/ 130 w 158"/>
                              <a:gd name="T13" fmla="*/ 64 h 204"/>
                              <a:gd name="T14" fmla="*/ 56 w 158"/>
                              <a:gd name="T15" fmla="*/ 18 h 204"/>
                              <a:gd name="T16" fmla="*/ 132 w 158"/>
                              <a:gd name="T17" fmla="*/ 127 h 204"/>
                              <a:gd name="T18" fmla="*/ 94 w 158"/>
                              <a:gd name="T19" fmla="*/ 136 h 204"/>
                              <a:gd name="T20" fmla="*/ 57 w 158"/>
                              <a:gd name="T21" fmla="*/ 115 h 204"/>
                              <a:gd name="T22" fmla="*/ 40 w 158"/>
                              <a:gd name="T23" fmla="*/ 57 h 204"/>
                              <a:gd name="T24" fmla="*/ 36 w 158"/>
                              <a:gd name="T25" fmla="*/ 21 h 204"/>
                              <a:gd name="T26" fmla="*/ 37 w 158"/>
                              <a:gd name="T27" fmla="*/ 10 h 204"/>
                              <a:gd name="T28" fmla="*/ 6 w 158"/>
                              <a:gd name="T29" fmla="*/ 0 h 204"/>
                              <a:gd name="T30" fmla="*/ 29 w 158"/>
                              <a:gd name="T31" fmla="*/ 143 h 204"/>
                              <a:gd name="T32" fmla="*/ 148 w 158"/>
                              <a:gd name="T33" fmla="*/ 112 h 204"/>
                              <a:gd name="T34" fmla="*/ 132 w 158"/>
                              <a:gd name="T35" fmla="*/ 127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 h="204">
                                <a:moveTo>
                                  <a:pt x="100" y="104"/>
                                </a:moveTo>
                                <a:cubicBezTo>
                                  <a:pt x="94" y="95"/>
                                  <a:pt x="93" y="72"/>
                                  <a:pt x="93" y="72"/>
                                </a:cubicBezTo>
                                <a:cubicBezTo>
                                  <a:pt x="93" y="72"/>
                                  <a:pt x="115" y="80"/>
                                  <a:pt x="121" y="89"/>
                                </a:cubicBezTo>
                                <a:cubicBezTo>
                                  <a:pt x="132" y="104"/>
                                  <a:pt x="111" y="119"/>
                                  <a:pt x="100" y="104"/>
                                </a:cubicBezTo>
                                <a:moveTo>
                                  <a:pt x="56" y="18"/>
                                </a:moveTo>
                                <a:cubicBezTo>
                                  <a:pt x="56" y="18"/>
                                  <a:pt x="59" y="83"/>
                                  <a:pt x="73" y="104"/>
                                </a:cubicBezTo>
                                <a:cubicBezTo>
                                  <a:pt x="101" y="144"/>
                                  <a:pt x="158" y="104"/>
                                  <a:pt x="130" y="64"/>
                                </a:cubicBezTo>
                                <a:cubicBezTo>
                                  <a:pt x="116" y="43"/>
                                  <a:pt x="56" y="18"/>
                                  <a:pt x="56" y="18"/>
                                </a:cubicBezTo>
                                <a:moveTo>
                                  <a:pt x="132" y="127"/>
                                </a:moveTo>
                                <a:cubicBezTo>
                                  <a:pt x="120" y="136"/>
                                  <a:pt x="107" y="140"/>
                                  <a:pt x="94" y="136"/>
                                </a:cubicBezTo>
                                <a:cubicBezTo>
                                  <a:pt x="83" y="136"/>
                                  <a:pt x="68" y="131"/>
                                  <a:pt x="57" y="115"/>
                                </a:cubicBezTo>
                                <a:cubicBezTo>
                                  <a:pt x="50" y="105"/>
                                  <a:pt x="44" y="85"/>
                                  <a:pt x="40" y="57"/>
                                </a:cubicBezTo>
                                <a:cubicBezTo>
                                  <a:pt x="38" y="38"/>
                                  <a:pt x="36" y="21"/>
                                  <a:pt x="36" y="21"/>
                                </a:cubicBezTo>
                                <a:cubicBezTo>
                                  <a:pt x="37" y="10"/>
                                  <a:pt x="37" y="10"/>
                                  <a:pt x="37" y="10"/>
                                </a:cubicBezTo>
                                <a:cubicBezTo>
                                  <a:pt x="19" y="4"/>
                                  <a:pt x="6" y="0"/>
                                  <a:pt x="6" y="0"/>
                                </a:cubicBezTo>
                                <a:cubicBezTo>
                                  <a:pt x="6" y="0"/>
                                  <a:pt x="0" y="101"/>
                                  <a:pt x="29" y="143"/>
                                </a:cubicBezTo>
                                <a:cubicBezTo>
                                  <a:pt x="72" y="204"/>
                                  <a:pt x="147" y="167"/>
                                  <a:pt x="148" y="112"/>
                                </a:cubicBezTo>
                                <a:cubicBezTo>
                                  <a:pt x="144" y="117"/>
                                  <a:pt x="138" y="124"/>
                                  <a:pt x="132" y="127"/>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4" name="Freeform 1034"/>
                        <wps:cNvSpPr>
                          <a:spLocks noEditPoints="1"/>
                        </wps:cNvSpPr>
                        <wps:spPr bwMode="auto">
                          <a:xfrm>
                            <a:off x="4403725" y="8683626"/>
                            <a:ext cx="788988" cy="754063"/>
                          </a:xfrm>
                          <a:custGeom>
                            <a:avLst/>
                            <a:gdLst>
                              <a:gd name="T0" fmla="*/ 194 w 210"/>
                              <a:gd name="T1" fmla="*/ 111 h 201"/>
                              <a:gd name="T2" fmla="*/ 187 w 210"/>
                              <a:gd name="T3" fmla="*/ 113 h 201"/>
                              <a:gd name="T4" fmla="*/ 132 w 210"/>
                              <a:gd name="T5" fmla="*/ 122 h 201"/>
                              <a:gd name="T6" fmla="*/ 105 w 210"/>
                              <a:gd name="T7" fmla="*/ 169 h 201"/>
                              <a:gd name="T8" fmla="*/ 96 w 210"/>
                              <a:gd name="T9" fmla="*/ 177 h 201"/>
                              <a:gd name="T10" fmla="*/ 89 w 210"/>
                              <a:gd name="T11" fmla="*/ 169 h 201"/>
                              <a:gd name="T12" fmla="*/ 123 w 210"/>
                              <a:gd name="T13" fmla="*/ 108 h 201"/>
                              <a:gd name="T14" fmla="*/ 191 w 210"/>
                              <a:gd name="T15" fmla="*/ 97 h 201"/>
                              <a:gd name="T16" fmla="*/ 197 w 210"/>
                              <a:gd name="T17" fmla="*/ 107 h 201"/>
                              <a:gd name="T18" fmla="*/ 194 w 210"/>
                              <a:gd name="T19" fmla="*/ 111 h 201"/>
                              <a:gd name="T20" fmla="*/ 200 w 210"/>
                              <a:gd name="T21" fmla="*/ 67 h 201"/>
                              <a:gd name="T22" fmla="*/ 194 w 210"/>
                              <a:gd name="T23" fmla="*/ 68 h 201"/>
                              <a:gd name="T24" fmla="*/ 108 w 210"/>
                              <a:gd name="T25" fmla="*/ 88 h 201"/>
                              <a:gd name="T26" fmla="*/ 60 w 210"/>
                              <a:gd name="T27" fmla="*/ 161 h 201"/>
                              <a:gd name="T28" fmla="*/ 51 w 210"/>
                              <a:gd name="T29" fmla="*/ 168 h 201"/>
                              <a:gd name="T30" fmla="*/ 45 w 210"/>
                              <a:gd name="T31" fmla="*/ 158 h 201"/>
                              <a:gd name="T32" fmla="*/ 98 w 210"/>
                              <a:gd name="T33" fmla="*/ 74 h 201"/>
                              <a:gd name="T34" fmla="*/ 197 w 210"/>
                              <a:gd name="T35" fmla="*/ 52 h 201"/>
                              <a:gd name="T36" fmla="*/ 204 w 210"/>
                              <a:gd name="T37" fmla="*/ 62 h 201"/>
                              <a:gd name="T38" fmla="*/ 200 w 210"/>
                              <a:gd name="T39" fmla="*/ 67 h 201"/>
                              <a:gd name="T40" fmla="*/ 207 w 210"/>
                              <a:gd name="T41" fmla="*/ 23 h 201"/>
                              <a:gd name="T42" fmla="*/ 200 w 210"/>
                              <a:gd name="T43" fmla="*/ 24 h 201"/>
                              <a:gd name="T44" fmla="*/ 83 w 210"/>
                              <a:gd name="T45" fmla="*/ 51 h 201"/>
                              <a:gd name="T46" fmla="*/ 17 w 210"/>
                              <a:gd name="T47" fmla="*/ 152 h 201"/>
                              <a:gd name="T48" fmla="*/ 8 w 210"/>
                              <a:gd name="T49" fmla="*/ 159 h 201"/>
                              <a:gd name="T50" fmla="*/ 1 w 210"/>
                              <a:gd name="T51" fmla="*/ 149 h 201"/>
                              <a:gd name="T52" fmla="*/ 73 w 210"/>
                              <a:gd name="T53" fmla="*/ 37 h 201"/>
                              <a:gd name="T54" fmla="*/ 203 w 210"/>
                              <a:gd name="T55" fmla="*/ 8 h 201"/>
                              <a:gd name="T56" fmla="*/ 210 w 210"/>
                              <a:gd name="T57" fmla="*/ 17 h 201"/>
                              <a:gd name="T58" fmla="*/ 207 w 210"/>
                              <a:gd name="T59" fmla="*/ 23 h 201"/>
                              <a:gd name="T60" fmla="*/ 181 w 210"/>
                              <a:gd name="T61" fmla="*/ 192 h 201"/>
                              <a:gd name="T62" fmla="*/ 189 w 210"/>
                              <a:gd name="T63" fmla="*/ 153 h 201"/>
                              <a:gd name="T64" fmla="*/ 150 w 210"/>
                              <a:gd name="T65" fmla="*/ 147 h 201"/>
                              <a:gd name="T66" fmla="*/ 143 w 210"/>
                              <a:gd name="T67" fmla="*/ 185 h 201"/>
                              <a:gd name="T68" fmla="*/ 181 w 210"/>
                              <a:gd name="T69" fmla="*/ 192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0" h="201">
                                <a:moveTo>
                                  <a:pt x="194" y="111"/>
                                </a:moveTo>
                                <a:cubicBezTo>
                                  <a:pt x="192" y="113"/>
                                  <a:pt x="189" y="114"/>
                                  <a:pt x="187" y="113"/>
                                </a:cubicBezTo>
                                <a:cubicBezTo>
                                  <a:pt x="169" y="107"/>
                                  <a:pt x="148" y="110"/>
                                  <a:pt x="132" y="122"/>
                                </a:cubicBezTo>
                                <a:cubicBezTo>
                                  <a:pt x="116" y="133"/>
                                  <a:pt x="106" y="151"/>
                                  <a:pt x="105" y="169"/>
                                </a:cubicBezTo>
                                <a:cubicBezTo>
                                  <a:pt x="105" y="174"/>
                                  <a:pt x="101" y="177"/>
                                  <a:pt x="96" y="177"/>
                                </a:cubicBezTo>
                                <a:cubicBezTo>
                                  <a:pt x="92" y="177"/>
                                  <a:pt x="89" y="173"/>
                                  <a:pt x="89" y="169"/>
                                </a:cubicBezTo>
                                <a:cubicBezTo>
                                  <a:pt x="90" y="145"/>
                                  <a:pt x="103" y="123"/>
                                  <a:pt x="123" y="108"/>
                                </a:cubicBezTo>
                                <a:cubicBezTo>
                                  <a:pt x="143" y="94"/>
                                  <a:pt x="169" y="90"/>
                                  <a:pt x="191" y="97"/>
                                </a:cubicBezTo>
                                <a:cubicBezTo>
                                  <a:pt x="196" y="98"/>
                                  <a:pt x="198" y="103"/>
                                  <a:pt x="197" y="107"/>
                                </a:cubicBezTo>
                                <a:cubicBezTo>
                                  <a:pt x="196" y="109"/>
                                  <a:pt x="195" y="110"/>
                                  <a:pt x="194" y="111"/>
                                </a:cubicBezTo>
                                <a:close/>
                                <a:moveTo>
                                  <a:pt x="200" y="67"/>
                                </a:moveTo>
                                <a:cubicBezTo>
                                  <a:pt x="199" y="68"/>
                                  <a:pt x="196" y="69"/>
                                  <a:pt x="194" y="68"/>
                                </a:cubicBezTo>
                                <a:cubicBezTo>
                                  <a:pt x="165" y="63"/>
                                  <a:pt x="134" y="70"/>
                                  <a:pt x="108" y="88"/>
                                </a:cubicBezTo>
                                <a:cubicBezTo>
                                  <a:pt x="83" y="105"/>
                                  <a:pt x="66" y="132"/>
                                  <a:pt x="60" y="161"/>
                                </a:cubicBezTo>
                                <a:cubicBezTo>
                                  <a:pt x="60" y="165"/>
                                  <a:pt x="55" y="168"/>
                                  <a:pt x="51" y="168"/>
                                </a:cubicBezTo>
                                <a:cubicBezTo>
                                  <a:pt x="47" y="167"/>
                                  <a:pt x="44" y="163"/>
                                  <a:pt x="45" y="158"/>
                                </a:cubicBezTo>
                                <a:cubicBezTo>
                                  <a:pt x="50" y="125"/>
                                  <a:pt x="70" y="94"/>
                                  <a:pt x="98" y="74"/>
                                </a:cubicBezTo>
                                <a:cubicBezTo>
                                  <a:pt x="128" y="54"/>
                                  <a:pt x="164" y="46"/>
                                  <a:pt x="197" y="52"/>
                                </a:cubicBezTo>
                                <a:cubicBezTo>
                                  <a:pt x="202" y="53"/>
                                  <a:pt x="204" y="58"/>
                                  <a:pt x="204" y="62"/>
                                </a:cubicBezTo>
                                <a:cubicBezTo>
                                  <a:pt x="203" y="64"/>
                                  <a:pt x="202" y="66"/>
                                  <a:pt x="200" y="67"/>
                                </a:cubicBezTo>
                                <a:close/>
                                <a:moveTo>
                                  <a:pt x="207" y="23"/>
                                </a:moveTo>
                                <a:cubicBezTo>
                                  <a:pt x="205" y="24"/>
                                  <a:pt x="203" y="24"/>
                                  <a:pt x="200" y="24"/>
                                </a:cubicBezTo>
                                <a:cubicBezTo>
                                  <a:pt x="159" y="17"/>
                                  <a:pt x="118" y="27"/>
                                  <a:pt x="83" y="51"/>
                                </a:cubicBezTo>
                                <a:cubicBezTo>
                                  <a:pt x="48" y="75"/>
                                  <a:pt x="24" y="111"/>
                                  <a:pt x="17" y="152"/>
                                </a:cubicBezTo>
                                <a:cubicBezTo>
                                  <a:pt x="16" y="157"/>
                                  <a:pt x="12" y="160"/>
                                  <a:pt x="8" y="159"/>
                                </a:cubicBezTo>
                                <a:cubicBezTo>
                                  <a:pt x="3" y="158"/>
                                  <a:pt x="0" y="154"/>
                                  <a:pt x="1" y="149"/>
                                </a:cubicBezTo>
                                <a:cubicBezTo>
                                  <a:pt x="9" y="104"/>
                                  <a:pt x="35" y="64"/>
                                  <a:pt x="73" y="37"/>
                                </a:cubicBezTo>
                                <a:cubicBezTo>
                                  <a:pt x="112" y="10"/>
                                  <a:pt x="158" y="0"/>
                                  <a:pt x="203" y="8"/>
                                </a:cubicBezTo>
                                <a:cubicBezTo>
                                  <a:pt x="207" y="9"/>
                                  <a:pt x="210" y="13"/>
                                  <a:pt x="210" y="17"/>
                                </a:cubicBezTo>
                                <a:cubicBezTo>
                                  <a:pt x="209" y="19"/>
                                  <a:pt x="208" y="21"/>
                                  <a:pt x="207" y="23"/>
                                </a:cubicBezTo>
                                <a:close/>
                                <a:moveTo>
                                  <a:pt x="181" y="192"/>
                                </a:moveTo>
                                <a:cubicBezTo>
                                  <a:pt x="194" y="183"/>
                                  <a:pt x="197" y="166"/>
                                  <a:pt x="189" y="153"/>
                                </a:cubicBezTo>
                                <a:cubicBezTo>
                                  <a:pt x="180" y="141"/>
                                  <a:pt x="163" y="138"/>
                                  <a:pt x="150" y="147"/>
                                </a:cubicBezTo>
                                <a:cubicBezTo>
                                  <a:pt x="137" y="156"/>
                                  <a:pt x="134" y="173"/>
                                  <a:pt x="143" y="185"/>
                                </a:cubicBezTo>
                                <a:cubicBezTo>
                                  <a:pt x="151" y="198"/>
                                  <a:pt x="169" y="201"/>
                                  <a:pt x="181" y="19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5" name="Freeform 1035"/>
                        <wps:cNvSpPr>
                          <a:spLocks noEditPoints="1"/>
                        </wps:cNvSpPr>
                        <wps:spPr bwMode="auto">
                          <a:xfrm>
                            <a:off x="9912351" y="6837363"/>
                            <a:ext cx="698500" cy="611188"/>
                          </a:xfrm>
                          <a:custGeom>
                            <a:avLst/>
                            <a:gdLst>
                              <a:gd name="T0" fmla="*/ 79 w 186"/>
                              <a:gd name="T1" fmla="*/ 117 h 163"/>
                              <a:gd name="T2" fmla="*/ 88 w 186"/>
                              <a:gd name="T3" fmla="*/ 159 h 163"/>
                              <a:gd name="T4" fmla="*/ 94 w 186"/>
                              <a:gd name="T5" fmla="*/ 159 h 163"/>
                              <a:gd name="T6" fmla="*/ 95 w 186"/>
                              <a:gd name="T7" fmla="*/ 68 h 163"/>
                              <a:gd name="T8" fmla="*/ 83 w 186"/>
                              <a:gd name="T9" fmla="*/ 66 h 163"/>
                              <a:gd name="T10" fmla="*/ 74 w 186"/>
                              <a:gd name="T11" fmla="*/ 78 h 163"/>
                              <a:gd name="T12" fmla="*/ 79 w 186"/>
                              <a:gd name="T13" fmla="*/ 117 h 163"/>
                              <a:gd name="T14" fmla="*/ 88 w 186"/>
                              <a:gd name="T15" fmla="*/ 42 h 163"/>
                              <a:gd name="T16" fmla="*/ 82 w 186"/>
                              <a:gd name="T17" fmla="*/ 29 h 163"/>
                              <a:gd name="T18" fmla="*/ 47 w 186"/>
                              <a:gd name="T19" fmla="*/ 15 h 163"/>
                              <a:gd name="T20" fmla="*/ 5 w 186"/>
                              <a:gd name="T21" fmla="*/ 1 h 163"/>
                              <a:gd name="T22" fmla="*/ 2 w 186"/>
                              <a:gd name="T23" fmla="*/ 7 h 163"/>
                              <a:gd name="T24" fmla="*/ 79 w 186"/>
                              <a:gd name="T25" fmla="*/ 52 h 163"/>
                              <a:gd name="T26" fmla="*/ 84 w 186"/>
                              <a:gd name="T27" fmla="*/ 45 h 163"/>
                              <a:gd name="T28" fmla="*/ 88 w 186"/>
                              <a:gd name="T29" fmla="*/ 42 h 163"/>
                              <a:gd name="T30" fmla="*/ 180 w 186"/>
                              <a:gd name="T31" fmla="*/ 2 h 163"/>
                              <a:gd name="T32" fmla="*/ 102 w 186"/>
                              <a:gd name="T33" fmla="*/ 46 h 163"/>
                              <a:gd name="T34" fmla="*/ 103 w 186"/>
                              <a:gd name="T35" fmla="*/ 48 h 163"/>
                              <a:gd name="T36" fmla="*/ 105 w 186"/>
                              <a:gd name="T37" fmla="*/ 58 h 163"/>
                              <a:gd name="T38" fmla="*/ 120 w 186"/>
                              <a:gd name="T39" fmla="*/ 60 h 163"/>
                              <a:gd name="T40" fmla="*/ 150 w 186"/>
                              <a:gd name="T41" fmla="*/ 37 h 163"/>
                              <a:gd name="T42" fmla="*/ 183 w 186"/>
                              <a:gd name="T43" fmla="*/ 8 h 163"/>
                              <a:gd name="T44" fmla="*/ 180 w 186"/>
                              <a:gd name="T45" fmla="*/ 2 h 163"/>
                              <a:gd name="T46" fmla="*/ 96 w 186"/>
                              <a:gd name="T47" fmla="*/ 62 h 163"/>
                              <a:gd name="T48" fmla="*/ 86 w 186"/>
                              <a:gd name="T49" fmla="*/ 59 h 163"/>
                              <a:gd name="T50" fmla="*/ 87 w 186"/>
                              <a:gd name="T51" fmla="*/ 49 h 163"/>
                              <a:gd name="T52" fmla="*/ 98 w 186"/>
                              <a:gd name="T53" fmla="*/ 51 h 163"/>
                              <a:gd name="T54" fmla="*/ 96 w 186"/>
                              <a:gd name="T55" fmla="*/ 62 h 163"/>
                              <a:gd name="T56" fmla="*/ 99 w 186"/>
                              <a:gd name="T57" fmla="*/ 76 h 163"/>
                              <a:gd name="T58" fmla="*/ 100 w 186"/>
                              <a:gd name="T59" fmla="*/ 62 h 163"/>
                              <a:gd name="T60" fmla="*/ 106 w 186"/>
                              <a:gd name="T61" fmla="*/ 64 h 163"/>
                              <a:gd name="T62" fmla="*/ 160 w 186"/>
                              <a:gd name="T63" fmla="*/ 127 h 163"/>
                              <a:gd name="T64" fmla="*/ 138 w 186"/>
                              <a:gd name="T65" fmla="*/ 143 h 163"/>
                              <a:gd name="T66" fmla="*/ 99 w 186"/>
                              <a:gd name="T67" fmla="*/ 76 h 163"/>
                              <a:gd name="T68" fmla="*/ 99 w 186"/>
                              <a:gd name="T69" fmla="*/ 76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6" h="163">
                                <a:moveTo>
                                  <a:pt x="79" y="117"/>
                                </a:moveTo>
                                <a:cubicBezTo>
                                  <a:pt x="83" y="136"/>
                                  <a:pt x="87" y="156"/>
                                  <a:pt x="88" y="159"/>
                                </a:cubicBezTo>
                                <a:cubicBezTo>
                                  <a:pt x="89" y="163"/>
                                  <a:pt x="94" y="162"/>
                                  <a:pt x="94" y="159"/>
                                </a:cubicBezTo>
                                <a:cubicBezTo>
                                  <a:pt x="94" y="156"/>
                                  <a:pt x="95" y="89"/>
                                  <a:pt x="95" y="68"/>
                                </a:cubicBezTo>
                                <a:cubicBezTo>
                                  <a:pt x="91" y="69"/>
                                  <a:pt x="87" y="68"/>
                                  <a:pt x="83" y="66"/>
                                </a:cubicBezTo>
                                <a:cubicBezTo>
                                  <a:pt x="79" y="69"/>
                                  <a:pt x="76" y="73"/>
                                  <a:pt x="74" y="78"/>
                                </a:cubicBezTo>
                                <a:cubicBezTo>
                                  <a:pt x="72" y="84"/>
                                  <a:pt x="75" y="99"/>
                                  <a:pt x="79" y="117"/>
                                </a:cubicBezTo>
                                <a:moveTo>
                                  <a:pt x="88" y="42"/>
                                </a:moveTo>
                                <a:cubicBezTo>
                                  <a:pt x="87" y="38"/>
                                  <a:pt x="85" y="33"/>
                                  <a:pt x="82" y="29"/>
                                </a:cubicBezTo>
                                <a:cubicBezTo>
                                  <a:pt x="79" y="26"/>
                                  <a:pt x="64" y="20"/>
                                  <a:pt x="47" y="15"/>
                                </a:cubicBezTo>
                                <a:cubicBezTo>
                                  <a:pt x="28" y="8"/>
                                  <a:pt x="8" y="1"/>
                                  <a:pt x="5" y="1"/>
                                </a:cubicBezTo>
                                <a:cubicBezTo>
                                  <a:pt x="1" y="0"/>
                                  <a:pt x="0" y="5"/>
                                  <a:pt x="2" y="7"/>
                                </a:cubicBezTo>
                                <a:cubicBezTo>
                                  <a:pt x="4" y="8"/>
                                  <a:pt x="59" y="40"/>
                                  <a:pt x="79" y="52"/>
                                </a:cubicBezTo>
                                <a:cubicBezTo>
                                  <a:pt x="80" y="49"/>
                                  <a:pt x="82" y="46"/>
                                  <a:pt x="84" y="45"/>
                                </a:cubicBezTo>
                                <a:cubicBezTo>
                                  <a:pt x="85" y="44"/>
                                  <a:pt x="87" y="43"/>
                                  <a:pt x="88" y="42"/>
                                </a:cubicBezTo>
                                <a:moveTo>
                                  <a:pt x="180" y="2"/>
                                </a:moveTo>
                                <a:cubicBezTo>
                                  <a:pt x="177" y="4"/>
                                  <a:pt x="121" y="36"/>
                                  <a:pt x="102" y="46"/>
                                </a:cubicBezTo>
                                <a:cubicBezTo>
                                  <a:pt x="102" y="47"/>
                                  <a:pt x="102" y="47"/>
                                  <a:pt x="103" y="48"/>
                                </a:cubicBezTo>
                                <a:cubicBezTo>
                                  <a:pt x="105" y="51"/>
                                  <a:pt x="105" y="55"/>
                                  <a:pt x="105" y="58"/>
                                </a:cubicBezTo>
                                <a:cubicBezTo>
                                  <a:pt x="109" y="60"/>
                                  <a:pt x="115" y="61"/>
                                  <a:pt x="120" y="60"/>
                                </a:cubicBezTo>
                                <a:cubicBezTo>
                                  <a:pt x="125" y="60"/>
                                  <a:pt x="137" y="48"/>
                                  <a:pt x="150" y="37"/>
                                </a:cubicBezTo>
                                <a:cubicBezTo>
                                  <a:pt x="166" y="24"/>
                                  <a:pt x="182" y="10"/>
                                  <a:pt x="183" y="8"/>
                                </a:cubicBezTo>
                                <a:cubicBezTo>
                                  <a:pt x="186" y="4"/>
                                  <a:pt x="183" y="0"/>
                                  <a:pt x="180" y="2"/>
                                </a:cubicBezTo>
                                <a:moveTo>
                                  <a:pt x="96" y="62"/>
                                </a:moveTo>
                                <a:cubicBezTo>
                                  <a:pt x="92" y="64"/>
                                  <a:pt x="88" y="63"/>
                                  <a:pt x="86" y="59"/>
                                </a:cubicBezTo>
                                <a:cubicBezTo>
                                  <a:pt x="84" y="56"/>
                                  <a:pt x="84" y="52"/>
                                  <a:pt x="87" y="49"/>
                                </a:cubicBezTo>
                                <a:cubicBezTo>
                                  <a:pt x="91" y="47"/>
                                  <a:pt x="95" y="48"/>
                                  <a:pt x="98" y="51"/>
                                </a:cubicBezTo>
                                <a:cubicBezTo>
                                  <a:pt x="100" y="55"/>
                                  <a:pt x="99" y="59"/>
                                  <a:pt x="96" y="62"/>
                                </a:cubicBezTo>
                                <a:moveTo>
                                  <a:pt x="99" y="76"/>
                                </a:moveTo>
                                <a:cubicBezTo>
                                  <a:pt x="100" y="62"/>
                                  <a:pt x="100" y="62"/>
                                  <a:pt x="100" y="62"/>
                                </a:cubicBezTo>
                                <a:cubicBezTo>
                                  <a:pt x="106" y="64"/>
                                  <a:pt x="106" y="64"/>
                                  <a:pt x="106" y="64"/>
                                </a:cubicBezTo>
                                <a:cubicBezTo>
                                  <a:pt x="160" y="127"/>
                                  <a:pt x="160" y="127"/>
                                  <a:pt x="160" y="127"/>
                                </a:cubicBezTo>
                                <a:cubicBezTo>
                                  <a:pt x="138" y="143"/>
                                  <a:pt x="138" y="143"/>
                                  <a:pt x="138" y="143"/>
                                </a:cubicBezTo>
                                <a:cubicBezTo>
                                  <a:pt x="99" y="76"/>
                                  <a:pt x="99" y="76"/>
                                  <a:pt x="99" y="76"/>
                                </a:cubicBezTo>
                                <a:cubicBezTo>
                                  <a:pt x="99" y="76"/>
                                  <a:pt x="99" y="76"/>
                                  <a:pt x="99" y="76"/>
                                </a:cubicBezTo>
                                <a:close/>
                              </a:path>
                            </a:pathLst>
                          </a:custGeom>
                          <a:solidFill>
                            <a:srgbClr val="8ECF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6" name="Freeform 1036"/>
                        <wps:cNvSpPr>
                          <a:spLocks noEditPoints="1"/>
                        </wps:cNvSpPr>
                        <wps:spPr bwMode="auto">
                          <a:xfrm>
                            <a:off x="9398001" y="5681663"/>
                            <a:ext cx="630238" cy="641350"/>
                          </a:xfrm>
                          <a:custGeom>
                            <a:avLst/>
                            <a:gdLst>
                              <a:gd name="T0" fmla="*/ 117 w 168"/>
                              <a:gd name="T1" fmla="*/ 158 h 171"/>
                              <a:gd name="T2" fmla="*/ 43 w 168"/>
                              <a:gd name="T3" fmla="*/ 126 h 171"/>
                              <a:gd name="T4" fmla="*/ 39 w 168"/>
                              <a:gd name="T5" fmla="*/ 41 h 171"/>
                              <a:gd name="T6" fmla="*/ 0 w 168"/>
                              <a:gd name="T7" fmla="*/ 1 h 171"/>
                              <a:gd name="T8" fmla="*/ 107 w 168"/>
                              <a:gd name="T9" fmla="*/ 18 h 171"/>
                              <a:gd name="T10" fmla="*/ 164 w 168"/>
                              <a:gd name="T11" fmla="*/ 89 h 171"/>
                              <a:gd name="T12" fmla="*/ 147 w 168"/>
                              <a:gd name="T13" fmla="*/ 139 h 171"/>
                              <a:gd name="T14" fmla="*/ 130 w 168"/>
                              <a:gd name="T15" fmla="*/ 80 h 171"/>
                              <a:gd name="T16" fmla="*/ 64 w 168"/>
                              <a:gd name="T17" fmla="*/ 52 h 171"/>
                              <a:gd name="T18" fmla="*/ 80 w 168"/>
                              <a:gd name="T19" fmla="*/ 79 h 171"/>
                              <a:gd name="T20" fmla="*/ 78 w 168"/>
                              <a:gd name="T21" fmla="*/ 122 h 171"/>
                              <a:gd name="T22" fmla="*/ 117 w 168"/>
                              <a:gd name="T23" fmla="*/ 158 h 171"/>
                              <a:gd name="T24" fmla="*/ 111 w 168"/>
                              <a:gd name="T25" fmla="*/ 114 h 171"/>
                              <a:gd name="T26" fmla="*/ 115 w 168"/>
                              <a:gd name="T27" fmla="*/ 139 h 171"/>
                              <a:gd name="T28" fmla="*/ 133 w 168"/>
                              <a:gd name="T29" fmla="*/ 151 h 171"/>
                              <a:gd name="T30" fmla="*/ 134 w 168"/>
                              <a:gd name="T31" fmla="*/ 126 h 171"/>
                              <a:gd name="T32" fmla="*/ 111 w 168"/>
                              <a:gd name="T33" fmla="*/ 114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8" h="171">
                                <a:moveTo>
                                  <a:pt x="117" y="158"/>
                                </a:moveTo>
                                <a:cubicBezTo>
                                  <a:pt x="93" y="171"/>
                                  <a:pt x="53" y="155"/>
                                  <a:pt x="43" y="126"/>
                                </a:cubicBezTo>
                                <a:cubicBezTo>
                                  <a:pt x="33" y="96"/>
                                  <a:pt x="44" y="59"/>
                                  <a:pt x="39" y="41"/>
                                </a:cubicBezTo>
                                <a:cubicBezTo>
                                  <a:pt x="35" y="25"/>
                                  <a:pt x="29" y="14"/>
                                  <a:pt x="0" y="1"/>
                                </a:cubicBezTo>
                                <a:cubicBezTo>
                                  <a:pt x="42" y="0"/>
                                  <a:pt x="79" y="5"/>
                                  <a:pt x="107" y="18"/>
                                </a:cubicBezTo>
                                <a:cubicBezTo>
                                  <a:pt x="134" y="32"/>
                                  <a:pt x="160" y="62"/>
                                  <a:pt x="164" y="89"/>
                                </a:cubicBezTo>
                                <a:cubicBezTo>
                                  <a:pt x="168" y="111"/>
                                  <a:pt x="159" y="125"/>
                                  <a:pt x="147" y="139"/>
                                </a:cubicBezTo>
                                <a:cubicBezTo>
                                  <a:pt x="152" y="113"/>
                                  <a:pt x="143" y="95"/>
                                  <a:pt x="130" y="80"/>
                                </a:cubicBezTo>
                                <a:cubicBezTo>
                                  <a:pt x="114" y="61"/>
                                  <a:pt x="64" y="52"/>
                                  <a:pt x="64" y="52"/>
                                </a:cubicBezTo>
                                <a:cubicBezTo>
                                  <a:pt x="64" y="52"/>
                                  <a:pt x="76" y="58"/>
                                  <a:pt x="80" y="79"/>
                                </a:cubicBezTo>
                                <a:cubicBezTo>
                                  <a:pt x="84" y="99"/>
                                  <a:pt x="74" y="107"/>
                                  <a:pt x="78" y="122"/>
                                </a:cubicBezTo>
                                <a:cubicBezTo>
                                  <a:pt x="83" y="137"/>
                                  <a:pt x="96" y="147"/>
                                  <a:pt x="117" y="158"/>
                                </a:cubicBezTo>
                                <a:close/>
                                <a:moveTo>
                                  <a:pt x="111" y="114"/>
                                </a:moveTo>
                                <a:cubicBezTo>
                                  <a:pt x="121" y="122"/>
                                  <a:pt x="112" y="130"/>
                                  <a:pt x="115" y="139"/>
                                </a:cubicBezTo>
                                <a:cubicBezTo>
                                  <a:pt x="118" y="150"/>
                                  <a:pt x="129" y="154"/>
                                  <a:pt x="133" y="151"/>
                                </a:cubicBezTo>
                                <a:cubicBezTo>
                                  <a:pt x="141" y="145"/>
                                  <a:pt x="138" y="132"/>
                                  <a:pt x="134" y="126"/>
                                </a:cubicBezTo>
                                <a:cubicBezTo>
                                  <a:pt x="129" y="119"/>
                                  <a:pt x="125" y="117"/>
                                  <a:pt x="111" y="11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7" name="Freeform 1037"/>
                        <wps:cNvSpPr>
                          <a:spLocks/>
                        </wps:cNvSpPr>
                        <wps:spPr bwMode="auto">
                          <a:xfrm>
                            <a:off x="6742113" y="5591176"/>
                            <a:ext cx="427038" cy="630238"/>
                          </a:xfrm>
                          <a:custGeom>
                            <a:avLst/>
                            <a:gdLst>
                              <a:gd name="T0" fmla="*/ 43 w 114"/>
                              <a:gd name="T1" fmla="*/ 104 h 168"/>
                              <a:gd name="T2" fmla="*/ 24 w 114"/>
                              <a:gd name="T3" fmla="*/ 0 h 168"/>
                              <a:gd name="T4" fmla="*/ 0 w 114"/>
                              <a:gd name="T5" fmla="*/ 17 h 168"/>
                              <a:gd name="T6" fmla="*/ 41 w 114"/>
                              <a:gd name="T7" fmla="*/ 140 h 168"/>
                              <a:gd name="T8" fmla="*/ 66 w 114"/>
                              <a:gd name="T9" fmla="*/ 97 h 168"/>
                              <a:gd name="T10" fmla="*/ 90 w 114"/>
                              <a:gd name="T11" fmla="*/ 133 h 168"/>
                              <a:gd name="T12" fmla="*/ 79 w 114"/>
                              <a:gd name="T13" fmla="*/ 139 h 168"/>
                              <a:gd name="T14" fmla="*/ 114 w 114"/>
                              <a:gd name="T15" fmla="*/ 168 h 168"/>
                              <a:gd name="T16" fmla="*/ 113 w 114"/>
                              <a:gd name="T17" fmla="*/ 122 h 168"/>
                              <a:gd name="T18" fmla="*/ 102 w 114"/>
                              <a:gd name="T19" fmla="*/ 128 h 168"/>
                              <a:gd name="T20" fmla="*/ 74 w 114"/>
                              <a:gd name="T21" fmla="*/ 45 h 168"/>
                              <a:gd name="T22" fmla="*/ 43 w 114"/>
                              <a:gd name="T23" fmla="*/ 104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4" h="168">
                                <a:moveTo>
                                  <a:pt x="43" y="104"/>
                                </a:moveTo>
                                <a:cubicBezTo>
                                  <a:pt x="24" y="0"/>
                                  <a:pt x="24" y="0"/>
                                  <a:pt x="24" y="0"/>
                                </a:cubicBezTo>
                                <a:cubicBezTo>
                                  <a:pt x="24" y="0"/>
                                  <a:pt x="7" y="12"/>
                                  <a:pt x="0" y="17"/>
                                </a:cubicBezTo>
                                <a:cubicBezTo>
                                  <a:pt x="41" y="140"/>
                                  <a:pt x="41" y="140"/>
                                  <a:pt x="41" y="140"/>
                                </a:cubicBezTo>
                                <a:cubicBezTo>
                                  <a:pt x="66" y="97"/>
                                  <a:pt x="66" y="97"/>
                                  <a:pt x="66" y="97"/>
                                </a:cubicBezTo>
                                <a:cubicBezTo>
                                  <a:pt x="90" y="133"/>
                                  <a:pt x="90" y="133"/>
                                  <a:pt x="90" y="133"/>
                                </a:cubicBezTo>
                                <a:cubicBezTo>
                                  <a:pt x="79" y="139"/>
                                  <a:pt x="79" y="139"/>
                                  <a:pt x="79" y="139"/>
                                </a:cubicBezTo>
                                <a:cubicBezTo>
                                  <a:pt x="114" y="168"/>
                                  <a:pt x="114" y="168"/>
                                  <a:pt x="114" y="168"/>
                                </a:cubicBezTo>
                                <a:cubicBezTo>
                                  <a:pt x="113" y="122"/>
                                  <a:pt x="113" y="122"/>
                                  <a:pt x="113" y="122"/>
                                </a:cubicBezTo>
                                <a:cubicBezTo>
                                  <a:pt x="102" y="128"/>
                                  <a:pt x="102" y="128"/>
                                  <a:pt x="102" y="128"/>
                                </a:cubicBezTo>
                                <a:cubicBezTo>
                                  <a:pt x="74" y="45"/>
                                  <a:pt x="74" y="45"/>
                                  <a:pt x="74" y="45"/>
                                </a:cubicBezTo>
                                <a:cubicBezTo>
                                  <a:pt x="43" y="104"/>
                                  <a:pt x="43" y="104"/>
                                  <a:pt x="43" y="10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8" name="Freeform 1038"/>
                        <wps:cNvSpPr>
                          <a:spLocks noEditPoints="1"/>
                        </wps:cNvSpPr>
                        <wps:spPr bwMode="auto">
                          <a:xfrm>
                            <a:off x="7386638" y="5621338"/>
                            <a:ext cx="657225" cy="652463"/>
                          </a:xfrm>
                          <a:custGeom>
                            <a:avLst/>
                            <a:gdLst>
                              <a:gd name="T0" fmla="*/ 116 w 414"/>
                              <a:gd name="T1" fmla="*/ 52 h 411"/>
                              <a:gd name="T2" fmla="*/ 104 w 414"/>
                              <a:gd name="T3" fmla="*/ 87 h 411"/>
                              <a:gd name="T4" fmla="*/ 92 w 414"/>
                              <a:gd name="T5" fmla="*/ 52 h 411"/>
                              <a:gd name="T6" fmla="*/ 104 w 414"/>
                              <a:gd name="T7" fmla="*/ 45 h 411"/>
                              <a:gd name="T8" fmla="*/ 310 w 414"/>
                              <a:gd name="T9" fmla="*/ 335 h 411"/>
                              <a:gd name="T10" fmla="*/ 279 w 414"/>
                              <a:gd name="T11" fmla="*/ 357 h 411"/>
                              <a:gd name="T12" fmla="*/ 317 w 414"/>
                              <a:gd name="T13" fmla="*/ 357 h 411"/>
                              <a:gd name="T14" fmla="*/ 329 w 414"/>
                              <a:gd name="T15" fmla="*/ 321 h 411"/>
                              <a:gd name="T16" fmla="*/ 310 w 414"/>
                              <a:gd name="T17" fmla="*/ 335 h 411"/>
                              <a:gd name="T18" fmla="*/ 350 w 414"/>
                              <a:gd name="T19" fmla="*/ 250 h 411"/>
                              <a:gd name="T20" fmla="*/ 362 w 414"/>
                              <a:gd name="T21" fmla="*/ 286 h 411"/>
                              <a:gd name="T22" fmla="*/ 397 w 414"/>
                              <a:gd name="T23" fmla="*/ 288 h 411"/>
                              <a:gd name="T24" fmla="*/ 369 w 414"/>
                              <a:gd name="T25" fmla="*/ 265 h 411"/>
                              <a:gd name="T26" fmla="*/ 369 w 414"/>
                              <a:gd name="T27" fmla="*/ 265 h 411"/>
                              <a:gd name="T28" fmla="*/ 180 w 414"/>
                              <a:gd name="T29" fmla="*/ 19 h 411"/>
                              <a:gd name="T30" fmla="*/ 192 w 414"/>
                              <a:gd name="T31" fmla="*/ 57 h 411"/>
                              <a:gd name="T32" fmla="*/ 204 w 414"/>
                              <a:gd name="T33" fmla="*/ 21 h 411"/>
                              <a:gd name="T34" fmla="*/ 192 w 414"/>
                              <a:gd name="T35" fmla="*/ 12 h 411"/>
                              <a:gd name="T36" fmla="*/ 282 w 414"/>
                              <a:gd name="T37" fmla="*/ 28 h 411"/>
                              <a:gd name="T38" fmla="*/ 251 w 414"/>
                              <a:gd name="T39" fmla="*/ 49 h 411"/>
                              <a:gd name="T40" fmla="*/ 289 w 414"/>
                              <a:gd name="T41" fmla="*/ 49 h 411"/>
                              <a:gd name="T42" fmla="*/ 300 w 414"/>
                              <a:gd name="T43" fmla="*/ 16 h 411"/>
                              <a:gd name="T44" fmla="*/ 282 w 414"/>
                              <a:gd name="T45" fmla="*/ 28 h 411"/>
                              <a:gd name="T46" fmla="*/ 367 w 414"/>
                              <a:gd name="T47" fmla="*/ 161 h 411"/>
                              <a:gd name="T48" fmla="*/ 376 w 414"/>
                              <a:gd name="T49" fmla="*/ 196 h 411"/>
                              <a:gd name="T50" fmla="*/ 414 w 414"/>
                              <a:gd name="T51" fmla="*/ 198 h 411"/>
                              <a:gd name="T52" fmla="*/ 386 w 414"/>
                              <a:gd name="T53" fmla="*/ 175 h 411"/>
                              <a:gd name="T54" fmla="*/ 386 w 414"/>
                              <a:gd name="T55" fmla="*/ 175 h 411"/>
                              <a:gd name="T56" fmla="*/ 341 w 414"/>
                              <a:gd name="T57" fmla="*/ 94 h 411"/>
                              <a:gd name="T58" fmla="*/ 352 w 414"/>
                              <a:gd name="T59" fmla="*/ 130 h 411"/>
                              <a:gd name="T60" fmla="*/ 364 w 414"/>
                              <a:gd name="T61" fmla="*/ 94 h 411"/>
                              <a:gd name="T62" fmla="*/ 352 w 414"/>
                              <a:gd name="T63" fmla="*/ 85 h 411"/>
                              <a:gd name="T64" fmla="*/ 45 w 414"/>
                              <a:gd name="T65" fmla="*/ 116 h 411"/>
                              <a:gd name="T66" fmla="*/ 15 w 414"/>
                              <a:gd name="T67" fmla="*/ 137 h 411"/>
                              <a:gd name="T68" fmla="*/ 52 w 414"/>
                              <a:gd name="T69" fmla="*/ 137 h 411"/>
                              <a:gd name="T70" fmla="*/ 64 w 414"/>
                              <a:gd name="T71" fmla="*/ 101 h 411"/>
                              <a:gd name="T72" fmla="*/ 45 w 414"/>
                              <a:gd name="T73" fmla="*/ 116 h 411"/>
                              <a:gd name="T74" fmla="*/ 15 w 414"/>
                              <a:gd name="T75" fmla="*/ 191 h 411"/>
                              <a:gd name="T76" fmla="*/ 24 w 414"/>
                              <a:gd name="T77" fmla="*/ 227 h 411"/>
                              <a:gd name="T78" fmla="*/ 62 w 414"/>
                              <a:gd name="T79" fmla="*/ 227 h 411"/>
                              <a:gd name="T80" fmla="*/ 31 w 414"/>
                              <a:gd name="T81" fmla="*/ 205 h 411"/>
                              <a:gd name="T82" fmla="*/ 31 w 414"/>
                              <a:gd name="T83" fmla="*/ 205 h 411"/>
                              <a:gd name="T84" fmla="*/ 50 w 414"/>
                              <a:gd name="T85" fmla="*/ 298 h 411"/>
                              <a:gd name="T86" fmla="*/ 62 w 414"/>
                              <a:gd name="T87" fmla="*/ 333 h 411"/>
                              <a:gd name="T88" fmla="*/ 74 w 414"/>
                              <a:gd name="T89" fmla="*/ 300 h 411"/>
                              <a:gd name="T90" fmla="*/ 62 w 414"/>
                              <a:gd name="T91" fmla="*/ 288 h 411"/>
                              <a:gd name="T92" fmla="*/ 133 w 414"/>
                              <a:gd name="T93" fmla="*/ 350 h 411"/>
                              <a:gd name="T94" fmla="*/ 102 w 414"/>
                              <a:gd name="T95" fmla="*/ 371 h 411"/>
                              <a:gd name="T96" fmla="*/ 142 w 414"/>
                              <a:gd name="T97" fmla="*/ 373 h 411"/>
                              <a:gd name="T98" fmla="*/ 152 w 414"/>
                              <a:gd name="T99" fmla="*/ 338 h 411"/>
                              <a:gd name="T100" fmla="*/ 133 w 414"/>
                              <a:gd name="T101" fmla="*/ 350 h 411"/>
                              <a:gd name="T102" fmla="*/ 206 w 414"/>
                              <a:gd name="T103" fmla="*/ 352 h 411"/>
                              <a:gd name="T104" fmla="*/ 215 w 414"/>
                              <a:gd name="T105" fmla="*/ 387 h 411"/>
                              <a:gd name="T106" fmla="*/ 253 w 414"/>
                              <a:gd name="T107" fmla="*/ 390 h 411"/>
                              <a:gd name="T108" fmla="*/ 222 w 414"/>
                              <a:gd name="T109" fmla="*/ 366 h 411"/>
                              <a:gd name="T110" fmla="*/ 222 w 414"/>
                              <a:gd name="T111" fmla="*/ 366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14" h="411">
                                <a:moveTo>
                                  <a:pt x="104" y="45"/>
                                </a:moveTo>
                                <a:lnTo>
                                  <a:pt x="123" y="30"/>
                                </a:lnTo>
                                <a:lnTo>
                                  <a:pt x="116" y="52"/>
                                </a:lnTo>
                                <a:lnTo>
                                  <a:pt x="135" y="66"/>
                                </a:lnTo>
                                <a:lnTo>
                                  <a:pt x="114" y="66"/>
                                </a:lnTo>
                                <a:lnTo>
                                  <a:pt x="104" y="87"/>
                                </a:lnTo>
                                <a:lnTo>
                                  <a:pt x="100" y="66"/>
                                </a:lnTo>
                                <a:lnTo>
                                  <a:pt x="74" y="64"/>
                                </a:lnTo>
                                <a:lnTo>
                                  <a:pt x="92" y="52"/>
                                </a:lnTo>
                                <a:lnTo>
                                  <a:pt x="88" y="30"/>
                                </a:lnTo>
                                <a:lnTo>
                                  <a:pt x="104" y="45"/>
                                </a:lnTo>
                                <a:lnTo>
                                  <a:pt x="104" y="45"/>
                                </a:lnTo>
                                <a:lnTo>
                                  <a:pt x="104" y="45"/>
                                </a:lnTo>
                                <a:lnTo>
                                  <a:pt x="104" y="45"/>
                                </a:lnTo>
                                <a:close/>
                                <a:moveTo>
                                  <a:pt x="310" y="335"/>
                                </a:moveTo>
                                <a:lnTo>
                                  <a:pt x="291" y="321"/>
                                </a:lnTo>
                                <a:lnTo>
                                  <a:pt x="298" y="343"/>
                                </a:lnTo>
                                <a:lnTo>
                                  <a:pt x="279" y="357"/>
                                </a:lnTo>
                                <a:lnTo>
                                  <a:pt x="303" y="357"/>
                                </a:lnTo>
                                <a:lnTo>
                                  <a:pt x="310" y="378"/>
                                </a:lnTo>
                                <a:lnTo>
                                  <a:pt x="317" y="357"/>
                                </a:lnTo>
                                <a:lnTo>
                                  <a:pt x="341" y="357"/>
                                </a:lnTo>
                                <a:lnTo>
                                  <a:pt x="322" y="343"/>
                                </a:lnTo>
                                <a:lnTo>
                                  <a:pt x="329" y="321"/>
                                </a:lnTo>
                                <a:lnTo>
                                  <a:pt x="310" y="335"/>
                                </a:lnTo>
                                <a:lnTo>
                                  <a:pt x="310" y="335"/>
                                </a:lnTo>
                                <a:lnTo>
                                  <a:pt x="310" y="335"/>
                                </a:lnTo>
                                <a:lnTo>
                                  <a:pt x="310" y="335"/>
                                </a:lnTo>
                                <a:close/>
                                <a:moveTo>
                                  <a:pt x="369" y="265"/>
                                </a:moveTo>
                                <a:lnTo>
                                  <a:pt x="350" y="250"/>
                                </a:lnTo>
                                <a:lnTo>
                                  <a:pt x="357" y="272"/>
                                </a:lnTo>
                                <a:lnTo>
                                  <a:pt x="338" y="286"/>
                                </a:lnTo>
                                <a:lnTo>
                                  <a:pt x="362" y="286"/>
                                </a:lnTo>
                                <a:lnTo>
                                  <a:pt x="369" y="309"/>
                                </a:lnTo>
                                <a:lnTo>
                                  <a:pt x="376" y="288"/>
                                </a:lnTo>
                                <a:lnTo>
                                  <a:pt x="397" y="288"/>
                                </a:lnTo>
                                <a:lnTo>
                                  <a:pt x="381" y="274"/>
                                </a:lnTo>
                                <a:lnTo>
                                  <a:pt x="388" y="250"/>
                                </a:lnTo>
                                <a:lnTo>
                                  <a:pt x="369" y="265"/>
                                </a:lnTo>
                                <a:lnTo>
                                  <a:pt x="369" y="265"/>
                                </a:lnTo>
                                <a:lnTo>
                                  <a:pt x="369" y="265"/>
                                </a:lnTo>
                                <a:lnTo>
                                  <a:pt x="369" y="265"/>
                                </a:lnTo>
                                <a:close/>
                                <a:moveTo>
                                  <a:pt x="192" y="12"/>
                                </a:moveTo>
                                <a:lnTo>
                                  <a:pt x="173" y="0"/>
                                </a:lnTo>
                                <a:lnTo>
                                  <a:pt x="180" y="19"/>
                                </a:lnTo>
                                <a:lnTo>
                                  <a:pt x="161" y="33"/>
                                </a:lnTo>
                                <a:lnTo>
                                  <a:pt x="185" y="33"/>
                                </a:lnTo>
                                <a:lnTo>
                                  <a:pt x="192" y="57"/>
                                </a:lnTo>
                                <a:lnTo>
                                  <a:pt x="199" y="35"/>
                                </a:lnTo>
                                <a:lnTo>
                                  <a:pt x="220" y="35"/>
                                </a:lnTo>
                                <a:lnTo>
                                  <a:pt x="204" y="21"/>
                                </a:lnTo>
                                <a:lnTo>
                                  <a:pt x="211" y="0"/>
                                </a:lnTo>
                                <a:lnTo>
                                  <a:pt x="192" y="12"/>
                                </a:lnTo>
                                <a:lnTo>
                                  <a:pt x="192" y="12"/>
                                </a:lnTo>
                                <a:lnTo>
                                  <a:pt x="192" y="12"/>
                                </a:lnTo>
                                <a:lnTo>
                                  <a:pt x="192" y="12"/>
                                </a:lnTo>
                                <a:close/>
                                <a:moveTo>
                                  <a:pt x="282" y="28"/>
                                </a:moveTo>
                                <a:lnTo>
                                  <a:pt x="265" y="14"/>
                                </a:lnTo>
                                <a:lnTo>
                                  <a:pt x="270" y="38"/>
                                </a:lnTo>
                                <a:lnTo>
                                  <a:pt x="251" y="49"/>
                                </a:lnTo>
                                <a:lnTo>
                                  <a:pt x="274" y="49"/>
                                </a:lnTo>
                                <a:lnTo>
                                  <a:pt x="282" y="71"/>
                                </a:lnTo>
                                <a:lnTo>
                                  <a:pt x="289" y="49"/>
                                </a:lnTo>
                                <a:lnTo>
                                  <a:pt x="312" y="52"/>
                                </a:lnTo>
                                <a:lnTo>
                                  <a:pt x="293" y="38"/>
                                </a:lnTo>
                                <a:lnTo>
                                  <a:pt x="300" y="16"/>
                                </a:lnTo>
                                <a:lnTo>
                                  <a:pt x="282" y="28"/>
                                </a:lnTo>
                                <a:lnTo>
                                  <a:pt x="282" y="28"/>
                                </a:lnTo>
                                <a:lnTo>
                                  <a:pt x="282" y="28"/>
                                </a:lnTo>
                                <a:lnTo>
                                  <a:pt x="282" y="28"/>
                                </a:lnTo>
                                <a:close/>
                                <a:moveTo>
                                  <a:pt x="386" y="175"/>
                                </a:moveTo>
                                <a:lnTo>
                                  <a:pt x="367" y="161"/>
                                </a:lnTo>
                                <a:lnTo>
                                  <a:pt x="374" y="182"/>
                                </a:lnTo>
                                <a:lnTo>
                                  <a:pt x="355" y="196"/>
                                </a:lnTo>
                                <a:lnTo>
                                  <a:pt x="376" y="196"/>
                                </a:lnTo>
                                <a:lnTo>
                                  <a:pt x="386" y="220"/>
                                </a:lnTo>
                                <a:lnTo>
                                  <a:pt x="390" y="196"/>
                                </a:lnTo>
                                <a:lnTo>
                                  <a:pt x="414" y="198"/>
                                </a:lnTo>
                                <a:lnTo>
                                  <a:pt x="395" y="184"/>
                                </a:lnTo>
                                <a:lnTo>
                                  <a:pt x="404" y="161"/>
                                </a:lnTo>
                                <a:lnTo>
                                  <a:pt x="386" y="175"/>
                                </a:lnTo>
                                <a:lnTo>
                                  <a:pt x="386" y="175"/>
                                </a:lnTo>
                                <a:lnTo>
                                  <a:pt x="386" y="175"/>
                                </a:lnTo>
                                <a:lnTo>
                                  <a:pt x="386" y="175"/>
                                </a:lnTo>
                                <a:close/>
                                <a:moveTo>
                                  <a:pt x="352" y="85"/>
                                </a:moveTo>
                                <a:lnTo>
                                  <a:pt x="334" y="71"/>
                                </a:lnTo>
                                <a:lnTo>
                                  <a:pt x="341" y="94"/>
                                </a:lnTo>
                                <a:lnTo>
                                  <a:pt x="322" y="106"/>
                                </a:lnTo>
                                <a:lnTo>
                                  <a:pt x="345" y="109"/>
                                </a:lnTo>
                                <a:lnTo>
                                  <a:pt x="352" y="130"/>
                                </a:lnTo>
                                <a:lnTo>
                                  <a:pt x="360" y="109"/>
                                </a:lnTo>
                                <a:lnTo>
                                  <a:pt x="383" y="109"/>
                                </a:lnTo>
                                <a:lnTo>
                                  <a:pt x="364" y="94"/>
                                </a:lnTo>
                                <a:lnTo>
                                  <a:pt x="371" y="73"/>
                                </a:lnTo>
                                <a:lnTo>
                                  <a:pt x="352" y="85"/>
                                </a:lnTo>
                                <a:lnTo>
                                  <a:pt x="352" y="85"/>
                                </a:lnTo>
                                <a:lnTo>
                                  <a:pt x="352" y="85"/>
                                </a:lnTo>
                                <a:lnTo>
                                  <a:pt x="352" y="85"/>
                                </a:lnTo>
                                <a:close/>
                                <a:moveTo>
                                  <a:pt x="45" y="116"/>
                                </a:moveTo>
                                <a:lnTo>
                                  <a:pt x="26" y="101"/>
                                </a:lnTo>
                                <a:lnTo>
                                  <a:pt x="33" y="123"/>
                                </a:lnTo>
                                <a:lnTo>
                                  <a:pt x="15" y="137"/>
                                </a:lnTo>
                                <a:lnTo>
                                  <a:pt x="38" y="137"/>
                                </a:lnTo>
                                <a:lnTo>
                                  <a:pt x="45" y="158"/>
                                </a:lnTo>
                                <a:lnTo>
                                  <a:pt x="52" y="137"/>
                                </a:lnTo>
                                <a:lnTo>
                                  <a:pt x="76" y="137"/>
                                </a:lnTo>
                                <a:lnTo>
                                  <a:pt x="57" y="123"/>
                                </a:lnTo>
                                <a:lnTo>
                                  <a:pt x="64" y="101"/>
                                </a:lnTo>
                                <a:lnTo>
                                  <a:pt x="45" y="116"/>
                                </a:lnTo>
                                <a:lnTo>
                                  <a:pt x="45" y="116"/>
                                </a:lnTo>
                                <a:lnTo>
                                  <a:pt x="45" y="116"/>
                                </a:lnTo>
                                <a:lnTo>
                                  <a:pt x="45" y="116"/>
                                </a:lnTo>
                                <a:close/>
                                <a:moveTo>
                                  <a:pt x="31" y="205"/>
                                </a:moveTo>
                                <a:lnTo>
                                  <a:pt x="15" y="191"/>
                                </a:lnTo>
                                <a:lnTo>
                                  <a:pt x="19" y="213"/>
                                </a:lnTo>
                                <a:lnTo>
                                  <a:pt x="0" y="227"/>
                                </a:lnTo>
                                <a:lnTo>
                                  <a:pt x="24" y="227"/>
                                </a:lnTo>
                                <a:lnTo>
                                  <a:pt x="31" y="248"/>
                                </a:lnTo>
                                <a:lnTo>
                                  <a:pt x="38" y="227"/>
                                </a:lnTo>
                                <a:lnTo>
                                  <a:pt x="62" y="227"/>
                                </a:lnTo>
                                <a:lnTo>
                                  <a:pt x="43" y="213"/>
                                </a:lnTo>
                                <a:lnTo>
                                  <a:pt x="50" y="191"/>
                                </a:lnTo>
                                <a:lnTo>
                                  <a:pt x="31" y="205"/>
                                </a:lnTo>
                                <a:lnTo>
                                  <a:pt x="31" y="205"/>
                                </a:lnTo>
                                <a:lnTo>
                                  <a:pt x="31" y="205"/>
                                </a:lnTo>
                                <a:lnTo>
                                  <a:pt x="31" y="205"/>
                                </a:lnTo>
                                <a:close/>
                                <a:moveTo>
                                  <a:pt x="62" y="288"/>
                                </a:moveTo>
                                <a:lnTo>
                                  <a:pt x="45" y="276"/>
                                </a:lnTo>
                                <a:lnTo>
                                  <a:pt x="50" y="298"/>
                                </a:lnTo>
                                <a:lnTo>
                                  <a:pt x="31" y="312"/>
                                </a:lnTo>
                                <a:lnTo>
                                  <a:pt x="55" y="312"/>
                                </a:lnTo>
                                <a:lnTo>
                                  <a:pt x="62" y="333"/>
                                </a:lnTo>
                                <a:lnTo>
                                  <a:pt x="69" y="312"/>
                                </a:lnTo>
                                <a:lnTo>
                                  <a:pt x="92" y="312"/>
                                </a:lnTo>
                                <a:lnTo>
                                  <a:pt x="74" y="300"/>
                                </a:lnTo>
                                <a:lnTo>
                                  <a:pt x="81" y="276"/>
                                </a:lnTo>
                                <a:lnTo>
                                  <a:pt x="62" y="288"/>
                                </a:lnTo>
                                <a:lnTo>
                                  <a:pt x="62" y="288"/>
                                </a:lnTo>
                                <a:lnTo>
                                  <a:pt x="62" y="288"/>
                                </a:lnTo>
                                <a:lnTo>
                                  <a:pt x="62" y="288"/>
                                </a:lnTo>
                                <a:close/>
                                <a:moveTo>
                                  <a:pt x="133" y="350"/>
                                </a:moveTo>
                                <a:lnTo>
                                  <a:pt x="116" y="335"/>
                                </a:lnTo>
                                <a:lnTo>
                                  <a:pt x="121" y="359"/>
                                </a:lnTo>
                                <a:lnTo>
                                  <a:pt x="102" y="371"/>
                                </a:lnTo>
                                <a:lnTo>
                                  <a:pt x="126" y="373"/>
                                </a:lnTo>
                                <a:lnTo>
                                  <a:pt x="133" y="395"/>
                                </a:lnTo>
                                <a:lnTo>
                                  <a:pt x="142" y="373"/>
                                </a:lnTo>
                                <a:lnTo>
                                  <a:pt x="163" y="373"/>
                                </a:lnTo>
                                <a:lnTo>
                                  <a:pt x="144" y="359"/>
                                </a:lnTo>
                                <a:lnTo>
                                  <a:pt x="152" y="338"/>
                                </a:lnTo>
                                <a:lnTo>
                                  <a:pt x="133" y="350"/>
                                </a:lnTo>
                                <a:lnTo>
                                  <a:pt x="133" y="350"/>
                                </a:lnTo>
                                <a:lnTo>
                                  <a:pt x="133" y="350"/>
                                </a:lnTo>
                                <a:lnTo>
                                  <a:pt x="133" y="350"/>
                                </a:lnTo>
                                <a:close/>
                                <a:moveTo>
                                  <a:pt x="222" y="366"/>
                                </a:moveTo>
                                <a:lnTo>
                                  <a:pt x="206" y="352"/>
                                </a:lnTo>
                                <a:lnTo>
                                  <a:pt x="211" y="373"/>
                                </a:lnTo>
                                <a:lnTo>
                                  <a:pt x="192" y="387"/>
                                </a:lnTo>
                                <a:lnTo>
                                  <a:pt x="215" y="387"/>
                                </a:lnTo>
                                <a:lnTo>
                                  <a:pt x="222" y="411"/>
                                </a:lnTo>
                                <a:lnTo>
                                  <a:pt x="230" y="387"/>
                                </a:lnTo>
                                <a:lnTo>
                                  <a:pt x="253" y="390"/>
                                </a:lnTo>
                                <a:lnTo>
                                  <a:pt x="234" y="376"/>
                                </a:lnTo>
                                <a:lnTo>
                                  <a:pt x="241" y="352"/>
                                </a:lnTo>
                                <a:lnTo>
                                  <a:pt x="222" y="366"/>
                                </a:lnTo>
                                <a:lnTo>
                                  <a:pt x="222" y="366"/>
                                </a:lnTo>
                                <a:lnTo>
                                  <a:pt x="222" y="366"/>
                                </a:lnTo>
                                <a:lnTo>
                                  <a:pt x="222" y="366"/>
                                </a:ln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9" name="Freeform 1039"/>
                        <wps:cNvSpPr>
                          <a:spLocks noEditPoints="1"/>
                        </wps:cNvSpPr>
                        <wps:spPr bwMode="auto">
                          <a:xfrm>
                            <a:off x="1992313" y="4441826"/>
                            <a:ext cx="1196975" cy="927100"/>
                          </a:xfrm>
                          <a:custGeom>
                            <a:avLst/>
                            <a:gdLst>
                              <a:gd name="T0" fmla="*/ 238 w 319"/>
                              <a:gd name="T1" fmla="*/ 129 h 247"/>
                              <a:gd name="T2" fmla="*/ 155 w 319"/>
                              <a:gd name="T3" fmla="*/ 192 h 247"/>
                              <a:gd name="T4" fmla="*/ 242 w 319"/>
                              <a:gd name="T5" fmla="*/ 135 h 247"/>
                              <a:gd name="T6" fmla="*/ 236 w 319"/>
                              <a:gd name="T7" fmla="*/ 127 h 247"/>
                              <a:gd name="T8" fmla="*/ 179 w 319"/>
                              <a:gd name="T9" fmla="*/ 44 h 247"/>
                              <a:gd name="T10" fmla="*/ 156 w 319"/>
                              <a:gd name="T11" fmla="*/ 29 h 247"/>
                              <a:gd name="T12" fmla="*/ 0 w 319"/>
                              <a:gd name="T13" fmla="*/ 138 h 247"/>
                              <a:gd name="T14" fmla="*/ 63 w 319"/>
                              <a:gd name="T15" fmla="*/ 211 h 247"/>
                              <a:gd name="T16" fmla="*/ 94 w 319"/>
                              <a:gd name="T17" fmla="*/ 227 h 247"/>
                              <a:gd name="T18" fmla="*/ 112 w 319"/>
                              <a:gd name="T19" fmla="*/ 184 h 247"/>
                              <a:gd name="T20" fmla="*/ 98 w 319"/>
                              <a:gd name="T21" fmla="*/ 224 h 247"/>
                              <a:gd name="T22" fmla="*/ 77 w 319"/>
                              <a:gd name="T23" fmla="*/ 242 h 247"/>
                              <a:gd name="T24" fmla="*/ 104 w 319"/>
                              <a:gd name="T25" fmla="*/ 230 h 247"/>
                              <a:gd name="T26" fmla="*/ 77 w 319"/>
                              <a:gd name="T27" fmla="*/ 242 h 247"/>
                              <a:gd name="T28" fmla="*/ 115 w 319"/>
                              <a:gd name="T29" fmla="*/ 189 h 247"/>
                              <a:gd name="T30" fmla="*/ 144 w 319"/>
                              <a:gd name="T31" fmla="*/ 230 h 247"/>
                              <a:gd name="T32" fmla="*/ 138 w 319"/>
                              <a:gd name="T33" fmla="*/ 204 h 247"/>
                              <a:gd name="T34" fmla="*/ 121 w 319"/>
                              <a:gd name="T35" fmla="*/ 216 h 247"/>
                              <a:gd name="T36" fmla="*/ 138 w 319"/>
                              <a:gd name="T37" fmla="*/ 204 h 247"/>
                              <a:gd name="T38" fmla="*/ 261 w 319"/>
                              <a:gd name="T39" fmla="*/ 82 h 247"/>
                              <a:gd name="T40" fmla="*/ 292 w 319"/>
                              <a:gd name="T41" fmla="*/ 126 h 247"/>
                              <a:gd name="T42" fmla="*/ 285 w 319"/>
                              <a:gd name="T43" fmla="*/ 97 h 247"/>
                              <a:gd name="T44" fmla="*/ 266 w 319"/>
                              <a:gd name="T45" fmla="*/ 110 h 247"/>
                              <a:gd name="T46" fmla="*/ 285 w 319"/>
                              <a:gd name="T47" fmla="*/ 97 h 247"/>
                              <a:gd name="T48" fmla="*/ 283 w 319"/>
                              <a:gd name="T49" fmla="*/ 29 h 247"/>
                              <a:gd name="T50" fmla="*/ 180 w 319"/>
                              <a:gd name="T51" fmla="*/ 42 h 247"/>
                              <a:gd name="T52" fmla="*/ 244 w 319"/>
                              <a:gd name="T53" fmla="*/ 115 h 247"/>
                              <a:gd name="T54" fmla="*/ 298 w 319"/>
                              <a:gd name="T55" fmla="*/ 77 h 247"/>
                              <a:gd name="T56" fmla="*/ 216 w 319"/>
                              <a:gd name="T57" fmla="*/ 74 h 247"/>
                              <a:gd name="T58" fmla="*/ 230 w 319"/>
                              <a:gd name="T59" fmla="*/ 72 h 247"/>
                              <a:gd name="T60" fmla="*/ 216 w 319"/>
                              <a:gd name="T61" fmla="*/ 74 h 247"/>
                              <a:gd name="T62" fmla="*/ 252 w 319"/>
                              <a:gd name="T63" fmla="*/ 50 h 247"/>
                              <a:gd name="T64" fmla="*/ 204 w 319"/>
                              <a:gd name="T65" fmla="*/ 64 h 247"/>
                              <a:gd name="T66" fmla="*/ 239 w 319"/>
                              <a:gd name="T67" fmla="*/ 10 h 247"/>
                              <a:gd name="T68" fmla="*/ 236 w 319"/>
                              <a:gd name="T69" fmla="*/ 123 h 247"/>
                              <a:gd name="T70" fmla="*/ 253 w 319"/>
                              <a:gd name="T71" fmla="*/ 126 h 247"/>
                              <a:gd name="T72" fmla="*/ 236 w 319"/>
                              <a:gd name="T73" fmla="*/ 123 h 247"/>
                              <a:gd name="T74" fmla="*/ 313 w 319"/>
                              <a:gd name="T75" fmla="*/ 70 h 247"/>
                              <a:gd name="T76" fmla="*/ 310 w 319"/>
                              <a:gd name="T77" fmla="*/ 86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19" h="247">
                                <a:moveTo>
                                  <a:pt x="242" y="135"/>
                                </a:moveTo>
                                <a:cubicBezTo>
                                  <a:pt x="238" y="129"/>
                                  <a:pt x="238" y="129"/>
                                  <a:pt x="238" y="129"/>
                                </a:cubicBezTo>
                                <a:cubicBezTo>
                                  <a:pt x="153" y="189"/>
                                  <a:pt x="153" y="189"/>
                                  <a:pt x="153" y="189"/>
                                </a:cubicBezTo>
                                <a:cubicBezTo>
                                  <a:pt x="154" y="190"/>
                                  <a:pt x="154" y="191"/>
                                  <a:pt x="155" y="192"/>
                                </a:cubicBezTo>
                                <a:cubicBezTo>
                                  <a:pt x="156" y="193"/>
                                  <a:pt x="156" y="193"/>
                                  <a:pt x="156" y="195"/>
                                </a:cubicBezTo>
                                <a:cubicBezTo>
                                  <a:pt x="242" y="135"/>
                                  <a:pt x="242" y="135"/>
                                  <a:pt x="242" y="135"/>
                                </a:cubicBezTo>
                                <a:close/>
                                <a:moveTo>
                                  <a:pt x="151" y="187"/>
                                </a:moveTo>
                                <a:cubicBezTo>
                                  <a:pt x="236" y="127"/>
                                  <a:pt x="236" y="127"/>
                                  <a:pt x="236" y="127"/>
                                </a:cubicBezTo>
                                <a:cubicBezTo>
                                  <a:pt x="219" y="102"/>
                                  <a:pt x="219" y="102"/>
                                  <a:pt x="219" y="102"/>
                                </a:cubicBezTo>
                                <a:cubicBezTo>
                                  <a:pt x="179" y="44"/>
                                  <a:pt x="179" y="44"/>
                                  <a:pt x="179" y="44"/>
                                </a:cubicBezTo>
                                <a:cubicBezTo>
                                  <a:pt x="171" y="50"/>
                                  <a:pt x="171" y="50"/>
                                  <a:pt x="171" y="50"/>
                                </a:cubicBezTo>
                                <a:cubicBezTo>
                                  <a:pt x="156" y="29"/>
                                  <a:pt x="156" y="29"/>
                                  <a:pt x="156" y="29"/>
                                </a:cubicBezTo>
                                <a:cubicBezTo>
                                  <a:pt x="8" y="133"/>
                                  <a:pt x="8" y="133"/>
                                  <a:pt x="8" y="133"/>
                                </a:cubicBezTo>
                                <a:cubicBezTo>
                                  <a:pt x="0" y="138"/>
                                  <a:pt x="0" y="138"/>
                                  <a:pt x="0" y="138"/>
                                </a:cubicBezTo>
                                <a:cubicBezTo>
                                  <a:pt x="55" y="217"/>
                                  <a:pt x="55" y="217"/>
                                  <a:pt x="55" y="217"/>
                                </a:cubicBezTo>
                                <a:cubicBezTo>
                                  <a:pt x="63" y="211"/>
                                  <a:pt x="63" y="211"/>
                                  <a:pt x="63" y="211"/>
                                </a:cubicBezTo>
                                <a:cubicBezTo>
                                  <a:pt x="74" y="228"/>
                                  <a:pt x="74" y="228"/>
                                  <a:pt x="74" y="228"/>
                                </a:cubicBezTo>
                                <a:cubicBezTo>
                                  <a:pt x="94" y="227"/>
                                  <a:pt x="94" y="227"/>
                                  <a:pt x="94" y="227"/>
                                </a:cubicBezTo>
                                <a:cubicBezTo>
                                  <a:pt x="101" y="222"/>
                                  <a:pt x="101" y="222"/>
                                  <a:pt x="101" y="222"/>
                                </a:cubicBezTo>
                                <a:cubicBezTo>
                                  <a:pt x="95" y="209"/>
                                  <a:pt x="99" y="193"/>
                                  <a:pt x="112" y="184"/>
                                </a:cubicBezTo>
                                <a:cubicBezTo>
                                  <a:pt x="124" y="176"/>
                                  <a:pt x="140" y="177"/>
                                  <a:pt x="151" y="187"/>
                                </a:cubicBezTo>
                                <a:close/>
                                <a:moveTo>
                                  <a:pt x="98" y="224"/>
                                </a:moveTo>
                                <a:cubicBezTo>
                                  <a:pt x="98" y="224"/>
                                  <a:pt x="98" y="224"/>
                                  <a:pt x="98" y="224"/>
                                </a:cubicBezTo>
                                <a:moveTo>
                                  <a:pt x="77" y="242"/>
                                </a:moveTo>
                                <a:cubicBezTo>
                                  <a:pt x="101" y="225"/>
                                  <a:pt x="101" y="225"/>
                                  <a:pt x="101" y="225"/>
                                </a:cubicBezTo>
                                <a:cubicBezTo>
                                  <a:pt x="104" y="230"/>
                                  <a:pt x="104" y="230"/>
                                  <a:pt x="104" y="230"/>
                                </a:cubicBezTo>
                                <a:cubicBezTo>
                                  <a:pt x="80" y="247"/>
                                  <a:pt x="80" y="247"/>
                                  <a:pt x="80" y="247"/>
                                </a:cubicBezTo>
                                <a:cubicBezTo>
                                  <a:pt x="77" y="242"/>
                                  <a:pt x="77" y="242"/>
                                  <a:pt x="77" y="242"/>
                                </a:cubicBezTo>
                                <a:close/>
                                <a:moveTo>
                                  <a:pt x="150" y="196"/>
                                </a:moveTo>
                                <a:cubicBezTo>
                                  <a:pt x="142" y="184"/>
                                  <a:pt x="126" y="182"/>
                                  <a:pt x="115" y="189"/>
                                </a:cubicBezTo>
                                <a:cubicBezTo>
                                  <a:pt x="104" y="197"/>
                                  <a:pt x="101" y="213"/>
                                  <a:pt x="109" y="224"/>
                                </a:cubicBezTo>
                                <a:cubicBezTo>
                                  <a:pt x="117" y="235"/>
                                  <a:pt x="132" y="238"/>
                                  <a:pt x="144" y="230"/>
                                </a:cubicBezTo>
                                <a:cubicBezTo>
                                  <a:pt x="155" y="222"/>
                                  <a:pt x="158" y="207"/>
                                  <a:pt x="150" y="196"/>
                                </a:cubicBezTo>
                                <a:close/>
                                <a:moveTo>
                                  <a:pt x="138" y="204"/>
                                </a:moveTo>
                                <a:cubicBezTo>
                                  <a:pt x="142" y="208"/>
                                  <a:pt x="140" y="215"/>
                                  <a:pt x="136" y="219"/>
                                </a:cubicBezTo>
                                <a:cubicBezTo>
                                  <a:pt x="131" y="222"/>
                                  <a:pt x="124" y="221"/>
                                  <a:pt x="121" y="216"/>
                                </a:cubicBezTo>
                                <a:cubicBezTo>
                                  <a:pt x="117" y="211"/>
                                  <a:pt x="118" y="205"/>
                                  <a:pt x="123" y="201"/>
                                </a:cubicBezTo>
                                <a:cubicBezTo>
                                  <a:pt x="128" y="198"/>
                                  <a:pt x="135" y="199"/>
                                  <a:pt x="138" y="204"/>
                                </a:cubicBezTo>
                                <a:close/>
                                <a:moveTo>
                                  <a:pt x="298" y="88"/>
                                </a:moveTo>
                                <a:cubicBezTo>
                                  <a:pt x="289" y="76"/>
                                  <a:pt x="273" y="73"/>
                                  <a:pt x="261" y="82"/>
                                </a:cubicBezTo>
                                <a:cubicBezTo>
                                  <a:pt x="248" y="91"/>
                                  <a:pt x="245" y="107"/>
                                  <a:pt x="254" y="119"/>
                                </a:cubicBezTo>
                                <a:cubicBezTo>
                                  <a:pt x="262" y="131"/>
                                  <a:pt x="279" y="135"/>
                                  <a:pt x="292" y="126"/>
                                </a:cubicBezTo>
                                <a:cubicBezTo>
                                  <a:pt x="304" y="118"/>
                                  <a:pt x="306" y="101"/>
                                  <a:pt x="298" y="88"/>
                                </a:cubicBezTo>
                                <a:close/>
                                <a:moveTo>
                                  <a:pt x="285" y="97"/>
                                </a:moveTo>
                                <a:cubicBezTo>
                                  <a:pt x="289" y="103"/>
                                  <a:pt x="288" y="110"/>
                                  <a:pt x="283" y="113"/>
                                </a:cubicBezTo>
                                <a:cubicBezTo>
                                  <a:pt x="277" y="117"/>
                                  <a:pt x="270" y="116"/>
                                  <a:pt x="266" y="110"/>
                                </a:cubicBezTo>
                                <a:cubicBezTo>
                                  <a:pt x="263" y="105"/>
                                  <a:pt x="264" y="98"/>
                                  <a:pt x="270" y="94"/>
                                </a:cubicBezTo>
                                <a:cubicBezTo>
                                  <a:pt x="275" y="91"/>
                                  <a:pt x="282" y="92"/>
                                  <a:pt x="285" y="97"/>
                                </a:cubicBezTo>
                                <a:close/>
                                <a:moveTo>
                                  <a:pt x="311" y="68"/>
                                </a:moveTo>
                                <a:cubicBezTo>
                                  <a:pt x="283" y="29"/>
                                  <a:pt x="283" y="29"/>
                                  <a:pt x="283" y="29"/>
                                </a:cubicBezTo>
                                <a:cubicBezTo>
                                  <a:pt x="241" y="0"/>
                                  <a:pt x="241" y="0"/>
                                  <a:pt x="241" y="0"/>
                                </a:cubicBezTo>
                                <a:cubicBezTo>
                                  <a:pt x="180" y="42"/>
                                  <a:pt x="180" y="42"/>
                                  <a:pt x="180" y="42"/>
                                </a:cubicBezTo>
                                <a:cubicBezTo>
                                  <a:pt x="235" y="121"/>
                                  <a:pt x="235" y="121"/>
                                  <a:pt x="235" y="121"/>
                                </a:cubicBezTo>
                                <a:cubicBezTo>
                                  <a:pt x="244" y="115"/>
                                  <a:pt x="244" y="115"/>
                                  <a:pt x="244" y="115"/>
                                </a:cubicBezTo>
                                <a:cubicBezTo>
                                  <a:pt x="239" y="101"/>
                                  <a:pt x="244" y="85"/>
                                  <a:pt x="256" y="76"/>
                                </a:cubicBezTo>
                                <a:cubicBezTo>
                                  <a:pt x="269" y="67"/>
                                  <a:pt x="286" y="68"/>
                                  <a:pt x="298" y="77"/>
                                </a:cubicBezTo>
                                <a:cubicBezTo>
                                  <a:pt x="311" y="68"/>
                                  <a:pt x="311" y="68"/>
                                  <a:pt x="311" y="68"/>
                                </a:cubicBezTo>
                                <a:close/>
                                <a:moveTo>
                                  <a:pt x="216" y="74"/>
                                </a:moveTo>
                                <a:cubicBezTo>
                                  <a:pt x="226" y="67"/>
                                  <a:pt x="226" y="67"/>
                                  <a:pt x="226" y="67"/>
                                </a:cubicBezTo>
                                <a:cubicBezTo>
                                  <a:pt x="230" y="72"/>
                                  <a:pt x="230" y="72"/>
                                  <a:pt x="230" y="72"/>
                                </a:cubicBezTo>
                                <a:cubicBezTo>
                                  <a:pt x="220" y="79"/>
                                  <a:pt x="220" y="79"/>
                                  <a:pt x="220" y="79"/>
                                </a:cubicBezTo>
                                <a:cubicBezTo>
                                  <a:pt x="216" y="74"/>
                                  <a:pt x="216" y="74"/>
                                  <a:pt x="216" y="74"/>
                                </a:cubicBezTo>
                                <a:close/>
                                <a:moveTo>
                                  <a:pt x="274" y="35"/>
                                </a:moveTo>
                                <a:cubicBezTo>
                                  <a:pt x="252" y="50"/>
                                  <a:pt x="252" y="50"/>
                                  <a:pt x="252" y="50"/>
                                </a:cubicBezTo>
                                <a:cubicBezTo>
                                  <a:pt x="230" y="46"/>
                                  <a:pt x="230" y="46"/>
                                  <a:pt x="230" y="46"/>
                                </a:cubicBezTo>
                                <a:cubicBezTo>
                                  <a:pt x="204" y="64"/>
                                  <a:pt x="204" y="64"/>
                                  <a:pt x="204" y="64"/>
                                </a:cubicBezTo>
                                <a:cubicBezTo>
                                  <a:pt x="190" y="44"/>
                                  <a:pt x="190" y="44"/>
                                  <a:pt x="190" y="44"/>
                                </a:cubicBezTo>
                                <a:cubicBezTo>
                                  <a:pt x="239" y="10"/>
                                  <a:pt x="239" y="10"/>
                                  <a:pt x="239" y="10"/>
                                </a:cubicBezTo>
                                <a:cubicBezTo>
                                  <a:pt x="274" y="35"/>
                                  <a:pt x="274" y="35"/>
                                  <a:pt x="274" y="35"/>
                                </a:cubicBezTo>
                                <a:close/>
                                <a:moveTo>
                                  <a:pt x="236" y="123"/>
                                </a:moveTo>
                                <a:cubicBezTo>
                                  <a:pt x="246" y="117"/>
                                  <a:pt x="246" y="117"/>
                                  <a:pt x="246" y="117"/>
                                </a:cubicBezTo>
                                <a:cubicBezTo>
                                  <a:pt x="253" y="126"/>
                                  <a:pt x="253" y="126"/>
                                  <a:pt x="253" y="126"/>
                                </a:cubicBezTo>
                                <a:cubicBezTo>
                                  <a:pt x="243" y="133"/>
                                  <a:pt x="243" y="133"/>
                                  <a:pt x="243" y="133"/>
                                </a:cubicBezTo>
                                <a:cubicBezTo>
                                  <a:pt x="236" y="123"/>
                                  <a:pt x="236" y="123"/>
                                  <a:pt x="236" y="123"/>
                                </a:cubicBezTo>
                                <a:close/>
                                <a:moveTo>
                                  <a:pt x="301" y="78"/>
                                </a:moveTo>
                                <a:cubicBezTo>
                                  <a:pt x="313" y="70"/>
                                  <a:pt x="313" y="70"/>
                                  <a:pt x="313" y="70"/>
                                </a:cubicBezTo>
                                <a:cubicBezTo>
                                  <a:pt x="319" y="79"/>
                                  <a:pt x="319" y="79"/>
                                  <a:pt x="319" y="79"/>
                                </a:cubicBezTo>
                                <a:cubicBezTo>
                                  <a:pt x="310" y="86"/>
                                  <a:pt x="310" y="86"/>
                                  <a:pt x="310" y="86"/>
                                </a:cubicBezTo>
                                <a:cubicBezTo>
                                  <a:pt x="301" y="78"/>
                                  <a:pt x="301" y="78"/>
                                  <a:pt x="301" y="7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40" name="Freeform 1040"/>
                        <wps:cNvSpPr>
                          <a:spLocks noEditPoints="1"/>
                        </wps:cNvSpPr>
                        <wps:spPr bwMode="auto">
                          <a:xfrm>
                            <a:off x="3165475" y="5627688"/>
                            <a:ext cx="814388" cy="777875"/>
                          </a:xfrm>
                          <a:custGeom>
                            <a:avLst/>
                            <a:gdLst>
                              <a:gd name="T0" fmla="*/ 40 w 217"/>
                              <a:gd name="T1" fmla="*/ 10 h 207"/>
                              <a:gd name="T2" fmla="*/ 0 w 217"/>
                              <a:gd name="T3" fmla="*/ 92 h 207"/>
                              <a:gd name="T4" fmla="*/ 131 w 217"/>
                              <a:gd name="T5" fmla="*/ 0 h 207"/>
                              <a:gd name="T6" fmla="*/ 40 w 217"/>
                              <a:gd name="T7" fmla="*/ 10 h 207"/>
                              <a:gd name="T8" fmla="*/ 40 w 217"/>
                              <a:gd name="T9" fmla="*/ 10 h 207"/>
                              <a:gd name="T10" fmla="*/ 61 w 217"/>
                              <a:gd name="T11" fmla="*/ 40 h 207"/>
                              <a:gd name="T12" fmla="*/ 46 w 217"/>
                              <a:gd name="T13" fmla="*/ 37 h 207"/>
                              <a:gd name="T14" fmla="*/ 48 w 217"/>
                              <a:gd name="T15" fmla="*/ 22 h 207"/>
                              <a:gd name="T16" fmla="*/ 64 w 217"/>
                              <a:gd name="T17" fmla="*/ 25 h 207"/>
                              <a:gd name="T18" fmla="*/ 61 w 217"/>
                              <a:gd name="T19" fmla="*/ 40 h 207"/>
                              <a:gd name="T20" fmla="*/ 142 w 217"/>
                              <a:gd name="T21" fmla="*/ 13 h 207"/>
                              <a:gd name="T22" fmla="*/ 8 w 217"/>
                              <a:gd name="T23" fmla="*/ 107 h 207"/>
                              <a:gd name="T24" fmla="*/ 1 w 217"/>
                              <a:gd name="T25" fmla="*/ 97 h 207"/>
                              <a:gd name="T26" fmla="*/ 136 w 217"/>
                              <a:gd name="T27" fmla="*/ 3 h 207"/>
                              <a:gd name="T28" fmla="*/ 142 w 217"/>
                              <a:gd name="T29" fmla="*/ 13 h 207"/>
                              <a:gd name="T30" fmla="*/ 142 w 217"/>
                              <a:gd name="T31" fmla="*/ 13 h 207"/>
                              <a:gd name="T32" fmla="*/ 40 w 217"/>
                              <a:gd name="T33" fmla="*/ 91 h 207"/>
                              <a:gd name="T34" fmla="*/ 81 w 217"/>
                              <a:gd name="T35" fmla="*/ 150 h 207"/>
                              <a:gd name="T36" fmla="*/ 64 w 217"/>
                              <a:gd name="T37" fmla="*/ 163 h 207"/>
                              <a:gd name="T38" fmla="*/ 23 w 217"/>
                              <a:gd name="T39" fmla="*/ 104 h 207"/>
                              <a:gd name="T40" fmla="*/ 40 w 217"/>
                              <a:gd name="T41" fmla="*/ 91 h 207"/>
                              <a:gd name="T42" fmla="*/ 40 w 217"/>
                              <a:gd name="T43" fmla="*/ 91 h 207"/>
                              <a:gd name="T44" fmla="*/ 72 w 217"/>
                              <a:gd name="T45" fmla="*/ 69 h 207"/>
                              <a:gd name="T46" fmla="*/ 113 w 217"/>
                              <a:gd name="T47" fmla="*/ 128 h 207"/>
                              <a:gd name="T48" fmla="*/ 95 w 217"/>
                              <a:gd name="T49" fmla="*/ 140 h 207"/>
                              <a:gd name="T50" fmla="*/ 54 w 217"/>
                              <a:gd name="T51" fmla="*/ 81 h 207"/>
                              <a:gd name="T52" fmla="*/ 72 w 217"/>
                              <a:gd name="T53" fmla="*/ 69 h 207"/>
                              <a:gd name="T54" fmla="*/ 72 w 217"/>
                              <a:gd name="T55" fmla="*/ 69 h 207"/>
                              <a:gd name="T56" fmla="*/ 103 w 217"/>
                              <a:gd name="T57" fmla="*/ 47 h 207"/>
                              <a:gd name="T58" fmla="*/ 145 w 217"/>
                              <a:gd name="T59" fmla="*/ 106 h 207"/>
                              <a:gd name="T60" fmla="*/ 127 w 217"/>
                              <a:gd name="T61" fmla="*/ 118 h 207"/>
                              <a:gd name="T62" fmla="*/ 86 w 217"/>
                              <a:gd name="T63" fmla="*/ 59 h 207"/>
                              <a:gd name="T64" fmla="*/ 103 w 217"/>
                              <a:gd name="T65" fmla="*/ 47 h 207"/>
                              <a:gd name="T66" fmla="*/ 103 w 217"/>
                              <a:gd name="T67" fmla="*/ 47 h 207"/>
                              <a:gd name="T68" fmla="*/ 135 w 217"/>
                              <a:gd name="T69" fmla="*/ 25 h 207"/>
                              <a:gd name="T70" fmla="*/ 176 w 217"/>
                              <a:gd name="T71" fmla="*/ 84 h 207"/>
                              <a:gd name="T72" fmla="*/ 158 w 217"/>
                              <a:gd name="T73" fmla="*/ 96 h 207"/>
                              <a:gd name="T74" fmla="*/ 117 w 217"/>
                              <a:gd name="T75" fmla="*/ 37 h 207"/>
                              <a:gd name="T76" fmla="*/ 135 w 217"/>
                              <a:gd name="T77" fmla="*/ 25 h 207"/>
                              <a:gd name="T78" fmla="*/ 135 w 217"/>
                              <a:gd name="T79" fmla="*/ 25 h 207"/>
                              <a:gd name="T80" fmla="*/ 57 w 217"/>
                              <a:gd name="T81" fmla="*/ 176 h 207"/>
                              <a:gd name="T82" fmla="*/ 190 w 217"/>
                              <a:gd name="T83" fmla="*/ 82 h 207"/>
                              <a:gd name="T84" fmla="*/ 195 w 217"/>
                              <a:gd name="T85" fmla="*/ 89 h 207"/>
                              <a:gd name="T86" fmla="*/ 62 w 217"/>
                              <a:gd name="T87" fmla="*/ 183 h 207"/>
                              <a:gd name="T88" fmla="*/ 57 w 217"/>
                              <a:gd name="T89" fmla="*/ 176 h 207"/>
                              <a:gd name="T90" fmla="*/ 57 w 217"/>
                              <a:gd name="T91" fmla="*/ 176 h 207"/>
                              <a:gd name="T92" fmla="*/ 209 w 217"/>
                              <a:gd name="T93" fmla="*/ 89 h 207"/>
                              <a:gd name="T94" fmla="*/ 217 w 217"/>
                              <a:gd name="T95" fmla="*/ 101 h 207"/>
                              <a:gd name="T96" fmla="*/ 66 w 217"/>
                              <a:gd name="T97" fmla="*/ 207 h 207"/>
                              <a:gd name="T98" fmla="*/ 57 w 217"/>
                              <a:gd name="T99" fmla="*/ 195 h 207"/>
                              <a:gd name="T100" fmla="*/ 209 w 217"/>
                              <a:gd name="T101" fmla="*/ 89 h 207"/>
                              <a:gd name="T102" fmla="*/ 209 w 217"/>
                              <a:gd name="T103" fmla="*/ 89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17" h="207">
                                <a:moveTo>
                                  <a:pt x="40" y="10"/>
                                </a:moveTo>
                                <a:cubicBezTo>
                                  <a:pt x="0" y="92"/>
                                  <a:pt x="0" y="92"/>
                                  <a:pt x="0" y="92"/>
                                </a:cubicBezTo>
                                <a:cubicBezTo>
                                  <a:pt x="131" y="0"/>
                                  <a:pt x="131" y="0"/>
                                  <a:pt x="131" y="0"/>
                                </a:cubicBezTo>
                                <a:cubicBezTo>
                                  <a:pt x="40" y="10"/>
                                  <a:pt x="40" y="10"/>
                                  <a:pt x="40" y="10"/>
                                </a:cubicBezTo>
                                <a:cubicBezTo>
                                  <a:pt x="40" y="10"/>
                                  <a:pt x="40" y="10"/>
                                  <a:pt x="40" y="10"/>
                                </a:cubicBezTo>
                                <a:close/>
                                <a:moveTo>
                                  <a:pt x="61" y="40"/>
                                </a:moveTo>
                                <a:cubicBezTo>
                                  <a:pt x="57" y="44"/>
                                  <a:pt x="49" y="43"/>
                                  <a:pt x="46" y="37"/>
                                </a:cubicBezTo>
                                <a:cubicBezTo>
                                  <a:pt x="42" y="32"/>
                                  <a:pt x="44" y="25"/>
                                  <a:pt x="48" y="22"/>
                                </a:cubicBezTo>
                                <a:cubicBezTo>
                                  <a:pt x="54" y="18"/>
                                  <a:pt x="60" y="19"/>
                                  <a:pt x="64" y="25"/>
                                </a:cubicBezTo>
                                <a:cubicBezTo>
                                  <a:pt x="68" y="30"/>
                                  <a:pt x="67" y="37"/>
                                  <a:pt x="61" y="40"/>
                                </a:cubicBezTo>
                                <a:close/>
                                <a:moveTo>
                                  <a:pt x="142" y="13"/>
                                </a:moveTo>
                                <a:cubicBezTo>
                                  <a:pt x="8" y="107"/>
                                  <a:pt x="8" y="107"/>
                                  <a:pt x="8" y="107"/>
                                </a:cubicBezTo>
                                <a:cubicBezTo>
                                  <a:pt x="1" y="97"/>
                                  <a:pt x="1" y="97"/>
                                  <a:pt x="1" y="97"/>
                                </a:cubicBezTo>
                                <a:cubicBezTo>
                                  <a:pt x="136" y="3"/>
                                  <a:pt x="136" y="3"/>
                                  <a:pt x="136" y="3"/>
                                </a:cubicBezTo>
                                <a:cubicBezTo>
                                  <a:pt x="142" y="13"/>
                                  <a:pt x="142" y="13"/>
                                  <a:pt x="142" y="13"/>
                                </a:cubicBezTo>
                                <a:cubicBezTo>
                                  <a:pt x="142" y="13"/>
                                  <a:pt x="142" y="13"/>
                                  <a:pt x="142" y="13"/>
                                </a:cubicBezTo>
                                <a:close/>
                                <a:moveTo>
                                  <a:pt x="40" y="91"/>
                                </a:moveTo>
                                <a:cubicBezTo>
                                  <a:pt x="81" y="150"/>
                                  <a:pt x="81" y="150"/>
                                  <a:pt x="81" y="150"/>
                                </a:cubicBezTo>
                                <a:cubicBezTo>
                                  <a:pt x="64" y="163"/>
                                  <a:pt x="64" y="163"/>
                                  <a:pt x="64" y="163"/>
                                </a:cubicBezTo>
                                <a:cubicBezTo>
                                  <a:pt x="23" y="104"/>
                                  <a:pt x="23" y="104"/>
                                  <a:pt x="23" y="104"/>
                                </a:cubicBezTo>
                                <a:cubicBezTo>
                                  <a:pt x="40" y="91"/>
                                  <a:pt x="40" y="91"/>
                                  <a:pt x="40" y="91"/>
                                </a:cubicBezTo>
                                <a:cubicBezTo>
                                  <a:pt x="40" y="91"/>
                                  <a:pt x="40" y="91"/>
                                  <a:pt x="40" y="91"/>
                                </a:cubicBezTo>
                                <a:close/>
                                <a:moveTo>
                                  <a:pt x="72" y="69"/>
                                </a:moveTo>
                                <a:cubicBezTo>
                                  <a:pt x="113" y="128"/>
                                  <a:pt x="113" y="128"/>
                                  <a:pt x="113" y="128"/>
                                </a:cubicBezTo>
                                <a:cubicBezTo>
                                  <a:pt x="95" y="140"/>
                                  <a:pt x="95" y="140"/>
                                  <a:pt x="95" y="140"/>
                                </a:cubicBezTo>
                                <a:cubicBezTo>
                                  <a:pt x="54" y="81"/>
                                  <a:pt x="54" y="81"/>
                                  <a:pt x="54" y="81"/>
                                </a:cubicBezTo>
                                <a:cubicBezTo>
                                  <a:pt x="72" y="69"/>
                                  <a:pt x="72" y="69"/>
                                  <a:pt x="72" y="69"/>
                                </a:cubicBezTo>
                                <a:cubicBezTo>
                                  <a:pt x="72" y="69"/>
                                  <a:pt x="72" y="69"/>
                                  <a:pt x="72" y="69"/>
                                </a:cubicBezTo>
                                <a:close/>
                                <a:moveTo>
                                  <a:pt x="103" y="47"/>
                                </a:moveTo>
                                <a:cubicBezTo>
                                  <a:pt x="145" y="106"/>
                                  <a:pt x="145" y="106"/>
                                  <a:pt x="145" y="106"/>
                                </a:cubicBezTo>
                                <a:cubicBezTo>
                                  <a:pt x="127" y="118"/>
                                  <a:pt x="127" y="118"/>
                                  <a:pt x="127" y="118"/>
                                </a:cubicBezTo>
                                <a:cubicBezTo>
                                  <a:pt x="86" y="59"/>
                                  <a:pt x="86" y="59"/>
                                  <a:pt x="86" y="59"/>
                                </a:cubicBezTo>
                                <a:cubicBezTo>
                                  <a:pt x="103" y="47"/>
                                  <a:pt x="103" y="47"/>
                                  <a:pt x="103" y="47"/>
                                </a:cubicBezTo>
                                <a:cubicBezTo>
                                  <a:pt x="103" y="47"/>
                                  <a:pt x="103" y="47"/>
                                  <a:pt x="103" y="47"/>
                                </a:cubicBezTo>
                                <a:close/>
                                <a:moveTo>
                                  <a:pt x="135" y="25"/>
                                </a:moveTo>
                                <a:cubicBezTo>
                                  <a:pt x="176" y="84"/>
                                  <a:pt x="176" y="84"/>
                                  <a:pt x="176" y="84"/>
                                </a:cubicBezTo>
                                <a:cubicBezTo>
                                  <a:pt x="158" y="96"/>
                                  <a:pt x="158" y="96"/>
                                  <a:pt x="158" y="96"/>
                                </a:cubicBezTo>
                                <a:cubicBezTo>
                                  <a:pt x="117" y="37"/>
                                  <a:pt x="117" y="37"/>
                                  <a:pt x="117" y="37"/>
                                </a:cubicBezTo>
                                <a:cubicBezTo>
                                  <a:pt x="135" y="25"/>
                                  <a:pt x="135" y="25"/>
                                  <a:pt x="135" y="25"/>
                                </a:cubicBezTo>
                                <a:cubicBezTo>
                                  <a:pt x="135" y="25"/>
                                  <a:pt x="135" y="25"/>
                                  <a:pt x="135" y="25"/>
                                </a:cubicBezTo>
                                <a:close/>
                                <a:moveTo>
                                  <a:pt x="57" y="176"/>
                                </a:moveTo>
                                <a:cubicBezTo>
                                  <a:pt x="190" y="82"/>
                                  <a:pt x="190" y="82"/>
                                  <a:pt x="190" y="82"/>
                                </a:cubicBezTo>
                                <a:cubicBezTo>
                                  <a:pt x="195" y="89"/>
                                  <a:pt x="195" y="89"/>
                                  <a:pt x="195" y="89"/>
                                </a:cubicBezTo>
                                <a:cubicBezTo>
                                  <a:pt x="62" y="183"/>
                                  <a:pt x="62" y="183"/>
                                  <a:pt x="62" y="183"/>
                                </a:cubicBezTo>
                                <a:cubicBezTo>
                                  <a:pt x="57" y="176"/>
                                  <a:pt x="57" y="176"/>
                                  <a:pt x="57" y="176"/>
                                </a:cubicBezTo>
                                <a:cubicBezTo>
                                  <a:pt x="57" y="176"/>
                                  <a:pt x="57" y="176"/>
                                  <a:pt x="57" y="176"/>
                                </a:cubicBezTo>
                                <a:close/>
                                <a:moveTo>
                                  <a:pt x="209" y="89"/>
                                </a:moveTo>
                                <a:cubicBezTo>
                                  <a:pt x="217" y="101"/>
                                  <a:pt x="217" y="101"/>
                                  <a:pt x="217" y="101"/>
                                </a:cubicBezTo>
                                <a:cubicBezTo>
                                  <a:pt x="66" y="207"/>
                                  <a:pt x="66" y="207"/>
                                  <a:pt x="66" y="207"/>
                                </a:cubicBezTo>
                                <a:cubicBezTo>
                                  <a:pt x="57" y="195"/>
                                  <a:pt x="57" y="195"/>
                                  <a:pt x="57" y="195"/>
                                </a:cubicBezTo>
                                <a:cubicBezTo>
                                  <a:pt x="209" y="89"/>
                                  <a:pt x="209" y="89"/>
                                  <a:pt x="209" y="89"/>
                                </a:cubicBezTo>
                                <a:cubicBezTo>
                                  <a:pt x="209" y="89"/>
                                  <a:pt x="209" y="89"/>
                                  <a:pt x="209" y="89"/>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41" name="Freeform 1041"/>
                        <wps:cNvSpPr>
                          <a:spLocks noEditPoints="1"/>
                        </wps:cNvSpPr>
                        <wps:spPr bwMode="auto">
                          <a:xfrm>
                            <a:off x="6475413" y="4559301"/>
                            <a:ext cx="646113" cy="671513"/>
                          </a:xfrm>
                          <a:custGeom>
                            <a:avLst/>
                            <a:gdLst>
                              <a:gd name="T0" fmla="*/ 153 w 172"/>
                              <a:gd name="T1" fmla="*/ 78 h 179"/>
                              <a:gd name="T2" fmla="*/ 165 w 172"/>
                              <a:gd name="T3" fmla="*/ 59 h 179"/>
                              <a:gd name="T4" fmla="*/ 171 w 172"/>
                              <a:gd name="T5" fmla="*/ 107 h 179"/>
                              <a:gd name="T6" fmla="*/ 164 w 172"/>
                              <a:gd name="T7" fmla="*/ 123 h 179"/>
                              <a:gd name="T8" fmla="*/ 147 w 172"/>
                              <a:gd name="T9" fmla="*/ 135 h 179"/>
                              <a:gd name="T10" fmla="*/ 155 w 172"/>
                              <a:gd name="T11" fmla="*/ 146 h 179"/>
                              <a:gd name="T12" fmla="*/ 119 w 172"/>
                              <a:gd name="T13" fmla="*/ 130 h 179"/>
                              <a:gd name="T14" fmla="*/ 115 w 172"/>
                              <a:gd name="T15" fmla="*/ 90 h 179"/>
                              <a:gd name="T16" fmla="*/ 122 w 172"/>
                              <a:gd name="T17" fmla="*/ 100 h 179"/>
                              <a:gd name="T18" fmla="*/ 153 w 172"/>
                              <a:gd name="T19" fmla="*/ 78 h 179"/>
                              <a:gd name="T20" fmla="*/ 108 w 172"/>
                              <a:gd name="T21" fmla="*/ 65 h 179"/>
                              <a:gd name="T22" fmla="*/ 142 w 172"/>
                              <a:gd name="T23" fmla="*/ 82 h 179"/>
                              <a:gd name="T24" fmla="*/ 157 w 172"/>
                              <a:gd name="T25" fmla="*/ 42 h 179"/>
                              <a:gd name="T26" fmla="*/ 125 w 172"/>
                              <a:gd name="T27" fmla="*/ 26 h 179"/>
                              <a:gd name="T28" fmla="*/ 108 w 172"/>
                              <a:gd name="T29" fmla="*/ 65 h 179"/>
                              <a:gd name="T30" fmla="*/ 42 w 172"/>
                              <a:gd name="T31" fmla="*/ 33 h 179"/>
                              <a:gd name="T32" fmla="*/ 76 w 172"/>
                              <a:gd name="T33" fmla="*/ 50 h 179"/>
                              <a:gd name="T34" fmla="*/ 71 w 172"/>
                              <a:gd name="T35" fmla="*/ 62 h 179"/>
                              <a:gd name="T36" fmla="*/ 104 w 172"/>
                              <a:gd name="T37" fmla="*/ 39 h 179"/>
                              <a:gd name="T38" fmla="*/ 101 w 172"/>
                              <a:gd name="T39" fmla="*/ 0 h 179"/>
                              <a:gd name="T40" fmla="*/ 95 w 172"/>
                              <a:gd name="T41" fmla="*/ 12 h 179"/>
                              <a:gd name="T42" fmla="*/ 76 w 172"/>
                              <a:gd name="T43" fmla="*/ 2 h 179"/>
                              <a:gd name="T44" fmla="*/ 60 w 172"/>
                              <a:gd name="T45" fmla="*/ 4 h 179"/>
                              <a:gd name="T46" fmla="*/ 20 w 172"/>
                              <a:gd name="T47" fmla="*/ 32 h 179"/>
                              <a:gd name="T48" fmla="*/ 42 w 172"/>
                              <a:gd name="T49" fmla="*/ 33 h 179"/>
                              <a:gd name="T50" fmla="*/ 53 w 172"/>
                              <a:gd name="T51" fmla="*/ 79 h 179"/>
                              <a:gd name="T52" fmla="*/ 51 w 172"/>
                              <a:gd name="T53" fmla="*/ 42 h 179"/>
                              <a:gd name="T54" fmla="*/ 10 w 172"/>
                              <a:gd name="T55" fmla="*/ 47 h 179"/>
                              <a:gd name="T56" fmla="*/ 10 w 172"/>
                              <a:gd name="T57" fmla="*/ 83 h 179"/>
                              <a:gd name="T58" fmla="*/ 53 w 172"/>
                              <a:gd name="T59" fmla="*/ 79 h 179"/>
                              <a:gd name="T60" fmla="*/ 59 w 172"/>
                              <a:gd name="T61" fmla="*/ 140 h 179"/>
                              <a:gd name="T62" fmla="*/ 56 w 172"/>
                              <a:gd name="T63" fmla="*/ 111 h 179"/>
                              <a:gd name="T64" fmla="*/ 69 w 172"/>
                              <a:gd name="T65" fmla="*/ 110 h 179"/>
                              <a:gd name="T66" fmla="*/ 33 w 172"/>
                              <a:gd name="T67" fmla="*/ 93 h 179"/>
                              <a:gd name="T68" fmla="*/ 0 w 172"/>
                              <a:gd name="T69" fmla="*/ 115 h 179"/>
                              <a:gd name="T70" fmla="*/ 13 w 172"/>
                              <a:gd name="T71" fmla="*/ 114 h 179"/>
                              <a:gd name="T72" fmla="*/ 15 w 172"/>
                              <a:gd name="T73" fmla="*/ 135 h 179"/>
                              <a:gd name="T74" fmla="*/ 25 w 172"/>
                              <a:gd name="T75" fmla="*/ 149 h 179"/>
                              <a:gd name="T76" fmla="*/ 59 w 172"/>
                              <a:gd name="T77" fmla="*/ 140 h 179"/>
                              <a:gd name="T78" fmla="*/ 28 w 172"/>
                              <a:gd name="T79" fmla="*/ 153 h 179"/>
                              <a:gd name="T80" fmla="*/ 75 w 172"/>
                              <a:gd name="T81" fmla="*/ 177 h 179"/>
                              <a:gd name="T82" fmla="*/ 96 w 172"/>
                              <a:gd name="T83" fmla="*/ 172 h 179"/>
                              <a:gd name="T84" fmla="*/ 120 w 172"/>
                              <a:gd name="T85" fmla="*/ 155 h 179"/>
                              <a:gd name="T86" fmla="*/ 95 w 172"/>
                              <a:gd name="T87" fmla="*/ 119 h 179"/>
                              <a:gd name="T88" fmla="*/ 52 w 172"/>
                              <a:gd name="T89" fmla="*/ 150 h 179"/>
                              <a:gd name="T90" fmla="*/ 28 w 172"/>
                              <a:gd name="T91" fmla="*/ 153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72" h="179">
                                <a:moveTo>
                                  <a:pt x="153" y="78"/>
                                </a:moveTo>
                                <a:cubicBezTo>
                                  <a:pt x="162" y="72"/>
                                  <a:pt x="165" y="59"/>
                                  <a:pt x="165" y="59"/>
                                </a:cubicBezTo>
                                <a:cubicBezTo>
                                  <a:pt x="165" y="59"/>
                                  <a:pt x="170" y="101"/>
                                  <a:pt x="171" y="107"/>
                                </a:cubicBezTo>
                                <a:cubicBezTo>
                                  <a:pt x="172" y="114"/>
                                  <a:pt x="164" y="123"/>
                                  <a:pt x="164" y="123"/>
                                </a:cubicBezTo>
                                <a:cubicBezTo>
                                  <a:pt x="147" y="135"/>
                                  <a:pt x="147" y="135"/>
                                  <a:pt x="147" y="135"/>
                                </a:cubicBezTo>
                                <a:cubicBezTo>
                                  <a:pt x="155" y="146"/>
                                  <a:pt x="155" y="146"/>
                                  <a:pt x="155" y="146"/>
                                </a:cubicBezTo>
                                <a:cubicBezTo>
                                  <a:pt x="119" y="130"/>
                                  <a:pt x="119" y="130"/>
                                  <a:pt x="119" y="130"/>
                                </a:cubicBezTo>
                                <a:cubicBezTo>
                                  <a:pt x="115" y="90"/>
                                  <a:pt x="115" y="90"/>
                                  <a:pt x="115" y="90"/>
                                </a:cubicBezTo>
                                <a:cubicBezTo>
                                  <a:pt x="122" y="100"/>
                                  <a:pt x="122" y="100"/>
                                  <a:pt x="122" y="100"/>
                                </a:cubicBezTo>
                                <a:cubicBezTo>
                                  <a:pt x="127" y="96"/>
                                  <a:pt x="145" y="83"/>
                                  <a:pt x="153" y="78"/>
                                </a:cubicBezTo>
                                <a:close/>
                                <a:moveTo>
                                  <a:pt x="108" y="65"/>
                                </a:moveTo>
                                <a:cubicBezTo>
                                  <a:pt x="108" y="65"/>
                                  <a:pt x="136" y="79"/>
                                  <a:pt x="142" y="82"/>
                                </a:cubicBezTo>
                                <a:cubicBezTo>
                                  <a:pt x="162" y="72"/>
                                  <a:pt x="169" y="50"/>
                                  <a:pt x="157" y="42"/>
                                </a:cubicBezTo>
                                <a:cubicBezTo>
                                  <a:pt x="147" y="37"/>
                                  <a:pt x="125" y="26"/>
                                  <a:pt x="125" y="26"/>
                                </a:cubicBezTo>
                                <a:cubicBezTo>
                                  <a:pt x="108" y="65"/>
                                  <a:pt x="108" y="65"/>
                                  <a:pt x="108" y="65"/>
                                </a:cubicBezTo>
                                <a:close/>
                                <a:moveTo>
                                  <a:pt x="42" y="33"/>
                                </a:moveTo>
                                <a:cubicBezTo>
                                  <a:pt x="51" y="38"/>
                                  <a:pt x="71" y="48"/>
                                  <a:pt x="76" y="50"/>
                                </a:cubicBezTo>
                                <a:cubicBezTo>
                                  <a:pt x="71" y="62"/>
                                  <a:pt x="71" y="62"/>
                                  <a:pt x="71" y="62"/>
                                </a:cubicBezTo>
                                <a:cubicBezTo>
                                  <a:pt x="104" y="39"/>
                                  <a:pt x="104" y="39"/>
                                  <a:pt x="104" y="39"/>
                                </a:cubicBezTo>
                                <a:cubicBezTo>
                                  <a:pt x="101" y="0"/>
                                  <a:pt x="101" y="0"/>
                                  <a:pt x="101" y="0"/>
                                </a:cubicBezTo>
                                <a:cubicBezTo>
                                  <a:pt x="95" y="12"/>
                                  <a:pt x="95" y="12"/>
                                  <a:pt x="95" y="12"/>
                                </a:cubicBezTo>
                                <a:cubicBezTo>
                                  <a:pt x="76" y="2"/>
                                  <a:pt x="76" y="2"/>
                                  <a:pt x="76" y="2"/>
                                </a:cubicBezTo>
                                <a:cubicBezTo>
                                  <a:pt x="76" y="2"/>
                                  <a:pt x="65" y="0"/>
                                  <a:pt x="60" y="4"/>
                                </a:cubicBezTo>
                                <a:cubicBezTo>
                                  <a:pt x="54" y="8"/>
                                  <a:pt x="20" y="32"/>
                                  <a:pt x="20" y="32"/>
                                </a:cubicBezTo>
                                <a:cubicBezTo>
                                  <a:pt x="20" y="32"/>
                                  <a:pt x="32" y="28"/>
                                  <a:pt x="42" y="33"/>
                                </a:cubicBezTo>
                                <a:close/>
                                <a:moveTo>
                                  <a:pt x="53" y="79"/>
                                </a:moveTo>
                                <a:cubicBezTo>
                                  <a:pt x="53" y="79"/>
                                  <a:pt x="51" y="49"/>
                                  <a:pt x="51" y="42"/>
                                </a:cubicBezTo>
                                <a:cubicBezTo>
                                  <a:pt x="32" y="29"/>
                                  <a:pt x="10" y="34"/>
                                  <a:pt x="10" y="47"/>
                                </a:cubicBezTo>
                                <a:cubicBezTo>
                                  <a:pt x="10" y="59"/>
                                  <a:pt x="10" y="83"/>
                                  <a:pt x="10" y="83"/>
                                </a:cubicBezTo>
                                <a:cubicBezTo>
                                  <a:pt x="53" y="79"/>
                                  <a:pt x="53" y="79"/>
                                  <a:pt x="53" y="79"/>
                                </a:cubicBezTo>
                                <a:close/>
                                <a:moveTo>
                                  <a:pt x="59" y="140"/>
                                </a:moveTo>
                                <a:cubicBezTo>
                                  <a:pt x="58" y="131"/>
                                  <a:pt x="57" y="117"/>
                                  <a:pt x="56" y="111"/>
                                </a:cubicBezTo>
                                <a:cubicBezTo>
                                  <a:pt x="69" y="110"/>
                                  <a:pt x="69" y="110"/>
                                  <a:pt x="69" y="110"/>
                                </a:cubicBezTo>
                                <a:cubicBezTo>
                                  <a:pt x="33" y="93"/>
                                  <a:pt x="33" y="93"/>
                                  <a:pt x="33" y="93"/>
                                </a:cubicBezTo>
                                <a:cubicBezTo>
                                  <a:pt x="0" y="115"/>
                                  <a:pt x="0" y="115"/>
                                  <a:pt x="0" y="115"/>
                                </a:cubicBezTo>
                                <a:cubicBezTo>
                                  <a:pt x="13" y="114"/>
                                  <a:pt x="13" y="114"/>
                                  <a:pt x="13" y="114"/>
                                </a:cubicBezTo>
                                <a:cubicBezTo>
                                  <a:pt x="15" y="135"/>
                                  <a:pt x="15" y="135"/>
                                  <a:pt x="15" y="135"/>
                                </a:cubicBezTo>
                                <a:cubicBezTo>
                                  <a:pt x="15" y="135"/>
                                  <a:pt x="19" y="146"/>
                                  <a:pt x="25" y="149"/>
                                </a:cubicBezTo>
                                <a:cubicBezTo>
                                  <a:pt x="32" y="151"/>
                                  <a:pt x="43" y="155"/>
                                  <a:pt x="59" y="140"/>
                                </a:cubicBezTo>
                                <a:close/>
                                <a:moveTo>
                                  <a:pt x="28" y="153"/>
                                </a:moveTo>
                                <a:cubicBezTo>
                                  <a:pt x="75" y="177"/>
                                  <a:pt x="75" y="177"/>
                                  <a:pt x="75" y="177"/>
                                </a:cubicBezTo>
                                <a:cubicBezTo>
                                  <a:pt x="75" y="177"/>
                                  <a:pt x="85" y="179"/>
                                  <a:pt x="96" y="172"/>
                                </a:cubicBezTo>
                                <a:cubicBezTo>
                                  <a:pt x="106" y="165"/>
                                  <a:pt x="120" y="155"/>
                                  <a:pt x="120" y="155"/>
                                </a:cubicBezTo>
                                <a:cubicBezTo>
                                  <a:pt x="95" y="119"/>
                                  <a:pt x="95" y="119"/>
                                  <a:pt x="95" y="119"/>
                                </a:cubicBezTo>
                                <a:cubicBezTo>
                                  <a:pt x="95" y="119"/>
                                  <a:pt x="60" y="144"/>
                                  <a:pt x="52" y="150"/>
                                </a:cubicBezTo>
                                <a:cubicBezTo>
                                  <a:pt x="41" y="157"/>
                                  <a:pt x="28" y="153"/>
                                  <a:pt x="28" y="15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42" name="Freeform 1042"/>
                        <wps:cNvSpPr>
                          <a:spLocks noEditPoints="1"/>
                        </wps:cNvSpPr>
                        <wps:spPr bwMode="auto">
                          <a:xfrm>
                            <a:off x="5608638" y="5572126"/>
                            <a:ext cx="952500" cy="833438"/>
                          </a:xfrm>
                          <a:custGeom>
                            <a:avLst/>
                            <a:gdLst>
                              <a:gd name="T0" fmla="*/ 56 w 254"/>
                              <a:gd name="T1" fmla="*/ 98 h 222"/>
                              <a:gd name="T2" fmla="*/ 57 w 254"/>
                              <a:gd name="T3" fmla="*/ 154 h 222"/>
                              <a:gd name="T4" fmla="*/ 64 w 254"/>
                              <a:gd name="T5" fmla="*/ 149 h 222"/>
                              <a:gd name="T6" fmla="*/ 96 w 254"/>
                              <a:gd name="T7" fmla="*/ 190 h 222"/>
                              <a:gd name="T8" fmla="*/ 78 w 254"/>
                              <a:gd name="T9" fmla="*/ 144 h 222"/>
                              <a:gd name="T10" fmla="*/ 115 w 254"/>
                              <a:gd name="T11" fmla="*/ 183 h 222"/>
                              <a:gd name="T12" fmla="*/ 72 w 254"/>
                              <a:gd name="T13" fmla="*/ 107 h 222"/>
                              <a:gd name="T14" fmla="*/ 96 w 254"/>
                              <a:gd name="T15" fmla="*/ 127 h 222"/>
                              <a:gd name="T16" fmla="*/ 34 w 254"/>
                              <a:gd name="T17" fmla="*/ 98 h 222"/>
                              <a:gd name="T18" fmla="*/ 173 w 254"/>
                              <a:gd name="T19" fmla="*/ 30 h 222"/>
                              <a:gd name="T20" fmla="*/ 135 w 254"/>
                              <a:gd name="T21" fmla="*/ 57 h 222"/>
                              <a:gd name="T22" fmla="*/ 160 w 254"/>
                              <a:gd name="T23" fmla="*/ 87 h 222"/>
                              <a:gd name="T24" fmla="*/ 146 w 254"/>
                              <a:gd name="T25" fmla="*/ 55 h 222"/>
                              <a:gd name="T26" fmla="*/ 203 w 254"/>
                              <a:gd name="T27" fmla="*/ 115 h 222"/>
                              <a:gd name="T28" fmla="*/ 205 w 254"/>
                              <a:gd name="T29" fmla="*/ 114 h 222"/>
                              <a:gd name="T30" fmla="*/ 214 w 254"/>
                              <a:gd name="T31" fmla="*/ 107 h 222"/>
                              <a:gd name="T32" fmla="*/ 186 w 254"/>
                              <a:gd name="T33" fmla="*/ 64 h 222"/>
                              <a:gd name="T34" fmla="*/ 148 w 254"/>
                              <a:gd name="T35" fmla="*/ 18 h 222"/>
                              <a:gd name="T36" fmla="*/ 148 w 254"/>
                              <a:gd name="T37" fmla="*/ 18 h 222"/>
                              <a:gd name="T38" fmla="*/ 114 w 254"/>
                              <a:gd name="T39" fmla="*/ 52 h 222"/>
                              <a:gd name="T40" fmla="*/ 85 w 254"/>
                              <a:gd name="T41" fmla="*/ 61 h 222"/>
                              <a:gd name="T42" fmla="*/ 79 w 254"/>
                              <a:gd name="T43" fmla="*/ 78 h 222"/>
                              <a:gd name="T44" fmla="*/ 100 w 254"/>
                              <a:gd name="T45" fmla="*/ 111 h 222"/>
                              <a:gd name="T46" fmla="*/ 109 w 254"/>
                              <a:gd name="T47" fmla="*/ 131 h 222"/>
                              <a:gd name="T48" fmla="*/ 153 w 254"/>
                              <a:gd name="T49" fmla="*/ 158 h 222"/>
                              <a:gd name="T50" fmla="*/ 131 w 254"/>
                              <a:gd name="T51" fmla="*/ 115 h 222"/>
                              <a:gd name="T52" fmla="*/ 157 w 254"/>
                              <a:gd name="T53" fmla="*/ 148 h 222"/>
                              <a:gd name="T54" fmla="*/ 142 w 254"/>
                              <a:gd name="T55" fmla="*/ 108 h 222"/>
                              <a:gd name="T56" fmla="*/ 138 w 254"/>
                              <a:gd name="T57" fmla="*/ 84 h 222"/>
                              <a:gd name="T58" fmla="*/ 92 w 254"/>
                              <a:gd name="T59" fmla="*/ 39 h 222"/>
                              <a:gd name="T60" fmla="*/ 92 w 254"/>
                              <a:gd name="T61" fmla="*/ 39 h 222"/>
                              <a:gd name="T62" fmla="*/ 34 w 254"/>
                              <a:gd name="T63" fmla="*/ 140 h 222"/>
                              <a:gd name="T64" fmla="*/ 12 w 254"/>
                              <a:gd name="T65" fmla="*/ 147 h 222"/>
                              <a:gd name="T66" fmla="*/ 7 w 254"/>
                              <a:gd name="T67" fmla="*/ 160 h 222"/>
                              <a:gd name="T68" fmla="*/ 23 w 254"/>
                              <a:gd name="T69" fmla="*/ 184 h 222"/>
                              <a:gd name="T70" fmla="*/ 30 w 254"/>
                              <a:gd name="T71" fmla="*/ 199 h 222"/>
                              <a:gd name="T72" fmla="*/ 63 w 254"/>
                              <a:gd name="T73" fmla="*/ 220 h 222"/>
                              <a:gd name="T74" fmla="*/ 47 w 254"/>
                              <a:gd name="T75" fmla="*/ 188 h 222"/>
                              <a:gd name="T76" fmla="*/ 66 w 254"/>
                              <a:gd name="T77" fmla="*/ 213 h 222"/>
                              <a:gd name="T78" fmla="*/ 55 w 254"/>
                              <a:gd name="T79" fmla="*/ 182 h 222"/>
                              <a:gd name="T80" fmla="*/ 52 w 254"/>
                              <a:gd name="T81" fmla="*/ 164 h 222"/>
                              <a:gd name="T82" fmla="*/ 18 w 254"/>
                              <a:gd name="T83" fmla="*/ 129 h 222"/>
                              <a:gd name="T84" fmla="*/ 18 w 254"/>
                              <a:gd name="T85" fmla="*/ 129 h 222"/>
                              <a:gd name="T86" fmla="*/ 199 w 254"/>
                              <a:gd name="T87" fmla="*/ 15 h 222"/>
                              <a:gd name="T88" fmla="*/ 201 w 254"/>
                              <a:gd name="T89" fmla="*/ 63 h 222"/>
                              <a:gd name="T90" fmla="*/ 207 w 254"/>
                              <a:gd name="T91" fmla="*/ 59 h 222"/>
                              <a:gd name="T92" fmla="*/ 234 w 254"/>
                              <a:gd name="T93" fmla="*/ 94 h 222"/>
                              <a:gd name="T94" fmla="*/ 218 w 254"/>
                              <a:gd name="T95" fmla="*/ 55 h 222"/>
                              <a:gd name="T96" fmla="*/ 251 w 254"/>
                              <a:gd name="T97" fmla="*/ 88 h 222"/>
                              <a:gd name="T98" fmla="*/ 214 w 254"/>
                              <a:gd name="T99" fmla="*/ 23 h 222"/>
                              <a:gd name="T100" fmla="*/ 234 w 254"/>
                              <a:gd name="T101" fmla="*/ 40 h 222"/>
                              <a:gd name="T102" fmla="*/ 181 w 254"/>
                              <a:gd name="T103" fmla="*/ 15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54" h="222">
                                <a:moveTo>
                                  <a:pt x="96" y="127"/>
                                </a:moveTo>
                                <a:cubicBezTo>
                                  <a:pt x="76" y="98"/>
                                  <a:pt x="76" y="98"/>
                                  <a:pt x="76" y="98"/>
                                </a:cubicBezTo>
                                <a:cubicBezTo>
                                  <a:pt x="76" y="98"/>
                                  <a:pt x="76" y="98"/>
                                  <a:pt x="76" y="98"/>
                                </a:cubicBezTo>
                                <a:cubicBezTo>
                                  <a:pt x="74" y="96"/>
                                  <a:pt x="66" y="91"/>
                                  <a:pt x="56" y="98"/>
                                </a:cubicBezTo>
                                <a:cubicBezTo>
                                  <a:pt x="44" y="106"/>
                                  <a:pt x="44" y="106"/>
                                  <a:pt x="44" y="106"/>
                                </a:cubicBezTo>
                                <a:cubicBezTo>
                                  <a:pt x="44" y="106"/>
                                  <a:pt x="32" y="115"/>
                                  <a:pt x="38" y="125"/>
                                </a:cubicBezTo>
                                <a:cubicBezTo>
                                  <a:pt x="37" y="126"/>
                                  <a:pt x="37" y="126"/>
                                  <a:pt x="37" y="126"/>
                                </a:cubicBezTo>
                                <a:cubicBezTo>
                                  <a:pt x="57" y="154"/>
                                  <a:pt x="57" y="154"/>
                                  <a:pt x="57" y="154"/>
                                </a:cubicBezTo>
                                <a:cubicBezTo>
                                  <a:pt x="57" y="154"/>
                                  <a:pt x="57" y="154"/>
                                  <a:pt x="57" y="154"/>
                                </a:cubicBezTo>
                                <a:cubicBezTo>
                                  <a:pt x="59" y="155"/>
                                  <a:pt x="61" y="156"/>
                                  <a:pt x="63" y="155"/>
                                </a:cubicBezTo>
                                <a:cubicBezTo>
                                  <a:pt x="65" y="153"/>
                                  <a:pt x="65" y="151"/>
                                  <a:pt x="64" y="149"/>
                                </a:cubicBezTo>
                                <a:cubicBezTo>
                                  <a:pt x="64" y="149"/>
                                  <a:pt x="64" y="149"/>
                                  <a:pt x="64" y="149"/>
                                </a:cubicBezTo>
                                <a:cubicBezTo>
                                  <a:pt x="47" y="125"/>
                                  <a:pt x="47" y="125"/>
                                  <a:pt x="47" y="125"/>
                                </a:cubicBezTo>
                                <a:cubicBezTo>
                                  <a:pt x="49" y="123"/>
                                  <a:pt x="49" y="123"/>
                                  <a:pt x="49" y="123"/>
                                </a:cubicBezTo>
                                <a:cubicBezTo>
                                  <a:pt x="96" y="190"/>
                                  <a:pt x="96" y="190"/>
                                  <a:pt x="96" y="190"/>
                                </a:cubicBezTo>
                                <a:cubicBezTo>
                                  <a:pt x="96" y="190"/>
                                  <a:pt x="96" y="190"/>
                                  <a:pt x="96" y="190"/>
                                </a:cubicBezTo>
                                <a:cubicBezTo>
                                  <a:pt x="98" y="192"/>
                                  <a:pt x="102" y="193"/>
                                  <a:pt x="104" y="191"/>
                                </a:cubicBezTo>
                                <a:cubicBezTo>
                                  <a:pt x="107" y="189"/>
                                  <a:pt x="107" y="186"/>
                                  <a:pt x="106" y="183"/>
                                </a:cubicBezTo>
                                <a:cubicBezTo>
                                  <a:pt x="106" y="183"/>
                                  <a:pt x="106" y="183"/>
                                  <a:pt x="106" y="183"/>
                                </a:cubicBezTo>
                                <a:cubicBezTo>
                                  <a:pt x="78" y="144"/>
                                  <a:pt x="78" y="144"/>
                                  <a:pt x="78" y="144"/>
                                </a:cubicBezTo>
                                <a:cubicBezTo>
                                  <a:pt x="80" y="143"/>
                                  <a:pt x="80" y="143"/>
                                  <a:pt x="80" y="143"/>
                                </a:cubicBezTo>
                                <a:cubicBezTo>
                                  <a:pt x="108" y="182"/>
                                  <a:pt x="108" y="182"/>
                                  <a:pt x="108" y="182"/>
                                </a:cubicBezTo>
                                <a:cubicBezTo>
                                  <a:pt x="108" y="182"/>
                                  <a:pt x="108" y="182"/>
                                  <a:pt x="108" y="182"/>
                                </a:cubicBezTo>
                                <a:cubicBezTo>
                                  <a:pt x="109" y="185"/>
                                  <a:pt x="113" y="185"/>
                                  <a:pt x="115" y="183"/>
                                </a:cubicBezTo>
                                <a:cubicBezTo>
                                  <a:pt x="118" y="182"/>
                                  <a:pt x="118" y="178"/>
                                  <a:pt x="117" y="175"/>
                                </a:cubicBezTo>
                                <a:cubicBezTo>
                                  <a:pt x="117" y="175"/>
                                  <a:pt x="117" y="175"/>
                                  <a:pt x="117" y="175"/>
                                </a:cubicBezTo>
                                <a:cubicBezTo>
                                  <a:pt x="70" y="108"/>
                                  <a:pt x="70" y="108"/>
                                  <a:pt x="70" y="108"/>
                                </a:cubicBezTo>
                                <a:cubicBezTo>
                                  <a:pt x="72" y="107"/>
                                  <a:pt x="72" y="107"/>
                                  <a:pt x="72" y="107"/>
                                </a:cubicBezTo>
                                <a:cubicBezTo>
                                  <a:pt x="89" y="132"/>
                                  <a:pt x="89" y="132"/>
                                  <a:pt x="89" y="132"/>
                                </a:cubicBezTo>
                                <a:cubicBezTo>
                                  <a:pt x="89" y="132"/>
                                  <a:pt x="89" y="132"/>
                                  <a:pt x="89" y="132"/>
                                </a:cubicBezTo>
                                <a:cubicBezTo>
                                  <a:pt x="90" y="133"/>
                                  <a:pt x="93" y="134"/>
                                  <a:pt x="95" y="132"/>
                                </a:cubicBezTo>
                                <a:cubicBezTo>
                                  <a:pt x="97" y="131"/>
                                  <a:pt x="97" y="128"/>
                                  <a:pt x="96" y="127"/>
                                </a:cubicBezTo>
                                <a:cubicBezTo>
                                  <a:pt x="96" y="127"/>
                                  <a:pt x="96" y="127"/>
                                  <a:pt x="96" y="127"/>
                                </a:cubicBezTo>
                                <a:close/>
                                <a:moveTo>
                                  <a:pt x="51" y="86"/>
                                </a:moveTo>
                                <a:cubicBezTo>
                                  <a:pt x="48" y="82"/>
                                  <a:pt x="41" y="80"/>
                                  <a:pt x="37" y="83"/>
                                </a:cubicBezTo>
                                <a:cubicBezTo>
                                  <a:pt x="32" y="87"/>
                                  <a:pt x="31" y="93"/>
                                  <a:pt x="34" y="98"/>
                                </a:cubicBezTo>
                                <a:cubicBezTo>
                                  <a:pt x="38" y="103"/>
                                  <a:pt x="44" y="104"/>
                                  <a:pt x="49" y="101"/>
                                </a:cubicBezTo>
                                <a:cubicBezTo>
                                  <a:pt x="54" y="97"/>
                                  <a:pt x="54" y="91"/>
                                  <a:pt x="51" y="86"/>
                                </a:cubicBezTo>
                                <a:close/>
                                <a:moveTo>
                                  <a:pt x="193" y="59"/>
                                </a:moveTo>
                                <a:cubicBezTo>
                                  <a:pt x="173" y="30"/>
                                  <a:pt x="173" y="30"/>
                                  <a:pt x="173" y="30"/>
                                </a:cubicBezTo>
                                <a:cubicBezTo>
                                  <a:pt x="173" y="30"/>
                                  <a:pt x="173" y="30"/>
                                  <a:pt x="173" y="30"/>
                                </a:cubicBezTo>
                                <a:cubicBezTo>
                                  <a:pt x="171" y="28"/>
                                  <a:pt x="163" y="23"/>
                                  <a:pt x="153" y="30"/>
                                </a:cubicBezTo>
                                <a:cubicBezTo>
                                  <a:pt x="141" y="38"/>
                                  <a:pt x="141" y="38"/>
                                  <a:pt x="141" y="38"/>
                                </a:cubicBezTo>
                                <a:cubicBezTo>
                                  <a:pt x="141" y="38"/>
                                  <a:pt x="129" y="47"/>
                                  <a:pt x="135" y="57"/>
                                </a:cubicBezTo>
                                <a:cubicBezTo>
                                  <a:pt x="134" y="58"/>
                                  <a:pt x="134" y="58"/>
                                  <a:pt x="134" y="58"/>
                                </a:cubicBezTo>
                                <a:cubicBezTo>
                                  <a:pt x="154" y="86"/>
                                  <a:pt x="154" y="86"/>
                                  <a:pt x="154" y="86"/>
                                </a:cubicBezTo>
                                <a:cubicBezTo>
                                  <a:pt x="154" y="86"/>
                                  <a:pt x="154" y="86"/>
                                  <a:pt x="154" y="86"/>
                                </a:cubicBezTo>
                                <a:cubicBezTo>
                                  <a:pt x="156" y="87"/>
                                  <a:pt x="158" y="88"/>
                                  <a:pt x="160" y="87"/>
                                </a:cubicBezTo>
                                <a:cubicBezTo>
                                  <a:pt x="162" y="85"/>
                                  <a:pt x="162" y="83"/>
                                  <a:pt x="162" y="81"/>
                                </a:cubicBezTo>
                                <a:cubicBezTo>
                                  <a:pt x="162" y="81"/>
                                  <a:pt x="162" y="81"/>
                                  <a:pt x="162" y="81"/>
                                </a:cubicBezTo>
                                <a:cubicBezTo>
                                  <a:pt x="145" y="56"/>
                                  <a:pt x="145" y="56"/>
                                  <a:pt x="145" y="56"/>
                                </a:cubicBezTo>
                                <a:cubicBezTo>
                                  <a:pt x="146" y="55"/>
                                  <a:pt x="146" y="55"/>
                                  <a:pt x="146" y="55"/>
                                </a:cubicBezTo>
                                <a:cubicBezTo>
                                  <a:pt x="193" y="122"/>
                                  <a:pt x="193" y="122"/>
                                  <a:pt x="193" y="122"/>
                                </a:cubicBezTo>
                                <a:cubicBezTo>
                                  <a:pt x="193" y="122"/>
                                  <a:pt x="193" y="122"/>
                                  <a:pt x="193" y="122"/>
                                </a:cubicBezTo>
                                <a:cubicBezTo>
                                  <a:pt x="195" y="124"/>
                                  <a:pt x="199" y="125"/>
                                  <a:pt x="201" y="123"/>
                                </a:cubicBezTo>
                                <a:cubicBezTo>
                                  <a:pt x="204" y="122"/>
                                  <a:pt x="204" y="118"/>
                                  <a:pt x="203" y="115"/>
                                </a:cubicBezTo>
                                <a:cubicBezTo>
                                  <a:pt x="203" y="115"/>
                                  <a:pt x="203" y="115"/>
                                  <a:pt x="203" y="115"/>
                                </a:cubicBezTo>
                                <a:cubicBezTo>
                                  <a:pt x="175" y="76"/>
                                  <a:pt x="175" y="76"/>
                                  <a:pt x="175" y="76"/>
                                </a:cubicBezTo>
                                <a:cubicBezTo>
                                  <a:pt x="177" y="75"/>
                                  <a:pt x="177" y="75"/>
                                  <a:pt x="177" y="75"/>
                                </a:cubicBezTo>
                                <a:cubicBezTo>
                                  <a:pt x="205" y="114"/>
                                  <a:pt x="205" y="114"/>
                                  <a:pt x="205" y="114"/>
                                </a:cubicBezTo>
                                <a:cubicBezTo>
                                  <a:pt x="205" y="114"/>
                                  <a:pt x="205" y="114"/>
                                  <a:pt x="205" y="114"/>
                                </a:cubicBezTo>
                                <a:cubicBezTo>
                                  <a:pt x="206" y="117"/>
                                  <a:pt x="210" y="117"/>
                                  <a:pt x="212" y="115"/>
                                </a:cubicBezTo>
                                <a:cubicBezTo>
                                  <a:pt x="215" y="114"/>
                                  <a:pt x="215" y="110"/>
                                  <a:pt x="214" y="107"/>
                                </a:cubicBezTo>
                                <a:cubicBezTo>
                                  <a:pt x="214" y="107"/>
                                  <a:pt x="214" y="107"/>
                                  <a:pt x="214" y="107"/>
                                </a:cubicBezTo>
                                <a:cubicBezTo>
                                  <a:pt x="167" y="40"/>
                                  <a:pt x="167" y="40"/>
                                  <a:pt x="167" y="40"/>
                                </a:cubicBezTo>
                                <a:cubicBezTo>
                                  <a:pt x="169" y="39"/>
                                  <a:pt x="169" y="39"/>
                                  <a:pt x="169" y="39"/>
                                </a:cubicBezTo>
                                <a:cubicBezTo>
                                  <a:pt x="186" y="64"/>
                                  <a:pt x="186" y="64"/>
                                  <a:pt x="186" y="64"/>
                                </a:cubicBezTo>
                                <a:cubicBezTo>
                                  <a:pt x="186" y="64"/>
                                  <a:pt x="186" y="64"/>
                                  <a:pt x="186" y="64"/>
                                </a:cubicBezTo>
                                <a:cubicBezTo>
                                  <a:pt x="187" y="65"/>
                                  <a:pt x="190" y="66"/>
                                  <a:pt x="192" y="64"/>
                                </a:cubicBezTo>
                                <a:cubicBezTo>
                                  <a:pt x="194" y="63"/>
                                  <a:pt x="194" y="60"/>
                                  <a:pt x="193" y="59"/>
                                </a:cubicBezTo>
                                <a:cubicBezTo>
                                  <a:pt x="193" y="59"/>
                                  <a:pt x="193" y="59"/>
                                  <a:pt x="193" y="59"/>
                                </a:cubicBezTo>
                                <a:close/>
                                <a:moveTo>
                                  <a:pt x="148" y="18"/>
                                </a:moveTo>
                                <a:cubicBezTo>
                                  <a:pt x="145" y="14"/>
                                  <a:pt x="138" y="12"/>
                                  <a:pt x="134" y="15"/>
                                </a:cubicBezTo>
                                <a:cubicBezTo>
                                  <a:pt x="129" y="19"/>
                                  <a:pt x="128" y="25"/>
                                  <a:pt x="131" y="30"/>
                                </a:cubicBezTo>
                                <a:cubicBezTo>
                                  <a:pt x="135" y="35"/>
                                  <a:pt x="141" y="36"/>
                                  <a:pt x="146" y="33"/>
                                </a:cubicBezTo>
                                <a:cubicBezTo>
                                  <a:pt x="151" y="29"/>
                                  <a:pt x="151" y="23"/>
                                  <a:pt x="148" y="18"/>
                                </a:cubicBezTo>
                                <a:close/>
                                <a:moveTo>
                                  <a:pt x="144" y="76"/>
                                </a:moveTo>
                                <a:cubicBezTo>
                                  <a:pt x="144" y="76"/>
                                  <a:pt x="144" y="76"/>
                                  <a:pt x="144" y="76"/>
                                </a:cubicBezTo>
                                <a:cubicBezTo>
                                  <a:pt x="115" y="53"/>
                                  <a:pt x="115" y="53"/>
                                  <a:pt x="115" y="53"/>
                                </a:cubicBezTo>
                                <a:cubicBezTo>
                                  <a:pt x="115" y="53"/>
                                  <a:pt x="114" y="52"/>
                                  <a:pt x="114" y="52"/>
                                </a:cubicBezTo>
                                <a:cubicBezTo>
                                  <a:pt x="113" y="52"/>
                                  <a:pt x="113" y="52"/>
                                  <a:pt x="113" y="52"/>
                                </a:cubicBezTo>
                                <a:cubicBezTo>
                                  <a:pt x="113" y="52"/>
                                  <a:pt x="113" y="52"/>
                                  <a:pt x="113" y="52"/>
                                </a:cubicBezTo>
                                <a:cubicBezTo>
                                  <a:pt x="110" y="50"/>
                                  <a:pt x="104" y="48"/>
                                  <a:pt x="97" y="53"/>
                                </a:cubicBezTo>
                                <a:cubicBezTo>
                                  <a:pt x="85" y="61"/>
                                  <a:pt x="85" y="61"/>
                                  <a:pt x="85" y="61"/>
                                </a:cubicBezTo>
                                <a:cubicBezTo>
                                  <a:pt x="85" y="61"/>
                                  <a:pt x="76" y="68"/>
                                  <a:pt x="78" y="76"/>
                                </a:cubicBezTo>
                                <a:cubicBezTo>
                                  <a:pt x="78" y="76"/>
                                  <a:pt x="78" y="76"/>
                                  <a:pt x="78" y="76"/>
                                </a:cubicBezTo>
                                <a:cubicBezTo>
                                  <a:pt x="78" y="76"/>
                                  <a:pt x="78" y="76"/>
                                  <a:pt x="78" y="76"/>
                                </a:cubicBezTo>
                                <a:cubicBezTo>
                                  <a:pt x="78" y="77"/>
                                  <a:pt x="78" y="78"/>
                                  <a:pt x="79" y="78"/>
                                </a:cubicBezTo>
                                <a:cubicBezTo>
                                  <a:pt x="90" y="114"/>
                                  <a:pt x="90" y="114"/>
                                  <a:pt x="90" y="114"/>
                                </a:cubicBezTo>
                                <a:cubicBezTo>
                                  <a:pt x="90" y="114"/>
                                  <a:pt x="90" y="114"/>
                                  <a:pt x="90" y="114"/>
                                </a:cubicBezTo>
                                <a:cubicBezTo>
                                  <a:pt x="91" y="116"/>
                                  <a:pt x="94" y="117"/>
                                  <a:pt x="97" y="117"/>
                                </a:cubicBezTo>
                                <a:cubicBezTo>
                                  <a:pt x="99" y="116"/>
                                  <a:pt x="100" y="113"/>
                                  <a:pt x="100" y="111"/>
                                </a:cubicBezTo>
                                <a:cubicBezTo>
                                  <a:pt x="100" y="111"/>
                                  <a:pt x="100" y="111"/>
                                  <a:pt x="100" y="111"/>
                                </a:cubicBezTo>
                                <a:cubicBezTo>
                                  <a:pt x="89" y="79"/>
                                  <a:pt x="89" y="79"/>
                                  <a:pt x="89" y="79"/>
                                </a:cubicBezTo>
                                <a:cubicBezTo>
                                  <a:pt x="91" y="78"/>
                                  <a:pt x="91" y="78"/>
                                  <a:pt x="91" y="78"/>
                                </a:cubicBezTo>
                                <a:cubicBezTo>
                                  <a:pt x="109" y="131"/>
                                  <a:pt x="109" y="131"/>
                                  <a:pt x="109" y="131"/>
                                </a:cubicBezTo>
                                <a:cubicBezTo>
                                  <a:pt x="121" y="122"/>
                                  <a:pt x="121" y="122"/>
                                  <a:pt x="121" y="122"/>
                                </a:cubicBezTo>
                                <a:cubicBezTo>
                                  <a:pt x="145" y="157"/>
                                  <a:pt x="145" y="157"/>
                                  <a:pt x="145" y="157"/>
                                </a:cubicBezTo>
                                <a:cubicBezTo>
                                  <a:pt x="145" y="157"/>
                                  <a:pt x="145" y="157"/>
                                  <a:pt x="145" y="157"/>
                                </a:cubicBezTo>
                                <a:cubicBezTo>
                                  <a:pt x="147" y="159"/>
                                  <a:pt x="150" y="160"/>
                                  <a:pt x="153" y="158"/>
                                </a:cubicBezTo>
                                <a:cubicBezTo>
                                  <a:pt x="155" y="156"/>
                                  <a:pt x="156" y="153"/>
                                  <a:pt x="154" y="150"/>
                                </a:cubicBezTo>
                                <a:cubicBezTo>
                                  <a:pt x="154" y="150"/>
                                  <a:pt x="154" y="150"/>
                                  <a:pt x="154" y="150"/>
                                </a:cubicBezTo>
                                <a:cubicBezTo>
                                  <a:pt x="130" y="116"/>
                                  <a:pt x="130" y="116"/>
                                  <a:pt x="130" y="116"/>
                                </a:cubicBezTo>
                                <a:cubicBezTo>
                                  <a:pt x="131" y="115"/>
                                  <a:pt x="131" y="115"/>
                                  <a:pt x="131" y="115"/>
                                </a:cubicBezTo>
                                <a:cubicBezTo>
                                  <a:pt x="132" y="115"/>
                                  <a:pt x="132" y="115"/>
                                  <a:pt x="132" y="115"/>
                                </a:cubicBezTo>
                                <a:cubicBezTo>
                                  <a:pt x="133" y="114"/>
                                  <a:pt x="133" y="114"/>
                                  <a:pt x="133" y="114"/>
                                </a:cubicBezTo>
                                <a:cubicBezTo>
                                  <a:pt x="157" y="148"/>
                                  <a:pt x="157" y="148"/>
                                  <a:pt x="157" y="148"/>
                                </a:cubicBezTo>
                                <a:cubicBezTo>
                                  <a:pt x="157" y="148"/>
                                  <a:pt x="157" y="148"/>
                                  <a:pt x="157" y="148"/>
                                </a:cubicBezTo>
                                <a:cubicBezTo>
                                  <a:pt x="158" y="151"/>
                                  <a:pt x="162" y="152"/>
                                  <a:pt x="164" y="150"/>
                                </a:cubicBezTo>
                                <a:cubicBezTo>
                                  <a:pt x="167" y="148"/>
                                  <a:pt x="168" y="145"/>
                                  <a:pt x="166" y="142"/>
                                </a:cubicBezTo>
                                <a:cubicBezTo>
                                  <a:pt x="166" y="142"/>
                                  <a:pt x="166" y="142"/>
                                  <a:pt x="166" y="142"/>
                                </a:cubicBezTo>
                                <a:cubicBezTo>
                                  <a:pt x="142" y="108"/>
                                  <a:pt x="142" y="108"/>
                                  <a:pt x="142" y="108"/>
                                </a:cubicBezTo>
                                <a:cubicBezTo>
                                  <a:pt x="154" y="100"/>
                                  <a:pt x="154" y="100"/>
                                  <a:pt x="154" y="100"/>
                                </a:cubicBezTo>
                                <a:cubicBezTo>
                                  <a:pt x="110" y="65"/>
                                  <a:pt x="110" y="65"/>
                                  <a:pt x="110" y="65"/>
                                </a:cubicBezTo>
                                <a:cubicBezTo>
                                  <a:pt x="112" y="63"/>
                                  <a:pt x="112" y="63"/>
                                  <a:pt x="112" y="63"/>
                                </a:cubicBezTo>
                                <a:cubicBezTo>
                                  <a:pt x="138" y="84"/>
                                  <a:pt x="138" y="84"/>
                                  <a:pt x="138" y="84"/>
                                </a:cubicBezTo>
                                <a:cubicBezTo>
                                  <a:pt x="138" y="84"/>
                                  <a:pt x="138" y="84"/>
                                  <a:pt x="138" y="84"/>
                                </a:cubicBezTo>
                                <a:cubicBezTo>
                                  <a:pt x="140" y="85"/>
                                  <a:pt x="143" y="85"/>
                                  <a:pt x="145" y="83"/>
                                </a:cubicBezTo>
                                <a:cubicBezTo>
                                  <a:pt x="146" y="80"/>
                                  <a:pt x="146" y="77"/>
                                  <a:pt x="144" y="76"/>
                                </a:cubicBezTo>
                                <a:close/>
                                <a:moveTo>
                                  <a:pt x="92" y="39"/>
                                </a:moveTo>
                                <a:cubicBezTo>
                                  <a:pt x="88" y="33"/>
                                  <a:pt x="81" y="32"/>
                                  <a:pt x="75" y="36"/>
                                </a:cubicBezTo>
                                <a:cubicBezTo>
                                  <a:pt x="70" y="39"/>
                                  <a:pt x="69" y="47"/>
                                  <a:pt x="73" y="52"/>
                                </a:cubicBezTo>
                                <a:cubicBezTo>
                                  <a:pt x="77" y="58"/>
                                  <a:pt x="84" y="59"/>
                                  <a:pt x="89" y="55"/>
                                </a:cubicBezTo>
                                <a:cubicBezTo>
                                  <a:pt x="95" y="51"/>
                                  <a:pt x="96" y="44"/>
                                  <a:pt x="92" y="39"/>
                                </a:cubicBezTo>
                                <a:close/>
                                <a:moveTo>
                                  <a:pt x="56" y="158"/>
                                </a:moveTo>
                                <a:cubicBezTo>
                                  <a:pt x="56" y="158"/>
                                  <a:pt x="56" y="158"/>
                                  <a:pt x="56" y="158"/>
                                </a:cubicBezTo>
                                <a:cubicBezTo>
                                  <a:pt x="35" y="141"/>
                                  <a:pt x="35" y="141"/>
                                  <a:pt x="35" y="141"/>
                                </a:cubicBezTo>
                                <a:cubicBezTo>
                                  <a:pt x="35" y="140"/>
                                  <a:pt x="34" y="140"/>
                                  <a:pt x="34" y="140"/>
                                </a:cubicBezTo>
                                <a:cubicBezTo>
                                  <a:pt x="33" y="140"/>
                                  <a:pt x="33" y="140"/>
                                  <a:pt x="33" y="140"/>
                                </a:cubicBezTo>
                                <a:cubicBezTo>
                                  <a:pt x="33" y="140"/>
                                  <a:pt x="33" y="140"/>
                                  <a:pt x="33" y="140"/>
                                </a:cubicBezTo>
                                <a:cubicBezTo>
                                  <a:pt x="30" y="138"/>
                                  <a:pt x="27" y="137"/>
                                  <a:pt x="21" y="141"/>
                                </a:cubicBezTo>
                                <a:cubicBezTo>
                                  <a:pt x="12" y="147"/>
                                  <a:pt x="12" y="147"/>
                                  <a:pt x="12" y="147"/>
                                </a:cubicBezTo>
                                <a:cubicBezTo>
                                  <a:pt x="12" y="147"/>
                                  <a:pt x="5" y="152"/>
                                  <a:pt x="7" y="158"/>
                                </a:cubicBezTo>
                                <a:cubicBezTo>
                                  <a:pt x="7" y="158"/>
                                  <a:pt x="7" y="158"/>
                                  <a:pt x="7" y="158"/>
                                </a:cubicBezTo>
                                <a:cubicBezTo>
                                  <a:pt x="7" y="158"/>
                                  <a:pt x="7" y="158"/>
                                  <a:pt x="7" y="158"/>
                                </a:cubicBezTo>
                                <a:cubicBezTo>
                                  <a:pt x="7" y="159"/>
                                  <a:pt x="7" y="160"/>
                                  <a:pt x="7" y="160"/>
                                </a:cubicBezTo>
                                <a:cubicBezTo>
                                  <a:pt x="16" y="186"/>
                                  <a:pt x="16" y="186"/>
                                  <a:pt x="16" y="186"/>
                                </a:cubicBezTo>
                                <a:cubicBezTo>
                                  <a:pt x="16" y="186"/>
                                  <a:pt x="16" y="186"/>
                                  <a:pt x="16" y="186"/>
                                </a:cubicBezTo>
                                <a:cubicBezTo>
                                  <a:pt x="17" y="189"/>
                                  <a:pt x="19" y="189"/>
                                  <a:pt x="21" y="189"/>
                                </a:cubicBezTo>
                                <a:cubicBezTo>
                                  <a:pt x="23" y="188"/>
                                  <a:pt x="23" y="186"/>
                                  <a:pt x="23" y="184"/>
                                </a:cubicBezTo>
                                <a:cubicBezTo>
                                  <a:pt x="23" y="184"/>
                                  <a:pt x="23" y="184"/>
                                  <a:pt x="23" y="184"/>
                                </a:cubicBezTo>
                                <a:cubicBezTo>
                                  <a:pt x="15" y="160"/>
                                  <a:pt x="15" y="160"/>
                                  <a:pt x="15" y="160"/>
                                </a:cubicBezTo>
                                <a:cubicBezTo>
                                  <a:pt x="17" y="159"/>
                                  <a:pt x="17" y="159"/>
                                  <a:pt x="17" y="159"/>
                                </a:cubicBezTo>
                                <a:cubicBezTo>
                                  <a:pt x="30" y="199"/>
                                  <a:pt x="30" y="199"/>
                                  <a:pt x="30" y="199"/>
                                </a:cubicBezTo>
                                <a:cubicBezTo>
                                  <a:pt x="39" y="193"/>
                                  <a:pt x="39" y="193"/>
                                  <a:pt x="39" y="193"/>
                                </a:cubicBezTo>
                                <a:cubicBezTo>
                                  <a:pt x="57" y="219"/>
                                  <a:pt x="57" y="219"/>
                                  <a:pt x="57" y="219"/>
                                </a:cubicBezTo>
                                <a:cubicBezTo>
                                  <a:pt x="58" y="219"/>
                                  <a:pt x="58" y="219"/>
                                  <a:pt x="58" y="219"/>
                                </a:cubicBezTo>
                                <a:cubicBezTo>
                                  <a:pt x="59" y="221"/>
                                  <a:pt x="62" y="222"/>
                                  <a:pt x="63" y="220"/>
                                </a:cubicBezTo>
                                <a:cubicBezTo>
                                  <a:pt x="65" y="219"/>
                                  <a:pt x="66" y="216"/>
                                  <a:pt x="64" y="214"/>
                                </a:cubicBezTo>
                                <a:cubicBezTo>
                                  <a:pt x="64" y="214"/>
                                  <a:pt x="64" y="214"/>
                                  <a:pt x="64" y="214"/>
                                </a:cubicBezTo>
                                <a:cubicBezTo>
                                  <a:pt x="46" y="188"/>
                                  <a:pt x="46" y="188"/>
                                  <a:pt x="46" y="188"/>
                                </a:cubicBezTo>
                                <a:cubicBezTo>
                                  <a:pt x="47" y="188"/>
                                  <a:pt x="47" y="188"/>
                                  <a:pt x="47" y="188"/>
                                </a:cubicBezTo>
                                <a:cubicBezTo>
                                  <a:pt x="47" y="188"/>
                                  <a:pt x="47" y="188"/>
                                  <a:pt x="47" y="188"/>
                                </a:cubicBezTo>
                                <a:cubicBezTo>
                                  <a:pt x="48" y="187"/>
                                  <a:pt x="48" y="187"/>
                                  <a:pt x="48" y="187"/>
                                </a:cubicBezTo>
                                <a:cubicBezTo>
                                  <a:pt x="66" y="213"/>
                                  <a:pt x="66" y="213"/>
                                  <a:pt x="66" y="213"/>
                                </a:cubicBezTo>
                                <a:cubicBezTo>
                                  <a:pt x="66" y="213"/>
                                  <a:pt x="66" y="213"/>
                                  <a:pt x="66" y="213"/>
                                </a:cubicBezTo>
                                <a:cubicBezTo>
                                  <a:pt x="68" y="215"/>
                                  <a:pt x="71" y="216"/>
                                  <a:pt x="73" y="214"/>
                                </a:cubicBezTo>
                                <a:cubicBezTo>
                                  <a:pt x="75" y="213"/>
                                  <a:pt x="75" y="210"/>
                                  <a:pt x="74" y="208"/>
                                </a:cubicBezTo>
                                <a:cubicBezTo>
                                  <a:pt x="74" y="208"/>
                                  <a:pt x="74" y="208"/>
                                  <a:pt x="74" y="208"/>
                                </a:cubicBezTo>
                                <a:cubicBezTo>
                                  <a:pt x="55" y="182"/>
                                  <a:pt x="55" y="182"/>
                                  <a:pt x="55" y="182"/>
                                </a:cubicBezTo>
                                <a:cubicBezTo>
                                  <a:pt x="65" y="176"/>
                                  <a:pt x="65" y="176"/>
                                  <a:pt x="65" y="176"/>
                                </a:cubicBezTo>
                                <a:cubicBezTo>
                                  <a:pt x="31" y="149"/>
                                  <a:pt x="31" y="149"/>
                                  <a:pt x="31" y="149"/>
                                </a:cubicBezTo>
                                <a:cubicBezTo>
                                  <a:pt x="32" y="148"/>
                                  <a:pt x="32" y="148"/>
                                  <a:pt x="32" y="148"/>
                                </a:cubicBezTo>
                                <a:cubicBezTo>
                                  <a:pt x="52" y="164"/>
                                  <a:pt x="52" y="164"/>
                                  <a:pt x="52" y="164"/>
                                </a:cubicBezTo>
                                <a:cubicBezTo>
                                  <a:pt x="52" y="164"/>
                                  <a:pt x="52" y="164"/>
                                  <a:pt x="52" y="164"/>
                                </a:cubicBezTo>
                                <a:cubicBezTo>
                                  <a:pt x="54" y="165"/>
                                  <a:pt x="56" y="165"/>
                                  <a:pt x="57" y="163"/>
                                </a:cubicBezTo>
                                <a:cubicBezTo>
                                  <a:pt x="59" y="161"/>
                                  <a:pt x="58" y="159"/>
                                  <a:pt x="56" y="158"/>
                                </a:cubicBezTo>
                                <a:close/>
                                <a:moveTo>
                                  <a:pt x="18" y="129"/>
                                </a:moveTo>
                                <a:cubicBezTo>
                                  <a:pt x="15" y="125"/>
                                  <a:pt x="9" y="125"/>
                                  <a:pt x="5" y="127"/>
                                </a:cubicBezTo>
                                <a:cubicBezTo>
                                  <a:pt x="1" y="130"/>
                                  <a:pt x="0" y="136"/>
                                  <a:pt x="3" y="140"/>
                                </a:cubicBezTo>
                                <a:cubicBezTo>
                                  <a:pt x="6" y="144"/>
                                  <a:pt x="11" y="145"/>
                                  <a:pt x="15" y="142"/>
                                </a:cubicBezTo>
                                <a:cubicBezTo>
                                  <a:pt x="20" y="139"/>
                                  <a:pt x="21" y="133"/>
                                  <a:pt x="18" y="129"/>
                                </a:cubicBezTo>
                                <a:close/>
                                <a:moveTo>
                                  <a:pt x="234" y="40"/>
                                </a:moveTo>
                                <a:cubicBezTo>
                                  <a:pt x="217" y="15"/>
                                  <a:pt x="217" y="15"/>
                                  <a:pt x="217" y="15"/>
                                </a:cubicBezTo>
                                <a:cubicBezTo>
                                  <a:pt x="217" y="15"/>
                                  <a:pt x="217" y="15"/>
                                  <a:pt x="217" y="15"/>
                                </a:cubicBezTo>
                                <a:cubicBezTo>
                                  <a:pt x="215" y="13"/>
                                  <a:pt x="209" y="9"/>
                                  <a:pt x="199" y="15"/>
                                </a:cubicBezTo>
                                <a:cubicBezTo>
                                  <a:pt x="189" y="22"/>
                                  <a:pt x="189" y="22"/>
                                  <a:pt x="189" y="22"/>
                                </a:cubicBezTo>
                                <a:cubicBezTo>
                                  <a:pt x="189" y="22"/>
                                  <a:pt x="179" y="30"/>
                                  <a:pt x="184" y="39"/>
                                </a:cubicBezTo>
                                <a:cubicBezTo>
                                  <a:pt x="184" y="39"/>
                                  <a:pt x="184" y="39"/>
                                  <a:pt x="184" y="39"/>
                                </a:cubicBezTo>
                                <a:cubicBezTo>
                                  <a:pt x="201" y="63"/>
                                  <a:pt x="201" y="63"/>
                                  <a:pt x="201" y="63"/>
                                </a:cubicBezTo>
                                <a:cubicBezTo>
                                  <a:pt x="201" y="63"/>
                                  <a:pt x="201" y="63"/>
                                  <a:pt x="201" y="63"/>
                                </a:cubicBezTo>
                                <a:cubicBezTo>
                                  <a:pt x="202" y="65"/>
                                  <a:pt x="204" y="65"/>
                                  <a:pt x="206" y="64"/>
                                </a:cubicBezTo>
                                <a:cubicBezTo>
                                  <a:pt x="207" y="63"/>
                                  <a:pt x="208" y="61"/>
                                  <a:pt x="207" y="59"/>
                                </a:cubicBezTo>
                                <a:cubicBezTo>
                                  <a:pt x="207" y="59"/>
                                  <a:pt x="207" y="59"/>
                                  <a:pt x="207" y="59"/>
                                </a:cubicBezTo>
                                <a:cubicBezTo>
                                  <a:pt x="192" y="38"/>
                                  <a:pt x="192" y="38"/>
                                  <a:pt x="192" y="38"/>
                                </a:cubicBezTo>
                                <a:cubicBezTo>
                                  <a:pt x="194" y="37"/>
                                  <a:pt x="194" y="37"/>
                                  <a:pt x="194" y="37"/>
                                </a:cubicBezTo>
                                <a:cubicBezTo>
                                  <a:pt x="234" y="94"/>
                                  <a:pt x="234" y="94"/>
                                  <a:pt x="234" y="94"/>
                                </a:cubicBezTo>
                                <a:cubicBezTo>
                                  <a:pt x="234" y="94"/>
                                  <a:pt x="234" y="94"/>
                                  <a:pt x="234" y="94"/>
                                </a:cubicBezTo>
                                <a:cubicBezTo>
                                  <a:pt x="236" y="97"/>
                                  <a:pt x="239" y="97"/>
                                  <a:pt x="241" y="95"/>
                                </a:cubicBezTo>
                                <a:cubicBezTo>
                                  <a:pt x="243" y="94"/>
                                  <a:pt x="244" y="91"/>
                                  <a:pt x="242" y="89"/>
                                </a:cubicBezTo>
                                <a:cubicBezTo>
                                  <a:pt x="242" y="89"/>
                                  <a:pt x="242" y="89"/>
                                  <a:pt x="242" y="89"/>
                                </a:cubicBezTo>
                                <a:cubicBezTo>
                                  <a:pt x="218" y="55"/>
                                  <a:pt x="218" y="55"/>
                                  <a:pt x="218" y="55"/>
                                </a:cubicBezTo>
                                <a:cubicBezTo>
                                  <a:pt x="220" y="54"/>
                                  <a:pt x="220" y="54"/>
                                  <a:pt x="220" y="54"/>
                                </a:cubicBezTo>
                                <a:cubicBezTo>
                                  <a:pt x="244" y="87"/>
                                  <a:pt x="244" y="87"/>
                                  <a:pt x="244" y="87"/>
                                </a:cubicBezTo>
                                <a:cubicBezTo>
                                  <a:pt x="244" y="87"/>
                                  <a:pt x="244" y="87"/>
                                  <a:pt x="244" y="87"/>
                                </a:cubicBezTo>
                                <a:cubicBezTo>
                                  <a:pt x="246" y="90"/>
                                  <a:pt x="249" y="90"/>
                                  <a:pt x="251" y="88"/>
                                </a:cubicBezTo>
                                <a:cubicBezTo>
                                  <a:pt x="253" y="87"/>
                                  <a:pt x="254" y="84"/>
                                  <a:pt x="252" y="82"/>
                                </a:cubicBezTo>
                                <a:cubicBezTo>
                                  <a:pt x="252" y="82"/>
                                  <a:pt x="252" y="82"/>
                                  <a:pt x="252" y="82"/>
                                </a:cubicBezTo>
                                <a:cubicBezTo>
                                  <a:pt x="212" y="24"/>
                                  <a:pt x="212" y="24"/>
                                  <a:pt x="212" y="24"/>
                                </a:cubicBezTo>
                                <a:cubicBezTo>
                                  <a:pt x="214" y="23"/>
                                  <a:pt x="214" y="23"/>
                                  <a:pt x="214" y="23"/>
                                </a:cubicBezTo>
                                <a:cubicBezTo>
                                  <a:pt x="228" y="44"/>
                                  <a:pt x="228" y="44"/>
                                  <a:pt x="228" y="44"/>
                                </a:cubicBezTo>
                                <a:cubicBezTo>
                                  <a:pt x="228" y="44"/>
                                  <a:pt x="228" y="44"/>
                                  <a:pt x="228" y="44"/>
                                </a:cubicBezTo>
                                <a:cubicBezTo>
                                  <a:pt x="229" y="46"/>
                                  <a:pt x="232" y="46"/>
                                  <a:pt x="233" y="45"/>
                                </a:cubicBezTo>
                                <a:cubicBezTo>
                                  <a:pt x="235" y="44"/>
                                  <a:pt x="235" y="41"/>
                                  <a:pt x="234" y="40"/>
                                </a:cubicBezTo>
                                <a:cubicBezTo>
                                  <a:pt x="234" y="40"/>
                                  <a:pt x="234" y="40"/>
                                  <a:pt x="234" y="40"/>
                                </a:cubicBezTo>
                                <a:close/>
                                <a:moveTo>
                                  <a:pt x="195" y="5"/>
                                </a:moveTo>
                                <a:cubicBezTo>
                                  <a:pt x="193" y="1"/>
                                  <a:pt x="187" y="0"/>
                                  <a:pt x="183" y="3"/>
                                </a:cubicBezTo>
                                <a:cubicBezTo>
                                  <a:pt x="179" y="6"/>
                                  <a:pt x="178" y="11"/>
                                  <a:pt x="181" y="15"/>
                                </a:cubicBezTo>
                                <a:cubicBezTo>
                                  <a:pt x="184" y="19"/>
                                  <a:pt x="190" y="20"/>
                                  <a:pt x="194" y="18"/>
                                </a:cubicBezTo>
                                <a:cubicBezTo>
                                  <a:pt x="198" y="15"/>
                                  <a:pt x="198" y="9"/>
                                  <a:pt x="195" y="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43" name="Freeform 1043"/>
                        <wps:cNvSpPr>
                          <a:spLocks noEditPoints="1"/>
                        </wps:cNvSpPr>
                        <wps:spPr bwMode="auto">
                          <a:xfrm>
                            <a:off x="2281238" y="5632451"/>
                            <a:ext cx="719138" cy="723900"/>
                          </a:xfrm>
                          <a:custGeom>
                            <a:avLst/>
                            <a:gdLst>
                              <a:gd name="T0" fmla="*/ 192 w 192"/>
                              <a:gd name="T1" fmla="*/ 93 h 193"/>
                              <a:gd name="T2" fmla="*/ 187 w 192"/>
                              <a:gd name="T3" fmla="*/ 86 h 193"/>
                              <a:gd name="T4" fmla="*/ 171 w 192"/>
                              <a:gd name="T5" fmla="*/ 81 h 193"/>
                              <a:gd name="T6" fmla="*/ 170 w 192"/>
                              <a:gd name="T7" fmla="*/ 78 h 193"/>
                              <a:gd name="T8" fmla="*/ 155 w 192"/>
                              <a:gd name="T9" fmla="*/ 76 h 193"/>
                              <a:gd name="T10" fmla="*/ 93 w 192"/>
                              <a:gd name="T11" fmla="*/ 120 h 193"/>
                              <a:gd name="T12" fmla="*/ 90 w 192"/>
                              <a:gd name="T13" fmla="*/ 135 h 193"/>
                              <a:gd name="T14" fmla="*/ 92 w 192"/>
                              <a:gd name="T15" fmla="*/ 137 h 193"/>
                              <a:gd name="T16" fmla="*/ 91 w 192"/>
                              <a:gd name="T17" fmla="*/ 153 h 193"/>
                              <a:gd name="T18" fmla="*/ 96 w 192"/>
                              <a:gd name="T19" fmla="*/ 161 h 193"/>
                              <a:gd name="T20" fmla="*/ 192 w 192"/>
                              <a:gd name="T21" fmla="*/ 93 h 193"/>
                              <a:gd name="T22" fmla="*/ 103 w 192"/>
                              <a:gd name="T23" fmla="*/ 89 h 193"/>
                              <a:gd name="T24" fmla="*/ 121 w 192"/>
                              <a:gd name="T25" fmla="*/ 34 h 193"/>
                              <a:gd name="T26" fmla="*/ 106 w 192"/>
                              <a:gd name="T27" fmla="*/ 29 h 193"/>
                              <a:gd name="T28" fmla="*/ 87 w 192"/>
                              <a:gd name="T29" fmla="*/ 83 h 193"/>
                              <a:gd name="T30" fmla="*/ 103 w 192"/>
                              <a:gd name="T31" fmla="*/ 89 h 193"/>
                              <a:gd name="T32" fmla="*/ 82 w 192"/>
                              <a:gd name="T33" fmla="*/ 79 h 193"/>
                              <a:gd name="T34" fmla="*/ 99 w 192"/>
                              <a:gd name="T35" fmla="*/ 30 h 193"/>
                              <a:gd name="T36" fmla="*/ 72 w 192"/>
                              <a:gd name="T37" fmla="*/ 13 h 193"/>
                              <a:gd name="T38" fmla="*/ 41 w 192"/>
                              <a:gd name="T39" fmla="*/ 10 h 193"/>
                              <a:gd name="T40" fmla="*/ 24 w 192"/>
                              <a:gd name="T41" fmla="*/ 59 h 193"/>
                              <a:gd name="T42" fmla="*/ 51 w 192"/>
                              <a:gd name="T43" fmla="*/ 76 h 193"/>
                              <a:gd name="T44" fmla="*/ 82 w 192"/>
                              <a:gd name="T45" fmla="*/ 79 h 193"/>
                              <a:gd name="T46" fmla="*/ 17 w 192"/>
                              <a:gd name="T47" fmla="*/ 59 h 193"/>
                              <a:gd name="T48" fmla="*/ 36 w 192"/>
                              <a:gd name="T49" fmla="*/ 5 h 193"/>
                              <a:gd name="T50" fmla="*/ 20 w 192"/>
                              <a:gd name="T51" fmla="*/ 0 h 193"/>
                              <a:gd name="T52" fmla="*/ 2 w 192"/>
                              <a:gd name="T53" fmla="*/ 54 h 193"/>
                              <a:gd name="T54" fmla="*/ 17 w 192"/>
                              <a:gd name="T55" fmla="*/ 59 h 193"/>
                              <a:gd name="T56" fmla="*/ 3 w 192"/>
                              <a:gd name="T57" fmla="*/ 172 h 193"/>
                              <a:gd name="T58" fmla="*/ 3 w 192"/>
                              <a:gd name="T59" fmla="*/ 172 h 193"/>
                              <a:gd name="T60" fmla="*/ 3 w 192"/>
                              <a:gd name="T61" fmla="*/ 172 h 193"/>
                              <a:gd name="T62" fmla="*/ 12 w 192"/>
                              <a:gd name="T63" fmla="*/ 190 h 193"/>
                              <a:gd name="T64" fmla="*/ 29 w 192"/>
                              <a:gd name="T65" fmla="*/ 181 h 193"/>
                              <a:gd name="T66" fmla="*/ 30 w 192"/>
                              <a:gd name="T67" fmla="*/ 180 h 193"/>
                              <a:gd name="T68" fmla="*/ 30 w 192"/>
                              <a:gd name="T69" fmla="*/ 180 h 193"/>
                              <a:gd name="T70" fmla="*/ 62 w 192"/>
                              <a:gd name="T71" fmla="*/ 86 h 193"/>
                              <a:gd name="T72" fmla="*/ 35 w 192"/>
                              <a:gd name="T73" fmla="*/ 77 h 193"/>
                              <a:gd name="T74" fmla="*/ 3 w 192"/>
                              <a:gd name="T75" fmla="*/ 172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92" h="193">
                                <a:moveTo>
                                  <a:pt x="192" y="93"/>
                                </a:moveTo>
                                <a:cubicBezTo>
                                  <a:pt x="187" y="86"/>
                                  <a:pt x="187" y="86"/>
                                  <a:pt x="187" y="86"/>
                                </a:cubicBezTo>
                                <a:cubicBezTo>
                                  <a:pt x="187" y="86"/>
                                  <a:pt x="181" y="77"/>
                                  <a:pt x="171" y="81"/>
                                </a:cubicBezTo>
                                <a:cubicBezTo>
                                  <a:pt x="170" y="78"/>
                                  <a:pt x="170" y="78"/>
                                  <a:pt x="170" y="78"/>
                                </a:cubicBezTo>
                                <a:cubicBezTo>
                                  <a:pt x="170" y="78"/>
                                  <a:pt x="164" y="70"/>
                                  <a:pt x="155" y="76"/>
                                </a:cubicBezTo>
                                <a:cubicBezTo>
                                  <a:pt x="93" y="120"/>
                                  <a:pt x="93" y="120"/>
                                  <a:pt x="93" y="120"/>
                                </a:cubicBezTo>
                                <a:cubicBezTo>
                                  <a:pt x="93" y="120"/>
                                  <a:pt x="84" y="126"/>
                                  <a:pt x="90" y="135"/>
                                </a:cubicBezTo>
                                <a:cubicBezTo>
                                  <a:pt x="92" y="137"/>
                                  <a:pt x="92" y="137"/>
                                  <a:pt x="92" y="137"/>
                                </a:cubicBezTo>
                                <a:cubicBezTo>
                                  <a:pt x="89" y="140"/>
                                  <a:pt x="86" y="146"/>
                                  <a:pt x="91" y="153"/>
                                </a:cubicBezTo>
                                <a:cubicBezTo>
                                  <a:pt x="96" y="161"/>
                                  <a:pt x="96" y="161"/>
                                  <a:pt x="96" y="161"/>
                                </a:cubicBezTo>
                                <a:cubicBezTo>
                                  <a:pt x="192" y="93"/>
                                  <a:pt x="192" y="93"/>
                                  <a:pt x="192" y="93"/>
                                </a:cubicBezTo>
                                <a:close/>
                                <a:moveTo>
                                  <a:pt x="103" y="89"/>
                                </a:moveTo>
                                <a:cubicBezTo>
                                  <a:pt x="121" y="34"/>
                                  <a:pt x="121" y="34"/>
                                  <a:pt x="121" y="34"/>
                                </a:cubicBezTo>
                                <a:cubicBezTo>
                                  <a:pt x="106" y="29"/>
                                  <a:pt x="106" y="29"/>
                                  <a:pt x="106" y="29"/>
                                </a:cubicBezTo>
                                <a:cubicBezTo>
                                  <a:pt x="87" y="83"/>
                                  <a:pt x="87" y="83"/>
                                  <a:pt x="87" y="83"/>
                                </a:cubicBezTo>
                                <a:cubicBezTo>
                                  <a:pt x="103" y="89"/>
                                  <a:pt x="103" y="89"/>
                                  <a:pt x="103" y="89"/>
                                </a:cubicBezTo>
                                <a:close/>
                                <a:moveTo>
                                  <a:pt x="82" y="79"/>
                                </a:moveTo>
                                <a:cubicBezTo>
                                  <a:pt x="99" y="30"/>
                                  <a:pt x="99" y="30"/>
                                  <a:pt x="99" y="30"/>
                                </a:cubicBezTo>
                                <a:cubicBezTo>
                                  <a:pt x="93" y="23"/>
                                  <a:pt x="83" y="16"/>
                                  <a:pt x="72" y="13"/>
                                </a:cubicBezTo>
                                <a:cubicBezTo>
                                  <a:pt x="61" y="9"/>
                                  <a:pt x="51" y="8"/>
                                  <a:pt x="41" y="10"/>
                                </a:cubicBezTo>
                                <a:cubicBezTo>
                                  <a:pt x="24" y="59"/>
                                  <a:pt x="24" y="59"/>
                                  <a:pt x="24" y="59"/>
                                </a:cubicBezTo>
                                <a:cubicBezTo>
                                  <a:pt x="30" y="66"/>
                                  <a:pt x="40" y="72"/>
                                  <a:pt x="51" y="76"/>
                                </a:cubicBezTo>
                                <a:cubicBezTo>
                                  <a:pt x="62" y="80"/>
                                  <a:pt x="72" y="80"/>
                                  <a:pt x="82" y="79"/>
                                </a:cubicBezTo>
                                <a:close/>
                                <a:moveTo>
                                  <a:pt x="17" y="59"/>
                                </a:moveTo>
                                <a:cubicBezTo>
                                  <a:pt x="36" y="5"/>
                                  <a:pt x="36" y="5"/>
                                  <a:pt x="36" y="5"/>
                                </a:cubicBezTo>
                                <a:cubicBezTo>
                                  <a:pt x="20" y="0"/>
                                  <a:pt x="20" y="0"/>
                                  <a:pt x="20" y="0"/>
                                </a:cubicBezTo>
                                <a:cubicBezTo>
                                  <a:pt x="2" y="54"/>
                                  <a:pt x="2" y="54"/>
                                  <a:pt x="2" y="54"/>
                                </a:cubicBezTo>
                                <a:cubicBezTo>
                                  <a:pt x="17" y="59"/>
                                  <a:pt x="17" y="59"/>
                                  <a:pt x="17" y="59"/>
                                </a:cubicBezTo>
                                <a:close/>
                                <a:moveTo>
                                  <a:pt x="3" y="172"/>
                                </a:moveTo>
                                <a:cubicBezTo>
                                  <a:pt x="3" y="172"/>
                                  <a:pt x="3" y="172"/>
                                  <a:pt x="3" y="172"/>
                                </a:cubicBezTo>
                                <a:cubicBezTo>
                                  <a:pt x="3" y="172"/>
                                  <a:pt x="3" y="172"/>
                                  <a:pt x="3" y="172"/>
                                </a:cubicBezTo>
                                <a:cubicBezTo>
                                  <a:pt x="0" y="179"/>
                                  <a:pt x="4" y="187"/>
                                  <a:pt x="12" y="190"/>
                                </a:cubicBezTo>
                                <a:cubicBezTo>
                                  <a:pt x="19" y="193"/>
                                  <a:pt x="27" y="188"/>
                                  <a:pt x="29" y="181"/>
                                </a:cubicBezTo>
                                <a:cubicBezTo>
                                  <a:pt x="30" y="180"/>
                                  <a:pt x="30" y="180"/>
                                  <a:pt x="30" y="180"/>
                                </a:cubicBezTo>
                                <a:cubicBezTo>
                                  <a:pt x="30" y="180"/>
                                  <a:pt x="30" y="180"/>
                                  <a:pt x="30" y="180"/>
                                </a:cubicBezTo>
                                <a:cubicBezTo>
                                  <a:pt x="62" y="86"/>
                                  <a:pt x="62" y="86"/>
                                  <a:pt x="62" y="86"/>
                                </a:cubicBezTo>
                                <a:cubicBezTo>
                                  <a:pt x="35" y="77"/>
                                  <a:pt x="35" y="77"/>
                                  <a:pt x="35" y="77"/>
                                </a:cubicBezTo>
                                <a:cubicBezTo>
                                  <a:pt x="3" y="172"/>
                                  <a:pt x="3" y="172"/>
                                  <a:pt x="3" y="17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44" name="Freeform 1044"/>
                        <wps:cNvSpPr>
                          <a:spLocks noEditPoints="1"/>
                        </wps:cNvSpPr>
                        <wps:spPr bwMode="auto">
                          <a:xfrm>
                            <a:off x="4689475" y="4495801"/>
                            <a:ext cx="768350" cy="817563"/>
                          </a:xfrm>
                          <a:custGeom>
                            <a:avLst/>
                            <a:gdLst>
                              <a:gd name="T0" fmla="*/ 127 w 205"/>
                              <a:gd name="T1" fmla="*/ 72 h 218"/>
                              <a:gd name="T2" fmla="*/ 118 w 205"/>
                              <a:gd name="T3" fmla="*/ 75 h 218"/>
                              <a:gd name="T4" fmla="*/ 61 w 205"/>
                              <a:gd name="T5" fmla="*/ 13 h 218"/>
                              <a:gd name="T6" fmla="*/ 18 w 205"/>
                              <a:gd name="T7" fmla="*/ 71 h 218"/>
                              <a:gd name="T8" fmla="*/ 37 w 205"/>
                              <a:gd name="T9" fmla="*/ 127 h 218"/>
                              <a:gd name="T10" fmla="*/ 32 w 205"/>
                              <a:gd name="T11" fmla="*/ 138 h 218"/>
                              <a:gd name="T12" fmla="*/ 109 w 205"/>
                              <a:gd name="T13" fmla="*/ 161 h 218"/>
                              <a:gd name="T14" fmla="*/ 125 w 205"/>
                              <a:gd name="T15" fmla="*/ 210 h 218"/>
                              <a:gd name="T16" fmla="*/ 168 w 205"/>
                              <a:gd name="T17" fmla="*/ 180 h 218"/>
                              <a:gd name="T18" fmla="*/ 127 w 205"/>
                              <a:gd name="T19" fmla="*/ 149 h 218"/>
                              <a:gd name="T20" fmla="*/ 155 w 205"/>
                              <a:gd name="T21" fmla="*/ 112 h 218"/>
                              <a:gd name="T22" fmla="*/ 157 w 205"/>
                              <a:gd name="T23" fmla="*/ 38 h 218"/>
                              <a:gd name="T24" fmla="*/ 134 w 205"/>
                              <a:gd name="T25" fmla="*/ 82 h 218"/>
                              <a:gd name="T26" fmla="*/ 26 w 205"/>
                              <a:gd name="T27" fmla="*/ 117 h 218"/>
                              <a:gd name="T28" fmla="*/ 39 w 205"/>
                              <a:gd name="T29" fmla="*/ 109 h 218"/>
                              <a:gd name="T30" fmla="*/ 24 w 205"/>
                              <a:gd name="T31" fmla="*/ 101 h 218"/>
                              <a:gd name="T32" fmla="*/ 15 w 205"/>
                              <a:gd name="T33" fmla="*/ 88 h 218"/>
                              <a:gd name="T34" fmla="*/ 24 w 205"/>
                              <a:gd name="T35" fmla="*/ 101 h 218"/>
                              <a:gd name="T36" fmla="*/ 46 w 205"/>
                              <a:gd name="T37" fmla="*/ 104 h 218"/>
                              <a:gd name="T38" fmla="*/ 59 w 205"/>
                              <a:gd name="T39" fmla="*/ 95 h 218"/>
                              <a:gd name="T40" fmla="*/ 44 w 205"/>
                              <a:gd name="T41" fmla="*/ 87 h 218"/>
                              <a:gd name="T42" fmla="*/ 35 w 205"/>
                              <a:gd name="T43" fmla="*/ 74 h 218"/>
                              <a:gd name="T44" fmla="*/ 44 w 205"/>
                              <a:gd name="T45" fmla="*/ 87 h 218"/>
                              <a:gd name="T46" fmla="*/ 64 w 205"/>
                              <a:gd name="T47" fmla="*/ 84 h 218"/>
                              <a:gd name="T48" fmla="*/ 66 w 205"/>
                              <a:gd name="T49" fmla="*/ 102 h 218"/>
                              <a:gd name="T50" fmla="*/ 86 w 205"/>
                              <a:gd name="T51" fmla="*/ 79 h 218"/>
                              <a:gd name="T52" fmla="*/ 74 w 205"/>
                              <a:gd name="T53" fmla="*/ 61 h 218"/>
                              <a:gd name="T54" fmla="*/ 86 w 205"/>
                              <a:gd name="T55" fmla="*/ 79 h 218"/>
                              <a:gd name="T56" fmla="*/ 54 w 205"/>
                              <a:gd name="T57" fmla="*/ 51 h 218"/>
                              <a:gd name="T58" fmla="*/ 71 w 205"/>
                              <a:gd name="T59" fmla="*/ 39 h 218"/>
                              <a:gd name="T60" fmla="*/ 84 w 205"/>
                              <a:gd name="T61" fmla="*/ 17 h 218"/>
                              <a:gd name="T62" fmla="*/ 96 w 205"/>
                              <a:gd name="T63" fmla="*/ 34 h 218"/>
                              <a:gd name="T64" fmla="*/ 84 w 205"/>
                              <a:gd name="T65" fmla="*/ 17 h 218"/>
                              <a:gd name="T66" fmla="*/ 102 w 205"/>
                              <a:gd name="T67" fmla="*/ 42 h 218"/>
                              <a:gd name="T68" fmla="*/ 114 w 205"/>
                              <a:gd name="T69" fmla="*/ 60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5" h="218">
                                <a:moveTo>
                                  <a:pt x="134" y="82"/>
                                </a:moveTo>
                                <a:cubicBezTo>
                                  <a:pt x="127" y="72"/>
                                  <a:pt x="127" y="72"/>
                                  <a:pt x="127" y="72"/>
                                </a:cubicBezTo>
                                <a:cubicBezTo>
                                  <a:pt x="120" y="77"/>
                                  <a:pt x="120" y="77"/>
                                  <a:pt x="120" y="77"/>
                                </a:cubicBezTo>
                                <a:cubicBezTo>
                                  <a:pt x="118" y="75"/>
                                  <a:pt x="118" y="75"/>
                                  <a:pt x="118" y="75"/>
                                </a:cubicBezTo>
                                <a:cubicBezTo>
                                  <a:pt x="129" y="60"/>
                                  <a:pt x="131" y="39"/>
                                  <a:pt x="120" y="24"/>
                                </a:cubicBezTo>
                                <a:cubicBezTo>
                                  <a:pt x="107" y="5"/>
                                  <a:pt x="80" y="0"/>
                                  <a:pt x="61" y="13"/>
                                </a:cubicBezTo>
                                <a:cubicBezTo>
                                  <a:pt x="43" y="26"/>
                                  <a:pt x="38" y="50"/>
                                  <a:pt x="49" y="68"/>
                                </a:cubicBezTo>
                                <a:cubicBezTo>
                                  <a:pt x="39" y="64"/>
                                  <a:pt x="27" y="65"/>
                                  <a:pt x="18" y="71"/>
                                </a:cubicBezTo>
                                <a:cubicBezTo>
                                  <a:pt x="4" y="81"/>
                                  <a:pt x="0" y="100"/>
                                  <a:pt x="10" y="114"/>
                                </a:cubicBezTo>
                                <a:cubicBezTo>
                                  <a:pt x="17" y="124"/>
                                  <a:pt x="27" y="128"/>
                                  <a:pt x="37" y="127"/>
                                </a:cubicBezTo>
                                <a:cubicBezTo>
                                  <a:pt x="41" y="132"/>
                                  <a:pt x="41" y="132"/>
                                  <a:pt x="41" y="132"/>
                                </a:cubicBezTo>
                                <a:cubicBezTo>
                                  <a:pt x="32" y="138"/>
                                  <a:pt x="32" y="138"/>
                                  <a:pt x="32" y="138"/>
                                </a:cubicBezTo>
                                <a:cubicBezTo>
                                  <a:pt x="68" y="190"/>
                                  <a:pt x="68" y="190"/>
                                  <a:pt x="68" y="190"/>
                                </a:cubicBezTo>
                                <a:cubicBezTo>
                                  <a:pt x="109" y="161"/>
                                  <a:pt x="109" y="161"/>
                                  <a:pt x="109" y="161"/>
                                </a:cubicBezTo>
                                <a:cubicBezTo>
                                  <a:pt x="114" y="218"/>
                                  <a:pt x="114" y="218"/>
                                  <a:pt x="114" y="218"/>
                                </a:cubicBezTo>
                                <a:cubicBezTo>
                                  <a:pt x="125" y="210"/>
                                  <a:pt x="125" y="210"/>
                                  <a:pt x="125" y="210"/>
                                </a:cubicBezTo>
                                <a:cubicBezTo>
                                  <a:pt x="120" y="157"/>
                                  <a:pt x="120" y="157"/>
                                  <a:pt x="120" y="157"/>
                                </a:cubicBezTo>
                                <a:cubicBezTo>
                                  <a:pt x="168" y="180"/>
                                  <a:pt x="168" y="180"/>
                                  <a:pt x="168" y="180"/>
                                </a:cubicBezTo>
                                <a:cubicBezTo>
                                  <a:pt x="179" y="173"/>
                                  <a:pt x="179" y="173"/>
                                  <a:pt x="179" y="173"/>
                                </a:cubicBezTo>
                                <a:cubicBezTo>
                                  <a:pt x="127" y="149"/>
                                  <a:pt x="127" y="149"/>
                                  <a:pt x="127" y="149"/>
                                </a:cubicBezTo>
                                <a:cubicBezTo>
                                  <a:pt x="163" y="123"/>
                                  <a:pt x="163" y="123"/>
                                  <a:pt x="163" y="123"/>
                                </a:cubicBezTo>
                                <a:cubicBezTo>
                                  <a:pt x="155" y="112"/>
                                  <a:pt x="155" y="112"/>
                                  <a:pt x="155" y="112"/>
                                </a:cubicBezTo>
                                <a:cubicBezTo>
                                  <a:pt x="205" y="105"/>
                                  <a:pt x="205" y="105"/>
                                  <a:pt x="205" y="105"/>
                                </a:cubicBezTo>
                                <a:cubicBezTo>
                                  <a:pt x="157" y="38"/>
                                  <a:pt x="157" y="38"/>
                                  <a:pt x="157" y="38"/>
                                </a:cubicBezTo>
                                <a:cubicBezTo>
                                  <a:pt x="134" y="82"/>
                                  <a:pt x="134" y="82"/>
                                  <a:pt x="134" y="82"/>
                                </a:cubicBezTo>
                                <a:cubicBezTo>
                                  <a:pt x="134" y="82"/>
                                  <a:pt x="134" y="82"/>
                                  <a:pt x="134" y="82"/>
                                </a:cubicBezTo>
                                <a:close/>
                                <a:moveTo>
                                  <a:pt x="37" y="119"/>
                                </a:moveTo>
                                <a:cubicBezTo>
                                  <a:pt x="33" y="122"/>
                                  <a:pt x="29" y="121"/>
                                  <a:pt x="26" y="117"/>
                                </a:cubicBezTo>
                                <a:cubicBezTo>
                                  <a:pt x="24" y="114"/>
                                  <a:pt x="24" y="109"/>
                                  <a:pt x="28" y="107"/>
                                </a:cubicBezTo>
                                <a:cubicBezTo>
                                  <a:pt x="31" y="104"/>
                                  <a:pt x="36" y="105"/>
                                  <a:pt x="39" y="109"/>
                                </a:cubicBezTo>
                                <a:cubicBezTo>
                                  <a:pt x="41" y="112"/>
                                  <a:pt x="40" y="117"/>
                                  <a:pt x="37" y="119"/>
                                </a:cubicBezTo>
                                <a:close/>
                                <a:moveTo>
                                  <a:pt x="24" y="101"/>
                                </a:moveTo>
                                <a:cubicBezTo>
                                  <a:pt x="20" y="103"/>
                                  <a:pt x="15" y="102"/>
                                  <a:pt x="13" y="98"/>
                                </a:cubicBezTo>
                                <a:cubicBezTo>
                                  <a:pt x="11" y="95"/>
                                  <a:pt x="11" y="90"/>
                                  <a:pt x="15" y="88"/>
                                </a:cubicBezTo>
                                <a:cubicBezTo>
                                  <a:pt x="18" y="86"/>
                                  <a:pt x="23" y="86"/>
                                  <a:pt x="25" y="90"/>
                                </a:cubicBezTo>
                                <a:cubicBezTo>
                                  <a:pt x="28" y="93"/>
                                  <a:pt x="27" y="98"/>
                                  <a:pt x="24" y="101"/>
                                </a:cubicBezTo>
                                <a:close/>
                                <a:moveTo>
                                  <a:pt x="57" y="105"/>
                                </a:moveTo>
                                <a:cubicBezTo>
                                  <a:pt x="53" y="108"/>
                                  <a:pt x="48" y="107"/>
                                  <a:pt x="46" y="104"/>
                                </a:cubicBezTo>
                                <a:cubicBezTo>
                                  <a:pt x="43" y="100"/>
                                  <a:pt x="44" y="95"/>
                                  <a:pt x="48" y="93"/>
                                </a:cubicBezTo>
                                <a:cubicBezTo>
                                  <a:pt x="51" y="90"/>
                                  <a:pt x="56" y="91"/>
                                  <a:pt x="59" y="95"/>
                                </a:cubicBezTo>
                                <a:cubicBezTo>
                                  <a:pt x="61" y="98"/>
                                  <a:pt x="60" y="103"/>
                                  <a:pt x="57" y="105"/>
                                </a:cubicBezTo>
                                <a:close/>
                                <a:moveTo>
                                  <a:pt x="44" y="87"/>
                                </a:moveTo>
                                <a:cubicBezTo>
                                  <a:pt x="40" y="89"/>
                                  <a:pt x="35" y="88"/>
                                  <a:pt x="33" y="85"/>
                                </a:cubicBezTo>
                                <a:cubicBezTo>
                                  <a:pt x="30" y="81"/>
                                  <a:pt x="31" y="77"/>
                                  <a:pt x="35" y="74"/>
                                </a:cubicBezTo>
                                <a:cubicBezTo>
                                  <a:pt x="38" y="72"/>
                                  <a:pt x="43" y="72"/>
                                  <a:pt x="46" y="76"/>
                                </a:cubicBezTo>
                                <a:cubicBezTo>
                                  <a:pt x="48" y="79"/>
                                  <a:pt x="47" y="84"/>
                                  <a:pt x="44" y="87"/>
                                </a:cubicBezTo>
                                <a:close/>
                                <a:moveTo>
                                  <a:pt x="66" y="102"/>
                                </a:moveTo>
                                <a:cubicBezTo>
                                  <a:pt x="67" y="96"/>
                                  <a:pt x="66" y="90"/>
                                  <a:pt x="64" y="84"/>
                                </a:cubicBezTo>
                                <a:cubicBezTo>
                                  <a:pt x="70" y="88"/>
                                  <a:pt x="76" y="90"/>
                                  <a:pt x="83" y="90"/>
                                </a:cubicBezTo>
                                <a:cubicBezTo>
                                  <a:pt x="66" y="102"/>
                                  <a:pt x="66" y="102"/>
                                  <a:pt x="66" y="102"/>
                                </a:cubicBezTo>
                                <a:cubicBezTo>
                                  <a:pt x="66" y="102"/>
                                  <a:pt x="66" y="102"/>
                                  <a:pt x="66" y="102"/>
                                </a:cubicBezTo>
                                <a:close/>
                                <a:moveTo>
                                  <a:pt x="86" y="79"/>
                                </a:moveTo>
                                <a:cubicBezTo>
                                  <a:pt x="82" y="82"/>
                                  <a:pt x="75" y="81"/>
                                  <a:pt x="72" y="76"/>
                                </a:cubicBezTo>
                                <a:cubicBezTo>
                                  <a:pt x="68" y="71"/>
                                  <a:pt x="70" y="65"/>
                                  <a:pt x="74" y="61"/>
                                </a:cubicBezTo>
                                <a:cubicBezTo>
                                  <a:pt x="79" y="58"/>
                                  <a:pt x="86" y="59"/>
                                  <a:pt x="89" y="64"/>
                                </a:cubicBezTo>
                                <a:cubicBezTo>
                                  <a:pt x="93" y="69"/>
                                  <a:pt x="91" y="75"/>
                                  <a:pt x="86" y="79"/>
                                </a:cubicBezTo>
                                <a:close/>
                                <a:moveTo>
                                  <a:pt x="69" y="53"/>
                                </a:moveTo>
                                <a:cubicBezTo>
                                  <a:pt x="64" y="57"/>
                                  <a:pt x="57" y="55"/>
                                  <a:pt x="54" y="51"/>
                                </a:cubicBezTo>
                                <a:cubicBezTo>
                                  <a:pt x="51" y="46"/>
                                  <a:pt x="52" y="39"/>
                                  <a:pt x="56" y="36"/>
                                </a:cubicBezTo>
                                <a:cubicBezTo>
                                  <a:pt x="61" y="32"/>
                                  <a:pt x="68" y="34"/>
                                  <a:pt x="71" y="39"/>
                                </a:cubicBezTo>
                                <a:cubicBezTo>
                                  <a:pt x="75" y="43"/>
                                  <a:pt x="74" y="50"/>
                                  <a:pt x="69" y="53"/>
                                </a:cubicBezTo>
                                <a:close/>
                                <a:moveTo>
                                  <a:pt x="84" y="17"/>
                                </a:moveTo>
                                <a:cubicBezTo>
                                  <a:pt x="88" y="13"/>
                                  <a:pt x="95" y="15"/>
                                  <a:pt x="99" y="20"/>
                                </a:cubicBezTo>
                                <a:cubicBezTo>
                                  <a:pt x="102" y="24"/>
                                  <a:pt x="101" y="31"/>
                                  <a:pt x="96" y="34"/>
                                </a:cubicBezTo>
                                <a:cubicBezTo>
                                  <a:pt x="91" y="38"/>
                                  <a:pt x="84" y="36"/>
                                  <a:pt x="81" y="32"/>
                                </a:cubicBezTo>
                                <a:cubicBezTo>
                                  <a:pt x="78" y="27"/>
                                  <a:pt x="79" y="20"/>
                                  <a:pt x="84" y="17"/>
                                </a:cubicBezTo>
                                <a:close/>
                                <a:moveTo>
                                  <a:pt x="99" y="57"/>
                                </a:moveTo>
                                <a:cubicBezTo>
                                  <a:pt x="95" y="52"/>
                                  <a:pt x="97" y="46"/>
                                  <a:pt x="102" y="42"/>
                                </a:cubicBezTo>
                                <a:cubicBezTo>
                                  <a:pt x="106" y="39"/>
                                  <a:pt x="113" y="40"/>
                                  <a:pt x="116" y="45"/>
                                </a:cubicBezTo>
                                <a:cubicBezTo>
                                  <a:pt x="120" y="50"/>
                                  <a:pt x="119" y="56"/>
                                  <a:pt x="114" y="60"/>
                                </a:cubicBezTo>
                                <a:cubicBezTo>
                                  <a:pt x="109" y="63"/>
                                  <a:pt x="102" y="62"/>
                                  <a:pt x="99" y="57"/>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45" name="Freeform 1045"/>
                        <wps:cNvSpPr>
                          <a:spLocks noEditPoints="1"/>
                        </wps:cNvSpPr>
                        <wps:spPr bwMode="auto">
                          <a:xfrm>
                            <a:off x="0" y="4441826"/>
                            <a:ext cx="944563" cy="935038"/>
                          </a:xfrm>
                          <a:custGeom>
                            <a:avLst/>
                            <a:gdLst>
                              <a:gd name="T0" fmla="*/ 240 w 252"/>
                              <a:gd name="T1" fmla="*/ 123 h 249"/>
                              <a:gd name="T2" fmla="*/ 217 w 252"/>
                              <a:gd name="T3" fmla="*/ 107 h 249"/>
                              <a:gd name="T4" fmla="*/ 202 w 252"/>
                              <a:gd name="T5" fmla="*/ 103 h 249"/>
                              <a:gd name="T6" fmla="*/ 199 w 252"/>
                              <a:gd name="T7" fmla="*/ 96 h 249"/>
                              <a:gd name="T8" fmla="*/ 140 w 252"/>
                              <a:gd name="T9" fmla="*/ 11 h 249"/>
                              <a:gd name="T10" fmla="*/ 121 w 252"/>
                              <a:gd name="T11" fmla="*/ 8 h 249"/>
                              <a:gd name="T12" fmla="*/ 69 w 252"/>
                              <a:gd name="T13" fmla="*/ 44 h 249"/>
                              <a:gd name="T14" fmla="*/ 63 w 252"/>
                              <a:gd name="T15" fmla="*/ 48 h 249"/>
                              <a:gd name="T16" fmla="*/ 11 w 252"/>
                              <a:gd name="T17" fmla="*/ 85 h 249"/>
                              <a:gd name="T18" fmla="*/ 8 w 252"/>
                              <a:gd name="T19" fmla="*/ 103 h 249"/>
                              <a:gd name="T20" fmla="*/ 67 w 252"/>
                              <a:gd name="T21" fmla="*/ 188 h 249"/>
                              <a:gd name="T22" fmla="*/ 73 w 252"/>
                              <a:gd name="T23" fmla="*/ 193 h 249"/>
                              <a:gd name="T24" fmla="*/ 72 w 252"/>
                              <a:gd name="T25" fmla="*/ 209 h 249"/>
                              <a:gd name="T26" fmla="*/ 79 w 252"/>
                              <a:gd name="T27" fmla="*/ 236 h 249"/>
                              <a:gd name="T28" fmla="*/ 93 w 252"/>
                              <a:gd name="T29" fmla="*/ 242 h 249"/>
                              <a:gd name="T30" fmla="*/ 164 w 252"/>
                              <a:gd name="T31" fmla="*/ 192 h 249"/>
                              <a:gd name="T32" fmla="*/ 170 w 252"/>
                              <a:gd name="T33" fmla="*/ 188 h 249"/>
                              <a:gd name="T34" fmla="*/ 240 w 252"/>
                              <a:gd name="T35" fmla="*/ 139 h 249"/>
                              <a:gd name="T36" fmla="*/ 240 w 252"/>
                              <a:gd name="T37" fmla="*/ 123 h 249"/>
                              <a:gd name="T38" fmla="*/ 186 w 252"/>
                              <a:gd name="T39" fmla="*/ 101 h 249"/>
                              <a:gd name="T40" fmla="*/ 76 w 252"/>
                              <a:gd name="T41" fmla="*/ 178 h 249"/>
                              <a:gd name="T42" fmla="*/ 19 w 252"/>
                              <a:gd name="T43" fmla="*/ 97 h 249"/>
                              <a:gd name="T44" fmla="*/ 130 w 252"/>
                              <a:gd name="T45" fmla="*/ 20 h 249"/>
                              <a:gd name="T46" fmla="*/ 186 w 252"/>
                              <a:gd name="T47" fmla="*/ 101 h 249"/>
                              <a:gd name="T48" fmla="*/ 222 w 252"/>
                              <a:gd name="T49" fmla="*/ 130 h 249"/>
                              <a:gd name="T50" fmla="*/ 163 w 252"/>
                              <a:gd name="T51" fmla="*/ 172 h 249"/>
                              <a:gd name="T52" fmla="*/ 148 w 252"/>
                              <a:gd name="T53" fmla="*/ 182 h 249"/>
                              <a:gd name="T54" fmla="*/ 88 w 252"/>
                              <a:gd name="T55" fmla="*/ 224 h 249"/>
                              <a:gd name="T56" fmla="*/ 82 w 252"/>
                              <a:gd name="T57" fmla="*/ 191 h 249"/>
                              <a:gd name="T58" fmla="*/ 134 w 252"/>
                              <a:gd name="T59" fmla="*/ 155 h 249"/>
                              <a:gd name="T60" fmla="*/ 141 w 252"/>
                              <a:gd name="T61" fmla="*/ 149 h 249"/>
                              <a:gd name="T62" fmla="*/ 193 w 252"/>
                              <a:gd name="T63" fmla="*/ 113 h 249"/>
                              <a:gd name="T64" fmla="*/ 222 w 252"/>
                              <a:gd name="T65" fmla="*/ 130 h 249"/>
                              <a:gd name="T66" fmla="*/ 33 w 252"/>
                              <a:gd name="T67" fmla="*/ 100 h 249"/>
                              <a:gd name="T68" fmla="*/ 128 w 252"/>
                              <a:gd name="T69" fmla="*/ 33 h 249"/>
                              <a:gd name="T70" fmla="*/ 173 w 252"/>
                              <a:gd name="T71" fmla="*/ 98 h 249"/>
                              <a:gd name="T72" fmla="*/ 78 w 252"/>
                              <a:gd name="T73" fmla="*/ 164 h 249"/>
                              <a:gd name="T74" fmla="*/ 33 w 252"/>
                              <a:gd name="T75" fmla="*/ 100 h 249"/>
                              <a:gd name="T76" fmla="*/ 168 w 252"/>
                              <a:gd name="T77" fmla="*/ 160 h 249"/>
                              <a:gd name="T78" fmla="*/ 155 w 252"/>
                              <a:gd name="T79" fmla="*/ 169 h 249"/>
                              <a:gd name="T80" fmla="*/ 151 w 252"/>
                              <a:gd name="T81" fmla="*/ 172 h 249"/>
                              <a:gd name="T82" fmla="*/ 139 w 252"/>
                              <a:gd name="T83" fmla="*/ 181 h 249"/>
                              <a:gd name="T84" fmla="*/ 133 w 252"/>
                              <a:gd name="T85" fmla="*/ 167 h 249"/>
                              <a:gd name="T86" fmla="*/ 144 w 252"/>
                              <a:gd name="T87" fmla="*/ 159 h 249"/>
                              <a:gd name="T88" fmla="*/ 146 w 252"/>
                              <a:gd name="T89" fmla="*/ 158 h 249"/>
                              <a:gd name="T90" fmla="*/ 157 w 252"/>
                              <a:gd name="T91" fmla="*/ 150 h 249"/>
                              <a:gd name="T92" fmla="*/ 168 w 252"/>
                              <a:gd name="T93" fmla="*/ 160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52" h="249">
                                <a:moveTo>
                                  <a:pt x="240" y="123"/>
                                </a:moveTo>
                                <a:cubicBezTo>
                                  <a:pt x="217" y="107"/>
                                  <a:pt x="217" y="107"/>
                                  <a:pt x="217" y="107"/>
                                </a:cubicBezTo>
                                <a:cubicBezTo>
                                  <a:pt x="217" y="107"/>
                                  <a:pt x="210" y="102"/>
                                  <a:pt x="202" y="103"/>
                                </a:cubicBezTo>
                                <a:cubicBezTo>
                                  <a:pt x="201" y="99"/>
                                  <a:pt x="199" y="96"/>
                                  <a:pt x="199" y="96"/>
                                </a:cubicBezTo>
                                <a:cubicBezTo>
                                  <a:pt x="140" y="11"/>
                                  <a:pt x="140" y="11"/>
                                  <a:pt x="140" y="11"/>
                                </a:cubicBezTo>
                                <a:cubicBezTo>
                                  <a:pt x="132" y="0"/>
                                  <a:pt x="121" y="8"/>
                                  <a:pt x="121" y="8"/>
                                </a:cubicBezTo>
                                <a:cubicBezTo>
                                  <a:pt x="69" y="44"/>
                                  <a:pt x="69" y="44"/>
                                  <a:pt x="69" y="44"/>
                                </a:cubicBezTo>
                                <a:cubicBezTo>
                                  <a:pt x="63" y="48"/>
                                  <a:pt x="63" y="48"/>
                                  <a:pt x="63" y="48"/>
                                </a:cubicBezTo>
                                <a:cubicBezTo>
                                  <a:pt x="11" y="85"/>
                                  <a:pt x="11" y="85"/>
                                  <a:pt x="11" y="85"/>
                                </a:cubicBezTo>
                                <a:cubicBezTo>
                                  <a:pt x="11" y="85"/>
                                  <a:pt x="0" y="92"/>
                                  <a:pt x="8" y="103"/>
                                </a:cubicBezTo>
                                <a:cubicBezTo>
                                  <a:pt x="67" y="188"/>
                                  <a:pt x="67" y="188"/>
                                  <a:pt x="67" y="188"/>
                                </a:cubicBezTo>
                                <a:cubicBezTo>
                                  <a:pt x="67" y="188"/>
                                  <a:pt x="70" y="191"/>
                                  <a:pt x="73" y="193"/>
                                </a:cubicBezTo>
                                <a:cubicBezTo>
                                  <a:pt x="70" y="200"/>
                                  <a:pt x="72" y="209"/>
                                  <a:pt x="72" y="209"/>
                                </a:cubicBezTo>
                                <a:cubicBezTo>
                                  <a:pt x="79" y="236"/>
                                  <a:pt x="79" y="236"/>
                                  <a:pt x="79" y="236"/>
                                </a:cubicBezTo>
                                <a:cubicBezTo>
                                  <a:pt x="82" y="249"/>
                                  <a:pt x="93" y="242"/>
                                  <a:pt x="93" y="242"/>
                                </a:cubicBezTo>
                                <a:cubicBezTo>
                                  <a:pt x="164" y="192"/>
                                  <a:pt x="164" y="192"/>
                                  <a:pt x="164" y="192"/>
                                </a:cubicBezTo>
                                <a:cubicBezTo>
                                  <a:pt x="170" y="188"/>
                                  <a:pt x="170" y="188"/>
                                  <a:pt x="170" y="188"/>
                                </a:cubicBezTo>
                                <a:cubicBezTo>
                                  <a:pt x="240" y="139"/>
                                  <a:pt x="240" y="139"/>
                                  <a:pt x="240" y="139"/>
                                </a:cubicBezTo>
                                <a:cubicBezTo>
                                  <a:pt x="240" y="139"/>
                                  <a:pt x="252" y="131"/>
                                  <a:pt x="240" y="123"/>
                                </a:cubicBezTo>
                                <a:close/>
                                <a:moveTo>
                                  <a:pt x="186" y="101"/>
                                </a:moveTo>
                                <a:cubicBezTo>
                                  <a:pt x="76" y="178"/>
                                  <a:pt x="76" y="178"/>
                                  <a:pt x="76" y="178"/>
                                </a:cubicBezTo>
                                <a:cubicBezTo>
                                  <a:pt x="19" y="97"/>
                                  <a:pt x="19" y="97"/>
                                  <a:pt x="19" y="97"/>
                                </a:cubicBezTo>
                                <a:cubicBezTo>
                                  <a:pt x="130" y="20"/>
                                  <a:pt x="130" y="20"/>
                                  <a:pt x="130" y="20"/>
                                </a:cubicBezTo>
                                <a:cubicBezTo>
                                  <a:pt x="186" y="101"/>
                                  <a:pt x="186" y="101"/>
                                  <a:pt x="186" y="101"/>
                                </a:cubicBezTo>
                                <a:close/>
                                <a:moveTo>
                                  <a:pt x="222" y="130"/>
                                </a:moveTo>
                                <a:cubicBezTo>
                                  <a:pt x="163" y="172"/>
                                  <a:pt x="163" y="172"/>
                                  <a:pt x="163" y="172"/>
                                </a:cubicBezTo>
                                <a:cubicBezTo>
                                  <a:pt x="148" y="182"/>
                                  <a:pt x="148" y="182"/>
                                  <a:pt x="148" y="182"/>
                                </a:cubicBezTo>
                                <a:cubicBezTo>
                                  <a:pt x="88" y="224"/>
                                  <a:pt x="88" y="224"/>
                                  <a:pt x="88" y="224"/>
                                </a:cubicBezTo>
                                <a:cubicBezTo>
                                  <a:pt x="82" y="191"/>
                                  <a:pt x="82" y="191"/>
                                  <a:pt x="82" y="191"/>
                                </a:cubicBezTo>
                                <a:cubicBezTo>
                                  <a:pt x="134" y="155"/>
                                  <a:pt x="134" y="155"/>
                                  <a:pt x="134" y="155"/>
                                </a:cubicBezTo>
                                <a:cubicBezTo>
                                  <a:pt x="141" y="149"/>
                                  <a:pt x="141" y="149"/>
                                  <a:pt x="141" y="149"/>
                                </a:cubicBezTo>
                                <a:cubicBezTo>
                                  <a:pt x="193" y="113"/>
                                  <a:pt x="193" y="113"/>
                                  <a:pt x="193" y="113"/>
                                </a:cubicBezTo>
                                <a:cubicBezTo>
                                  <a:pt x="222" y="130"/>
                                  <a:pt x="222" y="130"/>
                                  <a:pt x="222" y="130"/>
                                </a:cubicBezTo>
                                <a:close/>
                                <a:moveTo>
                                  <a:pt x="33" y="100"/>
                                </a:moveTo>
                                <a:cubicBezTo>
                                  <a:pt x="128" y="33"/>
                                  <a:pt x="128" y="33"/>
                                  <a:pt x="128" y="33"/>
                                </a:cubicBezTo>
                                <a:cubicBezTo>
                                  <a:pt x="173" y="98"/>
                                  <a:pt x="173" y="98"/>
                                  <a:pt x="173" y="98"/>
                                </a:cubicBezTo>
                                <a:cubicBezTo>
                                  <a:pt x="78" y="164"/>
                                  <a:pt x="78" y="164"/>
                                  <a:pt x="78" y="164"/>
                                </a:cubicBezTo>
                                <a:cubicBezTo>
                                  <a:pt x="33" y="100"/>
                                  <a:pt x="33" y="100"/>
                                  <a:pt x="33" y="100"/>
                                </a:cubicBezTo>
                                <a:close/>
                                <a:moveTo>
                                  <a:pt x="168" y="160"/>
                                </a:moveTo>
                                <a:cubicBezTo>
                                  <a:pt x="155" y="169"/>
                                  <a:pt x="155" y="169"/>
                                  <a:pt x="155" y="169"/>
                                </a:cubicBezTo>
                                <a:cubicBezTo>
                                  <a:pt x="151" y="172"/>
                                  <a:pt x="151" y="172"/>
                                  <a:pt x="151" y="172"/>
                                </a:cubicBezTo>
                                <a:cubicBezTo>
                                  <a:pt x="139" y="181"/>
                                  <a:pt x="139" y="181"/>
                                  <a:pt x="139" y="181"/>
                                </a:cubicBezTo>
                                <a:cubicBezTo>
                                  <a:pt x="133" y="167"/>
                                  <a:pt x="133" y="167"/>
                                  <a:pt x="133" y="167"/>
                                </a:cubicBezTo>
                                <a:cubicBezTo>
                                  <a:pt x="144" y="159"/>
                                  <a:pt x="144" y="159"/>
                                  <a:pt x="144" y="159"/>
                                </a:cubicBezTo>
                                <a:cubicBezTo>
                                  <a:pt x="146" y="158"/>
                                  <a:pt x="146" y="158"/>
                                  <a:pt x="146" y="158"/>
                                </a:cubicBezTo>
                                <a:cubicBezTo>
                                  <a:pt x="157" y="150"/>
                                  <a:pt x="157" y="150"/>
                                  <a:pt x="157" y="150"/>
                                </a:cubicBezTo>
                                <a:cubicBezTo>
                                  <a:pt x="168" y="160"/>
                                  <a:pt x="168" y="160"/>
                                  <a:pt x="168" y="160"/>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46" name="Freeform 1046"/>
                        <wps:cNvSpPr>
                          <a:spLocks noEditPoints="1"/>
                        </wps:cNvSpPr>
                        <wps:spPr bwMode="auto">
                          <a:xfrm>
                            <a:off x="8258176" y="5722938"/>
                            <a:ext cx="1004888" cy="723900"/>
                          </a:xfrm>
                          <a:custGeom>
                            <a:avLst/>
                            <a:gdLst>
                              <a:gd name="T0" fmla="*/ 279 w 633"/>
                              <a:gd name="T1" fmla="*/ 0 h 456"/>
                              <a:gd name="T2" fmla="*/ 163 w 633"/>
                              <a:gd name="T3" fmla="*/ 82 h 456"/>
                              <a:gd name="T4" fmla="*/ 97 w 633"/>
                              <a:gd name="T5" fmla="*/ 300 h 456"/>
                              <a:gd name="T6" fmla="*/ 541 w 633"/>
                              <a:gd name="T7" fmla="*/ 219 h 456"/>
                              <a:gd name="T8" fmla="*/ 531 w 633"/>
                              <a:gd name="T9" fmla="*/ 118 h 456"/>
                              <a:gd name="T10" fmla="*/ 633 w 633"/>
                              <a:gd name="T11" fmla="*/ 156 h 456"/>
                              <a:gd name="T12" fmla="*/ 524 w 633"/>
                              <a:gd name="T13" fmla="*/ 0 h 456"/>
                              <a:gd name="T14" fmla="*/ 524 w 633"/>
                              <a:gd name="T15" fmla="*/ 0 h 456"/>
                              <a:gd name="T16" fmla="*/ 160 w 633"/>
                              <a:gd name="T17" fmla="*/ 352 h 456"/>
                              <a:gd name="T18" fmla="*/ 196 w 633"/>
                              <a:gd name="T19" fmla="*/ 302 h 456"/>
                              <a:gd name="T20" fmla="*/ 208 w 633"/>
                              <a:gd name="T21" fmla="*/ 319 h 456"/>
                              <a:gd name="T22" fmla="*/ 191 w 633"/>
                              <a:gd name="T23" fmla="*/ 293 h 456"/>
                              <a:gd name="T24" fmla="*/ 132 w 633"/>
                              <a:gd name="T25" fmla="*/ 312 h 456"/>
                              <a:gd name="T26" fmla="*/ 191 w 633"/>
                              <a:gd name="T27" fmla="*/ 293 h 456"/>
                              <a:gd name="T28" fmla="*/ 191 w 633"/>
                              <a:gd name="T29" fmla="*/ 293 h 456"/>
                              <a:gd name="T30" fmla="*/ 217 w 633"/>
                              <a:gd name="T31" fmla="*/ 312 h 456"/>
                              <a:gd name="T32" fmla="*/ 255 w 633"/>
                              <a:gd name="T33" fmla="*/ 262 h 456"/>
                              <a:gd name="T34" fmla="*/ 264 w 633"/>
                              <a:gd name="T35" fmla="*/ 279 h 456"/>
                              <a:gd name="T36" fmla="*/ 248 w 633"/>
                              <a:gd name="T37" fmla="*/ 253 h 456"/>
                              <a:gd name="T38" fmla="*/ 191 w 633"/>
                              <a:gd name="T39" fmla="*/ 271 h 456"/>
                              <a:gd name="T40" fmla="*/ 248 w 633"/>
                              <a:gd name="T41" fmla="*/ 253 h 456"/>
                              <a:gd name="T42" fmla="*/ 248 w 633"/>
                              <a:gd name="T43" fmla="*/ 253 h 456"/>
                              <a:gd name="T44" fmla="*/ 276 w 633"/>
                              <a:gd name="T45" fmla="*/ 269 h 456"/>
                              <a:gd name="T46" fmla="*/ 312 w 633"/>
                              <a:gd name="T47" fmla="*/ 222 h 456"/>
                              <a:gd name="T48" fmla="*/ 323 w 633"/>
                              <a:gd name="T49" fmla="*/ 236 h 456"/>
                              <a:gd name="T50" fmla="*/ 307 w 633"/>
                              <a:gd name="T51" fmla="*/ 212 h 456"/>
                              <a:gd name="T52" fmla="*/ 248 w 633"/>
                              <a:gd name="T53" fmla="*/ 231 h 456"/>
                              <a:gd name="T54" fmla="*/ 307 w 633"/>
                              <a:gd name="T55" fmla="*/ 212 h 456"/>
                              <a:gd name="T56" fmla="*/ 307 w 633"/>
                              <a:gd name="T57" fmla="*/ 212 h 456"/>
                              <a:gd name="T58" fmla="*/ 227 w 633"/>
                              <a:gd name="T59" fmla="*/ 201 h 456"/>
                              <a:gd name="T60" fmla="*/ 101 w 633"/>
                              <a:gd name="T61" fmla="*/ 59 h 456"/>
                              <a:gd name="T62" fmla="*/ 75 w 633"/>
                              <a:gd name="T63" fmla="*/ 78 h 456"/>
                              <a:gd name="T64" fmla="*/ 179 w 633"/>
                              <a:gd name="T65" fmla="*/ 234 h 456"/>
                              <a:gd name="T66" fmla="*/ 179 w 633"/>
                              <a:gd name="T67" fmla="*/ 234 h 456"/>
                              <a:gd name="T68" fmla="*/ 170 w 633"/>
                              <a:gd name="T69" fmla="*/ 241 h 456"/>
                              <a:gd name="T70" fmla="*/ 26 w 633"/>
                              <a:gd name="T71" fmla="*/ 73 h 456"/>
                              <a:gd name="T72" fmla="*/ 0 w 633"/>
                              <a:gd name="T73" fmla="*/ 92 h 456"/>
                              <a:gd name="T74" fmla="*/ 120 w 633"/>
                              <a:gd name="T75" fmla="*/ 274 h 456"/>
                              <a:gd name="T76" fmla="*/ 120 w 633"/>
                              <a:gd name="T77" fmla="*/ 274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33" h="456">
                                <a:moveTo>
                                  <a:pt x="524" y="0"/>
                                </a:moveTo>
                                <a:lnTo>
                                  <a:pt x="279" y="0"/>
                                </a:lnTo>
                                <a:lnTo>
                                  <a:pt x="335" y="82"/>
                                </a:lnTo>
                                <a:lnTo>
                                  <a:pt x="163" y="82"/>
                                </a:lnTo>
                                <a:lnTo>
                                  <a:pt x="243" y="196"/>
                                </a:lnTo>
                                <a:lnTo>
                                  <a:pt x="97" y="300"/>
                                </a:lnTo>
                                <a:lnTo>
                                  <a:pt x="205" y="456"/>
                                </a:lnTo>
                                <a:lnTo>
                                  <a:pt x="541" y="219"/>
                                </a:lnTo>
                                <a:lnTo>
                                  <a:pt x="489" y="146"/>
                                </a:lnTo>
                                <a:lnTo>
                                  <a:pt x="531" y="118"/>
                                </a:lnTo>
                                <a:lnTo>
                                  <a:pt x="583" y="189"/>
                                </a:lnTo>
                                <a:lnTo>
                                  <a:pt x="633" y="156"/>
                                </a:lnTo>
                                <a:lnTo>
                                  <a:pt x="524" y="0"/>
                                </a:lnTo>
                                <a:lnTo>
                                  <a:pt x="524" y="0"/>
                                </a:lnTo>
                                <a:lnTo>
                                  <a:pt x="524" y="0"/>
                                </a:lnTo>
                                <a:lnTo>
                                  <a:pt x="524" y="0"/>
                                </a:lnTo>
                                <a:close/>
                                <a:moveTo>
                                  <a:pt x="208" y="319"/>
                                </a:moveTo>
                                <a:lnTo>
                                  <a:pt x="160" y="352"/>
                                </a:lnTo>
                                <a:lnTo>
                                  <a:pt x="149" y="335"/>
                                </a:lnTo>
                                <a:lnTo>
                                  <a:pt x="196" y="302"/>
                                </a:lnTo>
                                <a:lnTo>
                                  <a:pt x="208" y="319"/>
                                </a:lnTo>
                                <a:lnTo>
                                  <a:pt x="208" y="319"/>
                                </a:lnTo>
                                <a:lnTo>
                                  <a:pt x="208" y="319"/>
                                </a:lnTo>
                                <a:close/>
                                <a:moveTo>
                                  <a:pt x="191" y="293"/>
                                </a:moveTo>
                                <a:lnTo>
                                  <a:pt x="144" y="326"/>
                                </a:lnTo>
                                <a:lnTo>
                                  <a:pt x="132" y="312"/>
                                </a:lnTo>
                                <a:lnTo>
                                  <a:pt x="179" y="279"/>
                                </a:lnTo>
                                <a:lnTo>
                                  <a:pt x="191" y="293"/>
                                </a:lnTo>
                                <a:lnTo>
                                  <a:pt x="191" y="293"/>
                                </a:lnTo>
                                <a:lnTo>
                                  <a:pt x="191" y="293"/>
                                </a:lnTo>
                                <a:close/>
                                <a:moveTo>
                                  <a:pt x="264" y="279"/>
                                </a:moveTo>
                                <a:lnTo>
                                  <a:pt x="217" y="312"/>
                                </a:lnTo>
                                <a:lnTo>
                                  <a:pt x="208" y="295"/>
                                </a:lnTo>
                                <a:lnTo>
                                  <a:pt x="255" y="262"/>
                                </a:lnTo>
                                <a:lnTo>
                                  <a:pt x="264" y="279"/>
                                </a:lnTo>
                                <a:lnTo>
                                  <a:pt x="264" y="279"/>
                                </a:lnTo>
                                <a:lnTo>
                                  <a:pt x="264" y="279"/>
                                </a:lnTo>
                                <a:close/>
                                <a:moveTo>
                                  <a:pt x="248" y="253"/>
                                </a:moveTo>
                                <a:lnTo>
                                  <a:pt x="201" y="286"/>
                                </a:lnTo>
                                <a:lnTo>
                                  <a:pt x="191" y="271"/>
                                </a:lnTo>
                                <a:lnTo>
                                  <a:pt x="236" y="238"/>
                                </a:lnTo>
                                <a:lnTo>
                                  <a:pt x="248" y="253"/>
                                </a:lnTo>
                                <a:lnTo>
                                  <a:pt x="248" y="253"/>
                                </a:lnTo>
                                <a:lnTo>
                                  <a:pt x="248" y="253"/>
                                </a:lnTo>
                                <a:close/>
                                <a:moveTo>
                                  <a:pt x="323" y="236"/>
                                </a:moveTo>
                                <a:lnTo>
                                  <a:pt x="276" y="269"/>
                                </a:lnTo>
                                <a:lnTo>
                                  <a:pt x="267" y="255"/>
                                </a:lnTo>
                                <a:lnTo>
                                  <a:pt x="312" y="222"/>
                                </a:lnTo>
                                <a:lnTo>
                                  <a:pt x="323" y="236"/>
                                </a:lnTo>
                                <a:lnTo>
                                  <a:pt x="323" y="236"/>
                                </a:lnTo>
                                <a:lnTo>
                                  <a:pt x="323" y="236"/>
                                </a:lnTo>
                                <a:close/>
                                <a:moveTo>
                                  <a:pt x="307" y="212"/>
                                </a:moveTo>
                                <a:lnTo>
                                  <a:pt x="260" y="245"/>
                                </a:lnTo>
                                <a:lnTo>
                                  <a:pt x="248" y="231"/>
                                </a:lnTo>
                                <a:lnTo>
                                  <a:pt x="295" y="198"/>
                                </a:lnTo>
                                <a:lnTo>
                                  <a:pt x="307" y="212"/>
                                </a:lnTo>
                                <a:lnTo>
                                  <a:pt x="307" y="212"/>
                                </a:lnTo>
                                <a:lnTo>
                                  <a:pt x="307" y="212"/>
                                </a:lnTo>
                                <a:close/>
                                <a:moveTo>
                                  <a:pt x="179" y="234"/>
                                </a:moveTo>
                                <a:lnTo>
                                  <a:pt x="227" y="201"/>
                                </a:lnTo>
                                <a:lnTo>
                                  <a:pt x="118" y="47"/>
                                </a:lnTo>
                                <a:lnTo>
                                  <a:pt x="101" y="59"/>
                                </a:lnTo>
                                <a:lnTo>
                                  <a:pt x="89" y="66"/>
                                </a:lnTo>
                                <a:lnTo>
                                  <a:pt x="75" y="78"/>
                                </a:lnTo>
                                <a:lnTo>
                                  <a:pt x="179" y="234"/>
                                </a:lnTo>
                                <a:lnTo>
                                  <a:pt x="179" y="234"/>
                                </a:lnTo>
                                <a:lnTo>
                                  <a:pt x="179" y="234"/>
                                </a:lnTo>
                                <a:lnTo>
                                  <a:pt x="179" y="234"/>
                                </a:lnTo>
                                <a:close/>
                                <a:moveTo>
                                  <a:pt x="120" y="274"/>
                                </a:moveTo>
                                <a:lnTo>
                                  <a:pt x="170" y="241"/>
                                </a:lnTo>
                                <a:lnTo>
                                  <a:pt x="40" y="63"/>
                                </a:lnTo>
                                <a:lnTo>
                                  <a:pt x="26" y="73"/>
                                </a:lnTo>
                                <a:lnTo>
                                  <a:pt x="14" y="82"/>
                                </a:lnTo>
                                <a:lnTo>
                                  <a:pt x="0" y="92"/>
                                </a:lnTo>
                                <a:lnTo>
                                  <a:pt x="120" y="274"/>
                                </a:lnTo>
                                <a:lnTo>
                                  <a:pt x="120" y="274"/>
                                </a:lnTo>
                                <a:lnTo>
                                  <a:pt x="120" y="274"/>
                                </a:lnTo>
                                <a:lnTo>
                                  <a:pt x="120" y="274"/>
                                </a:ln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47" name="Freeform 1047"/>
                        <wps:cNvSpPr>
                          <a:spLocks noEditPoints="1"/>
                        </wps:cNvSpPr>
                        <wps:spPr bwMode="auto">
                          <a:xfrm>
                            <a:off x="9912351" y="7613651"/>
                            <a:ext cx="773113" cy="806450"/>
                          </a:xfrm>
                          <a:custGeom>
                            <a:avLst/>
                            <a:gdLst>
                              <a:gd name="T0" fmla="*/ 30 w 206"/>
                              <a:gd name="T1" fmla="*/ 139 h 215"/>
                              <a:gd name="T2" fmla="*/ 37 w 206"/>
                              <a:gd name="T3" fmla="*/ 186 h 215"/>
                              <a:gd name="T4" fmla="*/ 48 w 206"/>
                              <a:gd name="T5" fmla="*/ 187 h 215"/>
                              <a:gd name="T6" fmla="*/ 75 w 206"/>
                              <a:gd name="T7" fmla="*/ 205 h 215"/>
                              <a:gd name="T8" fmla="*/ 97 w 206"/>
                              <a:gd name="T9" fmla="*/ 208 h 215"/>
                              <a:gd name="T10" fmla="*/ 130 w 206"/>
                              <a:gd name="T11" fmla="*/ 215 h 215"/>
                              <a:gd name="T12" fmla="*/ 152 w 206"/>
                              <a:gd name="T13" fmla="*/ 44 h 215"/>
                              <a:gd name="T14" fmla="*/ 68 w 206"/>
                              <a:gd name="T15" fmla="*/ 100 h 215"/>
                              <a:gd name="T16" fmla="*/ 63 w 206"/>
                              <a:gd name="T17" fmla="*/ 103 h 215"/>
                              <a:gd name="T18" fmla="*/ 46 w 206"/>
                              <a:gd name="T19" fmla="*/ 105 h 215"/>
                              <a:gd name="T20" fmla="*/ 40 w 206"/>
                              <a:gd name="T21" fmla="*/ 102 h 215"/>
                              <a:gd name="T22" fmla="*/ 39 w 206"/>
                              <a:gd name="T23" fmla="*/ 90 h 215"/>
                              <a:gd name="T24" fmla="*/ 31 w 206"/>
                              <a:gd name="T25" fmla="*/ 85 h 215"/>
                              <a:gd name="T26" fmla="*/ 40 w 206"/>
                              <a:gd name="T27" fmla="*/ 75 h 215"/>
                              <a:gd name="T28" fmla="*/ 41 w 206"/>
                              <a:gd name="T29" fmla="*/ 65 h 215"/>
                              <a:gd name="T30" fmla="*/ 53 w 206"/>
                              <a:gd name="T31" fmla="*/ 68 h 215"/>
                              <a:gd name="T32" fmla="*/ 62 w 206"/>
                              <a:gd name="T33" fmla="*/ 63 h 215"/>
                              <a:gd name="T34" fmla="*/ 65 w 206"/>
                              <a:gd name="T35" fmla="*/ 75 h 215"/>
                              <a:gd name="T36" fmla="*/ 74 w 206"/>
                              <a:gd name="T37" fmla="*/ 80 h 215"/>
                              <a:gd name="T38" fmla="*/ 67 w 206"/>
                              <a:gd name="T39" fmla="*/ 88 h 215"/>
                              <a:gd name="T40" fmla="*/ 137 w 206"/>
                              <a:gd name="T41" fmla="*/ 77 h 215"/>
                              <a:gd name="T42" fmla="*/ 130 w 206"/>
                              <a:gd name="T43" fmla="*/ 83 h 215"/>
                              <a:gd name="T44" fmla="*/ 131 w 206"/>
                              <a:gd name="T45" fmla="*/ 98 h 215"/>
                              <a:gd name="T46" fmla="*/ 121 w 206"/>
                              <a:gd name="T47" fmla="*/ 98 h 215"/>
                              <a:gd name="T48" fmla="*/ 116 w 206"/>
                              <a:gd name="T49" fmla="*/ 111 h 215"/>
                              <a:gd name="T50" fmla="*/ 110 w 206"/>
                              <a:gd name="T51" fmla="*/ 112 h 215"/>
                              <a:gd name="T52" fmla="*/ 93 w 206"/>
                              <a:gd name="T53" fmla="*/ 111 h 215"/>
                              <a:gd name="T54" fmla="*/ 88 w 206"/>
                              <a:gd name="T55" fmla="*/ 108 h 215"/>
                              <a:gd name="T56" fmla="*/ 75 w 206"/>
                              <a:gd name="T57" fmla="*/ 96 h 215"/>
                              <a:gd name="T58" fmla="*/ 73 w 206"/>
                              <a:gd name="T59" fmla="*/ 90 h 215"/>
                              <a:gd name="T60" fmla="*/ 72 w 206"/>
                              <a:gd name="T61" fmla="*/ 73 h 215"/>
                              <a:gd name="T62" fmla="*/ 73 w 206"/>
                              <a:gd name="T63" fmla="*/ 68 h 215"/>
                              <a:gd name="T64" fmla="*/ 83 w 206"/>
                              <a:gd name="T65" fmla="*/ 54 h 215"/>
                              <a:gd name="T66" fmla="*/ 88 w 206"/>
                              <a:gd name="T67" fmla="*/ 50 h 215"/>
                              <a:gd name="T68" fmla="*/ 104 w 206"/>
                              <a:gd name="T69" fmla="*/ 46 h 215"/>
                              <a:gd name="T70" fmla="*/ 110 w 206"/>
                              <a:gd name="T71" fmla="*/ 46 h 215"/>
                              <a:gd name="T72" fmla="*/ 126 w 206"/>
                              <a:gd name="T73" fmla="*/ 53 h 215"/>
                              <a:gd name="T74" fmla="*/ 130 w 206"/>
                              <a:gd name="T75" fmla="*/ 57 h 215"/>
                              <a:gd name="T76" fmla="*/ 137 w 206"/>
                              <a:gd name="T77" fmla="*/ 73 h 215"/>
                              <a:gd name="T78" fmla="*/ 56 w 206"/>
                              <a:gd name="T79" fmla="*/ 89 h 215"/>
                              <a:gd name="T80" fmla="*/ 57 w 206"/>
                              <a:gd name="T81" fmla="*/ 80 h 215"/>
                              <a:gd name="T82" fmla="*/ 98 w 206"/>
                              <a:gd name="T83" fmla="*/ 84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6" h="215">
                                <a:moveTo>
                                  <a:pt x="44" y="24"/>
                                </a:moveTo>
                                <a:cubicBezTo>
                                  <a:pt x="9" y="49"/>
                                  <a:pt x="0" y="98"/>
                                  <a:pt x="25" y="133"/>
                                </a:cubicBezTo>
                                <a:cubicBezTo>
                                  <a:pt x="26" y="135"/>
                                  <a:pt x="28" y="138"/>
                                  <a:pt x="30" y="139"/>
                                </a:cubicBezTo>
                                <a:cubicBezTo>
                                  <a:pt x="36" y="182"/>
                                  <a:pt x="36" y="182"/>
                                  <a:pt x="36" y="182"/>
                                </a:cubicBezTo>
                                <a:cubicBezTo>
                                  <a:pt x="36" y="182"/>
                                  <a:pt x="36" y="182"/>
                                  <a:pt x="36" y="182"/>
                                </a:cubicBezTo>
                                <a:cubicBezTo>
                                  <a:pt x="36" y="183"/>
                                  <a:pt x="36" y="184"/>
                                  <a:pt x="37" y="186"/>
                                </a:cubicBezTo>
                                <a:cubicBezTo>
                                  <a:pt x="40" y="189"/>
                                  <a:pt x="45" y="190"/>
                                  <a:pt x="48" y="187"/>
                                </a:cubicBezTo>
                                <a:cubicBezTo>
                                  <a:pt x="48" y="187"/>
                                  <a:pt x="48" y="187"/>
                                  <a:pt x="48" y="187"/>
                                </a:cubicBezTo>
                                <a:cubicBezTo>
                                  <a:pt x="48" y="187"/>
                                  <a:pt x="48" y="187"/>
                                  <a:pt x="48" y="187"/>
                                </a:cubicBezTo>
                                <a:cubicBezTo>
                                  <a:pt x="58" y="180"/>
                                  <a:pt x="58" y="180"/>
                                  <a:pt x="58" y="180"/>
                                </a:cubicBezTo>
                                <a:cubicBezTo>
                                  <a:pt x="75" y="205"/>
                                  <a:pt x="75" y="205"/>
                                  <a:pt x="75" y="205"/>
                                </a:cubicBezTo>
                                <a:cubicBezTo>
                                  <a:pt x="75" y="205"/>
                                  <a:pt x="75" y="205"/>
                                  <a:pt x="75" y="205"/>
                                </a:cubicBezTo>
                                <a:cubicBezTo>
                                  <a:pt x="75" y="205"/>
                                  <a:pt x="75" y="205"/>
                                  <a:pt x="75" y="205"/>
                                </a:cubicBezTo>
                                <a:cubicBezTo>
                                  <a:pt x="80" y="212"/>
                                  <a:pt x="90" y="213"/>
                                  <a:pt x="97" y="208"/>
                                </a:cubicBezTo>
                                <a:cubicBezTo>
                                  <a:pt x="97" y="208"/>
                                  <a:pt x="97" y="208"/>
                                  <a:pt x="97" y="208"/>
                                </a:cubicBezTo>
                                <a:cubicBezTo>
                                  <a:pt x="97" y="208"/>
                                  <a:pt x="97" y="208"/>
                                  <a:pt x="97" y="208"/>
                                </a:cubicBezTo>
                                <a:cubicBezTo>
                                  <a:pt x="116" y="195"/>
                                  <a:pt x="116" y="195"/>
                                  <a:pt x="116" y="195"/>
                                </a:cubicBezTo>
                                <a:cubicBezTo>
                                  <a:pt x="130" y="215"/>
                                  <a:pt x="130" y="215"/>
                                  <a:pt x="130" y="215"/>
                                </a:cubicBezTo>
                                <a:cubicBezTo>
                                  <a:pt x="206" y="162"/>
                                  <a:pt x="206" y="162"/>
                                  <a:pt x="206" y="162"/>
                                </a:cubicBezTo>
                                <a:cubicBezTo>
                                  <a:pt x="165" y="103"/>
                                  <a:pt x="165" y="103"/>
                                  <a:pt x="165" y="103"/>
                                </a:cubicBezTo>
                                <a:cubicBezTo>
                                  <a:pt x="169" y="83"/>
                                  <a:pt x="165" y="62"/>
                                  <a:pt x="152" y="44"/>
                                </a:cubicBezTo>
                                <a:cubicBezTo>
                                  <a:pt x="128" y="8"/>
                                  <a:pt x="79" y="0"/>
                                  <a:pt x="44" y="24"/>
                                </a:cubicBezTo>
                                <a:close/>
                                <a:moveTo>
                                  <a:pt x="65" y="91"/>
                                </a:moveTo>
                                <a:cubicBezTo>
                                  <a:pt x="68" y="100"/>
                                  <a:pt x="68" y="100"/>
                                  <a:pt x="68" y="100"/>
                                </a:cubicBezTo>
                                <a:cubicBezTo>
                                  <a:pt x="66" y="101"/>
                                  <a:pt x="66" y="101"/>
                                  <a:pt x="66" y="101"/>
                                </a:cubicBezTo>
                                <a:cubicBezTo>
                                  <a:pt x="65" y="101"/>
                                  <a:pt x="65" y="101"/>
                                  <a:pt x="65" y="101"/>
                                </a:cubicBezTo>
                                <a:cubicBezTo>
                                  <a:pt x="63" y="103"/>
                                  <a:pt x="63" y="103"/>
                                  <a:pt x="63" y="103"/>
                                </a:cubicBezTo>
                                <a:cubicBezTo>
                                  <a:pt x="56" y="98"/>
                                  <a:pt x="56" y="98"/>
                                  <a:pt x="56" y="98"/>
                                </a:cubicBezTo>
                                <a:cubicBezTo>
                                  <a:pt x="54" y="99"/>
                                  <a:pt x="53" y="99"/>
                                  <a:pt x="52" y="99"/>
                                </a:cubicBezTo>
                                <a:cubicBezTo>
                                  <a:pt x="46" y="105"/>
                                  <a:pt x="46" y="105"/>
                                  <a:pt x="46" y="105"/>
                                </a:cubicBezTo>
                                <a:cubicBezTo>
                                  <a:pt x="43" y="103"/>
                                  <a:pt x="43" y="103"/>
                                  <a:pt x="43" y="103"/>
                                </a:cubicBezTo>
                                <a:cubicBezTo>
                                  <a:pt x="42" y="103"/>
                                  <a:pt x="42" y="103"/>
                                  <a:pt x="42" y="103"/>
                                </a:cubicBezTo>
                                <a:cubicBezTo>
                                  <a:pt x="40" y="102"/>
                                  <a:pt x="40" y="102"/>
                                  <a:pt x="40" y="102"/>
                                </a:cubicBezTo>
                                <a:cubicBezTo>
                                  <a:pt x="41" y="94"/>
                                  <a:pt x="41" y="94"/>
                                  <a:pt x="41" y="94"/>
                                </a:cubicBezTo>
                                <a:cubicBezTo>
                                  <a:pt x="41" y="93"/>
                                  <a:pt x="40" y="93"/>
                                  <a:pt x="40" y="92"/>
                                </a:cubicBezTo>
                                <a:cubicBezTo>
                                  <a:pt x="40" y="92"/>
                                  <a:pt x="40" y="91"/>
                                  <a:pt x="39" y="90"/>
                                </a:cubicBezTo>
                                <a:cubicBezTo>
                                  <a:pt x="31" y="89"/>
                                  <a:pt x="31" y="89"/>
                                  <a:pt x="31" y="89"/>
                                </a:cubicBezTo>
                                <a:cubicBezTo>
                                  <a:pt x="31" y="85"/>
                                  <a:pt x="31" y="85"/>
                                  <a:pt x="31" y="85"/>
                                </a:cubicBezTo>
                                <a:cubicBezTo>
                                  <a:pt x="31" y="85"/>
                                  <a:pt x="31" y="85"/>
                                  <a:pt x="31" y="85"/>
                                </a:cubicBezTo>
                                <a:cubicBezTo>
                                  <a:pt x="30" y="83"/>
                                  <a:pt x="30" y="83"/>
                                  <a:pt x="30" y="83"/>
                                </a:cubicBezTo>
                                <a:cubicBezTo>
                                  <a:pt x="38" y="79"/>
                                  <a:pt x="38" y="79"/>
                                  <a:pt x="38" y="79"/>
                                </a:cubicBezTo>
                                <a:cubicBezTo>
                                  <a:pt x="38" y="78"/>
                                  <a:pt x="39" y="76"/>
                                  <a:pt x="40" y="75"/>
                                </a:cubicBezTo>
                                <a:cubicBezTo>
                                  <a:pt x="38" y="67"/>
                                  <a:pt x="38" y="67"/>
                                  <a:pt x="38" y="67"/>
                                </a:cubicBezTo>
                                <a:cubicBezTo>
                                  <a:pt x="40" y="65"/>
                                  <a:pt x="40" y="65"/>
                                  <a:pt x="40" y="65"/>
                                </a:cubicBezTo>
                                <a:cubicBezTo>
                                  <a:pt x="41" y="65"/>
                                  <a:pt x="41" y="65"/>
                                  <a:pt x="41" y="65"/>
                                </a:cubicBezTo>
                                <a:cubicBezTo>
                                  <a:pt x="42" y="64"/>
                                  <a:pt x="42" y="64"/>
                                  <a:pt x="42" y="64"/>
                                </a:cubicBezTo>
                                <a:cubicBezTo>
                                  <a:pt x="49" y="68"/>
                                  <a:pt x="49" y="68"/>
                                  <a:pt x="49" y="68"/>
                                </a:cubicBezTo>
                                <a:cubicBezTo>
                                  <a:pt x="50" y="68"/>
                                  <a:pt x="52" y="68"/>
                                  <a:pt x="53" y="68"/>
                                </a:cubicBezTo>
                                <a:cubicBezTo>
                                  <a:pt x="59" y="62"/>
                                  <a:pt x="59" y="62"/>
                                  <a:pt x="59" y="62"/>
                                </a:cubicBezTo>
                                <a:cubicBezTo>
                                  <a:pt x="61" y="63"/>
                                  <a:pt x="61" y="63"/>
                                  <a:pt x="61" y="63"/>
                                </a:cubicBezTo>
                                <a:cubicBezTo>
                                  <a:pt x="62" y="63"/>
                                  <a:pt x="62" y="63"/>
                                  <a:pt x="62" y="63"/>
                                </a:cubicBezTo>
                                <a:cubicBezTo>
                                  <a:pt x="65" y="65"/>
                                  <a:pt x="65" y="65"/>
                                  <a:pt x="65" y="65"/>
                                </a:cubicBezTo>
                                <a:cubicBezTo>
                                  <a:pt x="64" y="73"/>
                                  <a:pt x="64" y="73"/>
                                  <a:pt x="64" y="73"/>
                                </a:cubicBezTo>
                                <a:cubicBezTo>
                                  <a:pt x="64" y="74"/>
                                  <a:pt x="65" y="74"/>
                                  <a:pt x="65" y="75"/>
                                </a:cubicBezTo>
                                <a:cubicBezTo>
                                  <a:pt x="65" y="75"/>
                                  <a:pt x="66" y="76"/>
                                  <a:pt x="66" y="76"/>
                                </a:cubicBezTo>
                                <a:cubicBezTo>
                                  <a:pt x="74" y="79"/>
                                  <a:pt x="74" y="79"/>
                                  <a:pt x="74" y="79"/>
                                </a:cubicBezTo>
                                <a:cubicBezTo>
                                  <a:pt x="74" y="80"/>
                                  <a:pt x="74" y="80"/>
                                  <a:pt x="74" y="80"/>
                                </a:cubicBezTo>
                                <a:cubicBezTo>
                                  <a:pt x="75" y="81"/>
                                  <a:pt x="75" y="81"/>
                                  <a:pt x="75" y="81"/>
                                </a:cubicBezTo>
                                <a:cubicBezTo>
                                  <a:pt x="75" y="84"/>
                                  <a:pt x="75" y="84"/>
                                  <a:pt x="75" y="84"/>
                                </a:cubicBezTo>
                                <a:cubicBezTo>
                                  <a:pt x="67" y="88"/>
                                  <a:pt x="67" y="88"/>
                                  <a:pt x="67" y="88"/>
                                </a:cubicBezTo>
                                <a:cubicBezTo>
                                  <a:pt x="66" y="89"/>
                                  <a:pt x="66" y="90"/>
                                  <a:pt x="65" y="91"/>
                                </a:cubicBezTo>
                                <a:close/>
                                <a:moveTo>
                                  <a:pt x="137" y="73"/>
                                </a:moveTo>
                                <a:cubicBezTo>
                                  <a:pt x="137" y="77"/>
                                  <a:pt x="137" y="77"/>
                                  <a:pt x="137" y="77"/>
                                </a:cubicBezTo>
                                <a:cubicBezTo>
                                  <a:pt x="138" y="77"/>
                                  <a:pt x="138" y="77"/>
                                  <a:pt x="138" y="77"/>
                                </a:cubicBezTo>
                                <a:cubicBezTo>
                                  <a:pt x="138" y="79"/>
                                  <a:pt x="138" y="79"/>
                                  <a:pt x="138" y="79"/>
                                </a:cubicBezTo>
                                <a:cubicBezTo>
                                  <a:pt x="130" y="83"/>
                                  <a:pt x="130" y="83"/>
                                  <a:pt x="130" y="83"/>
                                </a:cubicBezTo>
                                <a:cubicBezTo>
                                  <a:pt x="129" y="85"/>
                                  <a:pt x="129" y="86"/>
                                  <a:pt x="128" y="88"/>
                                </a:cubicBezTo>
                                <a:cubicBezTo>
                                  <a:pt x="134" y="96"/>
                                  <a:pt x="134" y="96"/>
                                  <a:pt x="134" y="96"/>
                                </a:cubicBezTo>
                                <a:cubicBezTo>
                                  <a:pt x="131" y="98"/>
                                  <a:pt x="131" y="98"/>
                                  <a:pt x="131" y="98"/>
                                </a:cubicBezTo>
                                <a:cubicBezTo>
                                  <a:pt x="131" y="99"/>
                                  <a:pt x="131" y="99"/>
                                  <a:pt x="131" y="99"/>
                                </a:cubicBezTo>
                                <a:cubicBezTo>
                                  <a:pt x="130" y="101"/>
                                  <a:pt x="130" y="101"/>
                                  <a:pt x="130" y="101"/>
                                </a:cubicBezTo>
                                <a:cubicBezTo>
                                  <a:pt x="121" y="98"/>
                                  <a:pt x="121" y="98"/>
                                  <a:pt x="121" y="98"/>
                                </a:cubicBezTo>
                                <a:cubicBezTo>
                                  <a:pt x="121" y="98"/>
                                  <a:pt x="120" y="99"/>
                                  <a:pt x="119" y="100"/>
                                </a:cubicBezTo>
                                <a:cubicBezTo>
                                  <a:pt x="118" y="100"/>
                                  <a:pt x="118" y="101"/>
                                  <a:pt x="117" y="101"/>
                                </a:cubicBezTo>
                                <a:cubicBezTo>
                                  <a:pt x="116" y="111"/>
                                  <a:pt x="116" y="111"/>
                                  <a:pt x="116" y="111"/>
                                </a:cubicBezTo>
                                <a:cubicBezTo>
                                  <a:pt x="114" y="111"/>
                                  <a:pt x="114" y="111"/>
                                  <a:pt x="114" y="111"/>
                                </a:cubicBezTo>
                                <a:cubicBezTo>
                                  <a:pt x="114" y="111"/>
                                  <a:pt x="114" y="111"/>
                                  <a:pt x="114" y="111"/>
                                </a:cubicBezTo>
                                <a:cubicBezTo>
                                  <a:pt x="110" y="112"/>
                                  <a:pt x="110" y="112"/>
                                  <a:pt x="110" y="112"/>
                                </a:cubicBezTo>
                                <a:cubicBezTo>
                                  <a:pt x="104" y="104"/>
                                  <a:pt x="104" y="104"/>
                                  <a:pt x="104" y="104"/>
                                </a:cubicBezTo>
                                <a:cubicBezTo>
                                  <a:pt x="103" y="104"/>
                                  <a:pt x="102" y="104"/>
                                  <a:pt x="100" y="104"/>
                                </a:cubicBezTo>
                                <a:cubicBezTo>
                                  <a:pt x="93" y="111"/>
                                  <a:pt x="93" y="111"/>
                                  <a:pt x="93" y="111"/>
                                </a:cubicBezTo>
                                <a:cubicBezTo>
                                  <a:pt x="92" y="110"/>
                                  <a:pt x="92" y="110"/>
                                  <a:pt x="92" y="110"/>
                                </a:cubicBezTo>
                                <a:cubicBezTo>
                                  <a:pt x="91" y="110"/>
                                  <a:pt x="91" y="110"/>
                                  <a:pt x="91" y="110"/>
                                </a:cubicBezTo>
                                <a:cubicBezTo>
                                  <a:pt x="88" y="108"/>
                                  <a:pt x="88" y="108"/>
                                  <a:pt x="88" y="108"/>
                                </a:cubicBezTo>
                                <a:cubicBezTo>
                                  <a:pt x="89" y="99"/>
                                  <a:pt x="89" y="99"/>
                                  <a:pt x="89" y="99"/>
                                </a:cubicBezTo>
                                <a:cubicBezTo>
                                  <a:pt x="87" y="97"/>
                                  <a:pt x="86" y="96"/>
                                  <a:pt x="85" y="95"/>
                                </a:cubicBezTo>
                                <a:cubicBezTo>
                                  <a:pt x="75" y="96"/>
                                  <a:pt x="75" y="96"/>
                                  <a:pt x="75" y="96"/>
                                </a:cubicBezTo>
                                <a:cubicBezTo>
                                  <a:pt x="75" y="94"/>
                                  <a:pt x="75" y="94"/>
                                  <a:pt x="75" y="94"/>
                                </a:cubicBezTo>
                                <a:cubicBezTo>
                                  <a:pt x="74" y="93"/>
                                  <a:pt x="74" y="93"/>
                                  <a:pt x="74" y="93"/>
                                </a:cubicBezTo>
                                <a:cubicBezTo>
                                  <a:pt x="73" y="90"/>
                                  <a:pt x="73" y="90"/>
                                  <a:pt x="73" y="90"/>
                                </a:cubicBezTo>
                                <a:cubicBezTo>
                                  <a:pt x="80" y="83"/>
                                  <a:pt x="80" y="83"/>
                                  <a:pt x="80" y="83"/>
                                </a:cubicBezTo>
                                <a:cubicBezTo>
                                  <a:pt x="80" y="82"/>
                                  <a:pt x="79" y="81"/>
                                  <a:pt x="79" y="79"/>
                                </a:cubicBezTo>
                                <a:cubicBezTo>
                                  <a:pt x="72" y="73"/>
                                  <a:pt x="72" y="73"/>
                                  <a:pt x="72" y="73"/>
                                </a:cubicBezTo>
                                <a:cubicBezTo>
                                  <a:pt x="72" y="72"/>
                                  <a:pt x="72" y="72"/>
                                  <a:pt x="72" y="72"/>
                                </a:cubicBezTo>
                                <a:cubicBezTo>
                                  <a:pt x="72" y="71"/>
                                  <a:pt x="72" y="71"/>
                                  <a:pt x="72" y="71"/>
                                </a:cubicBezTo>
                                <a:cubicBezTo>
                                  <a:pt x="73" y="68"/>
                                  <a:pt x="73" y="68"/>
                                  <a:pt x="73" y="68"/>
                                </a:cubicBezTo>
                                <a:cubicBezTo>
                                  <a:pt x="83" y="67"/>
                                  <a:pt x="83" y="67"/>
                                  <a:pt x="83" y="67"/>
                                </a:cubicBezTo>
                                <a:cubicBezTo>
                                  <a:pt x="83" y="65"/>
                                  <a:pt x="84" y="64"/>
                                  <a:pt x="85" y="62"/>
                                </a:cubicBezTo>
                                <a:cubicBezTo>
                                  <a:pt x="83" y="54"/>
                                  <a:pt x="83" y="54"/>
                                  <a:pt x="83" y="54"/>
                                </a:cubicBezTo>
                                <a:cubicBezTo>
                                  <a:pt x="86" y="51"/>
                                  <a:pt x="86" y="51"/>
                                  <a:pt x="86" y="51"/>
                                </a:cubicBezTo>
                                <a:cubicBezTo>
                                  <a:pt x="87" y="51"/>
                                  <a:pt x="87" y="51"/>
                                  <a:pt x="87" y="51"/>
                                </a:cubicBezTo>
                                <a:cubicBezTo>
                                  <a:pt x="88" y="50"/>
                                  <a:pt x="88" y="50"/>
                                  <a:pt x="88" y="50"/>
                                </a:cubicBezTo>
                                <a:cubicBezTo>
                                  <a:pt x="95" y="55"/>
                                  <a:pt x="95" y="55"/>
                                  <a:pt x="95" y="55"/>
                                </a:cubicBezTo>
                                <a:cubicBezTo>
                                  <a:pt x="97" y="55"/>
                                  <a:pt x="99" y="54"/>
                                  <a:pt x="100" y="54"/>
                                </a:cubicBezTo>
                                <a:cubicBezTo>
                                  <a:pt x="104" y="46"/>
                                  <a:pt x="104" y="46"/>
                                  <a:pt x="104" y="46"/>
                                </a:cubicBezTo>
                                <a:cubicBezTo>
                                  <a:pt x="108" y="46"/>
                                  <a:pt x="108" y="46"/>
                                  <a:pt x="108" y="46"/>
                                </a:cubicBezTo>
                                <a:cubicBezTo>
                                  <a:pt x="109" y="46"/>
                                  <a:pt x="109" y="46"/>
                                  <a:pt x="109" y="46"/>
                                </a:cubicBezTo>
                                <a:cubicBezTo>
                                  <a:pt x="110" y="46"/>
                                  <a:pt x="110" y="46"/>
                                  <a:pt x="110" y="46"/>
                                </a:cubicBezTo>
                                <a:cubicBezTo>
                                  <a:pt x="113" y="55"/>
                                  <a:pt x="113" y="55"/>
                                  <a:pt x="113" y="55"/>
                                </a:cubicBezTo>
                                <a:cubicBezTo>
                                  <a:pt x="114" y="56"/>
                                  <a:pt x="116" y="56"/>
                                  <a:pt x="118" y="57"/>
                                </a:cubicBezTo>
                                <a:cubicBezTo>
                                  <a:pt x="126" y="53"/>
                                  <a:pt x="126" y="53"/>
                                  <a:pt x="126" y="53"/>
                                </a:cubicBezTo>
                                <a:cubicBezTo>
                                  <a:pt x="128" y="56"/>
                                  <a:pt x="128" y="56"/>
                                  <a:pt x="128" y="56"/>
                                </a:cubicBezTo>
                                <a:cubicBezTo>
                                  <a:pt x="129" y="56"/>
                                  <a:pt x="129" y="56"/>
                                  <a:pt x="129" y="56"/>
                                </a:cubicBezTo>
                                <a:cubicBezTo>
                                  <a:pt x="130" y="57"/>
                                  <a:pt x="130" y="57"/>
                                  <a:pt x="130" y="57"/>
                                </a:cubicBezTo>
                                <a:cubicBezTo>
                                  <a:pt x="126" y="66"/>
                                  <a:pt x="126" y="66"/>
                                  <a:pt x="126" y="66"/>
                                </a:cubicBezTo>
                                <a:cubicBezTo>
                                  <a:pt x="127" y="68"/>
                                  <a:pt x="128" y="69"/>
                                  <a:pt x="129" y="71"/>
                                </a:cubicBezTo>
                                <a:cubicBezTo>
                                  <a:pt x="137" y="73"/>
                                  <a:pt x="137" y="73"/>
                                  <a:pt x="137" y="73"/>
                                </a:cubicBezTo>
                                <a:cubicBezTo>
                                  <a:pt x="137" y="73"/>
                                  <a:pt x="137" y="73"/>
                                  <a:pt x="137" y="73"/>
                                </a:cubicBezTo>
                                <a:close/>
                                <a:moveTo>
                                  <a:pt x="57" y="80"/>
                                </a:moveTo>
                                <a:cubicBezTo>
                                  <a:pt x="59" y="83"/>
                                  <a:pt x="59" y="87"/>
                                  <a:pt x="56" y="89"/>
                                </a:cubicBezTo>
                                <a:cubicBezTo>
                                  <a:pt x="53" y="90"/>
                                  <a:pt x="50" y="89"/>
                                  <a:pt x="48" y="87"/>
                                </a:cubicBezTo>
                                <a:cubicBezTo>
                                  <a:pt x="46" y="84"/>
                                  <a:pt x="46" y="80"/>
                                  <a:pt x="49" y="79"/>
                                </a:cubicBezTo>
                                <a:cubicBezTo>
                                  <a:pt x="52" y="76"/>
                                  <a:pt x="56" y="78"/>
                                  <a:pt x="57" y="80"/>
                                </a:cubicBezTo>
                                <a:close/>
                                <a:moveTo>
                                  <a:pt x="111" y="74"/>
                                </a:moveTo>
                                <a:cubicBezTo>
                                  <a:pt x="114" y="78"/>
                                  <a:pt x="113" y="83"/>
                                  <a:pt x="109" y="86"/>
                                </a:cubicBezTo>
                                <a:cubicBezTo>
                                  <a:pt x="105" y="88"/>
                                  <a:pt x="100" y="88"/>
                                  <a:pt x="98" y="84"/>
                                </a:cubicBezTo>
                                <a:cubicBezTo>
                                  <a:pt x="95" y="80"/>
                                  <a:pt x="96" y="75"/>
                                  <a:pt x="100" y="72"/>
                                </a:cubicBezTo>
                                <a:cubicBezTo>
                                  <a:pt x="104" y="70"/>
                                  <a:pt x="109" y="71"/>
                                  <a:pt x="111" y="7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48" name="Freeform 1048"/>
                        <wps:cNvSpPr>
                          <a:spLocks noEditPoints="1"/>
                        </wps:cNvSpPr>
                        <wps:spPr bwMode="auto">
                          <a:xfrm>
                            <a:off x="10275888" y="5368926"/>
                            <a:ext cx="1163638" cy="976313"/>
                          </a:xfrm>
                          <a:custGeom>
                            <a:avLst/>
                            <a:gdLst>
                              <a:gd name="T0" fmla="*/ 184 w 310"/>
                              <a:gd name="T1" fmla="*/ 51 h 260"/>
                              <a:gd name="T2" fmla="*/ 133 w 310"/>
                              <a:gd name="T3" fmla="*/ 87 h 260"/>
                              <a:gd name="T4" fmla="*/ 86 w 310"/>
                              <a:gd name="T5" fmla="*/ 133 h 260"/>
                              <a:gd name="T6" fmla="*/ 0 w 310"/>
                              <a:gd name="T7" fmla="*/ 156 h 260"/>
                              <a:gd name="T8" fmla="*/ 92 w 310"/>
                              <a:gd name="T9" fmla="*/ 244 h 260"/>
                              <a:gd name="T10" fmla="*/ 123 w 310"/>
                              <a:gd name="T11" fmla="*/ 232 h 260"/>
                              <a:gd name="T12" fmla="*/ 156 w 310"/>
                              <a:gd name="T13" fmla="*/ 237 h 260"/>
                              <a:gd name="T14" fmla="*/ 192 w 310"/>
                              <a:gd name="T15" fmla="*/ 230 h 260"/>
                              <a:gd name="T16" fmla="*/ 222 w 310"/>
                              <a:gd name="T17" fmla="*/ 212 h 260"/>
                              <a:gd name="T18" fmla="*/ 232 w 310"/>
                              <a:gd name="T19" fmla="*/ 186 h 260"/>
                              <a:gd name="T20" fmla="*/ 242 w 310"/>
                              <a:gd name="T21" fmla="*/ 161 h 260"/>
                              <a:gd name="T22" fmla="*/ 252 w 310"/>
                              <a:gd name="T23" fmla="*/ 136 h 260"/>
                              <a:gd name="T24" fmla="*/ 268 w 310"/>
                              <a:gd name="T25" fmla="*/ 121 h 260"/>
                              <a:gd name="T26" fmla="*/ 74 w 310"/>
                              <a:gd name="T27" fmla="*/ 239 h 260"/>
                              <a:gd name="T28" fmla="*/ 96 w 310"/>
                              <a:gd name="T29" fmla="*/ 135 h 260"/>
                              <a:gd name="T30" fmla="*/ 172 w 310"/>
                              <a:gd name="T31" fmla="*/ 87 h 260"/>
                              <a:gd name="T32" fmla="*/ 135 w 310"/>
                              <a:gd name="T33" fmla="*/ 115 h 260"/>
                              <a:gd name="T34" fmla="*/ 113 w 310"/>
                              <a:gd name="T35" fmla="*/ 153 h 260"/>
                              <a:gd name="T36" fmla="*/ 92 w 310"/>
                              <a:gd name="T37" fmla="*/ 148 h 260"/>
                              <a:gd name="T38" fmla="*/ 116 w 310"/>
                              <a:gd name="T39" fmla="*/ 214 h 260"/>
                              <a:gd name="T40" fmla="*/ 119 w 310"/>
                              <a:gd name="T41" fmla="*/ 221 h 260"/>
                              <a:gd name="T42" fmla="*/ 101 w 310"/>
                              <a:gd name="T43" fmla="*/ 227 h 260"/>
                              <a:gd name="T44" fmla="*/ 98 w 310"/>
                              <a:gd name="T45" fmla="*/ 219 h 260"/>
                              <a:gd name="T46" fmla="*/ 145 w 310"/>
                              <a:gd name="T47" fmla="*/ 221 h 260"/>
                              <a:gd name="T48" fmla="*/ 128 w 310"/>
                              <a:gd name="T49" fmla="*/ 228 h 260"/>
                              <a:gd name="T50" fmla="*/ 122 w 310"/>
                              <a:gd name="T51" fmla="*/ 210 h 260"/>
                              <a:gd name="T52" fmla="*/ 139 w 310"/>
                              <a:gd name="T53" fmla="*/ 203 h 260"/>
                              <a:gd name="T54" fmla="*/ 144 w 310"/>
                              <a:gd name="T55" fmla="*/ 219 h 260"/>
                              <a:gd name="T56" fmla="*/ 171 w 310"/>
                              <a:gd name="T57" fmla="*/ 220 h 260"/>
                              <a:gd name="T58" fmla="*/ 153 w 310"/>
                              <a:gd name="T59" fmla="*/ 225 h 260"/>
                              <a:gd name="T60" fmla="*/ 145 w 310"/>
                              <a:gd name="T61" fmla="*/ 200 h 260"/>
                              <a:gd name="T62" fmla="*/ 168 w 310"/>
                              <a:gd name="T63" fmla="*/ 210 h 260"/>
                              <a:gd name="T64" fmla="*/ 194 w 310"/>
                              <a:gd name="T65" fmla="*/ 208 h 260"/>
                              <a:gd name="T66" fmla="*/ 190 w 310"/>
                              <a:gd name="T67" fmla="*/ 225 h 260"/>
                              <a:gd name="T68" fmla="*/ 174 w 310"/>
                              <a:gd name="T69" fmla="*/ 210 h 260"/>
                              <a:gd name="T70" fmla="*/ 183 w 310"/>
                              <a:gd name="T71" fmla="*/ 186 h 260"/>
                              <a:gd name="T72" fmla="*/ 220 w 310"/>
                              <a:gd name="T73" fmla="*/ 206 h 260"/>
                              <a:gd name="T74" fmla="*/ 219 w 310"/>
                              <a:gd name="T75" fmla="*/ 188 h 260"/>
                              <a:gd name="T76" fmla="*/ 249 w 310"/>
                              <a:gd name="T77" fmla="*/ 130 h 260"/>
                              <a:gd name="T78" fmla="*/ 178 w 310"/>
                              <a:gd name="T79" fmla="*/ 139 h 260"/>
                              <a:gd name="T80" fmla="*/ 246 w 310"/>
                              <a:gd name="T81" fmla="*/ 139 h 260"/>
                              <a:gd name="T82" fmla="*/ 186 w 310"/>
                              <a:gd name="T83" fmla="*/ 158 h 260"/>
                              <a:gd name="T84" fmla="*/ 230 w 310"/>
                              <a:gd name="T85" fmla="*/ 163 h 260"/>
                              <a:gd name="T86" fmla="*/ 232 w 310"/>
                              <a:gd name="T87" fmla="*/ 181 h 260"/>
                              <a:gd name="T88" fmla="*/ 174 w 310"/>
                              <a:gd name="T89" fmla="*/ 180 h 260"/>
                              <a:gd name="T90" fmla="*/ 125 w 310"/>
                              <a:gd name="T91" fmla="*/ 192 h 260"/>
                              <a:gd name="T92" fmla="*/ 93 w 310"/>
                              <a:gd name="T93" fmla="*/ 221 h 260"/>
                              <a:gd name="T94" fmla="*/ 75 w 310"/>
                              <a:gd name="T95" fmla="*/ 160 h 260"/>
                              <a:gd name="T96" fmla="*/ 99 w 310"/>
                              <a:gd name="T97" fmla="*/ 167 h 260"/>
                              <a:gd name="T98" fmla="*/ 124 w 310"/>
                              <a:gd name="T99" fmla="*/ 129 h 260"/>
                              <a:gd name="T100" fmla="*/ 248 w 310"/>
                              <a:gd name="T101" fmla="*/ 112 h 260"/>
                              <a:gd name="T102" fmla="*/ 273 w 310"/>
                              <a:gd name="T103" fmla="*/ 87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10" h="260">
                                <a:moveTo>
                                  <a:pt x="308" y="65"/>
                                </a:moveTo>
                                <a:cubicBezTo>
                                  <a:pt x="228" y="1"/>
                                  <a:pt x="228" y="1"/>
                                  <a:pt x="228" y="1"/>
                                </a:cubicBezTo>
                                <a:cubicBezTo>
                                  <a:pt x="228" y="0"/>
                                  <a:pt x="227" y="0"/>
                                  <a:pt x="226" y="0"/>
                                </a:cubicBezTo>
                                <a:cubicBezTo>
                                  <a:pt x="225" y="1"/>
                                  <a:pt x="225" y="1"/>
                                  <a:pt x="224" y="1"/>
                                </a:cubicBezTo>
                                <a:cubicBezTo>
                                  <a:pt x="184" y="51"/>
                                  <a:pt x="184" y="51"/>
                                  <a:pt x="184" y="51"/>
                                </a:cubicBezTo>
                                <a:cubicBezTo>
                                  <a:pt x="183" y="53"/>
                                  <a:pt x="183" y="55"/>
                                  <a:pt x="184" y="56"/>
                                </a:cubicBezTo>
                                <a:cubicBezTo>
                                  <a:pt x="194" y="64"/>
                                  <a:pt x="194" y="64"/>
                                  <a:pt x="194" y="64"/>
                                </a:cubicBezTo>
                                <a:cubicBezTo>
                                  <a:pt x="169" y="82"/>
                                  <a:pt x="169" y="82"/>
                                  <a:pt x="169" y="82"/>
                                </a:cubicBezTo>
                                <a:cubicBezTo>
                                  <a:pt x="134" y="86"/>
                                  <a:pt x="134" y="86"/>
                                  <a:pt x="134" y="86"/>
                                </a:cubicBezTo>
                                <a:cubicBezTo>
                                  <a:pt x="134" y="86"/>
                                  <a:pt x="133" y="87"/>
                                  <a:pt x="133" y="87"/>
                                </a:cubicBezTo>
                                <a:cubicBezTo>
                                  <a:pt x="95" y="113"/>
                                  <a:pt x="95" y="113"/>
                                  <a:pt x="95" y="113"/>
                                </a:cubicBezTo>
                                <a:cubicBezTo>
                                  <a:pt x="95" y="113"/>
                                  <a:pt x="94" y="113"/>
                                  <a:pt x="94" y="115"/>
                                </a:cubicBezTo>
                                <a:cubicBezTo>
                                  <a:pt x="90" y="131"/>
                                  <a:pt x="90" y="131"/>
                                  <a:pt x="90" y="131"/>
                                </a:cubicBezTo>
                                <a:cubicBezTo>
                                  <a:pt x="87" y="132"/>
                                  <a:pt x="87" y="132"/>
                                  <a:pt x="87" y="132"/>
                                </a:cubicBezTo>
                                <a:cubicBezTo>
                                  <a:pt x="86" y="132"/>
                                  <a:pt x="86" y="132"/>
                                  <a:pt x="86" y="133"/>
                                </a:cubicBezTo>
                                <a:cubicBezTo>
                                  <a:pt x="72" y="153"/>
                                  <a:pt x="72" y="153"/>
                                  <a:pt x="72" y="153"/>
                                </a:cubicBezTo>
                                <a:cubicBezTo>
                                  <a:pt x="69" y="141"/>
                                  <a:pt x="69" y="141"/>
                                  <a:pt x="69" y="141"/>
                                </a:cubicBezTo>
                                <a:cubicBezTo>
                                  <a:pt x="69" y="140"/>
                                  <a:pt x="67" y="138"/>
                                  <a:pt x="65" y="138"/>
                                </a:cubicBezTo>
                                <a:cubicBezTo>
                                  <a:pt x="2" y="155"/>
                                  <a:pt x="2" y="155"/>
                                  <a:pt x="2" y="155"/>
                                </a:cubicBezTo>
                                <a:cubicBezTo>
                                  <a:pt x="1" y="154"/>
                                  <a:pt x="1" y="155"/>
                                  <a:pt x="0" y="156"/>
                                </a:cubicBezTo>
                                <a:cubicBezTo>
                                  <a:pt x="0" y="156"/>
                                  <a:pt x="0" y="157"/>
                                  <a:pt x="0" y="158"/>
                                </a:cubicBezTo>
                                <a:cubicBezTo>
                                  <a:pt x="25" y="258"/>
                                  <a:pt x="25" y="258"/>
                                  <a:pt x="25" y="258"/>
                                </a:cubicBezTo>
                                <a:cubicBezTo>
                                  <a:pt x="26" y="259"/>
                                  <a:pt x="27" y="260"/>
                                  <a:pt x="29" y="260"/>
                                </a:cubicBezTo>
                                <a:cubicBezTo>
                                  <a:pt x="92" y="244"/>
                                  <a:pt x="92" y="244"/>
                                  <a:pt x="92" y="244"/>
                                </a:cubicBezTo>
                                <a:cubicBezTo>
                                  <a:pt x="92" y="244"/>
                                  <a:pt x="92" y="244"/>
                                  <a:pt x="92" y="244"/>
                                </a:cubicBezTo>
                                <a:cubicBezTo>
                                  <a:pt x="94" y="243"/>
                                  <a:pt x="94" y="242"/>
                                  <a:pt x="94" y="241"/>
                                </a:cubicBezTo>
                                <a:cubicBezTo>
                                  <a:pt x="91" y="229"/>
                                  <a:pt x="91" y="229"/>
                                  <a:pt x="91" y="229"/>
                                </a:cubicBezTo>
                                <a:cubicBezTo>
                                  <a:pt x="96" y="231"/>
                                  <a:pt x="96" y="231"/>
                                  <a:pt x="96" y="231"/>
                                </a:cubicBezTo>
                                <a:cubicBezTo>
                                  <a:pt x="99" y="237"/>
                                  <a:pt x="108" y="241"/>
                                  <a:pt x="115" y="238"/>
                                </a:cubicBezTo>
                                <a:cubicBezTo>
                                  <a:pt x="118" y="237"/>
                                  <a:pt x="121" y="235"/>
                                  <a:pt x="123" y="232"/>
                                </a:cubicBezTo>
                                <a:cubicBezTo>
                                  <a:pt x="124" y="235"/>
                                  <a:pt x="127" y="237"/>
                                  <a:pt x="130" y="239"/>
                                </a:cubicBezTo>
                                <a:cubicBezTo>
                                  <a:pt x="133" y="240"/>
                                  <a:pt x="138" y="241"/>
                                  <a:pt x="141" y="239"/>
                                </a:cubicBezTo>
                                <a:cubicBezTo>
                                  <a:pt x="143" y="239"/>
                                  <a:pt x="144" y="238"/>
                                  <a:pt x="146" y="237"/>
                                </a:cubicBezTo>
                                <a:cubicBezTo>
                                  <a:pt x="147" y="236"/>
                                  <a:pt x="149" y="234"/>
                                  <a:pt x="150" y="232"/>
                                </a:cubicBezTo>
                                <a:cubicBezTo>
                                  <a:pt x="152" y="234"/>
                                  <a:pt x="154" y="235"/>
                                  <a:pt x="156" y="237"/>
                                </a:cubicBezTo>
                                <a:cubicBezTo>
                                  <a:pt x="159" y="238"/>
                                  <a:pt x="164" y="239"/>
                                  <a:pt x="167" y="237"/>
                                </a:cubicBezTo>
                                <a:cubicBezTo>
                                  <a:pt x="169" y="237"/>
                                  <a:pt x="170" y="236"/>
                                  <a:pt x="172" y="235"/>
                                </a:cubicBezTo>
                                <a:cubicBezTo>
                                  <a:pt x="172" y="235"/>
                                  <a:pt x="172" y="235"/>
                                  <a:pt x="172" y="235"/>
                                </a:cubicBezTo>
                                <a:cubicBezTo>
                                  <a:pt x="174" y="234"/>
                                  <a:pt x="176" y="231"/>
                                  <a:pt x="177" y="228"/>
                                </a:cubicBezTo>
                                <a:cubicBezTo>
                                  <a:pt x="181" y="231"/>
                                  <a:pt x="186" y="232"/>
                                  <a:pt x="192" y="230"/>
                                </a:cubicBezTo>
                                <a:cubicBezTo>
                                  <a:pt x="193" y="230"/>
                                  <a:pt x="194" y="229"/>
                                  <a:pt x="195" y="228"/>
                                </a:cubicBezTo>
                                <a:cubicBezTo>
                                  <a:pt x="200" y="225"/>
                                  <a:pt x="202" y="220"/>
                                  <a:pt x="202" y="214"/>
                                </a:cubicBezTo>
                                <a:cubicBezTo>
                                  <a:pt x="222" y="212"/>
                                  <a:pt x="222" y="212"/>
                                  <a:pt x="222" y="212"/>
                                </a:cubicBezTo>
                                <a:cubicBezTo>
                                  <a:pt x="222" y="212"/>
                                  <a:pt x="222" y="212"/>
                                  <a:pt x="222" y="212"/>
                                </a:cubicBezTo>
                                <a:cubicBezTo>
                                  <a:pt x="222" y="212"/>
                                  <a:pt x="222" y="212"/>
                                  <a:pt x="222" y="212"/>
                                </a:cubicBezTo>
                                <a:cubicBezTo>
                                  <a:pt x="224" y="212"/>
                                  <a:pt x="227" y="211"/>
                                  <a:pt x="229" y="210"/>
                                </a:cubicBezTo>
                                <a:cubicBezTo>
                                  <a:pt x="233" y="207"/>
                                  <a:pt x="235" y="201"/>
                                  <a:pt x="235" y="196"/>
                                </a:cubicBezTo>
                                <a:cubicBezTo>
                                  <a:pt x="234" y="192"/>
                                  <a:pt x="233" y="189"/>
                                  <a:pt x="230" y="187"/>
                                </a:cubicBezTo>
                                <a:cubicBezTo>
                                  <a:pt x="232" y="186"/>
                                  <a:pt x="232" y="186"/>
                                  <a:pt x="232" y="186"/>
                                </a:cubicBezTo>
                                <a:cubicBezTo>
                                  <a:pt x="232" y="186"/>
                                  <a:pt x="232" y="186"/>
                                  <a:pt x="232" y="186"/>
                                </a:cubicBezTo>
                                <a:cubicBezTo>
                                  <a:pt x="233" y="187"/>
                                  <a:pt x="233" y="187"/>
                                  <a:pt x="233" y="187"/>
                                </a:cubicBezTo>
                                <a:cubicBezTo>
                                  <a:pt x="235" y="186"/>
                                  <a:pt x="238" y="185"/>
                                  <a:pt x="240" y="184"/>
                                </a:cubicBezTo>
                                <a:cubicBezTo>
                                  <a:pt x="244" y="181"/>
                                  <a:pt x="247" y="176"/>
                                  <a:pt x="246" y="171"/>
                                </a:cubicBezTo>
                                <a:cubicBezTo>
                                  <a:pt x="246" y="166"/>
                                  <a:pt x="244" y="163"/>
                                  <a:pt x="242" y="161"/>
                                </a:cubicBezTo>
                                <a:cubicBezTo>
                                  <a:pt x="242" y="161"/>
                                  <a:pt x="242" y="161"/>
                                  <a:pt x="242" y="161"/>
                                </a:cubicBezTo>
                                <a:cubicBezTo>
                                  <a:pt x="242" y="161"/>
                                  <a:pt x="242" y="161"/>
                                  <a:pt x="243" y="161"/>
                                </a:cubicBezTo>
                                <a:cubicBezTo>
                                  <a:pt x="243" y="161"/>
                                  <a:pt x="243" y="161"/>
                                  <a:pt x="243" y="161"/>
                                </a:cubicBezTo>
                                <a:cubicBezTo>
                                  <a:pt x="245" y="160"/>
                                  <a:pt x="247" y="159"/>
                                  <a:pt x="249" y="158"/>
                                </a:cubicBezTo>
                                <a:cubicBezTo>
                                  <a:pt x="254" y="155"/>
                                  <a:pt x="256" y="150"/>
                                  <a:pt x="256" y="145"/>
                                </a:cubicBezTo>
                                <a:cubicBezTo>
                                  <a:pt x="256" y="141"/>
                                  <a:pt x="254" y="138"/>
                                  <a:pt x="252" y="136"/>
                                </a:cubicBezTo>
                                <a:cubicBezTo>
                                  <a:pt x="253" y="135"/>
                                  <a:pt x="255" y="134"/>
                                  <a:pt x="256" y="133"/>
                                </a:cubicBezTo>
                                <a:cubicBezTo>
                                  <a:pt x="261" y="130"/>
                                  <a:pt x="263" y="125"/>
                                  <a:pt x="263" y="120"/>
                                </a:cubicBezTo>
                                <a:cubicBezTo>
                                  <a:pt x="263" y="120"/>
                                  <a:pt x="263" y="120"/>
                                  <a:pt x="263" y="120"/>
                                </a:cubicBezTo>
                                <a:cubicBezTo>
                                  <a:pt x="264" y="121"/>
                                  <a:pt x="264" y="121"/>
                                  <a:pt x="264" y="121"/>
                                </a:cubicBezTo>
                                <a:cubicBezTo>
                                  <a:pt x="265" y="121"/>
                                  <a:pt x="266" y="121"/>
                                  <a:pt x="268" y="121"/>
                                </a:cubicBezTo>
                                <a:cubicBezTo>
                                  <a:pt x="268" y="120"/>
                                  <a:pt x="268" y="120"/>
                                  <a:pt x="268" y="120"/>
                                </a:cubicBezTo>
                                <a:cubicBezTo>
                                  <a:pt x="309" y="70"/>
                                  <a:pt x="309" y="70"/>
                                  <a:pt x="309" y="70"/>
                                </a:cubicBezTo>
                                <a:cubicBezTo>
                                  <a:pt x="309" y="69"/>
                                  <a:pt x="310" y="68"/>
                                  <a:pt x="310" y="68"/>
                                </a:cubicBezTo>
                                <a:cubicBezTo>
                                  <a:pt x="310" y="67"/>
                                  <a:pt x="309" y="66"/>
                                  <a:pt x="308" y="65"/>
                                </a:cubicBezTo>
                                <a:close/>
                                <a:moveTo>
                                  <a:pt x="74" y="239"/>
                                </a:moveTo>
                                <a:cubicBezTo>
                                  <a:pt x="70" y="242"/>
                                  <a:pt x="63" y="241"/>
                                  <a:pt x="60" y="236"/>
                                </a:cubicBezTo>
                                <a:cubicBezTo>
                                  <a:pt x="57" y="231"/>
                                  <a:pt x="58" y="224"/>
                                  <a:pt x="62" y="221"/>
                                </a:cubicBezTo>
                                <a:cubicBezTo>
                                  <a:pt x="67" y="218"/>
                                  <a:pt x="74" y="219"/>
                                  <a:pt x="78" y="224"/>
                                </a:cubicBezTo>
                                <a:cubicBezTo>
                                  <a:pt x="81" y="228"/>
                                  <a:pt x="80" y="235"/>
                                  <a:pt x="74" y="239"/>
                                </a:cubicBezTo>
                                <a:close/>
                                <a:moveTo>
                                  <a:pt x="96" y="135"/>
                                </a:moveTo>
                                <a:cubicBezTo>
                                  <a:pt x="97" y="127"/>
                                  <a:pt x="97" y="127"/>
                                  <a:pt x="97" y="127"/>
                                </a:cubicBezTo>
                                <a:cubicBezTo>
                                  <a:pt x="99" y="117"/>
                                  <a:pt x="99" y="117"/>
                                  <a:pt x="99" y="117"/>
                                </a:cubicBezTo>
                                <a:cubicBezTo>
                                  <a:pt x="136" y="92"/>
                                  <a:pt x="136" y="92"/>
                                  <a:pt x="136" y="92"/>
                                </a:cubicBezTo>
                                <a:cubicBezTo>
                                  <a:pt x="170" y="87"/>
                                  <a:pt x="170" y="87"/>
                                  <a:pt x="170" y="87"/>
                                </a:cubicBezTo>
                                <a:cubicBezTo>
                                  <a:pt x="171" y="88"/>
                                  <a:pt x="172" y="88"/>
                                  <a:pt x="172" y="87"/>
                                </a:cubicBezTo>
                                <a:cubicBezTo>
                                  <a:pt x="199" y="69"/>
                                  <a:pt x="199" y="69"/>
                                  <a:pt x="199" y="69"/>
                                </a:cubicBezTo>
                                <a:cubicBezTo>
                                  <a:pt x="245" y="106"/>
                                  <a:pt x="245" y="106"/>
                                  <a:pt x="245" y="106"/>
                                </a:cubicBezTo>
                                <a:cubicBezTo>
                                  <a:pt x="178" y="112"/>
                                  <a:pt x="178" y="112"/>
                                  <a:pt x="178" y="112"/>
                                </a:cubicBezTo>
                                <a:cubicBezTo>
                                  <a:pt x="136" y="115"/>
                                  <a:pt x="136" y="115"/>
                                  <a:pt x="136" y="115"/>
                                </a:cubicBezTo>
                                <a:cubicBezTo>
                                  <a:pt x="136" y="115"/>
                                  <a:pt x="135" y="115"/>
                                  <a:pt x="135" y="115"/>
                                </a:cubicBezTo>
                                <a:cubicBezTo>
                                  <a:pt x="120" y="125"/>
                                  <a:pt x="120" y="125"/>
                                  <a:pt x="120" y="125"/>
                                </a:cubicBezTo>
                                <a:cubicBezTo>
                                  <a:pt x="120" y="125"/>
                                  <a:pt x="120" y="125"/>
                                  <a:pt x="120" y="125"/>
                                </a:cubicBezTo>
                                <a:cubicBezTo>
                                  <a:pt x="120" y="126"/>
                                  <a:pt x="120" y="126"/>
                                  <a:pt x="120" y="126"/>
                                </a:cubicBezTo>
                                <a:cubicBezTo>
                                  <a:pt x="119" y="126"/>
                                  <a:pt x="119" y="126"/>
                                  <a:pt x="118" y="127"/>
                                </a:cubicBezTo>
                                <a:cubicBezTo>
                                  <a:pt x="113" y="153"/>
                                  <a:pt x="113" y="153"/>
                                  <a:pt x="113" y="153"/>
                                </a:cubicBezTo>
                                <a:cubicBezTo>
                                  <a:pt x="113" y="153"/>
                                  <a:pt x="113" y="153"/>
                                  <a:pt x="113" y="153"/>
                                </a:cubicBezTo>
                                <a:cubicBezTo>
                                  <a:pt x="113" y="153"/>
                                  <a:pt x="113" y="153"/>
                                  <a:pt x="113" y="153"/>
                                </a:cubicBezTo>
                                <a:cubicBezTo>
                                  <a:pt x="111" y="158"/>
                                  <a:pt x="106" y="162"/>
                                  <a:pt x="100" y="160"/>
                                </a:cubicBezTo>
                                <a:cubicBezTo>
                                  <a:pt x="95" y="159"/>
                                  <a:pt x="91" y="154"/>
                                  <a:pt x="92" y="148"/>
                                </a:cubicBezTo>
                                <a:cubicBezTo>
                                  <a:pt x="92" y="148"/>
                                  <a:pt x="92" y="148"/>
                                  <a:pt x="92" y="148"/>
                                </a:cubicBezTo>
                                <a:cubicBezTo>
                                  <a:pt x="92" y="148"/>
                                  <a:pt x="92" y="148"/>
                                  <a:pt x="92" y="148"/>
                                </a:cubicBezTo>
                                <a:cubicBezTo>
                                  <a:pt x="96" y="135"/>
                                  <a:pt x="96" y="135"/>
                                  <a:pt x="96" y="135"/>
                                </a:cubicBezTo>
                                <a:cubicBezTo>
                                  <a:pt x="96" y="135"/>
                                  <a:pt x="96" y="135"/>
                                  <a:pt x="96" y="135"/>
                                </a:cubicBezTo>
                                <a:close/>
                                <a:moveTo>
                                  <a:pt x="116" y="214"/>
                                </a:moveTo>
                                <a:cubicBezTo>
                                  <a:pt x="116" y="214"/>
                                  <a:pt x="116" y="214"/>
                                  <a:pt x="116" y="214"/>
                                </a:cubicBezTo>
                                <a:cubicBezTo>
                                  <a:pt x="116" y="214"/>
                                  <a:pt x="116" y="214"/>
                                  <a:pt x="116" y="214"/>
                                </a:cubicBezTo>
                                <a:cubicBezTo>
                                  <a:pt x="117" y="217"/>
                                  <a:pt x="117" y="217"/>
                                  <a:pt x="117" y="217"/>
                                </a:cubicBezTo>
                                <a:cubicBezTo>
                                  <a:pt x="118" y="220"/>
                                  <a:pt x="118" y="220"/>
                                  <a:pt x="118" y="220"/>
                                </a:cubicBezTo>
                                <a:cubicBezTo>
                                  <a:pt x="118" y="220"/>
                                  <a:pt x="118" y="220"/>
                                  <a:pt x="118" y="220"/>
                                </a:cubicBezTo>
                                <a:cubicBezTo>
                                  <a:pt x="119" y="221"/>
                                  <a:pt x="119" y="221"/>
                                  <a:pt x="119" y="221"/>
                                </a:cubicBezTo>
                                <a:cubicBezTo>
                                  <a:pt x="119" y="222"/>
                                  <a:pt x="119" y="223"/>
                                  <a:pt x="119" y="224"/>
                                </a:cubicBezTo>
                                <a:cubicBezTo>
                                  <a:pt x="119" y="228"/>
                                  <a:pt x="117" y="231"/>
                                  <a:pt x="113" y="233"/>
                                </a:cubicBezTo>
                                <a:cubicBezTo>
                                  <a:pt x="109" y="233"/>
                                  <a:pt x="106" y="233"/>
                                  <a:pt x="104" y="230"/>
                                </a:cubicBezTo>
                                <a:cubicBezTo>
                                  <a:pt x="102" y="230"/>
                                  <a:pt x="101" y="228"/>
                                  <a:pt x="101" y="227"/>
                                </a:cubicBezTo>
                                <a:cubicBezTo>
                                  <a:pt x="101" y="227"/>
                                  <a:pt x="101" y="227"/>
                                  <a:pt x="101" y="227"/>
                                </a:cubicBezTo>
                                <a:cubicBezTo>
                                  <a:pt x="101" y="226"/>
                                  <a:pt x="101" y="226"/>
                                  <a:pt x="101" y="226"/>
                                </a:cubicBezTo>
                                <a:cubicBezTo>
                                  <a:pt x="100" y="225"/>
                                  <a:pt x="100" y="225"/>
                                  <a:pt x="100" y="225"/>
                                </a:cubicBezTo>
                                <a:cubicBezTo>
                                  <a:pt x="98" y="220"/>
                                  <a:pt x="98" y="220"/>
                                  <a:pt x="98" y="220"/>
                                </a:cubicBezTo>
                                <a:cubicBezTo>
                                  <a:pt x="98" y="220"/>
                                  <a:pt x="98" y="220"/>
                                  <a:pt x="98" y="220"/>
                                </a:cubicBezTo>
                                <a:cubicBezTo>
                                  <a:pt x="98" y="220"/>
                                  <a:pt x="98" y="220"/>
                                  <a:pt x="98" y="219"/>
                                </a:cubicBezTo>
                                <a:cubicBezTo>
                                  <a:pt x="96" y="215"/>
                                  <a:pt x="100" y="210"/>
                                  <a:pt x="104" y="207"/>
                                </a:cubicBezTo>
                                <a:cubicBezTo>
                                  <a:pt x="106" y="207"/>
                                  <a:pt x="109" y="207"/>
                                  <a:pt x="111" y="208"/>
                                </a:cubicBezTo>
                                <a:cubicBezTo>
                                  <a:pt x="114" y="209"/>
                                  <a:pt x="115" y="211"/>
                                  <a:pt x="116" y="214"/>
                                </a:cubicBezTo>
                                <a:close/>
                                <a:moveTo>
                                  <a:pt x="144" y="219"/>
                                </a:moveTo>
                                <a:cubicBezTo>
                                  <a:pt x="145" y="221"/>
                                  <a:pt x="145" y="221"/>
                                  <a:pt x="145" y="221"/>
                                </a:cubicBezTo>
                                <a:cubicBezTo>
                                  <a:pt x="145" y="222"/>
                                  <a:pt x="145" y="222"/>
                                  <a:pt x="145" y="222"/>
                                </a:cubicBezTo>
                                <a:cubicBezTo>
                                  <a:pt x="145" y="222"/>
                                  <a:pt x="145" y="222"/>
                                  <a:pt x="145" y="222"/>
                                </a:cubicBezTo>
                                <a:cubicBezTo>
                                  <a:pt x="146" y="226"/>
                                  <a:pt x="144" y="232"/>
                                  <a:pt x="139" y="233"/>
                                </a:cubicBezTo>
                                <a:cubicBezTo>
                                  <a:pt x="137" y="234"/>
                                  <a:pt x="134" y="234"/>
                                  <a:pt x="132" y="233"/>
                                </a:cubicBezTo>
                                <a:cubicBezTo>
                                  <a:pt x="130" y="232"/>
                                  <a:pt x="128" y="230"/>
                                  <a:pt x="128" y="228"/>
                                </a:cubicBezTo>
                                <a:cubicBezTo>
                                  <a:pt x="127" y="227"/>
                                  <a:pt x="127" y="227"/>
                                  <a:pt x="127" y="227"/>
                                </a:cubicBezTo>
                                <a:cubicBezTo>
                                  <a:pt x="127" y="227"/>
                                  <a:pt x="127" y="227"/>
                                  <a:pt x="127" y="227"/>
                                </a:cubicBezTo>
                                <a:cubicBezTo>
                                  <a:pt x="125" y="220"/>
                                  <a:pt x="125" y="220"/>
                                  <a:pt x="125" y="220"/>
                                </a:cubicBezTo>
                                <a:cubicBezTo>
                                  <a:pt x="123" y="215"/>
                                  <a:pt x="123" y="215"/>
                                  <a:pt x="123" y="215"/>
                                </a:cubicBezTo>
                                <a:cubicBezTo>
                                  <a:pt x="122" y="210"/>
                                  <a:pt x="122" y="210"/>
                                  <a:pt x="122" y="210"/>
                                </a:cubicBezTo>
                                <a:cubicBezTo>
                                  <a:pt x="121" y="210"/>
                                  <a:pt x="121" y="210"/>
                                  <a:pt x="121" y="210"/>
                                </a:cubicBezTo>
                                <a:cubicBezTo>
                                  <a:pt x="121" y="210"/>
                                  <a:pt x="121" y="210"/>
                                  <a:pt x="121" y="210"/>
                                </a:cubicBezTo>
                                <a:cubicBezTo>
                                  <a:pt x="120" y="205"/>
                                  <a:pt x="123" y="199"/>
                                  <a:pt x="127" y="198"/>
                                </a:cubicBezTo>
                                <a:cubicBezTo>
                                  <a:pt x="130" y="197"/>
                                  <a:pt x="132" y="197"/>
                                  <a:pt x="134" y="198"/>
                                </a:cubicBezTo>
                                <a:cubicBezTo>
                                  <a:pt x="136" y="199"/>
                                  <a:pt x="138" y="201"/>
                                  <a:pt x="139" y="203"/>
                                </a:cubicBezTo>
                                <a:cubicBezTo>
                                  <a:pt x="139" y="204"/>
                                  <a:pt x="139" y="204"/>
                                  <a:pt x="139" y="204"/>
                                </a:cubicBezTo>
                                <a:cubicBezTo>
                                  <a:pt x="139" y="204"/>
                                  <a:pt x="139" y="204"/>
                                  <a:pt x="139" y="204"/>
                                </a:cubicBezTo>
                                <a:cubicBezTo>
                                  <a:pt x="142" y="212"/>
                                  <a:pt x="142" y="212"/>
                                  <a:pt x="142" y="212"/>
                                </a:cubicBezTo>
                                <a:cubicBezTo>
                                  <a:pt x="144" y="219"/>
                                  <a:pt x="144" y="219"/>
                                  <a:pt x="144" y="219"/>
                                </a:cubicBezTo>
                                <a:cubicBezTo>
                                  <a:pt x="144" y="219"/>
                                  <a:pt x="144" y="219"/>
                                  <a:pt x="144" y="219"/>
                                </a:cubicBezTo>
                                <a:close/>
                                <a:moveTo>
                                  <a:pt x="168" y="210"/>
                                </a:moveTo>
                                <a:cubicBezTo>
                                  <a:pt x="171" y="216"/>
                                  <a:pt x="171" y="216"/>
                                  <a:pt x="171" y="216"/>
                                </a:cubicBezTo>
                                <a:cubicBezTo>
                                  <a:pt x="171" y="220"/>
                                  <a:pt x="171" y="220"/>
                                  <a:pt x="171" y="220"/>
                                </a:cubicBezTo>
                                <a:cubicBezTo>
                                  <a:pt x="171" y="220"/>
                                  <a:pt x="171" y="220"/>
                                  <a:pt x="171" y="220"/>
                                </a:cubicBezTo>
                                <a:cubicBezTo>
                                  <a:pt x="171" y="220"/>
                                  <a:pt x="171" y="220"/>
                                  <a:pt x="171" y="220"/>
                                </a:cubicBezTo>
                                <a:cubicBezTo>
                                  <a:pt x="173" y="225"/>
                                  <a:pt x="170" y="229"/>
                                  <a:pt x="166" y="232"/>
                                </a:cubicBezTo>
                                <a:cubicBezTo>
                                  <a:pt x="163" y="233"/>
                                  <a:pt x="161" y="232"/>
                                  <a:pt x="158" y="231"/>
                                </a:cubicBezTo>
                                <a:cubicBezTo>
                                  <a:pt x="156" y="230"/>
                                  <a:pt x="154" y="228"/>
                                  <a:pt x="154" y="226"/>
                                </a:cubicBezTo>
                                <a:cubicBezTo>
                                  <a:pt x="154" y="226"/>
                                  <a:pt x="154" y="226"/>
                                  <a:pt x="154" y="226"/>
                                </a:cubicBezTo>
                                <a:cubicBezTo>
                                  <a:pt x="153" y="225"/>
                                  <a:pt x="153" y="225"/>
                                  <a:pt x="153" y="225"/>
                                </a:cubicBezTo>
                                <a:cubicBezTo>
                                  <a:pt x="151" y="218"/>
                                  <a:pt x="151" y="218"/>
                                  <a:pt x="151" y="218"/>
                                </a:cubicBezTo>
                                <a:cubicBezTo>
                                  <a:pt x="149" y="211"/>
                                  <a:pt x="149" y="211"/>
                                  <a:pt x="149" y="211"/>
                                </a:cubicBezTo>
                                <a:cubicBezTo>
                                  <a:pt x="145" y="200"/>
                                  <a:pt x="145" y="200"/>
                                  <a:pt x="145" y="200"/>
                                </a:cubicBezTo>
                                <a:cubicBezTo>
                                  <a:pt x="145" y="200"/>
                                  <a:pt x="145" y="200"/>
                                  <a:pt x="145" y="200"/>
                                </a:cubicBezTo>
                                <a:cubicBezTo>
                                  <a:pt x="145" y="200"/>
                                  <a:pt x="145" y="200"/>
                                  <a:pt x="145" y="200"/>
                                </a:cubicBezTo>
                                <a:cubicBezTo>
                                  <a:pt x="143" y="194"/>
                                  <a:pt x="146" y="189"/>
                                  <a:pt x="151" y="188"/>
                                </a:cubicBezTo>
                                <a:cubicBezTo>
                                  <a:pt x="155" y="186"/>
                                  <a:pt x="161" y="189"/>
                                  <a:pt x="162" y="193"/>
                                </a:cubicBezTo>
                                <a:cubicBezTo>
                                  <a:pt x="162" y="193"/>
                                  <a:pt x="162" y="193"/>
                                  <a:pt x="162" y="193"/>
                                </a:cubicBezTo>
                                <a:cubicBezTo>
                                  <a:pt x="163" y="194"/>
                                  <a:pt x="163" y="194"/>
                                  <a:pt x="163" y="194"/>
                                </a:cubicBezTo>
                                <a:cubicBezTo>
                                  <a:pt x="168" y="210"/>
                                  <a:pt x="168" y="210"/>
                                  <a:pt x="168" y="210"/>
                                </a:cubicBezTo>
                                <a:cubicBezTo>
                                  <a:pt x="168" y="210"/>
                                  <a:pt x="168" y="210"/>
                                  <a:pt x="168" y="210"/>
                                </a:cubicBezTo>
                                <a:close/>
                                <a:moveTo>
                                  <a:pt x="188" y="192"/>
                                </a:moveTo>
                                <a:cubicBezTo>
                                  <a:pt x="188" y="192"/>
                                  <a:pt x="188" y="192"/>
                                  <a:pt x="188" y="192"/>
                                </a:cubicBezTo>
                                <a:cubicBezTo>
                                  <a:pt x="188" y="192"/>
                                  <a:pt x="188" y="192"/>
                                  <a:pt x="188" y="192"/>
                                </a:cubicBezTo>
                                <a:cubicBezTo>
                                  <a:pt x="194" y="208"/>
                                  <a:pt x="194" y="208"/>
                                  <a:pt x="194" y="208"/>
                                </a:cubicBezTo>
                                <a:cubicBezTo>
                                  <a:pt x="195" y="212"/>
                                  <a:pt x="195" y="212"/>
                                  <a:pt x="195" y="212"/>
                                </a:cubicBezTo>
                                <a:cubicBezTo>
                                  <a:pt x="195" y="212"/>
                                  <a:pt x="195" y="212"/>
                                  <a:pt x="195" y="212"/>
                                </a:cubicBezTo>
                                <a:cubicBezTo>
                                  <a:pt x="195" y="212"/>
                                  <a:pt x="195" y="212"/>
                                  <a:pt x="196" y="213"/>
                                </a:cubicBezTo>
                                <a:cubicBezTo>
                                  <a:pt x="195" y="213"/>
                                  <a:pt x="195" y="214"/>
                                  <a:pt x="195" y="214"/>
                                </a:cubicBezTo>
                                <a:cubicBezTo>
                                  <a:pt x="196" y="218"/>
                                  <a:pt x="193" y="223"/>
                                  <a:pt x="190" y="225"/>
                                </a:cubicBezTo>
                                <a:cubicBezTo>
                                  <a:pt x="185" y="226"/>
                                  <a:pt x="179" y="223"/>
                                  <a:pt x="178" y="219"/>
                                </a:cubicBezTo>
                                <a:cubicBezTo>
                                  <a:pt x="178" y="219"/>
                                  <a:pt x="178" y="219"/>
                                  <a:pt x="178" y="219"/>
                                </a:cubicBezTo>
                                <a:cubicBezTo>
                                  <a:pt x="177" y="218"/>
                                  <a:pt x="177" y="218"/>
                                  <a:pt x="177" y="218"/>
                                </a:cubicBezTo>
                                <a:cubicBezTo>
                                  <a:pt x="177" y="216"/>
                                  <a:pt x="177" y="216"/>
                                  <a:pt x="177" y="216"/>
                                </a:cubicBezTo>
                                <a:cubicBezTo>
                                  <a:pt x="174" y="210"/>
                                  <a:pt x="174" y="210"/>
                                  <a:pt x="174" y="210"/>
                                </a:cubicBezTo>
                                <a:cubicBezTo>
                                  <a:pt x="170" y="198"/>
                                  <a:pt x="170" y="198"/>
                                  <a:pt x="170" y="198"/>
                                </a:cubicBezTo>
                                <a:cubicBezTo>
                                  <a:pt x="170" y="198"/>
                                  <a:pt x="170" y="198"/>
                                  <a:pt x="170" y="198"/>
                                </a:cubicBezTo>
                                <a:cubicBezTo>
                                  <a:pt x="170" y="198"/>
                                  <a:pt x="170" y="198"/>
                                  <a:pt x="170" y="198"/>
                                </a:cubicBezTo>
                                <a:cubicBezTo>
                                  <a:pt x="169" y="193"/>
                                  <a:pt x="172" y="188"/>
                                  <a:pt x="176" y="186"/>
                                </a:cubicBezTo>
                                <a:cubicBezTo>
                                  <a:pt x="179" y="186"/>
                                  <a:pt x="181" y="186"/>
                                  <a:pt x="183" y="186"/>
                                </a:cubicBezTo>
                                <a:cubicBezTo>
                                  <a:pt x="186" y="187"/>
                                  <a:pt x="187" y="189"/>
                                  <a:pt x="188" y="192"/>
                                </a:cubicBezTo>
                                <a:close/>
                                <a:moveTo>
                                  <a:pt x="229" y="197"/>
                                </a:moveTo>
                                <a:cubicBezTo>
                                  <a:pt x="229" y="201"/>
                                  <a:pt x="226" y="206"/>
                                  <a:pt x="221" y="206"/>
                                </a:cubicBezTo>
                                <a:cubicBezTo>
                                  <a:pt x="221" y="206"/>
                                  <a:pt x="221" y="206"/>
                                  <a:pt x="221" y="206"/>
                                </a:cubicBezTo>
                                <a:cubicBezTo>
                                  <a:pt x="221" y="206"/>
                                  <a:pt x="220" y="206"/>
                                  <a:pt x="220" y="206"/>
                                </a:cubicBezTo>
                                <a:cubicBezTo>
                                  <a:pt x="200" y="208"/>
                                  <a:pt x="200" y="208"/>
                                  <a:pt x="200" y="208"/>
                                </a:cubicBezTo>
                                <a:cubicBezTo>
                                  <a:pt x="194" y="191"/>
                                  <a:pt x="194" y="191"/>
                                  <a:pt x="194" y="191"/>
                                </a:cubicBezTo>
                                <a:cubicBezTo>
                                  <a:pt x="219" y="188"/>
                                  <a:pt x="219" y="188"/>
                                  <a:pt x="219" y="188"/>
                                </a:cubicBezTo>
                                <a:cubicBezTo>
                                  <a:pt x="219" y="188"/>
                                  <a:pt x="219" y="188"/>
                                  <a:pt x="219" y="188"/>
                                </a:cubicBezTo>
                                <a:cubicBezTo>
                                  <a:pt x="219" y="188"/>
                                  <a:pt x="219" y="188"/>
                                  <a:pt x="219" y="188"/>
                                </a:cubicBezTo>
                                <a:cubicBezTo>
                                  <a:pt x="224" y="189"/>
                                  <a:pt x="228" y="192"/>
                                  <a:pt x="229" y="197"/>
                                </a:cubicBezTo>
                                <a:close/>
                                <a:moveTo>
                                  <a:pt x="257" y="120"/>
                                </a:moveTo>
                                <a:cubicBezTo>
                                  <a:pt x="257" y="123"/>
                                  <a:pt x="255" y="126"/>
                                  <a:pt x="253" y="128"/>
                                </a:cubicBezTo>
                                <a:cubicBezTo>
                                  <a:pt x="252" y="129"/>
                                  <a:pt x="250" y="130"/>
                                  <a:pt x="249" y="130"/>
                                </a:cubicBezTo>
                                <a:cubicBezTo>
                                  <a:pt x="249" y="130"/>
                                  <a:pt x="249" y="130"/>
                                  <a:pt x="249" y="130"/>
                                </a:cubicBezTo>
                                <a:cubicBezTo>
                                  <a:pt x="248" y="129"/>
                                  <a:pt x="248" y="129"/>
                                  <a:pt x="248" y="129"/>
                                </a:cubicBezTo>
                                <a:cubicBezTo>
                                  <a:pt x="181" y="135"/>
                                  <a:pt x="181" y="135"/>
                                  <a:pt x="181" y="135"/>
                                </a:cubicBezTo>
                                <a:cubicBezTo>
                                  <a:pt x="180" y="135"/>
                                  <a:pt x="179" y="135"/>
                                  <a:pt x="179" y="136"/>
                                </a:cubicBezTo>
                                <a:cubicBezTo>
                                  <a:pt x="178" y="136"/>
                                  <a:pt x="178" y="137"/>
                                  <a:pt x="178" y="139"/>
                                </a:cubicBezTo>
                                <a:cubicBezTo>
                                  <a:pt x="178" y="139"/>
                                  <a:pt x="178" y="139"/>
                                  <a:pt x="178" y="139"/>
                                </a:cubicBezTo>
                                <a:cubicBezTo>
                                  <a:pt x="179" y="141"/>
                                  <a:pt x="180" y="142"/>
                                  <a:pt x="182" y="141"/>
                                </a:cubicBezTo>
                                <a:cubicBezTo>
                                  <a:pt x="239" y="137"/>
                                  <a:pt x="239" y="137"/>
                                  <a:pt x="239" y="137"/>
                                </a:cubicBezTo>
                                <a:cubicBezTo>
                                  <a:pt x="240" y="137"/>
                                  <a:pt x="240" y="137"/>
                                  <a:pt x="240" y="137"/>
                                </a:cubicBezTo>
                                <a:cubicBezTo>
                                  <a:pt x="241" y="137"/>
                                  <a:pt x="241" y="137"/>
                                  <a:pt x="241" y="137"/>
                                </a:cubicBezTo>
                                <a:cubicBezTo>
                                  <a:pt x="243" y="137"/>
                                  <a:pt x="245" y="138"/>
                                  <a:pt x="246" y="139"/>
                                </a:cubicBezTo>
                                <a:cubicBezTo>
                                  <a:pt x="248" y="141"/>
                                  <a:pt x="249" y="143"/>
                                  <a:pt x="250" y="145"/>
                                </a:cubicBezTo>
                                <a:cubicBezTo>
                                  <a:pt x="250" y="150"/>
                                  <a:pt x="247" y="154"/>
                                  <a:pt x="242" y="155"/>
                                </a:cubicBezTo>
                                <a:cubicBezTo>
                                  <a:pt x="242" y="155"/>
                                  <a:pt x="242" y="155"/>
                                  <a:pt x="241" y="155"/>
                                </a:cubicBezTo>
                                <a:cubicBezTo>
                                  <a:pt x="241" y="154"/>
                                  <a:pt x="241" y="154"/>
                                  <a:pt x="241" y="154"/>
                                </a:cubicBezTo>
                                <a:cubicBezTo>
                                  <a:pt x="186" y="158"/>
                                  <a:pt x="186" y="158"/>
                                  <a:pt x="186" y="158"/>
                                </a:cubicBezTo>
                                <a:cubicBezTo>
                                  <a:pt x="185" y="159"/>
                                  <a:pt x="185" y="159"/>
                                  <a:pt x="184" y="160"/>
                                </a:cubicBezTo>
                                <a:cubicBezTo>
                                  <a:pt x="184" y="160"/>
                                  <a:pt x="183" y="161"/>
                                  <a:pt x="183" y="162"/>
                                </a:cubicBezTo>
                                <a:cubicBezTo>
                                  <a:pt x="184" y="164"/>
                                  <a:pt x="184" y="164"/>
                                  <a:pt x="184" y="164"/>
                                </a:cubicBezTo>
                                <a:cubicBezTo>
                                  <a:pt x="184" y="165"/>
                                  <a:pt x="186" y="166"/>
                                  <a:pt x="187" y="166"/>
                                </a:cubicBezTo>
                                <a:cubicBezTo>
                                  <a:pt x="230" y="163"/>
                                  <a:pt x="230" y="163"/>
                                  <a:pt x="230" y="163"/>
                                </a:cubicBezTo>
                                <a:cubicBezTo>
                                  <a:pt x="231" y="163"/>
                                  <a:pt x="231" y="163"/>
                                  <a:pt x="231" y="163"/>
                                </a:cubicBezTo>
                                <a:cubicBezTo>
                                  <a:pt x="231" y="163"/>
                                  <a:pt x="231" y="163"/>
                                  <a:pt x="231" y="163"/>
                                </a:cubicBezTo>
                                <a:cubicBezTo>
                                  <a:pt x="236" y="163"/>
                                  <a:pt x="240" y="166"/>
                                  <a:pt x="240" y="171"/>
                                </a:cubicBezTo>
                                <a:cubicBezTo>
                                  <a:pt x="241" y="176"/>
                                  <a:pt x="237" y="180"/>
                                  <a:pt x="233" y="180"/>
                                </a:cubicBezTo>
                                <a:cubicBezTo>
                                  <a:pt x="232" y="181"/>
                                  <a:pt x="232" y="181"/>
                                  <a:pt x="232" y="181"/>
                                </a:cubicBezTo>
                                <a:cubicBezTo>
                                  <a:pt x="231" y="180"/>
                                  <a:pt x="231" y="180"/>
                                  <a:pt x="231" y="180"/>
                                </a:cubicBezTo>
                                <a:cubicBezTo>
                                  <a:pt x="191" y="183"/>
                                  <a:pt x="191" y="183"/>
                                  <a:pt x="191" y="183"/>
                                </a:cubicBezTo>
                                <a:cubicBezTo>
                                  <a:pt x="191" y="183"/>
                                  <a:pt x="191" y="184"/>
                                  <a:pt x="190" y="184"/>
                                </a:cubicBezTo>
                                <a:cubicBezTo>
                                  <a:pt x="189" y="183"/>
                                  <a:pt x="187" y="182"/>
                                  <a:pt x="186" y="181"/>
                                </a:cubicBezTo>
                                <a:cubicBezTo>
                                  <a:pt x="183" y="179"/>
                                  <a:pt x="178" y="178"/>
                                  <a:pt x="174" y="180"/>
                                </a:cubicBezTo>
                                <a:cubicBezTo>
                                  <a:pt x="171" y="181"/>
                                  <a:pt x="168" y="184"/>
                                  <a:pt x="165" y="187"/>
                                </a:cubicBezTo>
                                <a:cubicBezTo>
                                  <a:pt x="162" y="182"/>
                                  <a:pt x="154" y="180"/>
                                  <a:pt x="148" y="182"/>
                                </a:cubicBezTo>
                                <a:cubicBezTo>
                                  <a:pt x="143" y="184"/>
                                  <a:pt x="140" y="188"/>
                                  <a:pt x="139" y="194"/>
                                </a:cubicBezTo>
                                <a:cubicBezTo>
                                  <a:pt x="138" y="193"/>
                                  <a:pt x="137" y="193"/>
                                  <a:pt x="137" y="193"/>
                                </a:cubicBezTo>
                                <a:cubicBezTo>
                                  <a:pt x="133" y="191"/>
                                  <a:pt x="129" y="191"/>
                                  <a:pt x="125" y="192"/>
                                </a:cubicBezTo>
                                <a:cubicBezTo>
                                  <a:pt x="120" y="194"/>
                                  <a:pt x="116" y="198"/>
                                  <a:pt x="115" y="203"/>
                                </a:cubicBezTo>
                                <a:cubicBezTo>
                                  <a:pt x="115" y="203"/>
                                  <a:pt x="115" y="203"/>
                                  <a:pt x="114" y="203"/>
                                </a:cubicBezTo>
                                <a:cubicBezTo>
                                  <a:pt x="111" y="201"/>
                                  <a:pt x="106" y="200"/>
                                  <a:pt x="102" y="202"/>
                                </a:cubicBezTo>
                                <a:cubicBezTo>
                                  <a:pt x="101" y="202"/>
                                  <a:pt x="100" y="203"/>
                                  <a:pt x="98" y="204"/>
                                </a:cubicBezTo>
                                <a:cubicBezTo>
                                  <a:pt x="93" y="208"/>
                                  <a:pt x="90" y="215"/>
                                  <a:pt x="93" y="221"/>
                                </a:cubicBezTo>
                                <a:cubicBezTo>
                                  <a:pt x="93" y="221"/>
                                  <a:pt x="93" y="221"/>
                                  <a:pt x="93" y="221"/>
                                </a:cubicBezTo>
                                <a:cubicBezTo>
                                  <a:pt x="93" y="222"/>
                                  <a:pt x="93" y="222"/>
                                  <a:pt x="93" y="222"/>
                                </a:cubicBezTo>
                                <a:cubicBezTo>
                                  <a:pt x="93" y="223"/>
                                  <a:pt x="93" y="223"/>
                                  <a:pt x="93" y="223"/>
                                </a:cubicBezTo>
                                <a:cubicBezTo>
                                  <a:pt x="90" y="222"/>
                                  <a:pt x="90" y="222"/>
                                  <a:pt x="90" y="222"/>
                                </a:cubicBezTo>
                                <a:cubicBezTo>
                                  <a:pt x="75" y="160"/>
                                  <a:pt x="75" y="160"/>
                                  <a:pt x="75" y="160"/>
                                </a:cubicBezTo>
                                <a:cubicBezTo>
                                  <a:pt x="88" y="140"/>
                                  <a:pt x="88" y="140"/>
                                  <a:pt x="88" y="140"/>
                                </a:cubicBezTo>
                                <a:cubicBezTo>
                                  <a:pt x="87" y="146"/>
                                  <a:pt x="87" y="146"/>
                                  <a:pt x="87" y="146"/>
                                </a:cubicBezTo>
                                <a:cubicBezTo>
                                  <a:pt x="86" y="147"/>
                                  <a:pt x="86" y="147"/>
                                  <a:pt x="86" y="147"/>
                                </a:cubicBezTo>
                                <a:cubicBezTo>
                                  <a:pt x="86" y="147"/>
                                  <a:pt x="86" y="147"/>
                                  <a:pt x="86" y="147"/>
                                </a:cubicBezTo>
                                <a:cubicBezTo>
                                  <a:pt x="84" y="155"/>
                                  <a:pt x="90" y="165"/>
                                  <a:pt x="99" y="167"/>
                                </a:cubicBezTo>
                                <a:cubicBezTo>
                                  <a:pt x="103" y="168"/>
                                  <a:pt x="109" y="167"/>
                                  <a:pt x="112" y="164"/>
                                </a:cubicBezTo>
                                <a:cubicBezTo>
                                  <a:pt x="116" y="162"/>
                                  <a:pt x="118" y="159"/>
                                  <a:pt x="119" y="154"/>
                                </a:cubicBezTo>
                                <a:cubicBezTo>
                                  <a:pt x="119" y="154"/>
                                  <a:pt x="119" y="154"/>
                                  <a:pt x="119" y="154"/>
                                </a:cubicBezTo>
                                <a:cubicBezTo>
                                  <a:pt x="119" y="154"/>
                                  <a:pt x="119" y="154"/>
                                  <a:pt x="119" y="154"/>
                                </a:cubicBezTo>
                                <a:cubicBezTo>
                                  <a:pt x="124" y="129"/>
                                  <a:pt x="124" y="129"/>
                                  <a:pt x="124" y="129"/>
                                </a:cubicBezTo>
                                <a:cubicBezTo>
                                  <a:pt x="137" y="121"/>
                                  <a:pt x="137" y="121"/>
                                  <a:pt x="137" y="121"/>
                                </a:cubicBezTo>
                                <a:cubicBezTo>
                                  <a:pt x="179" y="118"/>
                                  <a:pt x="179" y="118"/>
                                  <a:pt x="179" y="118"/>
                                </a:cubicBezTo>
                                <a:cubicBezTo>
                                  <a:pt x="247" y="112"/>
                                  <a:pt x="247" y="112"/>
                                  <a:pt x="247" y="112"/>
                                </a:cubicBezTo>
                                <a:cubicBezTo>
                                  <a:pt x="247" y="112"/>
                                  <a:pt x="247" y="112"/>
                                  <a:pt x="247" y="112"/>
                                </a:cubicBezTo>
                                <a:cubicBezTo>
                                  <a:pt x="248" y="112"/>
                                  <a:pt x="248" y="112"/>
                                  <a:pt x="248" y="112"/>
                                </a:cubicBezTo>
                                <a:cubicBezTo>
                                  <a:pt x="252" y="112"/>
                                  <a:pt x="257" y="116"/>
                                  <a:pt x="257" y="120"/>
                                </a:cubicBezTo>
                                <a:close/>
                                <a:moveTo>
                                  <a:pt x="270" y="101"/>
                                </a:moveTo>
                                <a:cubicBezTo>
                                  <a:pt x="266" y="105"/>
                                  <a:pt x="259" y="103"/>
                                  <a:pt x="256" y="99"/>
                                </a:cubicBezTo>
                                <a:cubicBezTo>
                                  <a:pt x="253" y="94"/>
                                  <a:pt x="254" y="87"/>
                                  <a:pt x="258" y="84"/>
                                </a:cubicBezTo>
                                <a:cubicBezTo>
                                  <a:pt x="263" y="81"/>
                                  <a:pt x="269" y="82"/>
                                  <a:pt x="273" y="87"/>
                                </a:cubicBezTo>
                                <a:cubicBezTo>
                                  <a:pt x="276" y="92"/>
                                  <a:pt x="275" y="98"/>
                                  <a:pt x="270" y="101"/>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50" name="Freeform 1050"/>
                        <wps:cNvSpPr>
                          <a:spLocks noEditPoints="1"/>
                        </wps:cNvSpPr>
                        <wps:spPr bwMode="auto">
                          <a:xfrm>
                            <a:off x="7443788" y="4551363"/>
                            <a:ext cx="765175" cy="717550"/>
                          </a:xfrm>
                          <a:custGeom>
                            <a:avLst/>
                            <a:gdLst>
                              <a:gd name="T0" fmla="*/ 197 w 204"/>
                              <a:gd name="T1" fmla="*/ 58 h 191"/>
                              <a:gd name="T2" fmla="*/ 139 w 204"/>
                              <a:gd name="T3" fmla="*/ 21 h 191"/>
                              <a:gd name="T4" fmla="*/ 148 w 204"/>
                              <a:gd name="T5" fmla="*/ 4 h 191"/>
                              <a:gd name="T6" fmla="*/ 144 w 204"/>
                              <a:gd name="T7" fmla="*/ 0 h 191"/>
                              <a:gd name="T8" fmla="*/ 140 w 204"/>
                              <a:gd name="T9" fmla="*/ 3 h 191"/>
                              <a:gd name="T10" fmla="*/ 117 w 204"/>
                              <a:gd name="T11" fmla="*/ 19 h 191"/>
                              <a:gd name="T12" fmla="*/ 115 w 204"/>
                              <a:gd name="T13" fmla="*/ 19 h 191"/>
                              <a:gd name="T14" fmla="*/ 62 w 204"/>
                              <a:gd name="T15" fmla="*/ 29 h 191"/>
                              <a:gd name="T16" fmla="*/ 61 w 204"/>
                              <a:gd name="T17" fmla="*/ 19 h 191"/>
                              <a:gd name="T18" fmla="*/ 49 w 204"/>
                              <a:gd name="T19" fmla="*/ 17 h 191"/>
                              <a:gd name="T20" fmla="*/ 46 w 204"/>
                              <a:gd name="T21" fmla="*/ 30 h 191"/>
                              <a:gd name="T22" fmla="*/ 55 w 204"/>
                              <a:gd name="T23" fmla="*/ 34 h 191"/>
                              <a:gd name="T24" fmla="*/ 27 w 204"/>
                              <a:gd name="T25" fmla="*/ 80 h 191"/>
                              <a:gd name="T26" fmla="*/ 27 w 204"/>
                              <a:gd name="T27" fmla="*/ 82 h 191"/>
                              <a:gd name="T28" fmla="*/ 4 w 204"/>
                              <a:gd name="T29" fmla="*/ 98 h 191"/>
                              <a:gd name="T30" fmla="*/ 0 w 204"/>
                              <a:gd name="T31" fmla="*/ 101 h 191"/>
                              <a:gd name="T32" fmla="*/ 3 w 204"/>
                              <a:gd name="T33" fmla="*/ 105 h 191"/>
                              <a:gd name="T34" fmla="*/ 22 w 204"/>
                              <a:gd name="T35" fmla="*/ 104 h 191"/>
                              <a:gd name="T36" fmla="*/ 37 w 204"/>
                              <a:gd name="T37" fmla="*/ 170 h 191"/>
                              <a:gd name="T38" fmla="*/ 31 w 204"/>
                              <a:gd name="T39" fmla="*/ 174 h 191"/>
                              <a:gd name="T40" fmla="*/ 72 w 204"/>
                              <a:gd name="T41" fmla="*/ 172 h 191"/>
                              <a:gd name="T42" fmla="*/ 88 w 204"/>
                              <a:gd name="T43" fmla="*/ 134 h 191"/>
                              <a:gd name="T44" fmla="*/ 82 w 204"/>
                              <a:gd name="T45" fmla="*/ 138 h 191"/>
                              <a:gd name="T46" fmla="*/ 25 w 204"/>
                              <a:gd name="T47" fmla="*/ 101 h 191"/>
                              <a:gd name="T48" fmla="*/ 34 w 204"/>
                              <a:gd name="T49" fmla="*/ 83 h 191"/>
                              <a:gd name="T50" fmla="*/ 35 w 204"/>
                              <a:gd name="T51" fmla="*/ 81 h 191"/>
                              <a:gd name="T52" fmla="*/ 57 w 204"/>
                              <a:gd name="T53" fmla="*/ 41 h 191"/>
                              <a:gd name="T54" fmla="*/ 130 w 204"/>
                              <a:gd name="T55" fmla="*/ 145 h 191"/>
                              <a:gd name="T56" fmla="*/ 117 w 204"/>
                              <a:gd name="T57" fmla="*/ 154 h 191"/>
                              <a:gd name="T58" fmla="*/ 120 w 204"/>
                              <a:gd name="T59" fmla="*/ 159 h 191"/>
                              <a:gd name="T60" fmla="*/ 109 w 204"/>
                              <a:gd name="T61" fmla="*/ 167 h 191"/>
                              <a:gd name="T62" fmla="*/ 113 w 204"/>
                              <a:gd name="T63" fmla="*/ 173 h 191"/>
                              <a:gd name="T64" fmla="*/ 101 w 204"/>
                              <a:gd name="T65" fmla="*/ 182 h 191"/>
                              <a:gd name="T66" fmla="*/ 107 w 204"/>
                              <a:gd name="T67" fmla="*/ 191 h 191"/>
                              <a:gd name="T68" fmla="*/ 192 w 204"/>
                              <a:gd name="T69" fmla="*/ 131 h 191"/>
                              <a:gd name="T70" fmla="*/ 186 w 204"/>
                              <a:gd name="T71" fmla="*/ 122 h 191"/>
                              <a:gd name="T72" fmla="*/ 173 w 204"/>
                              <a:gd name="T73" fmla="*/ 131 h 191"/>
                              <a:gd name="T74" fmla="*/ 169 w 204"/>
                              <a:gd name="T75" fmla="*/ 125 h 191"/>
                              <a:gd name="T76" fmla="*/ 157 w 204"/>
                              <a:gd name="T77" fmla="*/ 133 h 191"/>
                              <a:gd name="T78" fmla="*/ 154 w 204"/>
                              <a:gd name="T79" fmla="*/ 128 h 191"/>
                              <a:gd name="T80" fmla="*/ 141 w 204"/>
                              <a:gd name="T81" fmla="*/ 138 h 191"/>
                              <a:gd name="T82" fmla="*/ 68 w 204"/>
                              <a:gd name="T83" fmla="*/ 33 h 191"/>
                              <a:gd name="T84" fmla="*/ 113 w 204"/>
                              <a:gd name="T85" fmla="*/ 26 h 191"/>
                              <a:gd name="T86" fmla="*/ 116 w 204"/>
                              <a:gd name="T87" fmla="*/ 26 h 191"/>
                              <a:gd name="T88" fmla="*/ 136 w 204"/>
                              <a:gd name="T89" fmla="*/ 24 h 191"/>
                              <a:gd name="T90" fmla="*/ 151 w 204"/>
                              <a:gd name="T91" fmla="*/ 91 h 191"/>
                              <a:gd name="T92" fmla="*/ 145 w 204"/>
                              <a:gd name="T93" fmla="*/ 94 h 191"/>
                              <a:gd name="T94" fmla="*/ 186 w 204"/>
                              <a:gd name="T95" fmla="*/ 92 h 191"/>
                              <a:gd name="T96" fmla="*/ 202 w 204"/>
                              <a:gd name="T97" fmla="*/ 54 h 191"/>
                              <a:gd name="T98" fmla="*/ 197 w 204"/>
                              <a:gd name="T99" fmla="*/ 58 h 191"/>
                              <a:gd name="T100" fmla="*/ 197 w 204"/>
                              <a:gd name="T101" fmla="*/ 58 h 191"/>
                              <a:gd name="T102" fmla="*/ 80 w 204"/>
                              <a:gd name="T103" fmla="*/ 140 h 191"/>
                              <a:gd name="T104" fmla="*/ 40 w 204"/>
                              <a:gd name="T105" fmla="*/ 168 h 191"/>
                              <a:gd name="T106" fmla="*/ 26 w 204"/>
                              <a:gd name="T107" fmla="*/ 106 h 191"/>
                              <a:gd name="T108" fmla="*/ 80 w 204"/>
                              <a:gd name="T109" fmla="*/ 140 h 191"/>
                              <a:gd name="T110" fmla="*/ 80 w 204"/>
                              <a:gd name="T111" fmla="*/ 140 h 191"/>
                              <a:gd name="T112" fmla="*/ 154 w 204"/>
                              <a:gd name="T113" fmla="*/ 88 h 191"/>
                              <a:gd name="T114" fmla="*/ 140 w 204"/>
                              <a:gd name="T115" fmla="*/ 26 h 191"/>
                              <a:gd name="T116" fmla="*/ 194 w 204"/>
                              <a:gd name="T117" fmla="*/ 60 h 191"/>
                              <a:gd name="T118" fmla="*/ 154 w 204"/>
                              <a:gd name="T119" fmla="*/ 88 h 191"/>
                              <a:gd name="T120" fmla="*/ 154 w 204"/>
                              <a:gd name="T121" fmla="*/ 8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4" h="191">
                                <a:moveTo>
                                  <a:pt x="197" y="58"/>
                                </a:moveTo>
                                <a:cubicBezTo>
                                  <a:pt x="139" y="21"/>
                                  <a:pt x="139" y="21"/>
                                  <a:pt x="139" y="21"/>
                                </a:cubicBezTo>
                                <a:cubicBezTo>
                                  <a:pt x="143" y="18"/>
                                  <a:pt x="146" y="12"/>
                                  <a:pt x="148" y="4"/>
                                </a:cubicBezTo>
                                <a:cubicBezTo>
                                  <a:pt x="148" y="2"/>
                                  <a:pt x="147" y="0"/>
                                  <a:pt x="144" y="0"/>
                                </a:cubicBezTo>
                                <a:cubicBezTo>
                                  <a:pt x="142" y="0"/>
                                  <a:pt x="140" y="1"/>
                                  <a:pt x="140" y="3"/>
                                </a:cubicBezTo>
                                <a:cubicBezTo>
                                  <a:pt x="138" y="16"/>
                                  <a:pt x="130" y="21"/>
                                  <a:pt x="117" y="19"/>
                                </a:cubicBezTo>
                                <a:cubicBezTo>
                                  <a:pt x="115" y="19"/>
                                  <a:pt x="115" y="19"/>
                                  <a:pt x="115" y="19"/>
                                </a:cubicBezTo>
                                <a:cubicBezTo>
                                  <a:pt x="99" y="16"/>
                                  <a:pt x="85" y="13"/>
                                  <a:pt x="62" y="29"/>
                                </a:cubicBezTo>
                                <a:cubicBezTo>
                                  <a:pt x="63" y="26"/>
                                  <a:pt x="63" y="22"/>
                                  <a:pt x="61" y="19"/>
                                </a:cubicBezTo>
                                <a:cubicBezTo>
                                  <a:pt x="59" y="15"/>
                                  <a:pt x="53" y="14"/>
                                  <a:pt x="49" y="17"/>
                                </a:cubicBezTo>
                                <a:cubicBezTo>
                                  <a:pt x="45" y="20"/>
                                  <a:pt x="44" y="26"/>
                                  <a:pt x="46" y="30"/>
                                </a:cubicBezTo>
                                <a:cubicBezTo>
                                  <a:pt x="48" y="32"/>
                                  <a:pt x="52" y="34"/>
                                  <a:pt x="55" y="34"/>
                                </a:cubicBezTo>
                                <a:cubicBezTo>
                                  <a:pt x="33" y="50"/>
                                  <a:pt x="30" y="64"/>
                                  <a:pt x="27" y="80"/>
                                </a:cubicBezTo>
                                <a:cubicBezTo>
                                  <a:pt x="27" y="82"/>
                                  <a:pt x="27" y="82"/>
                                  <a:pt x="27" y="82"/>
                                </a:cubicBezTo>
                                <a:cubicBezTo>
                                  <a:pt x="24" y="95"/>
                                  <a:pt x="17" y="100"/>
                                  <a:pt x="4" y="98"/>
                                </a:cubicBezTo>
                                <a:cubicBezTo>
                                  <a:pt x="2" y="98"/>
                                  <a:pt x="0" y="99"/>
                                  <a:pt x="0" y="101"/>
                                </a:cubicBezTo>
                                <a:cubicBezTo>
                                  <a:pt x="0" y="103"/>
                                  <a:pt x="1" y="105"/>
                                  <a:pt x="3" y="105"/>
                                </a:cubicBezTo>
                                <a:cubicBezTo>
                                  <a:pt x="10" y="107"/>
                                  <a:pt x="17" y="106"/>
                                  <a:pt x="22" y="104"/>
                                </a:cubicBezTo>
                                <a:cubicBezTo>
                                  <a:pt x="37" y="170"/>
                                  <a:pt x="37" y="170"/>
                                  <a:pt x="37" y="170"/>
                                </a:cubicBezTo>
                                <a:cubicBezTo>
                                  <a:pt x="31" y="174"/>
                                  <a:pt x="31" y="174"/>
                                  <a:pt x="31" y="174"/>
                                </a:cubicBezTo>
                                <a:cubicBezTo>
                                  <a:pt x="44" y="181"/>
                                  <a:pt x="59" y="181"/>
                                  <a:pt x="72" y="172"/>
                                </a:cubicBezTo>
                                <a:cubicBezTo>
                                  <a:pt x="85" y="163"/>
                                  <a:pt x="90" y="148"/>
                                  <a:pt x="88" y="134"/>
                                </a:cubicBezTo>
                                <a:cubicBezTo>
                                  <a:pt x="82" y="138"/>
                                  <a:pt x="82" y="138"/>
                                  <a:pt x="82" y="138"/>
                                </a:cubicBezTo>
                                <a:cubicBezTo>
                                  <a:pt x="25" y="101"/>
                                  <a:pt x="25" y="101"/>
                                  <a:pt x="25" y="101"/>
                                </a:cubicBezTo>
                                <a:cubicBezTo>
                                  <a:pt x="30" y="97"/>
                                  <a:pt x="33" y="92"/>
                                  <a:pt x="34" y="83"/>
                                </a:cubicBezTo>
                                <a:cubicBezTo>
                                  <a:pt x="35" y="81"/>
                                  <a:pt x="35" y="81"/>
                                  <a:pt x="35" y="81"/>
                                </a:cubicBezTo>
                                <a:cubicBezTo>
                                  <a:pt x="38" y="66"/>
                                  <a:pt x="40" y="55"/>
                                  <a:pt x="57" y="41"/>
                                </a:cubicBezTo>
                                <a:cubicBezTo>
                                  <a:pt x="130" y="145"/>
                                  <a:pt x="130" y="145"/>
                                  <a:pt x="130" y="145"/>
                                </a:cubicBezTo>
                                <a:cubicBezTo>
                                  <a:pt x="117" y="154"/>
                                  <a:pt x="117" y="154"/>
                                  <a:pt x="117" y="154"/>
                                </a:cubicBezTo>
                                <a:cubicBezTo>
                                  <a:pt x="120" y="159"/>
                                  <a:pt x="120" y="159"/>
                                  <a:pt x="120" y="159"/>
                                </a:cubicBezTo>
                                <a:cubicBezTo>
                                  <a:pt x="109" y="167"/>
                                  <a:pt x="109" y="167"/>
                                  <a:pt x="109" y="167"/>
                                </a:cubicBezTo>
                                <a:cubicBezTo>
                                  <a:pt x="113" y="173"/>
                                  <a:pt x="113" y="173"/>
                                  <a:pt x="113" y="173"/>
                                </a:cubicBezTo>
                                <a:cubicBezTo>
                                  <a:pt x="101" y="182"/>
                                  <a:pt x="101" y="182"/>
                                  <a:pt x="101" y="182"/>
                                </a:cubicBezTo>
                                <a:cubicBezTo>
                                  <a:pt x="107" y="191"/>
                                  <a:pt x="107" y="191"/>
                                  <a:pt x="107" y="191"/>
                                </a:cubicBezTo>
                                <a:cubicBezTo>
                                  <a:pt x="192" y="131"/>
                                  <a:pt x="192" y="131"/>
                                  <a:pt x="192" y="131"/>
                                </a:cubicBezTo>
                                <a:cubicBezTo>
                                  <a:pt x="186" y="122"/>
                                  <a:pt x="186" y="122"/>
                                  <a:pt x="186" y="122"/>
                                </a:cubicBezTo>
                                <a:cubicBezTo>
                                  <a:pt x="173" y="131"/>
                                  <a:pt x="173" y="131"/>
                                  <a:pt x="173" y="131"/>
                                </a:cubicBezTo>
                                <a:cubicBezTo>
                                  <a:pt x="169" y="125"/>
                                  <a:pt x="169" y="125"/>
                                  <a:pt x="169" y="125"/>
                                </a:cubicBezTo>
                                <a:cubicBezTo>
                                  <a:pt x="157" y="133"/>
                                  <a:pt x="157" y="133"/>
                                  <a:pt x="157" y="133"/>
                                </a:cubicBezTo>
                                <a:cubicBezTo>
                                  <a:pt x="154" y="128"/>
                                  <a:pt x="154" y="128"/>
                                  <a:pt x="154" y="128"/>
                                </a:cubicBezTo>
                                <a:cubicBezTo>
                                  <a:pt x="141" y="138"/>
                                  <a:pt x="141" y="138"/>
                                  <a:pt x="141" y="138"/>
                                </a:cubicBezTo>
                                <a:cubicBezTo>
                                  <a:pt x="68" y="33"/>
                                  <a:pt x="68" y="33"/>
                                  <a:pt x="68" y="33"/>
                                </a:cubicBezTo>
                                <a:cubicBezTo>
                                  <a:pt x="87" y="21"/>
                                  <a:pt x="99" y="23"/>
                                  <a:pt x="113" y="26"/>
                                </a:cubicBezTo>
                                <a:cubicBezTo>
                                  <a:pt x="116" y="26"/>
                                  <a:pt x="116" y="26"/>
                                  <a:pt x="116" y="26"/>
                                </a:cubicBezTo>
                                <a:cubicBezTo>
                                  <a:pt x="124" y="28"/>
                                  <a:pt x="131" y="27"/>
                                  <a:pt x="136" y="24"/>
                                </a:cubicBezTo>
                                <a:cubicBezTo>
                                  <a:pt x="151" y="91"/>
                                  <a:pt x="151" y="91"/>
                                  <a:pt x="151" y="91"/>
                                </a:cubicBezTo>
                                <a:cubicBezTo>
                                  <a:pt x="145" y="94"/>
                                  <a:pt x="145" y="94"/>
                                  <a:pt x="145" y="94"/>
                                </a:cubicBezTo>
                                <a:cubicBezTo>
                                  <a:pt x="158" y="101"/>
                                  <a:pt x="173" y="101"/>
                                  <a:pt x="186" y="92"/>
                                </a:cubicBezTo>
                                <a:cubicBezTo>
                                  <a:pt x="199" y="83"/>
                                  <a:pt x="204" y="69"/>
                                  <a:pt x="202" y="54"/>
                                </a:cubicBezTo>
                                <a:cubicBezTo>
                                  <a:pt x="197" y="58"/>
                                  <a:pt x="197" y="58"/>
                                  <a:pt x="197" y="58"/>
                                </a:cubicBezTo>
                                <a:cubicBezTo>
                                  <a:pt x="197" y="58"/>
                                  <a:pt x="197" y="58"/>
                                  <a:pt x="197" y="58"/>
                                </a:cubicBezTo>
                                <a:close/>
                                <a:moveTo>
                                  <a:pt x="80" y="140"/>
                                </a:moveTo>
                                <a:cubicBezTo>
                                  <a:pt x="40" y="168"/>
                                  <a:pt x="40" y="168"/>
                                  <a:pt x="40" y="168"/>
                                </a:cubicBezTo>
                                <a:cubicBezTo>
                                  <a:pt x="26" y="106"/>
                                  <a:pt x="26" y="106"/>
                                  <a:pt x="26" y="106"/>
                                </a:cubicBezTo>
                                <a:cubicBezTo>
                                  <a:pt x="80" y="140"/>
                                  <a:pt x="80" y="140"/>
                                  <a:pt x="80" y="140"/>
                                </a:cubicBezTo>
                                <a:cubicBezTo>
                                  <a:pt x="80" y="140"/>
                                  <a:pt x="80" y="140"/>
                                  <a:pt x="80" y="140"/>
                                </a:cubicBezTo>
                                <a:close/>
                                <a:moveTo>
                                  <a:pt x="154" y="88"/>
                                </a:moveTo>
                                <a:cubicBezTo>
                                  <a:pt x="140" y="26"/>
                                  <a:pt x="140" y="26"/>
                                  <a:pt x="140" y="26"/>
                                </a:cubicBezTo>
                                <a:cubicBezTo>
                                  <a:pt x="194" y="60"/>
                                  <a:pt x="194" y="60"/>
                                  <a:pt x="194" y="60"/>
                                </a:cubicBezTo>
                                <a:cubicBezTo>
                                  <a:pt x="154" y="88"/>
                                  <a:pt x="154" y="88"/>
                                  <a:pt x="154" y="88"/>
                                </a:cubicBezTo>
                                <a:cubicBezTo>
                                  <a:pt x="154" y="88"/>
                                  <a:pt x="154" y="88"/>
                                  <a:pt x="154" y="8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51" name="Freeform 1051"/>
                        <wps:cNvSpPr>
                          <a:spLocks noEditPoints="1"/>
                        </wps:cNvSpPr>
                        <wps:spPr bwMode="auto">
                          <a:xfrm>
                            <a:off x="4205288" y="5621338"/>
                            <a:ext cx="1054100" cy="885825"/>
                          </a:xfrm>
                          <a:custGeom>
                            <a:avLst/>
                            <a:gdLst>
                              <a:gd name="T0" fmla="*/ 178 w 281"/>
                              <a:gd name="T1" fmla="*/ 9 h 236"/>
                              <a:gd name="T2" fmla="*/ 121 w 281"/>
                              <a:gd name="T3" fmla="*/ 11 h 236"/>
                              <a:gd name="T4" fmla="*/ 59 w 281"/>
                              <a:gd name="T5" fmla="*/ 54 h 236"/>
                              <a:gd name="T6" fmla="*/ 42 w 281"/>
                              <a:gd name="T7" fmla="*/ 39 h 236"/>
                              <a:gd name="T8" fmla="*/ 49 w 281"/>
                              <a:gd name="T9" fmla="*/ 61 h 236"/>
                              <a:gd name="T10" fmla="*/ 33 w 281"/>
                              <a:gd name="T11" fmla="*/ 58 h 236"/>
                              <a:gd name="T12" fmla="*/ 27 w 281"/>
                              <a:gd name="T13" fmla="*/ 76 h 236"/>
                              <a:gd name="T14" fmla="*/ 21 w 281"/>
                              <a:gd name="T15" fmla="*/ 95 h 236"/>
                              <a:gd name="T16" fmla="*/ 32 w 281"/>
                              <a:gd name="T17" fmla="*/ 112 h 236"/>
                              <a:gd name="T18" fmla="*/ 7 w 281"/>
                              <a:gd name="T19" fmla="*/ 144 h 236"/>
                              <a:gd name="T20" fmla="*/ 34 w 281"/>
                              <a:gd name="T21" fmla="*/ 169 h 236"/>
                              <a:gd name="T22" fmla="*/ 41 w 281"/>
                              <a:gd name="T23" fmla="*/ 199 h 236"/>
                              <a:gd name="T24" fmla="*/ 257 w 281"/>
                              <a:gd name="T25" fmla="*/ 0 h 236"/>
                              <a:gd name="T26" fmla="*/ 228 w 281"/>
                              <a:gd name="T27" fmla="*/ 20 h 236"/>
                              <a:gd name="T28" fmla="*/ 39 w 281"/>
                              <a:gd name="T29" fmla="*/ 145 h 236"/>
                              <a:gd name="T30" fmla="*/ 53 w 281"/>
                              <a:gd name="T31" fmla="*/ 123 h 236"/>
                              <a:gd name="T32" fmla="*/ 59 w 281"/>
                              <a:gd name="T33" fmla="*/ 131 h 236"/>
                              <a:gd name="T34" fmla="*/ 64 w 281"/>
                              <a:gd name="T35" fmla="*/ 71 h 236"/>
                              <a:gd name="T36" fmla="*/ 51 w 281"/>
                              <a:gd name="T37" fmla="*/ 92 h 236"/>
                              <a:gd name="T38" fmla="*/ 45 w 281"/>
                              <a:gd name="T39" fmla="*/ 84 h 236"/>
                              <a:gd name="T40" fmla="*/ 72 w 281"/>
                              <a:gd name="T41" fmla="*/ 122 h 236"/>
                              <a:gd name="T42" fmla="*/ 85 w 281"/>
                              <a:gd name="T43" fmla="*/ 100 h 236"/>
                              <a:gd name="T44" fmla="*/ 91 w 281"/>
                              <a:gd name="T45" fmla="*/ 109 h 236"/>
                              <a:gd name="T46" fmla="*/ 97 w 281"/>
                              <a:gd name="T47" fmla="*/ 48 h 236"/>
                              <a:gd name="T48" fmla="*/ 83 w 281"/>
                              <a:gd name="T49" fmla="*/ 70 h 236"/>
                              <a:gd name="T50" fmla="*/ 77 w 281"/>
                              <a:gd name="T51" fmla="*/ 62 h 236"/>
                              <a:gd name="T52" fmla="*/ 104 w 281"/>
                              <a:gd name="T53" fmla="*/ 99 h 236"/>
                              <a:gd name="T54" fmla="*/ 118 w 281"/>
                              <a:gd name="T55" fmla="*/ 78 h 236"/>
                              <a:gd name="T56" fmla="*/ 124 w 281"/>
                              <a:gd name="T57" fmla="*/ 86 h 236"/>
                              <a:gd name="T58" fmla="*/ 129 w 281"/>
                              <a:gd name="T59" fmla="*/ 26 h 236"/>
                              <a:gd name="T60" fmla="*/ 115 w 281"/>
                              <a:gd name="T61" fmla="*/ 47 h 236"/>
                              <a:gd name="T62" fmla="*/ 109 w 281"/>
                              <a:gd name="T63" fmla="*/ 39 h 236"/>
                              <a:gd name="T64" fmla="*/ 136 w 281"/>
                              <a:gd name="T65" fmla="*/ 77 h 236"/>
                              <a:gd name="T66" fmla="*/ 150 w 281"/>
                              <a:gd name="T67" fmla="*/ 55 h 236"/>
                              <a:gd name="T68" fmla="*/ 156 w 281"/>
                              <a:gd name="T69" fmla="*/ 63 h 236"/>
                              <a:gd name="T70" fmla="*/ 169 w 281"/>
                              <a:gd name="T71" fmla="*/ 54 h 236"/>
                              <a:gd name="T72" fmla="*/ 182 w 281"/>
                              <a:gd name="T73" fmla="*/ 32 h 236"/>
                              <a:gd name="T74" fmla="*/ 188 w 281"/>
                              <a:gd name="T75" fmla="*/ 41 h 236"/>
                              <a:gd name="T76" fmla="*/ 235 w 281"/>
                              <a:gd name="T77" fmla="*/ 33 h 236"/>
                              <a:gd name="T78" fmla="*/ 241 w 281"/>
                              <a:gd name="T79" fmla="*/ 28 h 236"/>
                              <a:gd name="T80" fmla="*/ 272 w 281"/>
                              <a:gd name="T81" fmla="*/ 75 h 236"/>
                              <a:gd name="T82" fmla="*/ 254 w 281"/>
                              <a:gd name="T83" fmla="*/ 93 h 236"/>
                              <a:gd name="T84" fmla="*/ 211 w 281"/>
                              <a:gd name="T85" fmla="*/ 123 h 236"/>
                              <a:gd name="T86" fmla="*/ 168 w 281"/>
                              <a:gd name="T87" fmla="*/ 153 h 236"/>
                              <a:gd name="T88" fmla="*/ 125 w 281"/>
                              <a:gd name="T89" fmla="*/ 183 h 236"/>
                              <a:gd name="T90" fmla="*/ 83 w 281"/>
                              <a:gd name="T91" fmla="*/ 213 h 236"/>
                              <a:gd name="T92" fmla="*/ 59 w 281"/>
                              <a:gd name="T93" fmla="*/ 224 h 236"/>
                              <a:gd name="T94" fmla="*/ 69 w 281"/>
                              <a:gd name="T95" fmla="*/ 194 h 236"/>
                              <a:gd name="T96" fmla="*/ 101 w 281"/>
                              <a:gd name="T97" fmla="*/ 195 h 236"/>
                              <a:gd name="T98" fmla="*/ 112 w 281"/>
                              <a:gd name="T99" fmla="*/ 164 h 236"/>
                              <a:gd name="T100" fmla="*/ 144 w 281"/>
                              <a:gd name="T101" fmla="*/ 165 h 236"/>
                              <a:gd name="T102" fmla="*/ 155 w 281"/>
                              <a:gd name="T103" fmla="*/ 134 h 236"/>
                              <a:gd name="T104" fmla="*/ 187 w 281"/>
                              <a:gd name="T105" fmla="*/ 135 h 236"/>
                              <a:gd name="T106" fmla="*/ 197 w 281"/>
                              <a:gd name="T107" fmla="*/ 104 h 236"/>
                              <a:gd name="T108" fmla="*/ 230 w 281"/>
                              <a:gd name="T109" fmla="*/ 105 h 236"/>
                              <a:gd name="T110" fmla="*/ 240 w 281"/>
                              <a:gd name="T111" fmla="*/ 74 h 236"/>
                              <a:gd name="T112" fmla="*/ 272 w 281"/>
                              <a:gd name="T113" fmla="*/ 75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81" h="236">
                                <a:moveTo>
                                  <a:pt x="228" y="20"/>
                                </a:moveTo>
                                <a:cubicBezTo>
                                  <a:pt x="178" y="9"/>
                                  <a:pt x="178" y="9"/>
                                  <a:pt x="178" y="9"/>
                                </a:cubicBezTo>
                                <a:cubicBezTo>
                                  <a:pt x="164" y="19"/>
                                  <a:pt x="164" y="19"/>
                                  <a:pt x="164" y="19"/>
                                </a:cubicBezTo>
                                <a:cubicBezTo>
                                  <a:pt x="121" y="11"/>
                                  <a:pt x="121" y="11"/>
                                  <a:pt x="121" y="11"/>
                                </a:cubicBezTo>
                                <a:cubicBezTo>
                                  <a:pt x="118" y="12"/>
                                  <a:pt x="118" y="12"/>
                                  <a:pt x="118" y="12"/>
                                </a:cubicBezTo>
                                <a:cubicBezTo>
                                  <a:pt x="59" y="54"/>
                                  <a:pt x="59" y="54"/>
                                  <a:pt x="59" y="54"/>
                                </a:cubicBezTo>
                                <a:cubicBezTo>
                                  <a:pt x="47" y="36"/>
                                  <a:pt x="47" y="36"/>
                                  <a:pt x="47" y="36"/>
                                </a:cubicBezTo>
                                <a:cubicBezTo>
                                  <a:pt x="42" y="39"/>
                                  <a:pt x="42" y="39"/>
                                  <a:pt x="42" y="39"/>
                                </a:cubicBezTo>
                                <a:cubicBezTo>
                                  <a:pt x="55" y="57"/>
                                  <a:pt x="55" y="57"/>
                                  <a:pt x="55" y="57"/>
                                </a:cubicBezTo>
                                <a:cubicBezTo>
                                  <a:pt x="49" y="61"/>
                                  <a:pt x="49" y="61"/>
                                  <a:pt x="49" y="61"/>
                                </a:cubicBezTo>
                                <a:cubicBezTo>
                                  <a:pt x="43" y="51"/>
                                  <a:pt x="43" y="51"/>
                                  <a:pt x="43" y="51"/>
                                </a:cubicBezTo>
                                <a:cubicBezTo>
                                  <a:pt x="33" y="58"/>
                                  <a:pt x="33" y="58"/>
                                  <a:pt x="33" y="58"/>
                                </a:cubicBezTo>
                                <a:cubicBezTo>
                                  <a:pt x="40" y="67"/>
                                  <a:pt x="40" y="67"/>
                                  <a:pt x="40" y="67"/>
                                </a:cubicBezTo>
                                <a:cubicBezTo>
                                  <a:pt x="27" y="76"/>
                                  <a:pt x="27" y="76"/>
                                  <a:pt x="27" y="76"/>
                                </a:cubicBezTo>
                                <a:cubicBezTo>
                                  <a:pt x="15" y="85"/>
                                  <a:pt x="15" y="85"/>
                                  <a:pt x="15" y="85"/>
                                </a:cubicBezTo>
                                <a:cubicBezTo>
                                  <a:pt x="21" y="95"/>
                                  <a:pt x="21" y="95"/>
                                  <a:pt x="21" y="95"/>
                                </a:cubicBezTo>
                                <a:cubicBezTo>
                                  <a:pt x="29" y="89"/>
                                  <a:pt x="29" y="89"/>
                                  <a:pt x="29" y="89"/>
                                </a:cubicBezTo>
                                <a:cubicBezTo>
                                  <a:pt x="32" y="112"/>
                                  <a:pt x="32" y="112"/>
                                  <a:pt x="32" y="112"/>
                                </a:cubicBezTo>
                                <a:cubicBezTo>
                                  <a:pt x="0" y="135"/>
                                  <a:pt x="0" y="135"/>
                                  <a:pt x="0" y="135"/>
                                </a:cubicBezTo>
                                <a:cubicBezTo>
                                  <a:pt x="7" y="144"/>
                                  <a:pt x="7" y="144"/>
                                  <a:pt x="7" y="144"/>
                                </a:cubicBezTo>
                                <a:cubicBezTo>
                                  <a:pt x="14" y="140"/>
                                  <a:pt x="14" y="140"/>
                                  <a:pt x="14" y="140"/>
                                </a:cubicBezTo>
                                <a:cubicBezTo>
                                  <a:pt x="34" y="169"/>
                                  <a:pt x="34" y="169"/>
                                  <a:pt x="34" y="169"/>
                                </a:cubicBezTo>
                                <a:cubicBezTo>
                                  <a:pt x="15" y="182"/>
                                  <a:pt x="15" y="182"/>
                                  <a:pt x="15" y="182"/>
                                </a:cubicBezTo>
                                <a:cubicBezTo>
                                  <a:pt x="41" y="199"/>
                                  <a:pt x="41" y="199"/>
                                  <a:pt x="41" y="199"/>
                                </a:cubicBezTo>
                                <a:cubicBezTo>
                                  <a:pt x="256" y="48"/>
                                  <a:pt x="256" y="48"/>
                                  <a:pt x="256" y="48"/>
                                </a:cubicBezTo>
                                <a:cubicBezTo>
                                  <a:pt x="257" y="0"/>
                                  <a:pt x="257" y="0"/>
                                  <a:pt x="257" y="0"/>
                                </a:cubicBezTo>
                                <a:cubicBezTo>
                                  <a:pt x="228" y="20"/>
                                  <a:pt x="228" y="20"/>
                                  <a:pt x="228" y="20"/>
                                </a:cubicBezTo>
                                <a:cubicBezTo>
                                  <a:pt x="228" y="20"/>
                                  <a:pt x="228" y="20"/>
                                  <a:pt x="228" y="20"/>
                                </a:cubicBezTo>
                                <a:close/>
                                <a:moveTo>
                                  <a:pt x="59" y="131"/>
                                </a:moveTo>
                                <a:cubicBezTo>
                                  <a:pt x="39" y="145"/>
                                  <a:pt x="39" y="145"/>
                                  <a:pt x="39" y="145"/>
                                </a:cubicBezTo>
                                <a:cubicBezTo>
                                  <a:pt x="34" y="136"/>
                                  <a:pt x="34" y="136"/>
                                  <a:pt x="34" y="136"/>
                                </a:cubicBezTo>
                                <a:cubicBezTo>
                                  <a:pt x="53" y="123"/>
                                  <a:pt x="53" y="123"/>
                                  <a:pt x="53" y="123"/>
                                </a:cubicBezTo>
                                <a:cubicBezTo>
                                  <a:pt x="59" y="131"/>
                                  <a:pt x="59" y="131"/>
                                  <a:pt x="59" y="131"/>
                                </a:cubicBezTo>
                                <a:cubicBezTo>
                                  <a:pt x="59" y="131"/>
                                  <a:pt x="59" y="131"/>
                                  <a:pt x="59" y="131"/>
                                </a:cubicBezTo>
                                <a:close/>
                                <a:moveTo>
                                  <a:pt x="45" y="84"/>
                                </a:moveTo>
                                <a:cubicBezTo>
                                  <a:pt x="64" y="71"/>
                                  <a:pt x="64" y="71"/>
                                  <a:pt x="64" y="71"/>
                                </a:cubicBezTo>
                                <a:cubicBezTo>
                                  <a:pt x="70" y="79"/>
                                  <a:pt x="70" y="79"/>
                                  <a:pt x="70" y="79"/>
                                </a:cubicBezTo>
                                <a:cubicBezTo>
                                  <a:pt x="51" y="92"/>
                                  <a:pt x="51" y="92"/>
                                  <a:pt x="51" y="92"/>
                                </a:cubicBezTo>
                                <a:cubicBezTo>
                                  <a:pt x="45" y="84"/>
                                  <a:pt x="45" y="84"/>
                                  <a:pt x="45" y="84"/>
                                </a:cubicBezTo>
                                <a:cubicBezTo>
                                  <a:pt x="45" y="84"/>
                                  <a:pt x="45" y="84"/>
                                  <a:pt x="45" y="84"/>
                                </a:cubicBezTo>
                                <a:close/>
                                <a:moveTo>
                                  <a:pt x="91" y="109"/>
                                </a:moveTo>
                                <a:cubicBezTo>
                                  <a:pt x="72" y="122"/>
                                  <a:pt x="72" y="122"/>
                                  <a:pt x="72" y="122"/>
                                </a:cubicBezTo>
                                <a:cubicBezTo>
                                  <a:pt x="66" y="114"/>
                                  <a:pt x="66" y="114"/>
                                  <a:pt x="66" y="114"/>
                                </a:cubicBezTo>
                                <a:cubicBezTo>
                                  <a:pt x="85" y="100"/>
                                  <a:pt x="85" y="100"/>
                                  <a:pt x="85" y="100"/>
                                </a:cubicBezTo>
                                <a:cubicBezTo>
                                  <a:pt x="91" y="109"/>
                                  <a:pt x="91" y="109"/>
                                  <a:pt x="91" y="109"/>
                                </a:cubicBezTo>
                                <a:cubicBezTo>
                                  <a:pt x="91" y="109"/>
                                  <a:pt x="91" y="109"/>
                                  <a:pt x="91" y="109"/>
                                </a:cubicBezTo>
                                <a:close/>
                                <a:moveTo>
                                  <a:pt x="77" y="62"/>
                                </a:moveTo>
                                <a:cubicBezTo>
                                  <a:pt x="97" y="48"/>
                                  <a:pt x="97" y="48"/>
                                  <a:pt x="97" y="48"/>
                                </a:cubicBezTo>
                                <a:cubicBezTo>
                                  <a:pt x="102" y="56"/>
                                  <a:pt x="102" y="56"/>
                                  <a:pt x="102" y="56"/>
                                </a:cubicBezTo>
                                <a:cubicBezTo>
                                  <a:pt x="83" y="70"/>
                                  <a:pt x="83" y="70"/>
                                  <a:pt x="83" y="70"/>
                                </a:cubicBezTo>
                                <a:cubicBezTo>
                                  <a:pt x="77" y="62"/>
                                  <a:pt x="77" y="62"/>
                                  <a:pt x="77" y="62"/>
                                </a:cubicBezTo>
                                <a:cubicBezTo>
                                  <a:pt x="77" y="62"/>
                                  <a:pt x="77" y="62"/>
                                  <a:pt x="77" y="62"/>
                                </a:cubicBezTo>
                                <a:close/>
                                <a:moveTo>
                                  <a:pt x="124" y="86"/>
                                </a:moveTo>
                                <a:cubicBezTo>
                                  <a:pt x="104" y="99"/>
                                  <a:pt x="104" y="99"/>
                                  <a:pt x="104" y="99"/>
                                </a:cubicBezTo>
                                <a:cubicBezTo>
                                  <a:pt x="98" y="91"/>
                                  <a:pt x="98" y="91"/>
                                  <a:pt x="98" y="91"/>
                                </a:cubicBezTo>
                                <a:cubicBezTo>
                                  <a:pt x="118" y="78"/>
                                  <a:pt x="118" y="78"/>
                                  <a:pt x="118" y="78"/>
                                </a:cubicBezTo>
                                <a:cubicBezTo>
                                  <a:pt x="124" y="86"/>
                                  <a:pt x="124" y="86"/>
                                  <a:pt x="124" y="86"/>
                                </a:cubicBezTo>
                                <a:cubicBezTo>
                                  <a:pt x="124" y="86"/>
                                  <a:pt x="124" y="86"/>
                                  <a:pt x="124" y="86"/>
                                </a:cubicBezTo>
                                <a:close/>
                                <a:moveTo>
                                  <a:pt x="109" y="39"/>
                                </a:moveTo>
                                <a:cubicBezTo>
                                  <a:pt x="129" y="26"/>
                                  <a:pt x="129" y="26"/>
                                  <a:pt x="129" y="26"/>
                                </a:cubicBezTo>
                                <a:cubicBezTo>
                                  <a:pt x="135" y="34"/>
                                  <a:pt x="135" y="34"/>
                                  <a:pt x="135" y="34"/>
                                </a:cubicBezTo>
                                <a:cubicBezTo>
                                  <a:pt x="115" y="47"/>
                                  <a:pt x="115" y="47"/>
                                  <a:pt x="115" y="47"/>
                                </a:cubicBezTo>
                                <a:cubicBezTo>
                                  <a:pt x="109" y="39"/>
                                  <a:pt x="109" y="39"/>
                                  <a:pt x="109" y="39"/>
                                </a:cubicBezTo>
                                <a:cubicBezTo>
                                  <a:pt x="109" y="39"/>
                                  <a:pt x="109" y="39"/>
                                  <a:pt x="109" y="39"/>
                                </a:cubicBezTo>
                                <a:close/>
                                <a:moveTo>
                                  <a:pt x="156" y="63"/>
                                </a:moveTo>
                                <a:cubicBezTo>
                                  <a:pt x="136" y="77"/>
                                  <a:pt x="136" y="77"/>
                                  <a:pt x="136" y="77"/>
                                </a:cubicBezTo>
                                <a:cubicBezTo>
                                  <a:pt x="131" y="69"/>
                                  <a:pt x="131" y="69"/>
                                  <a:pt x="131" y="69"/>
                                </a:cubicBezTo>
                                <a:cubicBezTo>
                                  <a:pt x="150" y="55"/>
                                  <a:pt x="150" y="55"/>
                                  <a:pt x="150" y="55"/>
                                </a:cubicBezTo>
                                <a:cubicBezTo>
                                  <a:pt x="156" y="63"/>
                                  <a:pt x="156" y="63"/>
                                  <a:pt x="156" y="63"/>
                                </a:cubicBezTo>
                                <a:cubicBezTo>
                                  <a:pt x="156" y="63"/>
                                  <a:pt x="156" y="63"/>
                                  <a:pt x="156" y="63"/>
                                </a:cubicBezTo>
                                <a:close/>
                                <a:moveTo>
                                  <a:pt x="188" y="41"/>
                                </a:moveTo>
                                <a:cubicBezTo>
                                  <a:pt x="169" y="54"/>
                                  <a:pt x="169" y="54"/>
                                  <a:pt x="169" y="54"/>
                                </a:cubicBezTo>
                                <a:cubicBezTo>
                                  <a:pt x="163" y="46"/>
                                  <a:pt x="163" y="46"/>
                                  <a:pt x="163" y="46"/>
                                </a:cubicBezTo>
                                <a:cubicBezTo>
                                  <a:pt x="182" y="32"/>
                                  <a:pt x="182" y="32"/>
                                  <a:pt x="182" y="32"/>
                                </a:cubicBezTo>
                                <a:cubicBezTo>
                                  <a:pt x="188" y="41"/>
                                  <a:pt x="188" y="41"/>
                                  <a:pt x="188" y="41"/>
                                </a:cubicBezTo>
                                <a:cubicBezTo>
                                  <a:pt x="188" y="41"/>
                                  <a:pt x="188" y="41"/>
                                  <a:pt x="188" y="41"/>
                                </a:cubicBezTo>
                                <a:close/>
                                <a:moveTo>
                                  <a:pt x="240" y="33"/>
                                </a:moveTo>
                                <a:cubicBezTo>
                                  <a:pt x="238" y="35"/>
                                  <a:pt x="236" y="34"/>
                                  <a:pt x="235" y="33"/>
                                </a:cubicBezTo>
                                <a:cubicBezTo>
                                  <a:pt x="234" y="31"/>
                                  <a:pt x="234" y="29"/>
                                  <a:pt x="236" y="27"/>
                                </a:cubicBezTo>
                                <a:cubicBezTo>
                                  <a:pt x="238" y="26"/>
                                  <a:pt x="240" y="27"/>
                                  <a:pt x="241" y="28"/>
                                </a:cubicBezTo>
                                <a:cubicBezTo>
                                  <a:pt x="242" y="30"/>
                                  <a:pt x="242" y="32"/>
                                  <a:pt x="240" y="33"/>
                                </a:cubicBezTo>
                                <a:close/>
                                <a:moveTo>
                                  <a:pt x="272" y="75"/>
                                </a:moveTo>
                                <a:cubicBezTo>
                                  <a:pt x="281" y="87"/>
                                  <a:pt x="281" y="87"/>
                                  <a:pt x="281" y="87"/>
                                </a:cubicBezTo>
                                <a:cubicBezTo>
                                  <a:pt x="273" y="92"/>
                                  <a:pt x="263" y="94"/>
                                  <a:pt x="254" y="93"/>
                                </a:cubicBezTo>
                                <a:cubicBezTo>
                                  <a:pt x="252" y="102"/>
                                  <a:pt x="246" y="111"/>
                                  <a:pt x="238" y="117"/>
                                </a:cubicBezTo>
                                <a:cubicBezTo>
                                  <a:pt x="230" y="122"/>
                                  <a:pt x="220" y="124"/>
                                  <a:pt x="211" y="123"/>
                                </a:cubicBezTo>
                                <a:cubicBezTo>
                                  <a:pt x="208" y="132"/>
                                  <a:pt x="203" y="141"/>
                                  <a:pt x="195" y="147"/>
                                </a:cubicBezTo>
                                <a:cubicBezTo>
                                  <a:pt x="188" y="152"/>
                                  <a:pt x="178" y="154"/>
                                  <a:pt x="168" y="153"/>
                                </a:cubicBezTo>
                                <a:cubicBezTo>
                                  <a:pt x="166" y="162"/>
                                  <a:pt x="161" y="171"/>
                                  <a:pt x="152" y="176"/>
                                </a:cubicBezTo>
                                <a:cubicBezTo>
                                  <a:pt x="145" y="182"/>
                                  <a:pt x="135" y="184"/>
                                  <a:pt x="125" y="183"/>
                                </a:cubicBezTo>
                                <a:cubicBezTo>
                                  <a:pt x="123" y="192"/>
                                  <a:pt x="118" y="201"/>
                                  <a:pt x="110" y="206"/>
                                </a:cubicBezTo>
                                <a:cubicBezTo>
                                  <a:pt x="102" y="212"/>
                                  <a:pt x="92" y="214"/>
                                  <a:pt x="83" y="213"/>
                                </a:cubicBezTo>
                                <a:cubicBezTo>
                                  <a:pt x="80" y="222"/>
                                  <a:pt x="75" y="231"/>
                                  <a:pt x="67" y="236"/>
                                </a:cubicBezTo>
                                <a:cubicBezTo>
                                  <a:pt x="59" y="224"/>
                                  <a:pt x="59" y="224"/>
                                  <a:pt x="59" y="224"/>
                                </a:cubicBezTo>
                                <a:cubicBezTo>
                                  <a:pt x="65" y="220"/>
                                  <a:pt x="69" y="212"/>
                                  <a:pt x="69" y="204"/>
                                </a:cubicBezTo>
                                <a:cubicBezTo>
                                  <a:pt x="69" y="194"/>
                                  <a:pt x="69" y="194"/>
                                  <a:pt x="69" y="194"/>
                                </a:cubicBezTo>
                                <a:cubicBezTo>
                                  <a:pt x="79" y="198"/>
                                  <a:pt x="79" y="198"/>
                                  <a:pt x="79" y="198"/>
                                </a:cubicBezTo>
                                <a:cubicBezTo>
                                  <a:pt x="86" y="200"/>
                                  <a:pt x="95" y="199"/>
                                  <a:pt x="101" y="195"/>
                                </a:cubicBezTo>
                                <a:cubicBezTo>
                                  <a:pt x="108" y="190"/>
                                  <a:pt x="112" y="182"/>
                                  <a:pt x="112" y="174"/>
                                </a:cubicBezTo>
                                <a:cubicBezTo>
                                  <a:pt x="112" y="164"/>
                                  <a:pt x="112" y="164"/>
                                  <a:pt x="112" y="164"/>
                                </a:cubicBezTo>
                                <a:cubicBezTo>
                                  <a:pt x="122" y="167"/>
                                  <a:pt x="122" y="167"/>
                                  <a:pt x="122" y="167"/>
                                </a:cubicBezTo>
                                <a:cubicBezTo>
                                  <a:pt x="129" y="170"/>
                                  <a:pt x="138" y="169"/>
                                  <a:pt x="144" y="165"/>
                                </a:cubicBezTo>
                                <a:cubicBezTo>
                                  <a:pt x="151" y="160"/>
                                  <a:pt x="155" y="152"/>
                                  <a:pt x="155" y="144"/>
                                </a:cubicBezTo>
                                <a:cubicBezTo>
                                  <a:pt x="155" y="134"/>
                                  <a:pt x="155" y="134"/>
                                  <a:pt x="155" y="134"/>
                                </a:cubicBezTo>
                                <a:cubicBezTo>
                                  <a:pt x="164" y="137"/>
                                  <a:pt x="164" y="137"/>
                                  <a:pt x="164" y="137"/>
                                </a:cubicBezTo>
                                <a:cubicBezTo>
                                  <a:pt x="172" y="140"/>
                                  <a:pt x="181" y="139"/>
                                  <a:pt x="187" y="135"/>
                                </a:cubicBezTo>
                                <a:cubicBezTo>
                                  <a:pt x="194" y="130"/>
                                  <a:pt x="197" y="123"/>
                                  <a:pt x="198" y="114"/>
                                </a:cubicBezTo>
                                <a:cubicBezTo>
                                  <a:pt x="197" y="104"/>
                                  <a:pt x="197" y="104"/>
                                  <a:pt x="197" y="104"/>
                                </a:cubicBezTo>
                                <a:cubicBezTo>
                                  <a:pt x="207" y="107"/>
                                  <a:pt x="207" y="107"/>
                                  <a:pt x="207" y="107"/>
                                </a:cubicBezTo>
                                <a:cubicBezTo>
                                  <a:pt x="215" y="110"/>
                                  <a:pt x="223" y="109"/>
                                  <a:pt x="230" y="105"/>
                                </a:cubicBezTo>
                                <a:cubicBezTo>
                                  <a:pt x="237" y="100"/>
                                  <a:pt x="240" y="93"/>
                                  <a:pt x="240" y="84"/>
                                </a:cubicBezTo>
                                <a:cubicBezTo>
                                  <a:pt x="240" y="74"/>
                                  <a:pt x="240" y="74"/>
                                  <a:pt x="240" y="74"/>
                                </a:cubicBezTo>
                                <a:cubicBezTo>
                                  <a:pt x="250" y="78"/>
                                  <a:pt x="250" y="78"/>
                                  <a:pt x="250" y="78"/>
                                </a:cubicBezTo>
                                <a:cubicBezTo>
                                  <a:pt x="257" y="80"/>
                                  <a:pt x="266" y="79"/>
                                  <a:pt x="272" y="7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52" name="Freeform 1052"/>
                        <wps:cNvSpPr>
                          <a:spLocks noEditPoints="1"/>
                        </wps:cNvSpPr>
                        <wps:spPr bwMode="auto">
                          <a:xfrm>
                            <a:off x="1090613" y="4524376"/>
                            <a:ext cx="657225" cy="695325"/>
                          </a:xfrm>
                          <a:custGeom>
                            <a:avLst/>
                            <a:gdLst>
                              <a:gd name="T0" fmla="*/ 114 w 175"/>
                              <a:gd name="T1" fmla="*/ 161 h 185"/>
                              <a:gd name="T2" fmla="*/ 92 w 175"/>
                              <a:gd name="T3" fmla="*/ 138 h 185"/>
                              <a:gd name="T4" fmla="*/ 57 w 175"/>
                              <a:gd name="T5" fmla="*/ 44 h 185"/>
                              <a:gd name="T6" fmla="*/ 134 w 175"/>
                              <a:gd name="T7" fmla="*/ 109 h 185"/>
                              <a:gd name="T8" fmla="*/ 148 w 175"/>
                              <a:gd name="T9" fmla="*/ 138 h 185"/>
                              <a:gd name="T10" fmla="*/ 137 w 175"/>
                              <a:gd name="T11" fmla="*/ 132 h 185"/>
                              <a:gd name="T12" fmla="*/ 123 w 175"/>
                              <a:gd name="T13" fmla="*/ 106 h 185"/>
                              <a:gd name="T14" fmla="*/ 63 w 175"/>
                              <a:gd name="T15" fmla="*/ 53 h 185"/>
                              <a:gd name="T16" fmla="*/ 94 w 175"/>
                              <a:gd name="T17" fmla="*/ 127 h 185"/>
                              <a:gd name="T18" fmla="*/ 113 w 175"/>
                              <a:gd name="T19" fmla="*/ 149 h 185"/>
                              <a:gd name="T20" fmla="*/ 117 w 175"/>
                              <a:gd name="T21" fmla="*/ 163 h 185"/>
                              <a:gd name="T22" fmla="*/ 154 w 175"/>
                              <a:gd name="T23" fmla="*/ 149 h 185"/>
                              <a:gd name="T24" fmla="*/ 117 w 175"/>
                              <a:gd name="T25" fmla="*/ 163 h 185"/>
                              <a:gd name="T26" fmla="*/ 130 w 175"/>
                              <a:gd name="T27" fmla="*/ 178 h 185"/>
                              <a:gd name="T28" fmla="*/ 154 w 175"/>
                              <a:gd name="T29" fmla="*/ 153 h 185"/>
                              <a:gd name="T30" fmla="*/ 136 w 175"/>
                              <a:gd name="T31" fmla="*/ 179 h 185"/>
                              <a:gd name="T32" fmla="*/ 161 w 175"/>
                              <a:gd name="T33" fmla="*/ 169 h 185"/>
                              <a:gd name="T34" fmla="*/ 136 w 175"/>
                              <a:gd name="T35" fmla="*/ 179 h 185"/>
                              <a:gd name="T36" fmla="*/ 143 w 175"/>
                              <a:gd name="T37" fmla="*/ 53 h 185"/>
                              <a:gd name="T38" fmla="*/ 139 w 175"/>
                              <a:gd name="T39" fmla="*/ 47 h 185"/>
                              <a:gd name="T40" fmla="*/ 159 w 175"/>
                              <a:gd name="T41" fmla="*/ 37 h 185"/>
                              <a:gd name="T42" fmla="*/ 36 w 175"/>
                              <a:gd name="T43" fmla="*/ 127 h 185"/>
                              <a:gd name="T44" fmla="*/ 15 w 175"/>
                              <a:gd name="T45" fmla="*/ 137 h 185"/>
                              <a:gd name="T46" fmla="*/ 32 w 175"/>
                              <a:gd name="T47" fmla="*/ 121 h 185"/>
                              <a:gd name="T48" fmla="*/ 36 w 175"/>
                              <a:gd name="T49" fmla="*/ 127 h 185"/>
                              <a:gd name="T50" fmla="*/ 50 w 175"/>
                              <a:gd name="T51" fmla="*/ 167 h 185"/>
                              <a:gd name="T52" fmla="*/ 57 w 175"/>
                              <a:gd name="T53" fmla="*/ 144 h 185"/>
                              <a:gd name="T54" fmla="*/ 63 w 175"/>
                              <a:gd name="T55" fmla="*/ 147 h 185"/>
                              <a:gd name="T56" fmla="*/ 54 w 175"/>
                              <a:gd name="T57" fmla="*/ 166 h 185"/>
                              <a:gd name="T58" fmla="*/ 113 w 175"/>
                              <a:gd name="T59" fmla="*/ 32 h 185"/>
                              <a:gd name="T60" fmla="*/ 120 w 175"/>
                              <a:gd name="T61" fmla="*/ 9 h 185"/>
                              <a:gd name="T62" fmla="*/ 126 w 175"/>
                              <a:gd name="T63" fmla="*/ 12 h 185"/>
                              <a:gd name="T64" fmla="*/ 117 w 175"/>
                              <a:gd name="T65" fmla="*/ 31 h 185"/>
                              <a:gd name="T66" fmla="*/ 84 w 175"/>
                              <a:gd name="T67" fmla="*/ 3 h 185"/>
                              <a:gd name="T68" fmla="*/ 76 w 175"/>
                              <a:gd name="T69" fmla="*/ 4 h 185"/>
                              <a:gd name="T70" fmla="*/ 82 w 175"/>
                              <a:gd name="T71" fmla="*/ 26 h 185"/>
                              <a:gd name="T72" fmla="*/ 85 w 175"/>
                              <a:gd name="T73" fmla="*/ 22 h 185"/>
                              <a:gd name="T74" fmla="*/ 42 w 175"/>
                              <a:gd name="T75" fmla="*/ 16 h 185"/>
                              <a:gd name="T76" fmla="*/ 36 w 175"/>
                              <a:gd name="T77" fmla="*/ 20 h 185"/>
                              <a:gd name="T78" fmla="*/ 52 w 175"/>
                              <a:gd name="T79" fmla="*/ 37 h 185"/>
                              <a:gd name="T80" fmla="*/ 32 w 175"/>
                              <a:gd name="T81" fmla="*/ 61 h 185"/>
                              <a:gd name="T82" fmla="*/ 13 w 175"/>
                              <a:gd name="T83" fmla="*/ 48 h 185"/>
                              <a:gd name="T84" fmla="*/ 9 w 175"/>
                              <a:gd name="T85" fmla="*/ 55 h 185"/>
                              <a:gd name="T86" fmla="*/ 31 w 175"/>
                              <a:gd name="T87" fmla="*/ 63 h 185"/>
                              <a:gd name="T88" fmla="*/ 173 w 175"/>
                              <a:gd name="T89" fmla="*/ 83 h 185"/>
                              <a:gd name="T90" fmla="*/ 152 w 175"/>
                              <a:gd name="T91" fmla="*/ 85 h 185"/>
                              <a:gd name="T92" fmla="*/ 152 w 175"/>
                              <a:gd name="T93" fmla="*/ 78 h 185"/>
                              <a:gd name="T94" fmla="*/ 175 w 175"/>
                              <a:gd name="T95" fmla="*/ 79 h 185"/>
                              <a:gd name="T96" fmla="*/ 25 w 175"/>
                              <a:gd name="T97" fmla="*/ 96 h 185"/>
                              <a:gd name="T98" fmla="*/ 4 w 175"/>
                              <a:gd name="T99" fmla="*/ 98 h 185"/>
                              <a:gd name="T100" fmla="*/ 3 w 175"/>
                              <a:gd name="T101" fmla="*/ 91 h 185"/>
                              <a:gd name="T102" fmla="*/ 27 w 175"/>
                              <a:gd name="T103" fmla="*/ 92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75" h="185">
                                <a:moveTo>
                                  <a:pt x="148" y="138"/>
                                </a:moveTo>
                                <a:cubicBezTo>
                                  <a:pt x="114" y="161"/>
                                  <a:pt x="114" y="161"/>
                                  <a:pt x="114" y="161"/>
                                </a:cubicBezTo>
                                <a:cubicBezTo>
                                  <a:pt x="112" y="163"/>
                                  <a:pt x="108" y="162"/>
                                  <a:pt x="107" y="160"/>
                                </a:cubicBezTo>
                                <a:cubicBezTo>
                                  <a:pt x="92" y="138"/>
                                  <a:pt x="92" y="138"/>
                                  <a:pt x="92" y="138"/>
                                </a:cubicBezTo>
                                <a:cubicBezTo>
                                  <a:pt x="73" y="140"/>
                                  <a:pt x="55" y="132"/>
                                  <a:pt x="44" y="116"/>
                                </a:cubicBezTo>
                                <a:cubicBezTo>
                                  <a:pt x="27" y="92"/>
                                  <a:pt x="33" y="60"/>
                                  <a:pt x="57" y="44"/>
                                </a:cubicBezTo>
                                <a:cubicBezTo>
                                  <a:pt x="81" y="27"/>
                                  <a:pt x="113" y="33"/>
                                  <a:pt x="130" y="56"/>
                                </a:cubicBezTo>
                                <a:cubicBezTo>
                                  <a:pt x="140" y="72"/>
                                  <a:pt x="142" y="91"/>
                                  <a:pt x="134" y="109"/>
                                </a:cubicBezTo>
                                <a:cubicBezTo>
                                  <a:pt x="149" y="130"/>
                                  <a:pt x="149" y="130"/>
                                  <a:pt x="149" y="130"/>
                                </a:cubicBezTo>
                                <a:cubicBezTo>
                                  <a:pt x="151" y="132"/>
                                  <a:pt x="150" y="136"/>
                                  <a:pt x="148" y="138"/>
                                </a:cubicBezTo>
                                <a:close/>
                                <a:moveTo>
                                  <a:pt x="113" y="149"/>
                                </a:moveTo>
                                <a:cubicBezTo>
                                  <a:pt x="137" y="132"/>
                                  <a:pt x="137" y="132"/>
                                  <a:pt x="137" y="132"/>
                                </a:cubicBezTo>
                                <a:cubicBezTo>
                                  <a:pt x="123" y="112"/>
                                  <a:pt x="123" y="112"/>
                                  <a:pt x="123" y="112"/>
                                </a:cubicBezTo>
                                <a:cubicBezTo>
                                  <a:pt x="122" y="110"/>
                                  <a:pt x="122" y="108"/>
                                  <a:pt x="123" y="106"/>
                                </a:cubicBezTo>
                                <a:cubicBezTo>
                                  <a:pt x="131" y="92"/>
                                  <a:pt x="129" y="76"/>
                                  <a:pt x="120" y="63"/>
                                </a:cubicBezTo>
                                <a:cubicBezTo>
                                  <a:pt x="107" y="44"/>
                                  <a:pt x="82" y="40"/>
                                  <a:pt x="63" y="53"/>
                                </a:cubicBezTo>
                                <a:cubicBezTo>
                                  <a:pt x="45" y="66"/>
                                  <a:pt x="40" y="91"/>
                                  <a:pt x="53" y="110"/>
                                </a:cubicBezTo>
                                <a:cubicBezTo>
                                  <a:pt x="62" y="123"/>
                                  <a:pt x="78" y="130"/>
                                  <a:pt x="94" y="127"/>
                                </a:cubicBezTo>
                                <a:cubicBezTo>
                                  <a:pt x="96" y="126"/>
                                  <a:pt x="97" y="127"/>
                                  <a:pt x="99" y="129"/>
                                </a:cubicBezTo>
                                <a:cubicBezTo>
                                  <a:pt x="113" y="149"/>
                                  <a:pt x="113" y="149"/>
                                  <a:pt x="113" y="149"/>
                                </a:cubicBezTo>
                                <a:cubicBezTo>
                                  <a:pt x="113" y="149"/>
                                  <a:pt x="113" y="149"/>
                                  <a:pt x="113" y="149"/>
                                </a:cubicBezTo>
                                <a:close/>
                                <a:moveTo>
                                  <a:pt x="117" y="163"/>
                                </a:moveTo>
                                <a:cubicBezTo>
                                  <a:pt x="123" y="171"/>
                                  <a:pt x="123" y="171"/>
                                  <a:pt x="123" y="171"/>
                                </a:cubicBezTo>
                                <a:cubicBezTo>
                                  <a:pt x="154" y="149"/>
                                  <a:pt x="154" y="149"/>
                                  <a:pt x="154" y="149"/>
                                </a:cubicBezTo>
                                <a:cubicBezTo>
                                  <a:pt x="149" y="141"/>
                                  <a:pt x="149" y="141"/>
                                  <a:pt x="149" y="141"/>
                                </a:cubicBezTo>
                                <a:cubicBezTo>
                                  <a:pt x="117" y="163"/>
                                  <a:pt x="117" y="163"/>
                                  <a:pt x="117" y="163"/>
                                </a:cubicBezTo>
                                <a:close/>
                                <a:moveTo>
                                  <a:pt x="126" y="172"/>
                                </a:moveTo>
                                <a:cubicBezTo>
                                  <a:pt x="130" y="178"/>
                                  <a:pt x="130" y="178"/>
                                  <a:pt x="130" y="178"/>
                                </a:cubicBezTo>
                                <a:cubicBezTo>
                                  <a:pt x="158" y="159"/>
                                  <a:pt x="158" y="159"/>
                                  <a:pt x="158" y="159"/>
                                </a:cubicBezTo>
                                <a:cubicBezTo>
                                  <a:pt x="154" y="153"/>
                                  <a:pt x="154" y="153"/>
                                  <a:pt x="154" y="153"/>
                                </a:cubicBezTo>
                                <a:cubicBezTo>
                                  <a:pt x="126" y="172"/>
                                  <a:pt x="126" y="172"/>
                                  <a:pt x="126" y="172"/>
                                </a:cubicBezTo>
                                <a:close/>
                                <a:moveTo>
                                  <a:pt x="136" y="179"/>
                                </a:moveTo>
                                <a:cubicBezTo>
                                  <a:pt x="140" y="185"/>
                                  <a:pt x="140" y="185"/>
                                  <a:pt x="140" y="185"/>
                                </a:cubicBezTo>
                                <a:cubicBezTo>
                                  <a:pt x="161" y="169"/>
                                  <a:pt x="161" y="169"/>
                                  <a:pt x="161" y="169"/>
                                </a:cubicBezTo>
                                <a:cubicBezTo>
                                  <a:pt x="157" y="163"/>
                                  <a:pt x="157" y="163"/>
                                  <a:pt x="157" y="163"/>
                                </a:cubicBezTo>
                                <a:cubicBezTo>
                                  <a:pt x="136" y="179"/>
                                  <a:pt x="136" y="179"/>
                                  <a:pt x="136" y="179"/>
                                </a:cubicBezTo>
                                <a:close/>
                                <a:moveTo>
                                  <a:pt x="158" y="42"/>
                                </a:moveTo>
                                <a:cubicBezTo>
                                  <a:pt x="143" y="53"/>
                                  <a:pt x="143" y="53"/>
                                  <a:pt x="143" y="53"/>
                                </a:cubicBezTo>
                                <a:cubicBezTo>
                                  <a:pt x="141" y="54"/>
                                  <a:pt x="139" y="53"/>
                                  <a:pt x="138" y="52"/>
                                </a:cubicBezTo>
                                <a:cubicBezTo>
                                  <a:pt x="137" y="50"/>
                                  <a:pt x="137" y="48"/>
                                  <a:pt x="139" y="47"/>
                                </a:cubicBezTo>
                                <a:cubicBezTo>
                                  <a:pt x="154" y="36"/>
                                  <a:pt x="154" y="36"/>
                                  <a:pt x="154" y="36"/>
                                </a:cubicBezTo>
                                <a:cubicBezTo>
                                  <a:pt x="156" y="35"/>
                                  <a:pt x="158" y="35"/>
                                  <a:pt x="159" y="37"/>
                                </a:cubicBezTo>
                                <a:cubicBezTo>
                                  <a:pt x="160" y="38"/>
                                  <a:pt x="160" y="41"/>
                                  <a:pt x="158" y="42"/>
                                </a:cubicBezTo>
                                <a:close/>
                                <a:moveTo>
                                  <a:pt x="36" y="127"/>
                                </a:moveTo>
                                <a:cubicBezTo>
                                  <a:pt x="21" y="138"/>
                                  <a:pt x="21" y="138"/>
                                  <a:pt x="21" y="138"/>
                                </a:cubicBezTo>
                                <a:cubicBezTo>
                                  <a:pt x="19" y="139"/>
                                  <a:pt x="16" y="139"/>
                                  <a:pt x="15" y="137"/>
                                </a:cubicBezTo>
                                <a:cubicBezTo>
                                  <a:pt x="14" y="136"/>
                                  <a:pt x="15" y="133"/>
                                  <a:pt x="16" y="132"/>
                                </a:cubicBezTo>
                                <a:cubicBezTo>
                                  <a:pt x="32" y="121"/>
                                  <a:pt x="32" y="121"/>
                                  <a:pt x="32" y="121"/>
                                </a:cubicBezTo>
                                <a:cubicBezTo>
                                  <a:pt x="34" y="120"/>
                                  <a:pt x="36" y="121"/>
                                  <a:pt x="37" y="122"/>
                                </a:cubicBezTo>
                                <a:cubicBezTo>
                                  <a:pt x="38" y="124"/>
                                  <a:pt x="38" y="126"/>
                                  <a:pt x="36" y="127"/>
                                </a:cubicBezTo>
                                <a:close/>
                                <a:moveTo>
                                  <a:pt x="54" y="166"/>
                                </a:moveTo>
                                <a:cubicBezTo>
                                  <a:pt x="53" y="167"/>
                                  <a:pt x="51" y="167"/>
                                  <a:pt x="50" y="167"/>
                                </a:cubicBezTo>
                                <a:cubicBezTo>
                                  <a:pt x="49" y="166"/>
                                  <a:pt x="48" y="163"/>
                                  <a:pt x="49" y="162"/>
                                </a:cubicBezTo>
                                <a:cubicBezTo>
                                  <a:pt x="57" y="144"/>
                                  <a:pt x="57" y="144"/>
                                  <a:pt x="57" y="144"/>
                                </a:cubicBezTo>
                                <a:cubicBezTo>
                                  <a:pt x="58" y="142"/>
                                  <a:pt x="59" y="142"/>
                                  <a:pt x="62" y="142"/>
                                </a:cubicBezTo>
                                <a:cubicBezTo>
                                  <a:pt x="63" y="143"/>
                                  <a:pt x="64" y="145"/>
                                  <a:pt x="63" y="147"/>
                                </a:cubicBezTo>
                                <a:cubicBezTo>
                                  <a:pt x="55" y="165"/>
                                  <a:pt x="55" y="165"/>
                                  <a:pt x="55" y="165"/>
                                </a:cubicBezTo>
                                <a:cubicBezTo>
                                  <a:pt x="55" y="166"/>
                                  <a:pt x="54" y="166"/>
                                  <a:pt x="54" y="166"/>
                                </a:cubicBezTo>
                                <a:close/>
                                <a:moveTo>
                                  <a:pt x="117" y="31"/>
                                </a:moveTo>
                                <a:cubicBezTo>
                                  <a:pt x="116" y="32"/>
                                  <a:pt x="114" y="32"/>
                                  <a:pt x="113" y="32"/>
                                </a:cubicBezTo>
                                <a:cubicBezTo>
                                  <a:pt x="112" y="31"/>
                                  <a:pt x="111" y="28"/>
                                  <a:pt x="112" y="27"/>
                                </a:cubicBezTo>
                                <a:cubicBezTo>
                                  <a:pt x="120" y="9"/>
                                  <a:pt x="120" y="9"/>
                                  <a:pt x="120" y="9"/>
                                </a:cubicBezTo>
                                <a:cubicBezTo>
                                  <a:pt x="121" y="7"/>
                                  <a:pt x="123" y="6"/>
                                  <a:pt x="125" y="7"/>
                                </a:cubicBezTo>
                                <a:cubicBezTo>
                                  <a:pt x="126" y="8"/>
                                  <a:pt x="127" y="11"/>
                                  <a:pt x="126" y="12"/>
                                </a:cubicBezTo>
                                <a:cubicBezTo>
                                  <a:pt x="118" y="30"/>
                                  <a:pt x="118" y="30"/>
                                  <a:pt x="118" y="30"/>
                                </a:cubicBezTo>
                                <a:cubicBezTo>
                                  <a:pt x="118" y="30"/>
                                  <a:pt x="117" y="31"/>
                                  <a:pt x="117" y="31"/>
                                </a:cubicBezTo>
                                <a:close/>
                                <a:moveTo>
                                  <a:pt x="85" y="22"/>
                                </a:moveTo>
                                <a:cubicBezTo>
                                  <a:pt x="84" y="3"/>
                                  <a:pt x="84" y="3"/>
                                  <a:pt x="84" y="3"/>
                                </a:cubicBezTo>
                                <a:cubicBezTo>
                                  <a:pt x="84" y="1"/>
                                  <a:pt x="82" y="0"/>
                                  <a:pt x="80" y="0"/>
                                </a:cubicBezTo>
                                <a:cubicBezTo>
                                  <a:pt x="78" y="0"/>
                                  <a:pt x="76" y="2"/>
                                  <a:pt x="76" y="4"/>
                                </a:cubicBezTo>
                                <a:cubicBezTo>
                                  <a:pt x="78" y="22"/>
                                  <a:pt x="78" y="22"/>
                                  <a:pt x="78" y="22"/>
                                </a:cubicBezTo>
                                <a:cubicBezTo>
                                  <a:pt x="78" y="25"/>
                                  <a:pt x="80" y="26"/>
                                  <a:pt x="82" y="26"/>
                                </a:cubicBezTo>
                                <a:cubicBezTo>
                                  <a:pt x="83" y="26"/>
                                  <a:pt x="83" y="26"/>
                                  <a:pt x="84" y="25"/>
                                </a:cubicBezTo>
                                <a:cubicBezTo>
                                  <a:pt x="85" y="25"/>
                                  <a:pt x="86" y="23"/>
                                  <a:pt x="85" y="22"/>
                                </a:cubicBezTo>
                                <a:close/>
                                <a:moveTo>
                                  <a:pt x="53" y="32"/>
                                </a:moveTo>
                                <a:cubicBezTo>
                                  <a:pt x="42" y="16"/>
                                  <a:pt x="42" y="16"/>
                                  <a:pt x="42" y="16"/>
                                </a:cubicBezTo>
                                <a:cubicBezTo>
                                  <a:pt x="41" y="15"/>
                                  <a:pt x="39" y="14"/>
                                  <a:pt x="37" y="15"/>
                                </a:cubicBezTo>
                                <a:cubicBezTo>
                                  <a:pt x="35" y="16"/>
                                  <a:pt x="35" y="19"/>
                                  <a:pt x="36" y="20"/>
                                </a:cubicBezTo>
                                <a:cubicBezTo>
                                  <a:pt x="47" y="36"/>
                                  <a:pt x="47" y="36"/>
                                  <a:pt x="47" y="36"/>
                                </a:cubicBezTo>
                                <a:cubicBezTo>
                                  <a:pt x="48" y="38"/>
                                  <a:pt x="51" y="38"/>
                                  <a:pt x="52" y="37"/>
                                </a:cubicBezTo>
                                <a:cubicBezTo>
                                  <a:pt x="54" y="36"/>
                                  <a:pt x="54" y="34"/>
                                  <a:pt x="53" y="32"/>
                                </a:cubicBezTo>
                                <a:close/>
                                <a:moveTo>
                                  <a:pt x="32" y="61"/>
                                </a:moveTo>
                                <a:cubicBezTo>
                                  <a:pt x="33" y="59"/>
                                  <a:pt x="32" y="57"/>
                                  <a:pt x="30" y="56"/>
                                </a:cubicBezTo>
                                <a:cubicBezTo>
                                  <a:pt x="13" y="48"/>
                                  <a:pt x="13" y="48"/>
                                  <a:pt x="13" y="48"/>
                                </a:cubicBezTo>
                                <a:cubicBezTo>
                                  <a:pt x="11" y="47"/>
                                  <a:pt x="9" y="48"/>
                                  <a:pt x="8" y="50"/>
                                </a:cubicBezTo>
                                <a:cubicBezTo>
                                  <a:pt x="7" y="52"/>
                                  <a:pt x="8" y="54"/>
                                  <a:pt x="9" y="55"/>
                                </a:cubicBezTo>
                                <a:cubicBezTo>
                                  <a:pt x="27" y="63"/>
                                  <a:pt x="27" y="63"/>
                                  <a:pt x="27" y="63"/>
                                </a:cubicBezTo>
                                <a:cubicBezTo>
                                  <a:pt x="28" y="63"/>
                                  <a:pt x="29" y="63"/>
                                  <a:pt x="31" y="63"/>
                                </a:cubicBezTo>
                                <a:cubicBezTo>
                                  <a:pt x="31" y="62"/>
                                  <a:pt x="32" y="62"/>
                                  <a:pt x="32" y="61"/>
                                </a:cubicBezTo>
                                <a:close/>
                                <a:moveTo>
                                  <a:pt x="173" y="83"/>
                                </a:moveTo>
                                <a:cubicBezTo>
                                  <a:pt x="173" y="83"/>
                                  <a:pt x="172" y="83"/>
                                  <a:pt x="172" y="83"/>
                                </a:cubicBezTo>
                                <a:cubicBezTo>
                                  <a:pt x="152" y="85"/>
                                  <a:pt x="152" y="85"/>
                                  <a:pt x="152" y="85"/>
                                </a:cubicBezTo>
                                <a:cubicBezTo>
                                  <a:pt x="150" y="85"/>
                                  <a:pt x="149" y="84"/>
                                  <a:pt x="148" y="82"/>
                                </a:cubicBezTo>
                                <a:cubicBezTo>
                                  <a:pt x="148" y="80"/>
                                  <a:pt x="150" y="78"/>
                                  <a:pt x="152" y="78"/>
                                </a:cubicBezTo>
                                <a:cubicBezTo>
                                  <a:pt x="171" y="76"/>
                                  <a:pt x="171" y="76"/>
                                  <a:pt x="171" y="76"/>
                                </a:cubicBezTo>
                                <a:cubicBezTo>
                                  <a:pt x="173" y="76"/>
                                  <a:pt x="175" y="77"/>
                                  <a:pt x="175" y="79"/>
                                </a:cubicBezTo>
                                <a:cubicBezTo>
                                  <a:pt x="175" y="81"/>
                                  <a:pt x="175" y="82"/>
                                  <a:pt x="173" y="83"/>
                                </a:cubicBezTo>
                                <a:close/>
                                <a:moveTo>
                                  <a:pt x="25" y="96"/>
                                </a:moveTo>
                                <a:cubicBezTo>
                                  <a:pt x="24" y="96"/>
                                  <a:pt x="24" y="96"/>
                                  <a:pt x="23" y="96"/>
                                </a:cubicBezTo>
                                <a:cubicBezTo>
                                  <a:pt x="4" y="98"/>
                                  <a:pt x="4" y="98"/>
                                  <a:pt x="4" y="98"/>
                                </a:cubicBezTo>
                                <a:cubicBezTo>
                                  <a:pt x="2" y="98"/>
                                  <a:pt x="0" y="97"/>
                                  <a:pt x="0" y="95"/>
                                </a:cubicBezTo>
                                <a:cubicBezTo>
                                  <a:pt x="0" y="93"/>
                                  <a:pt x="1" y="91"/>
                                  <a:pt x="3" y="91"/>
                                </a:cubicBezTo>
                                <a:cubicBezTo>
                                  <a:pt x="23" y="89"/>
                                  <a:pt x="23" y="89"/>
                                  <a:pt x="23" y="89"/>
                                </a:cubicBezTo>
                                <a:cubicBezTo>
                                  <a:pt x="25" y="89"/>
                                  <a:pt x="26" y="90"/>
                                  <a:pt x="27" y="92"/>
                                </a:cubicBezTo>
                                <a:cubicBezTo>
                                  <a:pt x="26" y="94"/>
                                  <a:pt x="26" y="95"/>
                                  <a:pt x="25" y="96"/>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53" name="Freeform 1053"/>
                        <wps:cNvSpPr>
                          <a:spLocks noEditPoints="1"/>
                        </wps:cNvSpPr>
                        <wps:spPr bwMode="auto">
                          <a:xfrm>
                            <a:off x="10760076" y="8818563"/>
                            <a:ext cx="746125" cy="679450"/>
                          </a:xfrm>
                          <a:custGeom>
                            <a:avLst/>
                            <a:gdLst>
                              <a:gd name="T0" fmla="*/ 135 w 199"/>
                              <a:gd name="T1" fmla="*/ 88 h 181"/>
                              <a:gd name="T2" fmla="*/ 156 w 199"/>
                              <a:gd name="T3" fmla="*/ 100 h 181"/>
                              <a:gd name="T4" fmla="*/ 129 w 199"/>
                              <a:gd name="T5" fmla="*/ 160 h 181"/>
                              <a:gd name="T6" fmla="*/ 40 w 199"/>
                              <a:gd name="T7" fmla="*/ 144 h 181"/>
                              <a:gd name="T8" fmla="*/ 37 w 199"/>
                              <a:gd name="T9" fmla="*/ 77 h 181"/>
                              <a:gd name="T10" fmla="*/ 49 w 199"/>
                              <a:gd name="T11" fmla="*/ 92 h 181"/>
                              <a:gd name="T12" fmla="*/ 55 w 199"/>
                              <a:gd name="T13" fmla="*/ 134 h 181"/>
                              <a:gd name="T14" fmla="*/ 119 w 199"/>
                              <a:gd name="T15" fmla="*/ 146 h 181"/>
                              <a:gd name="T16" fmla="*/ 135 w 199"/>
                              <a:gd name="T17" fmla="*/ 88 h 181"/>
                              <a:gd name="T18" fmla="*/ 194 w 199"/>
                              <a:gd name="T19" fmla="*/ 61 h 181"/>
                              <a:gd name="T20" fmla="*/ 182 w 199"/>
                              <a:gd name="T21" fmla="*/ 63 h 181"/>
                              <a:gd name="T22" fmla="*/ 171 w 199"/>
                              <a:gd name="T23" fmla="*/ 80 h 181"/>
                              <a:gd name="T24" fmla="*/ 124 w 199"/>
                              <a:gd name="T25" fmla="*/ 49 h 181"/>
                              <a:gd name="T26" fmla="*/ 114 w 199"/>
                              <a:gd name="T27" fmla="*/ 49 h 181"/>
                              <a:gd name="T28" fmla="*/ 71 w 199"/>
                              <a:gd name="T29" fmla="*/ 79 h 181"/>
                              <a:gd name="T30" fmla="*/ 66 w 199"/>
                              <a:gd name="T31" fmla="*/ 73 h 181"/>
                              <a:gd name="T32" fmla="*/ 94 w 199"/>
                              <a:gd name="T33" fmla="*/ 53 h 181"/>
                              <a:gd name="T34" fmla="*/ 97 w 199"/>
                              <a:gd name="T35" fmla="*/ 41 h 181"/>
                              <a:gd name="T36" fmla="*/ 84 w 199"/>
                              <a:gd name="T37" fmla="*/ 39 h 181"/>
                              <a:gd name="T38" fmla="*/ 55 w 199"/>
                              <a:gd name="T39" fmla="*/ 59 h 181"/>
                              <a:gd name="T40" fmla="*/ 35 w 199"/>
                              <a:gd name="T41" fmla="*/ 33 h 181"/>
                              <a:gd name="T42" fmla="*/ 36 w 199"/>
                              <a:gd name="T43" fmla="*/ 11 h 181"/>
                              <a:gd name="T44" fmla="*/ 10 w 199"/>
                              <a:gd name="T45" fmla="*/ 6 h 181"/>
                              <a:gd name="T46" fmla="*/ 6 w 199"/>
                              <a:gd name="T47" fmla="*/ 32 h 181"/>
                              <a:gd name="T48" fmla="*/ 17 w 199"/>
                              <a:gd name="T49" fmla="*/ 39 h 181"/>
                              <a:gd name="T50" fmla="*/ 62 w 199"/>
                              <a:gd name="T51" fmla="*/ 97 h 181"/>
                              <a:gd name="T52" fmla="*/ 75 w 199"/>
                              <a:gd name="T53" fmla="*/ 98 h 181"/>
                              <a:gd name="T54" fmla="*/ 119 w 199"/>
                              <a:gd name="T55" fmla="*/ 67 h 181"/>
                              <a:gd name="T56" fmla="*/ 168 w 199"/>
                              <a:gd name="T57" fmla="*/ 99 h 181"/>
                              <a:gd name="T58" fmla="*/ 178 w 199"/>
                              <a:gd name="T59" fmla="*/ 99 h 181"/>
                              <a:gd name="T60" fmla="*/ 181 w 199"/>
                              <a:gd name="T61" fmla="*/ 96 h 181"/>
                              <a:gd name="T62" fmla="*/ 196 w 199"/>
                              <a:gd name="T63" fmla="*/ 73 h 181"/>
                              <a:gd name="T64" fmla="*/ 194 w 199"/>
                              <a:gd name="T65" fmla="*/ 61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9" h="181">
                                <a:moveTo>
                                  <a:pt x="135" y="88"/>
                                </a:moveTo>
                                <a:cubicBezTo>
                                  <a:pt x="156" y="100"/>
                                  <a:pt x="156" y="100"/>
                                  <a:pt x="156" y="100"/>
                                </a:cubicBezTo>
                                <a:cubicBezTo>
                                  <a:pt x="159" y="123"/>
                                  <a:pt x="149" y="146"/>
                                  <a:pt x="129" y="160"/>
                                </a:cubicBezTo>
                                <a:cubicBezTo>
                                  <a:pt x="100" y="181"/>
                                  <a:pt x="61" y="173"/>
                                  <a:pt x="40" y="144"/>
                                </a:cubicBezTo>
                                <a:cubicBezTo>
                                  <a:pt x="26" y="123"/>
                                  <a:pt x="25" y="98"/>
                                  <a:pt x="37" y="77"/>
                                </a:cubicBezTo>
                                <a:cubicBezTo>
                                  <a:pt x="49" y="92"/>
                                  <a:pt x="49" y="92"/>
                                  <a:pt x="49" y="92"/>
                                </a:cubicBezTo>
                                <a:cubicBezTo>
                                  <a:pt x="44" y="106"/>
                                  <a:pt x="46" y="122"/>
                                  <a:pt x="55" y="134"/>
                                </a:cubicBezTo>
                                <a:cubicBezTo>
                                  <a:pt x="69" y="155"/>
                                  <a:pt x="98" y="160"/>
                                  <a:pt x="119" y="146"/>
                                </a:cubicBezTo>
                                <a:cubicBezTo>
                                  <a:pt x="138" y="132"/>
                                  <a:pt x="144" y="108"/>
                                  <a:pt x="135" y="88"/>
                                </a:cubicBezTo>
                                <a:close/>
                                <a:moveTo>
                                  <a:pt x="194" y="61"/>
                                </a:moveTo>
                                <a:cubicBezTo>
                                  <a:pt x="190" y="58"/>
                                  <a:pt x="185" y="59"/>
                                  <a:pt x="182" y="63"/>
                                </a:cubicBezTo>
                                <a:cubicBezTo>
                                  <a:pt x="171" y="80"/>
                                  <a:pt x="171" y="80"/>
                                  <a:pt x="171" y="80"/>
                                </a:cubicBezTo>
                                <a:cubicBezTo>
                                  <a:pt x="124" y="49"/>
                                  <a:pt x="124" y="49"/>
                                  <a:pt x="124" y="49"/>
                                </a:cubicBezTo>
                                <a:cubicBezTo>
                                  <a:pt x="121" y="47"/>
                                  <a:pt x="116" y="47"/>
                                  <a:pt x="114" y="49"/>
                                </a:cubicBezTo>
                                <a:cubicBezTo>
                                  <a:pt x="71" y="79"/>
                                  <a:pt x="71" y="79"/>
                                  <a:pt x="71" y="79"/>
                                </a:cubicBezTo>
                                <a:cubicBezTo>
                                  <a:pt x="66" y="73"/>
                                  <a:pt x="66" y="73"/>
                                  <a:pt x="66" y="73"/>
                                </a:cubicBezTo>
                                <a:cubicBezTo>
                                  <a:pt x="94" y="53"/>
                                  <a:pt x="94" y="53"/>
                                  <a:pt x="94" y="53"/>
                                </a:cubicBezTo>
                                <a:cubicBezTo>
                                  <a:pt x="98" y="50"/>
                                  <a:pt x="99" y="45"/>
                                  <a:pt x="97" y="41"/>
                                </a:cubicBezTo>
                                <a:cubicBezTo>
                                  <a:pt x="94" y="36"/>
                                  <a:pt x="88" y="36"/>
                                  <a:pt x="84" y="39"/>
                                </a:cubicBezTo>
                                <a:cubicBezTo>
                                  <a:pt x="55" y="59"/>
                                  <a:pt x="55" y="59"/>
                                  <a:pt x="55" y="59"/>
                                </a:cubicBezTo>
                                <a:cubicBezTo>
                                  <a:pt x="35" y="33"/>
                                  <a:pt x="35" y="33"/>
                                  <a:pt x="35" y="33"/>
                                </a:cubicBezTo>
                                <a:cubicBezTo>
                                  <a:pt x="40" y="27"/>
                                  <a:pt x="41" y="18"/>
                                  <a:pt x="36" y="11"/>
                                </a:cubicBezTo>
                                <a:cubicBezTo>
                                  <a:pt x="30" y="2"/>
                                  <a:pt x="19" y="0"/>
                                  <a:pt x="10" y="6"/>
                                </a:cubicBezTo>
                                <a:cubicBezTo>
                                  <a:pt x="2" y="12"/>
                                  <a:pt x="0" y="23"/>
                                  <a:pt x="6" y="32"/>
                                </a:cubicBezTo>
                                <a:cubicBezTo>
                                  <a:pt x="8" y="36"/>
                                  <a:pt x="13" y="39"/>
                                  <a:pt x="17" y="39"/>
                                </a:cubicBezTo>
                                <a:cubicBezTo>
                                  <a:pt x="62" y="97"/>
                                  <a:pt x="62" y="97"/>
                                  <a:pt x="62" y="97"/>
                                </a:cubicBezTo>
                                <a:cubicBezTo>
                                  <a:pt x="65" y="101"/>
                                  <a:pt x="70" y="101"/>
                                  <a:pt x="75" y="98"/>
                                </a:cubicBezTo>
                                <a:cubicBezTo>
                                  <a:pt x="119" y="67"/>
                                  <a:pt x="119" y="67"/>
                                  <a:pt x="119" y="67"/>
                                </a:cubicBezTo>
                                <a:cubicBezTo>
                                  <a:pt x="168" y="99"/>
                                  <a:pt x="168" y="99"/>
                                  <a:pt x="168" y="99"/>
                                </a:cubicBezTo>
                                <a:cubicBezTo>
                                  <a:pt x="172" y="101"/>
                                  <a:pt x="175" y="101"/>
                                  <a:pt x="178" y="99"/>
                                </a:cubicBezTo>
                                <a:cubicBezTo>
                                  <a:pt x="180" y="98"/>
                                  <a:pt x="180" y="97"/>
                                  <a:pt x="181" y="96"/>
                                </a:cubicBezTo>
                                <a:cubicBezTo>
                                  <a:pt x="196" y="73"/>
                                  <a:pt x="196" y="73"/>
                                  <a:pt x="196" y="73"/>
                                </a:cubicBezTo>
                                <a:cubicBezTo>
                                  <a:pt x="199" y="69"/>
                                  <a:pt x="198" y="63"/>
                                  <a:pt x="194" y="61"/>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54" name="Freeform 1054"/>
                        <wps:cNvSpPr>
                          <a:spLocks/>
                        </wps:cNvSpPr>
                        <wps:spPr bwMode="auto">
                          <a:xfrm>
                            <a:off x="8516938" y="4430713"/>
                            <a:ext cx="757238" cy="714375"/>
                          </a:xfrm>
                          <a:custGeom>
                            <a:avLst/>
                            <a:gdLst>
                              <a:gd name="T0" fmla="*/ 145 w 202"/>
                              <a:gd name="T1" fmla="*/ 115 h 190"/>
                              <a:gd name="T2" fmla="*/ 132 w 202"/>
                              <a:gd name="T3" fmla="*/ 135 h 190"/>
                              <a:gd name="T4" fmla="*/ 68 w 202"/>
                              <a:gd name="T5" fmla="*/ 140 h 190"/>
                              <a:gd name="T6" fmla="*/ 65 w 202"/>
                              <a:gd name="T7" fmla="*/ 134 h 190"/>
                              <a:gd name="T8" fmla="*/ 61 w 202"/>
                              <a:gd name="T9" fmla="*/ 130 h 190"/>
                              <a:gd name="T10" fmla="*/ 88 w 202"/>
                              <a:gd name="T11" fmla="*/ 71 h 190"/>
                              <a:gd name="T12" fmla="*/ 110 w 202"/>
                              <a:gd name="T13" fmla="*/ 65 h 190"/>
                              <a:gd name="T14" fmla="*/ 118 w 202"/>
                              <a:gd name="T15" fmla="*/ 19 h 190"/>
                              <a:gd name="T16" fmla="*/ 72 w 202"/>
                              <a:gd name="T17" fmla="*/ 10 h 190"/>
                              <a:gd name="T18" fmla="*/ 64 w 202"/>
                              <a:gd name="T19" fmla="*/ 57 h 190"/>
                              <a:gd name="T20" fmla="*/ 67 w 202"/>
                              <a:gd name="T21" fmla="*/ 60 h 190"/>
                              <a:gd name="T22" fmla="*/ 40 w 202"/>
                              <a:gd name="T23" fmla="*/ 120 h 190"/>
                              <a:gd name="T24" fmla="*/ 19 w 202"/>
                              <a:gd name="T25" fmla="*/ 126 h 190"/>
                              <a:gd name="T26" fmla="*/ 11 w 202"/>
                              <a:gd name="T27" fmla="*/ 172 h 190"/>
                              <a:gd name="T28" fmla="*/ 57 w 202"/>
                              <a:gd name="T29" fmla="*/ 180 h 190"/>
                              <a:gd name="T30" fmla="*/ 69 w 202"/>
                              <a:gd name="T31" fmla="*/ 163 h 190"/>
                              <a:gd name="T32" fmla="*/ 135 w 202"/>
                              <a:gd name="T33" fmla="*/ 158 h 190"/>
                              <a:gd name="T34" fmla="*/ 137 w 202"/>
                              <a:gd name="T35" fmla="*/ 161 h 190"/>
                              <a:gd name="T36" fmla="*/ 183 w 202"/>
                              <a:gd name="T37" fmla="*/ 169 h 190"/>
                              <a:gd name="T38" fmla="*/ 191 w 202"/>
                              <a:gd name="T39" fmla="*/ 123 h 190"/>
                              <a:gd name="T40" fmla="*/ 145 w 202"/>
                              <a:gd name="T41" fmla="*/ 115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2" h="190">
                                <a:moveTo>
                                  <a:pt x="145" y="115"/>
                                </a:moveTo>
                                <a:cubicBezTo>
                                  <a:pt x="138" y="120"/>
                                  <a:pt x="134" y="128"/>
                                  <a:pt x="132" y="135"/>
                                </a:cubicBezTo>
                                <a:cubicBezTo>
                                  <a:pt x="68" y="140"/>
                                  <a:pt x="68" y="140"/>
                                  <a:pt x="68" y="140"/>
                                </a:cubicBezTo>
                                <a:cubicBezTo>
                                  <a:pt x="67" y="138"/>
                                  <a:pt x="66" y="136"/>
                                  <a:pt x="65" y="134"/>
                                </a:cubicBezTo>
                                <a:cubicBezTo>
                                  <a:pt x="64" y="132"/>
                                  <a:pt x="63" y="131"/>
                                  <a:pt x="61" y="130"/>
                                </a:cubicBezTo>
                                <a:cubicBezTo>
                                  <a:pt x="88" y="71"/>
                                  <a:pt x="88" y="71"/>
                                  <a:pt x="88" y="71"/>
                                </a:cubicBezTo>
                                <a:cubicBezTo>
                                  <a:pt x="96" y="71"/>
                                  <a:pt x="103" y="69"/>
                                  <a:pt x="110" y="65"/>
                                </a:cubicBezTo>
                                <a:cubicBezTo>
                                  <a:pt x="125" y="54"/>
                                  <a:pt x="129" y="34"/>
                                  <a:pt x="118" y="19"/>
                                </a:cubicBezTo>
                                <a:cubicBezTo>
                                  <a:pt x="108" y="4"/>
                                  <a:pt x="87" y="0"/>
                                  <a:pt x="72" y="10"/>
                                </a:cubicBezTo>
                                <a:cubicBezTo>
                                  <a:pt x="57" y="21"/>
                                  <a:pt x="54" y="42"/>
                                  <a:pt x="64" y="57"/>
                                </a:cubicBezTo>
                                <a:cubicBezTo>
                                  <a:pt x="65" y="58"/>
                                  <a:pt x="66" y="59"/>
                                  <a:pt x="67" y="60"/>
                                </a:cubicBezTo>
                                <a:cubicBezTo>
                                  <a:pt x="40" y="120"/>
                                  <a:pt x="40" y="120"/>
                                  <a:pt x="40" y="120"/>
                                </a:cubicBezTo>
                                <a:cubicBezTo>
                                  <a:pt x="33" y="119"/>
                                  <a:pt x="26" y="121"/>
                                  <a:pt x="19" y="126"/>
                                </a:cubicBezTo>
                                <a:cubicBezTo>
                                  <a:pt x="4" y="136"/>
                                  <a:pt x="0" y="157"/>
                                  <a:pt x="11" y="172"/>
                                </a:cubicBezTo>
                                <a:cubicBezTo>
                                  <a:pt x="21" y="186"/>
                                  <a:pt x="42" y="190"/>
                                  <a:pt x="57" y="180"/>
                                </a:cubicBezTo>
                                <a:cubicBezTo>
                                  <a:pt x="63" y="175"/>
                                  <a:pt x="67" y="170"/>
                                  <a:pt x="69" y="163"/>
                                </a:cubicBezTo>
                                <a:cubicBezTo>
                                  <a:pt x="135" y="158"/>
                                  <a:pt x="135" y="158"/>
                                  <a:pt x="135" y="158"/>
                                </a:cubicBezTo>
                                <a:cubicBezTo>
                                  <a:pt x="136" y="159"/>
                                  <a:pt x="137" y="160"/>
                                  <a:pt x="137" y="161"/>
                                </a:cubicBezTo>
                                <a:cubicBezTo>
                                  <a:pt x="148" y="176"/>
                                  <a:pt x="168" y="180"/>
                                  <a:pt x="183" y="169"/>
                                </a:cubicBezTo>
                                <a:cubicBezTo>
                                  <a:pt x="198" y="159"/>
                                  <a:pt x="202" y="138"/>
                                  <a:pt x="191" y="123"/>
                                </a:cubicBezTo>
                                <a:cubicBezTo>
                                  <a:pt x="181" y="108"/>
                                  <a:pt x="160" y="105"/>
                                  <a:pt x="145" y="11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55" name="Freeform 1055"/>
                        <wps:cNvSpPr>
                          <a:spLocks noEditPoints="1"/>
                        </wps:cNvSpPr>
                        <wps:spPr bwMode="auto">
                          <a:xfrm>
                            <a:off x="3481388" y="4495801"/>
                            <a:ext cx="839788" cy="892175"/>
                          </a:xfrm>
                          <a:custGeom>
                            <a:avLst/>
                            <a:gdLst>
                              <a:gd name="T0" fmla="*/ 80 w 224"/>
                              <a:gd name="T1" fmla="*/ 32 h 238"/>
                              <a:gd name="T2" fmla="*/ 224 w 224"/>
                              <a:gd name="T3" fmla="*/ 0 h 238"/>
                              <a:gd name="T4" fmla="*/ 145 w 224"/>
                              <a:gd name="T5" fmla="*/ 125 h 238"/>
                              <a:gd name="T6" fmla="*/ 66 w 224"/>
                              <a:gd name="T7" fmla="*/ 142 h 238"/>
                              <a:gd name="T8" fmla="*/ 106 w 224"/>
                              <a:gd name="T9" fmla="*/ 79 h 238"/>
                              <a:gd name="T10" fmla="*/ 106 w 224"/>
                              <a:gd name="T11" fmla="*/ 74 h 238"/>
                              <a:gd name="T12" fmla="*/ 102 w 224"/>
                              <a:gd name="T13" fmla="*/ 76 h 238"/>
                              <a:gd name="T14" fmla="*/ 58 w 224"/>
                              <a:gd name="T15" fmla="*/ 144 h 238"/>
                              <a:gd name="T16" fmla="*/ 0 w 224"/>
                              <a:gd name="T17" fmla="*/ 157 h 238"/>
                              <a:gd name="T18" fmla="*/ 80 w 224"/>
                              <a:gd name="T19" fmla="*/ 32 h 238"/>
                              <a:gd name="T20" fmla="*/ 80 w 224"/>
                              <a:gd name="T21" fmla="*/ 32 h 238"/>
                              <a:gd name="T22" fmla="*/ 149 w 224"/>
                              <a:gd name="T23" fmla="*/ 130 h 238"/>
                              <a:gd name="T24" fmla="*/ 148 w 224"/>
                              <a:gd name="T25" fmla="*/ 131 h 238"/>
                              <a:gd name="T26" fmla="*/ 75 w 224"/>
                              <a:gd name="T27" fmla="*/ 147 h 238"/>
                              <a:gd name="T28" fmla="*/ 101 w 224"/>
                              <a:gd name="T29" fmla="*/ 184 h 238"/>
                              <a:gd name="T30" fmla="*/ 178 w 224"/>
                              <a:gd name="T31" fmla="*/ 175 h 238"/>
                              <a:gd name="T32" fmla="*/ 213 w 224"/>
                              <a:gd name="T33" fmla="*/ 105 h 238"/>
                              <a:gd name="T34" fmla="*/ 188 w 224"/>
                              <a:gd name="T35" fmla="*/ 69 h 238"/>
                              <a:gd name="T36" fmla="*/ 149 w 224"/>
                              <a:gd name="T37" fmla="*/ 130 h 238"/>
                              <a:gd name="T38" fmla="*/ 149 w 224"/>
                              <a:gd name="T39" fmla="*/ 130 h 238"/>
                              <a:gd name="T40" fmla="*/ 115 w 224"/>
                              <a:gd name="T41" fmla="*/ 222 h 238"/>
                              <a:gd name="T42" fmla="*/ 68 w 224"/>
                              <a:gd name="T43" fmla="*/ 171 h 238"/>
                              <a:gd name="T44" fmla="*/ 68 w 224"/>
                              <a:gd name="T45" fmla="*/ 157 h 238"/>
                              <a:gd name="T46" fmla="*/ 49 w 224"/>
                              <a:gd name="T47" fmla="*/ 153 h 238"/>
                              <a:gd name="T48" fmla="*/ 46 w 224"/>
                              <a:gd name="T49" fmla="*/ 172 h 238"/>
                              <a:gd name="T50" fmla="*/ 60 w 224"/>
                              <a:gd name="T51" fmla="*/ 177 h 238"/>
                              <a:gd name="T52" fmla="*/ 92 w 224"/>
                              <a:gd name="T53" fmla="*/ 238 h 238"/>
                              <a:gd name="T54" fmla="*/ 115 w 224"/>
                              <a:gd name="T55" fmla="*/ 222 h 238"/>
                              <a:gd name="T56" fmla="*/ 115 w 224"/>
                              <a:gd name="T57" fmla="*/ 222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24" h="238">
                                <a:moveTo>
                                  <a:pt x="80" y="32"/>
                                </a:moveTo>
                                <a:cubicBezTo>
                                  <a:pt x="224" y="0"/>
                                  <a:pt x="224" y="0"/>
                                  <a:pt x="224" y="0"/>
                                </a:cubicBezTo>
                                <a:cubicBezTo>
                                  <a:pt x="145" y="125"/>
                                  <a:pt x="145" y="125"/>
                                  <a:pt x="145" y="125"/>
                                </a:cubicBezTo>
                                <a:cubicBezTo>
                                  <a:pt x="66" y="142"/>
                                  <a:pt x="66" y="142"/>
                                  <a:pt x="66" y="142"/>
                                </a:cubicBezTo>
                                <a:cubicBezTo>
                                  <a:pt x="106" y="79"/>
                                  <a:pt x="106" y="79"/>
                                  <a:pt x="106" y="79"/>
                                </a:cubicBezTo>
                                <a:cubicBezTo>
                                  <a:pt x="107" y="77"/>
                                  <a:pt x="107" y="76"/>
                                  <a:pt x="106" y="74"/>
                                </a:cubicBezTo>
                                <a:cubicBezTo>
                                  <a:pt x="104" y="74"/>
                                  <a:pt x="102" y="74"/>
                                  <a:pt x="102" y="76"/>
                                </a:cubicBezTo>
                                <a:cubicBezTo>
                                  <a:pt x="58" y="144"/>
                                  <a:pt x="58" y="144"/>
                                  <a:pt x="58" y="144"/>
                                </a:cubicBezTo>
                                <a:cubicBezTo>
                                  <a:pt x="0" y="157"/>
                                  <a:pt x="0" y="157"/>
                                  <a:pt x="0" y="157"/>
                                </a:cubicBezTo>
                                <a:cubicBezTo>
                                  <a:pt x="80" y="32"/>
                                  <a:pt x="80" y="32"/>
                                  <a:pt x="80" y="32"/>
                                </a:cubicBezTo>
                                <a:cubicBezTo>
                                  <a:pt x="80" y="32"/>
                                  <a:pt x="80" y="32"/>
                                  <a:pt x="80" y="32"/>
                                </a:cubicBezTo>
                                <a:close/>
                                <a:moveTo>
                                  <a:pt x="149" y="130"/>
                                </a:moveTo>
                                <a:cubicBezTo>
                                  <a:pt x="148" y="130"/>
                                  <a:pt x="148" y="131"/>
                                  <a:pt x="148" y="131"/>
                                </a:cubicBezTo>
                                <a:cubicBezTo>
                                  <a:pt x="75" y="147"/>
                                  <a:pt x="75" y="147"/>
                                  <a:pt x="75" y="147"/>
                                </a:cubicBezTo>
                                <a:cubicBezTo>
                                  <a:pt x="101" y="184"/>
                                  <a:pt x="101" y="184"/>
                                  <a:pt x="101" y="184"/>
                                </a:cubicBezTo>
                                <a:cubicBezTo>
                                  <a:pt x="128" y="165"/>
                                  <a:pt x="159" y="162"/>
                                  <a:pt x="178" y="175"/>
                                </a:cubicBezTo>
                                <a:cubicBezTo>
                                  <a:pt x="173" y="153"/>
                                  <a:pt x="186" y="124"/>
                                  <a:pt x="213" y="105"/>
                                </a:cubicBezTo>
                                <a:cubicBezTo>
                                  <a:pt x="188" y="69"/>
                                  <a:pt x="188" y="69"/>
                                  <a:pt x="188" y="69"/>
                                </a:cubicBezTo>
                                <a:cubicBezTo>
                                  <a:pt x="149" y="130"/>
                                  <a:pt x="149" y="130"/>
                                  <a:pt x="149" y="130"/>
                                </a:cubicBezTo>
                                <a:cubicBezTo>
                                  <a:pt x="149" y="130"/>
                                  <a:pt x="149" y="130"/>
                                  <a:pt x="149" y="130"/>
                                </a:cubicBezTo>
                                <a:close/>
                                <a:moveTo>
                                  <a:pt x="115" y="222"/>
                                </a:moveTo>
                                <a:cubicBezTo>
                                  <a:pt x="68" y="171"/>
                                  <a:pt x="68" y="171"/>
                                  <a:pt x="68" y="171"/>
                                </a:cubicBezTo>
                                <a:cubicBezTo>
                                  <a:pt x="71" y="166"/>
                                  <a:pt x="71" y="161"/>
                                  <a:pt x="68" y="157"/>
                                </a:cubicBezTo>
                                <a:cubicBezTo>
                                  <a:pt x="63" y="150"/>
                                  <a:pt x="55" y="149"/>
                                  <a:pt x="49" y="153"/>
                                </a:cubicBezTo>
                                <a:cubicBezTo>
                                  <a:pt x="43" y="157"/>
                                  <a:pt x="42" y="165"/>
                                  <a:pt x="46" y="172"/>
                                </a:cubicBezTo>
                                <a:cubicBezTo>
                                  <a:pt x="49" y="176"/>
                                  <a:pt x="55" y="178"/>
                                  <a:pt x="60" y="177"/>
                                </a:cubicBezTo>
                                <a:cubicBezTo>
                                  <a:pt x="92" y="238"/>
                                  <a:pt x="92" y="238"/>
                                  <a:pt x="92" y="238"/>
                                </a:cubicBezTo>
                                <a:cubicBezTo>
                                  <a:pt x="115" y="222"/>
                                  <a:pt x="115" y="222"/>
                                  <a:pt x="115" y="222"/>
                                </a:cubicBezTo>
                                <a:cubicBezTo>
                                  <a:pt x="115" y="222"/>
                                  <a:pt x="115" y="222"/>
                                  <a:pt x="115" y="22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90" name="Freeform 6090"/>
                        <wps:cNvSpPr>
                          <a:spLocks noEditPoints="1"/>
                        </wps:cNvSpPr>
                        <wps:spPr bwMode="auto">
                          <a:xfrm>
                            <a:off x="11113" y="5613401"/>
                            <a:ext cx="952500" cy="704850"/>
                          </a:xfrm>
                          <a:custGeom>
                            <a:avLst/>
                            <a:gdLst>
                              <a:gd name="T0" fmla="*/ 155 w 254"/>
                              <a:gd name="T1" fmla="*/ 63 h 188"/>
                              <a:gd name="T2" fmla="*/ 139 w 254"/>
                              <a:gd name="T3" fmla="*/ 75 h 188"/>
                              <a:gd name="T4" fmla="*/ 180 w 254"/>
                              <a:gd name="T5" fmla="*/ 175 h 188"/>
                              <a:gd name="T6" fmla="*/ 215 w 254"/>
                              <a:gd name="T7" fmla="*/ 150 h 188"/>
                              <a:gd name="T8" fmla="*/ 219 w 254"/>
                              <a:gd name="T9" fmla="*/ 71 h 188"/>
                              <a:gd name="T10" fmla="*/ 182 w 254"/>
                              <a:gd name="T11" fmla="*/ 113 h 188"/>
                              <a:gd name="T12" fmla="*/ 183 w 254"/>
                              <a:gd name="T13" fmla="*/ 129 h 188"/>
                              <a:gd name="T14" fmla="*/ 206 w 254"/>
                              <a:gd name="T15" fmla="*/ 124 h 188"/>
                              <a:gd name="T16" fmla="*/ 167 w 254"/>
                              <a:gd name="T17" fmla="*/ 124 h 188"/>
                              <a:gd name="T18" fmla="*/ 159 w 254"/>
                              <a:gd name="T19" fmla="*/ 121 h 188"/>
                              <a:gd name="T20" fmla="*/ 159 w 254"/>
                              <a:gd name="T21" fmla="*/ 113 h 188"/>
                              <a:gd name="T22" fmla="*/ 179 w 254"/>
                              <a:gd name="T23" fmla="*/ 84 h 188"/>
                              <a:gd name="T24" fmla="*/ 170 w 254"/>
                              <a:gd name="T25" fmla="*/ 95 h 188"/>
                              <a:gd name="T26" fmla="*/ 171 w 254"/>
                              <a:gd name="T27" fmla="*/ 112 h 188"/>
                              <a:gd name="T28" fmla="*/ 178 w 254"/>
                              <a:gd name="T29" fmla="*/ 107 h 188"/>
                              <a:gd name="T30" fmla="*/ 149 w 254"/>
                              <a:gd name="T31" fmla="*/ 54 h 188"/>
                              <a:gd name="T32" fmla="*/ 131 w 254"/>
                              <a:gd name="T33" fmla="*/ 66 h 188"/>
                              <a:gd name="T34" fmla="*/ 127 w 254"/>
                              <a:gd name="T35" fmla="*/ 52 h 188"/>
                              <a:gd name="T36" fmla="*/ 137 w 254"/>
                              <a:gd name="T37" fmla="*/ 22 h 188"/>
                              <a:gd name="T38" fmla="*/ 132 w 254"/>
                              <a:gd name="T39" fmla="*/ 47 h 188"/>
                              <a:gd name="T40" fmla="*/ 49 w 254"/>
                              <a:gd name="T41" fmla="*/ 63 h 188"/>
                              <a:gd name="T42" fmla="*/ 50 w 254"/>
                              <a:gd name="T43" fmla="*/ 72 h 188"/>
                              <a:gd name="T44" fmla="*/ 49 w 254"/>
                              <a:gd name="T45" fmla="*/ 63 h 188"/>
                              <a:gd name="T46" fmla="*/ 70 w 254"/>
                              <a:gd name="T47" fmla="*/ 76 h 188"/>
                              <a:gd name="T48" fmla="*/ 63 w 254"/>
                              <a:gd name="T49" fmla="*/ 75 h 188"/>
                              <a:gd name="T50" fmla="*/ 91 w 254"/>
                              <a:gd name="T51" fmla="*/ 39 h 188"/>
                              <a:gd name="T52" fmla="*/ 35 w 254"/>
                              <a:gd name="T53" fmla="*/ 40 h 188"/>
                              <a:gd name="T54" fmla="*/ 15 w 254"/>
                              <a:gd name="T55" fmla="*/ 93 h 188"/>
                              <a:gd name="T56" fmla="*/ 76 w 254"/>
                              <a:gd name="T57" fmla="*/ 111 h 188"/>
                              <a:gd name="T58" fmla="*/ 104 w 254"/>
                              <a:gd name="T59" fmla="*/ 92 h 188"/>
                              <a:gd name="T60" fmla="*/ 73 w 254"/>
                              <a:gd name="T61" fmla="*/ 89 h 188"/>
                              <a:gd name="T62" fmla="*/ 72 w 254"/>
                              <a:gd name="T63" fmla="*/ 98 h 188"/>
                              <a:gd name="T64" fmla="*/ 54 w 254"/>
                              <a:gd name="T65" fmla="*/ 96 h 188"/>
                              <a:gd name="T66" fmla="*/ 65 w 254"/>
                              <a:gd name="T67" fmla="*/ 86 h 188"/>
                              <a:gd name="T68" fmla="*/ 57 w 254"/>
                              <a:gd name="T69" fmla="*/ 79 h 188"/>
                              <a:gd name="T70" fmla="*/ 41 w 254"/>
                              <a:gd name="T71" fmla="*/ 76 h 188"/>
                              <a:gd name="T72" fmla="*/ 41 w 254"/>
                              <a:gd name="T73" fmla="*/ 53 h 188"/>
                              <a:gd name="T74" fmla="*/ 49 w 254"/>
                              <a:gd name="T75" fmla="*/ 54 h 188"/>
                              <a:gd name="T76" fmla="*/ 60 w 254"/>
                              <a:gd name="T77" fmla="*/ 58 h 188"/>
                              <a:gd name="T78" fmla="*/ 58 w 254"/>
                              <a:gd name="T79" fmla="*/ 69 h 188"/>
                              <a:gd name="T80" fmla="*/ 69 w 254"/>
                              <a:gd name="T81" fmla="*/ 66 h 188"/>
                              <a:gd name="T82" fmla="*/ 73 w 254"/>
                              <a:gd name="T83" fmla="*/ 89 h 188"/>
                              <a:gd name="T84" fmla="*/ 0 w 254"/>
                              <a:gd name="T85" fmla="*/ 18 h 188"/>
                              <a:gd name="T86" fmla="*/ 26 w 254"/>
                              <a:gd name="T87" fmla="*/ 18 h 188"/>
                              <a:gd name="T88" fmla="*/ 17 w 254"/>
                              <a:gd name="T89" fmla="*/ 24 h 188"/>
                              <a:gd name="T90" fmla="*/ 35 w 254"/>
                              <a:gd name="T91" fmla="*/ 25 h 188"/>
                              <a:gd name="T92" fmla="*/ 21 w 254"/>
                              <a:gd name="T93" fmla="*/ 35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54" h="188">
                                <a:moveTo>
                                  <a:pt x="219" y="71"/>
                                </a:moveTo>
                                <a:cubicBezTo>
                                  <a:pt x="203" y="55"/>
                                  <a:pt x="170" y="60"/>
                                  <a:pt x="155" y="63"/>
                                </a:cubicBezTo>
                                <a:cubicBezTo>
                                  <a:pt x="154" y="67"/>
                                  <a:pt x="152" y="70"/>
                                  <a:pt x="149" y="72"/>
                                </a:cubicBezTo>
                                <a:cubicBezTo>
                                  <a:pt x="146" y="74"/>
                                  <a:pt x="142" y="75"/>
                                  <a:pt x="139" y="75"/>
                                </a:cubicBezTo>
                                <a:cubicBezTo>
                                  <a:pt x="130" y="88"/>
                                  <a:pt x="114" y="117"/>
                                  <a:pt x="124" y="137"/>
                                </a:cubicBezTo>
                                <a:cubicBezTo>
                                  <a:pt x="137" y="163"/>
                                  <a:pt x="160" y="188"/>
                                  <a:pt x="180" y="175"/>
                                </a:cubicBezTo>
                                <a:cubicBezTo>
                                  <a:pt x="187" y="169"/>
                                  <a:pt x="194" y="164"/>
                                  <a:pt x="200" y="160"/>
                                </a:cubicBezTo>
                                <a:cubicBezTo>
                                  <a:pt x="200" y="160"/>
                                  <a:pt x="206" y="156"/>
                                  <a:pt x="215" y="150"/>
                                </a:cubicBezTo>
                                <a:cubicBezTo>
                                  <a:pt x="220" y="146"/>
                                  <a:pt x="227" y="141"/>
                                  <a:pt x="235" y="136"/>
                                </a:cubicBezTo>
                                <a:cubicBezTo>
                                  <a:pt x="254" y="122"/>
                                  <a:pt x="239" y="92"/>
                                  <a:pt x="219" y="71"/>
                                </a:cubicBezTo>
                                <a:close/>
                                <a:moveTo>
                                  <a:pt x="178" y="107"/>
                                </a:moveTo>
                                <a:cubicBezTo>
                                  <a:pt x="182" y="113"/>
                                  <a:pt x="182" y="113"/>
                                  <a:pt x="182" y="113"/>
                                </a:cubicBezTo>
                                <a:cubicBezTo>
                                  <a:pt x="175" y="118"/>
                                  <a:pt x="175" y="118"/>
                                  <a:pt x="175" y="118"/>
                                </a:cubicBezTo>
                                <a:cubicBezTo>
                                  <a:pt x="183" y="129"/>
                                  <a:pt x="183" y="129"/>
                                  <a:pt x="183" y="129"/>
                                </a:cubicBezTo>
                                <a:cubicBezTo>
                                  <a:pt x="201" y="116"/>
                                  <a:pt x="201" y="116"/>
                                  <a:pt x="201" y="116"/>
                                </a:cubicBezTo>
                                <a:cubicBezTo>
                                  <a:pt x="206" y="124"/>
                                  <a:pt x="206" y="124"/>
                                  <a:pt x="206" y="124"/>
                                </a:cubicBezTo>
                                <a:cubicBezTo>
                                  <a:pt x="180" y="142"/>
                                  <a:pt x="180" y="142"/>
                                  <a:pt x="180" y="142"/>
                                </a:cubicBezTo>
                                <a:cubicBezTo>
                                  <a:pt x="167" y="124"/>
                                  <a:pt x="167" y="124"/>
                                  <a:pt x="167" y="124"/>
                                </a:cubicBezTo>
                                <a:cubicBezTo>
                                  <a:pt x="163" y="127"/>
                                  <a:pt x="163" y="127"/>
                                  <a:pt x="163" y="127"/>
                                </a:cubicBezTo>
                                <a:cubicBezTo>
                                  <a:pt x="159" y="121"/>
                                  <a:pt x="159" y="121"/>
                                  <a:pt x="159" y="121"/>
                                </a:cubicBezTo>
                                <a:cubicBezTo>
                                  <a:pt x="163" y="118"/>
                                  <a:pt x="163" y="118"/>
                                  <a:pt x="163" y="118"/>
                                </a:cubicBezTo>
                                <a:cubicBezTo>
                                  <a:pt x="159" y="113"/>
                                  <a:pt x="159" y="113"/>
                                  <a:pt x="159" y="113"/>
                                </a:cubicBezTo>
                                <a:cubicBezTo>
                                  <a:pt x="153" y="104"/>
                                  <a:pt x="156" y="93"/>
                                  <a:pt x="164" y="88"/>
                                </a:cubicBezTo>
                                <a:cubicBezTo>
                                  <a:pt x="169" y="84"/>
                                  <a:pt x="173" y="83"/>
                                  <a:pt x="179" y="84"/>
                                </a:cubicBezTo>
                                <a:cubicBezTo>
                                  <a:pt x="177" y="94"/>
                                  <a:pt x="177" y="94"/>
                                  <a:pt x="177" y="94"/>
                                </a:cubicBezTo>
                                <a:cubicBezTo>
                                  <a:pt x="174" y="93"/>
                                  <a:pt x="172" y="93"/>
                                  <a:pt x="170" y="95"/>
                                </a:cubicBezTo>
                                <a:cubicBezTo>
                                  <a:pt x="165" y="98"/>
                                  <a:pt x="164" y="103"/>
                                  <a:pt x="168" y="108"/>
                                </a:cubicBezTo>
                                <a:cubicBezTo>
                                  <a:pt x="171" y="112"/>
                                  <a:pt x="171" y="112"/>
                                  <a:pt x="171" y="112"/>
                                </a:cubicBezTo>
                                <a:cubicBezTo>
                                  <a:pt x="178" y="107"/>
                                  <a:pt x="178" y="107"/>
                                  <a:pt x="178" y="107"/>
                                </a:cubicBezTo>
                                <a:cubicBezTo>
                                  <a:pt x="178" y="107"/>
                                  <a:pt x="178" y="107"/>
                                  <a:pt x="178" y="107"/>
                                </a:cubicBezTo>
                                <a:close/>
                                <a:moveTo>
                                  <a:pt x="134" y="51"/>
                                </a:moveTo>
                                <a:cubicBezTo>
                                  <a:pt x="139" y="48"/>
                                  <a:pt x="145" y="49"/>
                                  <a:pt x="149" y="54"/>
                                </a:cubicBezTo>
                                <a:cubicBezTo>
                                  <a:pt x="152" y="59"/>
                                  <a:pt x="151" y="65"/>
                                  <a:pt x="146" y="68"/>
                                </a:cubicBezTo>
                                <a:cubicBezTo>
                                  <a:pt x="141" y="72"/>
                                  <a:pt x="135" y="71"/>
                                  <a:pt x="131" y="66"/>
                                </a:cubicBezTo>
                                <a:cubicBezTo>
                                  <a:pt x="128" y="61"/>
                                  <a:pt x="129" y="55"/>
                                  <a:pt x="134" y="51"/>
                                </a:cubicBezTo>
                                <a:close/>
                                <a:moveTo>
                                  <a:pt x="127" y="52"/>
                                </a:moveTo>
                                <a:cubicBezTo>
                                  <a:pt x="106" y="44"/>
                                  <a:pt x="106" y="44"/>
                                  <a:pt x="106" y="44"/>
                                </a:cubicBezTo>
                                <a:cubicBezTo>
                                  <a:pt x="137" y="22"/>
                                  <a:pt x="137" y="22"/>
                                  <a:pt x="137" y="22"/>
                                </a:cubicBezTo>
                                <a:cubicBezTo>
                                  <a:pt x="138" y="45"/>
                                  <a:pt x="138" y="45"/>
                                  <a:pt x="138" y="45"/>
                                </a:cubicBezTo>
                                <a:cubicBezTo>
                                  <a:pt x="136" y="45"/>
                                  <a:pt x="134" y="46"/>
                                  <a:pt x="132" y="47"/>
                                </a:cubicBezTo>
                                <a:cubicBezTo>
                                  <a:pt x="130" y="49"/>
                                  <a:pt x="128" y="50"/>
                                  <a:pt x="127" y="52"/>
                                </a:cubicBezTo>
                                <a:close/>
                                <a:moveTo>
                                  <a:pt x="49" y="63"/>
                                </a:moveTo>
                                <a:cubicBezTo>
                                  <a:pt x="54" y="71"/>
                                  <a:pt x="54" y="71"/>
                                  <a:pt x="54" y="71"/>
                                </a:cubicBezTo>
                                <a:cubicBezTo>
                                  <a:pt x="53" y="72"/>
                                  <a:pt x="52" y="73"/>
                                  <a:pt x="50" y="72"/>
                                </a:cubicBezTo>
                                <a:cubicBezTo>
                                  <a:pt x="49" y="72"/>
                                  <a:pt x="48" y="71"/>
                                  <a:pt x="47" y="70"/>
                                </a:cubicBezTo>
                                <a:cubicBezTo>
                                  <a:pt x="46" y="68"/>
                                  <a:pt x="46" y="65"/>
                                  <a:pt x="49" y="63"/>
                                </a:cubicBezTo>
                                <a:close/>
                                <a:moveTo>
                                  <a:pt x="67" y="74"/>
                                </a:moveTo>
                                <a:cubicBezTo>
                                  <a:pt x="68" y="74"/>
                                  <a:pt x="70" y="75"/>
                                  <a:pt x="70" y="76"/>
                                </a:cubicBezTo>
                                <a:cubicBezTo>
                                  <a:pt x="72" y="79"/>
                                  <a:pt x="71" y="81"/>
                                  <a:pt x="69" y="84"/>
                                </a:cubicBezTo>
                                <a:cubicBezTo>
                                  <a:pt x="63" y="75"/>
                                  <a:pt x="63" y="75"/>
                                  <a:pt x="63" y="75"/>
                                </a:cubicBezTo>
                                <a:cubicBezTo>
                                  <a:pt x="64" y="75"/>
                                  <a:pt x="65" y="74"/>
                                  <a:pt x="67" y="74"/>
                                </a:cubicBezTo>
                                <a:close/>
                                <a:moveTo>
                                  <a:pt x="91" y="39"/>
                                </a:moveTo>
                                <a:cubicBezTo>
                                  <a:pt x="79" y="26"/>
                                  <a:pt x="52" y="30"/>
                                  <a:pt x="40" y="33"/>
                                </a:cubicBezTo>
                                <a:cubicBezTo>
                                  <a:pt x="39" y="36"/>
                                  <a:pt x="38" y="38"/>
                                  <a:pt x="35" y="40"/>
                                </a:cubicBezTo>
                                <a:cubicBezTo>
                                  <a:pt x="33" y="42"/>
                                  <a:pt x="29" y="43"/>
                                  <a:pt x="27" y="42"/>
                                </a:cubicBezTo>
                                <a:cubicBezTo>
                                  <a:pt x="20" y="53"/>
                                  <a:pt x="7" y="76"/>
                                  <a:pt x="15" y="93"/>
                                </a:cubicBezTo>
                                <a:cubicBezTo>
                                  <a:pt x="25" y="114"/>
                                  <a:pt x="44" y="134"/>
                                  <a:pt x="60" y="123"/>
                                </a:cubicBezTo>
                                <a:cubicBezTo>
                                  <a:pt x="66" y="118"/>
                                  <a:pt x="71" y="114"/>
                                  <a:pt x="76" y="111"/>
                                </a:cubicBezTo>
                                <a:cubicBezTo>
                                  <a:pt x="76" y="111"/>
                                  <a:pt x="81" y="108"/>
                                  <a:pt x="88" y="103"/>
                                </a:cubicBezTo>
                                <a:cubicBezTo>
                                  <a:pt x="93" y="100"/>
                                  <a:pt x="98" y="96"/>
                                  <a:pt x="104" y="92"/>
                                </a:cubicBezTo>
                                <a:cubicBezTo>
                                  <a:pt x="120" y="80"/>
                                  <a:pt x="107" y="56"/>
                                  <a:pt x="91" y="39"/>
                                </a:cubicBezTo>
                                <a:close/>
                                <a:moveTo>
                                  <a:pt x="73" y="89"/>
                                </a:moveTo>
                                <a:cubicBezTo>
                                  <a:pt x="77" y="95"/>
                                  <a:pt x="77" y="95"/>
                                  <a:pt x="77" y="95"/>
                                </a:cubicBezTo>
                                <a:cubicBezTo>
                                  <a:pt x="72" y="98"/>
                                  <a:pt x="72" y="98"/>
                                  <a:pt x="72" y="98"/>
                                </a:cubicBezTo>
                                <a:cubicBezTo>
                                  <a:pt x="69" y="93"/>
                                  <a:pt x="69" y="93"/>
                                  <a:pt x="69" y="93"/>
                                </a:cubicBezTo>
                                <a:cubicBezTo>
                                  <a:pt x="64" y="97"/>
                                  <a:pt x="59" y="98"/>
                                  <a:pt x="54" y="96"/>
                                </a:cubicBezTo>
                                <a:cubicBezTo>
                                  <a:pt x="55" y="89"/>
                                  <a:pt x="55" y="89"/>
                                  <a:pt x="55" y="89"/>
                                </a:cubicBezTo>
                                <a:cubicBezTo>
                                  <a:pt x="59" y="90"/>
                                  <a:pt x="62" y="88"/>
                                  <a:pt x="65" y="86"/>
                                </a:cubicBezTo>
                                <a:cubicBezTo>
                                  <a:pt x="59" y="77"/>
                                  <a:pt x="59" y="77"/>
                                  <a:pt x="59" y="77"/>
                                </a:cubicBezTo>
                                <a:cubicBezTo>
                                  <a:pt x="57" y="79"/>
                                  <a:pt x="57" y="79"/>
                                  <a:pt x="57" y="79"/>
                                </a:cubicBezTo>
                                <a:cubicBezTo>
                                  <a:pt x="54" y="80"/>
                                  <a:pt x="51" y="81"/>
                                  <a:pt x="48" y="80"/>
                                </a:cubicBezTo>
                                <a:cubicBezTo>
                                  <a:pt x="45" y="80"/>
                                  <a:pt x="43" y="79"/>
                                  <a:pt x="41" y="76"/>
                                </a:cubicBezTo>
                                <a:cubicBezTo>
                                  <a:pt x="37" y="70"/>
                                  <a:pt x="38" y="63"/>
                                  <a:pt x="44" y="57"/>
                                </a:cubicBezTo>
                                <a:cubicBezTo>
                                  <a:pt x="41" y="53"/>
                                  <a:pt x="41" y="53"/>
                                  <a:pt x="41" y="53"/>
                                </a:cubicBezTo>
                                <a:cubicBezTo>
                                  <a:pt x="45" y="50"/>
                                  <a:pt x="45" y="50"/>
                                  <a:pt x="45" y="50"/>
                                </a:cubicBezTo>
                                <a:cubicBezTo>
                                  <a:pt x="49" y="54"/>
                                  <a:pt x="49" y="54"/>
                                  <a:pt x="49" y="54"/>
                                </a:cubicBezTo>
                                <a:cubicBezTo>
                                  <a:pt x="53" y="52"/>
                                  <a:pt x="57" y="51"/>
                                  <a:pt x="61" y="51"/>
                                </a:cubicBezTo>
                                <a:cubicBezTo>
                                  <a:pt x="60" y="58"/>
                                  <a:pt x="60" y="58"/>
                                  <a:pt x="60" y="58"/>
                                </a:cubicBezTo>
                                <a:cubicBezTo>
                                  <a:pt x="57" y="58"/>
                                  <a:pt x="54" y="59"/>
                                  <a:pt x="52" y="60"/>
                                </a:cubicBezTo>
                                <a:cubicBezTo>
                                  <a:pt x="58" y="69"/>
                                  <a:pt x="58" y="69"/>
                                  <a:pt x="58" y="69"/>
                                </a:cubicBezTo>
                                <a:cubicBezTo>
                                  <a:pt x="60" y="68"/>
                                  <a:pt x="60" y="68"/>
                                  <a:pt x="60" y="68"/>
                                </a:cubicBezTo>
                                <a:cubicBezTo>
                                  <a:pt x="64" y="66"/>
                                  <a:pt x="67" y="66"/>
                                  <a:pt x="69" y="66"/>
                                </a:cubicBezTo>
                                <a:cubicBezTo>
                                  <a:pt x="72" y="66"/>
                                  <a:pt x="75" y="68"/>
                                  <a:pt x="77" y="71"/>
                                </a:cubicBezTo>
                                <a:cubicBezTo>
                                  <a:pt x="81" y="77"/>
                                  <a:pt x="79" y="84"/>
                                  <a:pt x="73" y="89"/>
                                </a:cubicBezTo>
                                <a:close/>
                                <a:moveTo>
                                  <a:pt x="17" y="24"/>
                                </a:moveTo>
                                <a:cubicBezTo>
                                  <a:pt x="0" y="18"/>
                                  <a:pt x="0" y="18"/>
                                  <a:pt x="0" y="18"/>
                                </a:cubicBezTo>
                                <a:cubicBezTo>
                                  <a:pt x="26" y="0"/>
                                  <a:pt x="26" y="0"/>
                                  <a:pt x="26" y="0"/>
                                </a:cubicBezTo>
                                <a:cubicBezTo>
                                  <a:pt x="26" y="18"/>
                                  <a:pt x="26" y="18"/>
                                  <a:pt x="26" y="18"/>
                                </a:cubicBezTo>
                                <a:cubicBezTo>
                                  <a:pt x="25" y="18"/>
                                  <a:pt x="23" y="19"/>
                                  <a:pt x="21" y="20"/>
                                </a:cubicBezTo>
                                <a:cubicBezTo>
                                  <a:pt x="19" y="21"/>
                                  <a:pt x="18" y="23"/>
                                  <a:pt x="17" y="24"/>
                                </a:cubicBezTo>
                                <a:close/>
                                <a:moveTo>
                                  <a:pt x="23" y="23"/>
                                </a:moveTo>
                                <a:cubicBezTo>
                                  <a:pt x="27" y="20"/>
                                  <a:pt x="32" y="21"/>
                                  <a:pt x="35" y="25"/>
                                </a:cubicBezTo>
                                <a:cubicBezTo>
                                  <a:pt x="38" y="29"/>
                                  <a:pt x="37" y="34"/>
                                  <a:pt x="33" y="37"/>
                                </a:cubicBezTo>
                                <a:cubicBezTo>
                                  <a:pt x="29" y="40"/>
                                  <a:pt x="24" y="39"/>
                                  <a:pt x="21" y="35"/>
                                </a:cubicBezTo>
                                <a:cubicBezTo>
                                  <a:pt x="18" y="31"/>
                                  <a:pt x="19" y="26"/>
                                  <a:pt x="23" y="2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91" name="Freeform 6091"/>
                        <wps:cNvSpPr>
                          <a:spLocks noEditPoints="1"/>
                        </wps:cNvSpPr>
                        <wps:spPr bwMode="auto">
                          <a:xfrm>
                            <a:off x="5545138" y="4532313"/>
                            <a:ext cx="762000" cy="717550"/>
                          </a:xfrm>
                          <a:custGeom>
                            <a:avLst/>
                            <a:gdLst>
                              <a:gd name="T0" fmla="*/ 72 w 203"/>
                              <a:gd name="T1" fmla="*/ 15 h 191"/>
                              <a:gd name="T2" fmla="*/ 1 w 203"/>
                              <a:gd name="T3" fmla="*/ 67 h 191"/>
                              <a:gd name="T4" fmla="*/ 98 w 203"/>
                              <a:gd name="T5" fmla="*/ 181 h 191"/>
                              <a:gd name="T6" fmla="*/ 201 w 203"/>
                              <a:gd name="T7" fmla="*/ 126 h 191"/>
                              <a:gd name="T8" fmla="*/ 113 w 203"/>
                              <a:gd name="T9" fmla="*/ 1 h 191"/>
                              <a:gd name="T10" fmla="*/ 92 w 203"/>
                              <a:gd name="T11" fmla="*/ 41 h 191"/>
                              <a:gd name="T12" fmla="*/ 89 w 203"/>
                              <a:gd name="T13" fmla="*/ 179 h 191"/>
                              <a:gd name="T14" fmla="*/ 88 w 203"/>
                              <a:gd name="T15" fmla="*/ 49 h 191"/>
                              <a:gd name="T16" fmla="*/ 174 w 203"/>
                              <a:gd name="T17" fmla="*/ 119 h 191"/>
                              <a:gd name="T18" fmla="*/ 193 w 203"/>
                              <a:gd name="T19" fmla="*/ 122 h 191"/>
                              <a:gd name="T20" fmla="*/ 181 w 203"/>
                              <a:gd name="T21" fmla="*/ 123 h 191"/>
                              <a:gd name="T22" fmla="*/ 117 w 203"/>
                              <a:gd name="T23" fmla="*/ 26 h 191"/>
                              <a:gd name="T24" fmla="*/ 193 w 203"/>
                              <a:gd name="T25" fmla="*/ 122 h 191"/>
                              <a:gd name="T26" fmla="*/ 122 w 203"/>
                              <a:gd name="T27" fmla="*/ 65 h 191"/>
                              <a:gd name="T28" fmla="*/ 91 w 203"/>
                              <a:gd name="T29" fmla="*/ 81 h 191"/>
                              <a:gd name="T30" fmla="*/ 47 w 203"/>
                              <a:gd name="T31" fmla="*/ 101 h 191"/>
                              <a:gd name="T32" fmla="*/ 78 w 203"/>
                              <a:gd name="T33" fmla="*/ 79 h 191"/>
                              <a:gd name="T34" fmla="*/ 47 w 203"/>
                              <a:gd name="T35" fmla="*/ 101 h 191"/>
                              <a:gd name="T36" fmla="*/ 88 w 203"/>
                              <a:gd name="T37" fmla="*/ 155 h 191"/>
                              <a:gd name="T38" fmla="*/ 113 w 203"/>
                              <a:gd name="T39" fmla="*/ 132 h 191"/>
                              <a:gd name="T40" fmla="*/ 122 w 203"/>
                              <a:gd name="T41" fmla="*/ 145 h 191"/>
                              <a:gd name="T42" fmla="*/ 92 w 203"/>
                              <a:gd name="T43" fmla="*/ 161 h 191"/>
                              <a:gd name="T44" fmla="*/ 110 w 203"/>
                              <a:gd name="T45" fmla="*/ 124 h 191"/>
                              <a:gd name="T46" fmla="*/ 78 w 203"/>
                              <a:gd name="T47" fmla="*/ 146 h 191"/>
                              <a:gd name="T48" fmla="*/ 110 w 203"/>
                              <a:gd name="T49" fmla="*/ 124 h 191"/>
                              <a:gd name="T50" fmla="*/ 75 w 203"/>
                              <a:gd name="T51" fmla="*/ 137 h 191"/>
                              <a:gd name="T52" fmla="*/ 100 w 203"/>
                              <a:gd name="T53" fmla="*/ 114 h 191"/>
                              <a:gd name="T54" fmla="*/ 160 w 203"/>
                              <a:gd name="T55" fmla="*/ 119 h 191"/>
                              <a:gd name="T56" fmla="*/ 129 w 203"/>
                              <a:gd name="T57" fmla="*/ 135 h 191"/>
                              <a:gd name="T58" fmla="*/ 97 w 203"/>
                              <a:gd name="T59" fmla="*/ 106 h 191"/>
                              <a:gd name="T60" fmla="*/ 66 w 203"/>
                              <a:gd name="T61" fmla="*/ 128 h 191"/>
                              <a:gd name="T62" fmla="*/ 97 w 203"/>
                              <a:gd name="T63" fmla="*/ 106 h 191"/>
                              <a:gd name="T64" fmla="*/ 81 w 203"/>
                              <a:gd name="T65" fmla="*/ 87 h 191"/>
                              <a:gd name="T66" fmla="*/ 56 w 203"/>
                              <a:gd name="T67" fmla="*/ 110 h 191"/>
                              <a:gd name="T68" fmla="*/ 128 w 203"/>
                              <a:gd name="T69" fmla="*/ 74 h 191"/>
                              <a:gd name="T70" fmla="*/ 60 w 203"/>
                              <a:gd name="T71" fmla="*/ 115 h 191"/>
                              <a:gd name="T72" fmla="*/ 84 w 203"/>
                              <a:gd name="T73" fmla="*/ 75 h 191"/>
                              <a:gd name="T74" fmla="*/ 116 w 203"/>
                              <a:gd name="T75" fmla="*/ 53 h 191"/>
                              <a:gd name="T76" fmla="*/ 84 w 203"/>
                              <a:gd name="T77" fmla="*/ 75 h 191"/>
                              <a:gd name="T78" fmla="*/ 125 w 203"/>
                              <a:gd name="T79" fmla="*/ 129 h 191"/>
                              <a:gd name="T80" fmla="*/ 150 w 203"/>
                              <a:gd name="T81" fmla="*/ 106 h 191"/>
                              <a:gd name="T82" fmla="*/ 134 w 203"/>
                              <a:gd name="T83" fmla="*/ 83 h 191"/>
                              <a:gd name="T84" fmla="*/ 104 w 203"/>
                              <a:gd name="T85" fmla="*/ 99 h 191"/>
                              <a:gd name="T86" fmla="*/ 147 w 203"/>
                              <a:gd name="T87" fmla="*/ 98 h 191"/>
                              <a:gd name="T88" fmla="*/ 116 w 203"/>
                              <a:gd name="T89" fmla="*/ 120 h 191"/>
                              <a:gd name="T90" fmla="*/ 147 w 203"/>
                              <a:gd name="T91" fmla="*/ 98 h 191"/>
                              <a:gd name="T92" fmla="*/ 112 w 203"/>
                              <a:gd name="T93" fmla="*/ 111 h 191"/>
                              <a:gd name="T94" fmla="*/ 138 w 203"/>
                              <a:gd name="T95" fmla="*/ 88 h 191"/>
                              <a:gd name="T96" fmla="*/ 69 w 203"/>
                              <a:gd name="T97" fmla="*/ 74 h 191"/>
                              <a:gd name="T98" fmla="*/ 52 w 203"/>
                              <a:gd name="T99" fmla="*/ 50 h 191"/>
                              <a:gd name="T100" fmla="*/ 38 w 203"/>
                              <a:gd name="T101" fmla="*/ 87 h 191"/>
                              <a:gd name="T102" fmla="*/ 33 w 203"/>
                              <a:gd name="T103" fmla="*/ 69 h 191"/>
                              <a:gd name="T104" fmla="*/ 66 w 203"/>
                              <a:gd name="T105" fmla="*/ 67 h 191"/>
                              <a:gd name="T106" fmla="*/ 41 w 203"/>
                              <a:gd name="T107" fmla="*/ 85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03" h="191">
                                <a:moveTo>
                                  <a:pt x="113" y="1"/>
                                </a:moveTo>
                                <a:cubicBezTo>
                                  <a:pt x="88" y="19"/>
                                  <a:pt x="88" y="19"/>
                                  <a:pt x="88" y="19"/>
                                </a:cubicBezTo>
                                <a:cubicBezTo>
                                  <a:pt x="72" y="15"/>
                                  <a:pt x="72" y="15"/>
                                  <a:pt x="72" y="15"/>
                                </a:cubicBezTo>
                                <a:cubicBezTo>
                                  <a:pt x="71" y="15"/>
                                  <a:pt x="70" y="15"/>
                                  <a:pt x="69" y="15"/>
                                </a:cubicBezTo>
                                <a:cubicBezTo>
                                  <a:pt x="2" y="62"/>
                                  <a:pt x="2" y="62"/>
                                  <a:pt x="2" y="62"/>
                                </a:cubicBezTo>
                                <a:cubicBezTo>
                                  <a:pt x="1" y="63"/>
                                  <a:pt x="0" y="66"/>
                                  <a:pt x="1" y="67"/>
                                </a:cubicBezTo>
                                <a:cubicBezTo>
                                  <a:pt x="85" y="186"/>
                                  <a:pt x="85" y="186"/>
                                  <a:pt x="85" y="186"/>
                                </a:cubicBezTo>
                                <a:cubicBezTo>
                                  <a:pt x="86" y="188"/>
                                  <a:pt x="88" y="188"/>
                                  <a:pt x="90" y="187"/>
                                </a:cubicBezTo>
                                <a:cubicBezTo>
                                  <a:pt x="98" y="181"/>
                                  <a:pt x="98" y="181"/>
                                  <a:pt x="98" y="181"/>
                                </a:cubicBezTo>
                                <a:cubicBezTo>
                                  <a:pt x="104" y="189"/>
                                  <a:pt x="104" y="189"/>
                                  <a:pt x="104" y="189"/>
                                </a:cubicBezTo>
                                <a:cubicBezTo>
                                  <a:pt x="105" y="191"/>
                                  <a:pt x="108" y="191"/>
                                  <a:pt x="109" y="190"/>
                                </a:cubicBezTo>
                                <a:cubicBezTo>
                                  <a:pt x="201" y="126"/>
                                  <a:pt x="201" y="126"/>
                                  <a:pt x="201" y="126"/>
                                </a:cubicBezTo>
                                <a:cubicBezTo>
                                  <a:pt x="202" y="125"/>
                                  <a:pt x="203" y="123"/>
                                  <a:pt x="202" y="121"/>
                                </a:cubicBezTo>
                                <a:cubicBezTo>
                                  <a:pt x="119" y="2"/>
                                  <a:pt x="119" y="2"/>
                                  <a:pt x="119" y="2"/>
                                </a:cubicBezTo>
                                <a:cubicBezTo>
                                  <a:pt x="117" y="1"/>
                                  <a:pt x="115" y="0"/>
                                  <a:pt x="113" y="1"/>
                                </a:cubicBezTo>
                                <a:close/>
                                <a:moveTo>
                                  <a:pt x="80" y="25"/>
                                </a:moveTo>
                                <a:cubicBezTo>
                                  <a:pt x="106" y="31"/>
                                  <a:pt x="106" y="31"/>
                                  <a:pt x="106" y="31"/>
                                </a:cubicBezTo>
                                <a:cubicBezTo>
                                  <a:pt x="92" y="41"/>
                                  <a:pt x="92" y="41"/>
                                  <a:pt x="92" y="41"/>
                                </a:cubicBezTo>
                                <a:cubicBezTo>
                                  <a:pt x="80" y="25"/>
                                  <a:pt x="80" y="25"/>
                                  <a:pt x="80" y="25"/>
                                </a:cubicBezTo>
                                <a:cubicBezTo>
                                  <a:pt x="80" y="25"/>
                                  <a:pt x="80" y="25"/>
                                  <a:pt x="80" y="25"/>
                                </a:cubicBezTo>
                                <a:close/>
                                <a:moveTo>
                                  <a:pt x="89" y="179"/>
                                </a:moveTo>
                                <a:cubicBezTo>
                                  <a:pt x="10" y="66"/>
                                  <a:pt x="10" y="66"/>
                                  <a:pt x="10" y="66"/>
                                </a:cubicBezTo>
                                <a:cubicBezTo>
                                  <a:pt x="71" y="24"/>
                                  <a:pt x="71" y="24"/>
                                  <a:pt x="71" y="24"/>
                                </a:cubicBezTo>
                                <a:cubicBezTo>
                                  <a:pt x="88" y="49"/>
                                  <a:pt x="88" y="49"/>
                                  <a:pt x="88" y="49"/>
                                </a:cubicBezTo>
                                <a:cubicBezTo>
                                  <a:pt x="89" y="50"/>
                                  <a:pt x="91" y="51"/>
                                  <a:pt x="93" y="50"/>
                                </a:cubicBezTo>
                                <a:cubicBezTo>
                                  <a:pt x="115" y="34"/>
                                  <a:pt x="115" y="34"/>
                                  <a:pt x="115" y="34"/>
                                </a:cubicBezTo>
                                <a:cubicBezTo>
                                  <a:pt x="174" y="119"/>
                                  <a:pt x="174" y="119"/>
                                  <a:pt x="174" y="119"/>
                                </a:cubicBezTo>
                                <a:cubicBezTo>
                                  <a:pt x="89" y="179"/>
                                  <a:pt x="89" y="179"/>
                                  <a:pt x="89" y="179"/>
                                </a:cubicBezTo>
                                <a:cubicBezTo>
                                  <a:pt x="89" y="179"/>
                                  <a:pt x="89" y="179"/>
                                  <a:pt x="89" y="179"/>
                                </a:cubicBezTo>
                                <a:close/>
                                <a:moveTo>
                                  <a:pt x="193" y="122"/>
                                </a:moveTo>
                                <a:cubicBezTo>
                                  <a:pt x="108" y="182"/>
                                  <a:pt x="108" y="182"/>
                                  <a:pt x="108" y="182"/>
                                </a:cubicBezTo>
                                <a:cubicBezTo>
                                  <a:pt x="104" y="177"/>
                                  <a:pt x="104" y="177"/>
                                  <a:pt x="104" y="177"/>
                                </a:cubicBezTo>
                                <a:cubicBezTo>
                                  <a:pt x="181" y="123"/>
                                  <a:pt x="181" y="123"/>
                                  <a:pt x="181" y="123"/>
                                </a:cubicBezTo>
                                <a:cubicBezTo>
                                  <a:pt x="183" y="122"/>
                                  <a:pt x="183" y="119"/>
                                  <a:pt x="182" y="118"/>
                                </a:cubicBezTo>
                                <a:cubicBezTo>
                                  <a:pt x="119" y="28"/>
                                  <a:pt x="119" y="28"/>
                                  <a:pt x="119" y="28"/>
                                </a:cubicBezTo>
                                <a:cubicBezTo>
                                  <a:pt x="119" y="27"/>
                                  <a:pt x="118" y="27"/>
                                  <a:pt x="117" y="26"/>
                                </a:cubicBezTo>
                                <a:cubicBezTo>
                                  <a:pt x="98" y="21"/>
                                  <a:pt x="98" y="21"/>
                                  <a:pt x="98" y="21"/>
                                </a:cubicBezTo>
                                <a:cubicBezTo>
                                  <a:pt x="115" y="10"/>
                                  <a:pt x="115" y="10"/>
                                  <a:pt x="115" y="10"/>
                                </a:cubicBezTo>
                                <a:cubicBezTo>
                                  <a:pt x="193" y="122"/>
                                  <a:pt x="193" y="122"/>
                                  <a:pt x="193" y="122"/>
                                </a:cubicBezTo>
                                <a:cubicBezTo>
                                  <a:pt x="193" y="122"/>
                                  <a:pt x="193" y="122"/>
                                  <a:pt x="193" y="122"/>
                                </a:cubicBezTo>
                                <a:close/>
                                <a:moveTo>
                                  <a:pt x="122" y="61"/>
                                </a:moveTo>
                                <a:cubicBezTo>
                                  <a:pt x="123" y="62"/>
                                  <a:pt x="123" y="64"/>
                                  <a:pt x="122" y="65"/>
                                </a:cubicBezTo>
                                <a:cubicBezTo>
                                  <a:pt x="94" y="84"/>
                                  <a:pt x="94" y="84"/>
                                  <a:pt x="94" y="84"/>
                                </a:cubicBezTo>
                                <a:cubicBezTo>
                                  <a:pt x="93" y="85"/>
                                  <a:pt x="91" y="84"/>
                                  <a:pt x="90" y="83"/>
                                </a:cubicBezTo>
                                <a:cubicBezTo>
                                  <a:pt x="90" y="82"/>
                                  <a:pt x="90" y="81"/>
                                  <a:pt x="91" y="81"/>
                                </a:cubicBezTo>
                                <a:cubicBezTo>
                                  <a:pt x="119" y="61"/>
                                  <a:pt x="119" y="61"/>
                                  <a:pt x="119" y="61"/>
                                </a:cubicBezTo>
                                <a:cubicBezTo>
                                  <a:pt x="120" y="60"/>
                                  <a:pt x="121" y="60"/>
                                  <a:pt x="122" y="61"/>
                                </a:cubicBezTo>
                                <a:close/>
                                <a:moveTo>
                                  <a:pt x="47" y="101"/>
                                </a:moveTo>
                                <a:cubicBezTo>
                                  <a:pt x="46" y="100"/>
                                  <a:pt x="46" y="98"/>
                                  <a:pt x="47" y="97"/>
                                </a:cubicBezTo>
                                <a:cubicBezTo>
                                  <a:pt x="75" y="78"/>
                                  <a:pt x="75" y="78"/>
                                  <a:pt x="75" y="78"/>
                                </a:cubicBezTo>
                                <a:cubicBezTo>
                                  <a:pt x="76" y="77"/>
                                  <a:pt x="78" y="78"/>
                                  <a:pt x="78" y="79"/>
                                </a:cubicBezTo>
                                <a:cubicBezTo>
                                  <a:pt x="79" y="80"/>
                                  <a:pt x="79" y="81"/>
                                  <a:pt x="78" y="82"/>
                                </a:cubicBezTo>
                                <a:cubicBezTo>
                                  <a:pt x="50" y="101"/>
                                  <a:pt x="50" y="101"/>
                                  <a:pt x="50" y="101"/>
                                </a:cubicBezTo>
                                <a:cubicBezTo>
                                  <a:pt x="49" y="102"/>
                                  <a:pt x="47" y="102"/>
                                  <a:pt x="47" y="101"/>
                                </a:cubicBezTo>
                                <a:close/>
                                <a:moveTo>
                                  <a:pt x="116" y="133"/>
                                </a:moveTo>
                                <a:cubicBezTo>
                                  <a:pt x="117" y="134"/>
                                  <a:pt x="117" y="135"/>
                                  <a:pt x="116" y="136"/>
                                </a:cubicBezTo>
                                <a:cubicBezTo>
                                  <a:pt x="88" y="155"/>
                                  <a:pt x="88" y="155"/>
                                  <a:pt x="88" y="155"/>
                                </a:cubicBezTo>
                                <a:cubicBezTo>
                                  <a:pt x="87" y="156"/>
                                  <a:pt x="85" y="156"/>
                                  <a:pt x="85" y="155"/>
                                </a:cubicBezTo>
                                <a:cubicBezTo>
                                  <a:pt x="84" y="154"/>
                                  <a:pt x="84" y="152"/>
                                  <a:pt x="85" y="152"/>
                                </a:cubicBezTo>
                                <a:cubicBezTo>
                                  <a:pt x="113" y="132"/>
                                  <a:pt x="113" y="132"/>
                                  <a:pt x="113" y="132"/>
                                </a:cubicBezTo>
                                <a:cubicBezTo>
                                  <a:pt x="114" y="131"/>
                                  <a:pt x="116" y="132"/>
                                  <a:pt x="116" y="133"/>
                                </a:cubicBezTo>
                                <a:close/>
                                <a:moveTo>
                                  <a:pt x="123" y="142"/>
                                </a:moveTo>
                                <a:cubicBezTo>
                                  <a:pt x="123" y="143"/>
                                  <a:pt x="123" y="144"/>
                                  <a:pt x="122" y="145"/>
                                </a:cubicBezTo>
                                <a:cubicBezTo>
                                  <a:pt x="94" y="165"/>
                                  <a:pt x="94" y="165"/>
                                  <a:pt x="94" y="165"/>
                                </a:cubicBezTo>
                                <a:cubicBezTo>
                                  <a:pt x="93" y="165"/>
                                  <a:pt x="92" y="165"/>
                                  <a:pt x="91" y="164"/>
                                </a:cubicBezTo>
                                <a:cubicBezTo>
                                  <a:pt x="90" y="163"/>
                                  <a:pt x="91" y="161"/>
                                  <a:pt x="92" y="161"/>
                                </a:cubicBezTo>
                                <a:cubicBezTo>
                                  <a:pt x="119" y="141"/>
                                  <a:pt x="119" y="141"/>
                                  <a:pt x="119" y="141"/>
                                </a:cubicBezTo>
                                <a:cubicBezTo>
                                  <a:pt x="120" y="141"/>
                                  <a:pt x="122" y="141"/>
                                  <a:pt x="123" y="142"/>
                                </a:cubicBezTo>
                                <a:close/>
                                <a:moveTo>
                                  <a:pt x="110" y="124"/>
                                </a:moveTo>
                                <a:cubicBezTo>
                                  <a:pt x="111" y="125"/>
                                  <a:pt x="110" y="126"/>
                                  <a:pt x="109" y="127"/>
                                </a:cubicBezTo>
                                <a:cubicBezTo>
                                  <a:pt x="82" y="146"/>
                                  <a:pt x="82" y="146"/>
                                  <a:pt x="82" y="146"/>
                                </a:cubicBezTo>
                                <a:cubicBezTo>
                                  <a:pt x="81" y="147"/>
                                  <a:pt x="79" y="147"/>
                                  <a:pt x="78" y="146"/>
                                </a:cubicBezTo>
                                <a:cubicBezTo>
                                  <a:pt x="77" y="145"/>
                                  <a:pt x="78" y="143"/>
                                  <a:pt x="79" y="143"/>
                                </a:cubicBezTo>
                                <a:cubicBezTo>
                                  <a:pt x="107" y="123"/>
                                  <a:pt x="107" y="123"/>
                                  <a:pt x="107" y="123"/>
                                </a:cubicBezTo>
                                <a:cubicBezTo>
                                  <a:pt x="108" y="123"/>
                                  <a:pt x="109" y="123"/>
                                  <a:pt x="110" y="124"/>
                                </a:cubicBezTo>
                                <a:close/>
                                <a:moveTo>
                                  <a:pt x="104" y="115"/>
                                </a:moveTo>
                                <a:cubicBezTo>
                                  <a:pt x="104" y="116"/>
                                  <a:pt x="104" y="117"/>
                                  <a:pt x="103" y="118"/>
                                </a:cubicBezTo>
                                <a:cubicBezTo>
                                  <a:pt x="75" y="137"/>
                                  <a:pt x="75" y="137"/>
                                  <a:pt x="75" y="137"/>
                                </a:cubicBezTo>
                                <a:cubicBezTo>
                                  <a:pt x="74" y="138"/>
                                  <a:pt x="73" y="138"/>
                                  <a:pt x="72" y="137"/>
                                </a:cubicBezTo>
                                <a:cubicBezTo>
                                  <a:pt x="71" y="136"/>
                                  <a:pt x="72" y="134"/>
                                  <a:pt x="73" y="134"/>
                                </a:cubicBezTo>
                                <a:cubicBezTo>
                                  <a:pt x="100" y="114"/>
                                  <a:pt x="100" y="114"/>
                                  <a:pt x="100" y="114"/>
                                </a:cubicBezTo>
                                <a:cubicBezTo>
                                  <a:pt x="101" y="113"/>
                                  <a:pt x="103" y="114"/>
                                  <a:pt x="104" y="115"/>
                                </a:cubicBezTo>
                                <a:close/>
                                <a:moveTo>
                                  <a:pt x="160" y="116"/>
                                </a:moveTo>
                                <a:cubicBezTo>
                                  <a:pt x="161" y="117"/>
                                  <a:pt x="161" y="118"/>
                                  <a:pt x="160" y="119"/>
                                </a:cubicBezTo>
                                <a:cubicBezTo>
                                  <a:pt x="132" y="138"/>
                                  <a:pt x="132" y="138"/>
                                  <a:pt x="132" y="138"/>
                                </a:cubicBezTo>
                                <a:cubicBezTo>
                                  <a:pt x="131" y="139"/>
                                  <a:pt x="129" y="139"/>
                                  <a:pt x="128" y="138"/>
                                </a:cubicBezTo>
                                <a:cubicBezTo>
                                  <a:pt x="128" y="137"/>
                                  <a:pt x="128" y="135"/>
                                  <a:pt x="129" y="135"/>
                                </a:cubicBezTo>
                                <a:cubicBezTo>
                                  <a:pt x="157" y="115"/>
                                  <a:pt x="157" y="115"/>
                                  <a:pt x="157" y="115"/>
                                </a:cubicBezTo>
                                <a:cubicBezTo>
                                  <a:pt x="158" y="114"/>
                                  <a:pt x="159" y="115"/>
                                  <a:pt x="160" y="116"/>
                                </a:cubicBezTo>
                                <a:close/>
                                <a:moveTo>
                                  <a:pt x="97" y="106"/>
                                </a:moveTo>
                                <a:cubicBezTo>
                                  <a:pt x="98" y="107"/>
                                  <a:pt x="98" y="108"/>
                                  <a:pt x="97" y="109"/>
                                </a:cubicBezTo>
                                <a:cubicBezTo>
                                  <a:pt x="69" y="128"/>
                                  <a:pt x="69" y="128"/>
                                  <a:pt x="69" y="128"/>
                                </a:cubicBezTo>
                                <a:cubicBezTo>
                                  <a:pt x="68" y="129"/>
                                  <a:pt x="66" y="129"/>
                                  <a:pt x="66" y="128"/>
                                </a:cubicBezTo>
                                <a:cubicBezTo>
                                  <a:pt x="65" y="127"/>
                                  <a:pt x="65" y="125"/>
                                  <a:pt x="66" y="125"/>
                                </a:cubicBezTo>
                                <a:cubicBezTo>
                                  <a:pt x="94" y="105"/>
                                  <a:pt x="94" y="105"/>
                                  <a:pt x="94" y="105"/>
                                </a:cubicBezTo>
                                <a:cubicBezTo>
                                  <a:pt x="95" y="105"/>
                                  <a:pt x="97" y="105"/>
                                  <a:pt x="97" y="106"/>
                                </a:cubicBezTo>
                                <a:close/>
                                <a:moveTo>
                                  <a:pt x="53" y="110"/>
                                </a:moveTo>
                                <a:cubicBezTo>
                                  <a:pt x="52" y="109"/>
                                  <a:pt x="53" y="107"/>
                                  <a:pt x="54" y="107"/>
                                </a:cubicBezTo>
                                <a:cubicBezTo>
                                  <a:pt x="81" y="87"/>
                                  <a:pt x="81" y="87"/>
                                  <a:pt x="81" y="87"/>
                                </a:cubicBezTo>
                                <a:cubicBezTo>
                                  <a:pt x="82" y="86"/>
                                  <a:pt x="84" y="86"/>
                                  <a:pt x="85" y="87"/>
                                </a:cubicBezTo>
                                <a:cubicBezTo>
                                  <a:pt x="85" y="89"/>
                                  <a:pt x="85" y="90"/>
                                  <a:pt x="84" y="91"/>
                                </a:cubicBezTo>
                                <a:cubicBezTo>
                                  <a:pt x="56" y="110"/>
                                  <a:pt x="56" y="110"/>
                                  <a:pt x="56" y="110"/>
                                </a:cubicBezTo>
                                <a:cubicBezTo>
                                  <a:pt x="55" y="111"/>
                                  <a:pt x="54" y="111"/>
                                  <a:pt x="53" y="110"/>
                                </a:cubicBezTo>
                                <a:close/>
                                <a:moveTo>
                                  <a:pt x="128" y="71"/>
                                </a:moveTo>
                                <a:cubicBezTo>
                                  <a:pt x="129" y="72"/>
                                  <a:pt x="129" y="73"/>
                                  <a:pt x="128" y="74"/>
                                </a:cubicBezTo>
                                <a:cubicBezTo>
                                  <a:pt x="63" y="119"/>
                                  <a:pt x="63" y="119"/>
                                  <a:pt x="63" y="119"/>
                                </a:cubicBezTo>
                                <a:cubicBezTo>
                                  <a:pt x="62" y="120"/>
                                  <a:pt x="60" y="120"/>
                                  <a:pt x="59" y="119"/>
                                </a:cubicBezTo>
                                <a:cubicBezTo>
                                  <a:pt x="59" y="118"/>
                                  <a:pt x="59" y="116"/>
                                  <a:pt x="60" y="115"/>
                                </a:cubicBezTo>
                                <a:cubicBezTo>
                                  <a:pt x="125" y="70"/>
                                  <a:pt x="125" y="70"/>
                                  <a:pt x="125" y="70"/>
                                </a:cubicBezTo>
                                <a:cubicBezTo>
                                  <a:pt x="126" y="69"/>
                                  <a:pt x="128" y="70"/>
                                  <a:pt x="128" y="71"/>
                                </a:cubicBezTo>
                                <a:close/>
                                <a:moveTo>
                                  <a:pt x="84" y="75"/>
                                </a:moveTo>
                                <a:cubicBezTo>
                                  <a:pt x="84" y="74"/>
                                  <a:pt x="83" y="72"/>
                                  <a:pt x="85" y="71"/>
                                </a:cubicBezTo>
                                <a:cubicBezTo>
                                  <a:pt x="112" y="52"/>
                                  <a:pt x="112" y="52"/>
                                  <a:pt x="112" y="52"/>
                                </a:cubicBezTo>
                                <a:cubicBezTo>
                                  <a:pt x="114" y="51"/>
                                  <a:pt x="115" y="52"/>
                                  <a:pt x="116" y="53"/>
                                </a:cubicBezTo>
                                <a:cubicBezTo>
                                  <a:pt x="116" y="54"/>
                                  <a:pt x="116" y="55"/>
                                  <a:pt x="115" y="55"/>
                                </a:cubicBezTo>
                                <a:cubicBezTo>
                                  <a:pt x="87" y="75"/>
                                  <a:pt x="87" y="75"/>
                                  <a:pt x="87" y="75"/>
                                </a:cubicBezTo>
                                <a:cubicBezTo>
                                  <a:pt x="86" y="76"/>
                                  <a:pt x="85" y="76"/>
                                  <a:pt x="84" y="75"/>
                                </a:cubicBezTo>
                                <a:close/>
                                <a:moveTo>
                                  <a:pt x="154" y="107"/>
                                </a:moveTo>
                                <a:cubicBezTo>
                                  <a:pt x="154" y="108"/>
                                  <a:pt x="154" y="109"/>
                                  <a:pt x="153" y="110"/>
                                </a:cubicBezTo>
                                <a:cubicBezTo>
                                  <a:pt x="125" y="129"/>
                                  <a:pt x="125" y="129"/>
                                  <a:pt x="125" y="129"/>
                                </a:cubicBezTo>
                                <a:cubicBezTo>
                                  <a:pt x="124" y="130"/>
                                  <a:pt x="123" y="130"/>
                                  <a:pt x="122" y="129"/>
                                </a:cubicBezTo>
                                <a:cubicBezTo>
                                  <a:pt x="121" y="128"/>
                                  <a:pt x="121" y="126"/>
                                  <a:pt x="122" y="126"/>
                                </a:cubicBezTo>
                                <a:cubicBezTo>
                                  <a:pt x="150" y="106"/>
                                  <a:pt x="150" y="106"/>
                                  <a:pt x="150" y="106"/>
                                </a:cubicBezTo>
                                <a:cubicBezTo>
                                  <a:pt x="151" y="105"/>
                                  <a:pt x="153" y="106"/>
                                  <a:pt x="154" y="107"/>
                                </a:cubicBezTo>
                                <a:close/>
                                <a:moveTo>
                                  <a:pt x="134" y="79"/>
                                </a:moveTo>
                                <a:cubicBezTo>
                                  <a:pt x="135" y="81"/>
                                  <a:pt x="135" y="82"/>
                                  <a:pt x="134" y="83"/>
                                </a:cubicBezTo>
                                <a:cubicBezTo>
                                  <a:pt x="106" y="102"/>
                                  <a:pt x="106" y="102"/>
                                  <a:pt x="106" y="102"/>
                                </a:cubicBezTo>
                                <a:cubicBezTo>
                                  <a:pt x="105" y="103"/>
                                  <a:pt x="104" y="103"/>
                                  <a:pt x="103" y="101"/>
                                </a:cubicBezTo>
                                <a:cubicBezTo>
                                  <a:pt x="102" y="100"/>
                                  <a:pt x="103" y="99"/>
                                  <a:pt x="104" y="99"/>
                                </a:cubicBezTo>
                                <a:cubicBezTo>
                                  <a:pt x="132" y="79"/>
                                  <a:pt x="132" y="79"/>
                                  <a:pt x="132" y="79"/>
                                </a:cubicBezTo>
                                <a:cubicBezTo>
                                  <a:pt x="133" y="78"/>
                                  <a:pt x="134" y="78"/>
                                  <a:pt x="134" y="79"/>
                                </a:cubicBezTo>
                                <a:close/>
                                <a:moveTo>
                                  <a:pt x="147" y="98"/>
                                </a:moveTo>
                                <a:cubicBezTo>
                                  <a:pt x="148" y="99"/>
                                  <a:pt x="148" y="100"/>
                                  <a:pt x="147" y="101"/>
                                </a:cubicBezTo>
                                <a:cubicBezTo>
                                  <a:pt x="119" y="120"/>
                                  <a:pt x="119" y="120"/>
                                  <a:pt x="119" y="120"/>
                                </a:cubicBezTo>
                                <a:cubicBezTo>
                                  <a:pt x="118" y="121"/>
                                  <a:pt x="116" y="121"/>
                                  <a:pt x="116" y="120"/>
                                </a:cubicBezTo>
                                <a:cubicBezTo>
                                  <a:pt x="115" y="119"/>
                                  <a:pt x="115" y="117"/>
                                  <a:pt x="116" y="117"/>
                                </a:cubicBezTo>
                                <a:cubicBezTo>
                                  <a:pt x="144" y="97"/>
                                  <a:pt x="144" y="97"/>
                                  <a:pt x="144" y="97"/>
                                </a:cubicBezTo>
                                <a:cubicBezTo>
                                  <a:pt x="145" y="96"/>
                                  <a:pt x="146" y="97"/>
                                  <a:pt x="147" y="98"/>
                                </a:cubicBezTo>
                                <a:close/>
                                <a:moveTo>
                                  <a:pt x="141" y="89"/>
                                </a:moveTo>
                                <a:cubicBezTo>
                                  <a:pt x="142" y="90"/>
                                  <a:pt x="141" y="91"/>
                                  <a:pt x="140" y="92"/>
                                </a:cubicBezTo>
                                <a:cubicBezTo>
                                  <a:pt x="112" y="111"/>
                                  <a:pt x="112" y="111"/>
                                  <a:pt x="112" y="111"/>
                                </a:cubicBezTo>
                                <a:cubicBezTo>
                                  <a:pt x="111" y="112"/>
                                  <a:pt x="110" y="112"/>
                                  <a:pt x="110" y="111"/>
                                </a:cubicBezTo>
                                <a:cubicBezTo>
                                  <a:pt x="109" y="110"/>
                                  <a:pt x="109" y="108"/>
                                  <a:pt x="110" y="107"/>
                                </a:cubicBezTo>
                                <a:cubicBezTo>
                                  <a:pt x="138" y="88"/>
                                  <a:pt x="138" y="88"/>
                                  <a:pt x="138" y="88"/>
                                </a:cubicBezTo>
                                <a:cubicBezTo>
                                  <a:pt x="139" y="87"/>
                                  <a:pt x="140" y="88"/>
                                  <a:pt x="141" y="89"/>
                                </a:cubicBezTo>
                                <a:close/>
                                <a:moveTo>
                                  <a:pt x="47" y="89"/>
                                </a:moveTo>
                                <a:cubicBezTo>
                                  <a:pt x="69" y="74"/>
                                  <a:pt x="69" y="74"/>
                                  <a:pt x="69" y="74"/>
                                </a:cubicBezTo>
                                <a:cubicBezTo>
                                  <a:pt x="71" y="72"/>
                                  <a:pt x="73" y="69"/>
                                  <a:pt x="70" y="65"/>
                                </a:cubicBezTo>
                                <a:cubicBezTo>
                                  <a:pt x="61" y="52"/>
                                  <a:pt x="61" y="52"/>
                                  <a:pt x="61" y="52"/>
                                </a:cubicBezTo>
                                <a:cubicBezTo>
                                  <a:pt x="59" y="49"/>
                                  <a:pt x="56" y="47"/>
                                  <a:pt x="52" y="50"/>
                                </a:cubicBezTo>
                                <a:cubicBezTo>
                                  <a:pt x="30" y="65"/>
                                  <a:pt x="30" y="65"/>
                                  <a:pt x="30" y="65"/>
                                </a:cubicBezTo>
                                <a:cubicBezTo>
                                  <a:pt x="28" y="67"/>
                                  <a:pt x="26" y="70"/>
                                  <a:pt x="29" y="74"/>
                                </a:cubicBezTo>
                                <a:cubicBezTo>
                                  <a:pt x="38" y="87"/>
                                  <a:pt x="38" y="87"/>
                                  <a:pt x="38" y="87"/>
                                </a:cubicBezTo>
                                <a:cubicBezTo>
                                  <a:pt x="39" y="90"/>
                                  <a:pt x="43" y="92"/>
                                  <a:pt x="47" y="89"/>
                                </a:cubicBezTo>
                                <a:close/>
                                <a:moveTo>
                                  <a:pt x="32" y="72"/>
                                </a:moveTo>
                                <a:cubicBezTo>
                                  <a:pt x="31" y="71"/>
                                  <a:pt x="32" y="70"/>
                                  <a:pt x="33" y="69"/>
                                </a:cubicBezTo>
                                <a:cubicBezTo>
                                  <a:pt x="55" y="54"/>
                                  <a:pt x="55" y="54"/>
                                  <a:pt x="55" y="54"/>
                                </a:cubicBezTo>
                                <a:cubicBezTo>
                                  <a:pt x="56" y="53"/>
                                  <a:pt x="56" y="53"/>
                                  <a:pt x="57" y="54"/>
                                </a:cubicBezTo>
                                <a:cubicBezTo>
                                  <a:pt x="66" y="67"/>
                                  <a:pt x="66" y="67"/>
                                  <a:pt x="66" y="67"/>
                                </a:cubicBezTo>
                                <a:cubicBezTo>
                                  <a:pt x="67" y="68"/>
                                  <a:pt x="67" y="69"/>
                                  <a:pt x="66" y="70"/>
                                </a:cubicBezTo>
                                <a:cubicBezTo>
                                  <a:pt x="44" y="85"/>
                                  <a:pt x="44" y="85"/>
                                  <a:pt x="44" y="85"/>
                                </a:cubicBezTo>
                                <a:cubicBezTo>
                                  <a:pt x="43" y="86"/>
                                  <a:pt x="42" y="86"/>
                                  <a:pt x="41" y="85"/>
                                </a:cubicBezTo>
                                <a:cubicBezTo>
                                  <a:pt x="32" y="72"/>
                                  <a:pt x="32" y="72"/>
                                  <a:pt x="32" y="72"/>
                                </a:cubicBezTo>
                                <a:cubicBezTo>
                                  <a:pt x="32" y="72"/>
                                  <a:pt x="32" y="72"/>
                                  <a:pt x="32" y="7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92" name="Freeform 6092"/>
                        <wps:cNvSpPr>
                          <a:spLocks noEditPoints="1"/>
                        </wps:cNvSpPr>
                        <wps:spPr bwMode="auto">
                          <a:xfrm>
                            <a:off x="1090613" y="5561013"/>
                            <a:ext cx="800100" cy="754063"/>
                          </a:xfrm>
                          <a:custGeom>
                            <a:avLst/>
                            <a:gdLst>
                              <a:gd name="T0" fmla="*/ 165 w 213"/>
                              <a:gd name="T1" fmla="*/ 28 h 201"/>
                              <a:gd name="T2" fmla="*/ 201 w 213"/>
                              <a:gd name="T3" fmla="*/ 126 h 201"/>
                              <a:gd name="T4" fmla="*/ 92 w 213"/>
                              <a:gd name="T5" fmla="*/ 165 h 201"/>
                              <a:gd name="T6" fmla="*/ 89 w 213"/>
                              <a:gd name="T7" fmla="*/ 180 h 201"/>
                              <a:gd name="T8" fmla="*/ 95 w 213"/>
                              <a:gd name="T9" fmla="*/ 201 h 201"/>
                              <a:gd name="T10" fmla="*/ 51 w 213"/>
                              <a:gd name="T11" fmla="*/ 117 h 201"/>
                              <a:gd name="T12" fmla="*/ 43 w 213"/>
                              <a:gd name="T13" fmla="*/ 47 h 201"/>
                              <a:gd name="T14" fmla="*/ 94 w 213"/>
                              <a:gd name="T15" fmla="*/ 60 h 201"/>
                              <a:gd name="T16" fmla="*/ 93 w 213"/>
                              <a:gd name="T17" fmla="*/ 64 h 201"/>
                              <a:gd name="T18" fmla="*/ 42 w 213"/>
                              <a:gd name="T19" fmla="*/ 50 h 201"/>
                              <a:gd name="T20" fmla="*/ 113 w 213"/>
                              <a:gd name="T21" fmla="*/ 95 h 201"/>
                              <a:gd name="T22" fmla="*/ 63 w 213"/>
                              <a:gd name="T23" fmla="*/ 82 h 201"/>
                              <a:gd name="T24" fmla="*/ 63 w 213"/>
                              <a:gd name="T25" fmla="*/ 78 h 201"/>
                              <a:gd name="T26" fmla="*/ 114 w 213"/>
                              <a:gd name="T27" fmla="*/ 92 h 201"/>
                              <a:gd name="T28" fmla="*/ 82 w 213"/>
                              <a:gd name="T29" fmla="*/ 109 h 201"/>
                              <a:gd name="T30" fmla="*/ 132 w 213"/>
                              <a:gd name="T31" fmla="*/ 123 h 201"/>
                              <a:gd name="T32" fmla="*/ 131 w 213"/>
                              <a:gd name="T33" fmla="*/ 125 h 201"/>
                              <a:gd name="T34" fmla="*/ 81 w 213"/>
                              <a:gd name="T35" fmla="*/ 112 h 201"/>
                              <a:gd name="T36" fmla="*/ 148 w 213"/>
                              <a:gd name="T37" fmla="*/ 157 h 201"/>
                              <a:gd name="T38" fmla="*/ 99 w 213"/>
                              <a:gd name="T39" fmla="*/ 144 h 201"/>
                              <a:gd name="T40" fmla="*/ 99 w 213"/>
                              <a:gd name="T41" fmla="*/ 141 h 201"/>
                              <a:gd name="T42" fmla="*/ 150 w 213"/>
                              <a:gd name="T43" fmla="*/ 154 h 201"/>
                              <a:gd name="T44" fmla="*/ 103 w 213"/>
                              <a:gd name="T45" fmla="*/ 73 h 201"/>
                              <a:gd name="T46" fmla="*/ 125 w 213"/>
                              <a:gd name="T47" fmla="*/ 26 h 201"/>
                              <a:gd name="T48" fmla="*/ 128 w 213"/>
                              <a:gd name="T49" fmla="*/ 56 h 201"/>
                              <a:gd name="T50" fmla="*/ 128 w 213"/>
                              <a:gd name="T51" fmla="*/ 28 h 201"/>
                              <a:gd name="T52" fmla="*/ 145 w 213"/>
                              <a:gd name="T53" fmla="*/ 57 h 201"/>
                              <a:gd name="T54" fmla="*/ 123 w 213"/>
                              <a:gd name="T55" fmla="*/ 104 h 201"/>
                              <a:gd name="T56" fmla="*/ 145 w 213"/>
                              <a:gd name="T57" fmla="*/ 57 h 201"/>
                              <a:gd name="T58" fmla="*/ 121 w 213"/>
                              <a:gd name="T59" fmla="*/ 102 h 201"/>
                              <a:gd name="T60" fmla="*/ 142 w 213"/>
                              <a:gd name="T61" fmla="*/ 55 h 201"/>
                              <a:gd name="T62" fmla="*/ 136 w 213"/>
                              <a:gd name="T63" fmla="*/ 132 h 201"/>
                              <a:gd name="T64" fmla="*/ 158 w 213"/>
                              <a:gd name="T65" fmla="*/ 85 h 201"/>
                              <a:gd name="T66" fmla="*/ 161 w 213"/>
                              <a:gd name="T67" fmla="*/ 115 h 201"/>
                              <a:gd name="T68" fmla="*/ 161 w 213"/>
                              <a:gd name="T69" fmla="*/ 86 h 201"/>
                              <a:gd name="T70" fmla="*/ 178 w 213"/>
                              <a:gd name="T71" fmla="*/ 114 h 201"/>
                              <a:gd name="T72" fmla="*/ 157 w 213"/>
                              <a:gd name="T73" fmla="*/ 161 h 201"/>
                              <a:gd name="T74" fmla="*/ 178 w 213"/>
                              <a:gd name="T75" fmla="*/ 114 h 201"/>
                              <a:gd name="T76" fmla="*/ 154 w 213"/>
                              <a:gd name="T77" fmla="*/ 159 h 201"/>
                              <a:gd name="T78" fmla="*/ 175 w 213"/>
                              <a:gd name="T79" fmla="*/ 112 h 201"/>
                              <a:gd name="T80" fmla="*/ 92 w 213"/>
                              <a:gd name="T81" fmla="*/ 52 h 201"/>
                              <a:gd name="T82" fmla="*/ 84 w 213"/>
                              <a:gd name="T83" fmla="*/ 1 h 201"/>
                              <a:gd name="T84" fmla="*/ 103 w 213"/>
                              <a:gd name="T85" fmla="*/ 24 h 201"/>
                              <a:gd name="T86" fmla="*/ 87 w 213"/>
                              <a:gd name="T87" fmla="*/ 0 h 201"/>
                              <a:gd name="T88" fmla="*/ 185 w 213"/>
                              <a:gd name="T89" fmla="*/ 52 h 201"/>
                              <a:gd name="T90" fmla="*/ 203 w 213"/>
                              <a:gd name="T91" fmla="*/ 125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13" h="201">
                                <a:moveTo>
                                  <a:pt x="201" y="126"/>
                                </a:moveTo>
                                <a:cubicBezTo>
                                  <a:pt x="193" y="109"/>
                                  <a:pt x="175" y="71"/>
                                  <a:pt x="165" y="28"/>
                                </a:cubicBezTo>
                                <a:cubicBezTo>
                                  <a:pt x="165" y="63"/>
                                  <a:pt x="182" y="110"/>
                                  <a:pt x="191" y="134"/>
                                </a:cubicBezTo>
                                <a:cubicBezTo>
                                  <a:pt x="201" y="126"/>
                                  <a:pt x="201" y="126"/>
                                  <a:pt x="201" y="126"/>
                                </a:cubicBezTo>
                                <a:close/>
                                <a:moveTo>
                                  <a:pt x="51" y="117"/>
                                </a:moveTo>
                                <a:cubicBezTo>
                                  <a:pt x="76" y="140"/>
                                  <a:pt x="92" y="165"/>
                                  <a:pt x="92" y="165"/>
                                </a:cubicBezTo>
                                <a:cubicBezTo>
                                  <a:pt x="92" y="165"/>
                                  <a:pt x="36" y="118"/>
                                  <a:pt x="13" y="114"/>
                                </a:cubicBezTo>
                                <a:cubicBezTo>
                                  <a:pt x="57" y="145"/>
                                  <a:pt x="89" y="180"/>
                                  <a:pt x="89" y="180"/>
                                </a:cubicBezTo>
                                <a:cubicBezTo>
                                  <a:pt x="89" y="180"/>
                                  <a:pt x="30" y="143"/>
                                  <a:pt x="0" y="141"/>
                                </a:cubicBezTo>
                                <a:cubicBezTo>
                                  <a:pt x="34" y="159"/>
                                  <a:pt x="79" y="190"/>
                                  <a:pt x="95" y="201"/>
                                </a:cubicBezTo>
                                <a:cubicBezTo>
                                  <a:pt x="127" y="178"/>
                                  <a:pt x="127" y="178"/>
                                  <a:pt x="127" y="178"/>
                                </a:cubicBezTo>
                                <a:cubicBezTo>
                                  <a:pt x="110" y="162"/>
                                  <a:pt x="72" y="128"/>
                                  <a:pt x="51" y="117"/>
                                </a:cubicBezTo>
                                <a:close/>
                                <a:moveTo>
                                  <a:pt x="94" y="60"/>
                                </a:moveTo>
                                <a:cubicBezTo>
                                  <a:pt x="43" y="47"/>
                                  <a:pt x="43" y="47"/>
                                  <a:pt x="43" y="47"/>
                                </a:cubicBezTo>
                                <a:cubicBezTo>
                                  <a:pt x="52" y="42"/>
                                  <a:pt x="62" y="40"/>
                                  <a:pt x="72" y="42"/>
                                </a:cubicBezTo>
                                <a:cubicBezTo>
                                  <a:pt x="81" y="44"/>
                                  <a:pt x="89" y="51"/>
                                  <a:pt x="94" y="60"/>
                                </a:cubicBezTo>
                                <a:close/>
                                <a:moveTo>
                                  <a:pt x="42" y="50"/>
                                </a:moveTo>
                                <a:cubicBezTo>
                                  <a:pt x="93" y="64"/>
                                  <a:pt x="93" y="64"/>
                                  <a:pt x="93" y="64"/>
                                </a:cubicBezTo>
                                <a:cubicBezTo>
                                  <a:pt x="84" y="69"/>
                                  <a:pt x="74" y="71"/>
                                  <a:pt x="64" y="69"/>
                                </a:cubicBezTo>
                                <a:cubicBezTo>
                                  <a:pt x="55" y="66"/>
                                  <a:pt x="47" y="59"/>
                                  <a:pt x="42" y="50"/>
                                </a:cubicBezTo>
                                <a:close/>
                                <a:moveTo>
                                  <a:pt x="63" y="82"/>
                                </a:moveTo>
                                <a:cubicBezTo>
                                  <a:pt x="113" y="95"/>
                                  <a:pt x="113" y="95"/>
                                  <a:pt x="113" y="95"/>
                                </a:cubicBezTo>
                                <a:cubicBezTo>
                                  <a:pt x="104" y="100"/>
                                  <a:pt x="94" y="102"/>
                                  <a:pt x="85" y="100"/>
                                </a:cubicBezTo>
                                <a:cubicBezTo>
                                  <a:pt x="75" y="97"/>
                                  <a:pt x="67" y="91"/>
                                  <a:pt x="63" y="82"/>
                                </a:cubicBezTo>
                                <a:close/>
                                <a:moveTo>
                                  <a:pt x="114" y="92"/>
                                </a:moveTo>
                                <a:cubicBezTo>
                                  <a:pt x="63" y="78"/>
                                  <a:pt x="63" y="78"/>
                                  <a:pt x="63" y="78"/>
                                </a:cubicBezTo>
                                <a:cubicBezTo>
                                  <a:pt x="72" y="73"/>
                                  <a:pt x="82" y="71"/>
                                  <a:pt x="92" y="73"/>
                                </a:cubicBezTo>
                                <a:cubicBezTo>
                                  <a:pt x="101" y="76"/>
                                  <a:pt x="108" y="83"/>
                                  <a:pt x="114" y="92"/>
                                </a:cubicBezTo>
                                <a:close/>
                                <a:moveTo>
                                  <a:pt x="132" y="123"/>
                                </a:moveTo>
                                <a:cubicBezTo>
                                  <a:pt x="82" y="109"/>
                                  <a:pt x="82" y="109"/>
                                  <a:pt x="82" y="109"/>
                                </a:cubicBezTo>
                                <a:cubicBezTo>
                                  <a:pt x="91" y="104"/>
                                  <a:pt x="100" y="101"/>
                                  <a:pt x="110" y="104"/>
                                </a:cubicBezTo>
                                <a:cubicBezTo>
                                  <a:pt x="119" y="106"/>
                                  <a:pt x="127" y="113"/>
                                  <a:pt x="132" y="123"/>
                                </a:cubicBezTo>
                                <a:close/>
                                <a:moveTo>
                                  <a:pt x="81" y="112"/>
                                </a:moveTo>
                                <a:cubicBezTo>
                                  <a:pt x="131" y="125"/>
                                  <a:pt x="131" y="125"/>
                                  <a:pt x="131" y="125"/>
                                </a:cubicBezTo>
                                <a:cubicBezTo>
                                  <a:pt x="122" y="131"/>
                                  <a:pt x="112" y="133"/>
                                  <a:pt x="103" y="130"/>
                                </a:cubicBezTo>
                                <a:cubicBezTo>
                                  <a:pt x="94" y="128"/>
                                  <a:pt x="86" y="121"/>
                                  <a:pt x="81" y="112"/>
                                </a:cubicBezTo>
                                <a:close/>
                                <a:moveTo>
                                  <a:pt x="99" y="144"/>
                                </a:moveTo>
                                <a:cubicBezTo>
                                  <a:pt x="148" y="157"/>
                                  <a:pt x="148" y="157"/>
                                  <a:pt x="148" y="157"/>
                                </a:cubicBezTo>
                                <a:cubicBezTo>
                                  <a:pt x="139" y="162"/>
                                  <a:pt x="130" y="164"/>
                                  <a:pt x="120" y="162"/>
                                </a:cubicBezTo>
                                <a:cubicBezTo>
                                  <a:pt x="112" y="159"/>
                                  <a:pt x="104" y="153"/>
                                  <a:pt x="99" y="144"/>
                                </a:cubicBezTo>
                                <a:close/>
                                <a:moveTo>
                                  <a:pt x="150" y="154"/>
                                </a:moveTo>
                                <a:cubicBezTo>
                                  <a:pt x="99" y="141"/>
                                  <a:pt x="99" y="141"/>
                                  <a:pt x="99" y="141"/>
                                </a:cubicBezTo>
                                <a:cubicBezTo>
                                  <a:pt x="108" y="135"/>
                                  <a:pt x="118" y="132"/>
                                  <a:pt x="128" y="135"/>
                                </a:cubicBezTo>
                                <a:cubicBezTo>
                                  <a:pt x="137" y="138"/>
                                  <a:pt x="145" y="145"/>
                                  <a:pt x="150" y="154"/>
                                </a:cubicBezTo>
                                <a:close/>
                                <a:moveTo>
                                  <a:pt x="125" y="26"/>
                                </a:moveTo>
                                <a:cubicBezTo>
                                  <a:pt x="103" y="73"/>
                                  <a:pt x="103" y="73"/>
                                  <a:pt x="103" y="73"/>
                                </a:cubicBezTo>
                                <a:cubicBezTo>
                                  <a:pt x="99" y="64"/>
                                  <a:pt x="99" y="54"/>
                                  <a:pt x="103" y="45"/>
                                </a:cubicBezTo>
                                <a:cubicBezTo>
                                  <a:pt x="107" y="36"/>
                                  <a:pt x="115" y="30"/>
                                  <a:pt x="125" y="26"/>
                                </a:cubicBezTo>
                                <a:close/>
                                <a:moveTo>
                                  <a:pt x="128" y="28"/>
                                </a:moveTo>
                                <a:cubicBezTo>
                                  <a:pt x="132" y="37"/>
                                  <a:pt x="132" y="47"/>
                                  <a:pt x="128" y="56"/>
                                </a:cubicBezTo>
                                <a:cubicBezTo>
                                  <a:pt x="124" y="65"/>
                                  <a:pt x="116" y="71"/>
                                  <a:pt x="106" y="75"/>
                                </a:cubicBezTo>
                                <a:cubicBezTo>
                                  <a:pt x="128" y="28"/>
                                  <a:pt x="128" y="28"/>
                                  <a:pt x="128" y="28"/>
                                </a:cubicBezTo>
                                <a:cubicBezTo>
                                  <a:pt x="128" y="28"/>
                                  <a:pt x="128" y="28"/>
                                  <a:pt x="128" y="28"/>
                                </a:cubicBezTo>
                                <a:close/>
                                <a:moveTo>
                                  <a:pt x="145" y="57"/>
                                </a:moveTo>
                                <a:cubicBezTo>
                                  <a:pt x="149" y="66"/>
                                  <a:pt x="150" y="76"/>
                                  <a:pt x="145" y="85"/>
                                </a:cubicBezTo>
                                <a:cubicBezTo>
                                  <a:pt x="141" y="94"/>
                                  <a:pt x="133" y="100"/>
                                  <a:pt x="123" y="104"/>
                                </a:cubicBezTo>
                                <a:cubicBezTo>
                                  <a:pt x="145" y="57"/>
                                  <a:pt x="145" y="57"/>
                                  <a:pt x="145" y="57"/>
                                </a:cubicBezTo>
                                <a:cubicBezTo>
                                  <a:pt x="145" y="57"/>
                                  <a:pt x="145" y="57"/>
                                  <a:pt x="145" y="57"/>
                                </a:cubicBezTo>
                                <a:close/>
                                <a:moveTo>
                                  <a:pt x="142" y="55"/>
                                </a:moveTo>
                                <a:cubicBezTo>
                                  <a:pt x="121" y="102"/>
                                  <a:pt x="121" y="102"/>
                                  <a:pt x="121" y="102"/>
                                </a:cubicBezTo>
                                <a:cubicBezTo>
                                  <a:pt x="117" y="93"/>
                                  <a:pt x="116" y="83"/>
                                  <a:pt x="121" y="74"/>
                                </a:cubicBezTo>
                                <a:cubicBezTo>
                                  <a:pt x="125" y="65"/>
                                  <a:pt x="133" y="58"/>
                                  <a:pt x="142" y="55"/>
                                </a:cubicBezTo>
                                <a:close/>
                                <a:moveTo>
                                  <a:pt x="158" y="85"/>
                                </a:moveTo>
                                <a:cubicBezTo>
                                  <a:pt x="136" y="132"/>
                                  <a:pt x="136" y="132"/>
                                  <a:pt x="136" y="132"/>
                                </a:cubicBezTo>
                                <a:cubicBezTo>
                                  <a:pt x="133" y="123"/>
                                  <a:pt x="132" y="113"/>
                                  <a:pt x="137" y="103"/>
                                </a:cubicBezTo>
                                <a:cubicBezTo>
                                  <a:pt x="141" y="94"/>
                                  <a:pt x="148" y="88"/>
                                  <a:pt x="158" y="85"/>
                                </a:cubicBezTo>
                                <a:close/>
                                <a:moveTo>
                                  <a:pt x="161" y="86"/>
                                </a:moveTo>
                                <a:cubicBezTo>
                                  <a:pt x="165" y="96"/>
                                  <a:pt x="166" y="106"/>
                                  <a:pt x="161" y="115"/>
                                </a:cubicBezTo>
                                <a:cubicBezTo>
                                  <a:pt x="157" y="124"/>
                                  <a:pt x="149" y="130"/>
                                  <a:pt x="140" y="133"/>
                                </a:cubicBezTo>
                                <a:cubicBezTo>
                                  <a:pt x="161" y="86"/>
                                  <a:pt x="161" y="86"/>
                                  <a:pt x="161" y="86"/>
                                </a:cubicBezTo>
                                <a:cubicBezTo>
                                  <a:pt x="161" y="86"/>
                                  <a:pt x="161" y="86"/>
                                  <a:pt x="161" y="86"/>
                                </a:cubicBezTo>
                                <a:close/>
                                <a:moveTo>
                                  <a:pt x="178" y="114"/>
                                </a:moveTo>
                                <a:cubicBezTo>
                                  <a:pt x="182" y="123"/>
                                  <a:pt x="182" y="133"/>
                                  <a:pt x="178" y="142"/>
                                </a:cubicBezTo>
                                <a:cubicBezTo>
                                  <a:pt x="174" y="151"/>
                                  <a:pt x="166" y="158"/>
                                  <a:pt x="157" y="161"/>
                                </a:cubicBezTo>
                                <a:cubicBezTo>
                                  <a:pt x="178" y="114"/>
                                  <a:pt x="178" y="114"/>
                                  <a:pt x="178" y="114"/>
                                </a:cubicBezTo>
                                <a:cubicBezTo>
                                  <a:pt x="178" y="114"/>
                                  <a:pt x="178" y="114"/>
                                  <a:pt x="178" y="114"/>
                                </a:cubicBezTo>
                                <a:close/>
                                <a:moveTo>
                                  <a:pt x="175" y="112"/>
                                </a:moveTo>
                                <a:cubicBezTo>
                                  <a:pt x="154" y="159"/>
                                  <a:pt x="154" y="159"/>
                                  <a:pt x="154" y="159"/>
                                </a:cubicBezTo>
                                <a:cubicBezTo>
                                  <a:pt x="150" y="150"/>
                                  <a:pt x="149" y="139"/>
                                  <a:pt x="154" y="131"/>
                                </a:cubicBezTo>
                                <a:cubicBezTo>
                                  <a:pt x="158" y="122"/>
                                  <a:pt x="166" y="116"/>
                                  <a:pt x="175" y="112"/>
                                </a:cubicBezTo>
                                <a:close/>
                                <a:moveTo>
                                  <a:pt x="84" y="1"/>
                                </a:moveTo>
                                <a:cubicBezTo>
                                  <a:pt x="92" y="52"/>
                                  <a:pt x="92" y="52"/>
                                  <a:pt x="92" y="52"/>
                                </a:cubicBezTo>
                                <a:cubicBezTo>
                                  <a:pt x="84" y="46"/>
                                  <a:pt x="78" y="38"/>
                                  <a:pt x="76" y="28"/>
                                </a:cubicBezTo>
                                <a:cubicBezTo>
                                  <a:pt x="75" y="18"/>
                                  <a:pt x="78" y="8"/>
                                  <a:pt x="84" y="1"/>
                                </a:cubicBezTo>
                                <a:close/>
                                <a:moveTo>
                                  <a:pt x="87" y="0"/>
                                </a:moveTo>
                                <a:cubicBezTo>
                                  <a:pt x="96" y="6"/>
                                  <a:pt x="102" y="14"/>
                                  <a:pt x="103" y="24"/>
                                </a:cubicBezTo>
                                <a:cubicBezTo>
                                  <a:pt x="105" y="33"/>
                                  <a:pt x="102" y="43"/>
                                  <a:pt x="95" y="51"/>
                                </a:cubicBezTo>
                                <a:cubicBezTo>
                                  <a:pt x="87" y="0"/>
                                  <a:pt x="87" y="0"/>
                                  <a:pt x="87" y="0"/>
                                </a:cubicBezTo>
                                <a:cubicBezTo>
                                  <a:pt x="87" y="0"/>
                                  <a:pt x="87" y="0"/>
                                  <a:pt x="87" y="0"/>
                                </a:cubicBezTo>
                                <a:close/>
                                <a:moveTo>
                                  <a:pt x="185" y="52"/>
                                </a:moveTo>
                                <a:cubicBezTo>
                                  <a:pt x="194" y="86"/>
                                  <a:pt x="205" y="107"/>
                                  <a:pt x="213" y="118"/>
                                </a:cubicBezTo>
                                <a:cubicBezTo>
                                  <a:pt x="203" y="125"/>
                                  <a:pt x="203" y="125"/>
                                  <a:pt x="203" y="125"/>
                                </a:cubicBezTo>
                                <a:cubicBezTo>
                                  <a:pt x="196" y="110"/>
                                  <a:pt x="185" y="83"/>
                                  <a:pt x="185" y="5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93" name="Freeform 6093"/>
                        <wps:cNvSpPr>
                          <a:spLocks noEditPoints="1"/>
                        </wps:cNvSpPr>
                        <wps:spPr bwMode="auto">
                          <a:xfrm>
                            <a:off x="9521930" y="4427538"/>
                            <a:ext cx="919163" cy="919163"/>
                          </a:xfrm>
                          <a:custGeom>
                            <a:avLst/>
                            <a:gdLst>
                              <a:gd name="T0" fmla="*/ 15 w 245"/>
                              <a:gd name="T1" fmla="*/ 123 h 245"/>
                              <a:gd name="T2" fmla="*/ 198 w 245"/>
                              <a:gd name="T3" fmla="*/ 177 h 245"/>
                              <a:gd name="T4" fmla="*/ 178 w 245"/>
                              <a:gd name="T5" fmla="*/ 100 h 245"/>
                              <a:gd name="T6" fmla="*/ 245 w 245"/>
                              <a:gd name="T7" fmla="*/ 144 h 245"/>
                              <a:gd name="T8" fmla="*/ 144 w 245"/>
                              <a:gd name="T9" fmla="*/ 0 h 245"/>
                              <a:gd name="T10" fmla="*/ 0 w 245"/>
                              <a:gd name="T11" fmla="*/ 100 h 245"/>
                              <a:gd name="T12" fmla="*/ 222 w 245"/>
                              <a:gd name="T13" fmla="*/ 151 h 245"/>
                              <a:gd name="T14" fmla="*/ 146 w 245"/>
                              <a:gd name="T15" fmla="*/ 114 h 245"/>
                              <a:gd name="T16" fmla="*/ 103 w 245"/>
                              <a:gd name="T17" fmla="*/ 235 h 245"/>
                              <a:gd name="T18" fmla="*/ 60 w 245"/>
                              <a:gd name="T19" fmla="*/ 159 h 245"/>
                              <a:gd name="T20" fmla="*/ 80 w 245"/>
                              <a:gd name="T21" fmla="*/ 145 h 245"/>
                              <a:gd name="T22" fmla="*/ 99 w 245"/>
                              <a:gd name="T23" fmla="*/ 132 h 245"/>
                              <a:gd name="T24" fmla="*/ 119 w 245"/>
                              <a:gd name="T25" fmla="*/ 118 h 245"/>
                              <a:gd name="T26" fmla="*/ 138 w 245"/>
                              <a:gd name="T27" fmla="*/ 104 h 245"/>
                              <a:gd name="T28" fmla="*/ 158 w 245"/>
                              <a:gd name="T29" fmla="*/ 91 h 245"/>
                              <a:gd name="T30" fmla="*/ 177 w 245"/>
                              <a:gd name="T31" fmla="*/ 77 h 245"/>
                              <a:gd name="T32" fmla="*/ 235 w 245"/>
                              <a:gd name="T33" fmla="*/ 142 h 245"/>
                              <a:gd name="T34" fmla="*/ 64 w 245"/>
                              <a:gd name="T35" fmla="*/ 137 h 245"/>
                              <a:gd name="T36" fmla="*/ 55 w 245"/>
                              <a:gd name="T37" fmla="*/ 95 h 245"/>
                              <a:gd name="T38" fmla="*/ 76 w 245"/>
                              <a:gd name="T39" fmla="*/ 139 h 245"/>
                              <a:gd name="T40" fmla="*/ 64 w 245"/>
                              <a:gd name="T41" fmla="*/ 137 h 245"/>
                              <a:gd name="T42" fmla="*/ 80 w 245"/>
                              <a:gd name="T43" fmla="*/ 77 h 245"/>
                              <a:gd name="T44" fmla="*/ 117 w 245"/>
                              <a:gd name="T45" fmla="*/ 101 h 245"/>
                              <a:gd name="T46" fmla="*/ 104 w 245"/>
                              <a:gd name="T47" fmla="*/ 110 h 245"/>
                              <a:gd name="T48" fmla="*/ 143 w 245"/>
                              <a:gd name="T49" fmla="*/ 82 h 245"/>
                              <a:gd name="T50" fmla="*/ 133 w 245"/>
                              <a:gd name="T51" fmla="*/ 40 h 245"/>
                              <a:gd name="T52" fmla="*/ 154 w 245"/>
                              <a:gd name="T53" fmla="*/ 85 h 245"/>
                              <a:gd name="T54" fmla="*/ 143 w 245"/>
                              <a:gd name="T55" fmla="*/ 82 h 245"/>
                              <a:gd name="T56" fmla="*/ 149 w 245"/>
                              <a:gd name="T57" fmla="*/ 20 h 245"/>
                              <a:gd name="T58" fmla="*/ 115 w 245"/>
                              <a:gd name="T59" fmla="*/ 44 h 245"/>
                              <a:gd name="T60" fmla="*/ 76 w 245"/>
                              <a:gd name="T61" fmla="*/ 71 h 245"/>
                              <a:gd name="T62" fmla="*/ 37 w 245"/>
                              <a:gd name="T63" fmla="*/ 99 h 245"/>
                              <a:gd name="T64" fmla="*/ 10 w 245"/>
                              <a:gd name="T65" fmla="*/ 103 h 245"/>
                              <a:gd name="T66" fmla="*/ 142 w 245"/>
                              <a:gd name="T67" fmla="*/ 9 h 245"/>
                              <a:gd name="T68" fmla="*/ 149 w 245"/>
                              <a:gd name="T69" fmla="*/ 20 h 245"/>
                              <a:gd name="T70" fmla="*/ 166 w 245"/>
                              <a:gd name="T71" fmla="*/ 172 h 245"/>
                              <a:gd name="T72" fmla="*/ 71 w 245"/>
                              <a:gd name="T73" fmla="*/ 166 h 245"/>
                              <a:gd name="T74" fmla="*/ 105 w 245"/>
                              <a:gd name="T75" fmla="*/ 215 h 245"/>
                              <a:gd name="T76" fmla="*/ 130 w 245"/>
                              <a:gd name="T77" fmla="*/ 133 h 245"/>
                              <a:gd name="T78" fmla="*/ 107 w 245"/>
                              <a:gd name="T79" fmla="*/ 205 h 245"/>
                              <a:gd name="T80" fmla="*/ 81 w 245"/>
                              <a:gd name="T81" fmla="*/ 168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45" h="245">
                                <a:moveTo>
                                  <a:pt x="0" y="100"/>
                                </a:moveTo>
                                <a:cubicBezTo>
                                  <a:pt x="15" y="123"/>
                                  <a:pt x="15" y="123"/>
                                  <a:pt x="15" y="123"/>
                                </a:cubicBezTo>
                                <a:cubicBezTo>
                                  <a:pt x="101" y="245"/>
                                  <a:pt x="101" y="245"/>
                                  <a:pt x="101" y="245"/>
                                </a:cubicBezTo>
                                <a:cubicBezTo>
                                  <a:pt x="198" y="177"/>
                                  <a:pt x="198" y="177"/>
                                  <a:pt x="198" y="177"/>
                                </a:cubicBezTo>
                                <a:cubicBezTo>
                                  <a:pt x="156" y="116"/>
                                  <a:pt x="156" y="116"/>
                                  <a:pt x="156" y="116"/>
                                </a:cubicBezTo>
                                <a:cubicBezTo>
                                  <a:pt x="178" y="100"/>
                                  <a:pt x="178" y="100"/>
                                  <a:pt x="178" y="100"/>
                                </a:cubicBezTo>
                                <a:cubicBezTo>
                                  <a:pt x="221" y="161"/>
                                  <a:pt x="221" y="161"/>
                                  <a:pt x="221" y="161"/>
                                </a:cubicBezTo>
                                <a:cubicBezTo>
                                  <a:pt x="245" y="144"/>
                                  <a:pt x="245" y="144"/>
                                  <a:pt x="245" y="144"/>
                                </a:cubicBezTo>
                                <a:cubicBezTo>
                                  <a:pt x="159" y="22"/>
                                  <a:pt x="159" y="22"/>
                                  <a:pt x="159" y="22"/>
                                </a:cubicBezTo>
                                <a:cubicBezTo>
                                  <a:pt x="144" y="0"/>
                                  <a:pt x="144" y="0"/>
                                  <a:pt x="144" y="0"/>
                                </a:cubicBezTo>
                                <a:cubicBezTo>
                                  <a:pt x="0" y="100"/>
                                  <a:pt x="0" y="100"/>
                                  <a:pt x="0" y="100"/>
                                </a:cubicBezTo>
                                <a:cubicBezTo>
                                  <a:pt x="0" y="100"/>
                                  <a:pt x="0" y="100"/>
                                  <a:pt x="0" y="100"/>
                                </a:cubicBezTo>
                                <a:close/>
                                <a:moveTo>
                                  <a:pt x="235" y="142"/>
                                </a:moveTo>
                                <a:cubicBezTo>
                                  <a:pt x="222" y="151"/>
                                  <a:pt x="222" y="151"/>
                                  <a:pt x="222" y="151"/>
                                </a:cubicBezTo>
                                <a:cubicBezTo>
                                  <a:pt x="180" y="90"/>
                                  <a:pt x="180" y="90"/>
                                  <a:pt x="180" y="90"/>
                                </a:cubicBezTo>
                                <a:cubicBezTo>
                                  <a:pt x="146" y="114"/>
                                  <a:pt x="146" y="114"/>
                                  <a:pt x="146" y="114"/>
                                </a:cubicBezTo>
                                <a:cubicBezTo>
                                  <a:pt x="188" y="175"/>
                                  <a:pt x="188" y="175"/>
                                  <a:pt x="188" y="175"/>
                                </a:cubicBezTo>
                                <a:cubicBezTo>
                                  <a:pt x="103" y="235"/>
                                  <a:pt x="103" y="235"/>
                                  <a:pt x="103" y="235"/>
                                </a:cubicBezTo>
                                <a:cubicBezTo>
                                  <a:pt x="52" y="162"/>
                                  <a:pt x="52" y="162"/>
                                  <a:pt x="52" y="162"/>
                                </a:cubicBezTo>
                                <a:cubicBezTo>
                                  <a:pt x="55" y="162"/>
                                  <a:pt x="57" y="161"/>
                                  <a:pt x="60" y="159"/>
                                </a:cubicBezTo>
                                <a:cubicBezTo>
                                  <a:pt x="64" y="156"/>
                                  <a:pt x="66" y="152"/>
                                  <a:pt x="67" y="148"/>
                                </a:cubicBezTo>
                                <a:cubicBezTo>
                                  <a:pt x="71" y="149"/>
                                  <a:pt x="76" y="148"/>
                                  <a:pt x="80" y="145"/>
                                </a:cubicBezTo>
                                <a:cubicBezTo>
                                  <a:pt x="83" y="143"/>
                                  <a:pt x="86" y="138"/>
                                  <a:pt x="86" y="134"/>
                                </a:cubicBezTo>
                                <a:cubicBezTo>
                                  <a:pt x="91" y="135"/>
                                  <a:pt x="95" y="134"/>
                                  <a:pt x="99" y="132"/>
                                </a:cubicBezTo>
                                <a:cubicBezTo>
                                  <a:pt x="103" y="129"/>
                                  <a:pt x="106" y="125"/>
                                  <a:pt x="106" y="120"/>
                                </a:cubicBezTo>
                                <a:cubicBezTo>
                                  <a:pt x="110" y="122"/>
                                  <a:pt x="115" y="120"/>
                                  <a:pt x="119" y="118"/>
                                </a:cubicBezTo>
                                <a:cubicBezTo>
                                  <a:pt x="123" y="115"/>
                                  <a:pt x="125" y="111"/>
                                  <a:pt x="125" y="107"/>
                                </a:cubicBezTo>
                                <a:cubicBezTo>
                                  <a:pt x="130" y="108"/>
                                  <a:pt x="134" y="107"/>
                                  <a:pt x="138" y="104"/>
                                </a:cubicBezTo>
                                <a:cubicBezTo>
                                  <a:pt x="142" y="101"/>
                                  <a:pt x="145" y="97"/>
                                  <a:pt x="145" y="93"/>
                                </a:cubicBezTo>
                                <a:cubicBezTo>
                                  <a:pt x="149" y="94"/>
                                  <a:pt x="154" y="93"/>
                                  <a:pt x="158" y="91"/>
                                </a:cubicBezTo>
                                <a:cubicBezTo>
                                  <a:pt x="162" y="88"/>
                                  <a:pt x="164" y="84"/>
                                  <a:pt x="165" y="79"/>
                                </a:cubicBezTo>
                                <a:cubicBezTo>
                                  <a:pt x="169" y="81"/>
                                  <a:pt x="174" y="79"/>
                                  <a:pt x="177" y="77"/>
                                </a:cubicBezTo>
                                <a:cubicBezTo>
                                  <a:pt x="180" y="75"/>
                                  <a:pt x="182" y="72"/>
                                  <a:pt x="184" y="69"/>
                                </a:cubicBezTo>
                                <a:cubicBezTo>
                                  <a:pt x="235" y="142"/>
                                  <a:pt x="235" y="142"/>
                                  <a:pt x="235" y="142"/>
                                </a:cubicBezTo>
                                <a:cubicBezTo>
                                  <a:pt x="235" y="142"/>
                                  <a:pt x="235" y="142"/>
                                  <a:pt x="235" y="142"/>
                                </a:cubicBezTo>
                                <a:close/>
                                <a:moveTo>
                                  <a:pt x="64" y="137"/>
                                </a:moveTo>
                                <a:cubicBezTo>
                                  <a:pt x="41" y="105"/>
                                  <a:pt x="41" y="105"/>
                                  <a:pt x="41" y="105"/>
                                </a:cubicBezTo>
                                <a:cubicBezTo>
                                  <a:pt x="55" y="95"/>
                                  <a:pt x="55" y="95"/>
                                  <a:pt x="55" y="95"/>
                                </a:cubicBezTo>
                                <a:cubicBezTo>
                                  <a:pt x="78" y="128"/>
                                  <a:pt x="78" y="128"/>
                                  <a:pt x="78" y="128"/>
                                </a:cubicBezTo>
                                <a:cubicBezTo>
                                  <a:pt x="80" y="132"/>
                                  <a:pt x="79" y="137"/>
                                  <a:pt x="76" y="139"/>
                                </a:cubicBezTo>
                                <a:cubicBezTo>
                                  <a:pt x="72" y="142"/>
                                  <a:pt x="67" y="141"/>
                                  <a:pt x="64" y="138"/>
                                </a:cubicBezTo>
                                <a:cubicBezTo>
                                  <a:pt x="64" y="137"/>
                                  <a:pt x="64" y="137"/>
                                  <a:pt x="64" y="137"/>
                                </a:cubicBezTo>
                                <a:close/>
                                <a:moveTo>
                                  <a:pt x="103" y="110"/>
                                </a:moveTo>
                                <a:cubicBezTo>
                                  <a:pt x="80" y="77"/>
                                  <a:pt x="80" y="77"/>
                                  <a:pt x="80" y="77"/>
                                </a:cubicBezTo>
                                <a:cubicBezTo>
                                  <a:pt x="93" y="68"/>
                                  <a:pt x="93" y="68"/>
                                  <a:pt x="93" y="68"/>
                                </a:cubicBezTo>
                                <a:cubicBezTo>
                                  <a:pt x="117" y="101"/>
                                  <a:pt x="117" y="101"/>
                                  <a:pt x="117" y="101"/>
                                </a:cubicBezTo>
                                <a:cubicBezTo>
                                  <a:pt x="119" y="105"/>
                                  <a:pt x="118" y="110"/>
                                  <a:pt x="115" y="112"/>
                                </a:cubicBezTo>
                                <a:cubicBezTo>
                                  <a:pt x="111" y="115"/>
                                  <a:pt x="106" y="114"/>
                                  <a:pt x="104" y="110"/>
                                </a:cubicBezTo>
                                <a:cubicBezTo>
                                  <a:pt x="103" y="110"/>
                                  <a:pt x="103" y="110"/>
                                  <a:pt x="103" y="110"/>
                                </a:cubicBezTo>
                                <a:close/>
                                <a:moveTo>
                                  <a:pt x="143" y="82"/>
                                </a:moveTo>
                                <a:cubicBezTo>
                                  <a:pt x="119" y="50"/>
                                  <a:pt x="119" y="50"/>
                                  <a:pt x="119" y="50"/>
                                </a:cubicBezTo>
                                <a:cubicBezTo>
                                  <a:pt x="133" y="40"/>
                                  <a:pt x="133" y="40"/>
                                  <a:pt x="133" y="40"/>
                                </a:cubicBezTo>
                                <a:cubicBezTo>
                                  <a:pt x="156" y="74"/>
                                  <a:pt x="156" y="74"/>
                                  <a:pt x="156" y="74"/>
                                </a:cubicBezTo>
                                <a:cubicBezTo>
                                  <a:pt x="158" y="77"/>
                                  <a:pt x="157" y="82"/>
                                  <a:pt x="154" y="85"/>
                                </a:cubicBezTo>
                                <a:cubicBezTo>
                                  <a:pt x="150" y="87"/>
                                  <a:pt x="145" y="86"/>
                                  <a:pt x="143" y="83"/>
                                </a:cubicBezTo>
                                <a:cubicBezTo>
                                  <a:pt x="143" y="82"/>
                                  <a:pt x="143" y="82"/>
                                  <a:pt x="143" y="82"/>
                                </a:cubicBezTo>
                                <a:close/>
                                <a:moveTo>
                                  <a:pt x="149" y="20"/>
                                </a:moveTo>
                                <a:cubicBezTo>
                                  <a:pt x="149" y="20"/>
                                  <a:pt x="149" y="20"/>
                                  <a:pt x="149" y="20"/>
                                </a:cubicBezTo>
                                <a:cubicBezTo>
                                  <a:pt x="129" y="35"/>
                                  <a:pt x="129" y="35"/>
                                  <a:pt x="129" y="35"/>
                                </a:cubicBezTo>
                                <a:cubicBezTo>
                                  <a:pt x="115" y="44"/>
                                  <a:pt x="115" y="44"/>
                                  <a:pt x="115" y="44"/>
                                </a:cubicBezTo>
                                <a:cubicBezTo>
                                  <a:pt x="89" y="62"/>
                                  <a:pt x="89" y="62"/>
                                  <a:pt x="89" y="62"/>
                                </a:cubicBezTo>
                                <a:cubicBezTo>
                                  <a:pt x="76" y="71"/>
                                  <a:pt x="76" y="71"/>
                                  <a:pt x="76" y="71"/>
                                </a:cubicBezTo>
                                <a:cubicBezTo>
                                  <a:pt x="51" y="89"/>
                                  <a:pt x="51" y="89"/>
                                  <a:pt x="51" y="89"/>
                                </a:cubicBezTo>
                                <a:cubicBezTo>
                                  <a:pt x="37" y="99"/>
                                  <a:pt x="37" y="99"/>
                                  <a:pt x="37" y="99"/>
                                </a:cubicBezTo>
                                <a:cubicBezTo>
                                  <a:pt x="17" y="113"/>
                                  <a:pt x="17" y="113"/>
                                  <a:pt x="17" y="113"/>
                                </a:cubicBezTo>
                                <a:cubicBezTo>
                                  <a:pt x="10" y="103"/>
                                  <a:pt x="10" y="103"/>
                                  <a:pt x="10" y="103"/>
                                </a:cubicBezTo>
                                <a:cubicBezTo>
                                  <a:pt x="10" y="102"/>
                                  <a:pt x="10" y="102"/>
                                  <a:pt x="10" y="102"/>
                                </a:cubicBezTo>
                                <a:cubicBezTo>
                                  <a:pt x="142" y="9"/>
                                  <a:pt x="142" y="9"/>
                                  <a:pt x="142" y="9"/>
                                </a:cubicBezTo>
                                <a:cubicBezTo>
                                  <a:pt x="149" y="20"/>
                                  <a:pt x="149" y="20"/>
                                  <a:pt x="149" y="20"/>
                                </a:cubicBezTo>
                                <a:cubicBezTo>
                                  <a:pt x="149" y="20"/>
                                  <a:pt x="149" y="20"/>
                                  <a:pt x="149" y="20"/>
                                </a:cubicBezTo>
                                <a:close/>
                                <a:moveTo>
                                  <a:pt x="105" y="215"/>
                                </a:moveTo>
                                <a:cubicBezTo>
                                  <a:pt x="166" y="172"/>
                                  <a:pt x="166" y="172"/>
                                  <a:pt x="166" y="172"/>
                                </a:cubicBezTo>
                                <a:cubicBezTo>
                                  <a:pt x="132" y="124"/>
                                  <a:pt x="132" y="124"/>
                                  <a:pt x="132" y="124"/>
                                </a:cubicBezTo>
                                <a:cubicBezTo>
                                  <a:pt x="71" y="166"/>
                                  <a:pt x="71" y="166"/>
                                  <a:pt x="71" y="166"/>
                                </a:cubicBezTo>
                                <a:cubicBezTo>
                                  <a:pt x="105" y="215"/>
                                  <a:pt x="105" y="215"/>
                                  <a:pt x="105" y="215"/>
                                </a:cubicBezTo>
                                <a:cubicBezTo>
                                  <a:pt x="105" y="215"/>
                                  <a:pt x="105" y="215"/>
                                  <a:pt x="105" y="215"/>
                                </a:cubicBezTo>
                                <a:close/>
                                <a:moveTo>
                                  <a:pt x="81" y="168"/>
                                </a:moveTo>
                                <a:cubicBezTo>
                                  <a:pt x="130" y="133"/>
                                  <a:pt x="130" y="133"/>
                                  <a:pt x="130" y="133"/>
                                </a:cubicBezTo>
                                <a:cubicBezTo>
                                  <a:pt x="157" y="171"/>
                                  <a:pt x="157" y="171"/>
                                  <a:pt x="157" y="171"/>
                                </a:cubicBezTo>
                                <a:cubicBezTo>
                                  <a:pt x="107" y="205"/>
                                  <a:pt x="107" y="205"/>
                                  <a:pt x="107" y="205"/>
                                </a:cubicBezTo>
                                <a:cubicBezTo>
                                  <a:pt x="81" y="168"/>
                                  <a:pt x="81" y="168"/>
                                  <a:pt x="81" y="168"/>
                                </a:cubicBezTo>
                                <a:cubicBezTo>
                                  <a:pt x="81" y="168"/>
                                  <a:pt x="81" y="168"/>
                                  <a:pt x="81" y="16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94" name="Freeform 6094"/>
                        <wps:cNvSpPr>
                          <a:spLocks noEditPoints="1"/>
                        </wps:cNvSpPr>
                        <wps:spPr bwMode="auto">
                          <a:xfrm>
                            <a:off x="14017626" y="6619876"/>
                            <a:ext cx="892175" cy="817563"/>
                          </a:xfrm>
                          <a:custGeom>
                            <a:avLst/>
                            <a:gdLst>
                              <a:gd name="T0" fmla="*/ 146 w 238"/>
                              <a:gd name="T1" fmla="*/ 137 h 218"/>
                              <a:gd name="T2" fmla="*/ 118 w 238"/>
                              <a:gd name="T3" fmla="*/ 24 h 218"/>
                              <a:gd name="T4" fmla="*/ 165 w 238"/>
                              <a:gd name="T5" fmla="*/ 18 h 218"/>
                              <a:gd name="T6" fmla="*/ 133 w 238"/>
                              <a:gd name="T7" fmla="*/ 146 h 218"/>
                              <a:gd name="T8" fmla="*/ 64 w 238"/>
                              <a:gd name="T9" fmla="*/ 193 h 218"/>
                              <a:gd name="T10" fmla="*/ 37 w 238"/>
                              <a:gd name="T11" fmla="*/ 82 h 218"/>
                              <a:gd name="T12" fmla="*/ 83 w 238"/>
                              <a:gd name="T13" fmla="*/ 75 h 218"/>
                              <a:gd name="T14" fmla="*/ 174 w 238"/>
                              <a:gd name="T15" fmla="*/ 6 h 218"/>
                              <a:gd name="T16" fmla="*/ 85 w 238"/>
                              <a:gd name="T17" fmla="*/ 50 h 218"/>
                              <a:gd name="T18" fmla="*/ 29 w 238"/>
                              <a:gd name="T19" fmla="*/ 70 h 218"/>
                              <a:gd name="T20" fmla="*/ 2 w 238"/>
                              <a:gd name="T21" fmla="*/ 130 h 218"/>
                              <a:gd name="T22" fmla="*/ 77 w 238"/>
                              <a:gd name="T23" fmla="*/ 212 h 218"/>
                              <a:gd name="T24" fmla="*/ 132 w 238"/>
                              <a:gd name="T25" fmla="*/ 160 h 218"/>
                              <a:gd name="T26" fmla="*/ 147 w 238"/>
                              <a:gd name="T27" fmla="*/ 163 h 218"/>
                              <a:gd name="T28" fmla="*/ 160 w 238"/>
                              <a:gd name="T29" fmla="*/ 139 h 218"/>
                              <a:gd name="T30" fmla="*/ 224 w 238"/>
                              <a:gd name="T31" fmla="*/ 105 h 218"/>
                              <a:gd name="T32" fmla="*/ 229 w 238"/>
                              <a:gd name="T33" fmla="*/ 106 h 218"/>
                              <a:gd name="T34" fmla="*/ 177 w 238"/>
                              <a:gd name="T35" fmla="*/ 8 h 218"/>
                              <a:gd name="T36" fmla="*/ 27 w 238"/>
                              <a:gd name="T37" fmla="*/ 122 h 218"/>
                              <a:gd name="T38" fmla="*/ 56 w 238"/>
                              <a:gd name="T39" fmla="*/ 106 h 218"/>
                              <a:gd name="T40" fmla="*/ 81 w 238"/>
                              <a:gd name="T41" fmla="*/ 96 h 218"/>
                              <a:gd name="T42" fmla="*/ 81 w 238"/>
                              <a:gd name="T43" fmla="*/ 96 h 218"/>
                              <a:gd name="T44" fmla="*/ 49 w 238"/>
                              <a:gd name="T45" fmla="*/ 97 h 218"/>
                              <a:gd name="T46" fmla="*/ 69 w 238"/>
                              <a:gd name="T47" fmla="*/ 124 h 218"/>
                              <a:gd name="T48" fmla="*/ 94 w 238"/>
                              <a:gd name="T49" fmla="*/ 114 h 218"/>
                              <a:gd name="T50" fmla="*/ 93 w 238"/>
                              <a:gd name="T51" fmla="*/ 111 h 218"/>
                              <a:gd name="T52" fmla="*/ 40 w 238"/>
                              <a:gd name="T53" fmla="*/ 141 h 218"/>
                              <a:gd name="T54" fmla="*/ 51 w 238"/>
                              <a:gd name="T55" fmla="*/ 144 h 218"/>
                              <a:gd name="T56" fmla="*/ 63 w 238"/>
                              <a:gd name="T57" fmla="*/ 162 h 218"/>
                              <a:gd name="T58" fmla="*/ 64 w 238"/>
                              <a:gd name="T59" fmla="*/ 163 h 218"/>
                              <a:gd name="T60" fmla="*/ 105 w 238"/>
                              <a:gd name="T61" fmla="*/ 133 h 218"/>
                              <a:gd name="T62" fmla="*/ 107 w 238"/>
                              <a:gd name="T63" fmla="*/ 133 h 218"/>
                              <a:gd name="T64" fmla="*/ 107 w 238"/>
                              <a:gd name="T65" fmla="*/ 122 h 218"/>
                              <a:gd name="T66" fmla="*/ 162 w 238"/>
                              <a:gd name="T67" fmla="*/ 38 h 218"/>
                              <a:gd name="T68" fmla="*/ 162 w 238"/>
                              <a:gd name="T69" fmla="*/ 38 h 218"/>
                              <a:gd name="T70" fmla="*/ 137 w 238"/>
                              <a:gd name="T71" fmla="*/ 48 h 218"/>
                              <a:gd name="T72" fmla="*/ 162 w 238"/>
                              <a:gd name="T73" fmla="*/ 38 h 218"/>
                              <a:gd name="T74" fmla="*/ 131 w 238"/>
                              <a:gd name="T75" fmla="*/ 40 h 218"/>
                              <a:gd name="T76" fmla="*/ 118 w 238"/>
                              <a:gd name="T77" fmla="*/ 67 h 218"/>
                              <a:gd name="T78" fmla="*/ 150 w 238"/>
                              <a:gd name="T79" fmla="*/ 67 h 218"/>
                              <a:gd name="T80" fmla="*/ 175 w 238"/>
                              <a:gd name="T81" fmla="*/ 57 h 218"/>
                              <a:gd name="T82" fmla="*/ 175 w 238"/>
                              <a:gd name="T83" fmla="*/ 54 h 218"/>
                              <a:gd name="T84" fmla="*/ 121 w 238"/>
                              <a:gd name="T85" fmla="*/ 84 h 218"/>
                              <a:gd name="T86" fmla="*/ 132 w 238"/>
                              <a:gd name="T87" fmla="*/ 87 h 218"/>
                              <a:gd name="T88" fmla="*/ 145 w 238"/>
                              <a:gd name="T89" fmla="*/ 105 h 218"/>
                              <a:gd name="T90" fmla="*/ 164 w 238"/>
                              <a:gd name="T91" fmla="*/ 86 h 218"/>
                              <a:gd name="T92" fmla="*/ 189 w 238"/>
                              <a:gd name="T93" fmla="*/ 76 h 218"/>
                              <a:gd name="T94" fmla="*/ 189 w 238"/>
                              <a:gd name="T95" fmla="*/ 76 h 218"/>
                              <a:gd name="T96" fmla="*/ 157 w 238"/>
                              <a:gd name="T97" fmla="*/ 77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38" h="218">
                                <a:moveTo>
                                  <a:pt x="215" y="89"/>
                                </a:moveTo>
                                <a:cubicBezTo>
                                  <a:pt x="203" y="88"/>
                                  <a:pt x="188" y="90"/>
                                  <a:pt x="172" y="101"/>
                                </a:cubicBezTo>
                                <a:cubicBezTo>
                                  <a:pt x="156" y="112"/>
                                  <a:pt x="149" y="126"/>
                                  <a:pt x="146" y="137"/>
                                </a:cubicBezTo>
                                <a:cubicBezTo>
                                  <a:pt x="96" y="66"/>
                                  <a:pt x="96" y="66"/>
                                  <a:pt x="96" y="66"/>
                                </a:cubicBezTo>
                                <a:cubicBezTo>
                                  <a:pt x="97" y="64"/>
                                  <a:pt x="97" y="58"/>
                                  <a:pt x="99" y="51"/>
                                </a:cubicBezTo>
                                <a:cubicBezTo>
                                  <a:pt x="102" y="43"/>
                                  <a:pt x="107" y="32"/>
                                  <a:pt x="118" y="24"/>
                                </a:cubicBezTo>
                                <a:cubicBezTo>
                                  <a:pt x="130" y="16"/>
                                  <a:pt x="142" y="15"/>
                                  <a:pt x="151" y="16"/>
                                </a:cubicBezTo>
                                <a:cubicBezTo>
                                  <a:pt x="157" y="16"/>
                                  <a:pt x="159" y="16"/>
                                  <a:pt x="163" y="18"/>
                                </a:cubicBezTo>
                                <a:cubicBezTo>
                                  <a:pt x="164" y="17"/>
                                  <a:pt x="165" y="18"/>
                                  <a:pt x="165" y="18"/>
                                </a:cubicBezTo>
                                <a:cubicBezTo>
                                  <a:pt x="215" y="89"/>
                                  <a:pt x="215" y="89"/>
                                  <a:pt x="215" y="89"/>
                                </a:cubicBezTo>
                                <a:cubicBezTo>
                                  <a:pt x="215" y="89"/>
                                  <a:pt x="215" y="89"/>
                                  <a:pt x="215" y="89"/>
                                </a:cubicBezTo>
                                <a:close/>
                                <a:moveTo>
                                  <a:pt x="133" y="146"/>
                                </a:moveTo>
                                <a:cubicBezTo>
                                  <a:pt x="122" y="145"/>
                                  <a:pt x="106" y="147"/>
                                  <a:pt x="90" y="158"/>
                                </a:cubicBezTo>
                                <a:cubicBezTo>
                                  <a:pt x="90" y="158"/>
                                  <a:pt x="90" y="158"/>
                                  <a:pt x="90" y="158"/>
                                </a:cubicBezTo>
                                <a:cubicBezTo>
                                  <a:pt x="76" y="168"/>
                                  <a:pt x="69" y="182"/>
                                  <a:pt x="64" y="193"/>
                                </a:cubicBezTo>
                                <a:cubicBezTo>
                                  <a:pt x="14" y="123"/>
                                  <a:pt x="14" y="123"/>
                                  <a:pt x="14" y="123"/>
                                </a:cubicBezTo>
                                <a:cubicBezTo>
                                  <a:pt x="15" y="121"/>
                                  <a:pt x="15" y="115"/>
                                  <a:pt x="17" y="108"/>
                                </a:cubicBezTo>
                                <a:cubicBezTo>
                                  <a:pt x="21" y="100"/>
                                  <a:pt x="25" y="90"/>
                                  <a:pt x="37" y="82"/>
                                </a:cubicBezTo>
                                <a:cubicBezTo>
                                  <a:pt x="48" y="74"/>
                                  <a:pt x="60" y="73"/>
                                  <a:pt x="71" y="73"/>
                                </a:cubicBezTo>
                                <a:cubicBezTo>
                                  <a:pt x="75" y="73"/>
                                  <a:pt x="78" y="73"/>
                                  <a:pt x="81" y="75"/>
                                </a:cubicBezTo>
                                <a:cubicBezTo>
                                  <a:pt x="82" y="74"/>
                                  <a:pt x="83" y="75"/>
                                  <a:pt x="83" y="75"/>
                                </a:cubicBezTo>
                                <a:cubicBezTo>
                                  <a:pt x="133" y="146"/>
                                  <a:pt x="133" y="146"/>
                                  <a:pt x="133" y="146"/>
                                </a:cubicBezTo>
                                <a:cubicBezTo>
                                  <a:pt x="133" y="146"/>
                                  <a:pt x="133" y="146"/>
                                  <a:pt x="133" y="146"/>
                                </a:cubicBezTo>
                                <a:close/>
                                <a:moveTo>
                                  <a:pt x="174" y="6"/>
                                </a:moveTo>
                                <a:cubicBezTo>
                                  <a:pt x="173" y="5"/>
                                  <a:pt x="167" y="2"/>
                                  <a:pt x="154" y="2"/>
                                </a:cubicBezTo>
                                <a:cubicBezTo>
                                  <a:pt x="142" y="0"/>
                                  <a:pt x="126" y="2"/>
                                  <a:pt x="110" y="13"/>
                                </a:cubicBezTo>
                                <a:cubicBezTo>
                                  <a:pt x="95" y="24"/>
                                  <a:pt x="88" y="38"/>
                                  <a:pt x="85" y="50"/>
                                </a:cubicBezTo>
                                <a:cubicBezTo>
                                  <a:pt x="83" y="53"/>
                                  <a:pt x="83" y="56"/>
                                  <a:pt x="83" y="59"/>
                                </a:cubicBezTo>
                                <a:cubicBezTo>
                                  <a:pt x="80" y="58"/>
                                  <a:pt x="76" y="58"/>
                                  <a:pt x="73" y="58"/>
                                </a:cubicBezTo>
                                <a:cubicBezTo>
                                  <a:pt x="60" y="57"/>
                                  <a:pt x="44" y="59"/>
                                  <a:pt x="29" y="70"/>
                                </a:cubicBezTo>
                                <a:cubicBezTo>
                                  <a:pt x="13" y="81"/>
                                  <a:pt x="6" y="96"/>
                                  <a:pt x="3" y="107"/>
                                </a:cubicBezTo>
                                <a:cubicBezTo>
                                  <a:pt x="0" y="118"/>
                                  <a:pt x="0" y="126"/>
                                  <a:pt x="0" y="127"/>
                                </a:cubicBezTo>
                                <a:cubicBezTo>
                                  <a:pt x="2" y="130"/>
                                  <a:pt x="2" y="130"/>
                                  <a:pt x="2" y="130"/>
                                </a:cubicBezTo>
                                <a:cubicBezTo>
                                  <a:pt x="64" y="218"/>
                                  <a:pt x="64" y="218"/>
                                  <a:pt x="64" y="218"/>
                                </a:cubicBezTo>
                                <a:cubicBezTo>
                                  <a:pt x="77" y="212"/>
                                  <a:pt x="77" y="212"/>
                                  <a:pt x="77" y="212"/>
                                </a:cubicBezTo>
                                <a:cubicBezTo>
                                  <a:pt x="77" y="212"/>
                                  <a:pt x="77" y="212"/>
                                  <a:pt x="77" y="212"/>
                                </a:cubicBezTo>
                                <a:cubicBezTo>
                                  <a:pt x="77" y="212"/>
                                  <a:pt x="76" y="205"/>
                                  <a:pt x="78" y="196"/>
                                </a:cubicBezTo>
                                <a:cubicBezTo>
                                  <a:pt x="83" y="187"/>
                                  <a:pt x="87" y="177"/>
                                  <a:pt x="98" y="169"/>
                                </a:cubicBezTo>
                                <a:cubicBezTo>
                                  <a:pt x="109" y="161"/>
                                  <a:pt x="122" y="160"/>
                                  <a:pt x="132" y="160"/>
                                </a:cubicBezTo>
                                <a:cubicBezTo>
                                  <a:pt x="136" y="159"/>
                                  <a:pt x="139" y="161"/>
                                  <a:pt x="142" y="162"/>
                                </a:cubicBezTo>
                                <a:cubicBezTo>
                                  <a:pt x="144" y="161"/>
                                  <a:pt x="145" y="163"/>
                                  <a:pt x="146" y="162"/>
                                </a:cubicBezTo>
                                <a:cubicBezTo>
                                  <a:pt x="147" y="163"/>
                                  <a:pt x="147" y="163"/>
                                  <a:pt x="147" y="163"/>
                                </a:cubicBezTo>
                                <a:cubicBezTo>
                                  <a:pt x="149" y="163"/>
                                  <a:pt x="152" y="163"/>
                                  <a:pt x="154" y="161"/>
                                </a:cubicBezTo>
                                <a:cubicBezTo>
                                  <a:pt x="157" y="159"/>
                                  <a:pt x="158" y="157"/>
                                  <a:pt x="158" y="155"/>
                                </a:cubicBezTo>
                                <a:cubicBezTo>
                                  <a:pt x="158" y="154"/>
                                  <a:pt x="158" y="148"/>
                                  <a:pt x="160" y="139"/>
                                </a:cubicBezTo>
                                <a:cubicBezTo>
                                  <a:pt x="163" y="131"/>
                                  <a:pt x="168" y="120"/>
                                  <a:pt x="180" y="112"/>
                                </a:cubicBezTo>
                                <a:cubicBezTo>
                                  <a:pt x="191" y="104"/>
                                  <a:pt x="203" y="103"/>
                                  <a:pt x="212" y="104"/>
                                </a:cubicBezTo>
                                <a:cubicBezTo>
                                  <a:pt x="218" y="102"/>
                                  <a:pt x="221" y="104"/>
                                  <a:pt x="224" y="105"/>
                                </a:cubicBezTo>
                                <a:cubicBezTo>
                                  <a:pt x="225" y="104"/>
                                  <a:pt x="226" y="105"/>
                                  <a:pt x="226" y="105"/>
                                </a:cubicBezTo>
                                <a:cubicBezTo>
                                  <a:pt x="229" y="106"/>
                                  <a:pt x="229" y="106"/>
                                  <a:pt x="229" y="106"/>
                                </a:cubicBezTo>
                                <a:cubicBezTo>
                                  <a:pt x="229" y="106"/>
                                  <a:pt x="229" y="106"/>
                                  <a:pt x="229" y="106"/>
                                </a:cubicBezTo>
                                <a:cubicBezTo>
                                  <a:pt x="229" y="106"/>
                                  <a:pt x="229" y="106"/>
                                  <a:pt x="229" y="106"/>
                                </a:cubicBezTo>
                                <a:cubicBezTo>
                                  <a:pt x="238" y="95"/>
                                  <a:pt x="238" y="95"/>
                                  <a:pt x="238" y="95"/>
                                </a:cubicBezTo>
                                <a:cubicBezTo>
                                  <a:pt x="177" y="8"/>
                                  <a:pt x="177" y="8"/>
                                  <a:pt x="177" y="8"/>
                                </a:cubicBezTo>
                                <a:cubicBezTo>
                                  <a:pt x="174" y="6"/>
                                  <a:pt x="174" y="6"/>
                                  <a:pt x="174" y="6"/>
                                </a:cubicBezTo>
                                <a:cubicBezTo>
                                  <a:pt x="174" y="6"/>
                                  <a:pt x="174" y="6"/>
                                  <a:pt x="174" y="6"/>
                                </a:cubicBezTo>
                                <a:close/>
                                <a:moveTo>
                                  <a:pt x="27" y="122"/>
                                </a:moveTo>
                                <a:cubicBezTo>
                                  <a:pt x="37" y="124"/>
                                  <a:pt x="37" y="124"/>
                                  <a:pt x="37" y="124"/>
                                </a:cubicBezTo>
                                <a:cubicBezTo>
                                  <a:pt x="38" y="126"/>
                                  <a:pt x="38" y="126"/>
                                  <a:pt x="38" y="126"/>
                                </a:cubicBezTo>
                                <a:cubicBezTo>
                                  <a:pt x="38" y="126"/>
                                  <a:pt x="41" y="116"/>
                                  <a:pt x="56" y="106"/>
                                </a:cubicBezTo>
                                <a:cubicBezTo>
                                  <a:pt x="63" y="101"/>
                                  <a:pt x="69" y="98"/>
                                  <a:pt x="73" y="97"/>
                                </a:cubicBezTo>
                                <a:cubicBezTo>
                                  <a:pt x="77" y="96"/>
                                  <a:pt x="78" y="95"/>
                                  <a:pt x="78" y="95"/>
                                </a:cubicBezTo>
                                <a:cubicBezTo>
                                  <a:pt x="81" y="96"/>
                                  <a:pt x="81" y="96"/>
                                  <a:pt x="81" y="96"/>
                                </a:cubicBezTo>
                                <a:cubicBezTo>
                                  <a:pt x="81" y="96"/>
                                  <a:pt x="81" y="96"/>
                                  <a:pt x="81" y="96"/>
                                </a:cubicBezTo>
                                <a:cubicBezTo>
                                  <a:pt x="81" y="96"/>
                                  <a:pt x="81" y="96"/>
                                  <a:pt x="81" y="96"/>
                                </a:cubicBezTo>
                                <a:cubicBezTo>
                                  <a:pt x="81" y="96"/>
                                  <a:pt x="81" y="96"/>
                                  <a:pt x="81" y="96"/>
                                </a:cubicBezTo>
                                <a:cubicBezTo>
                                  <a:pt x="80" y="92"/>
                                  <a:pt x="80" y="92"/>
                                  <a:pt x="80" y="92"/>
                                </a:cubicBezTo>
                                <a:cubicBezTo>
                                  <a:pt x="81" y="84"/>
                                  <a:pt x="81" y="84"/>
                                  <a:pt x="81" y="84"/>
                                </a:cubicBezTo>
                                <a:cubicBezTo>
                                  <a:pt x="81" y="84"/>
                                  <a:pt x="67" y="85"/>
                                  <a:pt x="49" y="97"/>
                                </a:cubicBezTo>
                                <a:cubicBezTo>
                                  <a:pt x="32" y="109"/>
                                  <a:pt x="27" y="122"/>
                                  <a:pt x="27" y="122"/>
                                </a:cubicBezTo>
                                <a:moveTo>
                                  <a:pt x="51" y="144"/>
                                </a:moveTo>
                                <a:cubicBezTo>
                                  <a:pt x="51" y="144"/>
                                  <a:pt x="54" y="134"/>
                                  <a:pt x="69" y="124"/>
                                </a:cubicBezTo>
                                <a:cubicBezTo>
                                  <a:pt x="76" y="119"/>
                                  <a:pt x="83" y="117"/>
                                  <a:pt x="86" y="116"/>
                                </a:cubicBezTo>
                                <a:cubicBezTo>
                                  <a:pt x="90" y="115"/>
                                  <a:pt x="91" y="114"/>
                                  <a:pt x="91" y="114"/>
                                </a:cubicBezTo>
                                <a:cubicBezTo>
                                  <a:pt x="94" y="114"/>
                                  <a:pt x="94" y="114"/>
                                  <a:pt x="94" y="114"/>
                                </a:cubicBezTo>
                                <a:cubicBezTo>
                                  <a:pt x="94" y="114"/>
                                  <a:pt x="94" y="114"/>
                                  <a:pt x="94" y="114"/>
                                </a:cubicBezTo>
                                <a:cubicBezTo>
                                  <a:pt x="94" y="114"/>
                                  <a:pt x="94" y="114"/>
                                  <a:pt x="94" y="114"/>
                                </a:cubicBezTo>
                                <a:cubicBezTo>
                                  <a:pt x="93" y="111"/>
                                  <a:pt x="93" y="111"/>
                                  <a:pt x="93" y="111"/>
                                </a:cubicBezTo>
                                <a:cubicBezTo>
                                  <a:pt x="94" y="103"/>
                                  <a:pt x="94" y="103"/>
                                  <a:pt x="94" y="103"/>
                                </a:cubicBezTo>
                                <a:cubicBezTo>
                                  <a:pt x="94" y="103"/>
                                  <a:pt x="80" y="104"/>
                                  <a:pt x="63" y="116"/>
                                </a:cubicBezTo>
                                <a:cubicBezTo>
                                  <a:pt x="45" y="128"/>
                                  <a:pt x="40" y="141"/>
                                  <a:pt x="40" y="141"/>
                                </a:cubicBezTo>
                                <a:cubicBezTo>
                                  <a:pt x="51" y="144"/>
                                  <a:pt x="51" y="144"/>
                                  <a:pt x="51" y="144"/>
                                </a:cubicBezTo>
                                <a:cubicBezTo>
                                  <a:pt x="50" y="143"/>
                                  <a:pt x="50" y="143"/>
                                  <a:pt x="50" y="143"/>
                                </a:cubicBezTo>
                                <a:cubicBezTo>
                                  <a:pt x="51" y="144"/>
                                  <a:pt x="51" y="144"/>
                                  <a:pt x="51" y="144"/>
                                </a:cubicBezTo>
                                <a:cubicBezTo>
                                  <a:pt x="51" y="144"/>
                                  <a:pt x="51" y="144"/>
                                  <a:pt x="51" y="144"/>
                                </a:cubicBezTo>
                                <a:close/>
                                <a:moveTo>
                                  <a:pt x="53" y="160"/>
                                </a:moveTo>
                                <a:cubicBezTo>
                                  <a:pt x="63" y="162"/>
                                  <a:pt x="63" y="162"/>
                                  <a:pt x="63" y="162"/>
                                </a:cubicBezTo>
                                <a:cubicBezTo>
                                  <a:pt x="63" y="162"/>
                                  <a:pt x="63" y="162"/>
                                  <a:pt x="63" y="162"/>
                                </a:cubicBezTo>
                                <a:cubicBezTo>
                                  <a:pt x="64" y="163"/>
                                  <a:pt x="64" y="163"/>
                                  <a:pt x="64" y="163"/>
                                </a:cubicBezTo>
                                <a:cubicBezTo>
                                  <a:pt x="64" y="163"/>
                                  <a:pt x="64" y="163"/>
                                  <a:pt x="64" y="163"/>
                                </a:cubicBezTo>
                                <a:cubicBezTo>
                                  <a:pt x="63" y="162"/>
                                  <a:pt x="68" y="153"/>
                                  <a:pt x="82" y="143"/>
                                </a:cubicBezTo>
                                <a:cubicBezTo>
                                  <a:pt x="89" y="138"/>
                                  <a:pt x="96" y="135"/>
                                  <a:pt x="99" y="135"/>
                                </a:cubicBezTo>
                                <a:cubicBezTo>
                                  <a:pt x="102" y="133"/>
                                  <a:pt x="105" y="133"/>
                                  <a:pt x="105" y="133"/>
                                </a:cubicBezTo>
                                <a:cubicBezTo>
                                  <a:pt x="106" y="132"/>
                                  <a:pt x="106" y="132"/>
                                  <a:pt x="107" y="133"/>
                                </a:cubicBezTo>
                                <a:cubicBezTo>
                                  <a:pt x="107" y="133"/>
                                  <a:pt x="107" y="133"/>
                                  <a:pt x="107" y="133"/>
                                </a:cubicBezTo>
                                <a:cubicBezTo>
                                  <a:pt x="107" y="133"/>
                                  <a:pt x="107" y="133"/>
                                  <a:pt x="107" y="133"/>
                                </a:cubicBezTo>
                                <a:cubicBezTo>
                                  <a:pt x="107" y="133"/>
                                  <a:pt x="107" y="133"/>
                                  <a:pt x="107" y="133"/>
                                </a:cubicBezTo>
                                <a:cubicBezTo>
                                  <a:pt x="107" y="130"/>
                                  <a:pt x="107" y="130"/>
                                  <a:pt x="107" y="130"/>
                                </a:cubicBezTo>
                                <a:cubicBezTo>
                                  <a:pt x="107" y="122"/>
                                  <a:pt x="107" y="122"/>
                                  <a:pt x="107" y="122"/>
                                </a:cubicBezTo>
                                <a:cubicBezTo>
                                  <a:pt x="107" y="122"/>
                                  <a:pt x="93" y="122"/>
                                  <a:pt x="76" y="134"/>
                                </a:cubicBezTo>
                                <a:cubicBezTo>
                                  <a:pt x="59" y="146"/>
                                  <a:pt x="53" y="160"/>
                                  <a:pt x="53" y="160"/>
                                </a:cubicBezTo>
                                <a:moveTo>
                                  <a:pt x="162" y="38"/>
                                </a:moveTo>
                                <a:cubicBezTo>
                                  <a:pt x="162" y="35"/>
                                  <a:pt x="162" y="35"/>
                                  <a:pt x="162" y="35"/>
                                </a:cubicBezTo>
                                <a:cubicBezTo>
                                  <a:pt x="162" y="38"/>
                                  <a:pt x="162" y="38"/>
                                  <a:pt x="162" y="38"/>
                                </a:cubicBezTo>
                                <a:cubicBezTo>
                                  <a:pt x="162" y="38"/>
                                  <a:pt x="162" y="38"/>
                                  <a:pt x="162" y="38"/>
                                </a:cubicBezTo>
                                <a:moveTo>
                                  <a:pt x="118" y="67"/>
                                </a:moveTo>
                                <a:cubicBezTo>
                                  <a:pt x="119" y="68"/>
                                  <a:pt x="119" y="68"/>
                                  <a:pt x="119" y="68"/>
                                </a:cubicBezTo>
                                <a:cubicBezTo>
                                  <a:pt x="119" y="68"/>
                                  <a:pt x="123" y="58"/>
                                  <a:pt x="137" y="48"/>
                                </a:cubicBezTo>
                                <a:cubicBezTo>
                                  <a:pt x="144" y="43"/>
                                  <a:pt x="151" y="41"/>
                                  <a:pt x="156" y="39"/>
                                </a:cubicBezTo>
                                <a:cubicBezTo>
                                  <a:pt x="159" y="39"/>
                                  <a:pt x="160" y="38"/>
                                  <a:pt x="160" y="38"/>
                                </a:cubicBezTo>
                                <a:cubicBezTo>
                                  <a:pt x="162" y="38"/>
                                  <a:pt x="162" y="38"/>
                                  <a:pt x="162" y="38"/>
                                </a:cubicBezTo>
                                <a:cubicBezTo>
                                  <a:pt x="162" y="38"/>
                                  <a:pt x="162" y="38"/>
                                  <a:pt x="162" y="38"/>
                                </a:cubicBezTo>
                                <a:cubicBezTo>
                                  <a:pt x="163" y="27"/>
                                  <a:pt x="163" y="27"/>
                                  <a:pt x="163" y="27"/>
                                </a:cubicBezTo>
                                <a:cubicBezTo>
                                  <a:pt x="163" y="27"/>
                                  <a:pt x="148" y="28"/>
                                  <a:pt x="131" y="40"/>
                                </a:cubicBezTo>
                                <a:cubicBezTo>
                                  <a:pt x="114" y="52"/>
                                  <a:pt x="108" y="65"/>
                                  <a:pt x="108" y="65"/>
                                </a:cubicBezTo>
                                <a:cubicBezTo>
                                  <a:pt x="119" y="68"/>
                                  <a:pt x="119" y="68"/>
                                  <a:pt x="119" y="68"/>
                                </a:cubicBezTo>
                                <a:cubicBezTo>
                                  <a:pt x="118" y="67"/>
                                  <a:pt x="118" y="67"/>
                                  <a:pt x="118" y="67"/>
                                </a:cubicBezTo>
                                <a:cubicBezTo>
                                  <a:pt x="118" y="67"/>
                                  <a:pt x="118" y="67"/>
                                  <a:pt x="118" y="67"/>
                                </a:cubicBezTo>
                                <a:close/>
                                <a:moveTo>
                                  <a:pt x="132" y="87"/>
                                </a:moveTo>
                                <a:cubicBezTo>
                                  <a:pt x="132" y="87"/>
                                  <a:pt x="136" y="77"/>
                                  <a:pt x="150" y="67"/>
                                </a:cubicBezTo>
                                <a:cubicBezTo>
                                  <a:pt x="158" y="62"/>
                                  <a:pt x="164" y="59"/>
                                  <a:pt x="169" y="58"/>
                                </a:cubicBezTo>
                                <a:cubicBezTo>
                                  <a:pt x="172" y="58"/>
                                  <a:pt x="173" y="57"/>
                                  <a:pt x="173" y="57"/>
                                </a:cubicBezTo>
                                <a:cubicBezTo>
                                  <a:pt x="175" y="57"/>
                                  <a:pt x="175" y="57"/>
                                  <a:pt x="175" y="57"/>
                                </a:cubicBezTo>
                                <a:cubicBezTo>
                                  <a:pt x="175" y="57"/>
                                  <a:pt x="175" y="57"/>
                                  <a:pt x="175" y="57"/>
                                </a:cubicBezTo>
                                <a:cubicBezTo>
                                  <a:pt x="175" y="57"/>
                                  <a:pt x="175" y="57"/>
                                  <a:pt x="175" y="57"/>
                                </a:cubicBezTo>
                                <a:cubicBezTo>
                                  <a:pt x="175" y="54"/>
                                  <a:pt x="175" y="54"/>
                                  <a:pt x="175" y="54"/>
                                </a:cubicBezTo>
                                <a:cubicBezTo>
                                  <a:pt x="176" y="46"/>
                                  <a:pt x="176" y="46"/>
                                  <a:pt x="176" y="46"/>
                                </a:cubicBezTo>
                                <a:cubicBezTo>
                                  <a:pt x="176" y="46"/>
                                  <a:pt x="161" y="46"/>
                                  <a:pt x="144" y="58"/>
                                </a:cubicBezTo>
                                <a:cubicBezTo>
                                  <a:pt x="127" y="70"/>
                                  <a:pt x="121" y="84"/>
                                  <a:pt x="121" y="84"/>
                                </a:cubicBezTo>
                                <a:cubicBezTo>
                                  <a:pt x="132" y="87"/>
                                  <a:pt x="132" y="87"/>
                                  <a:pt x="132" y="87"/>
                                </a:cubicBezTo>
                                <a:cubicBezTo>
                                  <a:pt x="132" y="86"/>
                                  <a:pt x="132" y="86"/>
                                  <a:pt x="132" y="86"/>
                                </a:cubicBezTo>
                                <a:cubicBezTo>
                                  <a:pt x="132" y="87"/>
                                  <a:pt x="132" y="87"/>
                                  <a:pt x="132" y="87"/>
                                </a:cubicBezTo>
                                <a:cubicBezTo>
                                  <a:pt x="132" y="87"/>
                                  <a:pt x="132" y="87"/>
                                  <a:pt x="132" y="87"/>
                                </a:cubicBezTo>
                                <a:close/>
                                <a:moveTo>
                                  <a:pt x="135" y="103"/>
                                </a:moveTo>
                                <a:cubicBezTo>
                                  <a:pt x="145" y="105"/>
                                  <a:pt x="145" y="105"/>
                                  <a:pt x="145" y="105"/>
                                </a:cubicBezTo>
                                <a:cubicBezTo>
                                  <a:pt x="146" y="106"/>
                                  <a:pt x="146" y="106"/>
                                  <a:pt x="146" y="106"/>
                                </a:cubicBezTo>
                                <a:cubicBezTo>
                                  <a:pt x="146" y="106"/>
                                  <a:pt x="146" y="106"/>
                                  <a:pt x="146" y="106"/>
                                </a:cubicBezTo>
                                <a:cubicBezTo>
                                  <a:pt x="146" y="104"/>
                                  <a:pt x="149" y="96"/>
                                  <a:pt x="164" y="86"/>
                                </a:cubicBezTo>
                                <a:cubicBezTo>
                                  <a:pt x="171" y="81"/>
                                  <a:pt x="177" y="78"/>
                                  <a:pt x="183" y="76"/>
                                </a:cubicBezTo>
                                <a:cubicBezTo>
                                  <a:pt x="184" y="75"/>
                                  <a:pt x="186" y="76"/>
                                  <a:pt x="186" y="76"/>
                                </a:cubicBezTo>
                                <a:cubicBezTo>
                                  <a:pt x="188" y="75"/>
                                  <a:pt x="188" y="75"/>
                                  <a:pt x="189" y="76"/>
                                </a:cubicBezTo>
                                <a:cubicBezTo>
                                  <a:pt x="189" y="76"/>
                                  <a:pt x="189" y="76"/>
                                  <a:pt x="189" y="76"/>
                                </a:cubicBezTo>
                                <a:cubicBezTo>
                                  <a:pt x="189" y="76"/>
                                  <a:pt x="189" y="76"/>
                                  <a:pt x="189" y="76"/>
                                </a:cubicBezTo>
                                <a:cubicBezTo>
                                  <a:pt x="189" y="76"/>
                                  <a:pt x="189" y="76"/>
                                  <a:pt x="189" y="76"/>
                                </a:cubicBezTo>
                                <a:cubicBezTo>
                                  <a:pt x="188" y="72"/>
                                  <a:pt x="188" y="72"/>
                                  <a:pt x="188" y="72"/>
                                </a:cubicBezTo>
                                <a:cubicBezTo>
                                  <a:pt x="189" y="64"/>
                                  <a:pt x="189" y="64"/>
                                  <a:pt x="189" y="64"/>
                                </a:cubicBezTo>
                                <a:cubicBezTo>
                                  <a:pt x="189" y="64"/>
                                  <a:pt x="175" y="65"/>
                                  <a:pt x="157" y="77"/>
                                </a:cubicBezTo>
                                <a:cubicBezTo>
                                  <a:pt x="140" y="89"/>
                                  <a:pt x="135" y="103"/>
                                  <a:pt x="135" y="103"/>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95" name="Freeform 6095"/>
                        <wps:cNvSpPr>
                          <a:spLocks noEditPoints="1"/>
                        </wps:cNvSpPr>
                        <wps:spPr bwMode="auto">
                          <a:xfrm>
                            <a:off x="19659601" y="6581776"/>
                            <a:ext cx="536575" cy="893763"/>
                          </a:xfrm>
                          <a:custGeom>
                            <a:avLst/>
                            <a:gdLst>
                              <a:gd name="T0" fmla="*/ 74 w 143"/>
                              <a:gd name="T1" fmla="*/ 232 h 238"/>
                              <a:gd name="T2" fmla="*/ 48 w 143"/>
                              <a:gd name="T3" fmla="*/ 227 h 238"/>
                              <a:gd name="T4" fmla="*/ 45 w 143"/>
                              <a:gd name="T5" fmla="*/ 190 h 238"/>
                              <a:gd name="T6" fmla="*/ 78 w 143"/>
                              <a:gd name="T7" fmla="*/ 206 h 238"/>
                              <a:gd name="T8" fmla="*/ 74 w 143"/>
                              <a:gd name="T9" fmla="*/ 232 h 238"/>
                              <a:gd name="T10" fmla="*/ 104 w 143"/>
                              <a:gd name="T11" fmla="*/ 48 h 238"/>
                              <a:gd name="T12" fmla="*/ 117 w 143"/>
                              <a:gd name="T13" fmla="*/ 72 h 238"/>
                              <a:gd name="T14" fmla="*/ 143 w 143"/>
                              <a:gd name="T15" fmla="*/ 54 h 238"/>
                              <a:gd name="T16" fmla="*/ 143 w 143"/>
                              <a:gd name="T17" fmla="*/ 54 h 238"/>
                              <a:gd name="T18" fmla="*/ 127 w 143"/>
                              <a:gd name="T19" fmla="*/ 32 h 238"/>
                              <a:gd name="T20" fmla="*/ 104 w 143"/>
                              <a:gd name="T21" fmla="*/ 48 h 238"/>
                              <a:gd name="T22" fmla="*/ 104 w 143"/>
                              <a:gd name="T23" fmla="*/ 48 h 238"/>
                              <a:gd name="T24" fmla="*/ 36 w 143"/>
                              <a:gd name="T25" fmla="*/ 97 h 238"/>
                              <a:gd name="T26" fmla="*/ 23 w 143"/>
                              <a:gd name="T27" fmla="*/ 183 h 238"/>
                              <a:gd name="T28" fmla="*/ 30 w 143"/>
                              <a:gd name="T29" fmla="*/ 193 h 238"/>
                              <a:gd name="T30" fmla="*/ 51 w 143"/>
                              <a:gd name="T31" fmla="*/ 178 h 238"/>
                              <a:gd name="T32" fmla="*/ 45 w 143"/>
                              <a:gd name="T33" fmla="*/ 170 h 238"/>
                              <a:gd name="T34" fmla="*/ 53 w 143"/>
                              <a:gd name="T35" fmla="*/ 117 h 238"/>
                              <a:gd name="T36" fmla="*/ 36 w 143"/>
                              <a:gd name="T37" fmla="*/ 97 h 238"/>
                              <a:gd name="T38" fmla="*/ 71 w 143"/>
                              <a:gd name="T39" fmla="*/ 3 h 238"/>
                              <a:gd name="T40" fmla="*/ 46 w 143"/>
                              <a:gd name="T41" fmla="*/ 21 h 238"/>
                              <a:gd name="T42" fmla="*/ 44 w 143"/>
                              <a:gd name="T43" fmla="*/ 18 h 238"/>
                              <a:gd name="T44" fmla="*/ 38 w 143"/>
                              <a:gd name="T45" fmla="*/ 17 h 238"/>
                              <a:gd name="T46" fmla="*/ 28 w 143"/>
                              <a:gd name="T47" fmla="*/ 24 h 238"/>
                              <a:gd name="T48" fmla="*/ 28 w 143"/>
                              <a:gd name="T49" fmla="*/ 30 h 238"/>
                              <a:gd name="T50" fmla="*/ 29 w 143"/>
                              <a:gd name="T51" fmla="*/ 32 h 238"/>
                              <a:gd name="T52" fmla="*/ 4 w 143"/>
                              <a:gd name="T53" fmla="*/ 50 h 238"/>
                              <a:gd name="T54" fmla="*/ 3 w 143"/>
                              <a:gd name="T55" fmla="*/ 62 h 238"/>
                              <a:gd name="T56" fmla="*/ 14 w 143"/>
                              <a:gd name="T57" fmla="*/ 64 h 238"/>
                              <a:gd name="T58" fmla="*/ 39 w 143"/>
                              <a:gd name="T59" fmla="*/ 46 h 238"/>
                              <a:gd name="T60" fmla="*/ 45 w 143"/>
                              <a:gd name="T61" fmla="*/ 55 h 238"/>
                              <a:gd name="T62" fmla="*/ 45 w 143"/>
                              <a:gd name="T63" fmla="*/ 55 h 238"/>
                              <a:gd name="T64" fmla="*/ 31 w 143"/>
                              <a:gd name="T65" fmla="*/ 65 h 238"/>
                              <a:gd name="T66" fmla="*/ 76 w 143"/>
                              <a:gd name="T67" fmla="*/ 129 h 238"/>
                              <a:gd name="T68" fmla="*/ 121 w 143"/>
                              <a:gd name="T69" fmla="*/ 98 h 238"/>
                              <a:gd name="T70" fmla="*/ 76 w 143"/>
                              <a:gd name="T71" fmla="*/ 34 h 238"/>
                              <a:gd name="T72" fmla="*/ 62 w 143"/>
                              <a:gd name="T73" fmla="*/ 43 h 238"/>
                              <a:gd name="T74" fmla="*/ 62 w 143"/>
                              <a:gd name="T75" fmla="*/ 43 h 238"/>
                              <a:gd name="T76" fmla="*/ 56 w 143"/>
                              <a:gd name="T77" fmla="*/ 35 h 238"/>
                              <a:gd name="T78" fmla="*/ 81 w 143"/>
                              <a:gd name="T79" fmla="*/ 17 h 238"/>
                              <a:gd name="T80" fmla="*/ 83 w 143"/>
                              <a:gd name="T81" fmla="*/ 6 h 238"/>
                              <a:gd name="T82" fmla="*/ 71 w 143"/>
                              <a:gd name="T83" fmla="*/ 3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3" h="238">
                                <a:moveTo>
                                  <a:pt x="74" y="232"/>
                                </a:moveTo>
                                <a:cubicBezTo>
                                  <a:pt x="65" y="238"/>
                                  <a:pt x="54" y="236"/>
                                  <a:pt x="48" y="227"/>
                                </a:cubicBezTo>
                                <a:cubicBezTo>
                                  <a:pt x="42" y="219"/>
                                  <a:pt x="47" y="204"/>
                                  <a:pt x="45" y="190"/>
                                </a:cubicBezTo>
                                <a:cubicBezTo>
                                  <a:pt x="55" y="198"/>
                                  <a:pt x="72" y="197"/>
                                  <a:pt x="78" y="206"/>
                                </a:cubicBezTo>
                                <a:cubicBezTo>
                                  <a:pt x="84" y="215"/>
                                  <a:pt x="81" y="227"/>
                                  <a:pt x="74" y="232"/>
                                </a:cubicBezTo>
                                <a:moveTo>
                                  <a:pt x="104" y="48"/>
                                </a:moveTo>
                                <a:cubicBezTo>
                                  <a:pt x="109" y="55"/>
                                  <a:pt x="113" y="64"/>
                                  <a:pt x="117" y="72"/>
                                </a:cubicBezTo>
                                <a:cubicBezTo>
                                  <a:pt x="143" y="54"/>
                                  <a:pt x="143" y="54"/>
                                  <a:pt x="143" y="54"/>
                                </a:cubicBezTo>
                                <a:cubicBezTo>
                                  <a:pt x="143" y="54"/>
                                  <a:pt x="143" y="54"/>
                                  <a:pt x="143" y="54"/>
                                </a:cubicBezTo>
                                <a:cubicBezTo>
                                  <a:pt x="127" y="32"/>
                                  <a:pt x="127" y="32"/>
                                  <a:pt x="127" y="32"/>
                                </a:cubicBezTo>
                                <a:cubicBezTo>
                                  <a:pt x="104" y="48"/>
                                  <a:pt x="104" y="48"/>
                                  <a:pt x="104" y="48"/>
                                </a:cubicBezTo>
                                <a:cubicBezTo>
                                  <a:pt x="104" y="48"/>
                                  <a:pt x="104" y="48"/>
                                  <a:pt x="104" y="48"/>
                                </a:cubicBezTo>
                                <a:close/>
                                <a:moveTo>
                                  <a:pt x="36" y="97"/>
                                </a:moveTo>
                                <a:cubicBezTo>
                                  <a:pt x="9" y="118"/>
                                  <a:pt x="3" y="156"/>
                                  <a:pt x="23" y="183"/>
                                </a:cubicBezTo>
                                <a:cubicBezTo>
                                  <a:pt x="30" y="193"/>
                                  <a:pt x="30" y="193"/>
                                  <a:pt x="30" y="193"/>
                                </a:cubicBezTo>
                                <a:cubicBezTo>
                                  <a:pt x="51" y="178"/>
                                  <a:pt x="51" y="178"/>
                                  <a:pt x="51" y="178"/>
                                </a:cubicBezTo>
                                <a:cubicBezTo>
                                  <a:pt x="45" y="170"/>
                                  <a:pt x="45" y="170"/>
                                  <a:pt x="45" y="170"/>
                                </a:cubicBezTo>
                                <a:cubicBezTo>
                                  <a:pt x="33" y="153"/>
                                  <a:pt x="38" y="130"/>
                                  <a:pt x="53" y="117"/>
                                </a:cubicBezTo>
                                <a:cubicBezTo>
                                  <a:pt x="47" y="110"/>
                                  <a:pt x="40" y="104"/>
                                  <a:pt x="36" y="97"/>
                                </a:cubicBezTo>
                                <a:moveTo>
                                  <a:pt x="71" y="3"/>
                                </a:moveTo>
                                <a:cubicBezTo>
                                  <a:pt x="46" y="21"/>
                                  <a:pt x="46" y="21"/>
                                  <a:pt x="46" y="21"/>
                                </a:cubicBezTo>
                                <a:cubicBezTo>
                                  <a:pt x="44" y="18"/>
                                  <a:pt x="44" y="18"/>
                                  <a:pt x="44" y="18"/>
                                </a:cubicBezTo>
                                <a:cubicBezTo>
                                  <a:pt x="43" y="17"/>
                                  <a:pt x="40" y="15"/>
                                  <a:pt x="38" y="17"/>
                                </a:cubicBezTo>
                                <a:cubicBezTo>
                                  <a:pt x="28" y="24"/>
                                  <a:pt x="28" y="24"/>
                                  <a:pt x="28" y="24"/>
                                </a:cubicBezTo>
                                <a:cubicBezTo>
                                  <a:pt x="26" y="25"/>
                                  <a:pt x="27" y="28"/>
                                  <a:pt x="28" y="30"/>
                                </a:cubicBezTo>
                                <a:cubicBezTo>
                                  <a:pt x="29" y="32"/>
                                  <a:pt x="29" y="32"/>
                                  <a:pt x="29" y="32"/>
                                </a:cubicBezTo>
                                <a:cubicBezTo>
                                  <a:pt x="4" y="50"/>
                                  <a:pt x="4" y="50"/>
                                  <a:pt x="4" y="50"/>
                                </a:cubicBezTo>
                                <a:cubicBezTo>
                                  <a:pt x="0" y="53"/>
                                  <a:pt x="1" y="58"/>
                                  <a:pt x="3" y="62"/>
                                </a:cubicBezTo>
                                <a:cubicBezTo>
                                  <a:pt x="5" y="64"/>
                                  <a:pt x="10" y="66"/>
                                  <a:pt x="14" y="64"/>
                                </a:cubicBezTo>
                                <a:cubicBezTo>
                                  <a:pt x="39" y="46"/>
                                  <a:pt x="39" y="46"/>
                                  <a:pt x="39" y="46"/>
                                </a:cubicBezTo>
                                <a:cubicBezTo>
                                  <a:pt x="45" y="55"/>
                                  <a:pt x="45" y="55"/>
                                  <a:pt x="45" y="55"/>
                                </a:cubicBezTo>
                                <a:cubicBezTo>
                                  <a:pt x="45" y="55"/>
                                  <a:pt x="45" y="55"/>
                                  <a:pt x="45" y="55"/>
                                </a:cubicBezTo>
                                <a:cubicBezTo>
                                  <a:pt x="31" y="65"/>
                                  <a:pt x="31" y="65"/>
                                  <a:pt x="31" y="65"/>
                                </a:cubicBezTo>
                                <a:cubicBezTo>
                                  <a:pt x="32" y="89"/>
                                  <a:pt x="53" y="109"/>
                                  <a:pt x="76" y="129"/>
                                </a:cubicBezTo>
                                <a:cubicBezTo>
                                  <a:pt x="121" y="98"/>
                                  <a:pt x="121" y="98"/>
                                  <a:pt x="121" y="98"/>
                                </a:cubicBezTo>
                                <a:cubicBezTo>
                                  <a:pt x="110" y="70"/>
                                  <a:pt x="98" y="42"/>
                                  <a:pt x="76" y="34"/>
                                </a:cubicBezTo>
                                <a:cubicBezTo>
                                  <a:pt x="62" y="43"/>
                                  <a:pt x="62" y="43"/>
                                  <a:pt x="62" y="43"/>
                                </a:cubicBezTo>
                                <a:cubicBezTo>
                                  <a:pt x="62" y="43"/>
                                  <a:pt x="62" y="43"/>
                                  <a:pt x="62" y="43"/>
                                </a:cubicBezTo>
                                <a:cubicBezTo>
                                  <a:pt x="56" y="35"/>
                                  <a:pt x="56" y="35"/>
                                  <a:pt x="56" y="35"/>
                                </a:cubicBezTo>
                                <a:cubicBezTo>
                                  <a:pt x="81" y="17"/>
                                  <a:pt x="81" y="17"/>
                                  <a:pt x="81" y="17"/>
                                </a:cubicBezTo>
                                <a:cubicBezTo>
                                  <a:pt x="85" y="14"/>
                                  <a:pt x="84" y="9"/>
                                  <a:pt x="83" y="6"/>
                                </a:cubicBezTo>
                                <a:cubicBezTo>
                                  <a:pt x="80" y="2"/>
                                  <a:pt x="75" y="0"/>
                                  <a:pt x="71" y="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96" name="Freeform 6096"/>
                        <wps:cNvSpPr>
                          <a:spLocks noEditPoints="1"/>
                        </wps:cNvSpPr>
                        <wps:spPr bwMode="auto">
                          <a:xfrm>
                            <a:off x="11720513" y="6611938"/>
                            <a:ext cx="927100" cy="869950"/>
                          </a:xfrm>
                          <a:custGeom>
                            <a:avLst/>
                            <a:gdLst>
                              <a:gd name="T0" fmla="*/ 28 w 247"/>
                              <a:gd name="T1" fmla="*/ 98 h 232"/>
                              <a:gd name="T2" fmla="*/ 108 w 247"/>
                              <a:gd name="T3" fmla="*/ 211 h 232"/>
                              <a:gd name="T4" fmla="*/ 99 w 247"/>
                              <a:gd name="T5" fmla="*/ 218 h 232"/>
                              <a:gd name="T6" fmla="*/ 65 w 247"/>
                              <a:gd name="T7" fmla="*/ 212 h 232"/>
                              <a:gd name="T8" fmla="*/ 13 w 247"/>
                              <a:gd name="T9" fmla="*/ 138 h 232"/>
                              <a:gd name="T10" fmla="*/ 19 w 247"/>
                              <a:gd name="T11" fmla="*/ 104 h 232"/>
                              <a:gd name="T12" fmla="*/ 28 w 247"/>
                              <a:gd name="T13" fmla="*/ 98 h 232"/>
                              <a:gd name="T14" fmla="*/ 28 w 247"/>
                              <a:gd name="T15" fmla="*/ 98 h 232"/>
                              <a:gd name="T16" fmla="*/ 130 w 247"/>
                              <a:gd name="T17" fmla="*/ 27 h 232"/>
                              <a:gd name="T18" fmla="*/ 209 w 247"/>
                              <a:gd name="T19" fmla="*/ 140 h 232"/>
                              <a:gd name="T20" fmla="*/ 117 w 247"/>
                              <a:gd name="T21" fmla="*/ 205 h 232"/>
                              <a:gd name="T22" fmla="*/ 36 w 247"/>
                              <a:gd name="T23" fmla="*/ 92 h 232"/>
                              <a:gd name="T24" fmla="*/ 59 w 247"/>
                              <a:gd name="T25" fmla="*/ 76 h 232"/>
                              <a:gd name="T26" fmla="*/ 49 w 247"/>
                              <a:gd name="T27" fmla="*/ 61 h 232"/>
                              <a:gd name="T28" fmla="*/ 52 w 247"/>
                              <a:gd name="T29" fmla="*/ 44 h 232"/>
                              <a:gd name="T30" fmla="*/ 79 w 247"/>
                              <a:gd name="T31" fmla="*/ 25 h 232"/>
                              <a:gd name="T32" fmla="*/ 96 w 247"/>
                              <a:gd name="T33" fmla="*/ 28 h 232"/>
                              <a:gd name="T34" fmla="*/ 107 w 247"/>
                              <a:gd name="T35" fmla="*/ 43 h 232"/>
                              <a:gd name="T36" fmla="*/ 130 w 247"/>
                              <a:gd name="T37" fmla="*/ 27 h 232"/>
                              <a:gd name="T38" fmla="*/ 130 w 247"/>
                              <a:gd name="T39" fmla="*/ 27 h 232"/>
                              <a:gd name="T40" fmla="*/ 68 w 247"/>
                              <a:gd name="T41" fmla="*/ 70 h 232"/>
                              <a:gd name="T42" fmla="*/ 98 w 247"/>
                              <a:gd name="T43" fmla="*/ 49 h 232"/>
                              <a:gd name="T44" fmla="*/ 87 w 247"/>
                              <a:gd name="T45" fmla="*/ 33 h 232"/>
                              <a:gd name="T46" fmla="*/ 57 w 247"/>
                              <a:gd name="T47" fmla="*/ 54 h 232"/>
                              <a:gd name="T48" fmla="*/ 68 w 247"/>
                              <a:gd name="T49" fmla="*/ 70 h 232"/>
                              <a:gd name="T50" fmla="*/ 68 w 247"/>
                              <a:gd name="T51" fmla="*/ 70 h 232"/>
                              <a:gd name="T52" fmla="*/ 153 w 247"/>
                              <a:gd name="T53" fmla="*/ 93 h 232"/>
                              <a:gd name="T54" fmla="*/ 118 w 247"/>
                              <a:gd name="T55" fmla="*/ 87 h 232"/>
                              <a:gd name="T56" fmla="*/ 118 w 247"/>
                              <a:gd name="T57" fmla="*/ 87 h 232"/>
                              <a:gd name="T58" fmla="*/ 108 w 247"/>
                              <a:gd name="T59" fmla="*/ 94 h 232"/>
                              <a:gd name="T60" fmla="*/ 116 w 247"/>
                              <a:gd name="T61" fmla="*/ 105 h 232"/>
                              <a:gd name="T62" fmla="*/ 116 w 247"/>
                              <a:gd name="T63" fmla="*/ 105 h 232"/>
                              <a:gd name="T64" fmla="*/ 129 w 247"/>
                              <a:gd name="T65" fmla="*/ 106 h 232"/>
                              <a:gd name="T66" fmla="*/ 96 w 247"/>
                              <a:gd name="T67" fmla="*/ 130 h 232"/>
                              <a:gd name="T68" fmla="*/ 96 w 247"/>
                              <a:gd name="T69" fmla="*/ 130 h 232"/>
                              <a:gd name="T70" fmla="*/ 92 w 247"/>
                              <a:gd name="T71" fmla="*/ 136 h 232"/>
                              <a:gd name="T72" fmla="*/ 99 w 247"/>
                              <a:gd name="T73" fmla="*/ 146 h 232"/>
                              <a:gd name="T74" fmla="*/ 106 w 247"/>
                              <a:gd name="T75" fmla="*/ 145 h 232"/>
                              <a:gd name="T76" fmla="*/ 106 w 247"/>
                              <a:gd name="T77" fmla="*/ 145 h 232"/>
                              <a:gd name="T78" fmla="*/ 140 w 247"/>
                              <a:gd name="T79" fmla="*/ 121 h 232"/>
                              <a:gd name="T80" fmla="*/ 137 w 247"/>
                              <a:gd name="T81" fmla="*/ 135 h 232"/>
                              <a:gd name="T82" fmla="*/ 137 w 247"/>
                              <a:gd name="T83" fmla="*/ 135 h 232"/>
                              <a:gd name="T84" fmla="*/ 137 w 247"/>
                              <a:gd name="T85" fmla="*/ 135 h 232"/>
                              <a:gd name="T86" fmla="*/ 144 w 247"/>
                              <a:gd name="T87" fmla="*/ 145 h 232"/>
                              <a:gd name="T88" fmla="*/ 154 w 247"/>
                              <a:gd name="T89" fmla="*/ 138 h 232"/>
                              <a:gd name="T90" fmla="*/ 154 w 247"/>
                              <a:gd name="T91" fmla="*/ 136 h 232"/>
                              <a:gd name="T92" fmla="*/ 160 w 247"/>
                              <a:gd name="T93" fmla="*/ 103 h 232"/>
                              <a:gd name="T94" fmla="*/ 153 w 247"/>
                              <a:gd name="T95" fmla="*/ 93 h 232"/>
                              <a:gd name="T96" fmla="*/ 147 w 247"/>
                              <a:gd name="T97" fmla="*/ 14 h 232"/>
                              <a:gd name="T98" fmla="*/ 139 w 247"/>
                              <a:gd name="T99" fmla="*/ 21 h 232"/>
                              <a:gd name="T100" fmla="*/ 210 w 247"/>
                              <a:gd name="T101" fmla="*/ 124 h 232"/>
                              <a:gd name="T102" fmla="*/ 217 w 247"/>
                              <a:gd name="T103" fmla="*/ 135 h 232"/>
                              <a:gd name="T104" fmla="*/ 227 w 247"/>
                              <a:gd name="T105" fmla="*/ 128 h 232"/>
                              <a:gd name="T106" fmla="*/ 233 w 247"/>
                              <a:gd name="T107" fmla="*/ 94 h 232"/>
                              <a:gd name="T108" fmla="*/ 181 w 247"/>
                              <a:gd name="T109" fmla="*/ 20 h 232"/>
                              <a:gd name="T110" fmla="*/ 147 w 247"/>
                              <a:gd name="T111" fmla="*/ 14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7" h="232">
                                <a:moveTo>
                                  <a:pt x="28" y="98"/>
                                </a:moveTo>
                                <a:cubicBezTo>
                                  <a:pt x="108" y="211"/>
                                  <a:pt x="108" y="211"/>
                                  <a:pt x="108" y="211"/>
                                </a:cubicBezTo>
                                <a:cubicBezTo>
                                  <a:pt x="99" y="218"/>
                                  <a:pt x="99" y="218"/>
                                  <a:pt x="99" y="218"/>
                                </a:cubicBezTo>
                                <a:cubicBezTo>
                                  <a:pt x="79" y="232"/>
                                  <a:pt x="65" y="212"/>
                                  <a:pt x="65" y="212"/>
                                </a:cubicBezTo>
                                <a:cubicBezTo>
                                  <a:pt x="13" y="138"/>
                                  <a:pt x="13" y="138"/>
                                  <a:pt x="13" y="138"/>
                                </a:cubicBezTo>
                                <a:cubicBezTo>
                                  <a:pt x="0" y="119"/>
                                  <a:pt x="19" y="104"/>
                                  <a:pt x="19" y="104"/>
                                </a:cubicBezTo>
                                <a:cubicBezTo>
                                  <a:pt x="28" y="98"/>
                                  <a:pt x="28" y="98"/>
                                  <a:pt x="28" y="98"/>
                                </a:cubicBezTo>
                                <a:cubicBezTo>
                                  <a:pt x="28" y="98"/>
                                  <a:pt x="28" y="98"/>
                                  <a:pt x="28" y="98"/>
                                </a:cubicBezTo>
                                <a:close/>
                                <a:moveTo>
                                  <a:pt x="130" y="27"/>
                                </a:moveTo>
                                <a:cubicBezTo>
                                  <a:pt x="209" y="140"/>
                                  <a:pt x="209" y="140"/>
                                  <a:pt x="209" y="140"/>
                                </a:cubicBezTo>
                                <a:cubicBezTo>
                                  <a:pt x="117" y="205"/>
                                  <a:pt x="117" y="205"/>
                                  <a:pt x="117" y="205"/>
                                </a:cubicBezTo>
                                <a:cubicBezTo>
                                  <a:pt x="36" y="92"/>
                                  <a:pt x="36" y="92"/>
                                  <a:pt x="36" y="92"/>
                                </a:cubicBezTo>
                                <a:cubicBezTo>
                                  <a:pt x="59" y="76"/>
                                  <a:pt x="59" y="76"/>
                                  <a:pt x="59" y="76"/>
                                </a:cubicBezTo>
                                <a:cubicBezTo>
                                  <a:pt x="49" y="61"/>
                                  <a:pt x="49" y="61"/>
                                  <a:pt x="49" y="61"/>
                                </a:cubicBezTo>
                                <a:cubicBezTo>
                                  <a:pt x="42" y="51"/>
                                  <a:pt x="52" y="44"/>
                                  <a:pt x="52" y="44"/>
                                </a:cubicBezTo>
                                <a:cubicBezTo>
                                  <a:pt x="79" y="25"/>
                                  <a:pt x="79" y="25"/>
                                  <a:pt x="79" y="25"/>
                                </a:cubicBezTo>
                                <a:cubicBezTo>
                                  <a:pt x="89" y="18"/>
                                  <a:pt x="96" y="28"/>
                                  <a:pt x="96" y="28"/>
                                </a:cubicBezTo>
                                <a:cubicBezTo>
                                  <a:pt x="107" y="43"/>
                                  <a:pt x="107" y="43"/>
                                  <a:pt x="107" y="43"/>
                                </a:cubicBezTo>
                                <a:cubicBezTo>
                                  <a:pt x="130" y="27"/>
                                  <a:pt x="130" y="27"/>
                                  <a:pt x="130" y="27"/>
                                </a:cubicBezTo>
                                <a:cubicBezTo>
                                  <a:pt x="130" y="27"/>
                                  <a:pt x="130" y="27"/>
                                  <a:pt x="130" y="27"/>
                                </a:cubicBezTo>
                                <a:close/>
                                <a:moveTo>
                                  <a:pt x="68" y="70"/>
                                </a:moveTo>
                                <a:cubicBezTo>
                                  <a:pt x="98" y="49"/>
                                  <a:pt x="98" y="49"/>
                                  <a:pt x="98" y="49"/>
                                </a:cubicBezTo>
                                <a:cubicBezTo>
                                  <a:pt x="87" y="33"/>
                                  <a:pt x="87" y="33"/>
                                  <a:pt x="87" y="33"/>
                                </a:cubicBezTo>
                                <a:cubicBezTo>
                                  <a:pt x="57" y="54"/>
                                  <a:pt x="57" y="54"/>
                                  <a:pt x="57" y="54"/>
                                </a:cubicBezTo>
                                <a:cubicBezTo>
                                  <a:pt x="68" y="70"/>
                                  <a:pt x="68" y="70"/>
                                  <a:pt x="68" y="70"/>
                                </a:cubicBezTo>
                                <a:cubicBezTo>
                                  <a:pt x="68" y="70"/>
                                  <a:pt x="68" y="70"/>
                                  <a:pt x="68" y="70"/>
                                </a:cubicBezTo>
                                <a:close/>
                                <a:moveTo>
                                  <a:pt x="153" y="93"/>
                                </a:moveTo>
                                <a:cubicBezTo>
                                  <a:pt x="118" y="87"/>
                                  <a:pt x="118" y="87"/>
                                  <a:pt x="118" y="87"/>
                                </a:cubicBezTo>
                                <a:cubicBezTo>
                                  <a:pt x="118" y="87"/>
                                  <a:pt x="118" y="87"/>
                                  <a:pt x="118" y="87"/>
                                </a:cubicBezTo>
                                <a:cubicBezTo>
                                  <a:pt x="113" y="87"/>
                                  <a:pt x="109" y="90"/>
                                  <a:pt x="108" y="94"/>
                                </a:cubicBezTo>
                                <a:cubicBezTo>
                                  <a:pt x="107" y="99"/>
                                  <a:pt x="110" y="104"/>
                                  <a:pt x="116" y="105"/>
                                </a:cubicBezTo>
                                <a:cubicBezTo>
                                  <a:pt x="116" y="105"/>
                                  <a:pt x="116" y="105"/>
                                  <a:pt x="116" y="105"/>
                                </a:cubicBezTo>
                                <a:cubicBezTo>
                                  <a:pt x="129" y="106"/>
                                  <a:pt x="129" y="106"/>
                                  <a:pt x="129" y="106"/>
                                </a:cubicBezTo>
                                <a:cubicBezTo>
                                  <a:pt x="96" y="130"/>
                                  <a:pt x="96" y="130"/>
                                  <a:pt x="96" y="130"/>
                                </a:cubicBezTo>
                                <a:cubicBezTo>
                                  <a:pt x="96" y="130"/>
                                  <a:pt x="96" y="130"/>
                                  <a:pt x="96" y="130"/>
                                </a:cubicBezTo>
                                <a:cubicBezTo>
                                  <a:pt x="94" y="131"/>
                                  <a:pt x="92" y="133"/>
                                  <a:pt x="92" y="136"/>
                                </a:cubicBezTo>
                                <a:cubicBezTo>
                                  <a:pt x="91" y="141"/>
                                  <a:pt x="94" y="145"/>
                                  <a:pt x="99" y="146"/>
                                </a:cubicBezTo>
                                <a:cubicBezTo>
                                  <a:pt x="102" y="147"/>
                                  <a:pt x="104" y="146"/>
                                  <a:pt x="106" y="145"/>
                                </a:cubicBezTo>
                                <a:cubicBezTo>
                                  <a:pt x="106" y="145"/>
                                  <a:pt x="106" y="145"/>
                                  <a:pt x="106" y="145"/>
                                </a:cubicBezTo>
                                <a:cubicBezTo>
                                  <a:pt x="140" y="121"/>
                                  <a:pt x="140" y="121"/>
                                  <a:pt x="140" y="121"/>
                                </a:cubicBezTo>
                                <a:cubicBezTo>
                                  <a:pt x="137" y="135"/>
                                  <a:pt x="137" y="135"/>
                                  <a:pt x="137" y="135"/>
                                </a:cubicBezTo>
                                <a:cubicBezTo>
                                  <a:pt x="137" y="135"/>
                                  <a:pt x="137" y="135"/>
                                  <a:pt x="137" y="135"/>
                                </a:cubicBezTo>
                                <a:cubicBezTo>
                                  <a:pt x="137" y="135"/>
                                  <a:pt x="137" y="135"/>
                                  <a:pt x="137" y="135"/>
                                </a:cubicBezTo>
                                <a:cubicBezTo>
                                  <a:pt x="136" y="140"/>
                                  <a:pt x="139" y="144"/>
                                  <a:pt x="144" y="145"/>
                                </a:cubicBezTo>
                                <a:cubicBezTo>
                                  <a:pt x="149" y="146"/>
                                  <a:pt x="153" y="143"/>
                                  <a:pt x="154" y="138"/>
                                </a:cubicBezTo>
                                <a:cubicBezTo>
                                  <a:pt x="154" y="137"/>
                                  <a:pt x="154" y="137"/>
                                  <a:pt x="154" y="136"/>
                                </a:cubicBezTo>
                                <a:cubicBezTo>
                                  <a:pt x="160" y="103"/>
                                  <a:pt x="160" y="103"/>
                                  <a:pt x="160" y="103"/>
                                </a:cubicBezTo>
                                <a:cubicBezTo>
                                  <a:pt x="161" y="99"/>
                                  <a:pt x="157" y="94"/>
                                  <a:pt x="153" y="93"/>
                                </a:cubicBezTo>
                                <a:close/>
                                <a:moveTo>
                                  <a:pt x="147" y="14"/>
                                </a:moveTo>
                                <a:cubicBezTo>
                                  <a:pt x="139" y="21"/>
                                  <a:pt x="139" y="21"/>
                                  <a:pt x="139" y="21"/>
                                </a:cubicBezTo>
                                <a:cubicBezTo>
                                  <a:pt x="210" y="124"/>
                                  <a:pt x="210" y="124"/>
                                  <a:pt x="210" y="124"/>
                                </a:cubicBezTo>
                                <a:cubicBezTo>
                                  <a:pt x="217" y="135"/>
                                  <a:pt x="217" y="135"/>
                                  <a:pt x="217" y="135"/>
                                </a:cubicBezTo>
                                <a:cubicBezTo>
                                  <a:pt x="227" y="128"/>
                                  <a:pt x="227" y="128"/>
                                  <a:pt x="227" y="128"/>
                                </a:cubicBezTo>
                                <a:cubicBezTo>
                                  <a:pt x="227" y="128"/>
                                  <a:pt x="247" y="114"/>
                                  <a:pt x="233" y="94"/>
                                </a:cubicBezTo>
                                <a:cubicBezTo>
                                  <a:pt x="181" y="20"/>
                                  <a:pt x="181" y="20"/>
                                  <a:pt x="181" y="20"/>
                                </a:cubicBezTo>
                                <a:cubicBezTo>
                                  <a:pt x="181" y="20"/>
                                  <a:pt x="167" y="0"/>
                                  <a:pt x="147" y="1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97" name="Freeform 6097"/>
                        <wps:cNvSpPr>
                          <a:spLocks noEditPoints="1"/>
                        </wps:cNvSpPr>
                        <wps:spPr bwMode="auto">
                          <a:xfrm>
                            <a:off x="12928601" y="6678613"/>
                            <a:ext cx="754063" cy="739775"/>
                          </a:xfrm>
                          <a:custGeom>
                            <a:avLst/>
                            <a:gdLst>
                              <a:gd name="T0" fmla="*/ 34 w 201"/>
                              <a:gd name="T1" fmla="*/ 101 h 197"/>
                              <a:gd name="T2" fmla="*/ 26 w 201"/>
                              <a:gd name="T3" fmla="*/ 32 h 197"/>
                              <a:gd name="T4" fmla="*/ 36 w 201"/>
                              <a:gd name="T5" fmla="*/ 21 h 197"/>
                              <a:gd name="T6" fmla="*/ 47 w 201"/>
                              <a:gd name="T7" fmla="*/ 30 h 197"/>
                              <a:gd name="T8" fmla="*/ 55 w 201"/>
                              <a:gd name="T9" fmla="*/ 99 h 197"/>
                              <a:gd name="T10" fmla="*/ 45 w 201"/>
                              <a:gd name="T11" fmla="*/ 112 h 197"/>
                              <a:gd name="T12" fmla="*/ 60 w 201"/>
                              <a:gd name="T13" fmla="*/ 21 h 197"/>
                              <a:gd name="T14" fmla="*/ 123 w 201"/>
                              <a:gd name="T15" fmla="*/ 52 h 197"/>
                              <a:gd name="T16" fmla="*/ 137 w 201"/>
                              <a:gd name="T17" fmla="*/ 48 h 197"/>
                              <a:gd name="T18" fmla="*/ 132 w 201"/>
                              <a:gd name="T19" fmla="*/ 34 h 197"/>
                              <a:gd name="T20" fmla="*/ 70 w 201"/>
                              <a:gd name="T21" fmla="*/ 2 h 197"/>
                              <a:gd name="T22" fmla="*/ 56 w 201"/>
                              <a:gd name="T23" fmla="*/ 7 h 197"/>
                              <a:gd name="T24" fmla="*/ 175 w 201"/>
                              <a:gd name="T25" fmla="*/ 19 h 197"/>
                              <a:gd name="T26" fmla="*/ 139 w 201"/>
                              <a:gd name="T27" fmla="*/ 31 h 197"/>
                              <a:gd name="T28" fmla="*/ 142 w 201"/>
                              <a:gd name="T29" fmla="*/ 51 h 197"/>
                              <a:gd name="T30" fmla="*/ 121 w 201"/>
                              <a:gd name="T31" fmla="*/ 57 h 197"/>
                              <a:gd name="T32" fmla="*/ 109 w 201"/>
                              <a:gd name="T33" fmla="*/ 51 h 197"/>
                              <a:gd name="T34" fmla="*/ 88 w 201"/>
                              <a:gd name="T35" fmla="*/ 65 h 197"/>
                              <a:gd name="T36" fmla="*/ 88 w 201"/>
                              <a:gd name="T37" fmla="*/ 66 h 197"/>
                              <a:gd name="T38" fmla="*/ 58 w 201"/>
                              <a:gd name="T39" fmla="*/ 86 h 197"/>
                              <a:gd name="T40" fmla="*/ 60 w 201"/>
                              <a:gd name="T41" fmla="*/ 99 h 197"/>
                              <a:gd name="T42" fmla="*/ 46 w 201"/>
                              <a:gd name="T43" fmla="*/ 117 h 197"/>
                              <a:gd name="T44" fmla="*/ 7 w 201"/>
                              <a:gd name="T45" fmla="*/ 121 h 197"/>
                              <a:gd name="T46" fmla="*/ 6 w 201"/>
                              <a:gd name="T47" fmla="*/ 121 h 197"/>
                              <a:gd name="T48" fmla="*/ 18 w 201"/>
                              <a:gd name="T49" fmla="*/ 139 h 197"/>
                              <a:gd name="T50" fmla="*/ 18 w 201"/>
                              <a:gd name="T51" fmla="*/ 139 h 197"/>
                              <a:gd name="T52" fmla="*/ 77 w 201"/>
                              <a:gd name="T53" fmla="*/ 189 h 197"/>
                              <a:gd name="T54" fmla="*/ 140 w 201"/>
                              <a:gd name="T55" fmla="*/ 163 h 197"/>
                              <a:gd name="T56" fmla="*/ 193 w 201"/>
                              <a:gd name="T57" fmla="*/ 126 h 197"/>
                              <a:gd name="T58" fmla="*/ 169 w 201"/>
                              <a:gd name="T59" fmla="*/ 35 h 197"/>
                              <a:gd name="T60" fmla="*/ 173 w 201"/>
                              <a:gd name="T61" fmla="*/ 33 h 197"/>
                              <a:gd name="T62" fmla="*/ 98 w 201"/>
                              <a:gd name="T63" fmla="*/ 174 h 197"/>
                              <a:gd name="T64" fmla="*/ 88 w 201"/>
                              <a:gd name="T65" fmla="*/ 172 h 197"/>
                              <a:gd name="T66" fmla="*/ 65 w 201"/>
                              <a:gd name="T67" fmla="*/ 138 h 197"/>
                              <a:gd name="T68" fmla="*/ 67 w 201"/>
                              <a:gd name="T69" fmla="*/ 129 h 197"/>
                              <a:gd name="T70" fmla="*/ 77 w 201"/>
                              <a:gd name="T71" fmla="*/ 131 h 197"/>
                              <a:gd name="T72" fmla="*/ 99 w 201"/>
                              <a:gd name="T73" fmla="*/ 164 h 197"/>
                              <a:gd name="T74" fmla="*/ 98 w 201"/>
                              <a:gd name="T75" fmla="*/ 174 h 197"/>
                              <a:gd name="T76" fmla="*/ 114 w 201"/>
                              <a:gd name="T77" fmla="*/ 154 h 197"/>
                              <a:gd name="T78" fmla="*/ 114 w 201"/>
                              <a:gd name="T79" fmla="*/ 154 h 197"/>
                              <a:gd name="T80" fmla="*/ 91 w 201"/>
                              <a:gd name="T81" fmla="*/ 121 h 197"/>
                              <a:gd name="T82" fmla="*/ 102 w 201"/>
                              <a:gd name="T83" fmla="*/ 113 h 197"/>
                              <a:gd name="T84" fmla="*/ 126 w 201"/>
                              <a:gd name="T85" fmla="*/ 146 h 197"/>
                              <a:gd name="T86" fmla="*/ 126 w 201"/>
                              <a:gd name="T87" fmla="*/ 146 h 197"/>
                              <a:gd name="T88" fmla="*/ 150 w 201"/>
                              <a:gd name="T89" fmla="*/ 138 h 197"/>
                              <a:gd name="T90" fmla="*/ 140 w 201"/>
                              <a:gd name="T91" fmla="*/ 136 h 197"/>
                              <a:gd name="T92" fmla="*/ 117 w 201"/>
                              <a:gd name="T93" fmla="*/ 102 h 197"/>
                              <a:gd name="T94" fmla="*/ 119 w 201"/>
                              <a:gd name="T95" fmla="*/ 93 h 197"/>
                              <a:gd name="T96" fmla="*/ 129 w 201"/>
                              <a:gd name="T97" fmla="*/ 94 h 197"/>
                              <a:gd name="T98" fmla="*/ 152 w 201"/>
                              <a:gd name="T99" fmla="*/ 129 h 197"/>
                              <a:gd name="T100" fmla="*/ 150 w 201"/>
                              <a:gd name="T101" fmla="*/ 138 h 197"/>
                              <a:gd name="T102" fmla="*/ 167 w 201"/>
                              <a:gd name="T103" fmla="*/ 118 h 197"/>
                              <a:gd name="T104" fmla="*/ 167 w 201"/>
                              <a:gd name="T105" fmla="*/ 118 h 197"/>
                              <a:gd name="T106" fmla="*/ 144 w 201"/>
                              <a:gd name="T107" fmla="*/ 84 h 197"/>
                              <a:gd name="T108" fmla="*/ 155 w 201"/>
                              <a:gd name="T109" fmla="*/ 77 h 197"/>
                              <a:gd name="T110" fmla="*/ 178 w 201"/>
                              <a:gd name="T111" fmla="*/ 110 h 197"/>
                              <a:gd name="T112" fmla="*/ 178 w 201"/>
                              <a:gd name="T113" fmla="*/ 110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1" h="197">
                                <a:moveTo>
                                  <a:pt x="34" y="102"/>
                                </a:moveTo>
                                <a:cubicBezTo>
                                  <a:pt x="34" y="102"/>
                                  <a:pt x="34" y="102"/>
                                  <a:pt x="34" y="101"/>
                                </a:cubicBezTo>
                                <a:cubicBezTo>
                                  <a:pt x="34" y="101"/>
                                  <a:pt x="34" y="101"/>
                                  <a:pt x="34" y="101"/>
                                </a:cubicBezTo>
                                <a:cubicBezTo>
                                  <a:pt x="26" y="32"/>
                                  <a:pt x="26" y="32"/>
                                  <a:pt x="26" y="32"/>
                                </a:cubicBezTo>
                                <a:cubicBezTo>
                                  <a:pt x="26" y="32"/>
                                  <a:pt x="26" y="32"/>
                                  <a:pt x="26" y="32"/>
                                </a:cubicBezTo>
                                <a:cubicBezTo>
                                  <a:pt x="26" y="26"/>
                                  <a:pt x="30" y="21"/>
                                  <a:pt x="36" y="21"/>
                                </a:cubicBezTo>
                                <a:cubicBezTo>
                                  <a:pt x="41" y="20"/>
                                  <a:pt x="47" y="24"/>
                                  <a:pt x="47" y="30"/>
                                </a:cubicBezTo>
                                <a:cubicBezTo>
                                  <a:pt x="47" y="30"/>
                                  <a:pt x="47" y="30"/>
                                  <a:pt x="47" y="30"/>
                                </a:cubicBezTo>
                                <a:cubicBezTo>
                                  <a:pt x="55" y="99"/>
                                  <a:pt x="55" y="99"/>
                                  <a:pt x="55" y="99"/>
                                </a:cubicBezTo>
                                <a:cubicBezTo>
                                  <a:pt x="55" y="99"/>
                                  <a:pt x="55" y="99"/>
                                  <a:pt x="55" y="99"/>
                                </a:cubicBezTo>
                                <a:cubicBezTo>
                                  <a:pt x="55" y="99"/>
                                  <a:pt x="55" y="99"/>
                                  <a:pt x="55" y="100"/>
                                </a:cubicBezTo>
                                <a:cubicBezTo>
                                  <a:pt x="56" y="105"/>
                                  <a:pt x="51" y="111"/>
                                  <a:pt x="45" y="112"/>
                                </a:cubicBezTo>
                                <a:cubicBezTo>
                                  <a:pt x="39" y="112"/>
                                  <a:pt x="34" y="108"/>
                                  <a:pt x="34" y="102"/>
                                </a:cubicBezTo>
                                <a:close/>
                                <a:moveTo>
                                  <a:pt x="60" y="21"/>
                                </a:moveTo>
                                <a:cubicBezTo>
                                  <a:pt x="122" y="53"/>
                                  <a:pt x="122" y="53"/>
                                  <a:pt x="122" y="53"/>
                                </a:cubicBezTo>
                                <a:cubicBezTo>
                                  <a:pt x="123" y="52"/>
                                  <a:pt x="123" y="52"/>
                                  <a:pt x="123" y="52"/>
                                </a:cubicBezTo>
                                <a:cubicBezTo>
                                  <a:pt x="123" y="53"/>
                                  <a:pt x="123" y="53"/>
                                  <a:pt x="123" y="53"/>
                                </a:cubicBezTo>
                                <a:cubicBezTo>
                                  <a:pt x="128" y="55"/>
                                  <a:pt x="134" y="54"/>
                                  <a:pt x="137" y="48"/>
                                </a:cubicBezTo>
                                <a:cubicBezTo>
                                  <a:pt x="140" y="43"/>
                                  <a:pt x="137" y="37"/>
                                  <a:pt x="132" y="35"/>
                                </a:cubicBezTo>
                                <a:cubicBezTo>
                                  <a:pt x="132" y="34"/>
                                  <a:pt x="132" y="34"/>
                                  <a:pt x="132" y="34"/>
                                </a:cubicBezTo>
                                <a:cubicBezTo>
                                  <a:pt x="132" y="34"/>
                                  <a:pt x="132" y="34"/>
                                  <a:pt x="132" y="34"/>
                                </a:cubicBezTo>
                                <a:cubicBezTo>
                                  <a:pt x="70" y="2"/>
                                  <a:pt x="70" y="2"/>
                                  <a:pt x="70" y="2"/>
                                </a:cubicBezTo>
                                <a:cubicBezTo>
                                  <a:pt x="70" y="2"/>
                                  <a:pt x="70" y="2"/>
                                  <a:pt x="70" y="2"/>
                                </a:cubicBezTo>
                                <a:cubicBezTo>
                                  <a:pt x="65" y="0"/>
                                  <a:pt x="59" y="1"/>
                                  <a:pt x="56" y="7"/>
                                </a:cubicBezTo>
                                <a:cubicBezTo>
                                  <a:pt x="53" y="12"/>
                                  <a:pt x="55" y="18"/>
                                  <a:pt x="60" y="21"/>
                                </a:cubicBezTo>
                                <a:close/>
                                <a:moveTo>
                                  <a:pt x="175" y="19"/>
                                </a:moveTo>
                                <a:cubicBezTo>
                                  <a:pt x="172" y="14"/>
                                  <a:pt x="165" y="12"/>
                                  <a:pt x="161" y="16"/>
                                </a:cubicBezTo>
                                <a:cubicBezTo>
                                  <a:pt x="139" y="31"/>
                                  <a:pt x="139" y="31"/>
                                  <a:pt x="139" y="31"/>
                                </a:cubicBezTo>
                                <a:cubicBezTo>
                                  <a:pt x="137" y="32"/>
                                  <a:pt x="137" y="32"/>
                                  <a:pt x="137" y="32"/>
                                </a:cubicBezTo>
                                <a:cubicBezTo>
                                  <a:pt x="144" y="36"/>
                                  <a:pt x="145" y="44"/>
                                  <a:pt x="142" y="51"/>
                                </a:cubicBezTo>
                                <a:cubicBezTo>
                                  <a:pt x="138" y="59"/>
                                  <a:pt x="129" y="61"/>
                                  <a:pt x="121" y="58"/>
                                </a:cubicBezTo>
                                <a:cubicBezTo>
                                  <a:pt x="121" y="57"/>
                                  <a:pt x="121" y="57"/>
                                  <a:pt x="121" y="57"/>
                                </a:cubicBezTo>
                                <a:cubicBezTo>
                                  <a:pt x="121" y="57"/>
                                  <a:pt x="121" y="57"/>
                                  <a:pt x="121" y="57"/>
                                </a:cubicBezTo>
                                <a:cubicBezTo>
                                  <a:pt x="109" y="51"/>
                                  <a:pt x="109" y="51"/>
                                  <a:pt x="109" y="51"/>
                                </a:cubicBezTo>
                                <a:cubicBezTo>
                                  <a:pt x="88" y="65"/>
                                  <a:pt x="88" y="65"/>
                                  <a:pt x="88" y="65"/>
                                </a:cubicBezTo>
                                <a:cubicBezTo>
                                  <a:pt x="88" y="65"/>
                                  <a:pt x="88" y="65"/>
                                  <a:pt x="88" y="65"/>
                                </a:cubicBezTo>
                                <a:cubicBezTo>
                                  <a:pt x="88" y="66"/>
                                  <a:pt x="88" y="66"/>
                                  <a:pt x="88" y="66"/>
                                </a:cubicBezTo>
                                <a:cubicBezTo>
                                  <a:pt x="88" y="66"/>
                                  <a:pt x="88" y="66"/>
                                  <a:pt x="88" y="66"/>
                                </a:cubicBezTo>
                                <a:cubicBezTo>
                                  <a:pt x="88" y="66"/>
                                  <a:pt x="88" y="66"/>
                                  <a:pt x="88" y="66"/>
                                </a:cubicBezTo>
                                <a:cubicBezTo>
                                  <a:pt x="58" y="86"/>
                                  <a:pt x="58" y="86"/>
                                  <a:pt x="58" y="86"/>
                                </a:cubicBezTo>
                                <a:cubicBezTo>
                                  <a:pt x="60" y="99"/>
                                  <a:pt x="60" y="99"/>
                                  <a:pt x="60" y="99"/>
                                </a:cubicBezTo>
                                <a:cubicBezTo>
                                  <a:pt x="60" y="99"/>
                                  <a:pt x="60" y="99"/>
                                  <a:pt x="60" y="99"/>
                                </a:cubicBezTo>
                                <a:cubicBezTo>
                                  <a:pt x="60" y="99"/>
                                  <a:pt x="59" y="100"/>
                                  <a:pt x="59" y="100"/>
                                </a:cubicBezTo>
                                <a:cubicBezTo>
                                  <a:pt x="60" y="108"/>
                                  <a:pt x="54" y="116"/>
                                  <a:pt x="46" y="117"/>
                                </a:cubicBezTo>
                                <a:cubicBezTo>
                                  <a:pt x="38" y="117"/>
                                  <a:pt x="32" y="113"/>
                                  <a:pt x="29" y="106"/>
                                </a:cubicBezTo>
                                <a:cubicBezTo>
                                  <a:pt x="7" y="121"/>
                                  <a:pt x="7" y="121"/>
                                  <a:pt x="7" y="121"/>
                                </a:cubicBezTo>
                                <a:cubicBezTo>
                                  <a:pt x="7" y="121"/>
                                  <a:pt x="7" y="121"/>
                                  <a:pt x="7" y="121"/>
                                </a:cubicBezTo>
                                <a:cubicBezTo>
                                  <a:pt x="6" y="121"/>
                                  <a:pt x="6" y="121"/>
                                  <a:pt x="6" y="121"/>
                                </a:cubicBezTo>
                                <a:cubicBezTo>
                                  <a:pt x="1" y="124"/>
                                  <a:pt x="0" y="131"/>
                                  <a:pt x="3" y="136"/>
                                </a:cubicBezTo>
                                <a:cubicBezTo>
                                  <a:pt x="7" y="141"/>
                                  <a:pt x="14" y="142"/>
                                  <a:pt x="18" y="139"/>
                                </a:cubicBezTo>
                                <a:cubicBezTo>
                                  <a:pt x="18" y="139"/>
                                  <a:pt x="18" y="139"/>
                                  <a:pt x="18" y="139"/>
                                </a:cubicBezTo>
                                <a:cubicBezTo>
                                  <a:pt x="18" y="139"/>
                                  <a:pt x="18" y="139"/>
                                  <a:pt x="18" y="139"/>
                                </a:cubicBezTo>
                                <a:cubicBezTo>
                                  <a:pt x="21" y="137"/>
                                  <a:pt x="21" y="137"/>
                                  <a:pt x="21" y="137"/>
                                </a:cubicBezTo>
                                <a:cubicBezTo>
                                  <a:pt x="30" y="144"/>
                                  <a:pt x="75" y="186"/>
                                  <a:pt x="77" y="189"/>
                                </a:cubicBezTo>
                                <a:cubicBezTo>
                                  <a:pt x="81" y="192"/>
                                  <a:pt x="90" y="197"/>
                                  <a:pt x="98" y="192"/>
                                </a:cubicBezTo>
                                <a:cubicBezTo>
                                  <a:pt x="104" y="188"/>
                                  <a:pt x="127" y="172"/>
                                  <a:pt x="140" y="163"/>
                                </a:cubicBezTo>
                                <a:cubicBezTo>
                                  <a:pt x="140" y="163"/>
                                  <a:pt x="145" y="159"/>
                                  <a:pt x="150" y="155"/>
                                </a:cubicBezTo>
                                <a:cubicBezTo>
                                  <a:pt x="164" y="146"/>
                                  <a:pt x="187" y="130"/>
                                  <a:pt x="193" y="126"/>
                                </a:cubicBezTo>
                                <a:cubicBezTo>
                                  <a:pt x="201" y="121"/>
                                  <a:pt x="199" y="111"/>
                                  <a:pt x="198" y="106"/>
                                </a:cubicBezTo>
                                <a:cubicBezTo>
                                  <a:pt x="196" y="103"/>
                                  <a:pt x="173" y="46"/>
                                  <a:pt x="169" y="35"/>
                                </a:cubicBezTo>
                                <a:cubicBezTo>
                                  <a:pt x="173" y="33"/>
                                  <a:pt x="173" y="33"/>
                                  <a:pt x="173" y="33"/>
                                </a:cubicBezTo>
                                <a:cubicBezTo>
                                  <a:pt x="173" y="33"/>
                                  <a:pt x="173" y="33"/>
                                  <a:pt x="173" y="33"/>
                                </a:cubicBezTo>
                                <a:cubicBezTo>
                                  <a:pt x="177" y="30"/>
                                  <a:pt x="178" y="24"/>
                                  <a:pt x="175" y="19"/>
                                </a:cubicBezTo>
                                <a:close/>
                                <a:moveTo>
                                  <a:pt x="98" y="174"/>
                                </a:moveTo>
                                <a:cubicBezTo>
                                  <a:pt x="95" y="176"/>
                                  <a:pt x="90" y="175"/>
                                  <a:pt x="88" y="172"/>
                                </a:cubicBezTo>
                                <a:cubicBezTo>
                                  <a:pt x="88" y="172"/>
                                  <a:pt x="88" y="172"/>
                                  <a:pt x="88" y="172"/>
                                </a:cubicBezTo>
                                <a:cubicBezTo>
                                  <a:pt x="88" y="172"/>
                                  <a:pt x="88" y="172"/>
                                  <a:pt x="88" y="172"/>
                                </a:cubicBezTo>
                                <a:cubicBezTo>
                                  <a:pt x="65" y="138"/>
                                  <a:pt x="65" y="138"/>
                                  <a:pt x="65" y="138"/>
                                </a:cubicBezTo>
                                <a:cubicBezTo>
                                  <a:pt x="65" y="138"/>
                                  <a:pt x="65" y="138"/>
                                  <a:pt x="65" y="138"/>
                                </a:cubicBezTo>
                                <a:cubicBezTo>
                                  <a:pt x="63" y="135"/>
                                  <a:pt x="64" y="131"/>
                                  <a:pt x="67" y="129"/>
                                </a:cubicBezTo>
                                <a:cubicBezTo>
                                  <a:pt x="70" y="127"/>
                                  <a:pt x="74" y="127"/>
                                  <a:pt x="77" y="131"/>
                                </a:cubicBezTo>
                                <a:cubicBezTo>
                                  <a:pt x="77" y="131"/>
                                  <a:pt x="77" y="131"/>
                                  <a:pt x="77" y="131"/>
                                </a:cubicBezTo>
                                <a:cubicBezTo>
                                  <a:pt x="99" y="164"/>
                                  <a:pt x="99" y="164"/>
                                  <a:pt x="99" y="164"/>
                                </a:cubicBezTo>
                                <a:cubicBezTo>
                                  <a:pt x="99" y="164"/>
                                  <a:pt x="99" y="164"/>
                                  <a:pt x="99" y="164"/>
                                </a:cubicBezTo>
                                <a:cubicBezTo>
                                  <a:pt x="99" y="164"/>
                                  <a:pt x="99" y="164"/>
                                  <a:pt x="99" y="164"/>
                                </a:cubicBezTo>
                                <a:cubicBezTo>
                                  <a:pt x="102" y="168"/>
                                  <a:pt x="101" y="172"/>
                                  <a:pt x="98" y="174"/>
                                </a:cubicBezTo>
                                <a:close/>
                                <a:moveTo>
                                  <a:pt x="124" y="156"/>
                                </a:moveTo>
                                <a:cubicBezTo>
                                  <a:pt x="121" y="158"/>
                                  <a:pt x="117" y="157"/>
                                  <a:pt x="114" y="154"/>
                                </a:cubicBezTo>
                                <a:cubicBezTo>
                                  <a:pt x="114" y="154"/>
                                  <a:pt x="114" y="154"/>
                                  <a:pt x="114" y="154"/>
                                </a:cubicBezTo>
                                <a:cubicBezTo>
                                  <a:pt x="114" y="154"/>
                                  <a:pt x="114" y="154"/>
                                  <a:pt x="114" y="154"/>
                                </a:cubicBezTo>
                                <a:cubicBezTo>
                                  <a:pt x="91" y="121"/>
                                  <a:pt x="91" y="121"/>
                                  <a:pt x="91" y="121"/>
                                </a:cubicBezTo>
                                <a:cubicBezTo>
                                  <a:pt x="91" y="121"/>
                                  <a:pt x="91" y="121"/>
                                  <a:pt x="91" y="121"/>
                                </a:cubicBezTo>
                                <a:cubicBezTo>
                                  <a:pt x="89" y="117"/>
                                  <a:pt x="90" y="113"/>
                                  <a:pt x="93" y="111"/>
                                </a:cubicBezTo>
                                <a:cubicBezTo>
                                  <a:pt x="96" y="109"/>
                                  <a:pt x="100" y="110"/>
                                  <a:pt x="102" y="113"/>
                                </a:cubicBezTo>
                                <a:cubicBezTo>
                                  <a:pt x="102" y="113"/>
                                  <a:pt x="102" y="113"/>
                                  <a:pt x="102" y="113"/>
                                </a:cubicBezTo>
                                <a:cubicBezTo>
                                  <a:pt x="126" y="146"/>
                                  <a:pt x="126" y="146"/>
                                  <a:pt x="126" y="146"/>
                                </a:cubicBezTo>
                                <a:cubicBezTo>
                                  <a:pt x="126" y="146"/>
                                  <a:pt x="126" y="146"/>
                                  <a:pt x="126" y="146"/>
                                </a:cubicBezTo>
                                <a:cubicBezTo>
                                  <a:pt x="126" y="146"/>
                                  <a:pt x="126" y="146"/>
                                  <a:pt x="126" y="146"/>
                                </a:cubicBezTo>
                                <a:cubicBezTo>
                                  <a:pt x="128" y="149"/>
                                  <a:pt x="127" y="154"/>
                                  <a:pt x="124" y="156"/>
                                </a:cubicBezTo>
                                <a:close/>
                                <a:moveTo>
                                  <a:pt x="150" y="138"/>
                                </a:moveTo>
                                <a:cubicBezTo>
                                  <a:pt x="147" y="140"/>
                                  <a:pt x="143" y="139"/>
                                  <a:pt x="141" y="137"/>
                                </a:cubicBezTo>
                                <a:cubicBezTo>
                                  <a:pt x="140" y="136"/>
                                  <a:pt x="140" y="136"/>
                                  <a:pt x="140" y="136"/>
                                </a:cubicBezTo>
                                <a:cubicBezTo>
                                  <a:pt x="140" y="136"/>
                                  <a:pt x="140" y="136"/>
                                  <a:pt x="140" y="136"/>
                                </a:cubicBezTo>
                                <a:cubicBezTo>
                                  <a:pt x="117" y="102"/>
                                  <a:pt x="117" y="102"/>
                                  <a:pt x="117" y="102"/>
                                </a:cubicBezTo>
                                <a:cubicBezTo>
                                  <a:pt x="117" y="102"/>
                                  <a:pt x="117" y="102"/>
                                  <a:pt x="117" y="102"/>
                                </a:cubicBezTo>
                                <a:cubicBezTo>
                                  <a:pt x="115" y="99"/>
                                  <a:pt x="117" y="95"/>
                                  <a:pt x="119" y="93"/>
                                </a:cubicBezTo>
                                <a:cubicBezTo>
                                  <a:pt x="122" y="91"/>
                                  <a:pt x="127" y="91"/>
                                  <a:pt x="129" y="94"/>
                                </a:cubicBezTo>
                                <a:cubicBezTo>
                                  <a:pt x="129" y="94"/>
                                  <a:pt x="129" y="94"/>
                                  <a:pt x="129" y="94"/>
                                </a:cubicBezTo>
                                <a:cubicBezTo>
                                  <a:pt x="152" y="129"/>
                                  <a:pt x="152" y="129"/>
                                  <a:pt x="152" y="129"/>
                                </a:cubicBezTo>
                                <a:cubicBezTo>
                                  <a:pt x="152" y="129"/>
                                  <a:pt x="152" y="129"/>
                                  <a:pt x="152" y="129"/>
                                </a:cubicBezTo>
                                <a:cubicBezTo>
                                  <a:pt x="152" y="129"/>
                                  <a:pt x="152" y="129"/>
                                  <a:pt x="152" y="129"/>
                                </a:cubicBezTo>
                                <a:cubicBezTo>
                                  <a:pt x="154" y="131"/>
                                  <a:pt x="154" y="136"/>
                                  <a:pt x="150" y="138"/>
                                </a:cubicBezTo>
                                <a:close/>
                                <a:moveTo>
                                  <a:pt x="177" y="120"/>
                                </a:moveTo>
                                <a:cubicBezTo>
                                  <a:pt x="173" y="122"/>
                                  <a:pt x="169" y="122"/>
                                  <a:pt x="167" y="118"/>
                                </a:cubicBezTo>
                                <a:cubicBezTo>
                                  <a:pt x="167" y="118"/>
                                  <a:pt x="167" y="118"/>
                                  <a:pt x="167" y="118"/>
                                </a:cubicBezTo>
                                <a:cubicBezTo>
                                  <a:pt x="167" y="118"/>
                                  <a:pt x="167" y="118"/>
                                  <a:pt x="167" y="118"/>
                                </a:cubicBezTo>
                                <a:cubicBezTo>
                                  <a:pt x="144" y="84"/>
                                  <a:pt x="144" y="84"/>
                                  <a:pt x="144" y="84"/>
                                </a:cubicBezTo>
                                <a:cubicBezTo>
                                  <a:pt x="144" y="84"/>
                                  <a:pt x="144" y="84"/>
                                  <a:pt x="144" y="84"/>
                                </a:cubicBezTo>
                                <a:cubicBezTo>
                                  <a:pt x="142" y="81"/>
                                  <a:pt x="142" y="77"/>
                                  <a:pt x="146" y="75"/>
                                </a:cubicBezTo>
                                <a:cubicBezTo>
                                  <a:pt x="149" y="73"/>
                                  <a:pt x="153" y="73"/>
                                  <a:pt x="155" y="77"/>
                                </a:cubicBezTo>
                                <a:cubicBezTo>
                                  <a:pt x="155" y="77"/>
                                  <a:pt x="155" y="77"/>
                                  <a:pt x="155" y="77"/>
                                </a:cubicBezTo>
                                <a:cubicBezTo>
                                  <a:pt x="178" y="110"/>
                                  <a:pt x="178" y="110"/>
                                  <a:pt x="178" y="110"/>
                                </a:cubicBezTo>
                                <a:cubicBezTo>
                                  <a:pt x="178" y="110"/>
                                  <a:pt x="178" y="110"/>
                                  <a:pt x="178" y="110"/>
                                </a:cubicBezTo>
                                <a:cubicBezTo>
                                  <a:pt x="178" y="110"/>
                                  <a:pt x="178" y="110"/>
                                  <a:pt x="178" y="110"/>
                                </a:cubicBezTo>
                                <a:cubicBezTo>
                                  <a:pt x="181" y="114"/>
                                  <a:pt x="179" y="118"/>
                                  <a:pt x="177" y="120"/>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98" name="Freeform 6098"/>
                        <wps:cNvSpPr>
                          <a:spLocks noEditPoints="1"/>
                        </wps:cNvSpPr>
                        <wps:spPr bwMode="auto">
                          <a:xfrm>
                            <a:off x="15082838" y="6664326"/>
                            <a:ext cx="528638" cy="690563"/>
                          </a:xfrm>
                          <a:custGeom>
                            <a:avLst/>
                            <a:gdLst>
                              <a:gd name="T0" fmla="*/ 30 w 141"/>
                              <a:gd name="T1" fmla="*/ 9 h 184"/>
                              <a:gd name="T2" fmla="*/ 30 w 141"/>
                              <a:gd name="T3" fmla="*/ 9 h 184"/>
                              <a:gd name="T4" fmla="*/ 21 w 141"/>
                              <a:gd name="T5" fmla="*/ 0 h 184"/>
                              <a:gd name="T6" fmla="*/ 10 w 141"/>
                              <a:gd name="T7" fmla="*/ 5 h 184"/>
                              <a:gd name="T8" fmla="*/ 9 w 141"/>
                              <a:gd name="T9" fmla="*/ 5 h 184"/>
                              <a:gd name="T10" fmla="*/ 7 w 141"/>
                              <a:gd name="T11" fmla="*/ 7 h 184"/>
                              <a:gd name="T12" fmla="*/ 5 w 141"/>
                              <a:gd name="T13" fmla="*/ 8 h 184"/>
                              <a:gd name="T14" fmla="*/ 4 w 141"/>
                              <a:gd name="T15" fmla="*/ 9 h 184"/>
                              <a:gd name="T16" fmla="*/ 2 w 141"/>
                              <a:gd name="T17" fmla="*/ 11 h 184"/>
                              <a:gd name="T18" fmla="*/ 2 w 141"/>
                              <a:gd name="T19" fmla="*/ 11 h 184"/>
                              <a:gd name="T20" fmla="*/ 1 w 141"/>
                              <a:gd name="T21" fmla="*/ 13 h 184"/>
                              <a:gd name="T22" fmla="*/ 0 w 141"/>
                              <a:gd name="T23" fmla="*/ 13 h 184"/>
                              <a:gd name="T24" fmla="*/ 0 w 141"/>
                              <a:gd name="T25" fmla="*/ 14 h 184"/>
                              <a:gd name="T26" fmla="*/ 5 w 141"/>
                              <a:gd name="T27" fmla="*/ 26 h 184"/>
                              <a:gd name="T28" fmla="*/ 5 w 141"/>
                              <a:gd name="T29" fmla="*/ 26 h 184"/>
                              <a:gd name="T30" fmla="*/ 5 w 141"/>
                              <a:gd name="T31" fmla="*/ 30 h 184"/>
                              <a:gd name="T32" fmla="*/ 6 w 141"/>
                              <a:gd name="T33" fmla="*/ 30 h 184"/>
                              <a:gd name="T34" fmla="*/ 10 w 141"/>
                              <a:gd name="T35" fmla="*/ 31 h 184"/>
                              <a:gd name="T36" fmla="*/ 14 w 141"/>
                              <a:gd name="T37" fmla="*/ 53 h 184"/>
                              <a:gd name="T38" fmla="*/ 16 w 141"/>
                              <a:gd name="T39" fmla="*/ 71 h 184"/>
                              <a:gd name="T40" fmla="*/ 19 w 141"/>
                              <a:gd name="T41" fmla="*/ 81 h 184"/>
                              <a:gd name="T42" fmla="*/ 22 w 141"/>
                              <a:gd name="T43" fmla="*/ 82 h 184"/>
                              <a:gd name="T44" fmla="*/ 50 w 141"/>
                              <a:gd name="T45" fmla="*/ 123 h 184"/>
                              <a:gd name="T46" fmla="*/ 52 w 141"/>
                              <a:gd name="T47" fmla="*/ 127 h 184"/>
                              <a:gd name="T48" fmla="*/ 53 w 141"/>
                              <a:gd name="T49" fmla="*/ 130 h 184"/>
                              <a:gd name="T50" fmla="*/ 54 w 141"/>
                              <a:gd name="T51" fmla="*/ 129 h 184"/>
                              <a:gd name="T52" fmla="*/ 55 w 141"/>
                              <a:gd name="T53" fmla="*/ 130 h 184"/>
                              <a:gd name="T54" fmla="*/ 70 w 141"/>
                              <a:gd name="T55" fmla="*/ 145 h 184"/>
                              <a:gd name="T56" fmla="*/ 78 w 141"/>
                              <a:gd name="T57" fmla="*/ 162 h 184"/>
                              <a:gd name="T58" fmla="*/ 79 w 141"/>
                              <a:gd name="T59" fmla="*/ 167 h 184"/>
                              <a:gd name="T60" fmla="*/ 82 w 141"/>
                              <a:gd name="T61" fmla="*/ 172 h 184"/>
                              <a:gd name="T62" fmla="*/ 106 w 141"/>
                              <a:gd name="T63" fmla="*/ 183 h 184"/>
                              <a:gd name="T64" fmla="*/ 112 w 141"/>
                              <a:gd name="T65" fmla="*/ 178 h 184"/>
                              <a:gd name="T66" fmla="*/ 115 w 141"/>
                              <a:gd name="T67" fmla="*/ 173 h 184"/>
                              <a:gd name="T68" fmla="*/ 122 w 141"/>
                              <a:gd name="T69" fmla="*/ 173 h 184"/>
                              <a:gd name="T70" fmla="*/ 128 w 141"/>
                              <a:gd name="T71" fmla="*/ 166 h 184"/>
                              <a:gd name="T72" fmla="*/ 135 w 141"/>
                              <a:gd name="T73" fmla="*/ 164 h 184"/>
                              <a:gd name="T74" fmla="*/ 135 w 141"/>
                              <a:gd name="T75" fmla="*/ 163 h 184"/>
                              <a:gd name="T76" fmla="*/ 136 w 141"/>
                              <a:gd name="T77" fmla="*/ 135 h 184"/>
                              <a:gd name="T78" fmla="*/ 134 w 141"/>
                              <a:gd name="T79" fmla="*/ 131 h 184"/>
                              <a:gd name="T80" fmla="*/ 133 w 141"/>
                              <a:gd name="T81" fmla="*/ 131 h 184"/>
                              <a:gd name="T82" fmla="*/ 131 w 141"/>
                              <a:gd name="T83" fmla="*/ 130 h 184"/>
                              <a:gd name="T84" fmla="*/ 115 w 141"/>
                              <a:gd name="T85" fmla="*/ 113 h 184"/>
                              <a:gd name="T86" fmla="*/ 115 w 141"/>
                              <a:gd name="T87" fmla="*/ 112 h 184"/>
                              <a:gd name="T88" fmla="*/ 107 w 141"/>
                              <a:gd name="T89" fmla="*/ 94 h 184"/>
                              <a:gd name="T90" fmla="*/ 108 w 141"/>
                              <a:gd name="T91" fmla="*/ 93 h 184"/>
                              <a:gd name="T92" fmla="*/ 107 w 141"/>
                              <a:gd name="T93" fmla="*/ 92 h 184"/>
                              <a:gd name="T94" fmla="*/ 105 w 141"/>
                              <a:gd name="T95" fmla="*/ 89 h 184"/>
                              <a:gd name="T96" fmla="*/ 103 w 141"/>
                              <a:gd name="T97" fmla="*/ 87 h 184"/>
                              <a:gd name="T98" fmla="*/ 75 w 141"/>
                              <a:gd name="T99" fmla="*/ 43 h 184"/>
                              <a:gd name="T100" fmla="*/ 67 w 141"/>
                              <a:gd name="T101" fmla="*/ 35 h 184"/>
                              <a:gd name="T102" fmla="*/ 48 w 141"/>
                              <a:gd name="T103" fmla="*/ 26 h 184"/>
                              <a:gd name="T104" fmla="*/ 31 w 141"/>
                              <a:gd name="T105" fmla="*/ 14 h 184"/>
                              <a:gd name="T106" fmla="*/ 33 w 141"/>
                              <a:gd name="T107" fmla="*/ 11 h 184"/>
                              <a:gd name="T108" fmla="*/ 30 w 141"/>
                              <a:gd name="T109" fmla="*/ 9 h 184"/>
                              <a:gd name="T110" fmla="*/ 43 w 141"/>
                              <a:gd name="T111" fmla="*/ 27 h 184"/>
                              <a:gd name="T112" fmla="*/ 64 w 141"/>
                              <a:gd name="T113" fmla="*/ 37 h 184"/>
                              <a:gd name="T114" fmla="*/ 17 w 141"/>
                              <a:gd name="T115" fmla="*/ 52 h 184"/>
                              <a:gd name="T116" fmla="*/ 12 w 141"/>
                              <a:gd name="T117" fmla="*/ 29 h 184"/>
                              <a:gd name="T118" fmla="*/ 10 w 141"/>
                              <a:gd name="T119" fmla="*/ 26 h 184"/>
                              <a:gd name="T120" fmla="*/ 28 w 141"/>
                              <a:gd name="T121" fmla="*/ 15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1" h="184">
                                <a:moveTo>
                                  <a:pt x="30" y="9"/>
                                </a:moveTo>
                                <a:cubicBezTo>
                                  <a:pt x="30" y="9"/>
                                  <a:pt x="30" y="9"/>
                                  <a:pt x="30" y="9"/>
                                </a:cubicBezTo>
                                <a:cubicBezTo>
                                  <a:pt x="29" y="9"/>
                                  <a:pt x="29" y="9"/>
                                  <a:pt x="29" y="9"/>
                                </a:cubicBezTo>
                                <a:cubicBezTo>
                                  <a:pt x="30" y="9"/>
                                  <a:pt x="30" y="9"/>
                                  <a:pt x="30" y="9"/>
                                </a:cubicBezTo>
                                <a:cubicBezTo>
                                  <a:pt x="27" y="5"/>
                                  <a:pt x="24" y="2"/>
                                  <a:pt x="21" y="0"/>
                                </a:cubicBezTo>
                                <a:cubicBezTo>
                                  <a:pt x="21" y="0"/>
                                  <a:pt x="21" y="0"/>
                                  <a:pt x="21" y="0"/>
                                </a:cubicBezTo>
                                <a:cubicBezTo>
                                  <a:pt x="21" y="0"/>
                                  <a:pt x="21" y="0"/>
                                  <a:pt x="20" y="0"/>
                                </a:cubicBezTo>
                                <a:cubicBezTo>
                                  <a:pt x="19" y="0"/>
                                  <a:pt x="14" y="2"/>
                                  <a:pt x="10" y="5"/>
                                </a:cubicBezTo>
                                <a:cubicBezTo>
                                  <a:pt x="9" y="5"/>
                                  <a:pt x="9" y="5"/>
                                  <a:pt x="9" y="5"/>
                                </a:cubicBezTo>
                                <a:cubicBezTo>
                                  <a:pt x="9" y="5"/>
                                  <a:pt x="9" y="5"/>
                                  <a:pt x="9" y="5"/>
                                </a:cubicBezTo>
                                <a:cubicBezTo>
                                  <a:pt x="9" y="6"/>
                                  <a:pt x="9" y="6"/>
                                  <a:pt x="9" y="6"/>
                                </a:cubicBezTo>
                                <a:cubicBezTo>
                                  <a:pt x="8" y="6"/>
                                  <a:pt x="7" y="6"/>
                                  <a:pt x="7" y="7"/>
                                </a:cubicBezTo>
                                <a:cubicBezTo>
                                  <a:pt x="7" y="7"/>
                                  <a:pt x="7" y="7"/>
                                  <a:pt x="6" y="7"/>
                                </a:cubicBezTo>
                                <a:cubicBezTo>
                                  <a:pt x="6" y="7"/>
                                  <a:pt x="5" y="8"/>
                                  <a:pt x="5" y="8"/>
                                </a:cubicBezTo>
                                <a:cubicBezTo>
                                  <a:pt x="5" y="8"/>
                                  <a:pt x="5" y="8"/>
                                  <a:pt x="5" y="9"/>
                                </a:cubicBezTo>
                                <a:cubicBezTo>
                                  <a:pt x="5" y="9"/>
                                  <a:pt x="4" y="9"/>
                                  <a:pt x="4" y="9"/>
                                </a:cubicBezTo>
                                <a:cubicBezTo>
                                  <a:pt x="4" y="9"/>
                                  <a:pt x="4" y="9"/>
                                  <a:pt x="4" y="9"/>
                                </a:cubicBezTo>
                                <a:cubicBezTo>
                                  <a:pt x="3" y="10"/>
                                  <a:pt x="3" y="10"/>
                                  <a:pt x="2" y="11"/>
                                </a:cubicBezTo>
                                <a:cubicBezTo>
                                  <a:pt x="2" y="11"/>
                                  <a:pt x="2" y="11"/>
                                  <a:pt x="2" y="11"/>
                                </a:cubicBezTo>
                                <a:cubicBezTo>
                                  <a:pt x="2" y="11"/>
                                  <a:pt x="2" y="11"/>
                                  <a:pt x="2" y="11"/>
                                </a:cubicBezTo>
                                <a:cubicBezTo>
                                  <a:pt x="1" y="12"/>
                                  <a:pt x="1" y="12"/>
                                  <a:pt x="1" y="12"/>
                                </a:cubicBezTo>
                                <a:cubicBezTo>
                                  <a:pt x="1" y="12"/>
                                  <a:pt x="1" y="12"/>
                                  <a:pt x="1" y="13"/>
                                </a:cubicBezTo>
                                <a:cubicBezTo>
                                  <a:pt x="0" y="13"/>
                                  <a:pt x="0" y="13"/>
                                  <a:pt x="0" y="13"/>
                                </a:cubicBezTo>
                                <a:cubicBezTo>
                                  <a:pt x="0" y="13"/>
                                  <a:pt x="0" y="13"/>
                                  <a:pt x="0" y="13"/>
                                </a:cubicBezTo>
                                <a:cubicBezTo>
                                  <a:pt x="0" y="13"/>
                                  <a:pt x="0" y="13"/>
                                  <a:pt x="0" y="14"/>
                                </a:cubicBezTo>
                                <a:cubicBezTo>
                                  <a:pt x="0" y="14"/>
                                  <a:pt x="0" y="14"/>
                                  <a:pt x="0" y="14"/>
                                </a:cubicBezTo>
                                <a:cubicBezTo>
                                  <a:pt x="0" y="18"/>
                                  <a:pt x="2" y="21"/>
                                  <a:pt x="5" y="25"/>
                                </a:cubicBezTo>
                                <a:cubicBezTo>
                                  <a:pt x="5" y="26"/>
                                  <a:pt x="5" y="26"/>
                                  <a:pt x="5" y="26"/>
                                </a:cubicBezTo>
                                <a:cubicBezTo>
                                  <a:pt x="5" y="26"/>
                                  <a:pt x="5" y="26"/>
                                  <a:pt x="5" y="26"/>
                                </a:cubicBezTo>
                                <a:cubicBezTo>
                                  <a:pt x="5" y="26"/>
                                  <a:pt x="5" y="26"/>
                                  <a:pt x="5" y="26"/>
                                </a:cubicBezTo>
                                <a:cubicBezTo>
                                  <a:pt x="5" y="27"/>
                                  <a:pt x="4" y="29"/>
                                  <a:pt x="5" y="30"/>
                                </a:cubicBezTo>
                                <a:cubicBezTo>
                                  <a:pt x="5" y="30"/>
                                  <a:pt x="5" y="30"/>
                                  <a:pt x="5" y="30"/>
                                </a:cubicBezTo>
                                <a:cubicBezTo>
                                  <a:pt x="6" y="30"/>
                                  <a:pt x="6" y="30"/>
                                  <a:pt x="6" y="30"/>
                                </a:cubicBezTo>
                                <a:cubicBezTo>
                                  <a:pt x="6" y="30"/>
                                  <a:pt x="6" y="30"/>
                                  <a:pt x="6" y="30"/>
                                </a:cubicBezTo>
                                <a:cubicBezTo>
                                  <a:pt x="7" y="30"/>
                                  <a:pt x="7" y="30"/>
                                  <a:pt x="9" y="29"/>
                                </a:cubicBezTo>
                                <a:cubicBezTo>
                                  <a:pt x="9" y="30"/>
                                  <a:pt x="9" y="30"/>
                                  <a:pt x="10" y="31"/>
                                </a:cubicBezTo>
                                <a:cubicBezTo>
                                  <a:pt x="12" y="35"/>
                                  <a:pt x="13" y="40"/>
                                  <a:pt x="14" y="45"/>
                                </a:cubicBezTo>
                                <a:cubicBezTo>
                                  <a:pt x="13" y="47"/>
                                  <a:pt x="14" y="50"/>
                                  <a:pt x="14" y="53"/>
                                </a:cubicBezTo>
                                <a:cubicBezTo>
                                  <a:pt x="14" y="60"/>
                                  <a:pt x="14" y="66"/>
                                  <a:pt x="15" y="70"/>
                                </a:cubicBezTo>
                                <a:cubicBezTo>
                                  <a:pt x="15" y="71"/>
                                  <a:pt x="15" y="71"/>
                                  <a:pt x="16" y="71"/>
                                </a:cubicBezTo>
                                <a:cubicBezTo>
                                  <a:pt x="16" y="72"/>
                                  <a:pt x="16" y="71"/>
                                  <a:pt x="16" y="71"/>
                                </a:cubicBezTo>
                                <a:cubicBezTo>
                                  <a:pt x="17" y="75"/>
                                  <a:pt x="19" y="78"/>
                                  <a:pt x="19" y="81"/>
                                </a:cubicBezTo>
                                <a:cubicBezTo>
                                  <a:pt x="20" y="81"/>
                                  <a:pt x="21" y="82"/>
                                  <a:pt x="21" y="82"/>
                                </a:cubicBezTo>
                                <a:cubicBezTo>
                                  <a:pt x="22" y="82"/>
                                  <a:pt x="22" y="82"/>
                                  <a:pt x="22" y="82"/>
                                </a:cubicBezTo>
                                <a:cubicBezTo>
                                  <a:pt x="22" y="82"/>
                                  <a:pt x="38" y="105"/>
                                  <a:pt x="45" y="116"/>
                                </a:cubicBezTo>
                                <a:cubicBezTo>
                                  <a:pt x="48" y="120"/>
                                  <a:pt x="50" y="122"/>
                                  <a:pt x="50" y="123"/>
                                </a:cubicBezTo>
                                <a:cubicBezTo>
                                  <a:pt x="49" y="124"/>
                                  <a:pt x="49" y="124"/>
                                  <a:pt x="50" y="126"/>
                                </a:cubicBezTo>
                                <a:cubicBezTo>
                                  <a:pt x="51" y="126"/>
                                  <a:pt x="51" y="127"/>
                                  <a:pt x="52" y="127"/>
                                </a:cubicBezTo>
                                <a:cubicBezTo>
                                  <a:pt x="52" y="128"/>
                                  <a:pt x="53" y="129"/>
                                  <a:pt x="53" y="130"/>
                                </a:cubicBezTo>
                                <a:cubicBezTo>
                                  <a:pt x="53" y="130"/>
                                  <a:pt x="53" y="130"/>
                                  <a:pt x="53" y="130"/>
                                </a:cubicBezTo>
                                <a:cubicBezTo>
                                  <a:pt x="54" y="130"/>
                                  <a:pt x="54" y="130"/>
                                  <a:pt x="54" y="129"/>
                                </a:cubicBezTo>
                                <a:cubicBezTo>
                                  <a:pt x="54" y="129"/>
                                  <a:pt x="54" y="129"/>
                                  <a:pt x="54" y="129"/>
                                </a:cubicBezTo>
                                <a:cubicBezTo>
                                  <a:pt x="54" y="129"/>
                                  <a:pt x="54" y="129"/>
                                  <a:pt x="54" y="129"/>
                                </a:cubicBezTo>
                                <a:cubicBezTo>
                                  <a:pt x="54" y="130"/>
                                  <a:pt x="55" y="130"/>
                                  <a:pt x="55" y="130"/>
                                </a:cubicBezTo>
                                <a:cubicBezTo>
                                  <a:pt x="58" y="132"/>
                                  <a:pt x="65" y="138"/>
                                  <a:pt x="69" y="144"/>
                                </a:cubicBezTo>
                                <a:cubicBezTo>
                                  <a:pt x="69" y="144"/>
                                  <a:pt x="69" y="145"/>
                                  <a:pt x="70" y="145"/>
                                </a:cubicBezTo>
                                <a:cubicBezTo>
                                  <a:pt x="71" y="148"/>
                                  <a:pt x="72" y="150"/>
                                  <a:pt x="74" y="153"/>
                                </a:cubicBezTo>
                                <a:cubicBezTo>
                                  <a:pt x="76" y="157"/>
                                  <a:pt x="77" y="160"/>
                                  <a:pt x="78" y="162"/>
                                </a:cubicBezTo>
                                <a:cubicBezTo>
                                  <a:pt x="78" y="164"/>
                                  <a:pt x="79" y="165"/>
                                  <a:pt x="79" y="166"/>
                                </a:cubicBezTo>
                                <a:cubicBezTo>
                                  <a:pt x="78" y="166"/>
                                  <a:pt x="79" y="167"/>
                                  <a:pt x="79" y="167"/>
                                </a:cubicBezTo>
                                <a:cubicBezTo>
                                  <a:pt x="79" y="168"/>
                                  <a:pt x="81" y="171"/>
                                  <a:pt x="82" y="172"/>
                                </a:cubicBezTo>
                                <a:cubicBezTo>
                                  <a:pt x="82" y="172"/>
                                  <a:pt x="82" y="172"/>
                                  <a:pt x="82" y="172"/>
                                </a:cubicBezTo>
                                <a:cubicBezTo>
                                  <a:pt x="85" y="175"/>
                                  <a:pt x="98" y="184"/>
                                  <a:pt x="101" y="184"/>
                                </a:cubicBezTo>
                                <a:cubicBezTo>
                                  <a:pt x="103" y="184"/>
                                  <a:pt x="104" y="184"/>
                                  <a:pt x="106" y="183"/>
                                </a:cubicBezTo>
                                <a:cubicBezTo>
                                  <a:pt x="108" y="182"/>
                                  <a:pt x="110" y="180"/>
                                  <a:pt x="111" y="179"/>
                                </a:cubicBezTo>
                                <a:cubicBezTo>
                                  <a:pt x="111" y="179"/>
                                  <a:pt x="111" y="179"/>
                                  <a:pt x="112" y="178"/>
                                </a:cubicBezTo>
                                <a:cubicBezTo>
                                  <a:pt x="112" y="177"/>
                                  <a:pt x="113" y="176"/>
                                  <a:pt x="113" y="175"/>
                                </a:cubicBezTo>
                                <a:cubicBezTo>
                                  <a:pt x="114" y="174"/>
                                  <a:pt x="114" y="174"/>
                                  <a:pt x="115" y="173"/>
                                </a:cubicBezTo>
                                <a:cubicBezTo>
                                  <a:pt x="115" y="174"/>
                                  <a:pt x="116" y="174"/>
                                  <a:pt x="117" y="175"/>
                                </a:cubicBezTo>
                                <a:cubicBezTo>
                                  <a:pt x="119" y="174"/>
                                  <a:pt x="120" y="174"/>
                                  <a:pt x="122" y="173"/>
                                </a:cubicBezTo>
                                <a:cubicBezTo>
                                  <a:pt x="125" y="171"/>
                                  <a:pt x="126" y="169"/>
                                  <a:pt x="125" y="166"/>
                                </a:cubicBezTo>
                                <a:cubicBezTo>
                                  <a:pt x="126" y="166"/>
                                  <a:pt x="127" y="166"/>
                                  <a:pt x="128" y="166"/>
                                </a:cubicBezTo>
                                <a:cubicBezTo>
                                  <a:pt x="130" y="166"/>
                                  <a:pt x="131" y="165"/>
                                  <a:pt x="132" y="165"/>
                                </a:cubicBezTo>
                                <a:cubicBezTo>
                                  <a:pt x="133" y="165"/>
                                  <a:pt x="134" y="165"/>
                                  <a:pt x="135" y="164"/>
                                </a:cubicBezTo>
                                <a:cubicBezTo>
                                  <a:pt x="135" y="164"/>
                                  <a:pt x="135" y="164"/>
                                  <a:pt x="135" y="164"/>
                                </a:cubicBezTo>
                                <a:cubicBezTo>
                                  <a:pt x="135" y="163"/>
                                  <a:pt x="135" y="163"/>
                                  <a:pt x="135" y="163"/>
                                </a:cubicBezTo>
                                <a:cubicBezTo>
                                  <a:pt x="137" y="162"/>
                                  <a:pt x="140" y="160"/>
                                  <a:pt x="140" y="158"/>
                                </a:cubicBezTo>
                                <a:cubicBezTo>
                                  <a:pt x="141" y="155"/>
                                  <a:pt x="137" y="139"/>
                                  <a:pt x="136" y="135"/>
                                </a:cubicBezTo>
                                <a:cubicBezTo>
                                  <a:pt x="136" y="135"/>
                                  <a:pt x="136" y="135"/>
                                  <a:pt x="136" y="135"/>
                                </a:cubicBezTo>
                                <a:cubicBezTo>
                                  <a:pt x="135" y="133"/>
                                  <a:pt x="134" y="132"/>
                                  <a:pt x="134" y="131"/>
                                </a:cubicBezTo>
                                <a:cubicBezTo>
                                  <a:pt x="133" y="131"/>
                                  <a:pt x="133" y="131"/>
                                  <a:pt x="133" y="131"/>
                                </a:cubicBezTo>
                                <a:cubicBezTo>
                                  <a:pt x="133" y="131"/>
                                  <a:pt x="133" y="131"/>
                                  <a:pt x="133" y="131"/>
                                </a:cubicBezTo>
                                <a:cubicBezTo>
                                  <a:pt x="132" y="130"/>
                                  <a:pt x="132" y="130"/>
                                  <a:pt x="131" y="130"/>
                                </a:cubicBezTo>
                                <a:cubicBezTo>
                                  <a:pt x="131" y="130"/>
                                  <a:pt x="131" y="130"/>
                                  <a:pt x="131" y="130"/>
                                </a:cubicBezTo>
                                <a:cubicBezTo>
                                  <a:pt x="131" y="130"/>
                                  <a:pt x="121" y="121"/>
                                  <a:pt x="116" y="114"/>
                                </a:cubicBezTo>
                                <a:cubicBezTo>
                                  <a:pt x="115" y="113"/>
                                  <a:pt x="115" y="113"/>
                                  <a:pt x="115" y="113"/>
                                </a:cubicBezTo>
                                <a:cubicBezTo>
                                  <a:pt x="115" y="113"/>
                                  <a:pt x="115" y="113"/>
                                  <a:pt x="115" y="113"/>
                                </a:cubicBezTo>
                                <a:cubicBezTo>
                                  <a:pt x="115" y="113"/>
                                  <a:pt x="115" y="113"/>
                                  <a:pt x="115" y="112"/>
                                </a:cubicBezTo>
                                <a:cubicBezTo>
                                  <a:pt x="113" y="109"/>
                                  <a:pt x="111" y="105"/>
                                  <a:pt x="110" y="101"/>
                                </a:cubicBezTo>
                                <a:cubicBezTo>
                                  <a:pt x="108" y="98"/>
                                  <a:pt x="108" y="95"/>
                                  <a:pt x="107" y="94"/>
                                </a:cubicBezTo>
                                <a:cubicBezTo>
                                  <a:pt x="107" y="94"/>
                                  <a:pt x="107" y="94"/>
                                  <a:pt x="107" y="94"/>
                                </a:cubicBezTo>
                                <a:cubicBezTo>
                                  <a:pt x="108" y="93"/>
                                  <a:pt x="108" y="93"/>
                                  <a:pt x="108" y="93"/>
                                </a:cubicBezTo>
                                <a:cubicBezTo>
                                  <a:pt x="107" y="93"/>
                                  <a:pt x="107" y="93"/>
                                  <a:pt x="107" y="93"/>
                                </a:cubicBezTo>
                                <a:cubicBezTo>
                                  <a:pt x="108" y="93"/>
                                  <a:pt x="107" y="92"/>
                                  <a:pt x="107" y="92"/>
                                </a:cubicBezTo>
                                <a:cubicBezTo>
                                  <a:pt x="107" y="91"/>
                                  <a:pt x="107" y="91"/>
                                  <a:pt x="106" y="90"/>
                                </a:cubicBezTo>
                                <a:cubicBezTo>
                                  <a:pt x="106" y="90"/>
                                  <a:pt x="106" y="90"/>
                                  <a:pt x="105" y="89"/>
                                </a:cubicBezTo>
                                <a:cubicBezTo>
                                  <a:pt x="105" y="88"/>
                                  <a:pt x="104" y="88"/>
                                  <a:pt x="104" y="88"/>
                                </a:cubicBezTo>
                                <a:cubicBezTo>
                                  <a:pt x="104" y="87"/>
                                  <a:pt x="103" y="87"/>
                                  <a:pt x="103" y="87"/>
                                </a:cubicBezTo>
                                <a:cubicBezTo>
                                  <a:pt x="102" y="87"/>
                                  <a:pt x="75" y="47"/>
                                  <a:pt x="75" y="47"/>
                                </a:cubicBezTo>
                                <a:cubicBezTo>
                                  <a:pt x="75" y="47"/>
                                  <a:pt x="76" y="45"/>
                                  <a:pt x="75" y="43"/>
                                </a:cubicBezTo>
                                <a:cubicBezTo>
                                  <a:pt x="73" y="41"/>
                                  <a:pt x="71" y="39"/>
                                  <a:pt x="68" y="37"/>
                                </a:cubicBezTo>
                                <a:cubicBezTo>
                                  <a:pt x="68" y="37"/>
                                  <a:pt x="68" y="36"/>
                                  <a:pt x="67" y="35"/>
                                </a:cubicBezTo>
                                <a:cubicBezTo>
                                  <a:pt x="67" y="35"/>
                                  <a:pt x="67" y="35"/>
                                  <a:pt x="67" y="35"/>
                                </a:cubicBezTo>
                                <a:cubicBezTo>
                                  <a:pt x="62" y="32"/>
                                  <a:pt x="56" y="29"/>
                                  <a:pt x="48" y="26"/>
                                </a:cubicBezTo>
                                <a:cubicBezTo>
                                  <a:pt x="47" y="25"/>
                                  <a:pt x="45" y="25"/>
                                  <a:pt x="44" y="24"/>
                                </a:cubicBezTo>
                                <a:cubicBezTo>
                                  <a:pt x="39" y="21"/>
                                  <a:pt x="34" y="19"/>
                                  <a:pt x="31" y="14"/>
                                </a:cubicBezTo>
                                <a:cubicBezTo>
                                  <a:pt x="32" y="14"/>
                                  <a:pt x="33" y="13"/>
                                  <a:pt x="33" y="12"/>
                                </a:cubicBezTo>
                                <a:cubicBezTo>
                                  <a:pt x="33" y="12"/>
                                  <a:pt x="33" y="11"/>
                                  <a:pt x="33" y="11"/>
                                </a:cubicBezTo>
                                <a:cubicBezTo>
                                  <a:pt x="33" y="10"/>
                                  <a:pt x="32" y="9"/>
                                  <a:pt x="31" y="9"/>
                                </a:cubicBezTo>
                                <a:cubicBezTo>
                                  <a:pt x="31" y="9"/>
                                  <a:pt x="30" y="9"/>
                                  <a:pt x="30" y="9"/>
                                </a:cubicBezTo>
                                <a:close/>
                                <a:moveTo>
                                  <a:pt x="28" y="15"/>
                                </a:moveTo>
                                <a:cubicBezTo>
                                  <a:pt x="31" y="20"/>
                                  <a:pt x="37" y="24"/>
                                  <a:pt x="43" y="27"/>
                                </a:cubicBezTo>
                                <a:cubicBezTo>
                                  <a:pt x="44" y="27"/>
                                  <a:pt x="46" y="28"/>
                                  <a:pt x="47" y="29"/>
                                </a:cubicBezTo>
                                <a:cubicBezTo>
                                  <a:pt x="54" y="31"/>
                                  <a:pt x="59" y="34"/>
                                  <a:pt x="64" y="37"/>
                                </a:cubicBezTo>
                                <a:cubicBezTo>
                                  <a:pt x="18" y="68"/>
                                  <a:pt x="18" y="68"/>
                                  <a:pt x="18" y="68"/>
                                </a:cubicBezTo>
                                <a:cubicBezTo>
                                  <a:pt x="17" y="63"/>
                                  <a:pt x="17" y="59"/>
                                  <a:pt x="17" y="52"/>
                                </a:cubicBezTo>
                                <a:cubicBezTo>
                                  <a:pt x="16" y="50"/>
                                  <a:pt x="16" y="47"/>
                                  <a:pt x="17" y="45"/>
                                </a:cubicBezTo>
                                <a:cubicBezTo>
                                  <a:pt x="16" y="39"/>
                                  <a:pt x="15" y="34"/>
                                  <a:pt x="12" y="29"/>
                                </a:cubicBezTo>
                                <a:cubicBezTo>
                                  <a:pt x="12" y="28"/>
                                  <a:pt x="11" y="27"/>
                                  <a:pt x="10" y="26"/>
                                </a:cubicBezTo>
                                <a:cubicBezTo>
                                  <a:pt x="10" y="26"/>
                                  <a:pt x="10" y="26"/>
                                  <a:pt x="10" y="26"/>
                                </a:cubicBezTo>
                                <a:cubicBezTo>
                                  <a:pt x="28" y="14"/>
                                  <a:pt x="28" y="14"/>
                                  <a:pt x="28" y="14"/>
                                </a:cubicBezTo>
                                <a:cubicBezTo>
                                  <a:pt x="28" y="14"/>
                                  <a:pt x="28" y="14"/>
                                  <a:pt x="28" y="1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99" name="Freeform 6099"/>
                        <wps:cNvSpPr>
                          <a:spLocks noEditPoints="1"/>
                        </wps:cNvSpPr>
                        <wps:spPr bwMode="auto">
                          <a:xfrm>
                            <a:off x="15914279" y="6488113"/>
                            <a:ext cx="1150938" cy="982663"/>
                          </a:xfrm>
                          <a:custGeom>
                            <a:avLst/>
                            <a:gdLst>
                              <a:gd name="T0" fmla="*/ 237 w 307"/>
                              <a:gd name="T1" fmla="*/ 119 h 262"/>
                              <a:gd name="T2" fmla="*/ 244 w 307"/>
                              <a:gd name="T3" fmla="*/ 129 h 262"/>
                              <a:gd name="T4" fmla="*/ 225 w 307"/>
                              <a:gd name="T5" fmla="*/ 135 h 262"/>
                              <a:gd name="T6" fmla="*/ 255 w 307"/>
                              <a:gd name="T7" fmla="*/ 114 h 262"/>
                              <a:gd name="T8" fmla="*/ 225 w 307"/>
                              <a:gd name="T9" fmla="*/ 135 h 262"/>
                              <a:gd name="T10" fmla="*/ 103 w 307"/>
                              <a:gd name="T11" fmla="*/ 212 h 262"/>
                              <a:gd name="T12" fmla="*/ 110 w 307"/>
                              <a:gd name="T13" fmla="*/ 222 h 262"/>
                              <a:gd name="T14" fmla="*/ 92 w 307"/>
                              <a:gd name="T15" fmla="*/ 228 h 262"/>
                              <a:gd name="T16" fmla="*/ 122 w 307"/>
                              <a:gd name="T17" fmla="*/ 207 h 262"/>
                              <a:gd name="T18" fmla="*/ 92 w 307"/>
                              <a:gd name="T19" fmla="*/ 228 h 262"/>
                              <a:gd name="T20" fmla="*/ 273 w 307"/>
                              <a:gd name="T21" fmla="*/ 46 h 262"/>
                              <a:gd name="T22" fmla="*/ 229 w 307"/>
                              <a:gd name="T23" fmla="*/ 72 h 262"/>
                              <a:gd name="T24" fmla="*/ 218 w 307"/>
                              <a:gd name="T25" fmla="*/ 51 h 262"/>
                              <a:gd name="T26" fmla="*/ 265 w 307"/>
                              <a:gd name="T27" fmla="*/ 28 h 262"/>
                              <a:gd name="T28" fmla="*/ 274 w 307"/>
                              <a:gd name="T29" fmla="*/ 41 h 262"/>
                              <a:gd name="T30" fmla="*/ 219 w 307"/>
                              <a:gd name="T31" fmla="*/ 84 h 262"/>
                              <a:gd name="T32" fmla="*/ 174 w 307"/>
                              <a:gd name="T33" fmla="*/ 111 h 262"/>
                              <a:gd name="T34" fmla="*/ 163 w 307"/>
                              <a:gd name="T35" fmla="*/ 89 h 262"/>
                              <a:gd name="T36" fmla="*/ 208 w 307"/>
                              <a:gd name="T37" fmla="*/ 62 h 262"/>
                              <a:gd name="T38" fmla="*/ 220 w 307"/>
                              <a:gd name="T39" fmla="*/ 79 h 262"/>
                              <a:gd name="T40" fmla="*/ 163 w 307"/>
                              <a:gd name="T41" fmla="*/ 122 h 262"/>
                              <a:gd name="T42" fmla="*/ 119 w 307"/>
                              <a:gd name="T43" fmla="*/ 149 h 262"/>
                              <a:gd name="T44" fmla="*/ 108 w 307"/>
                              <a:gd name="T45" fmla="*/ 127 h 262"/>
                              <a:gd name="T46" fmla="*/ 152 w 307"/>
                              <a:gd name="T47" fmla="*/ 100 h 262"/>
                              <a:gd name="T48" fmla="*/ 164 w 307"/>
                              <a:gd name="T49" fmla="*/ 117 h 262"/>
                              <a:gd name="T50" fmla="*/ 109 w 307"/>
                              <a:gd name="T51" fmla="*/ 160 h 262"/>
                              <a:gd name="T52" fmla="*/ 64 w 307"/>
                              <a:gd name="T53" fmla="*/ 187 h 262"/>
                              <a:gd name="T54" fmla="*/ 53 w 307"/>
                              <a:gd name="T55" fmla="*/ 166 h 262"/>
                              <a:gd name="T56" fmla="*/ 98 w 307"/>
                              <a:gd name="T57" fmla="*/ 139 h 262"/>
                              <a:gd name="T58" fmla="*/ 109 w 307"/>
                              <a:gd name="T59" fmla="*/ 155 h 262"/>
                              <a:gd name="T60" fmla="*/ 74 w 307"/>
                              <a:gd name="T61" fmla="*/ 232 h 262"/>
                              <a:gd name="T62" fmla="*/ 58 w 307"/>
                              <a:gd name="T63" fmla="*/ 239 h 262"/>
                              <a:gd name="T64" fmla="*/ 24 w 307"/>
                              <a:gd name="T65" fmla="*/ 185 h 262"/>
                              <a:gd name="T66" fmla="*/ 41 w 307"/>
                              <a:gd name="T67" fmla="*/ 179 h 262"/>
                              <a:gd name="T68" fmla="*/ 75 w 307"/>
                              <a:gd name="T69" fmla="*/ 227 h 262"/>
                              <a:gd name="T70" fmla="*/ 270 w 307"/>
                              <a:gd name="T71" fmla="*/ 15 h 262"/>
                              <a:gd name="T72" fmla="*/ 172 w 307"/>
                              <a:gd name="T73" fmla="*/ 61 h 262"/>
                              <a:gd name="T74" fmla="*/ 6 w 307"/>
                              <a:gd name="T75" fmla="*/ 176 h 262"/>
                              <a:gd name="T76" fmla="*/ 27 w 307"/>
                              <a:gd name="T77" fmla="*/ 220 h 262"/>
                              <a:gd name="T78" fmla="*/ 46 w 307"/>
                              <a:gd name="T79" fmla="*/ 256 h 262"/>
                              <a:gd name="T80" fmla="*/ 93 w 307"/>
                              <a:gd name="T81" fmla="*/ 232 h 262"/>
                              <a:gd name="T82" fmla="*/ 94 w 307"/>
                              <a:gd name="T83" fmla="*/ 200 h 262"/>
                              <a:gd name="T84" fmla="*/ 125 w 307"/>
                              <a:gd name="T85" fmla="*/ 210 h 262"/>
                              <a:gd name="T86" fmla="*/ 226 w 307"/>
                              <a:gd name="T87" fmla="*/ 139 h 262"/>
                              <a:gd name="T88" fmla="*/ 224 w 307"/>
                              <a:gd name="T89" fmla="*/ 136 h 262"/>
                              <a:gd name="T90" fmla="*/ 257 w 307"/>
                              <a:gd name="T91" fmla="*/ 113 h 262"/>
                              <a:gd name="T92" fmla="*/ 264 w 307"/>
                              <a:gd name="T93" fmla="*/ 114 h 262"/>
                              <a:gd name="T94" fmla="*/ 304 w 307"/>
                              <a:gd name="T95" fmla="*/ 63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07" h="262">
                                <a:moveTo>
                                  <a:pt x="235" y="128"/>
                                </a:moveTo>
                                <a:cubicBezTo>
                                  <a:pt x="233" y="125"/>
                                  <a:pt x="234" y="121"/>
                                  <a:pt x="237" y="119"/>
                                </a:cubicBezTo>
                                <a:cubicBezTo>
                                  <a:pt x="239" y="117"/>
                                  <a:pt x="243" y="118"/>
                                  <a:pt x="245" y="121"/>
                                </a:cubicBezTo>
                                <a:cubicBezTo>
                                  <a:pt x="247" y="123"/>
                                  <a:pt x="246" y="127"/>
                                  <a:pt x="244" y="129"/>
                                </a:cubicBezTo>
                                <a:cubicBezTo>
                                  <a:pt x="241" y="131"/>
                                  <a:pt x="237" y="130"/>
                                  <a:pt x="235" y="128"/>
                                </a:cubicBezTo>
                                <a:moveTo>
                                  <a:pt x="225" y="135"/>
                                </a:moveTo>
                                <a:cubicBezTo>
                                  <a:pt x="231" y="143"/>
                                  <a:pt x="242" y="145"/>
                                  <a:pt x="251" y="139"/>
                                </a:cubicBezTo>
                                <a:cubicBezTo>
                                  <a:pt x="259" y="133"/>
                                  <a:pt x="261" y="122"/>
                                  <a:pt x="255" y="114"/>
                                </a:cubicBezTo>
                                <a:cubicBezTo>
                                  <a:pt x="250" y="106"/>
                                  <a:pt x="238" y="103"/>
                                  <a:pt x="230" y="109"/>
                                </a:cubicBezTo>
                                <a:cubicBezTo>
                                  <a:pt x="222" y="115"/>
                                  <a:pt x="219" y="126"/>
                                  <a:pt x="225" y="135"/>
                                </a:cubicBezTo>
                                <a:moveTo>
                                  <a:pt x="102" y="221"/>
                                </a:moveTo>
                                <a:cubicBezTo>
                                  <a:pt x="100" y="218"/>
                                  <a:pt x="100" y="214"/>
                                  <a:pt x="103" y="212"/>
                                </a:cubicBezTo>
                                <a:cubicBezTo>
                                  <a:pt x="106" y="210"/>
                                  <a:pt x="110" y="211"/>
                                  <a:pt x="112" y="214"/>
                                </a:cubicBezTo>
                                <a:cubicBezTo>
                                  <a:pt x="114" y="216"/>
                                  <a:pt x="113" y="220"/>
                                  <a:pt x="110" y="222"/>
                                </a:cubicBezTo>
                                <a:cubicBezTo>
                                  <a:pt x="108" y="224"/>
                                  <a:pt x="104" y="223"/>
                                  <a:pt x="102" y="221"/>
                                </a:cubicBezTo>
                                <a:moveTo>
                                  <a:pt x="92" y="228"/>
                                </a:moveTo>
                                <a:cubicBezTo>
                                  <a:pt x="98" y="236"/>
                                  <a:pt x="109" y="238"/>
                                  <a:pt x="117" y="232"/>
                                </a:cubicBezTo>
                                <a:cubicBezTo>
                                  <a:pt x="125" y="227"/>
                                  <a:pt x="128" y="215"/>
                                  <a:pt x="122" y="207"/>
                                </a:cubicBezTo>
                                <a:cubicBezTo>
                                  <a:pt x="116" y="198"/>
                                  <a:pt x="105" y="196"/>
                                  <a:pt x="96" y="202"/>
                                </a:cubicBezTo>
                                <a:cubicBezTo>
                                  <a:pt x="88" y="208"/>
                                  <a:pt x="86" y="219"/>
                                  <a:pt x="92" y="228"/>
                                </a:cubicBezTo>
                                <a:moveTo>
                                  <a:pt x="274" y="41"/>
                                </a:moveTo>
                                <a:cubicBezTo>
                                  <a:pt x="274" y="41"/>
                                  <a:pt x="276" y="44"/>
                                  <a:pt x="273" y="46"/>
                                </a:cubicBezTo>
                                <a:cubicBezTo>
                                  <a:pt x="234" y="73"/>
                                  <a:pt x="234" y="73"/>
                                  <a:pt x="234" y="73"/>
                                </a:cubicBezTo>
                                <a:cubicBezTo>
                                  <a:pt x="234" y="73"/>
                                  <a:pt x="231" y="75"/>
                                  <a:pt x="229" y="72"/>
                                </a:cubicBezTo>
                                <a:cubicBezTo>
                                  <a:pt x="217" y="56"/>
                                  <a:pt x="217" y="56"/>
                                  <a:pt x="217" y="56"/>
                                </a:cubicBezTo>
                                <a:cubicBezTo>
                                  <a:pt x="217" y="56"/>
                                  <a:pt x="215" y="53"/>
                                  <a:pt x="218" y="51"/>
                                </a:cubicBezTo>
                                <a:cubicBezTo>
                                  <a:pt x="218" y="51"/>
                                  <a:pt x="246" y="31"/>
                                  <a:pt x="250" y="29"/>
                                </a:cubicBezTo>
                                <a:cubicBezTo>
                                  <a:pt x="254" y="26"/>
                                  <a:pt x="261" y="22"/>
                                  <a:pt x="265" y="28"/>
                                </a:cubicBezTo>
                                <a:cubicBezTo>
                                  <a:pt x="274" y="41"/>
                                  <a:pt x="274" y="41"/>
                                  <a:pt x="274" y="41"/>
                                </a:cubicBezTo>
                                <a:cubicBezTo>
                                  <a:pt x="274" y="41"/>
                                  <a:pt x="274" y="41"/>
                                  <a:pt x="274" y="41"/>
                                </a:cubicBezTo>
                                <a:close/>
                                <a:moveTo>
                                  <a:pt x="220" y="79"/>
                                </a:moveTo>
                                <a:cubicBezTo>
                                  <a:pt x="220" y="79"/>
                                  <a:pt x="222" y="82"/>
                                  <a:pt x="219" y="84"/>
                                </a:cubicBezTo>
                                <a:cubicBezTo>
                                  <a:pt x="179" y="112"/>
                                  <a:pt x="179" y="112"/>
                                  <a:pt x="179" y="112"/>
                                </a:cubicBezTo>
                                <a:cubicBezTo>
                                  <a:pt x="179" y="112"/>
                                  <a:pt x="176" y="114"/>
                                  <a:pt x="174" y="111"/>
                                </a:cubicBezTo>
                                <a:cubicBezTo>
                                  <a:pt x="162" y="94"/>
                                  <a:pt x="162" y="94"/>
                                  <a:pt x="162" y="94"/>
                                </a:cubicBezTo>
                                <a:cubicBezTo>
                                  <a:pt x="162" y="94"/>
                                  <a:pt x="160" y="91"/>
                                  <a:pt x="163" y="89"/>
                                </a:cubicBezTo>
                                <a:cubicBezTo>
                                  <a:pt x="203" y="62"/>
                                  <a:pt x="203" y="62"/>
                                  <a:pt x="203" y="62"/>
                                </a:cubicBezTo>
                                <a:cubicBezTo>
                                  <a:pt x="203" y="62"/>
                                  <a:pt x="206" y="59"/>
                                  <a:pt x="208" y="62"/>
                                </a:cubicBezTo>
                                <a:cubicBezTo>
                                  <a:pt x="220" y="79"/>
                                  <a:pt x="220" y="79"/>
                                  <a:pt x="220" y="79"/>
                                </a:cubicBezTo>
                                <a:cubicBezTo>
                                  <a:pt x="220" y="79"/>
                                  <a:pt x="220" y="79"/>
                                  <a:pt x="220" y="79"/>
                                </a:cubicBezTo>
                                <a:close/>
                                <a:moveTo>
                                  <a:pt x="164" y="117"/>
                                </a:moveTo>
                                <a:cubicBezTo>
                                  <a:pt x="164" y="117"/>
                                  <a:pt x="166" y="120"/>
                                  <a:pt x="163" y="122"/>
                                </a:cubicBezTo>
                                <a:cubicBezTo>
                                  <a:pt x="124" y="150"/>
                                  <a:pt x="124" y="150"/>
                                  <a:pt x="124" y="150"/>
                                </a:cubicBezTo>
                                <a:cubicBezTo>
                                  <a:pt x="124" y="150"/>
                                  <a:pt x="121" y="152"/>
                                  <a:pt x="119" y="149"/>
                                </a:cubicBezTo>
                                <a:cubicBezTo>
                                  <a:pt x="107" y="132"/>
                                  <a:pt x="107" y="132"/>
                                  <a:pt x="107" y="132"/>
                                </a:cubicBezTo>
                                <a:cubicBezTo>
                                  <a:pt x="107" y="132"/>
                                  <a:pt x="105" y="129"/>
                                  <a:pt x="108" y="127"/>
                                </a:cubicBezTo>
                                <a:cubicBezTo>
                                  <a:pt x="147" y="100"/>
                                  <a:pt x="147" y="100"/>
                                  <a:pt x="147" y="100"/>
                                </a:cubicBezTo>
                                <a:cubicBezTo>
                                  <a:pt x="147" y="100"/>
                                  <a:pt x="150" y="97"/>
                                  <a:pt x="152" y="100"/>
                                </a:cubicBezTo>
                                <a:cubicBezTo>
                                  <a:pt x="164" y="117"/>
                                  <a:pt x="164" y="117"/>
                                  <a:pt x="164" y="117"/>
                                </a:cubicBezTo>
                                <a:cubicBezTo>
                                  <a:pt x="164" y="117"/>
                                  <a:pt x="164" y="117"/>
                                  <a:pt x="164" y="117"/>
                                </a:cubicBezTo>
                                <a:close/>
                                <a:moveTo>
                                  <a:pt x="109" y="155"/>
                                </a:moveTo>
                                <a:cubicBezTo>
                                  <a:pt x="109" y="155"/>
                                  <a:pt x="111" y="158"/>
                                  <a:pt x="109" y="160"/>
                                </a:cubicBezTo>
                                <a:cubicBezTo>
                                  <a:pt x="69" y="188"/>
                                  <a:pt x="69" y="188"/>
                                  <a:pt x="69" y="188"/>
                                </a:cubicBezTo>
                                <a:cubicBezTo>
                                  <a:pt x="69" y="188"/>
                                  <a:pt x="66" y="190"/>
                                  <a:pt x="64" y="187"/>
                                </a:cubicBezTo>
                                <a:cubicBezTo>
                                  <a:pt x="52" y="171"/>
                                  <a:pt x="52" y="171"/>
                                  <a:pt x="52" y="171"/>
                                </a:cubicBezTo>
                                <a:cubicBezTo>
                                  <a:pt x="52" y="171"/>
                                  <a:pt x="50" y="168"/>
                                  <a:pt x="53" y="166"/>
                                </a:cubicBezTo>
                                <a:cubicBezTo>
                                  <a:pt x="93" y="138"/>
                                  <a:pt x="93" y="138"/>
                                  <a:pt x="93" y="138"/>
                                </a:cubicBezTo>
                                <a:cubicBezTo>
                                  <a:pt x="93" y="138"/>
                                  <a:pt x="96" y="136"/>
                                  <a:pt x="98" y="139"/>
                                </a:cubicBezTo>
                                <a:cubicBezTo>
                                  <a:pt x="109" y="155"/>
                                  <a:pt x="109" y="155"/>
                                  <a:pt x="109" y="155"/>
                                </a:cubicBezTo>
                                <a:cubicBezTo>
                                  <a:pt x="109" y="155"/>
                                  <a:pt x="109" y="155"/>
                                  <a:pt x="109" y="155"/>
                                </a:cubicBezTo>
                                <a:close/>
                                <a:moveTo>
                                  <a:pt x="75" y="227"/>
                                </a:moveTo>
                                <a:cubicBezTo>
                                  <a:pt x="77" y="230"/>
                                  <a:pt x="74" y="232"/>
                                  <a:pt x="74" y="232"/>
                                </a:cubicBezTo>
                                <a:cubicBezTo>
                                  <a:pt x="62" y="240"/>
                                  <a:pt x="62" y="240"/>
                                  <a:pt x="62" y="240"/>
                                </a:cubicBezTo>
                                <a:cubicBezTo>
                                  <a:pt x="59" y="243"/>
                                  <a:pt x="58" y="239"/>
                                  <a:pt x="58" y="239"/>
                                </a:cubicBezTo>
                                <a:cubicBezTo>
                                  <a:pt x="23" y="190"/>
                                  <a:pt x="23" y="190"/>
                                  <a:pt x="23" y="190"/>
                                </a:cubicBezTo>
                                <a:cubicBezTo>
                                  <a:pt x="21" y="187"/>
                                  <a:pt x="24" y="185"/>
                                  <a:pt x="24" y="185"/>
                                </a:cubicBezTo>
                                <a:cubicBezTo>
                                  <a:pt x="36" y="178"/>
                                  <a:pt x="36" y="178"/>
                                  <a:pt x="36" y="178"/>
                                </a:cubicBezTo>
                                <a:cubicBezTo>
                                  <a:pt x="39" y="176"/>
                                  <a:pt x="41" y="179"/>
                                  <a:pt x="41" y="179"/>
                                </a:cubicBezTo>
                                <a:cubicBezTo>
                                  <a:pt x="75" y="227"/>
                                  <a:pt x="75" y="227"/>
                                  <a:pt x="75" y="227"/>
                                </a:cubicBezTo>
                                <a:cubicBezTo>
                                  <a:pt x="75" y="227"/>
                                  <a:pt x="75" y="227"/>
                                  <a:pt x="75" y="227"/>
                                </a:cubicBezTo>
                                <a:close/>
                                <a:moveTo>
                                  <a:pt x="304" y="63"/>
                                </a:moveTo>
                                <a:cubicBezTo>
                                  <a:pt x="270" y="15"/>
                                  <a:pt x="270" y="15"/>
                                  <a:pt x="270" y="15"/>
                                </a:cubicBezTo>
                                <a:cubicBezTo>
                                  <a:pt x="270" y="15"/>
                                  <a:pt x="259" y="0"/>
                                  <a:pt x="245" y="10"/>
                                </a:cubicBezTo>
                                <a:cubicBezTo>
                                  <a:pt x="172" y="61"/>
                                  <a:pt x="172" y="61"/>
                                  <a:pt x="172" y="61"/>
                                </a:cubicBezTo>
                                <a:cubicBezTo>
                                  <a:pt x="96" y="113"/>
                                  <a:pt x="96" y="113"/>
                                  <a:pt x="96" y="113"/>
                                </a:cubicBezTo>
                                <a:cubicBezTo>
                                  <a:pt x="6" y="176"/>
                                  <a:pt x="6" y="176"/>
                                  <a:pt x="6" y="176"/>
                                </a:cubicBezTo>
                                <a:cubicBezTo>
                                  <a:pt x="6" y="176"/>
                                  <a:pt x="0" y="180"/>
                                  <a:pt x="4" y="186"/>
                                </a:cubicBezTo>
                                <a:cubicBezTo>
                                  <a:pt x="27" y="220"/>
                                  <a:pt x="27" y="220"/>
                                  <a:pt x="27" y="220"/>
                                </a:cubicBezTo>
                                <a:cubicBezTo>
                                  <a:pt x="25" y="221"/>
                                  <a:pt x="24" y="225"/>
                                  <a:pt x="27" y="228"/>
                                </a:cubicBezTo>
                                <a:cubicBezTo>
                                  <a:pt x="46" y="256"/>
                                  <a:pt x="46" y="256"/>
                                  <a:pt x="46" y="256"/>
                                </a:cubicBezTo>
                                <a:cubicBezTo>
                                  <a:pt x="46" y="256"/>
                                  <a:pt x="50" y="262"/>
                                  <a:pt x="56" y="258"/>
                                </a:cubicBezTo>
                                <a:cubicBezTo>
                                  <a:pt x="93" y="232"/>
                                  <a:pt x="93" y="232"/>
                                  <a:pt x="93" y="232"/>
                                </a:cubicBezTo>
                                <a:cubicBezTo>
                                  <a:pt x="92" y="231"/>
                                  <a:pt x="91" y="230"/>
                                  <a:pt x="90" y="229"/>
                                </a:cubicBezTo>
                                <a:cubicBezTo>
                                  <a:pt x="83" y="219"/>
                                  <a:pt x="86" y="206"/>
                                  <a:pt x="94" y="200"/>
                                </a:cubicBezTo>
                                <a:cubicBezTo>
                                  <a:pt x="104" y="194"/>
                                  <a:pt x="117" y="196"/>
                                  <a:pt x="124" y="206"/>
                                </a:cubicBezTo>
                                <a:cubicBezTo>
                                  <a:pt x="124" y="207"/>
                                  <a:pt x="125" y="208"/>
                                  <a:pt x="125" y="210"/>
                                </a:cubicBezTo>
                                <a:cubicBezTo>
                                  <a:pt x="151" y="192"/>
                                  <a:pt x="151" y="192"/>
                                  <a:pt x="151" y="192"/>
                                </a:cubicBezTo>
                                <a:cubicBezTo>
                                  <a:pt x="226" y="139"/>
                                  <a:pt x="226" y="139"/>
                                  <a:pt x="226" y="139"/>
                                </a:cubicBezTo>
                                <a:cubicBezTo>
                                  <a:pt x="226" y="139"/>
                                  <a:pt x="226" y="139"/>
                                  <a:pt x="226" y="139"/>
                                </a:cubicBezTo>
                                <a:cubicBezTo>
                                  <a:pt x="225" y="138"/>
                                  <a:pt x="225" y="137"/>
                                  <a:pt x="224" y="136"/>
                                </a:cubicBezTo>
                                <a:cubicBezTo>
                                  <a:pt x="217" y="127"/>
                                  <a:pt x="219" y="114"/>
                                  <a:pt x="229" y="107"/>
                                </a:cubicBezTo>
                                <a:cubicBezTo>
                                  <a:pt x="238" y="101"/>
                                  <a:pt x="251" y="103"/>
                                  <a:pt x="257" y="113"/>
                                </a:cubicBezTo>
                                <a:cubicBezTo>
                                  <a:pt x="258" y="114"/>
                                  <a:pt x="259" y="115"/>
                                  <a:pt x="260" y="116"/>
                                </a:cubicBezTo>
                                <a:cubicBezTo>
                                  <a:pt x="264" y="114"/>
                                  <a:pt x="264" y="114"/>
                                  <a:pt x="264" y="114"/>
                                </a:cubicBezTo>
                                <a:cubicBezTo>
                                  <a:pt x="307" y="69"/>
                                  <a:pt x="307" y="69"/>
                                  <a:pt x="307" y="69"/>
                                </a:cubicBezTo>
                                <a:cubicBezTo>
                                  <a:pt x="305" y="67"/>
                                  <a:pt x="305" y="65"/>
                                  <a:pt x="304" y="63"/>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00" name="Freeform 6100"/>
                        <wps:cNvSpPr>
                          <a:spLocks noEditPoints="1"/>
                        </wps:cNvSpPr>
                        <wps:spPr bwMode="auto">
                          <a:xfrm>
                            <a:off x="17400588" y="6630988"/>
                            <a:ext cx="766763" cy="784225"/>
                          </a:xfrm>
                          <a:custGeom>
                            <a:avLst/>
                            <a:gdLst>
                              <a:gd name="T0" fmla="*/ 132 w 204"/>
                              <a:gd name="T1" fmla="*/ 42 h 209"/>
                              <a:gd name="T2" fmla="*/ 27 w 204"/>
                              <a:gd name="T3" fmla="*/ 116 h 209"/>
                              <a:gd name="T4" fmla="*/ 16 w 204"/>
                              <a:gd name="T5" fmla="*/ 76 h 209"/>
                              <a:gd name="T6" fmla="*/ 21 w 204"/>
                              <a:gd name="T7" fmla="*/ 68 h 209"/>
                              <a:gd name="T8" fmla="*/ 44 w 204"/>
                              <a:gd name="T9" fmla="*/ 52 h 209"/>
                              <a:gd name="T10" fmla="*/ 66 w 204"/>
                              <a:gd name="T11" fmla="*/ 36 h 209"/>
                              <a:gd name="T12" fmla="*/ 89 w 204"/>
                              <a:gd name="T13" fmla="*/ 20 h 209"/>
                              <a:gd name="T14" fmla="*/ 98 w 204"/>
                              <a:gd name="T15" fmla="*/ 18 h 209"/>
                              <a:gd name="T16" fmla="*/ 132 w 204"/>
                              <a:gd name="T17" fmla="*/ 42 h 209"/>
                              <a:gd name="T18" fmla="*/ 29 w 204"/>
                              <a:gd name="T19" fmla="*/ 148 h 209"/>
                              <a:gd name="T20" fmla="*/ 33 w 204"/>
                              <a:gd name="T21" fmla="*/ 129 h 209"/>
                              <a:gd name="T22" fmla="*/ 51 w 204"/>
                              <a:gd name="T23" fmla="*/ 133 h 209"/>
                              <a:gd name="T24" fmla="*/ 48 w 204"/>
                              <a:gd name="T25" fmla="*/ 151 h 209"/>
                              <a:gd name="T26" fmla="*/ 29 w 204"/>
                              <a:gd name="T27" fmla="*/ 148 h 209"/>
                              <a:gd name="T28" fmla="*/ 139 w 204"/>
                              <a:gd name="T29" fmla="*/ 70 h 209"/>
                              <a:gd name="T30" fmla="*/ 143 w 204"/>
                              <a:gd name="T31" fmla="*/ 51 h 209"/>
                              <a:gd name="T32" fmla="*/ 161 w 204"/>
                              <a:gd name="T33" fmla="*/ 55 h 209"/>
                              <a:gd name="T34" fmla="*/ 158 w 204"/>
                              <a:gd name="T35" fmla="*/ 74 h 209"/>
                              <a:gd name="T36" fmla="*/ 139 w 204"/>
                              <a:gd name="T37" fmla="*/ 70 h 209"/>
                              <a:gd name="T38" fmla="*/ 202 w 204"/>
                              <a:gd name="T39" fmla="*/ 83 h 209"/>
                              <a:gd name="T40" fmla="*/ 168 w 204"/>
                              <a:gd name="T41" fmla="*/ 35 h 209"/>
                              <a:gd name="T42" fmla="*/ 146 w 204"/>
                              <a:gd name="T43" fmla="*/ 31 h 209"/>
                              <a:gd name="T44" fmla="*/ 145 w 204"/>
                              <a:gd name="T45" fmla="*/ 32 h 209"/>
                              <a:gd name="T46" fmla="*/ 106 w 204"/>
                              <a:gd name="T47" fmla="*/ 6 h 209"/>
                              <a:gd name="T48" fmla="*/ 80 w 204"/>
                              <a:gd name="T49" fmla="*/ 7 h 209"/>
                              <a:gd name="T50" fmla="*/ 57 w 204"/>
                              <a:gd name="T51" fmla="*/ 24 h 209"/>
                              <a:gd name="T52" fmla="*/ 35 w 204"/>
                              <a:gd name="T53" fmla="*/ 39 h 209"/>
                              <a:gd name="T54" fmla="*/ 12 w 204"/>
                              <a:gd name="T55" fmla="*/ 55 h 209"/>
                              <a:gd name="T56" fmla="*/ 2 w 204"/>
                              <a:gd name="T57" fmla="*/ 79 h 209"/>
                              <a:gd name="T58" fmla="*/ 14 w 204"/>
                              <a:gd name="T59" fmla="*/ 125 h 209"/>
                              <a:gd name="T60" fmla="*/ 12 w 204"/>
                              <a:gd name="T61" fmla="*/ 126 h 209"/>
                              <a:gd name="T62" fmla="*/ 8 w 204"/>
                              <a:gd name="T63" fmla="*/ 147 h 209"/>
                              <a:gd name="T64" fmla="*/ 43 w 204"/>
                              <a:gd name="T65" fmla="*/ 196 h 209"/>
                              <a:gd name="T66" fmla="*/ 55 w 204"/>
                              <a:gd name="T67" fmla="*/ 187 h 209"/>
                              <a:gd name="T68" fmla="*/ 65 w 204"/>
                              <a:gd name="T69" fmla="*/ 200 h 209"/>
                              <a:gd name="T70" fmla="*/ 65 w 204"/>
                              <a:gd name="T71" fmla="*/ 200 h 209"/>
                              <a:gd name="T72" fmla="*/ 66 w 204"/>
                              <a:gd name="T73" fmla="*/ 201 h 209"/>
                              <a:gd name="T74" fmla="*/ 86 w 204"/>
                              <a:gd name="T75" fmla="*/ 204 h 209"/>
                              <a:gd name="T76" fmla="*/ 89 w 204"/>
                              <a:gd name="T77" fmla="*/ 184 h 209"/>
                              <a:gd name="T78" fmla="*/ 89 w 204"/>
                              <a:gd name="T79" fmla="*/ 183 h 209"/>
                              <a:gd name="T80" fmla="*/ 89 w 204"/>
                              <a:gd name="T81" fmla="*/ 183 h 209"/>
                              <a:gd name="T82" fmla="*/ 79 w 204"/>
                              <a:gd name="T83" fmla="*/ 170 h 209"/>
                              <a:gd name="T84" fmla="*/ 165 w 204"/>
                              <a:gd name="T85" fmla="*/ 109 h 209"/>
                              <a:gd name="T86" fmla="*/ 175 w 204"/>
                              <a:gd name="T87" fmla="*/ 122 h 209"/>
                              <a:gd name="T88" fmla="*/ 175 w 204"/>
                              <a:gd name="T89" fmla="*/ 122 h 209"/>
                              <a:gd name="T90" fmla="*/ 175 w 204"/>
                              <a:gd name="T91" fmla="*/ 122 h 209"/>
                              <a:gd name="T92" fmla="*/ 196 w 204"/>
                              <a:gd name="T93" fmla="*/ 126 h 209"/>
                              <a:gd name="T94" fmla="*/ 199 w 204"/>
                              <a:gd name="T95" fmla="*/ 105 h 209"/>
                              <a:gd name="T96" fmla="*/ 199 w 204"/>
                              <a:gd name="T97" fmla="*/ 105 h 209"/>
                              <a:gd name="T98" fmla="*/ 199 w 204"/>
                              <a:gd name="T99" fmla="*/ 105 h 209"/>
                              <a:gd name="T100" fmla="*/ 190 w 204"/>
                              <a:gd name="T101" fmla="*/ 92 h 209"/>
                              <a:gd name="T102" fmla="*/ 202 w 204"/>
                              <a:gd name="T103" fmla="*/ 83 h 209"/>
                              <a:gd name="T104" fmla="*/ 202 w 204"/>
                              <a:gd name="T105" fmla="*/ 83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4" h="209">
                                <a:moveTo>
                                  <a:pt x="132" y="42"/>
                                </a:moveTo>
                                <a:cubicBezTo>
                                  <a:pt x="27" y="116"/>
                                  <a:pt x="27" y="116"/>
                                  <a:pt x="27" y="116"/>
                                </a:cubicBezTo>
                                <a:cubicBezTo>
                                  <a:pt x="25" y="106"/>
                                  <a:pt x="17" y="79"/>
                                  <a:pt x="16" y="76"/>
                                </a:cubicBezTo>
                                <a:cubicBezTo>
                                  <a:pt x="16" y="73"/>
                                  <a:pt x="17" y="71"/>
                                  <a:pt x="21" y="68"/>
                                </a:cubicBezTo>
                                <a:cubicBezTo>
                                  <a:pt x="23" y="67"/>
                                  <a:pt x="34" y="59"/>
                                  <a:pt x="44" y="52"/>
                                </a:cubicBezTo>
                                <a:cubicBezTo>
                                  <a:pt x="44" y="52"/>
                                  <a:pt x="55" y="45"/>
                                  <a:pt x="66" y="36"/>
                                </a:cubicBezTo>
                                <a:cubicBezTo>
                                  <a:pt x="76" y="29"/>
                                  <a:pt x="86" y="22"/>
                                  <a:pt x="89" y="20"/>
                                </a:cubicBezTo>
                                <a:cubicBezTo>
                                  <a:pt x="93" y="17"/>
                                  <a:pt x="95" y="17"/>
                                  <a:pt x="98" y="18"/>
                                </a:cubicBezTo>
                                <a:cubicBezTo>
                                  <a:pt x="100" y="20"/>
                                  <a:pt x="123" y="36"/>
                                  <a:pt x="132" y="42"/>
                                </a:cubicBezTo>
                                <a:moveTo>
                                  <a:pt x="29" y="148"/>
                                </a:moveTo>
                                <a:cubicBezTo>
                                  <a:pt x="25" y="142"/>
                                  <a:pt x="27" y="133"/>
                                  <a:pt x="33" y="129"/>
                                </a:cubicBezTo>
                                <a:cubicBezTo>
                                  <a:pt x="39" y="125"/>
                                  <a:pt x="47" y="126"/>
                                  <a:pt x="51" y="133"/>
                                </a:cubicBezTo>
                                <a:cubicBezTo>
                                  <a:pt x="56" y="139"/>
                                  <a:pt x="54" y="147"/>
                                  <a:pt x="48" y="151"/>
                                </a:cubicBezTo>
                                <a:cubicBezTo>
                                  <a:pt x="43" y="155"/>
                                  <a:pt x="34" y="154"/>
                                  <a:pt x="29" y="148"/>
                                </a:cubicBezTo>
                                <a:moveTo>
                                  <a:pt x="139" y="70"/>
                                </a:moveTo>
                                <a:cubicBezTo>
                                  <a:pt x="135" y="64"/>
                                  <a:pt x="137" y="56"/>
                                  <a:pt x="143" y="51"/>
                                </a:cubicBezTo>
                                <a:cubicBezTo>
                                  <a:pt x="149" y="47"/>
                                  <a:pt x="157" y="49"/>
                                  <a:pt x="161" y="55"/>
                                </a:cubicBezTo>
                                <a:cubicBezTo>
                                  <a:pt x="166" y="61"/>
                                  <a:pt x="164" y="69"/>
                                  <a:pt x="158" y="74"/>
                                </a:cubicBezTo>
                                <a:cubicBezTo>
                                  <a:pt x="152" y="78"/>
                                  <a:pt x="144" y="76"/>
                                  <a:pt x="139" y="70"/>
                                </a:cubicBezTo>
                                <a:moveTo>
                                  <a:pt x="202" y="83"/>
                                </a:moveTo>
                                <a:cubicBezTo>
                                  <a:pt x="168" y="35"/>
                                  <a:pt x="168" y="35"/>
                                  <a:pt x="168" y="35"/>
                                </a:cubicBezTo>
                                <a:cubicBezTo>
                                  <a:pt x="168" y="35"/>
                                  <a:pt x="159" y="22"/>
                                  <a:pt x="146" y="31"/>
                                </a:cubicBezTo>
                                <a:cubicBezTo>
                                  <a:pt x="145" y="32"/>
                                  <a:pt x="145" y="32"/>
                                  <a:pt x="145" y="32"/>
                                </a:cubicBezTo>
                                <a:cubicBezTo>
                                  <a:pt x="137" y="27"/>
                                  <a:pt x="110" y="8"/>
                                  <a:pt x="106" y="6"/>
                                </a:cubicBezTo>
                                <a:cubicBezTo>
                                  <a:pt x="100" y="3"/>
                                  <a:pt x="91" y="0"/>
                                  <a:pt x="80" y="7"/>
                                </a:cubicBezTo>
                                <a:cubicBezTo>
                                  <a:pt x="75" y="11"/>
                                  <a:pt x="66" y="17"/>
                                  <a:pt x="57" y="24"/>
                                </a:cubicBezTo>
                                <a:cubicBezTo>
                                  <a:pt x="46" y="31"/>
                                  <a:pt x="35" y="39"/>
                                  <a:pt x="35" y="39"/>
                                </a:cubicBezTo>
                                <a:cubicBezTo>
                                  <a:pt x="26" y="45"/>
                                  <a:pt x="17" y="52"/>
                                  <a:pt x="12" y="55"/>
                                </a:cubicBezTo>
                                <a:cubicBezTo>
                                  <a:pt x="1" y="64"/>
                                  <a:pt x="0" y="74"/>
                                  <a:pt x="2" y="79"/>
                                </a:cubicBezTo>
                                <a:cubicBezTo>
                                  <a:pt x="3" y="84"/>
                                  <a:pt x="11" y="116"/>
                                  <a:pt x="14" y="125"/>
                                </a:cubicBezTo>
                                <a:cubicBezTo>
                                  <a:pt x="12" y="126"/>
                                  <a:pt x="12" y="126"/>
                                  <a:pt x="12" y="126"/>
                                </a:cubicBezTo>
                                <a:cubicBezTo>
                                  <a:pt x="12" y="126"/>
                                  <a:pt x="0" y="135"/>
                                  <a:pt x="8" y="147"/>
                                </a:cubicBezTo>
                                <a:cubicBezTo>
                                  <a:pt x="43" y="196"/>
                                  <a:pt x="43" y="196"/>
                                  <a:pt x="43" y="196"/>
                                </a:cubicBezTo>
                                <a:cubicBezTo>
                                  <a:pt x="55" y="187"/>
                                  <a:pt x="55" y="187"/>
                                  <a:pt x="55" y="187"/>
                                </a:cubicBezTo>
                                <a:cubicBezTo>
                                  <a:pt x="65" y="200"/>
                                  <a:pt x="65" y="200"/>
                                  <a:pt x="65" y="200"/>
                                </a:cubicBezTo>
                                <a:cubicBezTo>
                                  <a:pt x="65" y="200"/>
                                  <a:pt x="65" y="200"/>
                                  <a:pt x="65" y="200"/>
                                </a:cubicBezTo>
                                <a:cubicBezTo>
                                  <a:pt x="65" y="200"/>
                                  <a:pt x="65" y="200"/>
                                  <a:pt x="66" y="201"/>
                                </a:cubicBezTo>
                                <a:cubicBezTo>
                                  <a:pt x="70" y="207"/>
                                  <a:pt x="79" y="209"/>
                                  <a:pt x="86" y="204"/>
                                </a:cubicBezTo>
                                <a:cubicBezTo>
                                  <a:pt x="92" y="199"/>
                                  <a:pt x="94" y="190"/>
                                  <a:pt x="89" y="184"/>
                                </a:cubicBezTo>
                                <a:cubicBezTo>
                                  <a:pt x="89" y="184"/>
                                  <a:pt x="89" y="184"/>
                                  <a:pt x="89" y="183"/>
                                </a:cubicBezTo>
                                <a:cubicBezTo>
                                  <a:pt x="89" y="183"/>
                                  <a:pt x="89" y="183"/>
                                  <a:pt x="89" y="183"/>
                                </a:cubicBezTo>
                                <a:cubicBezTo>
                                  <a:pt x="79" y="170"/>
                                  <a:pt x="79" y="170"/>
                                  <a:pt x="79" y="170"/>
                                </a:cubicBezTo>
                                <a:cubicBezTo>
                                  <a:pt x="165" y="109"/>
                                  <a:pt x="165" y="109"/>
                                  <a:pt x="165" y="109"/>
                                </a:cubicBezTo>
                                <a:cubicBezTo>
                                  <a:pt x="175" y="122"/>
                                  <a:pt x="175" y="122"/>
                                  <a:pt x="175" y="122"/>
                                </a:cubicBezTo>
                                <a:cubicBezTo>
                                  <a:pt x="175" y="122"/>
                                  <a:pt x="175" y="122"/>
                                  <a:pt x="175" y="122"/>
                                </a:cubicBezTo>
                                <a:cubicBezTo>
                                  <a:pt x="175" y="122"/>
                                  <a:pt x="175" y="122"/>
                                  <a:pt x="175" y="122"/>
                                </a:cubicBezTo>
                                <a:cubicBezTo>
                                  <a:pt x="180" y="130"/>
                                  <a:pt x="189" y="131"/>
                                  <a:pt x="196" y="126"/>
                                </a:cubicBezTo>
                                <a:cubicBezTo>
                                  <a:pt x="202" y="121"/>
                                  <a:pt x="204" y="112"/>
                                  <a:pt x="199" y="105"/>
                                </a:cubicBezTo>
                                <a:cubicBezTo>
                                  <a:pt x="199" y="105"/>
                                  <a:pt x="199" y="105"/>
                                  <a:pt x="199" y="105"/>
                                </a:cubicBezTo>
                                <a:cubicBezTo>
                                  <a:pt x="199" y="105"/>
                                  <a:pt x="199" y="105"/>
                                  <a:pt x="199" y="105"/>
                                </a:cubicBezTo>
                                <a:cubicBezTo>
                                  <a:pt x="190" y="92"/>
                                  <a:pt x="190" y="92"/>
                                  <a:pt x="190" y="92"/>
                                </a:cubicBezTo>
                                <a:cubicBezTo>
                                  <a:pt x="202" y="83"/>
                                  <a:pt x="202" y="83"/>
                                  <a:pt x="202" y="83"/>
                                </a:cubicBezTo>
                                <a:cubicBezTo>
                                  <a:pt x="202" y="83"/>
                                  <a:pt x="202" y="83"/>
                                  <a:pt x="202" y="8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01" name="Freeform 6101"/>
                        <wps:cNvSpPr>
                          <a:spLocks noEditPoints="1"/>
                        </wps:cNvSpPr>
                        <wps:spPr bwMode="auto">
                          <a:xfrm>
                            <a:off x="22529801" y="6578601"/>
                            <a:ext cx="758825" cy="817563"/>
                          </a:xfrm>
                          <a:custGeom>
                            <a:avLst/>
                            <a:gdLst>
                              <a:gd name="T0" fmla="*/ 199 w 202"/>
                              <a:gd name="T1" fmla="*/ 161 h 218"/>
                              <a:gd name="T2" fmla="*/ 196 w 202"/>
                              <a:gd name="T3" fmla="*/ 176 h 218"/>
                              <a:gd name="T4" fmla="*/ 180 w 202"/>
                              <a:gd name="T5" fmla="*/ 174 h 218"/>
                              <a:gd name="T6" fmla="*/ 180 w 202"/>
                              <a:gd name="T7" fmla="*/ 174 h 218"/>
                              <a:gd name="T8" fmla="*/ 139 w 202"/>
                              <a:gd name="T9" fmla="*/ 114 h 218"/>
                              <a:gd name="T10" fmla="*/ 129 w 202"/>
                              <a:gd name="T11" fmla="*/ 121 h 218"/>
                              <a:gd name="T12" fmla="*/ 66 w 202"/>
                              <a:gd name="T13" fmla="*/ 30 h 218"/>
                              <a:gd name="T14" fmla="*/ 66 w 202"/>
                              <a:gd name="T15" fmla="*/ 30 h 218"/>
                              <a:gd name="T16" fmla="*/ 71 w 202"/>
                              <a:gd name="T17" fmla="*/ 6 h 218"/>
                              <a:gd name="T18" fmla="*/ 94 w 202"/>
                              <a:gd name="T19" fmla="*/ 10 h 218"/>
                              <a:gd name="T20" fmla="*/ 94 w 202"/>
                              <a:gd name="T21" fmla="*/ 10 h 218"/>
                              <a:gd name="T22" fmla="*/ 153 w 202"/>
                              <a:gd name="T23" fmla="*/ 94 h 218"/>
                              <a:gd name="T24" fmla="*/ 158 w 202"/>
                              <a:gd name="T25" fmla="*/ 102 h 218"/>
                              <a:gd name="T26" fmla="*/ 199 w 202"/>
                              <a:gd name="T27" fmla="*/ 161 h 218"/>
                              <a:gd name="T28" fmla="*/ 83 w 202"/>
                              <a:gd name="T29" fmla="*/ 83 h 218"/>
                              <a:gd name="T30" fmla="*/ 73 w 202"/>
                              <a:gd name="T31" fmla="*/ 69 h 218"/>
                              <a:gd name="T32" fmla="*/ 72 w 202"/>
                              <a:gd name="T33" fmla="*/ 67 h 218"/>
                              <a:gd name="T34" fmla="*/ 45 w 202"/>
                              <a:gd name="T35" fmla="*/ 28 h 218"/>
                              <a:gd name="T36" fmla="*/ 45 w 202"/>
                              <a:gd name="T37" fmla="*/ 28 h 218"/>
                              <a:gd name="T38" fmla="*/ 40 w 202"/>
                              <a:gd name="T39" fmla="*/ 26 h 218"/>
                              <a:gd name="T40" fmla="*/ 38 w 202"/>
                              <a:gd name="T41" fmla="*/ 32 h 218"/>
                              <a:gd name="T42" fmla="*/ 38 w 202"/>
                              <a:gd name="T43" fmla="*/ 32 h 218"/>
                              <a:gd name="T44" fmla="*/ 66 w 202"/>
                              <a:gd name="T45" fmla="*/ 71 h 218"/>
                              <a:gd name="T46" fmla="*/ 60 w 202"/>
                              <a:gd name="T47" fmla="*/ 76 h 218"/>
                              <a:gd name="T48" fmla="*/ 33 w 202"/>
                              <a:gd name="T49" fmla="*/ 36 h 218"/>
                              <a:gd name="T50" fmla="*/ 33 w 202"/>
                              <a:gd name="T51" fmla="*/ 36 h 218"/>
                              <a:gd name="T52" fmla="*/ 27 w 202"/>
                              <a:gd name="T53" fmla="*/ 35 h 218"/>
                              <a:gd name="T54" fmla="*/ 26 w 202"/>
                              <a:gd name="T55" fmla="*/ 41 h 218"/>
                              <a:gd name="T56" fmla="*/ 26 w 202"/>
                              <a:gd name="T57" fmla="*/ 41 h 218"/>
                              <a:gd name="T58" fmla="*/ 54 w 202"/>
                              <a:gd name="T59" fmla="*/ 80 h 218"/>
                              <a:gd name="T60" fmla="*/ 47 w 202"/>
                              <a:gd name="T61" fmla="*/ 85 h 218"/>
                              <a:gd name="T62" fmla="*/ 20 w 202"/>
                              <a:gd name="T63" fmla="*/ 45 h 218"/>
                              <a:gd name="T64" fmla="*/ 20 w 202"/>
                              <a:gd name="T65" fmla="*/ 45 h 218"/>
                              <a:gd name="T66" fmla="*/ 15 w 202"/>
                              <a:gd name="T67" fmla="*/ 44 h 218"/>
                              <a:gd name="T68" fmla="*/ 14 w 202"/>
                              <a:gd name="T69" fmla="*/ 49 h 218"/>
                              <a:gd name="T70" fmla="*/ 14 w 202"/>
                              <a:gd name="T71" fmla="*/ 49 h 218"/>
                              <a:gd name="T72" fmla="*/ 41 w 202"/>
                              <a:gd name="T73" fmla="*/ 89 h 218"/>
                              <a:gd name="T74" fmla="*/ 35 w 202"/>
                              <a:gd name="T75" fmla="*/ 93 h 218"/>
                              <a:gd name="T76" fmla="*/ 8 w 202"/>
                              <a:gd name="T77" fmla="*/ 54 h 218"/>
                              <a:gd name="T78" fmla="*/ 8 w 202"/>
                              <a:gd name="T79" fmla="*/ 54 h 218"/>
                              <a:gd name="T80" fmla="*/ 2 w 202"/>
                              <a:gd name="T81" fmla="*/ 53 h 218"/>
                              <a:gd name="T82" fmla="*/ 2 w 202"/>
                              <a:gd name="T83" fmla="*/ 58 h 218"/>
                              <a:gd name="T84" fmla="*/ 2 w 202"/>
                              <a:gd name="T85" fmla="*/ 58 h 218"/>
                              <a:gd name="T86" fmla="*/ 29 w 202"/>
                              <a:gd name="T87" fmla="*/ 98 h 218"/>
                              <a:gd name="T88" fmla="*/ 30 w 202"/>
                              <a:gd name="T89" fmla="*/ 99 h 218"/>
                              <a:gd name="T90" fmla="*/ 40 w 202"/>
                              <a:gd name="T91" fmla="*/ 113 h 218"/>
                              <a:gd name="T92" fmla="*/ 40 w 202"/>
                              <a:gd name="T93" fmla="*/ 113 h 218"/>
                              <a:gd name="T94" fmla="*/ 58 w 202"/>
                              <a:gd name="T95" fmla="*/ 116 h 218"/>
                              <a:gd name="T96" fmla="*/ 58 w 202"/>
                              <a:gd name="T97" fmla="*/ 116 h 218"/>
                              <a:gd name="T98" fmla="*/ 59 w 202"/>
                              <a:gd name="T99" fmla="*/ 116 h 218"/>
                              <a:gd name="T100" fmla="*/ 126 w 202"/>
                              <a:gd name="T101" fmla="*/ 213 h 218"/>
                              <a:gd name="T102" fmla="*/ 127 w 202"/>
                              <a:gd name="T103" fmla="*/ 212 h 218"/>
                              <a:gd name="T104" fmla="*/ 142 w 202"/>
                              <a:gd name="T105" fmla="*/ 215 h 218"/>
                              <a:gd name="T106" fmla="*/ 145 w 202"/>
                              <a:gd name="T107" fmla="*/ 199 h 218"/>
                              <a:gd name="T108" fmla="*/ 145 w 202"/>
                              <a:gd name="T109" fmla="*/ 199 h 218"/>
                              <a:gd name="T110" fmla="*/ 78 w 202"/>
                              <a:gd name="T111" fmla="*/ 102 h 218"/>
                              <a:gd name="T112" fmla="*/ 79 w 202"/>
                              <a:gd name="T113" fmla="*/ 101 h 218"/>
                              <a:gd name="T114" fmla="*/ 79 w 202"/>
                              <a:gd name="T115" fmla="*/ 101 h 218"/>
                              <a:gd name="T116" fmla="*/ 79 w 202"/>
                              <a:gd name="T117" fmla="*/ 101 h 218"/>
                              <a:gd name="T118" fmla="*/ 83 w 202"/>
                              <a:gd name="T119" fmla="*/ 83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02" h="218">
                                <a:moveTo>
                                  <a:pt x="199" y="161"/>
                                </a:moveTo>
                                <a:cubicBezTo>
                                  <a:pt x="202" y="166"/>
                                  <a:pt x="201" y="173"/>
                                  <a:pt x="196" y="176"/>
                                </a:cubicBezTo>
                                <a:cubicBezTo>
                                  <a:pt x="191" y="180"/>
                                  <a:pt x="184" y="179"/>
                                  <a:pt x="180" y="174"/>
                                </a:cubicBezTo>
                                <a:cubicBezTo>
                                  <a:pt x="180" y="174"/>
                                  <a:pt x="180" y="174"/>
                                  <a:pt x="180" y="174"/>
                                </a:cubicBezTo>
                                <a:cubicBezTo>
                                  <a:pt x="139" y="114"/>
                                  <a:pt x="139" y="114"/>
                                  <a:pt x="139" y="114"/>
                                </a:cubicBezTo>
                                <a:cubicBezTo>
                                  <a:pt x="129" y="121"/>
                                  <a:pt x="129" y="121"/>
                                  <a:pt x="129" y="121"/>
                                </a:cubicBezTo>
                                <a:cubicBezTo>
                                  <a:pt x="66" y="30"/>
                                  <a:pt x="66" y="30"/>
                                  <a:pt x="66" y="30"/>
                                </a:cubicBezTo>
                                <a:cubicBezTo>
                                  <a:pt x="66" y="30"/>
                                  <a:pt x="66" y="30"/>
                                  <a:pt x="66" y="30"/>
                                </a:cubicBezTo>
                                <a:cubicBezTo>
                                  <a:pt x="60" y="22"/>
                                  <a:pt x="63" y="11"/>
                                  <a:pt x="71" y="6"/>
                                </a:cubicBezTo>
                                <a:cubicBezTo>
                                  <a:pt x="78" y="0"/>
                                  <a:pt x="89" y="2"/>
                                  <a:pt x="94" y="10"/>
                                </a:cubicBezTo>
                                <a:cubicBezTo>
                                  <a:pt x="94" y="10"/>
                                  <a:pt x="94" y="10"/>
                                  <a:pt x="94" y="10"/>
                                </a:cubicBezTo>
                                <a:cubicBezTo>
                                  <a:pt x="153" y="94"/>
                                  <a:pt x="153" y="94"/>
                                  <a:pt x="153" y="94"/>
                                </a:cubicBezTo>
                                <a:cubicBezTo>
                                  <a:pt x="158" y="102"/>
                                  <a:pt x="158" y="102"/>
                                  <a:pt x="158" y="102"/>
                                </a:cubicBezTo>
                                <a:cubicBezTo>
                                  <a:pt x="199" y="161"/>
                                  <a:pt x="199" y="161"/>
                                  <a:pt x="199" y="161"/>
                                </a:cubicBezTo>
                                <a:close/>
                                <a:moveTo>
                                  <a:pt x="83" y="83"/>
                                </a:moveTo>
                                <a:cubicBezTo>
                                  <a:pt x="73" y="69"/>
                                  <a:pt x="73" y="69"/>
                                  <a:pt x="73" y="69"/>
                                </a:cubicBezTo>
                                <a:cubicBezTo>
                                  <a:pt x="72" y="67"/>
                                  <a:pt x="72" y="67"/>
                                  <a:pt x="72" y="67"/>
                                </a:cubicBezTo>
                                <a:cubicBezTo>
                                  <a:pt x="45" y="28"/>
                                  <a:pt x="45" y="28"/>
                                  <a:pt x="45" y="28"/>
                                </a:cubicBezTo>
                                <a:cubicBezTo>
                                  <a:pt x="45" y="28"/>
                                  <a:pt x="45" y="28"/>
                                  <a:pt x="45" y="28"/>
                                </a:cubicBezTo>
                                <a:cubicBezTo>
                                  <a:pt x="44" y="26"/>
                                  <a:pt x="41" y="25"/>
                                  <a:pt x="40" y="26"/>
                                </a:cubicBezTo>
                                <a:cubicBezTo>
                                  <a:pt x="38" y="28"/>
                                  <a:pt x="37" y="30"/>
                                  <a:pt x="38" y="32"/>
                                </a:cubicBezTo>
                                <a:cubicBezTo>
                                  <a:pt x="38" y="32"/>
                                  <a:pt x="38" y="32"/>
                                  <a:pt x="38" y="32"/>
                                </a:cubicBezTo>
                                <a:cubicBezTo>
                                  <a:pt x="66" y="71"/>
                                  <a:pt x="66" y="71"/>
                                  <a:pt x="66" y="71"/>
                                </a:cubicBezTo>
                                <a:cubicBezTo>
                                  <a:pt x="60" y="76"/>
                                  <a:pt x="60" y="76"/>
                                  <a:pt x="60" y="76"/>
                                </a:cubicBezTo>
                                <a:cubicBezTo>
                                  <a:pt x="33" y="36"/>
                                  <a:pt x="33" y="36"/>
                                  <a:pt x="33" y="36"/>
                                </a:cubicBezTo>
                                <a:cubicBezTo>
                                  <a:pt x="33" y="36"/>
                                  <a:pt x="33" y="36"/>
                                  <a:pt x="33" y="36"/>
                                </a:cubicBezTo>
                                <a:cubicBezTo>
                                  <a:pt x="32" y="34"/>
                                  <a:pt x="29" y="34"/>
                                  <a:pt x="27" y="35"/>
                                </a:cubicBezTo>
                                <a:cubicBezTo>
                                  <a:pt x="25" y="36"/>
                                  <a:pt x="25" y="39"/>
                                  <a:pt x="26" y="41"/>
                                </a:cubicBezTo>
                                <a:cubicBezTo>
                                  <a:pt x="26" y="41"/>
                                  <a:pt x="26" y="41"/>
                                  <a:pt x="26" y="41"/>
                                </a:cubicBezTo>
                                <a:cubicBezTo>
                                  <a:pt x="54" y="80"/>
                                  <a:pt x="54" y="80"/>
                                  <a:pt x="54" y="80"/>
                                </a:cubicBezTo>
                                <a:cubicBezTo>
                                  <a:pt x="47" y="85"/>
                                  <a:pt x="47" y="85"/>
                                  <a:pt x="47" y="85"/>
                                </a:cubicBezTo>
                                <a:cubicBezTo>
                                  <a:pt x="20" y="45"/>
                                  <a:pt x="20" y="45"/>
                                  <a:pt x="20" y="45"/>
                                </a:cubicBezTo>
                                <a:cubicBezTo>
                                  <a:pt x="20" y="45"/>
                                  <a:pt x="20" y="45"/>
                                  <a:pt x="20" y="45"/>
                                </a:cubicBezTo>
                                <a:cubicBezTo>
                                  <a:pt x="19" y="43"/>
                                  <a:pt x="16" y="43"/>
                                  <a:pt x="15" y="44"/>
                                </a:cubicBezTo>
                                <a:cubicBezTo>
                                  <a:pt x="13" y="45"/>
                                  <a:pt x="13" y="48"/>
                                  <a:pt x="14" y="49"/>
                                </a:cubicBezTo>
                                <a:cubicBezTo>
                                  <a:pt x="14" y="49"/>
                                  <a:pt x="14" y="49"/>
                                  <a:pt x="14" y="49"/>
                                </a:cubicBezTo>
                                <a:cubicBezTo>
                                  <a:pt x="41" y="89"/>
                                  <a:pt x="41" y="89"/>
                                  <a:pt x="41" y="89"/>
                                </a:cubicBezTo>
                                <a:cubicBezTo>
                                  <a:pt x="35" y="93"/>
                                  <a:pt x="35" y="93"/>
                                  <a:pt x="35" y="93"/>
                                </a:cubicBezTo>
                                <a:cubicBezTo>
                                  <a:pt x="8" y="54"/>
                                  <a:pt x="8" y="54"/>
                                  <a:pt x="8" y="54"/>
                                </a:cubicBezTo>
                                <a:cubicBezTo>
                                  <a:pt x="8" y="54"/>
                                  <a:pt x="8" y="54"/>
                                  <a:pt x="8" y="54"/>
                                </a:cubicBezTo>
                                <a:cubicBezTo>
                                  <a:pt x="7" y="52"/>
                                  <a:pt x="4" y="51"/>
                                  <a:pt x="2" y="53"/>
                                </a:cubicBezTo>
                                <a:cubicBezTo>
                                  <a:pt x="0" y="54"/>
                                  <a:pt x="1" y="56"/>
                                  <a:pt x="2" y="58"/>
                                </a:cubicBezTo>
                                <a:cubicBezTo>
                                  <a:pt x="2" y="58"/>
                                  <a:pt x="2" y="58"/>
                                  <a:pt x="2" y="58"/>
                                </a:cubicBezTo>
                                <a:cubicBezTo>
                                  <a:pt x="29" y="98"/>
                                  <a:pt x="29" y="98"/>
                                  <a:pt x="29" y="98"/>
                                </a:cubicBezTo>
                                <a:cubicBezTo>
                                  <a:pt x="30" y="99"/>
                                  <a:pt x="30" y="99"/>
                                  <a:pt x="30" y="99"/>
                                </a:cubicBezTo>
                                <a:cubicBezTo>
                                  <a:pt x="40" y="113"/>
                                  <a:pt x="40" y="113"/>
                                  <a:pt x="40" y="113"/>
                                </a:cubicBezTo>
                                <a:cubicBezTo>
                                  <a:pt x="40" y="113"/>
                                  <a:pt x="40" y="113"/>
                                  <a:pt x="40" y="113"/>
                                </a:cubicBezTo>
                                <a:cubicBezTo>
                                  <a:pt x="44" y="119"/>
                                  <a:pt x="52" y="120"/>
                                  <a:pt x="58" y="116"/>
                                </a:cubicBezTo>
                                <a:cubicBezTo>
                                  <a:pt x="58" y="116"/>
                                  <a:pt x="58" y="116"/>
                                  <a:pt x="58" y="116"/>
                                </a:cubicBezTo>
                                <a:cubicBezTo>
                                  <a:pt x="59" y="116"/>
                                  <a:pt x="59" y="116"/>
                                  <a:pt x="59" y="116"/>
                                </a:cubicBezTo>
                                <a:cubicBezTo>
                                  <a:pt x="126" y="213"/>
                                  <a:pt x="126" y="213"/>
                                  <a:pt x="126" y="213"/>
                                </a:cubicBezTo>
                                <a:cubicBezTo>
                                  <a:pt x="127" y="212"/>
                                  <a:pt x="127" y="212"/>
                                  <a:pt x="127" y="212"/>
                                </a:cubicBezTo>
                                <a:cubicBezTo>
                                  <a:pt x="130" y="217"/>
                                  <a:pt x="137" y="218"/>
                                  <a:pt x="142" y="215"/>
                                </a:cubicBezTo>
                                <a:cubicBezTo>
                                  <a:pt x="147" y="211"/>
                                  <a:pt x="148" y="205"/>
                                  <a:pt x="145" y="199"/>
                                </a:cubicBezTo>
                                <a:cubicBezTo>
                                  <a:pt x="145" y="199"/>
                                  <a:pt x="145" y="199"/>
                                  <a:pt x="145" y="199"/>
                                </a:cubicBezTo>
                                <a:cubicBezTo>
                                  <a:pt x="78" y="102"/>
                                  <a:pt x="78" y="102"/>
                                  <a:pt x="78" y="102"/>
                                </a:cubicBezTo>
                                <a:cubicBezTo>
                                  <a:pt x="79" y="101"/>
                                  <a:pt x="79" y="101"/>
                                  <a:pt x="79" y="101"/>
                                </a:cubicBezTo>
                                <a:cubicBezTo>
                                  <a:pt x="79" y="101"/>
                                  <a:pt x="79" y="101"/>
                                  <a:pt x="79" y="101"/>
                                </a:cubicBezTo>
                                <a:cubicBezTo>
                                  <a:pt x="79" y="101"/>
                                  <a:pt x="79" y="101"/>
                                  <a:pt x="79" y="101"/>
                                </a:cubicBezTo>
                                <a:cubicBezTo>
                                  <a:pt x="86" y="97"/>
                                  <a:pt x="87" y="89"/>
                                  <a:pt x="83" y="8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02" name="Freeform 6102"/>
                        <wps:cNvSpPr>
                          <a:spLocks noEditPoints="1"/>
                        </wps:cNvSpPr>
                        <wps:spPr bwMode="auto">
                          <a:xfrm>
                            <a:off x="18388013" y="6581776"/>
                            <a:ext cx="877888" cy="792163"/>
                          </a:xfrm>
                          <a:custGeom>
                            <a:avLst/>
                            <a:gdLst>
                              <a:gd name="T0" fmla="*/ 175 w 234"/>
                              <a:gd name="T1" fmla="*/ 78 h 211"/>
                              <a:gd name="T2" fmla="*/ 173 w 234"/>
                              <a:gd name="T3" fmla="*/ 44 h 211"/>
                              <a:gd name="T4" fmla="*/ 137 w 234"/>
                              <a:gd name="T5" fmla="*/ 13 h 211"/>
                              <a:gd name="T6" fmla="*/ 114 w 234"/>
                              <a:gd name="T7" fmla="*/ 29 h 211"/>
                              <a:gd name="T8" fmla="*/ 137 w 234"/>
                              <a:gd name="T9" fmla="*/ 13 h 211"/>
                              <a:gd name="T10" fmla="*/ 186 w 234"/>
                              <a:gd name="T11" fmla="*/ 107 h 211"/>
                              <a:gd name="T12" fmla="*/ 162 w 234"/>
                              <a:gd name="T13" fmla="*/ 108 h 211"/>
                              <a:gd name="T14" fmla="*/ 118 w 234"/>
                              <a:gd name="T15" fmla="*/ 39 h 211"/>
                              <a:gd name="T16" fmla="*/ 91 w 234"/>
                              <a:gd name="T17" fmla="*/ 57 h 211"/>
                              <a:gd name="T18" fmla="*/ 118 w 234"/>
                              <a:gd name="T19" fmla="*/ 39 h 211"/>
                              <a:gd name="T20" fmla="*/ 93 w 234"/>
                              <a:gd name="T21" fmla="*/ 32 h 211"/>
                              <a:gd name="T22" fmla="*/ 86 w 234"/>
                              <a:gd name="T23" fmla="*/ 23 h 211"/>
                              <a:gd name="T24" fmla="*/ 80 w 234"/>
                              <a:gd name="T25" fmla="*/ 43 h 211"/>
                              <a:gd name="T26" fmla="*/ 53 w 234"/>
                              <a:gd name="T27" fmla="*/ 62 h 211"/>
                              <a:gd name="T28" fmla="*/ 80 w 234"/>
                              <a:gd name="T29" fmla="*/ 43 h 211"/>
                              <a:gd name="T30" fmla="*/ 47 w 234"/>
                              <a:gd name="T31" fmla="*/ 85 h 211"/>
                              <a:gd name="T32" fmla="*/ 40 w 234"/>
                              <a:gd name="T33" fmla="*/ 75 h 211"/>
                              <a:gd name="T34" fmla="*/ 56 w 234"/>
                              <a:gd name="T35" fmla="*/ 147 h 211"/>
                              <a:gd name="T36" fmla="*/ 28 w 234"/>
                              <a:gd name="T37" fmla="*/ 126 h 211"/>
                              <a:gd name="T38" fmla="*/ 56 w 234"/>
                              <a:gd name="T39" fmla="*/ 147 h 211"/>
                              <a:gd name="T40" fmla="*/ 123 w 234"/>
                              <a:gd name="T41" fmla="*/ 178 h 211"/>
                              <a:gd name="T42" fmla="*/ 113 w 234"/>
                              <a:gd name="T43" fmla="*/ 190 h 211"/>
                              <a:gd name="T44" fmla="*/ 66 w 234"/>
                              <a:gd name="T45" fmla="*/ 87 h 211"/>
                              <a:gd name="T46" fmla="*/ 94 w 234"/>
                              <a:gd name="T47" fmla="*/ 67 h 211"/>
                              <a:gd name="T48" fmla="*/ 66 w 234"/>
                              <a:gd name="T49" fmla="*/ 87 h 211"/>
                              <a:gd name="T50" fmla="*/ 172 w 234"/>
                              <a:gd name="T51" fmla="*/ 137 h 211"/>
                              <a:gd name="T52" fmla="*/ 174 w 234"/>
                              <a:gd name="T53" fmla="*/ 171 h 211"/>
                              <a:gd name="T54" fmla="*/ 150 w 234"/>
                              <a:gd name="T55" fmla="*/ 2 h 211"/>
                              <a:gd name="T56" fmla="*/ 64 w 234"/>
                              <a:gd name="T57" fmla="*/ 28 h 211"/>
                              <a:gd name="T58" fmla="*/ 9 w 234"/>
                              <a:gd name="T59" fmla="*/ 123 h 211"/>
                              <a:gd name="T60" fmla="*/ 83 w 234"/>
                              <a:gd name="T61" fmla="*/ 203 h 211"/>
                              <a:gd name="T62" fmla="*/ 184 w 234"/>
                              <a:gd name="T63" fmla="*/ 192 h 211"/>
                              <a:gd name="T64" fmla="*/ 224 w 234"/>
                              <a:gd name="T65" fmla="*/ 81 h 211"/>
                              <a:gd name="T66" fmla="*/ 150 w 234"/>
                              <a:gd name="T67" fmla="*/ 2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4" h="211">
                                <a:moveTo>
                                  <a:pt x="186" y="60"/>
                                </a:moveTo>
                                <a:cubicBezTo>
                                  <a:pt x="186" y="70"/>
                                  <a:pt x="182" y="78"/>
                                  <a:pt x="175" y="78"/>
                                </a:cubicBezTo>
                                <a:cubicBezTo>
                                  <a:pt x="169" y="79"/>
                                  <a:pt x="164" y="72"/>
                                  <a:pt x="163" y="63"/>
                                </a:cubicBezTo>
                                <a:cubicBezTo>
                                  <a:pt x="162" y="52"/>
                                  <a:pt x="167" y="45"/>
                                  <a:pt x="173" y="44"/>
                                </a:cubicBezTo>
                                <a:cubicBezTo>
                                  <a:pt x="180" y="44"/>
                                  <a:pt x="185" y="51"/>
                                  <a:pt x="186" y="60"/>
                                </a:cubicBezTo>
                                <a:moveTo>
                                  <a:pt x="137" y="13"/>
                                </a:moveTo>
                                <a:cubicBezTo>
                                  <a:pt x="139" y="15"/>
                                  <a:pt x="135" y="21"/>
                                  <a:pt x="129" y="25"/>
                                </a:cubicBezTo>
                                <a:cubicBezTo>
                                  <a:pt x="122" y="30"/>
                                  <a:pt x="116" y="32"/>
                                  <a:pt x="114" y="29"/>
                                </a:cubicBezTo>
                                <a:cubicBezTo>
                                  <a:pt x="112" y="27"/>
                                  <a:pt x="117" y="22"/>
                                  <a:pt x="123" y="17"/>
                                </a:cubicBezTo>
                                <a:cubicBezTo>
                                  <a:pt x="129" y="13"/>
                                  <a:pt x="136" y="11"/>
                                  <a:pt x="137" y="13"/>
                                </a:cubicBezTo>
                                <a:moveTo>
                                  <a:pt x="173" y="90"/>
                                </a:moveTo>
                                <a:cubicBezTo>
                                  <a:pt x="179" y="89"/>
                                  <a:pt x="185" y="98"/>
                                  <a:pt x="186" y="107"/>
                                </a:cubicBezTo>
                                <a:cubicBezTo>
                                  <a:pt x="186" y="116"/>
                                  <a:pt x="182" y="124"/>
                                  <a:pt x="175" y="125"/>
                                </a:cubicBezTo>
                                <a:cubicBezTo>
                                  <a:pt x="169" y="125"/>
                                  <a:pt x="163" y="117"/>
                                  <a:pt x="162" y="108"/>
                                </a:cubicBezTo>
                                <a:cubicBezTo>
                                  <a:pt x="162" y="98"/>
                                  <a:pt x="166" y="90"/>
                                  <a:pt x="173" y="90"/>
                                </a:cubicBezTo>
                                <a:moveTo>
                                  <a:pt x="118" y="39"/>
                                </a:moveTo>
                                <a:cubicBezTo>
                                  <a:pt x="120" y="41"/>
                                  <a:pt x="115" y="48"/>
                                  <a:pt x="107" y="53"/>
                                </a:cubicBezTo>
                                <a:cubicBezTo>
                                  <a:pt x="100" y="58"/>
                                  <a:pt x="93" y="60"/>
                                  <a:pt x="91" y="57"/>
                                </a:cubicBezTo>
                                <a:cubicBezTo>
                                  <a:pt x="89" y="54"/>
                                  <a:pt x="93" y="48"/>
                                  <a:pt x="100" y="43"/>
                                </a:cubicBezTo>
                                <a:cubicBezTo>
                                  <a:pt x="107" y="38"/>
                                  <a:pt x="116" y="36"/>
                                  <a:pt x="118" y="39"/>
                                </a:cubicBezTo>
                                <a:moveTo>
                                  <a:pt x="102" y="18"/>
                                </a:moveTo>
                                <a:cubicBezTo>
                                  <a:pt x="103" y="20"/>
                                  <a:pt x="100" y="27"/>
                                  <a:pt x="93" y="32"/>
                                </a:cubicBezTo>
                                <a:cubicBezTo>
                                  <a:pt x="85" y="37"/>
                                  <a:pt x="78" y="38"/>
                                  <a:pt x="77" y="36"/>
                                </a:cubicBezTo>
                                <a:cubicBezTo>
                                  <a:pt x="75" y="33"/>
                                  <a:pt x="79" y="28"/>
                                  <a:pt x="86" y="23"/>
                                </a:cubicBezTo>
                                <a:cubicBezTo>
                                  <a:pt x="93" y="18"/>
                                  <a:pt x="100" y="16"/>
                                  <a:pt x="102" y="18"/>
                                </a:cubicBezTo>
                                <a:moveTo>
                                  <a:pt x="80" y="43"/>
                                </a:moveTo>
                                <a:cubicBezTo>
                                  <a:pt x="82" y="46"/>
                                  <a:pt x="77" y="52"/>
                                  <a:pt x="70" y="57"/>
                                </a:cubicBezTo>
                                <a:cubicBezTo>
                                  <a:pt x="62" y="62"/>
                                  <a:pt x="55" y="65"/>
                                  <a:pt x="53" y="62"/>
                                </a:cubicBezTo>
                                <a:cubicBezTo>
                                  <a:pt x="51" y="60"/>
                                  <a:pt x="56" y="53"/>
                                  <a:pt x="63" y="48"/>
                                </a:cubicBezTo>
                                <a:cubicBezTo>
                                  <a:pt x="71" y="43"/>
                                  <a:pt x="78" y="40"/>
                                  <a:pt x="80" y="43"/>
                                </a:cubicBezTo>
                                <a:moveTo>
                                  <a:pt x="58" y="70"/>
                                </a:moveTo>
                                <a:cubicBezTo>
                                  <a:pt x="60" y="72"/>
                                  <a:pt x="55" y="80"/>
                                  <a:pt x="47" y="85"/>
                                </a:cubicBezTo>
                                <a:cubicBezTo>
                                  <a:pt x="39" y="91"/>
                                  <a:pt x="31" y="93"/>
                                  <a:pt x="29" y="90"/>
                                </a:cubicBezTo>
                                <a:cubicBezTo>
                                  <a:pt x="27" y="87"/>
                                  <a:pt x="32" y="81"/>
                                  <a:pt x="40" y="75"/>
                                </a:cubicBezTo>
                                <a:cubicBezTo>
                                  <a:pt x="48" y="70"/>
                                  <a:pt x="56" y="67"/>
                                  <a:pt x="58" y="70"/>
                                </a:cubicBezTo>
                                <a:moveTo>
                                  <a:pt x="56" y="147"/>
                                </a:moveTo>
                                <a:cubicBezTo>
                                  <a:pt x="53" y="150"/>
                                  <a:pt x="45" y="148"/>
                                  <a:pt x="38" y="142"/>
                                </a:cubicBezTo>
                                <a:cubicBezTo>
                                  <a:pt x="30" y="137"/>
                                  <a:pt x="26" y="129"/>
                                  <a:pt x="28" y="126"/>
                                </a:cubicBezTo>
                                <a:cubicBezTo>
                                  <a:pt x="31" y="122"/>
                                  <a:pt x="39" y="125"/>
                                  <a:pt x="47" y="130"/>
                                </a:cubicBezTo>
                                <a:cubicBezTo>
                                  <a:pt x="54" y="136"/>
                                  <a:pt x="58" y="144"/>
                                  <a:pt x="56" y="147"/>
                                </a:cubicBezTo>
                                <a:moveTo>
                                  <a:pt x="104" y="173"/>
                                </a:moveTo>
                                <a:cubicBezTo>
                                  <a:pt x="107" y="170"/>
                                  <a:pt x="115" y="172"/>
                                  <a:pt x="123" y="178"/>
                                </a:cubicBezTo>
                                <a:cubicBezTo>
                                  <a:pt x="131" y="184"/>
                                  <a:pt x="135" y="191"/>
                                  <a:pt x="132" y="195"/>
                                </a:cubicBezTo>
                                <a:cubicBezTo>
                                  <a:pt x="130" y="198"/>
                                  <a:pt x="122" y="196"/>
                                  <a:pt x="113" y="190"/>
                                </a:cubicBezTo>
                                <a:cubicBezTo>
                                  <a:pt x="106" y="184"/>
                                  <a:pt x="102" y="177"/>
                                  <a:pt x="104" y="173"/>
                                </a:cubicBezTo>
                                <a:moveTo>
                                  <a:pt x="66" y="87"/>
                                </a:moveTo>
                                <a:cubicBezTo>
                                  <a:pt x="64" y="84"/>
                                  <a:pt x="69" y="77"/>
                                  <a:pt x="77" y="71"/>
                                </a:cubicBezTo>
                                <a:cubicBezTo>
                                  <a:pt x="84" y="66"/>
                                  <a:pt x="92" y="65"/>
                                  <a:pt x="94" y="67"/>
                                </a:cubicBezTo>
                                <a:cubicBezTo>
                                  <a:pt x="96" y="70"/>
                                  <a:pt x="91" y="76"/>
                                  <a:pt x="84" y="81"/>
                                </a:cubicBezTo>
                                <a:cubicBezTo>
                                  <a:pt x="76" y="87"/>
                                  <a:pt x="68" y="90"/>
                                  <a:pt x="66" y="87"/>
                                </a:cubicBezTo>
                                <a:moveTo>
                                  <a:pt x="161" y="155"/>
                                </a:moveTo>
                                <a:cubicBezTo>
                                  <a:pt x="160" y="146"/>
                                  <a:pt x="165" y="137"/>
                                  <a:pt x="172" y="137"/>
                                </a:cubicBezTo>
                                <a:cubicBezTo>
                                  <a:pt x="178" y="136"/>
                                  <a:pt x="184" y="145"/>
                                  <a:pt x="185" y="154"/>
                                </a:cubicBezTo>
                                <a:cubicBezTo>
                                  <a:pt x="185" y="162"/>
                                  <a:pt x="180" y="170"/>
                                  <a:pt x="174" y="171"/>
                                </a:cubicBezTo>
                                <a:cubicBezTo>
                                  <a:pt x="167" y="171"/>
                                  <a:pt x="162" y="164"/>
                                  <a:pt x="161" y="155"/>
                                </a:cubicBezTo>
                                <a:moveTo>
                                  <a:pt x="150" y="2"/>
                                </a:moveTo>
                                <a:cubicBezTo>
                                  <a:pt x="134" y="4"/>
                                  <a:pt x="104" y="7"/>
                                  <a:pt x="95" y="11"/>
                                </a:cubicBezTo>
                                <a:cubicBezTo>
                                  <a:pt x="83" y="15"/>
                                  <a:pt x="74" y="20"/>
                                  <a:pt x="64" y="28"/>
                                </a:cubicBezTo>
                                <a:cubicBezTo>
                                  <a:pt x="56" y="37"/>
                                  <a:pt x="24" y="73"/>
                                  <a:pt x="15" y="84"/>
                                </a:cubicBezTo>
                                <a:cubicBezTo>
                                  <a:pt x="6" y="94"/>
                                  <a:pt x="0" y="110"/>
                                  <a:pt x="9" y="123"/>
                                </a:cubicBezTo>
                                <a:cubicBezTo>
                                  <a:pt x="18" y="134"/>
                                  <a:pt x="45" y="172"/>
                                  <a:pt x="53" y="182"/>
                                </a:cubicBezTo>
                                <a:cubicBezTo>
                                  <a:pt x="61" y="190"/>
                                  <a:pt x="72" y="201"/>
                                  <a:pt x="83" y="203"/>
                                </a:cubicBezTo>
                                <a:cubicBezTo>
                                  <a:pt x="93" y="204"/>
                                  <a:pt x="139" y="210"/>
                                  <a:pt x="147" y="211"/>
                                </a:cubicBezTo>
                                <a:cubicBezTo>
                                  <a:pt x="157" y="211"/>
                                  <a:pt x="173" y="207"/>
                                  <a:pt x="184" y="192"/>
                                </a:cubicBezTo>
                                <a:cubicBezTo>
                                  <a:pt x="197" y="176"/>
                                  <a:pt x="221" y="134"/>
                                  <a:pt x="227" y="124"/>
                                </a:cubicBezTo>
                                <a:cubicBezTo>
                                  <a:pt x="234" y="114"/>
                                  <a:pt x="231" y="95"/>
                                  <a:pt x="224" y="81"/>
                                </a:cubicBezTo>
                                <a:cubicBezTo>
                                  <a:pt x="215" y="67"/>
                                  <a:pt x="195" y="36"/>
                                  <a:pt x="186" y="21"/>
                                </a:cubicBezTo>
                                <a:cubicBezTo>
                                  <a:pt x="177" y="5"/>
                                  <a:pt x="167" y="0"/>
                                  <a:pt x="150" y="2"/>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03" name="Freeform 6103"/>
                        <wps:cNvSpPr>
                          <a:spLocks noEditPoints="1"/>
                        </wps:cNvSpPr>
                        <wps:spPr bwMode="auto">
                          <a:xfrm>
                            <a:off x="20627976" y="6630988"/>
                            <a:ext cx="735013" cy="738188"/>
                          </a:xfrm>
                          <a:custGeom>
                            <a:avLst/>
                            <a:gdLst>
                              <a:gd name="T0" fmla="*/ 117 w 196"/>
                              <a:gd name="T1" fmla="*/ 3 h 197"/>
                              <a:gd name="T2" fmla="*/ 42 w 196"/>
                              <a:gd name="T3" fmla="*/ 19 h 197"/>
                              <a:gd name="T4" fmla="*/ 2 w 196"/>
                              <a:gd name="T5" fmla="*/ 84 h 197"/>
                              <a:gd name="T6" fmla="*/ 19 w 196"/>
                              <a:gd name="T7" fmla="*/ 154 h 197"/>
                              <a:gd name="T8" fmla="*/ 79 w 196"/>
                              <a:gd name="T9" fmla="*/ 193 h 197"/>
                              <a:gd name="T10" fmla="*/ 154 w 196"/>
                              <a:gd name="T11" fmla="*/ 178 h 197"/>
                              <a:gd name="T12" fmla="*/ 194 w 196"/>
                              <a:gd name="T13" fmla="*/ 112 h 197"/>
                              <a:gd name="T14" fmla="*/ 177 w 196"/>
                              <a:gd name="T15" fmla="*/ 43 h 197"/>
                              <a:gd name="T16" fmla="*/ 153 w 196"/>
                              <a:gd name="T17" fmla="*/ 28 h 197"/>
                              <a:gd name="T18" fmla="*/ 156 w 196"/>
                              <a:gd name="T19" fmla="*/ 55 h 197"/>
                              <a:gd name="T20" fmla="*/ 127 w 196"/>
                              <a:gd name="T21" fmla="*/ 74 h 197"/>
                              <a:gd name="T22" fmla="*/ 97 w 196"/>
                              <a:gd name="T23" fmla="*/ 60 h 197"/>
                              <a:gd name="T24" fmla="*/ 94 w 196"/>
                              <a:gd name="T25" fmla="*/ 26 h 197"/>
                              <a:gd name="T26" fmla="*/ 153 w 196"/>
                              <a:gd name="T27" fmla="*/ 28 h 197"/>
                              <a:gd name="T28" fmla="*/ 129 w 196"/>
                              <a:gd name="T29" fmla="*/ 113 h 197"/>
                              <a:gd name="T30" fmla="*/ 70 w 196"/>
                              <a:gd name="T31" fmla="*/ 118 h 197"/>
                              <a:gd name="T32" fmla="*/ 95 w 196"/>
                              <a:gd name="T33" fmla="*/ 64 h 197"/>
                              <a:gd name="T34" fmla="*/ 125 w 196"/>
                              <a:gd name="T35" fmla="*/ 78 h 197"/>
                              <a:gd name="T36" fmla="*/ 91 w 196"/>
                              <a:gd name="T37" fmla="*/ 21 h 197"/>
                              <a:gd name="T38" fmla="*/ 109 w 196"/>
                              <a:gd name="T39" fmla="*/ 9 h 197"/>
                              <a:gd name="T40" fmla="*/ 46 w 196"/>
                              <a:gd name="T41" fmla="*/ 24 h 197"/>
                              <a:gd name="T42" fmla="*/ 89 w 196"/>
                              <a:gd name="T43" fmla="*/ 26 h 197"/>
                              <a:gd name="T44" fmla="*/ 92 w 196"/>
                              <a:gd name="T45" fmla="*/ 60 h 197"/>
                              <a:gd name="T46" fmla="*/ 64 w 196"/>
                              <a:gd name="T47" fmla="*/ 79 h 197"/>
                              <a:gd name="T48" fmla="*/ 32 w 196"/>
                              <a:gd name="T49" fmla="*/ 65 h 197"/>
                              <a:gd name="T50" fmla="*/ 30 w 196"/>
                              <a:gd name="T51" fmla="*/ 39 h 197"/>
                              <a:gd name="T52" fmla="*/ 26 w 196"/>
                              <a:gd name="T53" fmla="*/ 44 h 197"/>
                              <a:gd name="T54" fmla="*/ 10 w 196"/>
                              <a:gd name="T55" fmla="*/ 79 h 197"/>
                              <a:gd name="T56" fmla="*/ 9 w 196"/>
                              <a:gd name="T57" fmla="*/ 85 h 197"/>
                              <a:gd name="T58" fmla="*/ 31 w 196"/>
                              <a:gd name="T59" fmla="*/ 69 h 197"/>
                              <a:gd name="T60" fmla="*/ 62 w 196"/>
                              <a:gd name="T61" fmla="*/ 84 h 197"/>
                              <a:gd name="T62" fmla="*/ 37 w 196"/>
                              <a:gd name="T63" fmla="*/ 138 h 197"/>
                              <a:gd name="T64" fmla="*/ 9 w 196"/>
                              <a:gd name="T65" fmla="*/ 85 h 197"/>
                              <a:gd name="T66" fmla="*/ 14 w 196"/>
                              <a:gd name="T67" fmla="*/ 133 h 197"/>
                              <a:gd name="T68" fmla="*/ 38 w 196"/>
                              <a:gd name="T69" fmla="*/ 164 h 197"/>
                              <a:gd name="T70" fmla="*/ 43 w 196"/>
                              <a:gd name="T71" fmla="*/ 169 h 197"/>
                              <a:gd name="T72" fmla="*/ 68 w 196"/>
                              <a:gd name="T73" fmla="*/ 122 h 197"/>
                              <a:gd name="T74" fmla="*/ 100 w 196"/>
                              <a:gd name="T75" fmla="*/ 136 h 197"/>
                              <a:gd name="T76" fmla="*/ 102 w 196"/>
                              <a:gd name="T77" fmla="*/ 172 h 197"/>
                              <a:gd name="T78" fmla="*/ 43 w 196"/>
                              <a:gd name="T79" fmla="*/ 169 h 197"/>
                              <a:gd name="T80" fmla="*/ 105 w 196"/>
                              <a:gd name="T81" fmla="*/ 175 h 197"/>
                              <a:gd name="T82" fmla="*/ 87 w 196"/>
                              <a:gd name="T83" fmla="*/ 187 h 197"/>
                              <a:gd name="T84" fmla="*/ 150 w 196"/>
                              <a:gd name="T85" fmla="*/ 172 h 197"/>
                              <a:gd name="T86" fmla="*/ 107 w 196"/>
                              <a:gd name="T87" fmla="*/ 171 h 197"/>
                              <a:gd name="T88" fmla="*/ 104 w 196"/>
                              <a:gd name="T89" fmla="*/ 136 h 197"/>
                              <a:gd name="T90" fmla="*/ 131 w 196"/>
                              <a:gd name="T91" fmla="*/ 116 h 197"/>
                              <a:gd name="T92" fmla="*/ 166 w 196"/>
                              <a:gd name="T93" fmla="*/ 158 h 197"/>
                              <a:gd name="T94" fmla="*/ 170 w 196"/>
                              <a:gd name="T95" fmla="*/ 153 h 197"/>
                              <a:gd name="T96" fmla="*/ 186 w 196"/>
                              <a:gd name="T97" fmla="*/ 118 h 197"/>
                              <a:gd name="T98" fmla="*/ 187 w 196"/>
                              <a:gd name="T99" fmla="*/ 111 h 197"/>
                              <a:gd name="T100" fmla="*/ 133 w 196"/>
                              <a:gd name="T101" fmla="*/ 112 h 197"/>
                              <a:gd name="T102" fmla="*/ 130 w 196"/>
                              <a:gd name="T103" fmla="*/ 78 h 197"/>
                              <a:gd name="T104" fmla="*/ 159 w 196"/>
                              <a:gd name="T105" fmla="*/ 58 h 197"/>
                              <a:gd name="T106" fmla="*/ 187 w 196"/>
                              <a:gd name="T107" fmla="*/ 111 h 197"/>
                              <a:gd name="T108" fmla="*/ 160 w 196"/>
                              <a:gd name="T109" fmla="*/ 54 h 197"/>
                              <a:gd name="T110" fmla="*/ 172 w 196"/>
                              <a:gd name="T111" fmla="*/ 4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96" h="197">
                                <a:moveTo>
                                  <a:pt x="158" y="22"/>
                                </a:moveTo>
                                <a:cubicBezTo>
                                  <a:pt x="146" y="13"/>
                                  <a:pt x="132" y="6"/>
                                  <a:pt x="117" y="3"/>
                                </a:cubicBezTo>
                                <a:cubicBezTo>
                                  <a:pt x="99" y="0"/>
                                  <a:pt x="80" y="1"/>
                                  <a:pt x="62" y="8"/>
                                </a:cubicBezTo>
                                <a:cubicBezTo>
                                  <a:pt x="55" y="11"/>
                                  <a:pt x="49" y="15"/>
                                  <a:pt x="42" y="19"/>
                                </a:cubicBezTo>
                                <a:cubicBezTo>
                                  <a:pt x="36" y="23"/>
                                  <a:pt x="30" y="28"/>
                                  <a:pt x="25" y="34"/>
                                </a:cubicBezTo>
                                <a:cubicBezTo>
                                  <a:pt x="12" y="48"/>
                                  <a:pt x="5" y="66"/>
                                  <a:pt x="2" y="84"/>
                                </a:cubicBezTo>
                                <a:cubicBezTo>
                                  <a:pt x="0" y="99"/>
                                  <a:pt x="1" y="114"/>
                                  <a:pt x="6" y="128"/>
                                </a:cubicBezTo>
                                <a:cubicBezTo>
                                  <a:pt x="9" y="137"/>
                                  <a:pt x="13" y="145"/>
                                  <a:pt x="19" y="154"/>
                                </a:cubicBezTo>
                                <a:cubicBezTo>
                                  <a:pt x="24" y="161"/>
                                  <a:pt x="31" y="169"/>
                                  <a:pt x="38" y="174"/>
                                </a:cubicBezTo>
                                <a:cubicBezTo>
                                  <a:pt x="50" y="184"/>
                                  <a:pt x="64" y="191"/>
                                  <a:pt x="79" y="193"/>
                                </a:cubicBezTo>
                                <a:cubicBezTo>
                                  <a:pt x="97" y="197"/>
                                  <a:pt x="116" y="195"/>
                                  <a:pt x="133" y="189"/>
                                </a:cubicBezTo>
                                <a:cubicBezTo>
                                  <a:pt x="141" y="186"/>
                                  <a:pt x="147" y="182"/>
                                  <a:pt x="154" y="178"/>
                                </a:cubicBezTo>
                                <a:cubicBezTo>
                                  <a:pt x="160" y="173"/>
                                  <a:pt x="166" y="168"/>
                                  <a:pt x="170" y="163"/>
                                </a:cubicBezTo>
                                <a:cubicBezTo>
                                  <a:pt x="183" y="148"/>
                                  <a:pt x="191" y="131"/>
                                  <a:pt x="194" y="112"/>
                                </a:cubicBezTo>
                                <a:cubicBezTo>
                                  <a:pt x="196" y="97"/>
                                  <a:pt x="194" y="82"/>
                                  <a:pt x="189" y="68"/>
                                </a:cubicBezTo>
                                <a:cubicBezTo>
                                  <a:pt x="187" y="59"/>
                                  <a:pt x="183" y="50"/>
                                  <a:pt x="177" y="43"/>
                                </a:cubicBezTo>
                                <a:cubicBezTo>
                                  <a:pt x="171" y="34"/>
                                  <a:pt x="165" y="28"/>
                                  <a:pt x="158" y="22"/>
                                </a:cubicBezTo>
                                <a:close/>
                                <a:moveTo>
                                  <a:pt x="153" y="28"/>
                                </a:moveTo>
                                <a:cubicBezTo>
                                  <a:pt x="156" y="54"/>
                                  <a:pt x="156" y="54"/>
                                  <a:pt x="156" y="54"/>
                                </a:cubicBezTo>
                                <a:cubicBezTo>
                                  <a:pt x="156" y="55"/>
                                  <a:pt x="156" y="55"/>
                                  <a:pt x="156" y="55"/>
                                </a:cubicBezTo>
                                <a:cubicBezTo>
                                  <a:pt x="128" y="74"/>
                                  <a:pt x="128" y="74"/>
                                  <a:pt x="128" y="74"/>
                                </a:cubicBezTo>
                                <a:cubicBezTo>
                                  <a:pt x="127" y="74"/>
                                  <a:pt x="127" y="74"/>
                                  <a:pt x="127" y="74"/>
                                </a:cubicBezTo>
                                <a:cubicBezTo>
                                  <a:pt x="97" y="60"/>
                                  <a:pt x="97" y="60"/>
                                  <a:pt x="97" y="60"/>
                                </a:cubicBezTo>
                                <a:cubicBezTo>
                                  <a:pt x="97" y="60"/>
                                  <a:pt x="97" y="60"/>
                                  <a:pt x="97" y="60"/>
                                </a:cubicBezTo>
                                <a:cubicBezTo>
                                  <a:pt x="94" y="26"/>
                                  <a:pt x="94" y="26"/>
                                  <a:pt x="94" y="26"/>
                                </a:cubicBezTo>
                                <a:cubicBezTo>
                                  <a:pt x="94" y="26"/>
                                  <a:pt x="94" y="26"/>
                                  <a:pt x="94" y="26"/>
                                </a:cubicBezTo>
                                <a:cubicBezTo>
                                  <a:pt x="116" y="10"/>
                                  <a:pt x="116" y="10"/>
                                  <a:pt x="116" y="10"/>
                                </a:cubicBezTo>
                                <a:cubicBezTo>
                                  <a:pt x="129" y="13"/>
                                  <a:pt x="143" y="18"/>
                                  <a:pt x="153" y="28"/>
                                </a:cubicBezTo>
                                <a:close/>
                                <a:moveTo>
                                  <a:pt x="125" y="78"/>
                                </a:moveTo>
                                <a:cubicBezTo>
                                  <a:pt x="129" y="113"/>
                                  <a:pt x="129" y="113"/>
                                  <a:pt x="129" y="113"/>
                                </a:cubicBezTo>
                                <a:cubicBezTo>
                                  <a:pt x="101" y="132"/>
                                  <a:pt x="101" y="132"/>
                                  <a:pt x="101" y="132"/>
                                </a:cubicBezTo>
                                <a:cubicBezTo>
                                  <a:pt x="70" y="118"/>
                                  <a:pt x="70" y="118"/>
                                  <a:pt x="70" y="118"/>
                                </a:cubicBezTo>
                                <a:cubicBezTo>
                                  <a:pt x="67" y="84"/>
                                  <a:pt x="67" y="84"/>
                                  <a:pt x="67" y="84"/>
                                </a:cubicBezTo>
                                <a:cubicBezTo>
                                  <a:pt x="95" y="64"/>
                                  <a:pt x="95" y="64"/>
                                  <a:pt x="95" y="64"/>
                                </a:cubicBezTo>
                                <a:cubicBezTo>
                                  <a:pt x="125" y="78"/>
                                  <a:pt x="125" y="78"/>
                                  <a:pt x="125" y="78"/>
                                </a:cubicBezTo>
                                <a:cubicBezTo>
                                  <a:pt x="125" y="78"/>
                                  <a:pt x="125" y="78"/>
                                  <a:pt x="125" y="78"/>
                                </a:cubicBezTo>
                                <a:close/>
                                <a:moveTo>
                                  <a:pt x="109" y="9"/>
                                </a:moveTo>
                                <a:cubicBezTo>
                                  <a:pt x="91" y="21"/>
                                  <a:pt x="91" y="21"/>
                                  <a:pt x="91" y="21"/>
                                </a:cubicBezTo>
                                <a:cubicBezTo>
                                  <a:pt x="71" y="12"/>
                                  <a:pt x="71" y="12"/>
                                  <a:pt x="71" y="12"/>
                                </a:cubicBezTo>
                                <a:cubicBezTo>
                                  <a:pt x="83" y="8"/>
                                  <a:pt x="96" y="7"/>
                                  <a:pt x="109" y="9"/>
                                </a:cubicBezTo>
                                <a:close/>
                                <a:moveTo>
                                  <a:pt x="30" y="39"/>
                                </a:moveTo>
                                <a:cubicBezTo>
                                  <a:pt x="35" y="33"/>
                                  <a:pt x="40" y="29"/>
                                  <a:pt x="46" y="24"/>
                                </a:cubicBezTo>
                                <a:cubicBezTo>
                                  <a:pt x="52" y="21"/>
                                  <a:pt x="59" y="17"/>
                                  <a:pt x="65" y="14"/>
                                </a:cubicBezTo>
                                <a:cubicBezTo>
                                  <a:pt x="89" y="26"/>
                                  <a:pt x="89" y="26"/>
                                  <a:pt x="89" y="26"/>
                                </a:cubicBezTo>
                                <a:cubicBezTo>
                                  <a:pt x="89" y="26"/>
                                  <a:pt x="89" y="26"/>
                                  <a:pt x="89" y="26"/>
                                </a:cubicBezTo>
                                <a:cubicBezTo>
                                  <a:pt x="92" y="60"/>
                                  <a:pt x="92" y="60"/>
                                  <a:pt x="92" y="60"/>
                                </a:cubicBezTo>
                                <a:cubicBezTo>
                                  <a:pt x="92" y="60"/>
                                  <a:pt x="92" y="60"/>
                                  <a:pt x="92" y="60"/>
                                </a:cubicBezTo>
                                <a:cubicBezTo>
                                  <a:pt x="64" y="79"/>
                                  <a:pt x="64" y="79"/>
                                  <a:pt x="64" y="79"/>
                                </a:cubicBezTo>
                                <a:cubicBezTo>
                                  <a:pt x="64" y="79"/>
                                  <a:pt x="64" y="79"/>
                                  <a:pt x="64" y="79"/>
                                </a:cubicBezTo>
                                <a:cubicBezTo>
                                  <a:pt x="32" y="65"/>
                                  <a:pt x="32" y="65"/>
                                  <a:pt x="32" y="65"/>
                                </a:cubicBezTo>
                                <a:cubicBezTo>
                                  <a:pt x="32" y="65"/>
                                  <a:pt x="32" y="65"/>
                                  <a:pt x="32" y="65"/>
                                </a:cubicBezTo>
                                <a:cubicBezTo>
                                  <a:pt x="30" y="39"/>
                                  <a:pt x="30" y="39"/>
                                  <a:pt x="30" y="39"/>
                                </a:cubicBezTo>
                                <a:cubicBezTo>
                                  <a:pt x="30" y="39"/>
                                  <a:pt x="30" y="39"/>
                                  <a:pt x="30" y="39"/>
                                </a:cubicBezTo>
                                <a:close/>
                                <a:moveTo>
                                  <a:pt x="26" y="44"/>
                                </a:moveTo>
                                <a:cubicBezTo>
                                  <a:pt x="28" y="66"/>
                                  <a:pt x="28" y="66"/>
                                  <a:pt x="28" y="66"/>
                                </a:cubicBezTo>
                                <a:cubicBezTo>
                                  <a:pt x="10" y="79"/>
                                  <a:pt x="10" y="79"/>
                                  <a:pt x="10" y="79"/>
                                </a:cubicBezTo>
                                <a:cubicBezTo>
                                  <a:pt x="12" y="66"/>
                                  <a:pt x="18" y="54"/>
                                  <a:pt x="26" y="44"/>
                                </a:cubicBezTo>
                                <a:close/>
                                <a:moveTo>
                                  <a:pt x="9" y="85"/>
                                </a:moveTo>
                                <a:cubicBezTo>
                                  <a:pt x="31" y="69"/>
                                  <a:pt x="31" y="69"/>
                                  <a:pt x="31" y="69"/>
                                </a:cubicBezTo>
                                <a:cubicBezTo>
                                  <a:pt x="31" y="69"/>
                                  <a:pt x="31" y="69"/>
                                  <a:pt x="31" y="69"/>
                                </a:cubicBezTo>
                                <a:cubicBezTo>
                                  <a:pt x="62" y="84"/>
                                  <a:pt x="62" y="84"/>
                                  <a:pt x="62" y="84"/>
                                </a:cubicBezTo>
                                <a:cubicBezTo>
                                  <a:pt x="62" y="84"/>
                                  <a:pt x="62" y="84"/>
                                  <a:pt x="62" y="84"/>
                                </a:cubicBezTo>
                                <a:cubicBezTo>
                                  <a:pt x="65" y="118"/>
                                  <a:pt x="65" y="118"/>
                                  <a:pt x="65" y="118"/>
                                </a:cubicBezTo>
                                <a:cubicBezTo>
                                  <a:pt x="37" y="138"/>
                                  <a:pt x="37" y="138"/>
                                  <a:pt x="37" y="138"/>
                                </a:cubicBezTo>
                                <a:cubicBezTo>
                                  <a:pt x="12" y="127"/>
                                  <a:pt x="12" y="127"/>
                                  <a:pt x="12" y="127"/>
                                </a:cubicBezTo>
                                <a:cubicBezTo>
                                  <a:pt x="8" y="113"/>
                                  <a:pt x="7" y="99"/>
                                  <a:pt x="9" y="85"/>
                                </a:cubicBezTo>
                                <a:close/>
                                <a:moveTo>
                                  <a:pt x="24" y="150"/>
                                </a:moveTo>
                                <a:cubicBezTo>
                                  <a:pt x="20" y="144"/>
                                  <a:pt x="17" y="138"/>
                                  <a:pt x="14" y="133"/>
                                </a:cubicBezTo>
                                <a:cubicBezTo>
                                  <a:pt x="35" y="142"/>
                                  <a:pt x="35" y="142"/>
                                  <a:pt x="35" y="142"/>
                                </a:cubicBezTo>
                                <a:cubicBezTo>
                                  <a:pt x="38" y="164"/>
                                  <a:pt x="38" y="164"/>
                                  <a:pt x="38" y="164"/>
                                </a:cubicBezTo>
                                <a:cubicBezTo>
                                  <a:pt x="33" y="161"/>
                                  <a:pt x="28" y="156"/>
                                  <a:pt x="24" y="150"/>
                                </a:cubicBezTo>
                                <a:close/>
                                <a:moveTo>
                                  <a:pt x="43" y="169"/>
                                </a:moveTo>
                                <a:cubicBezTo>
                                  <a:pt x="40" y="142"/>
                                  <a:pt x="40" y="142"/>
                                  <a:pt x="40" y="142"/>
                                </a:cubicBezTo>
                                <a:cubicBezTo>
                                  <a:pt x="68" y="122"/>
                                  <a:pt x="68" y="122"/>
                                  <a:pt x="68" y="122"/>
                                </a:cubicBezTo>
                                <a:cubicBezTo>
                                  <a:pt x="99" y="136"/>
                                  <a:pt x="99" y="136"/>
                                  <a:pt x="99" y="136"/>
                                </a:cubicBezTo>
                                <a:cubicBezTo>
                                  <a:pt x="100" y="136"/>
                                  <a:pt x="100" y="136"/>
                                  <a:pt x="100" y="136"/>
                                </a:cubicBezTo>
                                <a:cubicBezTo>
                                  <a:pt x="102" y="171"/>
                                  <a:pt x="102" y="171"/>
                                  <a:pt x="102" y="171"/>
                                </a:cubicBezTo>
                                <a:cubicBezTo>
                                  <a:pt x="102" y="172"/>
                                  <a:pt x="102" y="172"/>
                                  <a:pt x="102" y="172"/>
                                </a:cubicBezTo>
                                <a:cubicBezTo>
                                  <a:pt x="80" y="187"/>
                                  <a:pt x="80" y="187"/>
                                  <a:pt x="80" y="187"/>
                                </a:cubicBezTo>
                                <a:cubicBezTo>
                                  <a:pt x="67" y="184"/>
                                  <a:pt x="53" y="178"/>
                                  <a:pt x="43" y="169"/>
                                </a:cubicBezTo>
                                <a:close/>
                                <a:moveTo>
                                  <a:pt x="87" y="187"/>
                                </a:moveTo>
                                <a:cubicBezTo>
                                  <a:pt x="105" y="175"/>
                                  <a:pt x="105" y="175"/>
                                  <a:pt x="105" y="175"/>
                                </a:cubicBezTo>
                                <a:cubicBezTo>
                                  <a:pt x="125" y="184"/>
                                  <a:pt x="125" y="184"/>
                                  <a:pt x="125" y="184"/>
                                </a:cubicBezTo>
                                <a:cubicBezTo>
                                  <a:pt x="112" y="188"/>
                                  <a:pt x="99" y="189"/>
                                  <a:pt x="87" y="187"/>
                                </a:cubicBezTo>
                                <a:close/>
                                <a:moveTo>
                                  <a:pt x="166" y="158"/>
                                </a:moveTo>
                                <a:cubicBezTo>
                                  <a:pt x="161" y="163"/>
                                  <a:pt x="155" y="168"/>
                                  <a:pt x="150" y="172"/>
                                </a:cubicBezTo>
                                <a:cubicBezTo>
                                  <a:pt x="143" y="177"/>
                                  <a:pt x="137" y="180"/>
                                  <a:pt x="131" y="182"/>
                                </a:cubicBezTo>
                                <a:cubicBezTo>
                                  <a:pt x="107" y="171"/>
                                  <a:pt x="107" y="171"/>
                                  <a:pt x="107" y="171"/>
                                </a:cubicBezTo>
                                <a:cubicBezTo>
                                  <a:pt x="106" y="171"/>
                                  <a:pt x="106" y="171"/>
                                  <a:pt x="106" y="171"/>
                                </a:cubicBezTo>
                                <a:cubicBezTo>
                                  <a:pt x="104" y="136"/>
                                  <a:pt x="104" y="136"/>
                                  <a:pt x="104" y="136"/>
                                </a:cubicBezTo>
                                <a:cubicBezTo>
                                  <a:pt x="104" y="135"/>
                                  <a:pt x="104" y="135"/>
                                  <a:pt x="104" y="135"/>
                                </a:cubicBezTo>
                                <a:cubicBezTo>
                                  <a:pt x="131" y="116"/>
                                  <a:pt x="131" y="116"/>
                                  <a:pt x="131" y="116"/>
                                </a:cubicBezTo>
                                <a:cubicBezTo>
                                  <a:pt x="162" y="131"/>
                                  <a:pt x="162" y="131"/>
                                  <a:pt x="162" y="131"/>
                                </a:cubicBezTo>
                                <a:cubicBezTo>
                                  <a:pt x="166" y="158"/>
                                  <a:pt x="166" y="158"/>
                                  <a:pt x="166" y="158"/>
                                </a:cubicBezTo>
                                <a:cubicBezTo>
                                  <a:pt x="166" y="158"/>
                                  <a:pt x="166" y="158"/>
                                  <a:pt x="166" y="158"/>
                                </a:cubicBezTo>
                                <a:close/>
                                <a:moveTo>
                                  <a:pt x="170" y="153"/>
                                </a:moveTo>
                                <a:cubicBezTo>
                                  <a:pt x="167" y="131"/>
                                  <a:pt x="167" y="131"/>
                                  <a:pt x="167" y="131"/>
                                </a:cubicBezTo>
                                <a:cubicBezTo>
                                  <a:pt x="186" y="118"/>
                                  <a:pt x="186" y="118"/>
                                  <a:pt x="186" y="118"/>
                                </a:cubicBezTo>
                                <a:cubicBezTo>
                                  <a:pt x="183" y="130"/>
                                  <a:pt x="178" y="142"/>
                                  <a:pt x="170" y="153"/>
                                </a:cubicBezTo>
                                <a:close/>
                                <a:moveTo>
                                  <a:pt x="187" y="111"/>
                                </a:moveTo>
                                <a:cubicBezTo>
                                  <a:pt x="164" y="127"/>
                                  <a:pt x="164" y="127"/>
                                  <a:pt x="164" y="127"/>
                                </a:cubicBezTo>
                                <a:cubicBezTo>
                                  <a:pt x="133" y="112"/>
                                  <a:pt x="133" y="112"/>
                                  <a:pt x="133" y="112"/>
                                </a:cubicBezTo>
                                <a:cubicBezTo>
                                  <a:pt x="130" y="78"/>
                                  <a:pt x="130" y="78"/>
                                  <a:pt x="130" y="78"/>
                                </a:cubicBezTo>
                                <a:cubicBezTo>
                                  <a:pt x="130" y="78"/>
                                  <a:pt x="130" y="78"/>
                                  <a:pt x="130" y="78"/>
                                </a:cubicBezTo>
                                <a:cubicBezTo>
                                  <a:pt x="158" y="58"/>
                                  <a:pt x="158" y="58"/>
                                  <a:pt x="158" y="58"/>
                                </a:cubicBezTo>
                                <a:cubicBezTo>
                                  <a:pt x="159" y="58"/>
                                  <a:pt x="159" y="58"/>
                                  <a:pt x="159" y="58"/>
                                </a:cubicBezTo>
                                <a:cubicBezTo>
                                  <a:pt x="184" y="70"/>
                                  <a:pt x="184" y="70"/>
                                  <a:pt x="184" y="70"/>
                                </a:cubicBezTo>
                                <a:cubicBezTo>
                                  <a:pt x="188" y="83"/>
                                  <a:pt x="188" y="97"/>
                                  <a:pt x="187" y="111"/>
                                </a:cubicBezTo>
                                <a:close/>
                                <a:moveTo>
                                  <a:pt x="180" y="63"/>
                                </a:moveTo>
                                <a:cubicBezTo>
                                  <a:pt x="160" y="54"/>
                                  <a:pt x="160" y="54"/>
                                  <a:pt x="160" y="54"/>
                                </a:cubicBezTo>
                                <a:cubicBezTo>
                                  <a:pt x="158" y="32"/>
                                  <a:pt x="158" y="32"/>
                                  <a:pt x="158" y="32"/>
                                </a:cubicBezTo>
                                <a:cubicBezTo>
                                  <a:pt x="163" y="36"/>
                                  <a:pt x="168" y="41"/>
                                  <a:pt x="172" y="47"/>
                                </a:cubicBezTo>
                                <a:cubicBezTo>
                                  <a:pt x="175" y="52"/>
                                  <a:pt x="178" y="58"/>
                                  <a:pt x="180" y="6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04" name="Freeform 6104"/>
                        <wps:cNvSpPr>
                          <a:spLocks noEditPoints="1"/>
                        </wps:cNvSpPr>
                        <wps:spPr bwMode="auto">
                          <a:xfrm>
                            <a:off x="19584988" y="7575551"/>
                            <a:ext cx="784225" cy="863600"/>
                          </a:xfrm>
                          <a:custGeom>
                            <a:avLst/>
                            <a:gdLst>
                              <a:gd name="T0" fmla="*/ 99 w 209"/>
                              <a:gd name="T1" fmla="*/ 1 h 230"/>
                              <a:gd name="T2" fmla="*/ 97 w 209"/>
                              <a:gd name="T3" fmla="*/ 1 h 230"/>
                              <a:gd name="T4" fmla="*/ 0 w 209"/>
                              <a:gd name="T5" fmla="*/ 69 h 230"/>
                              <a:gd name="T6" fmla="*/ 0 w 209"/>
                              <a:gd name="T7" fmla="*/ 71 h 230"/>
                              <a:gd name="T8" fmla="*/ 0 w 209"/>
                              <a:gd name="T9" fmla="*/ 73 h 230"/>
                              <a:gd name="T10" fmla="*/ 19 w 209"/>
                              <a:gd name="T11" fmla="*/ 96 h 230"/>
                              <a:gd name="T12" fmla="*/ 20 w 209"/>
                              <a:gd name="T13" fmla="*/ 95 h 230"/>
                              <a:gd name="T14" fmla="*/ 115 w 209"/>
                              <a:gd name="T15" fmla="*/ 27 h 230"/>
                              <a:gd name="T16" fmla="*/ 116 w 209"/>
                              <a:gd name="T17" fmla="*/ 26 h 230"/>
                              <a:gd name="T18" fmla="*/ 99 w 209"/>
                              <a:gd name="T19" fmla="*/ 2 h 230"/>
                              <a:gd name="T20" fmla="*/ 99 w 209"/>
                              <a:gd name="T21" fmla="*/ 1 h 230"/>
                              <a:gd name="T22" fmla="*/ 112 w 209"/>
                              <a:gd name="T23" fmla="*/ 27 h 230"/>
                              <a:gd name="T24" fmla="*/ 21 w 209"/>
                              <a:gd name="T25" fmla="*/ 93 h 230"/>
                              <a:gd name="T26" fmla="*/ 4 w 209"/>
                              <a:gd name="T27" fmla="*/ 72 h 230"/>
                              <a:gd name="T28" fmla="*/ 98 w 209"/>
                              <a:gd name="T29" fmla="*/ 5 h 230"/>
                              <a:gd name="T30" fmla="*/ 112 w 209"/>
                              <a:gd name="T31" fmla="*/ 27 h 230"/>
                              <a:gd name="T32" fmla="*/ 21 w 209"/>
                              <a:gd name="T33" fmla="*/ 101 h 230"/>
                              <a:gd name="T34" fmla="*/ 27 w 209"/>
                              <a:gd name="T35" fmla="*/ 113 h 230"/>
                              <a:gd name="T36" fmla="*/ 27 w 209"/>
                              <a:gd name="T37" fmla="*/ 113 h 230"/>
                              <a:gd name="T38" fmla="*/ 45 w 209"/>
                              <a:gd name="T39" fmla="*/ 126 h 230"/>
                              <a:gd name="T40" fmla="*/ 45 w 209"/>
                              <a:gd name="T41" fmla="*/ 127 h 230"/>
                              <a:gd name="T42" fmla="*/ 45 w 209"/>
                              <a:gd name="T43" fmla="*/ 127 h 230"/>
                              <a:gd name="T44" fmla="*/ 45 w 209"/>
                              <a:gd name="T45" fmla="*/ 127 h 230"/>
                              <a:gd name="T46" fmla="*/ 59 w 209"/>
                              <a:gd name="T47" fmla="*/ 143 h 230"/>
                              <a:gd name="T48" fmla="*/ 61 w 209"/>
                              <a:gd name="T49" fmla="*/ 146 h 230"/>
                              <a:gd name="T50" fmla="*/ 65 w 209"/>
                              <a:gd name="T51" fmla="*/ 150 h 230"/>
                              <a:gd name="T52" fmla="*/ 123 w 209"/>
                              <a:gd name="T53" fmla="*/ 219 h 230"/>
                              <a:gd name="T54" fmla="*/ 125 w 209"/>
                              <a:gd name="T55" fmla="*/ 221 h 230"/>
                              <a:gd name="T56" fmla="*/ 130 w 209"/>
                              <a:gd name="T57" fmla="*/ 228 h 230"/>
                              <a:gd name="T58" fmla="*/ 141 w 209"/>
                              <a:gd name="T59" fmla="*/ 229 h 230"/>
                              <a:gd name="T60" fmla="*/ 177 w 209"/>
                              <a:gd name="T61" fmla="*/ 213 h 230"/>
                              <a:gd name="T62" fmla="*/ 180 w 209"/>
                              <a:gd name="T63" fmla="*/ 211 h 230"/>
                              <a:gd name="T64" fmla="*/ 205 w 209"/>
                              <a:gd name="T65" fmla="*/ 174 h 230"/>
                              <a:gd name="T66" fmla="*/ 204 w 209"/>
                              <a:gd name="T67" fmla="*/ 172 h 230"/>
                              <a:gd name="T68" fmla="*/ 203 w 209"/>
                              <a:gd name="T69" fmla="*/ 170 h 230"/>
                              <a:gd name="T70" fmla="*/ 137 w 209"/>
                              <a:gd name="T71" fmla="*/ 61 h 230"/>
                              <a:gd name="T72" fmla="*/ 137 w 209"/>
                              <a:gd name="T73" fmla="*/ 61 h 230"/>
                              <a:gd name="T74" fmla="*/ 129 w 209"/>
                              <a:gd name="T75" fmla="*/ 40 h 230"/>
                              <a:gd name="T76" fmla="*/ 126 w 209"/>
                              <a:gd name="T77" fmla="*/ 35 h 230"/>
                              <a:gd name="T78" fmla="*/ 116 w 209"/>
                              <a:gd name="T79" fmla="*/ 25 h 230"/>
                              <a:gd name="T80" fmla="*/ 18 w 209"/>
                              <a:gd name="T81" fmla="*/ 96 h 230"/>
                              <a:gd name="T82" fmla="*/ 21 w 209"/>
                              <a:gd name="T83" fmla="*/ 101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9" h="230">
                                <a:moveTo>
                                  <a:pt x="99" y="1"/>
                                </a:moveTo>
                                <a:cubicBezTo>
                                  <a:pt x="98" y="0"/>
                                  <a:pt x="97" y="1"/>
                                  <a:pt x="97" y="1"/>
                                </a:cubicBezTo>
                                <a:cubicBezTo>
                                  <a:pt x="0" y="69"/>
                                  <a:pt x="0" y="69"/>
                                  <a:pt x="0" y="69"/>
                                </a:cubicBezTo>
                                <a:cubicBezTo>
                                  <a:pt x="0" y="70"/>
                                  <a:pt x="0" y="70"/>
                                  <a:pt x="0" y="71"/>
                                </a:cubicBezTo>
                                <a:cubicBezTo>
                                  <a:pt x="0" y="71"/>
                                  <a:pt x="0" y="72"/>
                                  <a:pt x="0" y="73"/>
                                </a:cubicBezTo>
                                <a:cubicBezTo>
                                  <a:pt x="0" y="73"/>
                                  <a:pt x="14" y="90"/>
                                  <a:pt x="19" y="96"/>
                                </a:cubicBezTo>
                                <a:cubicBezTo>
                                  <a:pt x="20" y="95"/>
                                  <a:pt x="20" y="95"/>
                                  <a:pt x="20" y="95"/>
                                </a:cubicBezTo>
                                <a:cubicBezTo>
                                  <a:pt x="115" y="27"/>
                                  <a:pt x="115" y="27"/>
                                  <a:pt x="115" y="27"/>
                                </a:cubicBezTo>
                                <a:cubicBezTo>
                                  <a:pt x="116" y="26"/>
                                  <a:pt x="116" y="26"/>
                                  <a:pt x="116" y="26"/>
                                </a:cubicBezTo>
                                <a:cubicBezTo>
                                  <a:pt x="112" y="20"/>
                                  <a:pt x="99" y="2"/>
                                  <a:pt x="99" y="2"/>
                                </a:cubicBezTo>
                                <a:cubicBezTo>
                                  <a:pt x="99" y="1"/>
                                  <a:pt x="99" y="1"/>
                                  <a:pt x="99" y="1"/>
                                </a:cubicBezTo>
                                <a:close/>
                                <a:moveTo>
                                  <a:pt x="112" y="27"/>
                                </a:moveTo>
                                <a:cubicBezTo>
                                  <a:pt x="21" y="93"/>
                                  <a:pt x="21" y="93"/>
                                  <a:pt x="21" y="93"/>
                                </a:cubicBezTo>
                                <a:cubicBezTo>
                                  <a:pt x="17" y="88"/>
                                  <a:pt x="8" y="75"/>
                                  <a:pt x="4" y="72"/>
                                </a:cubicBezTo>
                                <a:cubicBezTo>
                                  <a:pt x="98" y="5"/>
                                  <a:pt x="98" y="5"/>
                                  <a:pt x="98" y="5"/>
                                </a:cubicBezTo>
                                <a:cubicBezTo>
                                  <a:pt x="101" y="10"/>
                                  <a:pt x="108" y="22"/>
                                  <a:pt x="112" y="27"/>
                                </a:cubicBezTo>
                                <a:close/>
                                <a:moveTo>
                                  <a:pt x="21" y="101"/>
                                </a:moveTo>
                                <a:cubicBezTo>
                                  <a:pt x="22" y="104"/>
                                  <a:pt x="23" y="107"/>
                                  <a:pt x="27" y="113"/>
                                </a:cubicBezTo>
                                <a:cubicBezTo>
                                  <a:pt x="27" y="113"/>
                                  <a:pt x="27" y="113"/>
                                  <a:pt x="27" y="113"/>
                                </a:cubicBezTo>
                                <a:cubicBezTo>
                                  <a:pt x="34" y="121"/>
                                  <a:pt x="40" y="120"/>
                                  <a:pt x="45" y="126"/>
                                </a:cubicBezTo>
                                <a:cubicBezTo>
                                  <a:pt x="45" y="127"/>
                                  <a:pt x="45" y="127"/>
                                  <a:pt x="45" y="127"/>
                                </a:cubicBezTo>
                                <a:cubicBezTo>
                                  <a:pt x="45" y="127"/>
                                  <a:pt x="45" y="127"/>
                                  <a:pt x="45" y="127"/>
                                </a:cubicBezTo>
                                <a:cubicBezTo>
                                  <a:pt x="45" y="127"/>
                                  <a:pt x="45" y="127"/>
                                  <a:pt x="45" y="127"/>
                                </a:cubicBezTo>
                                <a:cubicBezTo>
                                  <a:pt x="46" y="128"/>
                                  <a:pt x="51" y="134"/>
                                  <a:pt x="59" y="143"/>
                                </a:cubicBezTo>
                                <a:cubicBezTo>
                                  <a:pt x="60" y="144"/>
                                  <a:pt x="61" y="145"/>
                                  <a:pt x="61" y="146"/>
                                </a:cubicBezTo>
                                <a:cubicBezTo>
                                  <a:pt x="63" y="148"/>
                                  <a:pt x="64" y="149"/>
                                  <a:pt x="65" y="150"/>
                                </a:cubicBezTo>
                                <a:cubicBezTo>
                                  <a:pt x="84" y="173"/>
                                  <a:pt x="110" y="204"/>
                                  <a:pt x="123" y="219"/>
                                </a:cubicBezTo>
                                <a:cubicBezTo>
                                  <a:pt x="123" y="220"/>
                                  <a:pt x="125" y="220"/>
                                  <a:pt x="125" y="221"/>
                                </a:cubicBezTo>
                                <a:cubicBezTo>
                                  <a:pt x="128" y="226"/>
                                  <a:pt x="130" y="228"/>
                                  <a:pt x="130" y="228"/>
                                </a:cubicBezTo>
                                <a:cubicBezTo>
                                  <a:pt x="132" y="230"/>
                                  <a:pt x="136" y="230"/>
                                  <a:pt x="141" y="229"/>
                                </a:cubicBezTo>
                                <a:cubicBezTo>
                                  <a:pt x="150" y="228"/>
                                  <a:pt x="163" y="223"/>
                                  <a:pt x="177" y="213"/>
                                </a:cubicBezTo>
                                <a:cubicBezTo>
                                  <a:pt x="178" y="212"/>
                                  <a:pt x="179" y="211"/>
                                  <a:pt x="180" y="211"/>
                                </a:cubicBezTo>
                                <a:cubicBezTo>
                                  <a:pt x="198" y="196"/>
                                  <a:pt x="209" y="181"/>
                                  <a:pt x="205" y="174"/>
                                </a:cubicBezTo>
                                <a:cubicBezTo>
                                  <a:pt x="205" y="174"/>
                                  <a:pt x="205" y="173"/>
                                  <a:pt x="204" y="172"/>
                                </a:cubicBezTo>
                                <a:cubicBezTo>
                                  <a:pt x="204" y="171"/>
                                  <a:pt x="203" y="171"/>
                                  <a:pt x="203" y="170"/>
                                </a:cubicBezTo>
                                <a:cubicBezTo>
                                  <a:pt x="192" y="152"/>
                                  <a:pt x="144" y="72"/>
                                  <a:pt x="137" y="61"/>
                                </a:cubicBezTo>
                                <a:cubicBezTo>
                                  <a:pt x="137" y="61"/>
                                  <a:pt x="137" y="61"/>
                                  <a:pt x="137" y="61"/>
                                </a:cubicBezTo>
                                <a:cubicBezTo>
                                  <a:pt x="133" y="54"/>
                                  <a:pt x="135" y="49"/>
                                  <a:pt x="129" y="40"/>
                                </a:cubicBezTo>
                                <a:cubicBezTo>
                                  <a:pt x="128" y="38"/>
                                  <a:pt x="127" y="36"/>
                                  <a:pt x="126" y="35"/>
                                </a:cubicBezTo>
                                <a:cubicBezTo>
                                  <a:pt x="122" y="31"/>
                                  <a:pt x="120" y="30"/>
                                  <a:pt x="116" y="25"/>
                                </a:cubicBezTo>
                                <a:cubicBezTo>
                                  <a:pt x="18" y="96"/>
                                  <a:pt x="18" y="96"/>
                                  <a:pt x="18" y="96"/>
                                </a:cubicBezTo>
                                <a:cubicBezTo>
                                  <a:pt x="19" y="98"/>
                                  <a:pt x="20" y="99"/>
                                  <a:pt x="21" y="101"/>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05" name="Freeform 6105"/>
                        <wps:cNvSpPr>
                          <a:spLocks noEditPoints="1"/>
                        </wps:cNvSpPr>
                        <wps:spPr bwMode="auto">
                          <a:xfrm>
                            <a:off x="11761788" y="7677151"/>
                            <a:ext cx="712788" cy="731838"/>
                          </a:xfrm>
                          <a:custGeom>
                            <a:avLst/>
                            <a:gdLst>
                              <a:gd name="T0" fmla="*/ 118 w 190"/>
                              <a:gd name="T1" fmla="*/ 6 h 195"/>
                              <a:gd name="T2" fmla="*/ 46 w 190"/>
                              <a:gd name="T3" fmla="*/ 17 h 195"/>
                              <a:gd name="T4" fmla="*/ 36 w 190"/>
                              <a:gd name="T5" fmla="*/ 24 h 195"/>
                              <a:gd name="T6" fmla="*/ 1 w 190"/>
                              <a:gd name="T7" fmla="*/ 87 h 195"/>
                              <a:gd name="T8" fmla="*/ 18 w 190"/>
                              <a:gd name="T9" fmla="*/ 152 h 195"/>
                              <a:gd name="T10" fmla="*/ 73 w 190"/>
                              <a:gd name="T11" fmla="*/ 189 h 195"/>
                              <a:gd name="T12" fmla="*/ 145 w 190"/>
                              <a:gd name="T13" fmla="*/ 178 h 195"/>
                              <a:gd name="T14" fmla="*/ 155 w 190"/>
                              <a:gd name="T15" fmla="*/ 171 h 195"/>
                              <a:gd name="T16" fmla="*/ 189 w 190"/>
                              <a:gd name="T17" fmla="*/ 108 h 195"/>
                              <a:gd name="T18" fmla="*/ 173 w 190"/>
                              <a:gd name="T19" fmla="*/ 44 h 195"/>
                              <a:gd name="T20" fmla="*/ 124 w 190"/>
                              <a:gd name="T21" fmla="*/ 18 h 195"/>
                              <a:gd name="T22" fmla="*/ 136 w 190"/>
                              <a:gd name="T23" fmla="*/ 64 h 195"/>
                              <a:gd name="T24" fmla="*/ 124 w 190"/>
                              <a:gd name="T25" fmla="*/ 18 h 195"/>
                              <a:gd name="T26" fmla="*/ 105 w 190"/>
                              <a:gd name="T27" fmla="*/ 34 h 195"/>
                              <a:gd name="T28" fmla="*/ 115 w 190"/>
                              <a:gd name="T29" fmla="*/ 15 h 195"/>
                              <a:gd name="T30" fmla="*/ 100 w 190"/>
                              <a:gd name="T31" fmla="*/ 42 h 195"/>
                              <a:gd name="T32" fmla="*/ 53 w 190"/>
                              <a:gd name="T33" fmla="*/ 28 h 195"/>
                              <a:gd name="T34" fmla="*/ 83 w 190"/>
                              <a:gd name="T35" fmla="*/ 71 h 195"/>
                              <a:gd name="T36" fmla="*/ 128 w 190"/>
                              <a:gd name="T37" fmla="*/ 69 h 195"/>
                              <a:gd name="T38" fmla="*/ 83 w 190"/>
                              <a:gd name="T39" fmla="*/ 71 h 195"/>
                              <a:gd name="T40" fmla="*/ 102 w 190"/>
                              <a:gd name="T41" fmla="*/ 98 h 195"/>
                              <a:gd name="T42" fmla="*/ 146 w 190"/>
                              <a:gd name="T43" fmla="*/ 103 h 195"/>
                              <a:gd name="T44" fmla="*/ 102 w 190"/>
                              <a:gd name="T45" fmla="*/ 98 h 195"/>
                              <a:gd name="T46" fmla="*/ 45 w 190"/>
                              <a:gd name="T47" fmla="*/ 33 h 195"/>
                              <a:gd name="T48" fmla="*/ 42 w 190"/>
                              <a:gd name="T49" fmla="*/ 83 h 195"/>
                              <a:gd name="T50" fmla="*/ 58 w 190"/>
                              <a:gd name="T51" fmla="*/ 118 h 195"/>
                              <a:gd name="T52" fmla="*/ 75 w 190"/>
                              <a:gd name="T53" fmla="*/ 77 h 195"/>
                              <a:gd name="T54" fmla="*/ 58 w 190"/>
                              <a:gd name="T55" fmla="*/ 118 h 195"/>
                              <a:gd name="T56" fmla="*/ 94 w 190"/>
                              <a:gd name="T57" fmla="*/ 104 h 195"/>
                              <a:gd name="T58" fmla="*/ 83 w 190"/>
                              <a:gd name="T59" fmla="*/ 147 h 195"/>
                              <a:gd name="T60" fmla="*/ 94 w 190"/>
                              <a:gd name="T61" fmla="*/ 104 h 195"/>
                              <a:gd name="T62" fmla="*/ 31 w 190"/>
                              <a:gd name="T63" fmla="*/ 41 h 195"/>
                              <a:gd name="T64" fmla="*/ 11 w 190"/>
                              <a:gd name="T65" fmla="*/ 88 h 195"/>
                              <a:gd name="T66" fmla="*/ 10 w 190"/>
                              <a:gd name="T67" fmla="*/ 97 h 195"/>
                              <a:gd name="T68" fmla="*/ 50 w 190"/>
                              <a:gd name="T69" fmla="*/ 124 h 195"/>
                              <a:gd name="T70" fmla="*/ 10 w 190"/>
                              <a:gd name="T71" fmla="*/ 97 h 195"/>
                              <a:gd name="T72" fmla="*/ 28 w 190"/>
                              <a:gd name="T73" fmla="*/ 150 h 195"/>
                              <a:gd name="T74" fmla="*/ 77 w 190"/>
                              <a:gd name="T75" fmla="*/ 155 h 195"/>
                              <a:gd name="T76" fmla="*/ 75 w 190"/>
                              <a:gd name="T77" fmla="*/ 180 h 195"/>
                              <a:gd name="T78" fmla="*/ 126 w 190"/>
                              <a:gd name="T79" fmla="*/ 177 h 195"/>
                              <a:gd name="T80" fmla="*/ 91 w 190"/>
                              <a:gd name="T81" fmla="*/ 153 h 195"/>
                              <a:gd name="T82" fmla="*/ 138 w 190"/>
                              <a:gd name="T83" fmla="*/ 167 h 195"/>
                              <a:gd name="T84" fmla="*/ 146 w 190"/>
                              <a:gd name="T85" fmla="*/ 161 h 195"/>
                              <a:gd name="T86" fmla="*/ 149 w 190"/>
                              <a:gd name="T87" fmla="*/ 112 h 195"/>
                              <a:gd name="T88" fmla="*/ 159 w 190"/>
                              <a:gd name="T89" fmla="*/ 154 h 195"/>
                              <a:gd name="T90" fmla="*/ 180 w 190"/>
                              <a:gd name="T91" fmla="*/ 107 h 195"/>
                              <a:gd name="T92" fmla="*/ 180 w 190"/>
                              <a:gd name="T93" fmla="*/ 98 h 195"/>
                              <a:gd name="T94" fmla="*/ 141 w 190"/>
                              <a:gd name="T95" fmla="*/ 71 h 195"/>
                              <a:gd name="T96" fmla="*/ 180 w 190"/>
                              <a:gd name="T97" fmla="*/ 98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90" h="195">
                                <a:moveTo>
                                  <a:pt x="127" y="8"/>
                                </a:moveTo>
                                <a:cubicBezTo>
                                  <a:pt x="124" y="7"/>
                                  <a:pt x="121" y="6"/>
                                  <a:pt x="118" y="6"/>
                                </a:cubicBezTo>
                                <a:cubicBezTo>
                                  <a:pt x="95" y="0"/>
                                  <a:pt x="71" y="3"/>
                                  <a:pt x="50" y="14"/>
                                </a:cubicBezTo>
                                <a:cubicBezTo>
                                  <a:pt x="49" y="15"/>
                                  <a:pt x="47" y="16"/>
                                  <a:pt x="46" y="17"/>
                                </a:cubicBezTo>
                                <a:cubicBezTo>
                                  <a:pt x="44" y="18"/>
                                  <a:pt x="43" y="19"/>
                                  <a:pt x="41" y="20"/>
                                </a:cubicBezTo>
                                <a:cubicBezTo>
                                  <a:pt x="39" y="21"/>
                                  <a:pt x="37" y="23"/>
                                  <a:pt x="36" y="24"/>
                                </a:cubicBezTo>
                                <a:cubicBezTo>
                                  <a:pt x="35" y="25"/>
                                  <a:pt x="34" y="26"/>
                                  <a:pt x="33" y="26"/>
                                </a:cubicBezTo>
                                <a:cubicBezTo>
                                  <a:pt x="15" y="42"/>
                                  <a:pt x="4" y="64"/>
                                  <a:pt x="1" y="87"/>
                                </a:cubicBezTo>
                                <a:cubicBezTo>
                                  <a:pt x="1" y="90"/>
                                  <a:pt x="1" y="93"/>
                                  <a:pt x="1" y="97"/>
                                </a:cubicBezTo>
                                <a:cubicBezTo>
                                  <a:pt x="0" y="116"/>
                                  <a:pt x="6" y="135"/>
                                  <a:pt x="18" y="152"/>
                                </a:cubicBezTo>
                                <a:cubicBezTo>
                                  <a:pt x="29" y="168"/>
                                  <a:pt x="46" y="180"/>
                                  <a:pt x="64" y="186"/>
                                </a:cubicBezTo>
                                <a:cubicBezTo>
                                  <a:pt x="67" y="188"/>
                                  <a:pt x="70" y="189"/>
                                  <a:pt x="73" y="189"/>
                                </a:cubicBezTo>
                                <a:cubicBezTo>
                                  <a:pt x="95" y="195"/>
                                  <a:pt x="119" y="192"/>
                                  <a:pt x="141" y="181"/>
                                </a:cubicBezTo>
                                <a:cubicBezTo>
                                  <a:pt x="142" y="180"/>
                                  <a:pt x="143" y="179"/>
                                  <a:pt x="145" y="178"/>
                                </a:cubicBezTo>
                                <a:cubicBezTo>
                                  <a:pt x="146" y="177"/>
                                  <a:pt x="148" y="176"/>
                                  <a:pt x="150" y="175"/>
                                </a:cubicBezTo>
                                <a:cubicBezTo>
                                  <a:pt x="151" y="174"/>
                                  <a:pt x="153" y="173"/>
                                  <a:pt x="155" y="171"/>
                                </a:cubicBezTo>
                                <a:cubicBezTo>
                                  <a:pt x="155" y="170"/>
                                  <a:pt x="157" y="169"/>
                                  <a:pt x="158" y="169"/>
                                </a:cubicBezTo>
                                <a:cubicBezTo>
                                  <a:pt x="176" y="153"/>
                                  <a:pt x="187" y="131"/>
                                  <a:pt x="189" y="108"/>
                                </a:cubicBezTo>
                                <a:cubicBezTo>
                                  <a:pt x="189" y="105"/>
                                  <a:pt x="190" y="101"/>
                                  <a:pt x="190" y="98"/>
                                </a:cubicBezTo>
                                <a:cubicBezTo>
                                  <a:pt x="190" y="79"/>
                                  <a:pt x="184" y="60"/>
                                  <a:pt x="173" y="44"/>
                                </a:cubicBezTo>
                                <a:cubicBezTo>
                                  <a:pt x="161" y="27"/>
                                  <a:pt x="145" y="15"/>
                                  <a:pt x="127" y="8"/>
                                </a:cubicBezTo>
                                <a:close/>
                                <a:moveTo>
                                  <a:pt x="124" y="18"/>
                                </a:moveTo>
                                <a:cubicBezTo>
                                  <a:pt x="139" y="23"/>
                                  <a:pt x="152" y="32"/>
                                  <a:pt x="162" y="45"/>
                                </a:cubicBezTo>
                                <a:cubicBezTo>
                                  <a:pt x="136" y="64"/>
                                  <a:pt x="136" y="64"/>
                                  <a:pt x="136" y="64"/>
                                </a:cubicBezTo>
                                <a:cubicBezTo>
                                  <a:pt x="129" y="55"/>
                                  <a:pt x="121" y="47"/>
                                  <a:pt x="113" y="40"/>
                                </a:cubicBezTo>
                                <a:cubicBezTo>
                                  <a:pt x="118" y="33"/>
                                  <a:pt x="121" y="25"/>
                                  <a:pt x="124" y="18"/>
                                </a:cubicBezTo>
                                <a:close/>
                                <a:moveTo>
                                  <a:pt x="115" y="15"/>
                                </a:moveTo>
                                <a:cubicBezTo>
                                  <a:pt x="113" y="21"/>
                                  <a:pt x="110" y="28"/>
                                  <a:pt x="105" y="34"/>
                                </a:cubicBezTo>
                                <a:cubicBezTo>
                                  <a:pt x="92" y="25"/>
                                  <a:pt x="78" y="20"/>
                                  <a:pt x="64" y="18"/>
                                </a:cubicBezTo>
                                <a:cubicBezTo>
                                  <a:pt x="81" y="12"/>
                                  <a:pt x="99" y="11"/>
                                  <a:pt x="115" y="15"/>
                                </a:cubicBezTo>
                                <a:close/>
                                <a:moveTo>
                                  <a:pt x="53" y="28"/>
                                </a:moveTo>
                                <a:cubicBezTo>
                                  <a:pt x="67" y="25"/>
                                  <a:pt x="84" y="31"/>
                                  <a:pt x="100" y="42"/>
                                </a:cubicBezTo>
                                <a:cubicBezTo>
                                  <a:pt x="94" y="49"/>
                                  <a:pt x="86" y="57"/>
                                  <a:pt x="77" y="63"/>
                                </a:cubicBezTo>
                                <a:cubicBezTo>
                                  <a:pt x="53" y="28"/>
                                  <a:pt x="53" y="28"/>
                                  <a:pt x="53" y="28"/>
                                </a:cubicBezTo>
                                <a:cubicBezTo>
                                  <a:pt x="53" y="28"/>
                                  <a:pt x="53" y="28"/>
                                  <a:pt x="53" y="28"/>
                                </a:cubicBezTo>
                                <a:close/>
                                <a:moveTo>
                                  <a:pt x="83" y="71"/>
                                </a:moveTo>
                                <a:cubicBezTo>
                                  <a:pt x="92" y="64"/>
                                  <a:pt x="101" y="56"/>
                                  <a:pt x="107" y="48"/>
                                </a:cubicBezTo>
                                <a:cubicBezTo>
                                  <a:pt x="114" y="54"/>
                                  <a:pt x="121" y="61"/>
                                  <a:pt x="128" y="69"/>
                                </a:cubicBezTo>
                                <a:cubicBezTo>
                                  <a:pt x="97" y="91"/>
                                  <a:pt x="97" y="91"/>
                                  <a:pt x="97" y="91"/>
                                </a:cubicBezTo>
                                <a:cubicBezTo>
                                  <a:pt x="83" y="71"/>
                                  <a:pt x="83" y="71"/>
                                  <a:pt x="83" y="71"/>
                                </a:cubicBezTo>
                                <a:cubicBezTo>
                                  <a:pt x="83" y="71"/>
                                  <a:pt x="83" y="71"/>
                                  <a:pt x="83" y="71"/>
                                </a:cubicBezTo>
                                <a:close/>
                                <a:moveTo>
                                  <a:pt x="102" y="98"/>
                                </a:moveTo>
                                <a:cubicBezTo>
                                  <a:pt x="133" y="77"/>
                                  <a:pt x="133" y="77"/>
                                  <a:pt x="133" y="77"/>
                                </a:cubicBezTo>
                                <a:cubicBezTo>
                                  <a:pt x="139" y="85"/>
                                  <a:pt x="143" y="95"/>
                                  <a:pt x="146" y="103"/>
                                </a:cubicBezTo>
                                <a:cubicBezTo>
                                  <a:pt x="136" y="107"/>
                                  <a:pt x="126" y="112"/>
                                  <a:pt x="116" y="118"/>
                                </a:cubicBezTo>
                                <a:cubicBezTo>
                                  <a:pt x="102" y="98"/>
                                  <a:pt x="102" y="98"/>
                                  <a:pt x="102" y="98"/>
                                </a:cubicBezTo>
                                <a:cubicBezTo>
                                  <a:pt x="102" y="98"/>
                                  <a:pt x="102" y="98"/>
                                  <a:pt x="102" y="98"/>
                                </a:cubicBezTo>
                                <a:close/>
                                <a:moveTo>
                                  <a:pt x="45" y="33"/>
                                </a:moveTo>
                                <a:cubicBezTo>
                                  <a:pt x="69" y="69"/>
                                  <a:pt x="69" y="69"/>
                                  <a:pt x="69" y="69"/>
                                </a:cubicBezTo>
                                <a:cubicBezTo>
                                  <a:pt x="60" y="75"/>
                                  <a:pt x="51" y="79"/>
                                  <a:pt x="42" y="83"/>
                                </a:cubicBezTo>
                                <a:cubicBezTo>
                                  <a:pt x="36" y="64"/>
                                  <a:pt x="37" y="46"/>
                                  <a:pt x="45" y="33"/>
                                </a:cubicBezTo>
                                <a:close/>
                                <a:moveTo>
                                  <a:pt x="58" y="118"/>
                                </a:moveTo>
                                <a:cubicBezTo>
                                  <a:pt x="52" y="109"/>
                                  <a:pt x="47" y="100"/>
                                  <a:pt x="44" y="92"/>
                                </a:cubicBezTo>
                                <a:cubicBezTo>
                                  <a:pt x="55" y="88"/>
                                  <a:pt x="65" y="83"/>
                                  <a:pt x="75" y="77"/>
                                </a:cubicBezTo>
                                <a:cubicBezTo>
                                  <a:pt x="89" y="96"/>
                                  <a:pt x="89" y="96"/>
                                  <a:pt x="89" y="96"/>
                                </a:cubicBezTo>
                                <a:cubicBezTo>
                                  <a:pt x="58" y="118"/>
                                  <a:pt x="58" y="118"/>
                                  <a:pt x="58" y="118"/>
                                </a:cubicBezTo>
                                <a:cubicBezTo>
                                  <a:pt x="58" y="118"/>
                                  <a:pt x="58" y="118"/>
                                  <a:pt x="58" y="118"/>
                                </a:cubicBezTo>
                                <a:close/>
                                <a:moveTo>
                                  <a:pt x="94" y="104"/>
                                </a:moveTo>
                                <a:cubicBezTo>
                                  <a:pt x="108" y="124"/>
                                  <a:pt x="108" y="124"/>
                                  <a:pt x="108" y="124"/>
                                </a:cubicBezTo>
                                <a:cubicBezTo>
                                  <a:pt x="98" y="131"/>
                                  <a:pt x="90" y="139"/>
                                  <a:pt x="83" y="147"/>
                                </a:cubicBezTo>
                                <a:cubicBezTo>
                                  <a:pt x="76" y="142"/>
                                  <a:pt x="69" y="134"/>
                                  <a:pt x="63" y="126"/>
                                </a:cubicBezTo>
                                <a:cubicBezTo>
                                  <a:pt x="94" y="104"/>
                                  <a:pt x="94" y="104"/>
                                  <a:pt x="94" y="104"/>
                                </a:cubicBezTo>
                                <a:cubicBezTo>
                                  <a:pt x="94" y="104"/>
                                  <a:pt x="94" y="104"/>
                                  <a:pt x="94" y="104"/>
                                </a:cubicBezTo>
                                <a:close/>
                                <a:moveTo>
                                  <a:pt x="31" y="41"/>
                                </a:moveTo>
                                <a:cubicBezTo>
                                  <a:pt x="28" y="54"/>
                                  <a:pt x="28" y="69"/>
                                  <a:pt x="32" y="85"/>
                                </a:cubicBezTo>
                                <a:cubicBezTo>
                                  <a:pt x="25" y="87"/>
                                  <a:pt x="18" y="88"/>
                                  <a:pt x="11" y="88"/>
                                </a:cubicBezTo>
                                <a:cubicBezTo>
                                  <a:pt x="13" y="71"/>
                                  <a:pt x="20" y="55"/>
                                  <a:pt x="31" y="41"/>
                                </a:cubicBezTo>
                                <a:close/>
                                <a:moveTo>
                                  <a:pt x="10" y="97"/>
                                </a:moveTo>
                                <a:cubicBezTo>
                                  <a:pt x="18" y="97"/>
                                  <a:pt x="27" y="97"/>
                                  <a:pt x="35" y="95"/>
                                </a:cubicBezTo>
                                <a:cubicBezTo>
                                  <a:pt x="39" y="104"/>
                                  <a:pt x="44" y="114"/>
                                  <a:pt x="50" y="124"/>
                                </a:cubicBezTo>
                                <a:cubicBezTo>
                                  <a:pt x="23" y="143"/>
                                  <a:pt x="23" y="143"/>
                                  <a:pt x="23" y="143"/>
                                </a:cubicBezTo>
                                <a:cubicBezTo>
                                  <a:pt x="14" y="128"/>
                                  <a:pt x="10" y="113"/>
                                  <a:pt x="10" y="97"/>
                                </a:cubicBezTo>
                                <a:close/>
                                <a:moveTo>
                                  <a:pt x="66" y="177"/>
                                </a:moveTo>
                                <a:cubicBezTo>
                                  <a:pt x="52" y="172"/>
                                  <a:pt x="39" y="163"/>
                                  <a:pt x="28" y="150"/>
                                </a:cubicBezTo>
                                <a:cubicBezTo>
                                  <a:pt x="55" y="131"/>
                                  <a:pt x="55" y="131"/>
                                  <a:pt x="55" y="131"/>
                                </a:cubicBezTo>
                                <a:cubicBezTo>
                                  <a:pt x="62" y="141"/>
                                  <a:pt x="70" y="148"/>
                                  <a:pt x="77" y="155"/>
                                </a:cubicBezTo>
                                <a:cubicBezTo>
                                  <a:pt x="73" y="163"/>
                                  <a:pt x="69" y="170"/>
                                  <a:pt x="66" y="177"/>
                                </a:cubicBezTo>
                                <a:close/>
                                <a:moveTo>
                                  <a:pt x="75" y="180"/>
                                </a:moveTo>
                                <a:cubicBezTo>
                                  <a:pt x="78" y="174"/>
                                  <a:pt x="81" y="167"/>
                                  <a:pt x="85" y="161"/>
                                </a:cubicBezTo>
                                <a:cubicBezTo>
                                  <a:pt x="99" y="170"/>
                                  <a:pt x="113" y="175"/>
                                  <a:pt x="126" y="177"/>
                                </a:cubicBezTo>
                                <a:cubicBezTo>
                                  <a:pt x="110" y="183"/>
                                  <a:pt x="92" y="184"/>
                                  <a:pt x="75" y="180"/>
                                </a:cubicBezTo>
                                <a:close/>
                                <a:moveTo>
                                  <a:pt x="91" y="153"/>
                                </a:moveTo>
                                <a:cubicBezTo>
                                  <a:pt x="97" y="146"/>
                                  <a:pt x="105" y="138"/>
                                  <a:pt x="113" y="132"/>
                                </a:cubicBezTo>
                                <a:cubicBezTo>
                                  <a:pt x="138" y="167"/>
                                  <a:pt x="138" y="167"/>
                                  <a:pt x="138" y="167"/>
                                </a:cubicBezTo>
                                <a:cubicBezTo>
                                  <a:pt x="124" y="169"/>
                                  <a:pt x="107" y="164"/>
                                  <a:pt x="91" y="153"/>
                                </a:cubicBezTo>
                                <a:close/>
                                <a:moveTo>
                                  <a:pt x="146" y="161"/>
                                </a:moveTo>
                                <a:cubicBezTo>
                                  <a:pt x="121" y="126"/>
                                  <a:pt x="121" y="126"/>
                                  <a:pt x="121" y="126"/>
                                </a:cubicBezTo>
                                <a:cubicBezTo>
                                  <a:pt x="130" y="120"/>
                                  <a:pt x="140" y="116"/>
                                  <a:pt x="149" y="112"/>
                                </a:cubicBezTo>
                                <a:cubicBezTo>
                                  <a:pt x="154" y="131"/>
                                  <a:pt x="153" y="149"/>
                                  <a:pt x="146" y="161"/>
                                </a:cubicBezTo>
                                <a:close/>
                                <a:moveTo>
                                  <a:pt x="159" y="154"/>
                                </a:moveTo>
                                <a:cubicBezTo>
                                  <a:pt x="162" y="141"/>
                                  <a:pt x="162" y="125"/>
                                  <a:pt x="158" y="110"/>
                                </a:cubicBezTo>
                                <a:cubicBezTo>
                                  <a:pt x="165" y="108"/>
                                  <a:pt x="173" y="107"/>
                                  <a:pt x="180" y="107"/>
                                </a:cubicBezTo>
                                <a:cubicBezTo>
                                  <a:pt x="178" y="124"/>
                                  <a:pt x="171" y="140"/>
                                  <a:pt x="159" y="154"/>
                                </a:cubicBezTo>
                                <a:close/>
                                <a:moveTo>
                                  <a:pt x="180" y="98"/>
                                </a:moveTo>
                                <a:cubicBezTo>
                                  <a:pt x="172" y="98"/>
                                  <a:pt x="164" y="99"/>
                                  <a:pt x="155" y="101"/>
                                </a:cubicBezTo>
                                <a:cubicBezTo>
                                  <a:pt x="152" y="91"/>
                                  <a:pt x="147" y="81"/>
                                  <a:pt x="141" y="71"/>
                                </a:cubicBezTo>
                                <a:cubicBezTo>
                                  <a:pt x="167" y="53"/>
                                  <a:pt x="167" y="53"/>
                                  <a:pt x="167" y="53"/>
                                </a:cubicBezTo>
                                <a:cubicBezTo>
                                  <a:pt x="176" y="67"/>
                                  <a:pt x="180" y="82"/>
                                  <a:pt x="180" y="9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06" name="Freeform 6106"/>
                        <wps:cNvSpPr>
                          <a:spLocks noEditPoints="1"/>
                        </wps:cNvSpPr>
                        <wps:spPr bwMode="auto">
                          <a:xfrm>
                            <a:off x="12838113" y="7651751"/>
                            <a:ext cx="720725" cy="844550"/>
                          </a:xfrm>
                          <a:custGeom>
                            <a:avLst/>
                            <a:gdLst>
                              <a:gd name="T0" fmla="*/ 350 w 454"/>
                              <a:gd name="T1" fmla="*/ 108 h 532"/>
                              <a:gd name="T2" fmla="*/ 246 w 454"/>
                              <a:gd name="T3" fmla="*/ 89 h 532"/>
                              <a:gd name="T4" fmla="*/ 182 w 454"/>
                              <a:gd name="T5" fmla="*/ 0 h 532"/>
                              <a:gd name="T6" fmla="*/ 133 w 454"/>
                              <a:gd name="T7" fmla="*/ 35 h 532"/>
                              <a:gd name="T8" fmla="*/ 161 w 454"/>
                              <a:gd name="T9" fmla="*/ 75 h 532"/>
                              <a:gd name="T10" fmla="*/ 52 w 454"/>
                              <a:gd name="T11" fmla="*/ 56 h 532"/>
                              <a:gd name="T12" fmla="*/ 0 w 454"/>
                              <a:gd name="T13" fmla="*/ 354 h 532"/>
                              <a:gd name="T14" fmla="*/ 41 w 454"/>
                              <a:gd name="T15" fmla="*/ 326 h 532"/>
                              <a:gd name="T16" fmla="*/ 185 w 454"/>
                              <a:gd name="T17" fmla="*/ 532 h 532"/>
                              <a:gd name="T18" fmla="*/ 234 w 454"/>
                              <a:gd name="T19" fmla="*/ 496 h 532"/>
                              <a:gd name="T20" fmla="*/ 152 w 454"/>
                              <a:gd name="T21" fmla="*/ 373 h 532"/>
                              <a:gd name="T22" fmla="*/ 223 w 454"/>
                              <a:gd name="T23" fmla="*/ 324 h 532"/>
                              <a:gd name="T24" fmla="*/ 308 w 454"/>
                              <a:gd name="T25" fmla="*/ 444 h 532"/>
                              <a:gd name="T26" fmla="*/ 454 w 454"/>
                              <a:gd name="T27" fmla="*/ 342 h 532"/>
                              <a:gd name="T28" fmla="*/ 310 w 454"/>
                              <a:gd name="T29" fmla="*/ 137 h 532"/>
                              <a:gd name="T30" fmla="*/ 350 w 454"/>
                              <a:gd name="T31" fmla="*/ 108 h 532"/>
                              <a:gd name="T32" fmla="*/ 350 w 454"/>
                              <a:gd name="T33" fmla="*/ 108 h 532"/>
                              <a:gd name="T34" fmla="*/ 350 w 454"/>
                              <a:gd name="T35" fmla="*/ 108 h 532"/>
                              <a:gd name="T36" fmla="*/ 350 w 454"/>
                              <a:gd name="T37" fmla="*/ 108 h 532"/>
                              <a:gd name="T38" fmla="*/ 310 w 454"/>
                              <a:gd name="T39" fmla="*/ 227 h 532"/>
                              <a:gd name="T40" fmla="*/ 251 w 454"/>
                              <a:gd name="T41" fmla="*/ 269 h 532"/>
                              <a:gd name="T42" fmla="*/ 208 w 454"/>
                              <a:gd name="T43" fmla="*/ 208 h 532"/>
                              <a:gd name="T44" fmla="*/ 268 w 454"/>
                              <a:gd name="T45" fmla="*/ 167 h 532"/>
                              <a:gd name="T46" fmla="*/ 310 w 454"/>
                              <a:gd name="T47" fmla="*/ 227 h 532"/>
                              <a:gd name="T48" fmla="*/ 310 w 454"/>
                              <a:gd name="T49" fmla="*/ 227 h 532"/>
                              <a:gd name="T50" fmla="*/ 310 w 454"/>
                              <a:gd name="T51" fmla="*/ 227 h 532"/>
                              <a:gd name="T52" fmla="*/ 310 w 454"/>
                              <a:gd name="T53" fmla="*/ 227 h 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54" h="532">
                                <a:moveTo>
                                  <a:pt x="350" y="108"/>
                                </a:moveTo>
                                <a:lnTo>
                                  <a:pt x="246" y="89"/>
                                </a:lnTo>
                                <a:lnTo>
                                  <a:pt x="182" y="0"/>
                                </a:lnTo>
                                <a:lnTo>
                                  <a:pt x="133" y="35"/>
                                </a:lnTo>
                                <a:lnTo>
                                  <a:pt x="161" y="75"/>
                                </a:lnTo>
                                <a:lnTo>
                                  <a:pt x="52" y="56"/>
                                </a:lnTo>
                                <a:lnTo>
                                  <a:pt x="0" y="354"/>
                                </a:lnTo>
                                <a:lnTo>
                                  <a:pt x="41" y="326"/>
                                </a:lnTo>
                                <a:lnTo>
                                  <a:pt x="185" y="532"/>
                                </a:lnTo>
                                <a:lnTo>
                                  <a:pt x="234" y="496"/>
                                </a:lnTo>
                                <a:lnTo>
                                  <a:pt x="152" y="373"/>
                                </a:lnTo>
                                <a:lnTo>
                                  <a:pt x="223" y="324"/>
                                </a:lnTo>
                                <a:lnTo>
                                  <a:pt x="308" y="444"/>
                                </a:lnTo>
                                <a:lnTo>
                                  <a:pt x="454" y="342"/>
                                </a:lnTo>
                                <a:lnTo>
                                  <a:pt x="310" y="137"/>
                                </a:lnTo>
                                <a:lnTo>
                                  <a:pt x="350" y="108"/>
                                </a:lnTo>
                                <a:lnTo>
                                  <a:pt x="350" y="108"/>
                                </a:lnTo>
                                <a:lnTo>
                                  <a:pt x="350" y="108"/>
                                </a:lnTo>
                                <a:lnTo>
                                  <a:pt x="350" y="108"/>
                                </a:lnTo>
                                <a:close/>
                                <a:moveTo>
                                  <a:pt x="310" y="227"/>
                                </a:moveTo>
                                <a:lnTo>
                                  <a:pt x="251" y="269"/>
                                </a:lnTo>
                                <a:lnTo>
                                  <a:pt x="208" y="208"/>
                                </a:lnTo>
                                <a:lnTo>
                                  <a:pt x="268" y="167"/>
                                </a:lnTo>
                                <a:lnTo>
                                  <a:pt x="310" y="227"/>
                                </a:lnTo>
                                <a:lnTo>
                                  <a:pt x="310" y="227"/>
                                </a:lnTo>
                                <a:lnTo>
                                  <a:pt x="310" y="227"/>
                                </a:lnTo>
                                <a:lnTo>
                                  <a:pt x="310" y="227"/>
                                </a:ln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07" name="Freeform 6107"/>
                        <wps:cNvSpPr>
                          <a:spLocks noEditPoints="1"/>
                        </wps:cNvSpPr>
                        <wps:spPr bwMode="auto">
                          <a:xfrm>
                            <a:off x="13869988" y="8859838"/>
                            <a:ext cx="1174750" cy="839788"/>
                          </a:xfrm>
                          <a:custGeom>
                            <a:avLst/>
                            <a:gdLst>
                              <a:gd name="T0" fmla="*/ 613 w 740"/>
                              <a:gd name="T1" fmla="*/ 0 h 529"/>
                              <a:gd name="T2" fmla="*/ 327 w 740"/>
                              <a:gd name="T3" fmla="*/ 2 h 529"/>
                              <a:gd name="T4" fmla="*/ 194 w 740"/>
                              <a:gd name="T5" fmla="*/ 97 h 529"/>
                              <a:gd name="T6" fmla="*/ 116 w 740"/>
                              <a:gd name="T7" fmla="*/ 350 h 529"/>
                              <a:gd name="T8" fmla="*/ 631 w 740"/>
                              <a:gd name="T9" fmla="*/ 255 h 529"/>
                              <a:gd name="T10" fmla="*/ 622 w 740"/>
                              <a:gd name="T11" fmla="*/ 137 h 529"/>
                              <a:gd name="T12" fmla="*/ 740 w 740"/>
                              <a:gd name="T13" fmla="*/ 180 h 529"/>
                              <a:gd name="T14" fmla="*/ 740 w 740"/>
                              <a:gd name="T15" fmla="*/ 180 h 529"/>
                              <a:gd name="T16" fmla="*/ 225 w 740"/>
                              <a:gd name="T17" fmla="*/ 343 h 529"/>
                              <a:gd name="T18" fmla="*/ 159 w 740"/>
                              <a:gd name="T19" fmla="*/ 364 h 529"/>
                              <a:gd name="T20" fmla="*/ 225 w 740"/>
                              <a:gd name="T21" fmla="*/ 343 h 529"/>
                              <a:gd name="T22" fmla="*/ 225 w 740"/>
                              <a:gd name="T23" fmla="*/ 343 h 529"/>
                              <a:gd name="T24" fmla="*/ 244 w 740"/>
                              <a:gd name="T25" fmla="*/ 371 h 529"/>
                              <a:gd name="T26" fmla="*/ 178 w 740"/>
                              <a:gd name="T27" fmla="*/ 392 h 529"/>
                              <a:gd name="T28" fmla="*/ 244 w 740"/>
                              <a:gd name="T29" fmla="*/ 371 h 529"/>
                              <a:gd name="T30" fmla="*/ 244 w 740"/>
                              <a:gd name="T31" fmla="*/ 371 h 529"/>
                              <a:gd name="T32" fmla="*/ 291 w 740"/>
                              <a:gd name="T33" fmla="*/ 295 h 529"/>
                              <a:gd name="T34" fmla="*/ 225 w 740"/>
                              <a:gd name="T35" fmla="*/ 317 h 529"/>
                              <a:gd name="T36" fmla="*/ 291 w 740"/>
                              <a:gd name="T37" fmla="*/ 295 h 529"/>
                              <a:gd name="T38" fmla="*/ 291 w 740"/>
                              <a:gd name="T39" fmla="*/ 295 h 529"/>
                              <a:gd name="T40" fmla="*/ 312 w 740"/>
                              <a:gd name="T41" fmla="*/ 324 h 529"/>
                              <a:gd name="T42" fmla="*/ 244 w 740"/>
                              <a:gd name="T43" fmla="*/ 345 h 529"/>
                              <a:gd name="T44" fmla="*/ 312 w 740"/>
                              <a:gd name="T45" fmla="*/ 324 h 529"/>
                              <a:gd name="T46" fmla="*/ 312 w 740"/>
                              <a:gd name="T47" fmla="*/ 324 h 529"/>
                              <a:gd name="T48" fmla="*/ 360 w 740"/>
                              <a:gd name="T49" fmla="*/ 248 h 529"/>
                              <a:gd name="T50" fmla="*/ 293 w 740"/>
                              <a:gd name="T51" fmla="*/ 269 h 529"/>
                              <a:gd name="T52" fmla="*/ 360 w 740"/>
                              <a:gd name="T53" fmla="*/ 248 h 529"/>
                              <a:gd name="T54" fmla="*/ 360 w 740"/>
                              <a:gd name="T55" fmla="*/ 248 h 529"/>
                              <a:gd name="T56" fmla="*/ 379 w 740"/>
                              <a:gd name="T57" fmla="*/ 276 h 529"/>
                              <a:gd name="T58" fmla="*/ 312 w 740"/>
                              <a:gd name="T59" fmla="*/ 298 h 529"/>
                              <a:gd name="T60" fmla="*/ 379 w 740"/>
                              <a:gd name="T61" fmla="*/ 276 h 529"/>
                              <a:gd name="T62" fmla="*/ 379 w 740"/>
                              <a:gd name="T63" fmla="*/ 276 h 529"/>
                              <a:gd name="T64" fmla="*/ 213 w 740"/>
                              <a:gd name="T65" fmla="*/ 272 h 529"/>
                              <a:gd name="T66" fmla="*/ 140 w 740"/>
                              <a:gd name="T67" fmla="*/ 57 h 529"/>
                              <a:gd name="T68" fmla="*/ 109 w 740"/>
                              <a:gd name="T69" fmla="*/ 78 h 529"/>
                              <a:gd name="T70" fmla="*/ 213 w 740"/>
                              <a:gd name="T71" fmla="*/ 272 h 529"/>
                              <a:gd name="T72" fmla="*/ 213 w 740"/>
                              <a:gd name="T73" fmla="*/ 272 h 529"/>
                              <a:gd name="T74" fmla="*/ 142 w 740"/>
                              <a:gd name="T75" fmla="*/ 319 h 529"/>
                              <a:gd name="T76" fmla="*/ 50 w 740"/>
                              <a:gd name="T77" fmla="*/ 73 h 529"/>
                              <a:gd name="T78" fmla="*/ 19 w 740"/>
                              <a:gd name="T79" fmla="*/ 94 h 529"/>
                              <a:gd name="T80" fmla="*/ 142 w 740"/>
                              <a:gd name="T81" fmla="*/ 319 h 529"/>
                              <a:gd name="T82" fmla="*/ 142 w 740"/>
                              <a:gd name="T83" fmla="*/ 319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40" h="529">
                                <a:moveTo>
                                  <a:pt x="740" y="180"/>
                                </a:moveTo>
                                <a:lnTo>
                                  <a:pt x="613" y="0"/>
                                </a:lnTo>
                                <a:lnTo>
                                  <a:pt x="613" y="0"/>
                                </a:lnTo>
                                <a:lnTo>
                                  <a:pt x="327" y="2"/>
                                </a:lnTo>
                                <a:lnTo>
                                  <a:pt x="393" y="97"/>
                                </a:lnTo>
                                <a:lnTo>
                                  <a:pt x="194" y="97"/>
                                </a:lnTo>
                                <a:lnTo>
                                  <a:pt x="286" y="229"/>
                                </a:lnTo>
                                <a:lnTo>
                                  <a:pt x="116" y="350"/>
                                </a:lnTo>
                                <a:lnTo>
                                  <a:pt x="241" y="529"/>
                                </a:lnTo>
                                <a:lnTo>
                                  <a:pt x="631" y="255"/>
                                </a:lnTo>
                                <a:lnTo>
                                  <a:pt x="572" y="172"/>
                                </a:lnTo>
                                <a:lnTo>
                                  <a:pt x="622" y="137"/>
                                </a:lnTo>
                                <a:lnTo>
                                  <a:pt x="681" y="220"/>
                                </a:lnTo>
                                <a:lnTo>
                                  <a:pt x="740" y="180"/>
                                </a:lnTo>
                                <a:lnTo>
                                  <a:pt x="740" y="180"/>
                                </a:lnTo>
                                <a:lnTo>
                                  <a:pt x="740" y="180"/>
                                </a:lnTo>
                                <a:lnTo>
                                  <a:pt x="740" y="180"/>
                                </a:lnTo>
                                <a:close/>
                                <a:moveTo>
                                  <a:pt x="225" y="343"/>
                                </a:moveTo>
                                <a:lnTo>
                                  <a:pt x="171" y="380"/>
                                </a:lnTo>
                                <a:lnTo>
                                  <a:pt x="159" y="364"/>
                                </a:lnTo>
                                <a:lnTo>
                                  <a:pt x="213" y="326"/>
                                </a:lnTo>
                                <a:lnTo>
                                  <a:pt x="225" y="343"/>
                                </a:lnTo>
                                <a:lnTo>
                                  <a:pt x="225" y="343"/>
                                </a:lnTo>
                                <a:lnTo>
                                  <a:pt x="225" y="343"/>
                                </a:lnTo>
                                <a:lnTo>
                                  <a:pt x="225" y="343"/>
                                </a:lnTo>
                                <a:close/>
                                <a:moveTo>
                                  <a:pt x="244" y="371"/>
                                </a:moveTo>
                                <a:lnTo>
                                  <a:pt x="189" y="409"/>
                                </a:lnTo>
                                <a:lnTo>
                                  <a:pt x="178" y="392"/>
                                </a:lnTo>
                                <a:lnTo>
                                  <a:pt x="232" y="354"/>
                                </a:lnTo>
                                <a:lnTo>
                                  <a:pt x="244" y="371"/>
                                </a:lnTo>
                                <a:lnTo>
                                  <a:pt x="244" y="371"/>
                                </a:lnTo>
                                <a:lnTo>
                                  <a:pt x="244" y="371"/>
                                </a:lnTo>
                                <a:lnTo>
                                  <a:pt x="244" y="371"/>
                                </a:lnTo>
                                <a:close/>
                                <a:moveTo>
                                  <a:pt x="291" y="295"/>
                                </a:moveTo>
                                <a:lnTo>
                                  <a:pt x="237" y="333"/>
                                </a:lnTo>
                                <a:lnTo>
                                  <a:pt x="225" y="317"/>
                                </a:lnTo>
                                <a:lnTo>
                                  <a:pt x="279" y="279"/>
                                </a:lnTo>
                                <a:lnTo>
                                  <a:pt x="291" y="295"/>
                                </a:lnTo>
                                <a:lnTo>
                                  <a:pt x="291" y="295"/>
                                </a:lnTo>
                                <a:lnTo>
                                  <a:pt x="291" y="295"/>
                                </a:lnTo>
                                <a:lnTo>
                                  <a:pt x="291" y="295"/>
                                </a:lnTo>
                                <a:close/>
                                <a:moveTo>
                                  <a:pt x="312" y="324"/>
                                </a:moveTo>
                                <a:lnTo>
                                  <a:pt x="258" y="362"/>
                                </a:lnTo>
                                <a:lnTo>
                                  <a:pt x="244" y="345"/>
                                </a:lnTo>
                                <a:lnTo>
                                  <a:pt x="298" y="307"/>
                                </a:lnTo>
                                <a:lnTo>
                                  <a:pt x="312" y="324"/>
                                </a:lnTo>
                                <a:lnTo>
                                  <a:pt x="312" y="324"/>
                                </a:lnTo>
                                <a:lnTo>
                                  <a:pt x="312" y="324"/>
                                </a:lnTo>
                                <a:lnTo>
                                  <a:pt x="312" y="324"/>
                                </a:lnTo>
                                <a:close/>
                                <a:moveTo>
                                  <a:pt x="360" y="248"/>
                                </a:moveTo>
                                <a:lnTo>
                                  <a:pt x="305" y="286"/>
                                </a:lnTo>
                                <a:lnTo>
                                  <a:pt x="293" y="269"/>
                                </a:lnTo>
                                <a:lnTo>
                                  <a:pt x="348" y="232"/>
                                </a:lnTo>
                                <a:lnTo>
                                  <a:pt x="360" y="248"/>
                                </a:lnTo>
                                <a:lnTo>
                                  <a:pt x="360" y="248"/>
                                </a:lnTo>
                                <a:lnTo>
                                  <a:pt x="360" y="248"/>
                                </a:lnTo>
                                <a:lnTo>
                                  <a:pt x="360" y="248"/>
                                </a:lnTo>
                                <a:close/>
                                <a:moveTo>
                                  <a:pt x="379" y="276"/>
                                </a:moveTo>
                                <a:lnTo>
                                  <a:pt x="324" y="314"/>
                                </a:lnTo>
                                <a:lnTo>
                                  <a:pt x="312" y="298"/>
                                </a:lnTo>
                                <a:lnTo>
                                  <a:pt x="367" y="260"/>
                                </a:lnTo>
                                <a:lnTo>
                                  <a:pt x="379" y="276"/>
                                </a:lnTo>
                                <a:lnTo>
                                  <a:pt x="379" y="276"/>
                                </a:lnTo>
                                <a:lnTo>
                                  <a:pt x="379" y="276"/>
                                </a:lnTo>
                                <a:lnTo>
                                  <a:pt x="379" y="276"/>
                                </a:lnTo>
                                <a:close/>
                                <a:moveTo>
                                  <a:pt x="213" y="272"/>
                                </a:moveTo>
                                <a:lnTo>
                                  <a:pt x="267" y="232"/>
                                </a:lnTo>
                                <a:lnTo>
                                  <a:pt x="140" y="57"/>
                                </a:lnTo>
                                <a:lnTo>
                                  <a:pt x="121" y="68"/>
                                </a:lnTo>
                                <a:lnTo>
                                  <a:pt x="109" y="78"/>
                                </a:lnTo>
                                <a:lnTo>
                                  <a:pt x="90" y="90"/>
                                </a:lnTo>
                                <a:lnTo>
                                  <a:pt x="213" y="272"/>
                                </a:lnTo>
                                <a:lnTo>
                                  <a:pt x="213" y="272"/>
                                </a:lnTo>
                                <a:lnTo>
                                  <a:pt x="213" y="272"/>
                                </a:lnTo>
                                <a:lnTo>
                                  <a:pt x="213" y="272"/>
                                </a:lnTo>
                                <a:close/>
                                <a:moveTo>
                                  <a:pt x="142" y="319"/>
                                </a:moveTo>
                                <a:lnTo>
                                  <a:pt x="201" y="279"/>
                                </a:lnTo>
                                <a:lnTo>
                                  <a:pt x="50" y="73"/>
                                </a:lnTo>
                                <a:lnTo>
                                  <a:pt x="34" y="85"/>
                                </a:lnTo>
                                <a:lnTo>
                                  <a:pt x="19" y="94"/>
                                </a:lnTo>
                                <a:lnTo>
                                  <a:pt x="0" y="106"/>
                                </a:lnTo>
                                <a:lnTo>
                                  <a:pt x="142" y="319"/>
                                </a:lnTo>
                                <a:lnTo>
                                  <a:pt x="142" y="319"/>
                                </a:lnTo>
                                <a:lnTo>
                                  <a:pt x="142" y="319"/>
                                </a:lnTo>
                                <a:lnTo>
                                  <a:pt x="142" y="319"/>
                                </a:ln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08" name="Freeform 6108"/>
                        <wps:cNvSpPr>
                          <a:spLocks noEditPoints="1"/>
                        </wps:cNvSpPr>
                        <wps:spPr bwMode="auto">
                          <a:xfrm>
                            <a:off x="14447838" y="7624763"/>
                            <a:ext cx="803275" cy="781050"/>
                          </a:xfrm>
                          <a:custGeom>
                            <a:avLst/>
                            <a:gdLst>
                              <a:gd name="T0" fmla="*/ 198 w 214"/>
                              <a:gd name="T1" fmla="*/ 174 h 208"/>
                              <a:gd name="T2" fmla="*/ 155 w 214"/>
                              <a:gd name="T3" fmla="*/ 108 h 208"/>
                              <a:gd name="T4" fmla="*/ 119 w 214"/>
                              <a:gd name="T5" fmla="*/ 27 h 208"/>
                              <a:gd name="T6" fmla="*/ 151 w 214"/>
                              <a:gd name="T7" fmla="*/ 110 h 208"/>
                              <a:gd name="T8" fmla="*/ 185 w 214"/>
                              <a:gd name="T9" fmla="*/ 181 h 208"/>
                              <a:gd name="T10" fmla="*/ 136 w 214"/>
                              <a:gd name="T11" fmla="*/ 157 h 208"/>
                              <a:gd name="T12" fmla="*/ 107 w 214"/>
                              <a:gd name="T13" fmla="*/ 60 h 208"/>
                              <a:gd name="T14" fmla="*/ 107 w 214"/>
                              <a:gd name="T15" fmla="*/ 0 h 208"/>
                              <a:gd name="T16" fmla="*/ 157 w 214"/>
                              <a:gd name="T17" fmla="*/ 48 h 208"/>
                              <a:gd name="T18" fmla="*/ 210 w 214"/>
                              <a:gd name="T19" fmla="*/ 135 h 208"/>
                              <a:gd name="T20" fmla="*/ 198 w 214"/>
                              <a:gd name="T21" fmla="*/ 174 h 208"/>
                              <a:gd name="T22" fmla="*/ 134 w 214"/>
                              <a:gd name="T23" fmla="*/ 176 h 208"/>
                              <a:gd name="T24" fmla="*/ 101 w 214"/>
                              <a:gd name="T25" fmla="*/ 186 h 208"/>
                              <a:gd name="T26" fmla="*/ 129 w 214"/>
                              <a:gd name="T27" fmla="*/ 169 h 208"/>
                              <a:gd name="T28" fmla="*/ 118 w 214"/>
                              <a:gd name="T29" fmla="*/ 160 h 208"/>
                              <a:gd name="T30" fmla="*/ 114 w 214"/>
                              <a:gd name="T31" fmla="*/ 156 h 208"/>
                              <a:gd name="T32" fmla="*/ 114 w 214"/>
                              <a:gd name="T33" fmla="*/ 156 h 208"/>
                              <a:gd name="T34" fmla="*/ 96 w 214"/>
                              <a:gd name="T35" fmla="*/ 124 h 208"/>
                              <a:gd name="T36" fmla="*/ 87 w 214"/>
                              <a:gd name="T37" fmla="*/ 118 h 208"/>
                              <a:gd name="T38" fmla="*/ 31 w 214"/>
                              <a:gd name="T39" fmla="*/ 85 h 208"/>
                              <a:gd name="T40" fmla="*/ 92 w 214"/>
                              <a:gd name="T41" fmla="*/ 110 h 208"/>
                              <a:gd name="T42" fmla="*/ 93 w 214"/>
                              <a:gd name="T43" fmla="*/ 111 h 208"/>
                              <a:gd name="T44" fmla="*/ 90 w 214"/>
                              <a:gd name="T45" fmla="*/ 80 h 208"/>
                              <a:gd name="T46" fmla="*/ 0 w 214"/>
                              <a:gd name="T47" fmla="*/ 79 h 208"/>
                              <a:gd name="T48" fmla="*/ 101 w 214"/>
                              <a:gd name="T49" fmla="*/ 159 h 208"/>
                              <a:gd name="T50" fmla="*/ 81 w 214"/>
                              <a:gd name="T51" fmla="*/ 194 h 208"/>
                              <a:gd name="T52" fmla="*/ 139 w 214"/>
                              <a:gd name="T53" fmla="*/ 199 h 208"/>
                              <a:gd name="T54" fmla="*/ 154 w 214"/>
                              <a:gd name="T55" fmla="*/ 185 h 208"/>
                              <a:gd name="T56" fmla="*/ 136 w 214"/>
                              <a:gd name="T57" fmla="*/ 174 h 208"/>
                              <a:gd name="T58" fmla="*/ 134 w 214"/>
                              <a:gd name="T59" fmla="*/ 176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4" h="208">
                                <a:moveTo>
                                  <a:pt x="198" y="174"/>
                                </a:moveTo>
                                <a:cubicBezTo>
                                  <a:pt x="197" y="177"/>
                                  <a:pt x="173" y="142"/>
                                  <a:pt x="155" y="108"/>
                                </a:cubicBezTo>
                                <a:cubicBezTo>
                                  <a:pt x="134" y="68"/>
                                  <a:pt x="119" y="27"/>
                                  <a:pt x="119" y="27"/>
                                </a:cubicBezTo>
                                <a:cubicBezTo>
                                  <a:pt x="119" y="27"/>
                                  <a:pt x="132" y="68"/>
                                  <a:pt x="151" y="110"/>
                                </a:cubicBezTo>
                                <a:cubicBezTo>
                                  <a:pt x="166" y="145"/>
                                  <a:pt x="187" y="182"/>
                                  <a:pt x="185" y="181"/>
                                </a:cubicBezTo>
                                <a:cubicBezTo>
                                  <a:pt x="175" y="178"/>
                                  <a:pt x="157" y="173"/>
                                  <a:pt x="136" y="157"/>
                                </a:cubicBezTo>
                                <a:cubicBezTo>
                                  <a:pt x="105" y="134"/>
                                  <a:pt x="100" y="88"/>
                                  <a:pt x="107" y="60"/>
                                </a:cubicBezTo>
                                <a:cubicBezTo>
                                  <a:pt x="114" y="32"/>
                                  <a:pt x="107" y="0"/>
                                  <a:pt x="107" y="0"/>
                                </a:cubicBezTo>
                                <a:cubicBezTo>
                                  <a:pt x="107" y="0"/>
                                  <a:pt x="131" y="33"/>
                                  <a:pt x="157" y="48"/>
                                </a:cubicBezTo>
                                <a:cubicBezTo>
                                  <a:pt x="182" y="63"/>
                                  <a:pt x="214" y="100"/>
                                  <a:pt x="210" y="135"/>
                                </a:cubicBezTo>
                                <a:cubicBezTo>
                                  <a:pt x="208" y="154"/>
                                  <a:pt x="203" y="167"/>
                                  <a:pt x="198" y="174"/>
                                </a:cubicBezTo>
                                <a:moveTo>
                                  <a:pt x="134" y="176"/>
                                </a:moveTo>
                                <a:cubicBezTo>
                                  <a:pt x="119" y="182"/>
                                  <a:pt x="101" y="186"/>
                                  <a:pt x="101" y="186"/>
                                </a:cubicBezTo>
                                <a:cubicBezTo>
                                  <a:pt x="101" y="186"/>
                                  <a:pt x="114" y="176"/>
                                  <a:pt x="129" y="169"/>
                                </a:cubicBezTo>
                                <a:cubicBezTo>
                                  <a:pt x="125" y="166"/>
                                  <a:pt x="121" y="163"/>
                                  <a:pt x="118" y="160"/>
                                </a:cubicBezTo>
                                <a:cubicBezTo>
                                  <a:pt x="117" y="159"/>
                                  <a:pt x="116" y="157"/>
                                  <a:pt x="114" y="156"/>
                                </a:cubicBezTo>
                                <a:cubicBezTo>
                                  <a:pt x="114" y="156"/>
                                  <a:pt x="114" y="156"/>
                                  <a:pt x="114" y="156"/>
                                </a:cubicBezTo>
                                <a:cubicBezTo>
                                  <a:pt x="107" y="146"/>
                                  <a:pt x="100" y="135"/>
                                  <a:pt x="96" y="124"/>
                                </a:cubicBezTo>
                                <a:cubicBezTo>
                                  <a:pt x="94" y="122"/>
                                  <a:pt x="91" y="120"/>
                                  <a:pt x="87" y="118"/>
                                </a:cubicBezTo>
                                <a:cubicBezTo>
                                  <a:pt x="65" y="102"/>
                                  <a:pt x="31" y="85"/>
                                  <a:pt x="31" y="85"/>
                                </a:cubicBezTo>
                                <a:cubicBezTo>
                                  <a:pt x="31" y="85"/>
                                  <a:pt x="67" y="93"/>
                                  <a:pt x="92" y="110"/>
                                </a:cubicBezTo>
                                <a:cubicBezTo>
                                  <a:pt x="92" y="111"/>
                                  <a:pt x="92" y="111"/>
                                  <a:pt x="93" y="111"/>
                                </a:cubicBezTo>
                                <a:cubicBezTo>
                                  <a:pt x="90" y="100"/>
                                  <a:pt x="90" y="90"/>
                                  <a:pt x="90" y="80"/>
                                </a:cubicBezTo>
                                <a:cubicBezTo>
                                  <a:pt x="60" y="69"/>
                                  <a:pt x="23" y="74"/>
                                  <a:pt x="0" y="79"/>
                                </a:cubicBezTo>
                                <a:cubicBezTo>
                                  <a:pt x="46" y="99"/>
                                  <a:pt x="46" y="155"/>
                                  <a:pt x="101" y="159"/>
                                </a:cubicBezTo>
                                <a:cubicBezTo>
                                  <a:pt x="87" y="173"/>
                                  <a:pt x="81" y="194"/>
                                  <a:pt x="81" y="194"/>
                                </a:cubicBezTo>
                                <a:cubicBezTo>
                                  <a:pt x="81" y="194"/>
                                  <a:pt x="117" y="208"/>
                                  <a:pt x="139" y="199"/>
                                </a:cubicBezTo>
                                <a:cubicBezTo>
                                  <a:pt x="146" y="196"/>
                                  <a:pt x="151" y="190"/>
                                  <a:pt x="154" y="185"/>
                                </a:cubicBezTo>
                                <a:cubicBezTo>
                                  <a:pt x="148" y="182"/>
                                  <a:pt x="143" y="179"/>
                                  <a:pt x="136" y="174"/>
                                </a:cubicBezTo>
                                <a:cubicBezTo>
                                  <a:pt x="135" y="175"/>
                                  <a:pt x="134" y="175"/>
                                  <a:pt x="134" y="176"/>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09" name="Freeform 6109"/>
                        <wps:cNvSpPr>
                          <a:spLocks noEditPoints="1"/>
                        </wps:cNvSpPr>
                        <wps:spPr bwMode="auto">
                          <a:xfrm>
                            <a:off x="15449551" y="7542213"/>
                            <a:ext cx="1077913" cy="1006475"/>
                          </a:xfrm>
                          <a:custGeom>
                            <a:avLst/>
                            <a:gdLst>
                              <a:gd name="T0" fmla="*/ 9 w 287"/>
                              <a:gd name="T1" fmla="*/ 124 h 268"/>
                              <a:gd name="T2" fmla="*/ 181 w 287"/>
                              <a:gd name="T3" fmla="*/ 4 h 268"/>
                              <a:gd name="T4" fmla="*/ 157 w 287"/>
                              <a:gd name="T5" fmla="*/ 137 h 268"/>
                              <a:gd name="T6" fmla="*/ 152 w 287"/>
                              <a:gd name="T7" fmla="*/ 145 h 268"/>
                              <a:gd name="T8" fmla="*/ 143 w 287"/>
                              <a:gd name="T9" fmla="*/ 147 h 268"/>
                              <a:gd name="T10" fmla="*/ 9 w 287"/>
                              <a:gd name="T11" fmla="*/ 124 h 268"/>
                              <a:gd name="T12" fmla="*/ 174 w 287"/>
                              <a:gd name="T13" fmla="*/ 113 h 268"/>
                              <a:gd name="T14" fmla="*/ 169 w 287"/>
                              <a:gd name="T15" fmla="*/ 140 h 268"/>
                              <a:gd name="T16" fmla="*/ 159 w 287"/>
                              <a:gd name="T17" fmla="*/ 155 h 268"/>
                              <a:gd name="T18" fmla="*/ 141 w 287"/>
                              <a:gd name="T19" fmla="*/ 159 h 268"/>
                              <a:gd name="T20" fmla="*/ 114 w 287"/>
                              <a:gd name="T21" fmla="*/ 154 h 268"/>
                              <a:gd name="T22" fmla="*/ 94 w 287"/>
                              <a:gd name="T23" fmla="*/ 266 h 268"/>
                              <a:gd name="T24" fmla="*/ 94 w 287"/>
                              <a:gd name="T25" fmla="*/ 267 h 268"/>
                              <a:gd name="T26" fmla="*/ 103 w 287"/>
                              <a:gd name="T27" fmla="*/ 266 h 268"/>
                              <a:gd name="T28" fmla="*/ 282 w 287"/>
                              <a:gd name="T29" fmla="*/ 141 h 268"/>
                              <a:gd name="T30" fmla="*/ 287 w 287"/>
                              <a:gd name="T31" fmla="*/ 133 h 268"/>
                              <a:gd name="T32" fmla="*/ 285 w 287"/>
                              <a:gd name="T33" fmla="*/ 132 h 268"/>
                              <a:gd name="T34" fmla="*/ 174 w 287"/>
                              <a:gd name="T35" fmla="*/ 113 h 268"/>
                              <a:gd name="T36" fmla="*/ 3 w 287"/>
                              <a:gd name="T37" fmla="*/ 135 h 268"/>
                              <a:gd name="T38" fmla="*/ 1 w 287"/>
                              <a:gd name="T39" fmla="*/ 134 h 268"/>
                              <a:gd name="T40" fmla="*/ 3 w 287"/>
                              <a:gd name="T41" fmla="*/ 144 h 268"/>
                              <a:gd name="T42" fmla="*/ 83 w 287"/>
                              <a:gd name="T43" fmla="*/ 259 h 268"/>
                              <a:gd name="T44" fmla="*/ 102 w 287"/>
                              <a:gd name="T45" fmla="*/ 152 h 268"/>
                              <a:gd name="T46" fmla="*/ 3 w 287"/>
                              <a:gd name="T47" fmla="*/ 135 h 268"/>
                              <a:gd name="T48" fmla="*/ 193 w 287"/>
                              <a:gd name="T49" fmla="*/ 2 h 268"/>
                              <a:gd name="T50" fmla="*/ 176 w 287"/>
                              <a:gd name="T51" fmla="*/ 101 h 268"/>
                              <a:gd name="T52" fmla="*/ 282 w 287"/>
                              <a:gd name="T53" fmla="*/ 120 h 268"/>
                              <a:gd name="T54" fmla="*/ 202 w 287"/>
                              <a:gd name="T55" fmla="*/ 4 h 268"/>
                              <a:gd name="T56" fmla="*/ 194 w 287"/>
                              <a:gd name="T57" fmla="*/ 0 h 268"/>
                              <a:gd name="T58" fmla="*/ 193 w 287"/>
                              <a:gd name="T59" fmla="*/ 2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87" h="268">
                                <a:moveTo>
                                  <a:pt x="9" y="124"/>
                                </a:moveTo>
                                <a:cubicBezTo>
                                  <a:pt x="181" y="4"/>
                                  <a:pt x="181" y="4"/>
                                  <a:pt x="181" y="4"/>
                                </a:cubicBezTo>
                                <a:cubicBezTo>
                                  <a:pt x="157" y="137"/>
                                  <a:pt x="157" y="137"/>
                                  <a:pt x="157" y="137"/>
                                </a:cubicBezTo>
                                <a:cubicBezTo>
                                  <a:pt x="157" y="141"/>
                                  <a:pt x="155" y="143"/>
                                  <a:pt x="152" y="145"/>
                                </a:cubicBezTo>
                                <a:cubicBezTo>
                                  <a:pt x="149" y="147"/>
                                  <a:pt x="146" y="148"/>
                                  <a:pt x="143" y="147"/>
                                </a:cubicBezTo>
                                <a:cubicBezTo>
                                  <a:pt x="9" y="124"/>
                                  <a:pt x="9" y="124"/>
                                  <a:pt x="9" y="124"/>
                                </a:cubicBezTo>
                                <a:close/>
                                <a:moveTo>
                                  <a:pt x="174" y="113"/>
                                </a:moveTo>
                                <a:cubicBezTo>
                                  <a:pt x="169" y="140"/>
                                  <a:pt x="169" y="140"/>
                                  <a:pt x="169" y="140"/>
                                </a:cubicBezTo>
                                <a:cubicBezTo>
                                  <a:pt x="168" y="146"/>
                                  <a:pt x="164" y="151"/>
                                  <a:pt x="159" y="155"/>
                                </a:cubicBezTo>
                                <a:cubicBezTo>
                                  <a:pt x="154" y="158"/>
                                  <a:pt x="148" y="160"/>
                                  <a:pt x="141" y="159"/>
                                </a:cubicBezTo>
                                <a:cubicBezTo>
                                  <a:pt x="114" y="154"/>
                                  <a:pt x="114" y="154"/>
                                  <a:pt x="114" y="154"/>
                                </a:cubicBezTo>
                                <a:cubicBezTo>
                                  <a:pt x="94" y="266"/>
                                  <a:pt x="94" y="266"/>
                                  <a:pt x="94" y="266"/>
                                </a:cubicBezTo>
                                <a:cubicBezTo>
                                  <a:pt x="94" y="267"/>
                                  <a:pt x="94" y="267"/>
                                  <a:pt x="94" y="267"/>
                                </a:cubicBezTo>
                                <a:cubicBezTo>
                                  <a:pt x="97" y="268"/>
                                  <a:pt x="100" y="268"/>
                                  <a:pt x="103" y="266"/>
                                </a:cubicBezTo>
                                <a:cubicBezTo>
                                  <a:pt x="282" y="141"/>
                                  <a:pt x="282" y="141"/>
                                  <a:pt x="282" y="141"/>
                                </a:cubicBezTo>
                                <a:cubicBezTo>
                                  <a:pt x="285" y="139"/>
                                  <a:pt x="286" y="136"/>
                                  <a:pt x="287" y="133"/>
                                </a:cubicBezTo>
                                <a:cubicBezTo>
                                  <a:pt x="286" y="133"/>
                                  <a:pt x="286" y="132"/>
                                  <a:pt x="285" y="132"/>
                                </a:cubicBezTo>
                                <a:cubicBezTo>
                                  <a:pt x="174" y="113"/>
                                  <a:pt x="174" y="113"/>
                                  <a:pt x="174" y="113"/>
                                </a:cubicBezTo>
                                <a:close/>
                                <a:moveTo>
                                  <a:pt x="3" y="135"/>
                                </a:moveTo>
                                <a:cubicBezTo>
                                  <a:pt x="2" y="134"/>
                                  <a:pt x="1" y="134"/>
                                  <a:pt x="1" y="134"/>
                                </a:cubicBezTo>
                                <a:cubicBezTo>
                                  <a:pt x="0" y="137"/>
                                  <a:pt x="0" y="141"/>
                                  <a:pt x="3" y="144"/>
                                </a:cubicBezTo>
                                <a:cubicBezTo>
                                  <a:pt x="83" y="259"/>
                                  <a:pt x="83" y="259"/>
                                  <a:pt x="83" y="259"/>
                                </a:cubicBezTo>
                                <a:cubicBezTo>
                                  <a:pt x="102" y="152"/>
                                  <a:pt x="102" y="152"/>
                                  <a:pt x="102" y="152"/>
                                </a:cubicBezTo>
                                <a:cubicBezTo>
                                  <a:pt x="3" y="135"/>
                                  <a:pt x="3" y="135"/>
                                  <a:pt x="3" y="135"/>
                                </a:cubicBezTo>
                                <a:close/>
                                <a:moveTo>
                                  <a:pt x="193" y="2"/>
                                </a:moveTo>
                                <a:cubicBezTo>
                                  <a:pt x="176" y="101"/>
                                  <a:pt x="176" y="101"/>
                                  <a:pt x="176" y="101"/>
                                </a:cubicBezTo>
                                <a:cubicBezTo>
                                  <a:pt x="282" y="120"/>
                                  <a:pt x="282" y="120"/>
                                  <a:pt x="282" y="120"/>
                                </a:cubicBezTo>
                                <a:cubicBezTo>
                                  <a:pt x="202" y="4"/>
                                  <a:pt x="202" y="4"/>
                                  <a:pt x="202" y="4"/>
                                </a:cubicBezTo>
                                <a:cubicBezTo>
                                  <a:pt x="200" y="2"/>
                                  <a:pt x="197" y="0"/>
                                  <a:pt x="194" y="0"/>
                                </a:cubicBezTo>
                                <a:cubicBezTo>
                                  <a:pt x="194" y="0"/>
                                  <a:pt x="193" y="1"/>
                                  <a:pt x="193" y="2"/>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10" name="Freeform 6110"/>
                        <wps:cNvSpPr>
                          <a:spLocks noEditPoints="1"/>
                        </wps:cNvSpPr>
                        <wps:spPr bwMode="auto">
                          <a:xfrm>
                            <a:off x="16733838" y="7557832"/>
                            <a:ext cx="682625" cy="800100"/>
                          </a:xfrm>
                          <a:custGeom>
                            <a:avLst/>
                            <a:gdLst>
                              <a:gd name="T0" fmla="*/ 36 w 182"/>
                              <a:gd name="T1" fmla="*/ 129 h 213"/>
                              <a:gd name="T2" fmla="*/ 7 w 182"/>
                              <a:gd name="T3" fmla="*/ 116 h 213"/>
                              <a:gd name="T4" fmla="*/ 6 w 182"/>
                              <a:gd name="T5" fmla="*/ 138 h 213"/>
                              <a:gd name="T6" fmla="*/ 6 w 182"/>
                              <a:gd name="T7" fmla="*/ 138 h 213"/>
                              <a:gd name="T8" fmla="*/ 31 w 182"/>
                              <a:gd name="T9" fmla="*/ 160 h 213"/>
                              <a:gd name="T10" fmla="*/ 48 w 182"/>
                              <a:gd name="T11" fmla="*/ 139 h 213"/>
                              <a:gd name="T12" fmla="*/ 19 w 182"/>
                              <a:gd name="T13" fmla="*/ 149 h 213"/>
                              <a:gd name="T14" fmla="*/ 78 w 182"/>
                              <a:gd name="T15" fmla="*/ 110 h 213"/>
                              <a:gd name="T16" fmla="*/ 88 w 182"/>
                              <a:gd name="T17" fmla="*/ 136 h 213"/>
                              <a:gd name="T18" fmla="*/ 78 w 182"/>
                              <a:gd name="T19" fmla="*/ 111 h 213"/>
                              <a:gd name="T20" fmla="*/ 103 w 182"/>
                              <a:gd name="T21" fmla="*/ 129 h 213"/>
                              <a:gd name="T22" fmla="*/ 60 w 182"/>
                              <a:gd name="T23" fmla="*/ 118 h 213"/>
                              <a:gd name="T24" fmla="*/ 73 w 182"/>
                              <a:gd name="T25" fmla="*/ 142 h 213"/>
                              <a:gd name="T26" fmla="*/ 73 w 182"/>
                              <a:gd name="T27" fmla="*/ 142 h 213"/>
                              <a:gd name="T28" fmla="*/ 67 w 182"/>
                              <a:gd name="T29" fmla="*/ 205 h 213"/>
                              <a:gd name="T30" fmla="*/ 50 w 182"/>
                              <a:gd name="T31" fmla="*/ 175 h 213"/>
                              <a:gd name="T32" fmla="*/ 52 w 182"/>
                              <a:gd name="T33" fmla="*/ 198 h 213"/>
                              <a:gd name="T34" fmla="*/ 52 w 182"/>
                              <a:gd name="T35" fmla="*/ 198 h 213"/>
                              <a:gd name="T36" fmla="*/ 83 w 182"/>
                              <a:gd name="T37" fmla="*/ 212 h 213"/>
                              <a:gd name="T38" fmla="*/ 93 w 182"/>
                              <a:gd name="T39" fmla="*/ 186 h 213"/>
                              <a:gd name="T40" fmla="*/ 68 w 182"/>
                              <a:gd name="T41" fmla="*/ 204 h 213"/>
                              <a:gd name="T42" fmla="*/ 96 w 182"/>
                              <a:gd name="T43" fmla="*/ 141 h 213"/>
                              <a:gd name="T44" fmla="*/ 109 w 182"/>
                              <a:gd name="T45" fmla="*/ 129 h 213"/>
                              <a:gd name="T46" fmla="*/ 109 w 182"/>
                              <a:gd name="T47" fmla="*/ 130 h 213"/>
                              <a:gd name="T48" fmla="*/ 109 w 182"/>
                              <a:gd name="T49" fmla="*/ 130 h 213"/>
                              <a:gd name="T50" fmla="*/ 83 w 182"/>
                              <a:gd name="T51" fmla="*/ 151 h 213"/>
                              <a:gd name="T52" fmla="*/ 97 w 182"/>
                              <a:gd name="T53" fmla="*/ 141 h 213"/>
                              <a:gd name="T54" fmla="*/ 84 w 182"/>
                              <a:gd name="T55" fmla="*/ 151 h 213"/>
                              <a:gd name="T56" fmla="*/ 138 w 182"/>
                              <a:gd name="T57" fmla="*/ 76 h 213"/>
                              <a:gd name="T58" fmla="*/ 130 w 182"/>
                              <a:gd name="T59" fmla="*/ 58 h 213"/>
                              <a:gd name="T60" fmla="*/ 133 w 182"/>
                              <a:gd name="T61" fmla="*/ 82 h 213"/>
                              <a:gd name="T62" fmla="*/ 137 w 182"/>
                              <a:gd name="T63" fmla="*/ 75 h 213"/>
                              <a:gd name="T64" fmla="*/ 99 w 182"/>
                              <a:gd name="T65" fmla="*/ 46 h 213"/>
                              <a:gd name="T66" fmla="*/ 105 w 182"/>
                              <a:gd name="T67" fmla="*/ 78 h 213"/>
                              <a:gd name="T68" fmla="*/ 99 w 182"/>
                              <a:gd name="T69" fmla="*/ 47 h 213"/>
                              <a:gd name="T70" fmla="*/ 153 w 182"/>
                              <a:gd name="T71" fmla="*/ 187 h 213"/>
                              <a:gd name="T72" fmla="*/ 170 w 182"/>
                              <a:gd name="T73" fmla="*/ 178 h 213"/>
                              <a:gd name="T74" fmla="*/ 165 w 182"/>
                              <a:gd name="T75" fmla="*/ 185 h 213"/>
                              <a:gd name="T76" fmla="*/ 164 w 182"/>
                              <a:gd name="T77" fmla="*/ 184 h 213"/>
                              <a:gd name="T78" fmla="*/ 180 w 182"/>
                              <a:gd name="T79" fmla="*/ 147 h 213"/>
                              <a:gd name="T80" fmla="*/ 175 w 182"/>
                              <a:gd name="T81" fmla="*/ 163 h 213"/>
                              <a:gd name="T82" fmla="*/ 171 w 182"/>
                              <a:gd name="T83" fmla="*/ 131 h 213"/>
                              <a:gd name="T84" fmla="*/ 149 w 182"/>
                              <a:gd name="T85" fmla="*/ 28 h 213"/>
                              <a:gd name="T86" fmla="*/ 133 w 182"/>
                              <a:gd name="T87" fmla="*/ 29 h 213"/>
                              <a:gd name="T88" fmla="*/ 150 w 182"/>
                              <a:gd name="T89" fmla="*/ 28 h 213"/>
                              <a:gd name="T90" fmla="*/ 147 w 182"/>
                              <a:gd name="T91" fmla="*/ 1 h 213"/>
                              <a:gd name="T92" fmla="*/ 133 w 182"/>
                              <a:gd name="T93" fmla="*/ 29 h 213"/>
                              <a:gd name="T94" fmla="*/ 116 w 182"/>
                              <a:gd name="T95" fmla="*/ 32 h 213"/>
                              <a:gd name="T96" fmla="*/ 102 w 182"/>
                              <a:gd name="T97" fmla="*/ 18 h 213"/>
                              <a:gd name="T98" fmla="*/ 171 w 182"/>
                              <a:gd name="T99" fmla="*/ 97 h 213"/>
                              <a:gd name="T100" fmla="*/ 162 w 182"/>
                              <a:gd name="T101" fmla="*/ 110 h 213"/>
                              <a:gd name="T102" fmla="*/ 147 w 182"/>
                              <a:gd name="T103" fmla="*/ 82 h 213"/>
                              <a:gd name="T104" fmla="*/ 148 w 182"/>
                              <a:gd name="T105" fmla="*/ 83 h 213"/>
                              <a:gd name="T106" fmla="*/ 148 w 182"/>
                              <a:gd name="T107" fmla="*/ 83 h 213"/>
                              <a:gd name="T108" fmla="*/ 130 w 182"/>
                              <a:gd name="T109" fmla="*/ 111 h 213"/>
                              <a:gd name="T110" fmla="*/ 154 w 182"/>
                              <a:gd name="T111" fmla="*/ 124 h 213"/>
                              <a:gd name="T112" fmla="*/ 139 w 182"/>
                              <a:gd name="T113" fmla="*/ 97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82" h="213">
                                <a:moveTo>
                                  <a:pt x="19" y="149"/>
                                </a:moveTo>
                                <a:cubicBezTo>
                                  <a:pt x="6" y="138"/>
                                  <a:pt x="6" y="138"/>
                                  <a:pt x="6" y="138"/>
                                </a:cubicBezTo>
                                <a:cubicBezTo>
                                  <a:pt x="6" y="138"/>
                                  <a:pt x="6" y="138"/>
                                  <a:pt x="6" y="138"/>
                                </a:cubicBezTo>
                                <a:cubicBezTo>
                                  <a:pt x="0" y="133"/>
                                  <a:pt x="0" y="125"/>
                                  <a:pt x="4" y="119"/>
                                </a:cubicBezTo>
                                <a:cubicBezTo>
                                  <a:pt x="10" y="113"/>
                                  <a:pt x="18" y="113"/>
                                  <a:pt x="23" y="117"/>
                                </a:cubicBezTo>
                                <a:cubicBezTo>
                                  <a:pt x="23" y="117"/>
                                  <a:pt x="23" y="117"/>
                                  <a:pt x="23" y="117"/>
                                </a:cubicBezTo>
                                <a:cubicBezTo>
                                  <a:pt x="36" y="129"/>
                                  <a:pt x="36" y="129"/>
                                  <a:pt x="36" y="129"/>
                                </a:cubicBezTo>
                                <a:cubicBezTo>
                                  <a:pt x="19" y="149"/>
                                  <a:pt x="19" y="149"/>
                                  <a:pt x="19" y="149"/>
                                </a:cubicBezTo>
                                <a:cubicBezTo>
                                  <a:pt x="19" y="149"/>
                                  <a:pt x="19" y="149"/>
                                  <a:pt x="19" y="149"/>
                                </a:cubicBezTo>
                                <a:close/>
                                <a:moveTo>
                                  <a:pt x="37" y="128"/>
                                </a:moveTo>
                                <a:cubicBezTo>
                                  <a:pt x="24" y="117"/>
                                  <a:pt x="24" y="117"/>
                                  <a:pt x="24" y="117"/>
                                </a:cubicBezTo>
                                <a:cubicBezTo>
                                  <a:pt x="24" y="117"/>
                                  <a:pt x="24" y="117"/>
                                  <a:pt x="24" y="117"/>
                                </a:cubicBezTo>
                                <a:cubicBezTo>
                                  <a:pt x="24" y="117"/>
                                  <a:pt x="24" y="117"/>
                                  <a:pt x="24" y="117"/>
                                </a:cubicBezTo>
                                <a:cubicBezTo>
                                  <a:pt x="19" y="113"/>
                                  <a:pt x="12" y="113"/>
                                  <a:pt x="7" y="116"/>
                                </a:cubicBezTo>
                                <a:cubicBezTo>
                                  <a:pt x="6" y="117"/>
                                  <a:pt x="5" y="118"/>
                                  <a:pt x="4" y="119"/>
                                </a:cubicBezTo>
                                <a:cubicBezTo>
                                  <a:pt x="0" y="125"/>
                                  <a:pt x="0" y="133"/>
                                  <a:pt x="5" y="138"/>
                                </a:cubicBezTo>
                                <a:cubicBezTo>
                                  <a:pt x="5" y="138"/>
                                  <a:pt x="5" y="138"/>
                                  <a:pt x="5" y="138"/>
                                </a:cubicBezTo>
                                <a:cubicBezTo>
                                  <a:pt x="19" y="149"/>
                                  <a:pt x="19" y="149"/>
                                  <a:pt x="19" y="149"/>
                                </a:cubicBezTo>
                                <a:cubicBezTo>
                                  <a:pt x="37" y="128"/>
                                  <a:pt x="37" y="128"/>
                                  <a:pt x="37" y="128"/>
                                </a:cubicBezTo>
                                <a:cubicBezTo>
                                  <a:pt x="37" y="128"/>
                                  <a:pt x="37" y="128"/>
                                  <a:pt x="37" y="128"/>
                                </a:cubicBezTo>
                                <a:close/>
                                <a:moveTo>
                                  <a:pt x="6" y="138"/>
                                </a:moveTo>
                                <a:cubicBezTo>
                                  <a:pt x="6" y="138"/>
                                  <a:pt x="6" y="138"/>
                                  <a:pt x="6" y="138"/>
                                </a:cubicBezTo>
                                <a:cubicBezTo>
                                  <a:pt x="1" y="133"/>
                                  <a:pt x="1" y="125"/>
                                  <a:pt x="6" y="119"/>
                                </a:cubicBezTo>
                                <a:cubicBezTo>
                                  <a:pt x="6" y="118"/>
                                  <a:pt x="6" y="118"/>
                                  <a:pt x="8" y="117"/>
                                </a:cubicBezTo>
                                <a:cubicBezTo>
                                  <a:pt x="12" y="114"/>
                                  <a:pt x="19" y="114"/>
                                  <a:pt x="23" y="117"/>
                                </a:cubicBezTo>
                                <a:cubicBezTo>
                                  <a:pt x="36" y="128"/>
                                  <a:pt x="36" y="128"/>
                                  <a:pt x="36" y="128"/>
                                </a:cubicBezTo>
                                <a:cubicBezTo>
                                  <a:pt x="18" y="148"/>
                                  <a:pt x="18" y="148"/>
                                  <a:pt x="18" y="148"/>
                                </a:cubicBezTo>
                                <a:cubicBezTo>
                                  <a:pt x="6" y="138"/>
                                  <a:pt x="6" y="138"/>
                                  <a:pt x="6" y="138"/>
                                </a:cubicBezTo>
                                <a:close/>
                                <a:moveTo>
                                  <a:pt x="50" y="158"/>
                                </a:moveTo>
                                <a:cubicBezTo>
                                  <a:pt x="55" y="153"/>
                                  <a:pt x="55" y="145"/>
                                  <a:pt x="49" y="139"/>
                                </a:cubicBezTo>
                                <a:cubicBezTo>
                                  <a:pt x="49" y="139"/>
                                  <a:pt x="49" y="139"/>
                                  <a:pt x="49" y="139"/>
                                </a:cubicBezTo>
                                <a:cubicBezTo>
                                  <a:pt x="36" y="128"/>
                                  <a:pt x="36" y="128"/>
                                  <a:pt x="36" y="128"/>
                                </a:cubicBezTo>
                                <a:cubicBezTo>
                                  <a:pt x="18" y="149"/>
                                  <a:pt x="18" y="149"/>
                                  <a:pt x="18" y="149"/>
                                </a:cubicBezTo>
                                <a:cubicBezTo>
                                  <a:pt x="30" y="160"/>
                                  <a:pt x="30" y="160"/>
                                  <a:pt x="30" y="160"/>
                                </a:cubicBezTo>
                                <a:cubicBezTo>
                                  <a:pt x="31" y="160"/>
                                  <a:pt x="31" y="160"/>
                                  <a:pt x="31" y="160"/>
                                </a:cubicBezTo>
                                <a:cubicBezTo>
                                  <a:pt x="31" y="160"/>
                                  <a:pt x="31" y="160"/>
                                  <a:pt x="31" y="160"/>
                                </a:cubicBezTo>
                                <a:cubicBezTo>
                                  <a:pt x="36" y="164"/>
                                  <a:pt x="43" y="164"/>
                                  <a:pt x="48" y="161"/>
                                </a:cubicBezTo>
                                <a:cubicBezTo>
                                  <a:pt x="49" y="160"/>
                                  <a:pt x="49" y="159"/>
                                  <a:pt x="50" y="158"/>
                                </a:cubicBezTo>
                                <a:close/>
                                <a:moveTo>
                                  <a:pt x="19" y="149"/>
                                </a:moveTo>
                                <a:cubicBezTo>
                                  <a:pt x="36" y="129"/>
                                  <a:pt x="36" y="129"/>
                                  <a:pt x="36" y="129"/>
                                </a:cubicBezTo>
                                <a:cubicBezTo>
                                  <a:pt x="48" y="139"/>
                                  <a:pt x="48" y="139"/>
                                  <a:pt x="48" y="139"/>
                                </a:cubicBezTo>
                                <a:cubicBezTo>
                                  <a:pt x="48" y="139"/>
                                  <a:pt x="48" y="139"/>
                                  <a:pt x="48" y="139"/>
                                </a:cubicBezTo>
                                <a:cubicBezTo>
                                  <a:pt x="48" y="139"/>
                                  <a:pt x="48" y="139"/>
                                  <a:pt x="48" y="139"/>
                                </a:cubicBezTo>
                                <a:cubicBezTo>
                                  <a:pt x="54" y="144"/>
                                  <a:pt x="55" y="152"/>
                                  <a:pt x="50" y="158"/>
                                </a:cubicBezTo>
                                <a:cubicBezTo>
                                  <a:pt x="48" y="159"/>
                                  <a:pt x="48" y="160"/>
                                  <a:pt x="48" y="160"/>
                                </a:cubicBezTo>
                                <a:cubicBezTo>
                                  <a:pt x="42" y="164"/>
                                  <a:pt x="35" y="163"/>
                                  <a:pt x="31" y="159"/>
                                </a:cubicBezTo>
                                <a:cubicBezTo>
                                  <a:pt x="31" y="159"/>
                                  <a:pt x="31" y="159"/>
                                  <a:pt x="31" y="159"/>
                                </a:cubicBezTo>
                                <a:cubicBezTo>
                                  <a:pt x="19" y="149"/>
                                  <a:pt x="19" y="149"/>
                                  <a:pt x="19" y="149"/>
                                </a:cubicBezTo>
                                <a:cubicBezTo>
                                  <a:pt x="19" y="149"/>
                                  <a:pt x="19" y="149"/>
                                  <a:pt x="19" y="149"/>
                                </a:cubicBezTo>
                                <a:close/>
                                <a:moveTo>
                                  <a:pt x="88" y="136"/>
                                </a:moveTo>
                                <a:cubicBezTo>
                                  <a:pt x="104" y="129"/>
                                  <a:pt x="104" y="129"/>
                                  <a:pt x="104" y="129"/>
                                </a:cubicBezTo>
                                <a:cubicBezTo>
                                  <a:pt x="104" y="129"/>
                                  <a:pt x="104" y="129"/>
                                  <a:pt x="104" y="129"/>
                                </a:cubicBezTo>
                                <a:cubicBezTo>
                                  <a:pt x="111" y="127"/>
                                  <a:pt x="114" y="119"/>
                                  <a:pt x="111" y="112"/>
                                </a:cubicBezTo>
                                <a:cubicBezTo>
                                  <a:pt x="108" y="105"/>
                                  <a:pt x="100" y="102"/>
                                  <a:pt x="93" y="104"/>
                                </a:cubicBezTo>
                                <a:cubicBezTo>
                                  <a:pt x="93" y="104"/>
                                  <a:pt x="93" y="104"/>
                                  <a:pt x="93" y="104"/>
                                </a:cubicBezTo>
                                <a:cubicBezTo>
                                  <a:pt x="78" y="110"/>
                                  <a:pt x="78" y="110"/>
                                  <a:pt x="78" y="110"/>
                                </a:cubicBezTo>
                                <a:cubicBezTo>
                                  <a:pt x="88" y="136"/>
                                  <a:pt x="88" y="136"/>
                                  <a:pt x="88" y="136"/>
                                </a:cubicBezTo>
                                <a:cubicBezTo>
                                  <a:pt x="88" y="136"/>
                                  <a:pt x="88" y="136"/>
                                  <a:pt x="88" y="136"/>
                                </a:cubicBezTo>
                                <a:close/>
                                <a:moveTo>
                                  <a:pt x="111" y="112"/>
                                </a:moveTo>
                                <a:cubicBezTo>
                                  <a:pt x="108" y="104"/>
                                  <a:pt x="100" y="101"/>
                                  <a:pt x="94" y="104"/>
                                </a:cubicBezTo>
                                <a:cubicBezTo>
                                  <a:pt x="94" y="104"/>
                                  <a:pt x="94" y="104"/>
                                  <a:pt x="94" y="104"/>
                                </a:cubicBezTo>
                                <a:cubicBezTo>
                                  <a:pt x="78" y="110"/>
                                  <a:pt x="78" y="110"/>
                                  <a:pt x="78" y="110"/>
                                </a:cubicBezTo>
                                <a:cubicBezTo>
                                  <a:pt x="88" y="136"/>
                                  <a:pt x="88" y="136"/>
                                  <a:pt x="88" y="136"/>
                                </a:cubicBezTo>
                                <a:cubicBezTo>
                                  <a:pt x="104" y="129"/>
                                  <a:pt x="104" y="129"/>
                                  <a:pt x="104" y="129"/>
                                </a:cubicBezTo>
                                <a:cubicBezTo>
                                  <a:pt x="104" y="129"/>
                                  <a:pt x="104" y="129"/>
                                  <a:pt x="104" y="129"/>
                                </a:cubicBezTo>
                                <a:cubicBezTo>
                                  <a:pt x="104" y="129"/>
                                  <a:pt x="104" y="129"/>
                                  <a:pt x="104" y="129"/>
                                </a:cubicBezTo>
                                <a:cubicBezTo>
                                  <a:pt x="104" y="129"/>
                                  <a:pt x="105" y="129"/>
                                  <a:pt x="106" y="128"/>
                                </a:cubicBezTo>
                                <a:cubicBezTo>
                                  <a:pt x="111" y="125"/>
                                  <a:pt x="113" y="118"/>
                                  <a:pt x="111" y="112"/>
                                </a:cubicBezTo>
                                <a:close/>
                                <a:moveTo>
                                  <a:pt x="89" y="135"/>
                                </a:moveTo>
                                <a:cubicBezTo>
                                  <a:pt x="78" y="111"/>
                                  <a:pt x="78" y="111"/>
                                  <a:pt x="78" y="111"/>
                                </a:cubicBezTo>
                                <a:cubicBezTo>
                                  <a:pt x="93" y="104"/>
                                  <a:pt x="93" y="104"/>
                                  <a:pt x="93" y="104"/>
                                </a:cubicBezTo>
                                <a:cubicBezTo>
                                  <a:pt x="93" y="104"/>
                                  <a:pt x="93" y="104"/>
                                  <a:pt x="93" y="104"/>
                                </a:cubicBezTo>
                                <a:cubicBezTo>
                                  <a:pt x="93" y="105"/>
                                  <a:pt x="93" y="105"/>
                                  <a:pt x="93" y="105"/>
                                </a:cubicBezTo>
                                <a:cubicBezTo>
                                  <a:pt x="100" y="102"/>
                                  <a:pt x="107" y="106"/>
                                  <a:pt x="110" y="113"/>
                                </a:cubicBezTo>
                                <a:cubicBezTo>
                                  <a:pt x="113" y="117"/>
                                  <a:pt x="110" y="124"/>
                                  <a:pt x="105" y="127"/>
                                </a:cubicBezTo>
                                <a:cubicBezTo>
                                  <a:pt x="105" y="128"/>
                                  <a:pt x="104" y="128"/>
                                  <a:pt x="103" y="129"/>
                                </a:cubicBezTo>
                                <a:cubicBezTo>
                                  <a:pt x="103" y="129"/>
                                  <a:pt x="103" y="129"/>
                                  <a:pt x="103" y="129"/>
                                </a:cubicBezTo>
                                <a:cubicBezTo>
                                  <a:pt x="89" y="135"/>
                                  <a:pt x="89" y="135"/>
                                  <a:pt x="89" y="135"/>
                                </a:cubicBezTo>
                                <a:cubicBezTo>
                                  <a:pt x="89" y="135"/>
                                  <a:pt x="89" y="135"/>
                                  <a:pt x="89" y="135"/>
                                </a:cubicBezTo>
                                <a:close/>
                                <a:moveTo>
                                  <a:pt x="78" y="110"/>
                                </a:moveTo>
                                <a:cubicBezTo>
                                  <a:pt x="63" y="116"/>
                                  <a:pt x="63" y="116"/>
                                  <a:pt x="63" y="116"/>
                                </a:cubicBezTo>
                                <a:cubicBezTo>
                                  <a:pt x="62" y="116"/>
                                  <a:pt x="62" y="116"/>
                                  <a:pt x="62" y="116"/>
                                </a:cubicBezTo>
                                <a:cubicBezTo>
                                  <a:pt x="62" y="116"/>
                                  <a:pt x="62" y="116"/>
                                  <a:pt x="62" y="116"/>
                                </a:cubicBezTo>
                                <a:cubicBezTo>
                                  <a:pt x="61" y="117"/>
                                  <a:pt x="61" y="117"/>
                                  <a:pt x="60" y="118"/>
                                </a:cubicBezTo>
                                <a:cubicBezTo>
                                  <a:pt x="55" y="121"/>
                                  <a:pt x="53" y="128"/>
                                  <a:pt x="55" y="134"/>
                                </a:cubicBezTo>
                                <a:cubicBezTo>
                                  <a:pt x="58" y="141"/>
                                  <a:pt x="66" y="145"/>
                                  <a:pt x="73" y="143"/>
                                </a:cubicBezTo>
                                <a:cubicBezTo>
                                  <a:pt x="73" y="143"/>
                                  <a:pt x="73" y="143"/>
                                  <a:pt x="73" y="143"/>
                                </a:cubicBezTo>
                                <a:cubicBezTo>
                                  <a:pt x="89" y="136"/>
                                  <a:pt x="89" y="136"/>
                                  <a:pt x="89" y="136"/>
                                </a:cubicBezTo>
                                <a:cubicBezTo>
                                  <a:pt x="78" y="110"/>
                                  <a:pt x="78" y="110"/>
                                  <a:pt x="78" y="110"/>
                                </a:cubicBezTo>
                                <a:cubicBezTo>
                                  <a:pt x="78" y="110"/>
                                  <a:pt x="78" y="110"/>
                                  <a:pt x="78" y="110"/>
                                </a:cubicBezTo>
                                <a:close/>
                                <a:moveTo>
                                  <a:pt x="73" y="142"/>
                                </a:moveTo>
                                <a:cubicBezTo>
                                  <a:pt x="73" y="142"/>
                                  <a:pt x="73" y="142"/>
                                  <a:pt x="73" y="142"/>
                                </a:cubicBezTo>
                                <a:cubicBezTo>
                                  <a:pt x="66" y="144"/>
                                  <a:pt x="59" y="141"/>
                                  <a:pt x="56" y="134"/>
                                </a:cubicBezTo>
                                <a:cubicBezTo>
                                  <a:pt x="53" y="128"/>
                                  <a:pt x="55" y="122"/>
                                  <a:pt x="61" y="118"/>
                                </a:cubicBezTo>
                                <a:cubicBezTo>
                                  <a:pt x="61" y="118"/>
                                  <a:pt x="62" y="118"/>
                                  <a:pt x="62" y="117"/>
                                </a:cubicBezTo>
                                <a:cubicBezTo>
                                  <a:pt x="78" y="111"/>
                                  <a:pt x="78" y="111"/>
                                  <a:pt x="78" y="111"/>
                                </a:cubicBezTo>
                                <a:cubicBezTo>
                                  <a:pt x="88" y="135"/>
                                  <a:pt x="88" y="135"/>
                                  <a:pt x="88" y="135"/>
                                </a:cubicBezTo>
                                <a:cubicBezTo>
                                  <a:pt x="73" y="142"/>
                                  <a:pt x="73" y="142"/>
                                  <a:pt x="73" y="142"/>
                                </a:cubicBezTo>
                                <a:close/>
                                <a:moveTo>
                                  <a:pt x="78" y="180"/>
                                </a:moveTo>
                                <a:cubicBezTo>
                                  <a:pt x="63" y="174"/>
                                  <a:pt x="63" y="174"/>
                                  <a:pt x="63" y="174"/>
                                </a:cubicBezTo>
                                <a:cubicBezTo>
                                  <a:pt x="63" y="174"/>
                                  <a:pt x="63" y="174"/>
                                  <a:pt x="63" y="174"/>
                                </a:cubicBezTo>
                                <a:cubicBezTo>
                                  <a:pt x="56" y="171"/>
                                  <a:pt x="48" y="174"/>
                                  <a:pt x="46" y="181"/>
                                </a:cubicBezTo>
                                <a:cubicBezTo>
                                  <a:pt x="43" y="188"/>
                                  <a:pt x="45" y="195"/>
                                  <a:pt x="52" y="198"/>
                                </a:cubicBezTo>
                                <a:cubicBezTo>
                                  <a:pt x="52" y="198"/>
                                  <a:pt x="52" y="198"/>
                                  <a:pt x="52" y="198"/>
                                </a:cubicBezTo>
                                <a:cubicBezTo>
                                  <a:pt x="67" y="205"/>
                                  <a:pt x="67" y="205"/>
                                  <a:pt x="67" y="205"/>
                                </a:cubicBezTo>
                                <a:cubicBezTo>
                                  <a:pt x="78" y="180"/>
                                  <a:pt x="78" y="180"/>
                                  <a:pt x="78" y="180"/>
                                </a:cubicBezTo>
                                <a:cubicBezTo>
                                  <a:pt x="78" y="180"/>
                                  <a:pt x="78" y="180"/>
                                  <a:pt x="78" y="180"/>
                                </a:cubicBezTo>
                                <a:close/>
                                <a:moveTo>
                                  <a:pt x="79" y="180"/>
                                </a:moveTo>
                                <a:cubicBezTo>
                                  <a:pt x="63" y="174"/>
                                  <a:pt x="63" y="174"/>
                                  <a:pt x="63" y="174"/>
                                </a:cubicBezTo>
                                <a:cubicBezTo>
                                  <a:pt x="62" y="173"/>
                                  <a:pt x="62" y="173"/>
                                  <a:pt x="62" y="173"/>
                                </a:cubicBezTo>
                                <a:cubicBezTo>
                                  <a:pt x="62" y="173"/>
                                  <a:pt x="62" y="173"/>
                                  <a:pt x="62" y="173"/>
                                </a:cubicBezTo>
                                <a:cubicBezTo>
                                  <a:pt x="58" y="171"/>
                                  <a:pt x="53" y="173"/>
                                  <a:pt x="50" y="175"/>
                                </a:cubicBezTo>
                                <a:cubicBezTo>
                                  <a:pt x="48" y="177"/>
                                  <a:pt x="46" y="179"/>
                                  <a:pt x="45" y="181"/>
                                </a:cubicBezTo>
                                <a:cubicBezTo>
                                  <a:pt x="42" y="187"/>
                                  <a:pt x="45" y="195"/>
                                  <a:pt x="52" y="199"/>
                                </a:cubicBezTo>
                                <a:cubicBezTo>
                                  <a:pt x="52" y="199"/>
                                  <a:pt x="52" y="199"/>
                                  <a:pt x="52" y="199"/>
                                </a:cubicBezTo>
                                <a:cubicBezTo>
                                  <a:pt x="68" y="206"/>
                                  <a:pt x="68" y="206"/>
                                  <a:pt x="68" y="206"/>
                                </a:cubicBezTo>
                                <a:cubicBezTo>
                                  <a:pt x="79" y="180"/>
                                  <a:pt x="79" y="180"/>
                                  <a:pt x="79" y="180"/>
                                </a:cubicBezTo>
                                <a:cubicBezTo>
                                  <a:pt x="79" y="180"/>
                                  <a:pt x="79" y="180"/>
                                  <a:pt x="79" y="180"/>
                                </a:cubicBezTo>
                                <a:close/>
                                <a:moveTo>
                                  <a:pt x="52" y="198"/>
                                </a:moveTo>
                                <a:cubicBezTo>
                                  <a:pt x="52" y="198"/>
                                  <a:pt x="52" y="198"/>
                                  <a:pt x="52" y="198"/>
                                </a:cubicBezTo>
                                <a:cubicBezTo>
                                  <a:pt x="46" y="195"/>
                                  <a:pt x="43" y="188"/>
                                  <a:pt x="46" y="181"/>
                                </a:cubicBezTo>
                                <a:cubicBezTo>
                                  <a:pt x="46" y="179"/>
                                  <a:pt x="49" y="177"/>
                                  <a:pt x="51" y="175"/>
                                </a:cubicBezTo>
                                <a:cubicBezTo>
                                  <a:pt x="54" y="173"/>
                                  <a:pt x="59" y="172"/>
                                  <a:pt x="63" y="174"/>
                                </a:cubicBezTo>
                                <a:cubicBezTo>
                                  <a:pt x="78" y="180"/>
                                  <a:pt x="78" y="180"/>
                                  <a:pt x="78" y="180"/>
                                </a:cubicBezTo>
                                <a:cubicBezTo>
                                  <a:pt x="67" y="204"/>
                                  <a:pt x="67" y="204"/>
                                  <a:pt x="67" y="204"/>
                                </a:cubicBezTo>
                                <a:cubicBezTo>
                                  <a:pt x="52" y="198"/>
                                  <a:pt x="52" y="198"/>
                                  <a:pt x="52" y="198"/>
                                </a:cubicBezTo>
                                <a:close/>
                                <a:moveTo>
                                  <a:pt x="100" y="204"/>
                                </a:moveTo>
                                <a:cubicBezTo>
                                  <a:pt x="103" y="197"/>
                                  <a:pt x="101" y="189"/>
                                  <a:pt x="94" y="186"/>
                                </a:cubicBezTo>
                                <a:cubicBezTo>
                                  <a:pt x="94" y="186"/>
                                  <a:pt x="94" y="186"/>
                                  <a:pt x="94" y="186"/>
                                </a:cubicBezTo>
                                <a:cubicBezTo>
                                  <a:pt x="78" y="180"/>
                                  <a:pt x="78" y="180"/>
                                  <a:pt x="78" y="180"/>
                                </a:cubicBezTo>
                                <a:cubicBezTo>
                                  <a:pt x="67" y="205"/>
                                  <a:pt x="67" y="205"/>
                                  <a:pt x="67" y="205"/>
                                </a:cubicBezTo>
                                <a:cubicBezTo>
                                  <a:pt x="83" y="212"/>
                                  <a:pt x="83" y="212"/>
                                  <a:pt x="83" y="212"/>
                                </a:cubicBezTo>
                                <a:cubicBezTo>
                                  <a:pt x="83" y="212"/>
                                  <a:pt x="83" y="212"/>
                                  <a:pt x="83" y="212"/>
                                </a:cubicBezTo>
                                <a:cubicBezTo>
                                  <a:pt x="83" y="212"/>
                                  <a:pt x="83" y="212"/>
                                  <a:pt x="83" y="212"/>
                                </a:cubicBezTo>
                                <a:cubicBezTo>
                                  <a:pt x="87" y="213"/>
                                  <a:pt x="92" y="213"/>
                                  <a:pt x="96" y="210"/>
                                </a:cubicBezTo>
                                <a:cubicBezTo>
                                  <a:pt x="98" y="209"/>
                                  <a:pt x="99" y="207"/>
                                  <a:pt x="100" y="204"/>
                                </a:cubicBezTo>
                                <a:close/>
                                <a:moveTo>
                                  <a:pt x="68" y="204"/>
                                </a:moveTo>
                                <a:cubicBezTo>
                                  <a:pt x="78" y="180"/>
                                  <a:pt x="78" y="180"/>
                                  <a:pt x="78" y="180"/>
                                </a:cubicBezTo>
                                <a:cubicBezTo>
                                  <a:pt x="93" y="186"/>
                                  <a:pt x="93" y="186"/>
                                  <a:pt x="93" y="186"/>
                                </a:cubicBezTo>
                                <a:cubicBezTo>
                                  <a:pt x="93" y="186"/>
                                  <a:pt x="93" y="186"/>
                                  <a:pt x="93" y="186"/>
                                </a:cubicBezTo>
                                <a:cubicBezTo>
                                  <a:pt x="93" y="187"/>
                                  <a:pt x="93" y="187"/>
                                  <a:pt x="93" y="187"/>
                                </a:cubicBezTo>
                                <a:cubicBezTo>
                                  <a:pt x="100" y="190"/>
                                  <a:pt x="103" y="198"/>
                                  <a:pt x="99" y="204"/>
                                </a:cubicBezTo>
                                <a:cubicBezTo>
                                  <a:pt x="99" y="206"/>
                                  <a:pt x="97" y="208"/>
                                  <a:pt x="95" y="209"/>
                                </a:cubicBezTo>
                                <a:cubicBezTo>
                                  <a:pt x="92" y="212"/>
                                  <a:pt x="87" y="212"/>
                                  <a:pt x="83" y="211"/>
                                </a:cubicBezTo>
                                <a:cubicBezTo>
                                  <a:pt x="82" y="211"/>
                                  <a:pt x="82" y="211"/>
                                  <a:pt x="82" y="211"/>
                                </a:cubicBezTo>
                                <a:cubicBezTo>
                                  <a:pt x="68" y="204"/>
                                  <a:pt x="68" y="204"/>
                                  <a:pt x="68" y="204"/>
                                </a:cubicBezTo>
                                <a:cubicBezTo>
                                  <a:pt x="68" y="204"/>
                                  <a:pt x="68" y="204"/>
                                  <a:pt x="68" y="204"/>
                                </a:cubicBezTo>
                                <a:close/>
                                <a:moveTo>
                                  <a:pt x="113" y="162"/>
                                </a:moveTo>
                                <a:cubicBezTo>
                                  <a:pt x="126" y="151"/>
                                  <a:pt x="126" y="151"/>
                                  <a:pt x="126" y="151"/>
                                </a:cubicBezTo>
                                <a:cubicBezTo>
                                  <a:pt x="126" y="151"/>
                                  <a:pt x="126" y="151"/>
                                  <a:pt x="126" y="151"/>
                                </a:cubicBezTo>
                                <a:cubicBezTo>
                                  <a:pt x="132" y="147"/>
                                  <a:pt x="133" y="139"/>
                                  <a:pt x="128" y="133"/>
                                </a:cubicBezTo>
                                <a:cubicBezTo>
                                  <a:pt x="124" y="127"/>
                                  <a:pt x="116" y="126"/>
                                  <a:pt x="109" y="130"/>
                                </a:cubicBezTo>
                                <a:cubicBezTo>
                                  <a:pt x="109" y="130"/>
                                  <a:pt x="109" y="130"/>
                                  <a:pt x="109" y="130"/>
                                </a:cubicBezTo>
                                <a:cubicBezTo>
                                  <a:pt x="96" y="141"/>
                                  <a:pt x="96" y="141"/>
                                  <a:pt x="96" y="141"/>
                                </a:cubicBezTo>
                                <a:cubicBezTo>
                                  <a:pt x="113" y="162"/>
                                  <a:pt x="113" y="162"/>
                                  <a:pt x="113" y="162"/>
                                </a:cubicBezTo>
                                <a:cubicBezTo>
                                  <a:pt x="113" y="162"/>
                                  <a:pt x="113" y="162"/>
                                  <a:pt x="113" y="162"/>
                                </a:cubicBezTo>
                                <a:close/>
                                <a:moveTo>
                                  <a:pt x="126" y="152"/>
                                </a:moveTo>
                                <a:cubicBezTo>
                                  <a:pt x="127" y="152"/>
                                  <a:pt x="127" y="152"/>
                                  <a:pt x="127" y="152"/>
                                </a:cubicBezTo>
                                <a:cubicBezTo>
                                  <a:pt x="127" y="152"/>
                                  <a:pt x="127" y="152"/>
                                  <a:pt x="127" y="152"/>
                                </a:cubicBezTo>
                                <a:cubicBezTo>
                                  <a:pt x="132" y="147"/>
                                  <a:pt x="133" y="139"/>
                                  <a:pt x="129" y="132"/>
                                </a:cubicBezTo>
                                <a:cubicBezTo>
                                  <a:pt x="124" y="127"/>
                                  <a:pt x="115" y="125"/>
                                  <a:pt x="109" y="129"/>
                                </a:cubicBezTo>
                                <a:cubicBezTo>
                                  <a:pt x="109" y="129"/>
                                  <a:pt x="109" y="129"/>
                                  <a:pt x="109" y="129"/>
                                </a:cubicBezTo>
                                <a:cubicBezTo>
                                  <a:pt x="96" y="141"/>
                                  <a:pt x="96" y="141"/>
                                  <a:pt x="96" y="141"/>
                                </a:cubicBezTo>
                                <a:cubicBezTo>
                                  <a:pt x="113" y="162"/>
                                  <a:pt x="113" y="162"/>
                                  <a:pt x="113" y="162"/>
                                </a:cubicBezTo>
                                <a:cubicBezTo>
                                  <a:pt x="113" y="162"/>
                                  <a:pt x="113" y="162"/>
                                  <a:pt x="113" y="162"/>
                                </a:cubicBezTo>
                                <a:cubicBezTo>
                                  <a:pt x="126" y="152"/>
                                  <a:pt x="126" y="152"/>
                                  <a:pt x="126" y="152"/>
                                </a:cubicBezTo>
                                <a:cubicBezTo>
                                  <a:pt x="126" y="152"/>
                                  <a:pt x="126" y="152"/>
                                  <a:pt x="126" y="152"/>
                                </a:cubicBezTo>
                                <a:close/>
                                <a:moveTo>
                                  <a:pt x="109" y="130"/>
                                </a:moveTo>
                                <a:cubicBezTo>
                                  <a:pt x="109" y="130"/>
                                  <a:pt x="109" y="130"/>
                                  <a:pt x="109" y="130"/>
                                </a:cubicBezTo>
                                <a:cubicBezTo>
                                  <a:pt x="109" y="130"/>
                                  <a:pt x="109" y="130"/>
                                  <a:pt x="109" y="130"/>
                                </a:cubicBezTo>
                                <a:cubicBezTo>
                                  <a:pt x="116" y="126"/>
                                  <a:pt x="123" y="127"/>
                                  <a:pt x="128" y="133"/>
                                </a:cubicBezTo>
                                <a:cubicBezTo>
                                  <a:pt x="132" y="138"/>
                                  <a:pt x="131" y="147"/>
                                  <a:pt x="126" y="151"/>
                                </a:cubicBezTo>
                                <a:cubicBezTo>
                                  <a:pt x="114" y="161"/>
                                  <a:pt x="114" y="161"/>
                                  <a:pt x="114" y="161"/>
                                </a:cubicBezTo>
                                <a:cubicBezTo>
                                  <a:pt x="97" y="141"/>
                                  <a:pt x="97" y="141"/>
                                  <a:pt x="97" y="141"/>
                                </a:cubicBezTo>
                                <a:cubicBezTo>
                                  <a:pt x="109" y="130"/>
                                  <a:pt x="109" y="130"/>
                                  <a:pt x="109" y="130"/>
                                </a:cubicBezTo>
                                <a:cubicBezTo>
                                  <a:pt x="109" y="130"/>
                                  <a:pt x="109" y="130"/>
                                  <a:pt x="109" y="130"/>
                                </a:cubicBezTo>
                                <a:close/>
                                <a:moveTo>
                                  <a:pt x="114" y="162"/>
                                </a:moveTo>
                                <a:cubicBezTo>
                                  <a:pt x="97" y="140"/>
                                  <a:pt x="97" y="140"/>
                                  <a:pt x="97" y="140"/>
                                </a:cubicBezTo>
                                <a:cubicBezTo>
                                  <a:pt x="97" y="140"/>
                                  <a:pt x="97" y="140"/>
                                  <a:pt x="97" y="140"/>
                                </a:cubicBezTo>
                                <a:cubicBezTo>
                                  <a:pt x="83" y="151"/>
                                  <a:pt x="83" y="151"/>
                                  <a:pt x="83" y="151"/>
                                </a:cubicBezTo>
                                <a:cubicBezTo>
                                  <a:pt x="83" y="151"/>
                                  <a:pt x="83" y="151"/>
                                  <a:pt x="83" y="151"/>
                                </a:cubicBezTo>
                                <a:cubicBezTo>
                                  <a:pt x="83" y="151"/>
                                  <a:pt x="83" y="151"/>
                                  <a:pt x="83" y="151"/>
                                </a:cubicBezTo>
                                <a:cubicBezTo>
                                  <a:pt x="77" y="156"/>
                                  <a:pt x="76" y="164"/>
                                  <a:pt x="81" y="169"/>
                                </a:cubicBezTo>
                                <a:cubicBezTo>
                                  <a:pt x="85" y="176"/>
                                  <a:pt x="94" y="177"/>
                                  <a:pt x="100" y="172"/>
                                </a:cubicBezTo>
                                <a:cubicBezTo>
                                  <a:pt x="100" y="172"/>
                                  <a:pt x="100" y="172"/>
                                  <a:pt x="100" y="172"/>
                                </a:cubicBezTo>
                                <a:cubicBezTo>
                                  <a:pt x="100" y="172"/>
                                  <a:pt x="100" y="172"/>
                                  <a:pt x="100" y="172"/>
                                </a:cubicBezTo>
                                <a:cubicBezTo>
                                  <a:pt x="114" y="162"/>
                                  <a:pt x="114" y="162"/>
                                  <a:pt x="114" y="162"/>
                                </a:cubicBezTo>
                                <a:cubicBezTo>
                                  <a:pt x="114" y="162"/>
                                  <a:pt x="114" y="162"/>
                                  <a:pt x="114" y="162"/>
                                </a:cubicBezTo>
                                <a:close/>
                                <a:moveTo>
                                  <a:pt x="97" y="141"/>
                                </a:moveTo>
                                <a:cubicBezTo>
                                  <a:pt x="113" y="162"/>
                                  <a:pt x="113" y="162"/>
                                  <a:pt x="113" y="162"/>
                                </a:cubicBezTo>
                                <a:cubicBezTo>
                                  <a:pt x="100" y="171"/>
                                  <a:pt x="100" y="171"/>
                                  <a:pt x="100" y="171"/>
                                </a:cubicBezTo>
                                <a:cubicBezTo>
                                  <a:pt x="100" y="171"/>
                                  <a:pt x="100" y="171"/>
                                  <a:pt x="100" y="171"/>
                                </a:cubicBezTo>
                                <a:cubicBezTo>
                                  <a:pt x="100" y="172"/>
                                  <a:pt x="100" y="172"/>
                                  <a:pt x="100" y="172"/>
                                </a:cubicBezTo>
                                <a:cubicBezTo>
                                  <a:pt x="100" y="172"/>
                                  <a:pt x="100" y="172"/>
                                  <a:pt x="100" y="172"/>
                                </a:cubicBezTo>
                                <a:cubicBezTo>
                                  <a:pt x="94" y="176"/>
                                  <a:pt x="86" y="175"/>
                                  <a:pt x="82" y="169"/>
                                </a:cubicBezTo>
                                <a:cubicBezTo>
                                  <a:pt x="77" y="164"/>
                                  <a:pt x="78" y="155"/>
                                  <a:pt x="84" y="151"/>
                                </a:cubicBezTo>
                                <a:cubicBezTo>
                                  <a:pt x="84" y="151"/>
                                  <a:pt x="84" y="151"/>
                                  <a:pt x="84" y="151"/>
                                </a:cubicBezTo>
                                <a:cubicBezTo>
                                  <a:pt x="97" y="141"/>
                                  <a:pt x="97" y="141"/>
                                  <a:pt x="97" y="141"/>
                                </a:cubicBezTo>
                                <a:cubicBezTo>
                                  <a:pt x="97" y="141"/>
                                  <a:pt x="97" y="141"/>
                                  <a:pt x="97" y="141"/>
                                </a:cubicBezTo>
                                <a:close/>
                                <a:moveTo>
                                  <a:pt x="105" y="78"/>
                                </a:moveTo>
                                <a:cubicBezTo>
                                  <a:pt x="121" y="84"/>
                                  <a:pt x="121" y="84"/>
                                  <a:pt x="121" y="84"/>
                                </a:cubicBezTo>
                                <a:cubicBezTo>
                                  <a:pt x="121" y="84"/>
                                  <a:pt x="121" y="84"/>
                                  <a:pt x="121" y="84"/>
                                </a:cubicBezTo>
                                <a:cubicBezTo>
                                  <a:pt x="128" y="86"/>
                                  <a:pt x="135" y="82"/>
                                  <a:pt x="138" y="76"/>
                                </a:cubicBezTo>
                                <a:cubicBezTo>
                                  <a:pt x="140" y="69"/>
                                  <a:pt x="137" y="61"/>
                                  <a:pt x="130" y="58"/>
                                </a:cubicBezTo>
                                <a:cubicBezTo>
                                  <a:pt x="130" y="58"/>
                                  <a:pt x="130" y="58"/>
                                  <a:pt x="130" y="58"/>
                                </a:cubicBezTo>
                                <a:cubicBezTo>
                                  <a:pt x="114" y="53"/>
                                  <a:pt x="114" y="53"/>
                                  <a:pt x="114" y="53"/>
                                </a:cubicBezTo>
                                <a:cubicBezTo>
                                  <a:pt x="105" y="78"/>
                                  <a:pt x="105" y="78"/>
                                  <a:pt x="105" y="78"/>
                                </a:cubicBezTo>
                                <a:cubicBezTo>
                                  <a:pt x="105" y="78"/>
                                  <a:pt x="105" y="78"/>
                                  <a:pt x="105" y="78"/>
                                </a:cubicBezTo>
                                <a:close/>
                                <a:moveTo>
                                  <a:pt x="138" y="76"/>
                                </a:moveTo>
                                <a:cubicBezTo>
                                  <a:pt x="141" y="69"/>
                                  <a:pt x="137" y="61"/>
                                  <a:pt x="130" y="58"/>
                                </a:cubicBezTo>
                                <a:cubicBezTo>
                                  <a:pt x="130" y="58"/>
                                  <a:pt x="130" y="58"/>
                                  <a:pt x="130" y="58"/>
                                </a:cubicBezTo>
                                <a:cubicBezTo>
                                  <a:pt x="114" y="52"/>
                                  <a:pt x="114" y="52"/>
                                  <a:pt x="114" y="52"/>
                                </a:cubicBezTo>
                                <a:cubicBezTo>
                                  <a:pt x="105" y="79"/>
                                  <a:pt x="105" y="79"/>
                                  <a:pt x="105" y="79"/>
                                </a:cubicBezTo>
                                <a:cubicBezTo>
                                  <a:pt x="121" y="84"/>
                                  <a:pt x="121" y="84"/>
                                  <a:pt x="121" y="84"/>
                                </a:cubicBezTo>
                                <a:cubicBezTo>
                                  <a:pt x="121" y="85"/>
                                  <a:pt x="121" y="85"/>
                                  <a:pt x="121" y="85"/>
                                </a:cubicBezTo>
                                <a:cubicBezTo>
                                  <a:pt x="121" y="85"/>
                                  <a:pt x="121" y="85"/>
                                  <a:pt x="121" y="85"/>
                                </a:cubicBezTo>
                                <a:cubicBezTo>
                                  <a:pt x="125" y="86"/>
                                  <a:pt x="129" y="85"/>
                                  <a:pt x="133" y="82"/>
                                </a:cubicBezTo>
                                <a:cubicBezTo>
                                  <a:pt x="136" y="80"/>
                                  <a:pt x="137" y="78"/>
                                  <a:pt x="138" y="76"/>
                                </a:cubicBezTo>
                                <a:close/>
                                <a:moveTo>
                                  <a:pt x="106" y="78"/>
                                </a:moveTo>
                                <a:cubicBezTo>
                                  <a:pt x="115" y="53"/>
                                  <a:pt x="115" y="53"/>
                                  <a:pt x="115" y="53"/>
                                </a:cubicBezTo>
                                <a:cubicBezTo>
                                  <a:pt x="130" y="58"/>
                                  <a:pt x="130" y="58"/>
                                  <a:pt x="130" y="58"/>
                                </a:cubicBezTo>
                                <a:cubicBezTo>
                                  <a:pt x="130" y="58"/>
                                  <a:pt x="130" y="58"/>
                                  <a:pt x="130" y="58"/>
                                </a:cubicBezTo>
                                <a:cubicBezTo>
                                  <a:pt x="130" y="58"/>
                                  <a:pt x="130" y="58"/>
                                  <a:pt x="130" y="58"/>
                                </a:cubicBezTo>
                                <a:cubicBezTo>
                                  <a:pt x="137" y="61"/>
                                  <a:pt x="140" y="69"/>
                                  <a:pt x="137" y="75"/>
                                </a:cubicBezTo>
                                <a:cubicBezTo>
                                  <a:pt x="137" y="78"/>
                                  <a:pt x="134" y="80"/>
                                  <a:pt x="133" y="81"/>
                                </a:cubicBezTo>
                                <a:cubicBezTo>
                                  <a:pt x="129" y="84"/>
                                  <a:pt x="125" y="85"/>
                                  <a:pt x="121" y="84"/>
                                </a:cubicBezTo>
                                <a:cubicBezTo>
                                  <a:pt x="120" y="83"/>
                                  <a:pt x="120" y="83"/>
                                  <a:pt x="120" y="83"/>
                                </a:cubicBezTo>
                                <a:cubicBezTo>
                                  <a:pt x="106" y="78"/>
                                  <a:pt x="106" y="78"/>
                                  <a:pt x="106" y="78"/>
                                </a:cubicBezTo>
                                <a:cubicBezTo>
                                  <a:pt x="106" y="78"/>
                                  <a:pt x="106" y="78"/>
                                  <a:pt x="106" y="78"/>
                                </a:cubicBezTo>
                                <a:close/>
                                <a:moveTo>
                                  <a:pt x="115" y="52"/>
                                </a:moveTo>
                                <a:cubicBezTo>
                                  <a:pt x="99" y="46"/>
                                  <a:pt x="99" y="46"/>
                                  <a:pt x="99" y="46"/>
                                </a:cubicBezTo>
                                <a:cubicBezTo>
                                  <a:pt x="99" y="47"/>
                                  <a:pt x="99" y="47"/>
                                  <a:pt x="99" y="47"/>
                                </a:cubicBezTo>
                                <a:cubicBezTo>
                                  <a:pt x="99" y="47"/>
                                  <a:pt x="99" y="47"/>
                                  <a:pt x="99" y="47"/>
                                </a:cubicBezTo>
                                <a:cubicBezTo>
                                  <a:pt x="95" y="45"/>
                                  <a:pt x="90" y="46"/>
                                  <a:pt x="86" y="48"/>
                                </a:cubicBezTo>
                                <a:cubicBezTo>
                                  <a:pt x="84" y="50"/>
                                  <a:pt x="82" y="52"/>
                                  <a:pt x="81" y="55"/>
                                </a:cubicBezTo>
                                <a:cubicBezTo>
                                  <a:pt x="79" y="62"/>
                                  <a:pt x="82" y="70"/>
                                  <a:pt x="89" y="73"/>
                                </a:cubicBezTo>
                                <a:cubicBezTo>
                                  <a:pt x="89" y="73"/>
                                  <a:pt x="89" y="73"/>
                                  <a:pt x="89" y="73"/>
                                </a:cubicBezTo>
                                <a:cubicBezTo>
                                  <a:pt x="105" y="78"/>
                                  <a:pt x="105" y="78"/>
                                  <a:pt x="105" y="78"/>
                                </a:cubicBezTo>
                                <a:cubicBezTo>
                                  <a:pt x="115" y="52"/>
                                  <a:pt x="115" y="52"/>
                                  <a:pt x="115" y="52"/>
                                </a:cubicBezTo>
                                <a:cubicBezTo>
                                  <a:pt x="115" y="52"/>
                                  <a:pt x="115" y="52"/>
                                  <a:pt x="115" y="52"/>
                                </a:cubicBezTo>
                                <a:close/>
                                <a:moveTo>
                                  <a:pt x="91" y="72"/>
                                </a:moveTo>
                                <a:cubicBezTo>
                                  <a:pt x="90" y="72"/>
                                  <a:pt x="90" y="72"/>
                                  <a:pt x="90" y="72"/>
                                </a:cubicBezTo>
                                <a:cubicBezTo>
                                  <a:pt x="83" y="70"/>
                                  <a:pt x="80" y="62"/>
                                  <a:pt x="82" y="55"/>
                                </a:cubicBezTo>
                                <a:cubicBezTo>
                                  <a:pt x="83" y="53"/>
                                  <a:pt x="85" y="50"/>
                                  <a:pt x="87" y="49"/>
                                </a:cubicBezTo>
                                <a:cubicBezTo>
                                  <a:pt x="90" y="47"/>
                                  <a:pt x="95" y="46"/>
                                  <a:pt x="99" y="47"/>
                                </a:cubicBezTo>
                                <a:cubicBezTo>
                                  <a:pt x="114" y="53"/>
                                  <a:pt x="114" y="53"/>
                                  <a:pt x="114" y="53"/>
                                </a:cubicBezTo>
                                <a:cubicBezTo>
                                  <a:pt x="105" y="78"/>
                                  <a:pt x="105" y="78"/>
                                  <a:pt x="105" y="78"/>
                                </a:cubicBezTo>
                                <a:cubicBezTo>
                                  <a:pt x="91" y="72"/>
                                  <a:pt x="91" y="72"/>
                                  <a:pt x="91" y="72"/>
                                </a:cubicBezTo>
                                <a:close/>
                                <a:moveTo>
                                  <a:pt x="149" y="154"/>
                                </a:moveTo>
                                <a:cubicBezTo>
                                  <a:pt x="144" y="170"/>
                                  <a:pt x="144" y="170"/>
                                  <a:pt x="144" y="170"/>
                                </a:cubicBezTo>
                                <a:cubicBezTo>
                                  <a:pt x="144" y="170"/>
                                  <a:pt x="144" y="170"/>
                                  <a:pt x="144" y="170"/>
                                </a:cubicBezTo>
                                <a:cubicBezTo>
                                  <a:pt x="142" y="177"/>
                                  <a:pt x="146" y="185"/>
                                  <a:pt x="153" y="187"/>
                                </a:cubicBezTo>
                                <a:cubicBezTo>
                                  <a:pt x="160" y="189"/>
                                  <a:pt x="167" y="185"/>
                                  <a:pt x="170" y="178"/>
                                </a:cubicBezTo>
                                <a:cubicBezTo>
                                  <a:pt x="170" y="178"/>
                                  <a:pt x="170" y="178"/>
                                  <a:pt x="170" y="178"/>
                                </a:cubicBezTo>
                                <a:cubicBezTo>
                                  <a:pt x="175" y="162"/>
                                  <a:pt x="175" y="162"/>
                                  <a:pt x="175" y="162"/>
                                </a:cubicBezTo>
                                <a:cubicBezTo>
                                  <a:pt x="149" y="154"/>
                                  <a:pt x="149" y="154"/>
                                  <a:pt x="149" y="154"/>
                                </a:cubicBezTo>
                                <a:cubicBezTo>
                                  <a:pt x="149" y="154"/>
                                  <a:pt x="149" y="154"/>
                                  <a:pt x="149" y="154"/>
                                </a:cubicBezTo>
                                <a:close/>
                                <a:moveTo>
                                  <a:pt x="170" y="178"/>
                                </a:moveTo>
                                <a:cubicBezTo>
                                  <a:pt x="170" y="178"/>
                                  <a:pt x="170" y="178"/>
                                  <a:pt x="170" y="178"/>
                                </a:cubicBezTo>
                                <a:cubicBezTo>
                                  <a:pt x="175" y="162"/>
                                  <a:pt x="175" y="162"/>
                                  <a:pt x="175" y="162"/>
                                </a:cubicBezTo>
                                <a:cubicBezTo>
                                  <a:pt x="149" y="154"/>
                                  <a:pt x="149" y="154"/>
                                  <a:pt x="149" y="154"/>
                                </a:cubicBezTo>
                                <a:cubicBezTo>
                                  <a:pt x="144" y="170"/>
                                  <a:pt x="144" y="170"/>
                                  <a:pt x="144" y="170"/>
                                </a:cubicBezTo>
                                <a:cubicBezTo>
                                  <a:pt x="143" y="170"/>
                                  <a:pt x="143" y="170"/>
                                  <a:pt x="143" y="170"/>
                                </a:cubicBezTo>
                                <a:cubicBezTo>
                                  <a:pt x="143" y="170"/>
                                  <a:pt x="143" y="170"/>
                                  <a:pt x="143" y="170"/>
                                </a:cubicBezTo>
                                <a:cubicBezTo>
                                  <a:pt x="141" y="177"/>
                                  <a:pt x="146" y="185"/>
                                  <a:pt x="153" y="187"/>
                                </a:cubicBezTo>
                                <a:cubicBezTo>
                                  <a:pt x="157" y="189"/>
                                  <a:pt x="161" y="188"/>
                                  <a:pt x="165" y="185"/>
                                </a:cubicBezTo>
                                <a:cubicBezTo>
                                  <a:pt x="167" y="184"/>
                                  <a:pt x="169" y="181"/>
                                  <a:pt x="170" y="178"/>
                                </a:cubicBezTo>
                                <a:close/>
                                <a:moveTo>
                                  <a:pt x="149" y="154"/>
                                </a:moveTo>
                                <a:cubicBezTo>
                                  <a:pt x="174" y="163"/>
                                  <a:pt x="174" y="163"/>
                                  <a:pt x="174" y="163"/>
                                </a:cubicBezTo>
                                <a:cubicBezTo>
                                  <a:pt x="169" y="178"/>
                                  <a:pt x="169" y="178"/>
                                  <a:pt x="169" y="178"/>
                                </a:cubicBezTo>
                                <a:cubicBezTo>
                                  <a:pt x="169" y="178"/>
                                  <a:pt x="169" y="178"/>
                                  <a:pt x="169" y="178"/>
                                </a:cubicBezTo>
                                <a:cubicBezTo>
                                  <a:pt x="169" y="178"/>
                                  <a:pt x="169" y="178"/>
                                  <a:pt x="169" y="178"/>
                                </a:cubicBezTo>
                                <a:cubicBezTo>
                                  <a:pt x="168" y="180"/>
                                  <a:pt x="166" y="183"/>
                                  <a:pt x="164" y="184"/>
                                </a:cubicBezTo>
                                <a:cubicBezTo>
                                  <a:pt x="161" y="187"/>
                                  <a:pt x="157" y="187"/>
                                  <a:pt x="153" y="186"/>
                                </a:cubicBezTo>
                                <a:cubicBezTo>
                                  <a:pt x="146" y="184"/>
                                  <a:pt x="142" y="177"/>
                                  <a:pt x="144" y="171"/>
                                </a:cubicBezTo>
                                <a:cubicBezTo>
                                  <a:pt x="144" y="169"/>
                                  <a:pt x="144" y="169"/>
                                  <a:pt x="144" y="169"/>
                                </a:cubicBezTo>
                                <a:cubicBezTo>
                                  <a:pt x="149" y="154"/>
                                  <a:pt x="149" y="154"/>
                                  <a:pt x="149" y="154"/>
                                </a:cubicBezTo>
                                <a:cubicBezTo>
                                  <a:pt x="149" y="154"/>
                                  <a:pt x="149" y="154"/>
                                  <a:pt x="149" y="154"/>
                                </a:cubicBezTo>
                                <a:close/>
                                <a:moveTo>
                                  <a:pt x="180" y="147"/>
                                </a:moveTo>
                                <a:cubicBezTo>
                                  <a:pt x="180" y="147"/>
                                  <a:pt x="180" y="147"/>
                                  <a:pt x="180" y="147"/>
                                </a:cubicBezTo>
                                <a:cubicBezTo>
                                  <a:pt x="180" y="147"/>
                                  <a:pt x="180" y="147"/>
                                  <a:pt x="180" y="147"/>
                                </a:cubicBezTo>
                                <a:cubicBezTo>
                                  <a:pt x="182" y="139"/>
                                  <a:pt x="179" y="132"/>
                                  <a:pt x="171" y="130"/>
                                </a:cubicBezTo>
                                <a:cubicBezTo>
                                  <a:pt x="167" y="128"/>
                                  <a:pt x="162" y="129"/>
                                  <a:pt x="159" y="131"/>
                                </a:cubicBezTo>
                                <a:cubicBezTo>
                                  <a:pt x="156" y="133"/>
                                  <a:pt x="155" y="135"/>
                                  <a:pt x="154" y="138"/>
                                </a:cubicBezTo>
                                <a:cubicBezTo>
                                  <a:pt x="154" y="138"/>
                                  <a:pt x="154" y="138"/>
                                  <a:pt x="154" y="138"/>
                                </a:cubicBezTo>
                                <a:cubicBezTo>
                                  <a:pt x="148" y="154"/>
                                  <a:pt x="148" y="154"/>
                                  <a:pt x="148" y="154"/>
                                </a:cubicBezTo>
                                <a:cubicBezTo>
                                  <a:pt x="175" y="163"/>
                                  <a:pt x="175" y="163"/>
                                  <a:pt x="175" y="163"/>
                                </a:cubicBezTo>
                                <a:cubicBezTo>
                                  <a:pt x="180" y="147"/>
                                  <a:pt x="180" y="147"/>
                                  <a:pt x="180" y="147"/>
                                </a:cubicBezTo>
                                <a:cubicBezTo>
                                  <a:pt x="180" y="147"/>
                                  <a:pt x="180" y="147"/>
                                  <a:pt x="180" y="147"/>
                                </a:cubicBezTo>
                                <a:close/>
                                <a:moveTo>
                                  <a:pt x="155" y="139"/>
                                </a:moveTo>
                                <a:cubicBezTo>
                                  <a:pt x="155" y="139"/>
                                  <a:pt x="155" y="139"/>
                                  <a:pt x="155" y="139"/>
                                </a:cubicBezTo>
                                <a:cubicBezTo>
                                  <a:pt x="154" y="138"/>
                                  <a:pt x="154" y="138"/>
                                  <a:pt x="154" y="138"/>
                                </a:cubicBezTo>
                                <a:cubicBezTo>
                                  <a:pt x="155" y="136"/>
                                  <a:pt x="157" y="134"/>
                                  <a:pt x="159" y="132"/>
                                </a:cubicBezTo>
                                <a:cubicBezTo>
                                  <a:pt x="163" y="130"/>
                                  <a:pt x="167" y="129"/>
                                  <a:pt x="171" y="131"/>
                                </a:cubicBezTo>
                                <a:cubicBezTo>
                                  <a:pt x="178" y="132"/>
                                  <a:pt x="181" y="140"/>
                                  <a:pt x="179" y="147"/>
                                </a:cubicBezTo>
                                <a:cubicBezTo>
                                  <a:pt x="174" y="162"/>
                                  <a:pt x="174" y="162"/>
                                  <a:pt x="174" y="162"/>
                                </a:cubicBezTo>
                                <a:cubicBezTo>
                                  <a:pt x="150" y="154"/>
                                  <a:pt x="150" y="154"/>
                                  <a:pt x="150" y="154"/>
                                </a:cubicBezTo>
                                <a:cubicBezTo>
                                  <a:pt x="155" y="139"/>
                                  <a:pt x="155" y="139"/>
                                  <a:pt x="155" y="139"/>
                                </a:cubicBezTo>
                                <a:cubicBezTo>
                                  <a:pt x="155" y="139"/>
                                  <a:pt x="155" y="139"/>
                                  <a:pt x="155" y="139"/>
                                </a:cubicBezTo>
                                <a:close/>
                                <a:moveTo>
                                  <a:pt x="133" y="29"/>
                                </a:moveTo>
                                <a:cubicBezTo>
                                  <a:pt x="149" y="28"/>
                                  <a:pt x="149" y="28"/>
                                  <a:pt x="149" y="28"/>
                                </a:cubicBezTo>
                                <a:cubicBezTo>
                                  <a:pt x="149" y="28"/>
                                  <a:pt x="149" y="28"/>
                                  <a:pt x="149" y="28"/>
                                </a:cubicBezTo>
                                <a:cubicBezTo>
                                  <a:pt x="157" y="27"/>
                                  <a:pt x="162" y="21"/>
                                  <a:pt x="161" y="13"/>
                                </a:cubicBezTo>
                                <a:cubicBezTo>
                                  <a:pt x="160" y="6"/>
                                  <a:pt x="155" y="1"/>
                                  <a:pt x="147" y="1"/>
                                </a:cubicBezTo>
                                <a:cubicBezTo>
                                  <a:pt x="147" y="1"/>
                                  <a:pt x="147" y="1"/>
                                  <a:pt x="147" y="1"/>
                                </a:cubicBezTo>
                                <a:cubicBezTo>
                                  <a:pt x="130" y="2"/>
                                  <a:pt x="130" y="2"/>
                                  <a:pt x="130" y="2"/>
                                </a:cubicBezTo>
                                <a:cubicBezTo>
                                  <a:pt x="133" y="29"/>
                                  <a:pt x="133" y="29"/>
                                  <a:pt x="133" y="29"/>
                                </a:cubicBezTo>
                                <a:cubicBezTo>
                                  <a:pt x="133" y="29"/>
                                  <a:pt x="133" y="29"/>
                                  <a:pt x="133" y="29"/>
                                </a:cubicBezTo>
                                <a:close/>
                                <a:moveTo>
                                  <a:pt x="161" y="13"/>
                                </a:moveTo>
                                <a:cubicBezTo>
                                  <a:pt x="161" y="6"/>
                                  <a:pt x="155" y="1"/>
                                  <a:pt x="147" y="1"/>
                                </a:cubicBezTo>
                                <a:cubicBezTo>
                                  <a:pt x="147" y="0"/>
                                  <a:pt x="147" y="0"/>
                                  <a:pt x="147" y="0"/>
                                </a:cubicBezTo>
                                <a:cubicBezTo>
                                  <a:pt x="130" y="2"/>
                                  <a:pt x="130" y="2"/>
                                  <a:pt x="130" y="2"/>
                                </a:cubicBezTo>
                                <a:cubicBezTo>
                                  <a:pt x="133" y="29"/>
                                  <a:pt x="133" y="29"/>
                                  <a:pt x="133" y="29"/>
                                </a:cubicBezTo>
                                <a:cubicBezTo>
                                  <a:pt x="149" y="28"/>
                                  <a:pt x="149" y="28"/>
                                  <a:pt x="149" y="28"/>
                                </a:cubicBezTo>
                                <a:cubicBezTo>
                                  <a:pt x="150" y="28"/>
                                  <a:pt x="150" y="28"/>
                                  <a:pt x="150" y="28"/>
                                </a:cubicBezTo>
                                <a:cubicBezTo>
                                  <a:pt x="150" y="28"/>
                                  <a:pt x="150" y="28"/>
                                  <a:pt x="150" y="28"/>
                                </a:cubicBezTo>
                                <a:cubicBezTo>
                                  <a:pt x="152" y="28"/>
                                  <a:pt x="154" y="27"/>
                                  <a:pt x="156" y="26"/>
                                </a:cubicBezTo>
                                <a:cubicBezTo>
                                  <a:pt x="160" y="23"/>
                                  <a:pt x="162" y="18"/>
                                  <a:pt x="161" y="13"/>
                                </a:cubicBezTo>
                                <a:close/>
                                <a:moveTo>
                                  <a:pt x="133" y="29"/>
                                </a:moveTo>
                                <a:cubicBezTo>
                                  <a:pt x="131" y="3"/>
                                  <a:pt x="131" y="3"/>
                                  <a:pt x="131" y="3"/>
                                </a:cubicBezTo>
                                <a:cubicBezTo>
                                  <a:pt x="147" y="1"/>
                                  <a:pt x="147" y="1"/>
                                  <a:pt x="147" y="1"/>
                                </a:cubicBezTo>
                                <a:cubicBezTo>
                                  <a:pt x="147" y="1"/>
                                  <a:pt x="147" y="1"/>
                                  <a:pt x="147" y="1"/>
                                </a:cubicBezTo>
                                <a:cubicBezTo>
                                  <a:pt x="147" y="1"/>
                                  <a:pt x="147" y="1"/>
                                  <a:pt x="147" y="1"/>
                                </a:cubicBezTo>
                                <a:cubicBezTo>
                                  <a:pt x="154" y="1"/>
                                  <a:pt x="160" y="6"/>
                                  <a:pt x="161" y="14"/>
                                </a:cubicBezTo>
                                <a:cubicBezTo>
                                  <a:pt x="161" y="18"/>
                                  <a:pt x="159" y="22"/>
                                  <a:pt x="155" y="25"/>
                                </a:cubicBezTo>
                                <a:cubicBezTo>
                                  <a:pt x="154" y="26"/>
                                  <a:pt x="151" y="27"/>
                                  <a:pt x="149" y="27"/>
                                </a:cubicBezTo>
                                <a:cubicBezTo>
                                  <a:pt x="149" y="28"/>
                                  <a:pt x="149" y="28"/>
                                  <a:pt x="149" y="28"/>
                                </a:cubicBezTo>
                                <a:cubicBezTo>
                                  <a:pt x="133" y="29"/>
                                  <a:pt x="133" y="29"/>
                                  <a:pt x="133" y="29"/>
                                </a:cubicBezTo>
                                <a:cubicBezTo>
                                  <a:pt x="133" y="29"/>
                                  <a:pt x="133" y="29"/>
                                  <a:pt x="133" y="29"/>
                                </a:cubicBezTo>
                                <a:close/>
                                <a:moveTo>
                                  <a:pt x="131" y="2"/>
                                </a:moveTo>
                                <a:cubicBezTo>
                                  <a:pt x="114" y="3"/>
                                  <a:pt x="114" y="3"/>
                                  <a:pt x="114" y="3"/>
                                </a:cubicBezTo>
                                <a:cubicBezTo>
                                  <a:pt x="113" y="3"/>
                                  <a:pt x="113" y="3"/>
                                  <a:pt x="113" y="3"/>
                                </a:cubicBezTo>
                                <a:cubicBezTo>
                                  <a:pt x="113" y="3"/>
                                  <a:pt x="113" y="3"/>
                                  <a:pt x="113" y="3"/>
                                </a:cubicBezTo>
                                <a:cubicBezTo>
                                  <a:pt x="112" y="4"/>
                                  <a:pt x="109" y="4"/>
                                  <a:pt x="107" y="6"/>
                                </a:cubicBezTo>
                                <a:cubicBezTo>
                                  <a:pt x="104" y="8"/>
                                  <a:pt x="101" y="13"/>
                                  <a:pt x="102" y="18"/>
                                </a:cubicBezTo>
                                <a:cubicBezTo>
                                  <a:pt x="102" y="26"/>
                                  <a:pt x="108" y="31"/>
                                  <a:pt x="116" y="32"/>
                                </a:cubicBezTo>
                                <a:cubicBezTo>
                                  <a:pt x="116" y="32"/>
                                  <a:pt x="116" y="32"/>
                                  <a:pt x="116" y="32"/>
                                </a:cubicBezTo>
                                <a:cubicBezTo>
                                  <a:pt x="133" y="30"/>
                                  <a:pt x="133" y="30"/>
                                  <a:pt x="133" y="30"/>
                                </a:cubicBezTo>
                                <a:cubicBezTo>
                                  <a:pt x="131" y="2"/>
                                  <a:pt x="131" y="2"/>
                                  <a:pt x="131" y="2"/>
                                </a:cubicBezTo>
                                <a:cubicBezTo>
                                  <a:pt x="131" y="2"/>
                                  <a:pt x="131" y="2"/>
                                  <a:pt x="131" y="2"/>
                                </a:cubicBezTo>
                                <a:close/>
                                <a:moveTo>
                                  <a:pt x="117" y="30"/>
                                </a:moveTo>
                                <a:cubicBezTo>
                                  <a:pt x="116" y="30"/>
                                  <a:pt x="116" y="30"/>
                                  <a:pt x="116" y="30"/>
                                </a:cubicBezTo>
                                <a:cubicBezTo>
                                  <a:pt x="109" y="31"/>
                                  <a:pt x="103" y="25"/>
                                  <a:pt x="102" y="18"/>
                                </a:cubicBezTo>
                                <a:cubicBezTo>
                                  <a:pt x="102" y="13"/>
                                  <a:pt x="104" y="9"/>
                                  <a:pt x="108" y="6"/>
                                </a:cubicBezTo>
                                <a:cubicBezTo>
                                  <a:pt x="110" y="5"/>
                                  <a:pt x="112" y="4"/>
                                  <a:pt x="114" y="4"/>
                                </a:cubicBezTo>
                                <a:cubicBezTo>
                                  <a:pt x="130" y="2"/>
                                  <a:pt x="130" y="2"/>
                                  <a:pt x="130" y="2"/>
                                </a:cubicBezTo>
                                <a:cubicBezTo>
                                  <a:pt x="132" y="29"/>
                                  <a:pt x="132" y="29"/>
                                  <a:pt x="132" y="29"/>
                                </a:cubicBezTo>
                                <a:cubicBezTo>
                                  <a:pt x="117" y="30"/>
                                  <a:pt x="117" y="30"/>
                                  <a:pt x="117" y="30"/>
                                </a:cubicBezTo>
                                <a:close/>
                                <a:moveTo>
                                  <a:pt x="162" y="110"/>
                                </a:moveTo>
                                <a:cubicBezTo>
                                  <a:pt x="171" y="97"/>
                                  <a:pt x="171" y="97"/>
                                  <a:pt x="171" y="97"/>
                                </a:cubicBezTo>
                                <a:cubicBezTo>
                                  <a:pt x="171" y="97"/>
                                  <a:pt x="171" y="97"/>
                                  <a:pt x="171" y="97"/>
                                </a:cubicBezTo>
                                <a:cubicBezTo>
                                  <a:pt x="175" y="90"/>
                                  <a:pt x="173" y="82"/>
                                  <a:pt x="166" y="78"/>
                                </a:cubicBezTo>
                                <a:cubicBezTo>
                                  <a:pt x="160" y="74"/>
                                  <a:pt x="152" y="76"/>
                                  <a:pt x="148" y="82"/>
                                </a:cubicBezTo>
                                <a:cubicBezTo>
                                  <a:pt x="148" y="82"/>
                                  <a:pt x="148" y="82"/>
                                  <a:pt x="148" y="82"/>
                                </a:cubicBezTo>
                                <a:cubicBezTo>
                                  <a:pt x="139" y="97"/>
                                  <a:pt x="139" y="97"/>
                                  <a:pt x="139" y="97"/>
                                </a:cubicBezTo>
                                <a:cubicBezTo>
                                  <a:pt x="162" y="110"/>
                                  <a:pt x="162" y="110"/>
                                  <a:pt x="162" y="110"/>
                                </a:cubicBezTo>
                                <a:cubicBezTo>
                                  <a:pt x="162" y="110"/>
                                  <a:pt x="162" y="110"/>
                                  <a:pt x="162" y="110"/>
                                </a:cubicBezTo>
                                <a:close/>
                                <a:moveTo>
                                  <a:pt x="171" y="97"/>
                                </a:moveTo>
                                <a:cubicBezTo>
                                  <a:pt x="172" y="96"/>
                                  <a:pt x="172" y="96"/>
                                  <a:pt x="172" y="96"/>
                                </a:cubicBezTo>
                                <a:cubicBezTo>
                                  <a:pt x="172" y="96"/>
                                  <a:pt x="172" y="96"/>
                                  <a:pt x="172" y="96"/>
                                </a:cubicBezTo>
                                <a:cubicBezTo>
                                  <a:pt x="175" y="90"/>
                                  <a:pt x="173" y="82"/>
                                  <a:pt x="167" y="78"/>
                                </a:cubicBezTo>
                                <a:cubicBezTo>
                                  <a:pt x="161" y="75"/>
                                  <a:pt x="156" y="75"/>
                                  <a:pt x="151" y="78"/>
                                </a:cubicBezTo>
                                <a:cubicBezTo>
                                  <a:pt x="150" y="79"/>
                                  <a:pt x="148" y="81"/>
                                  <a:pt x="147" y="82"/>
                                </a:cubicBezTo>
                                <a:cubicBezTo>
                                  <a:pt x="147" y="82"/>
                                  <a:pt x="147" y="82"/>
                                  <a:pt x="147" y="82"/>
                                </a:cubicBezTo>
                                <a:cubicBezTo>
                                  <a:pt x="138" y="97"/>
                                  <a:pt x="138" y="97"/>
                                  <a:pt x="138" y="97"/>
                                </a:cubicBezTo>
                                <a:cubicBezTo>
                                  <a:pt x="163" y="111"/>
                                  <a:pt x="163" y="111"/>
                                  <a:pt x="163" y="111"/>
                                </a:cubicBezTo>
                                <a:cubicBezTo>
                                  <a:pt x="171" y="97"/>
                                  <a:pt x="171" y="97"/>
                                  <a:pt x="171" y="97"/>
                                </a:cubicBezTo>
                                <a:cubicBezTo>
                                  <a:pt x="171" y="97"/>
                                  <a:pt x="171" y="97"/>
                                  <a:pt x="171" y="97"/>
                                </a:cubicBezTo>
                                <a:close/>
                                <a:moveTo>
                                  <a:pt x="148" y="83"/>
                                </a:moveTo>
                                <a:cubicBezTo>
                                  <a:pt x="148" y="83"/>
                                  <a:pt x="148" y="83"/>
                                  <a:pt x="148" y="83"/>
                                </a:cubicBezTo>
                                <a:cubicBezTo>
                                  <a:pt x="148" y="83"/>
                                  <a:pt x="148" y="83"/>
                                  <a:pt x="148" y="83"/>
                                </a:cubicBezTo>
                                <a:cubicBezTo>
                                  <a:pt x="149" y="82"/>
                                  <a:pt x="150" y="80"/>
                                  <a:pt x="152" y="79"/>
                                </a:cubicBezTo>
                                <a:cubicBezTo>
                                  <a:pt x="156" y="76"/>
                                  <a:pt x="161" y="76"/>
                                  <a:pt x="166" y="78"/>
                                </a:cubicBezTo>
                                <a:cubicBezTo>
                                  <a:pt x="173" y="82"/>
                                  <a:pt x="174" y="90"/>
                                  <a:pt x="171" y="96"/>
                                </a:cubicBezTo>
                                <a:cubicBezTo>
                                  <a:pt x="162" y="110"/>
                                  <a:pt x="162" y="110"/>
                                  <a:pt x="162" y="110"/>
                                </a:cubicBezTo>
                                <a:cubicBezTo>
                                  <a:pt x="140" y="96"/>
                                  <a:pt x="140" y="96"/>
                                  <a:pt x="140" y="96"/>
                                </a:cubicBezTo>
                                <a:cubicBezTo>
                                  <a:pt x="148" y="83"/>
                                  <a:pt x="148" y="83"/>
                                  <a:pt x="148" y="83"/>
                                </a:cubicBezTo>
                                <a:cubicBezTo>
                                  <a:pt x="148" y="83"/>
                                  <a:pt x="148" y="83"/>
                                  <a:pt x="148" y="83"/>
                                </a:cubicBezTo>
                                <a:close/>
                                <a:moveTo>
                                  <a:pt x="154" y="125"/>
                                </a:moveTo>
                                <a:cubicBezTo>
                                  <a:pt x="154" y="125"/>
                                  <a:pt x="154" y="125"/>
                                  <a:pt x="154" y="125"/>
                                </a:cubicBezTo>
                                <a:cubicBezTo>
                                  <a:pt x="163" y="110"/>
                                  <a:pt x="163" y="110"/>
                                  <a:pt x="163" y="110"/>
                                </a:cubicBezTo>
                                <a:cubicBezTo>
                                  <a:pt x="139" y="96"/>
                                  <a:pt x="139" y="96"/>
                                  <a:pt x="139" y="96"/>
                                </a:cubicBezTo>
                                <a:cubicBezTo>
                                  <a:pt x="130" y="111"/>
                                  <a:pt x="130" y="111"/>
                                  <a:pt x="130" y="111"/>
                                </a:cubicBezTo>
                                <a:cubicBezTo>
                                  <a:pt x="130" y="111"/>
                                  <a:pt x="130" y="111"/>
                                  <a:pt x="130" y="111"/>
                                </a:cubicBezTo>
                                <a:cubicBezTo>
                                  <a:pt x="130" y="111"/>
                                  <a:pt x="130" y="111"/>
                                  <a:pt x="130" y="111"/>
                                </a:cubicBezTo>
                                <a:cubicBezTo>
                                  <a:pt x="127" y="117"/>
                                  <a:pt x="129" y="125"/>
                                  <a:pt x="135" y="129"/>
                                </a:cubicBezTo>
                                <a:cubicBezTo>
                                  <a:pt x="140" y="132"/>
                                  <a:pt x="146" y="132"/>
                                  <a:pt x="151" y="129"/>
                                </a:cubicBezTo>
                                <a:cubicBezTo>
                                  <a:pt x="152" y="128"/>
                                  <a:pt x="153" y="127"/>
                                  <a:pt x="154" y="125"/>
                                </a:cubicBezTo>
                                <a:close/>
                                <a:moveTo>
                                  <a:pt x="139" y="97"/>
                                </a:moveTo>
                                <a:cubicBezTo>
                                  <a:pt x="162" y="111"/>
                                  <a:pt x="162" y="111"/>
                                  <a:pt x="162" y="111"/>
                                </a:cubicBezTo>
                                <a:cubicBezTo>
                                  <a:pt x="154" y="124"/>
                                  <a:pt x="154" y="124"/>
                                  <a:pt x="154" y="124"/>
                                </a:cubicBezTo>
                                <a:cubicBezTo>
                                  <a:pt x="154" y="124"/>
                                  <a:pt x="154" y="124"/>
                                  <a:pt x="154" y="124"/>
                                </a:cubicBezTo>
                                <a:cubicBezTo>
                                  <a:pt x="153" y="125"/>
                                  <a:pt x="153" y="125"/>
                                  <a:pt x="153" y="125"/>
                                </a:cubicBezTo>
                                <a:cubicBezTo>
                                  <a:pt x="152" y="126"/>
                                  <a:pt x="152" y="128"/>
                                  <a:pt x="150" y="129"/>
                                </a:cubicBezTo>
                                <a:cubicBezTo>
                                  <a:pt x="146" y="132"/>
                                  <a:pt x="140" y="132"/>
                                  <a:pt x="136" y="129"/>
                                </a:cubicBezTo>
                                <a:cubicBezTo>
                                  <a:pt x="129" y="125"/>
                                  <a:pt x="128" y="117"/>
                                  <a:pt x="131" y="111"/>
                                </a:cubicBezTo>
                                <a:cubicBezTo>
                                  <a:pt x="131" y="111"/>
                                  <a:pt x="131" y="111"/>
                                  <a:pt x="131" y="111"/>
                                </a:cubicBezTo>
                                <a:cubicBezTo>
                                  <a:pt x="139" y="97"/>
                                  <a:pt x="139" y="97"/>
                                  <a:pt x="139" y="97"/>
                                </a:cubicBezTo>
                                <a:cubicBezTo>
                                  <a:pt x="139" y="97"/>
                                  <a:pt x="139" y="97"/>
                                  <a:pt x="139" y="97"/>
                                </a:cubicBezTo>
                                <a:close/>
                              </a:path>
                            </a:pathLst>
                          </a:custGeom>
                          <a:solidFill>
                            <a:srgbClr val="8ECF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11" name="Freeform 6111"/>
                        <wps:cNvSpPr>
                          <a:spLocks noEditPoints="1"/>
                        </wps:cNvSpPr>
                        <wps:spPr bwMode="auto">
                          <a:xfrm>
                            <a:off x="18830926" y="7610476"/>
                            <a:ext cx="787400" cy="866775"/>
                          </a:xfrm>
                          <a:custGeom>
                            <a:avLst/>
                            <a:gdLst>
                              <a:gd name="T0" fmla="*/ 179 w 210"/>
                              <a:gd name="T1" fmla="*/ 141 h 231"/>
                              <a:gd name="T2" fmla="*/ 101 w 210"/>
                              <a:gd name="T3" fmla="*/ 194 h 231"/>
                              <a:gd name="T4" fmla="*/ 27 w 210"/>
                              <a:gd name="T5" fmla="*/ 86 h 231"/>
                              <a:gd name="T6" fmla="*/ 104 w 210"/>
                              <a:gd name="T7" fmla="*/ 33 h 231"/>
                              <a:gd name="T8" fmla="*/ 179 w 210"/>
                              <a:gd name="T9" fmla="*/ 141 h 231"/>
                              <a:gd name="T10" fmla="*/ 179 w 210"/>
                              <a:gd name="T11" fmla="*/ 141 h 231"/>
                              <a:gd name="T12" fmla="*/ 77 w 210"/>
                              <a:gd name="T13" fmla="*/ 40 h 231"/>
                              <a:gd name="T14" fmla="*/ 76 w 210"/>
                              <a:gd name="T15" fmla="*/ 41 h 231"/>
                              <a:gd name="T16" fmla="*/ 57 w 210"/>
                              <a:gd name="T17" fmla="*/ 55 h 231"/>
                              <a:gd name="T18" fmla="*/ 55 w 210"/>
                              <a:gd name="T19" fmla="*/ 55 h 231"/>
                              <a:gd name="T20" fmla="*/ 53 w 210"/>
                              <a:gd name="T21" fmla="*/ 52 h 231"/>
                              <a:gd name="T22" fmla="*/ 53 w 210"/>
                              <a:gd name="T23" fmla="*/ 50 h 231"/>
                              <a:gd name="T24" fmla="*/ 73 w 210"/>
                              <a:gd name="T25" fmla="*/ 36 h 231"/>
                              <a:gd name="T26" fmla="*/ 75 w 210"/>
                              <a:gd name="T27" fmla="*/ 37 h 231"/>
                              <a:gd name="T28" fmla="*/ 77 w 210"/>
                              <a:gd name="T29" fmla="*/ 40 h 231"/>
                              <a:gd name="T30" fmla="*/ 77 w 210"/>
                              <a:gd name="T31" fmla="*/ 40 h 231"/>
                              <a:gd name="T32" fmla="*/ 49 w 210"/>
                              <a:gd name="T33" fmla="*/ 57 h 231"/>
                              <a:gd name="T34" fmla="*/ 48 w 210"/>
                              <a:gd name="T35" fmla="*/ 62 h 231"/>
                              <a:gd name="T36" fmla="*/ 43 w 210"/>
                              <a:gd name="T37" fmla="*/ 61 h 231"/>
                              <a:gd name="T38" fmla="*/ 44 w 210"/>
                              <a:gd name="T39" fmla="*/ 56 h 231"/>
                              <a:gd name="T40" fmla="*/ 49 w 210"/>
                              <a:gd name="T41" fmla="*/ 57 h 231"/>
                              <a:gd name="T42" fmla="*/ 139 w 210"/>
                              <a:gd name="T43" fmla="*/ 190 h 231"/>
                              <a:gd name="T44" fmla="*/ 143 w 210"/>
                              <a:gd name="T45" fmla="*/ 170 h 231"/>
                              <a:gd name="T46" fmla="*/ 161 w 210"/>
                              <a:gd name="T47" fmla="*/ 174 h 231"/>
                              <a:gd name="T48" fmla="*/ 158 w 210"/>
                              <a:gd name="T49" fmla="*/ 193 h 231"/>
                              <a:gd name="T50" fmla="*/ 139 w 210"/>
                              <a:gd name="T51" fmla="*/ 190 h 231"/>
                              <a:gd name="T52" fmla="*/ 200 w 210"/>
                              <a:gd name="T53" fmla="*/ 149 h 231"/>
                              <a:gd name="T54" fmla="*/ 107 w 210"/>
                              <a:gd name="T55" fmla="*/ 16 h 231"/>
                              <a:gd name="T56" fmla="*/ 82 w 210"/>
                              <a:gd name="T57" fmla="*/ 11 h 231"/>
                              <a:gd name="T58" fmla="*/ 15 w 210"/>
                              <a:gd name="T59" fmla="*/ 57 h 231"/>
                              <a:gd name="T60" fmla="*/ 10 w 210"/>
                              <a:gd name="T61" fmla="*/ 82 h 231"/>
                              <a:gd name="T62" fmla="*/ 102 w 210"/>
                              <a:gd name="T63" fmla="*/ 216 h 231"/>
                              <a:gd name="T64" fmla="*/ 128 w 210"/>
                              <a:gd name="T65" fmla="*/ 221 h 231"/>
                              <a:gd name="T66" fmla="*/ 195 w 210"/>
                              <a:gd name="T67" fmla="*/ 175 h 231"/>
                              <a:gd name="T68" fmla="*/ 200 w 210"/>
                              <a:gd name="T69" fmla="*/ 149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0" h="231">
                                <a:moveTo>
                                  <a:pt x="179" y="141"/>
                                </a:moveTo>
                                <a:cubicBezTo>
                                  <a:pt x="101" y="194"/>
                                  <a:pt x="101" y="194"/>
                                  <a:pt x="101" y="194"/>
                                </a:cubicBezTo>
                                <a:cubicBezTo>
                                  <a:pt x="27" y="86"/>
                                  <a:pt x="27" y="86"/>
                                  <a:pt x="27" y="86"/>
                                </a:cubicBezTo>
                                <a:cubicBezTo>
                                  <a:pt x="104" y="33"/>
                                  <a:pt x="104" y="33"/>
                                  <a:pt x="104" y="33"/>
                                </a:cubicBezTo>
                                <a:cubicBezTo>
                                  <a:pt x="179" y="141"/>
                                  <a:pt x="179" y="141"/>
                                  <a:pt x="179" y="141"/>
                                </a:cubicBezTo>
                                <a:cubicBezTo>
                                  <a:pt x="179" y="141"/>
                                  <a:pt x="179" y="141"/>
                                  <a:pt x="179" y="141"/>
                                </a:cubicBezTo>
                                <a:close/>
                                <a:moveTo>
                                  <a:pt x="77" y="40"/>
                                </a:moveTo>
                                <a:cubicBezTo>
                                  <a:pt x="77" y="40"/>
                                  <a:pt x="78" y="41"/>
                                  <a:pt x="76" y="41"/>
                                </a:cubicBezTo>
                                <a:cubicBezTo>
                                  <a:pt x="57" y="55"/>
                                  <a:pt x="57" y="55"/>
                                  <a:pt x="57" y="55"/>
                                </a:cubicBezTo>
                                <a:cubicBezTo>
                                  <a:pt x="57" y="55"/>
                                  <a:pt x="56" y="56"/>
                                  <a:pt x="55" y="55"/>
                                </a:cubicBezTo>
                                <a:cubicBezTo>
                                  <a:pt x="53" y="52"/>
                                  <a:pt x="53" y="52"/>
                                  <a:pt x="53" y="52"/>
                                </a:cubicBezTo>
                                <a:cubicBezTo>
                                  <a:pt x="53" y="52"/>
                                  <a:pt x="52" y="51"/>
                                  <a:pt x="53" y="50"/>
                                </a:cubicBezTo>
                                <a:cubicBezTo>
                                  <a:pt x="73" y="36"/>
                                  <a:pt x="73" y="36"/>
                                  <a:pt x="73" y="36"/>
                                </a:cubicBezTo>
                                <a:cubicBezTo>
                                  <a:pt x="73" y="36"/>
                                  <a:pt x="74" y="36"/>
                                  <a:pt x="75" y="37"/>
                                </a:cubicBezTo>
                                <a:cubicBezTo>
                                  <a:pt x="77" y="40"/>
                                  <a:pt x="77" y="40"/>
                                  <a:pt x="77" y="40"/>
                                </a:cubicBezTo>
                                <a:cubicBezTo>
                                  <a:pt x="77" y="40"/>
                                  <a:pt x="77" y="40"/>
                                  <a:pt x="77" y="40"/>
                                </a:cubicBezTo>
                                <a:close/>
                                <a:moveTo>
                                  <a:pt x="49" y="57"/>
                                </a:moveTo>
                                <a:cubicBezTo>
                                  <a:pt x="50" y="58"/>
                                  <a:pt x="50" y="60"/>
                                  <a:pt x="48" y="62"/>
                                </a:cubicBezTo>
                                <a:cubicBezTo>
                                  <a:pt x="46" y="63"/>
                                  <a:pt x="44" y="63"/>
                                  <a:pt x="43" y="61"/>
                                </a:cubicBezTo>
                                <a:cubicBezTo>
                                  <a:pt x="41" y="59"/>
                                  <a:pt x="42" y="57"/>
                                  <a:pt x="44" y="56"/>
                                </a:cubicBezTo>
                                <a:cubicBezTo>
                                  <a:pt x="46" y="54"/>
                                  <a:pt x="48" y="55"/>
                                  <a:pt x="49" y="57"/>
                                </a:cubicBezTo>
                                <a:moveTo>
                                  <a:pt x="139" y="190"/>
                                </a:moveTo>
                                <a:cubicBezTo>
                                  <a:pt x="135" y="183"/>
                                  <a:pt x="136" y="175"/>
                                  <a:pt x="143" y="170"/>
                                </a:cubicBezTo>
                                <a:cubicBezTo>
                                  <a:pt x="149" y="166"/>
                                  <a:pt x="157" y="168"/>
                                  <a:pt x="161" y="174"/>
                                </a:cubicBezTo>
                                <a:cubicBezTo>
                                  <a:pt x="165" y="180"/>
                                  <a:pt x="164" y="189"/>
                                  <a:pt x="158" y="193"/>
                                </a:cubicBezTo>
                                <a:cubicBezTo>
                                  <a:pt x="152" y="197"/>
                                  <a:pt x="143" y="196"/>
                                  <a:pt x="139" y="190"/>
                                </a:cubicBezTo>
                                <a:moveTo>
                                  <a:pt x="200" y="149"/>
                                </a:moveTo>
                                <a:cubicBezTo>
                                  <a:pt x="107" y="16"/>
                                  <a:pt x="107" y="16"/>
                                  <a:pt x="107" y="16"/>
                                </a:cubicBezTo>
                                <a:cubicBezTo>
                                  <a:pt x="107" y="16"/>
                                  <a:pt x="97" y="0"/>
                                  <a:pt x="82" y="11"/>
                                </a:cubicBezTo>
                                <a:cubicBezTo>
                                  <a:pt x="15" y="57"/>
                                  <a:pt x="15" y="57"/>
                                  <a:pt x="15" y="57"/>
                                </a:cubicBezTo>
                                <a:cubicBezTo>
                                  <a:pt x="15" y="57"/>
                                  <a:pt x="0" y="67"/>
                                  <a:pt x="10" y="82"/>
                                </a:cubicBezTo>
                                <a:cubicBezTo>
                                  <a:pt x="102" y="216"/>
                                  <a:pt x="102" y="216"/>
                                  <a:pt x="102" y="216"/>
                                </a:cubicBezTo>
                                <a:cubicBezTo>
                                  <a:pt x="102" y="216"/>
                                  <a:pt x="112" y="231"/>
                                  <a:pt x="128" y="221"/>
                                </a:cubicBezTo>
                                <a:cubicBezTo>
                                  <a:pt x="195" y="175"/>
                                  <a:pt x="195" y="175"/>
                                  <a:pt x="195" y="175"/>
                                </a:cubicBezTo>
                                <a:cubicBezTo>
                                  <a:pt x="195" y="175"/>
                                  <a:pt x="210" y="164"/>
                                  <a:pt x="200" y="149"/>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12" name="Freeform 6112"/>
                        <wps:cNvSpPr>
                          <a:spLocks noEditPoints="1"/>
                        </wps:cNvSpPr>
                        <wps:spPr bwMode="auto">
                          <a:xfrm>
                            <a:off x="17694276" y="7561263"/>
                            <a:ext cx="911225" cy="915988"/>
                          </a:xfrm>
                          <a:custGeom>
                            <a:avLst/>
                            <a:gdLst>
                              <a:gd name="T0" fmla="*/ 106 w 243"/>
                              <a:gd name="T1" fmla="*/ 136 h 244"/>
                              <a:gd name="T2" fmla="*/ 102 w 243"/>
                              <a:gd name="T3" fmla="*/ 139 h 244"/>
                              <a:gd name="T4" fmla="*/ 145 w 243"/>
                              <a:gd name="T5" fmla="*/ 139 h 244"/>
                              <a:gd name="T6" fmla="*/ 62 w 243"/>
                              <a:gd name="T7" fmla="*/ 34 h 244"/>
                              <a:gd name="T8" fmla="*/ 163 w 243"/>
                              <a:gd name="T9" fmla="*/ 221 h 244"/>
                              <a:gd name="T10" fmla="*/ 210 w 243"/>
                              <a:gd name="T11" fmla="*/ 64 h 244"/>
                              <a:gd name="T12" fmla="*/ 213 w 243"/>
                              <a:gd name="T13" fmla="*/ 61 h 244"/>
                              <a:gd name="T14" fmla="*/ 80 w 243"/>
                              <a:gd name="T15" fmla="*/ 62 h 244"/>
                              <a:gd name="T16" fmla="*/ 149 w 243"/>
                              <a:gd name="T17" fmla="*/ 191 h 244"/>
                              <a:gd name="T18" fmla="*/ 182 w 243"/>
                              <a:gd name="T19" fmla="*/ 83 h 244"/>
                              <a:gd name="T20" fmla="*/ 186 w 243"/>
                              <a:gd name="T21" fmla="*/ 80 h 244"/>
                              <a:gd name="T22" fmla="*/ 48 w 243"/>
                              <a:gd name="T23" fmla="*/ 177 h 244"/>
                              <a:gd name="T24" fmla="*/ 52 w 243"/>
                              <a:gd name="T25" fmla="*/ 174 h 244"/>
                              <a:gd name="T26" fmla="*/ 189 w 243"/>
                              <a:gd name="T27" fmla="*/ 182 h 244"/>
                              <a:gd name="T28" fmla="*/ 159 w 243"/>
                              <a:gd name="T29" fmla="*/ 99 h 244"/>
                              <a:gd name="T30" fmla="*/ 137 w 243"/>
                              <a:gd name="T31" fmla="*/ 165 h 244"/>
                              <a:gd name="T32" fmla="*/ 102 w 243"/>
                              <a:gd name="T33" fmla="*/ 92 h 244"/>
                              <a:gd name="T34" fmla="*/ 158 w 243"/>
                              <a:gd name="T35" fmla="*/ 151 h 244"/>
                              <a:gd name="T36" fmla="*/ 90 w 243"/>
                              <a:gd name="T37" fmla="*/ 75 h 244"/>
                              <a:gd name="T38" fmla="*/ 142 w 243"/>
                              <a:gd name="T39" fmla="*/ 175 h 244"/>
                              <a:gd name="T40" fmla="*/ 168 w 243"/>
                              <a:gd name="T41" fmla="*/ 93 h 244"/>
                              <a:gd name="T42" fmla="*/ 172 w 243"/>
                              <a:gd name="T43" fmla="*/ 90 h 244"/>
                              <a:gd name="T44" fmla="*/ 163 w 243"/>
                              <a:gd name="T45" fmla="*/ 244 h 244"/>
                              <a:gd name="T46" fmla="*/ 125 w 243"/>
                              <a:gd name="T47" fmla="*/ 131 h 244"/>
                              <a:gd name="T48" fmla="*/ 131 w 243"/>
                              <a:gd name="T49" fmla="*/ 119 h 244"/>
                              <a:gd name="T50" fmla="*/ 144 w 243"/>
                              <a:gd name="T51" fmla="*/ 140 h 244"/>
                              <a:gd name="T52" fmla="*/ 220 w 243"/>
                              <a:gd name="T53" fmla="*/ 198 h 244"/>
                              <a:gd name="T54" fmla="*/ 184 w 243"/>
                              <a:gd name="T55" fmla="*/ 202 h 244"/>
                              <a:gd name="T56" fmla="*/ 189 w 243"/>
                              <a:gd name="T57" fmla="*/ 191 h 244"/>
                              <a:gd name="T58" fmla="*/ 177 w 243"/>
                              <a:gd name="T59" fmla="*/ 180 h 244"/>
                              <a:gd name="T60" fmla="*/ 156 w 243"/>
                              <a:gd name="T61" fmla="*/ 159 h 244"/>
                              <a:gd name="T62" fmla="*/ 156 w 243"/>
                              <a:gd name="T63" fmla="*/ 159 h 244"/>
                              <a:gd name="T64" fmla="*/ 127 w 243"/>
                              <a:gd name="T65" fmla="*/ 121 h 244"/>
                              <a:gd name="T66" fmla="*/ 126 w 243"/>
                              <a:gd name="T67" fmla="*/ 127 h 244"/>
                              <a:gd name="T68" fmla="*/ 138 w 243"/>
                              <a:gd name="T69" fmla="*/ 144 h 244"/>
                              <a:gd name="T70" fmla="*/ 133 w 243"/>
                              <a:gd name="T71" fmla="*/ 136 h 244"/>
                              <a:gd name="T72" fmla="*/ 153 w 243"/>
                              <a:gd name="T73" fmla="*/ 156 h 244"/>
                              <a:gd name="T74" fmla="*/ 139 w 243"/>
                              <a:gd name="T75" fmla="*/ 151 h 244"/>
                              <a:gd name="T76" fmla="*/ 147 w 243"/>
                              <a:gd name="T77" fmla="*/ 168 h 244"/>
                              <a:gd name="T78" fmla="*/ 147 w 243"/>
                              <a:gd name="T79" fmla="*/ 168 h 244"/>
                              <a:gd name="T80" fmla="*/ 164 w 243"/>
                              <a:gd name="T81" fmla="*/ 181 h 244"/>
                              <a:gd name="T82" fmla="*/ 153 w 243"/>
                              <a:gd name="T83" fmla="*/ 165 h 244"/>
                              <a:gd name="T84" fmla="*/ 154 w 243"/>
                              <a:gd name="T85" fmla="*/ 182 h 244"/>
                              <a:gd name="T86" fmla="*/ 155 w 243"/>
                              <a:gd name="T87" fmla="*/ 185 h 244"/>
                              <a:gd name="T88" fmla="*/ 164 w 243"/>
                              <a:gd name="T89" fmla="*/ 204 h 244"/>
                              <a:gd name="T90" fmla="*/ 180 w 243"/>
                              <a:gd name="T91" fmla="*/ 183 h 244"/>
                              <a:gd name="T92" fmla="*/ 164 w 243"/>
                              <a:gd name="T93" fmla="*/ 204 h 244"/>
                              <a:gd name="T94" fmla="*/ 178 w 243"/>
                              <a:gd name="T95" fmla="*/ 206 h 244"/>
                              <a:gd name="T96" fmla="*/ 171 w 243"/>
                              <a:gd name="T97" fmla="*/ 220 h 244"/>
                              <a:gd name="T98" fmla="*/ 182 w 243"/>
                              <a:gd name="T99" fmla="*/ 206 h 244"/>
                              <a:gd name="T100" fmla="*/ 206 w 243"/>
                              <a:gd name="T101" fmla="*/ 208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43" h="244">
                                <a:moveTo>
                                  <a:pt x="141" y="112"/>
                                </a:moveTo>
                                <a:cubicBezTo>
                                  <a:pt x="135" y="102"/>
                                  <a:pt x="121" y="100"/>
                                  <a:pt x="112" y="106"/>
                                </a:cubicBezTo>
                                <a:cubicBezTo>
                                  <a:pt x="102" y="113"/>
                                  <a:pt x="99" y="127"/>
                                  <a:pt x="106" y="136"/>
                                </a:cubicBezTo>
                                <a:cubicBezTo>
                                  <a:pt x="111" y="144"/>
                                  <a:pt x="120" y="147"/>
                                  <a:pt x="128" y="145"/>
                                </a:cubicBezTo>
                                <a:cubicBezTo>
                                  <a:pt x="130" y="149"/>
                                  <a:pt x="130" y="149"/>
                                  <a:pt x="130" y="149"/>
                                </a:cubicBezTo>
                                <a:cubicBezTo>
                                  <a:pt x="120" y="152"/>
                                  <a:pt x="108" y="148"/>
                                  <a:pt x="102" y="139"/>
                                </a:cubicBezTo>
                                <a:cubicBezTo>
                                  <a:pt x="94" y="127"/>
                                  <a:pt x="96" y="111"/>
                                  <a:pt x="109" y="102"/>
                                </a:cubicBezTo>
                                <a:cubicBezTo>
                                  <a:pt x="120" y="94"/>
                                  <a:pt x="137" y="97"/>
                                  <a:pt x="145" y="109"/>
                                </a:cubicBezTo>
                                <a:cubicBezTo>
                                  <a:pt x="152" y="118"/>
                                  <a:pt x="151" y="131"/>
                                  <a:pt x="145" y="139"/>
                                </a:cubicBezTo>
                                <a:cubicBezTo>
                                  <a:pt x="142" y="136"/>
                                  <a:pt x="142" y="136"/>
                                  <a:pt x="142" y="136"/>
                                </a:cubicBezTo>
                                <a:cubicBezTo>
                                  <a:pt x="146" y="129"/>
                                  <a:pt x="147" y="119"/>
                                  <a:pt x="141" y="112"/>
                                </a:cubicBezTo>
                                <a:close/>
                                <a:moveTo>
                                  <a:pt x="62" y="34"/>
                                </a:moveTo>
                                <a:cubicBezTo>
                                  <a:pt x="12" y="69"/>
                                  <a:pt x="0" y="137"/>
                                  <a:pt x="34" y="186"/>
                                </a:cubicBezTo>
                                <a:cubicBezTo>
                                  <a:pt x="64" y="229"/>
                                  <a:pt x="119" y="243"/>
                                  <a:pt x="165" y="225"/>
                                </a:cubicBezTo>
                                <a:cubicBezTo>
                                  <a:pt x="163" y="221"/>
                                  <a:pt x="163" y="221"/>
                                  <a:pt x="163" y="221"/>
                                </a:cubicBezTo>
                                <a:cubicBezTo>
                                  <a:pt x="119" y="238"/>
                                  <a:pt x="67" y="224"/>
                                  <a:pt x="38" y="184"/>
                                </a:cubicBezTo>
                                <a:cubicBezTo>
                                  <a:pt x="5" y="137"/>
                                  <a:pt x="17" y="71"/>
                                  <a:pt x="64" y="38"/>
                                </a:cubicBezTo>
                                <a:cubicBezTo>
                                  <a:pt x="112" y="5"/>
                                  <a:pt x="177" y="17"/>
                                  <a:pt x="210" y="64"/>
                                </a:cubicBezTo>
                                <a:cubicBezTo>
                                  <a:pt x="238" y="104"/>
                                  <a:pt x="233" y="158"/>
                                  <a:pt x="202" y="193"/>
                                </a:cubicBezTo>
                                <a:cubicBezTo>
                                  <a:pt x="206" y="196"/>
                                  <a:pt x="206" y="196"/>
                                  <a:pt x="206" y="196"/>
                                </a:cubicBezTo>
                                <a:cubicBezTo>
                                  <a:pt x="238" y="160"/>
                                  <a:pt x="243" y="104"/>
                                  <a:pt x="213" y="61"/>
                                </a:cubicBezTo>
                                <a:cubicBezTo>
                                  <a:pt x="179" y="12"/>
                                  <a:pt x="111" y="0"/>
                                  <a:pt x="62" y="34"/>
                                </a:cubicBezTo>
                                <a:close/>
                                <a:moveTo>
                                  <a:pt x="186" y="80"/>
                                </a:moveTo>
                                <a:cubicBezTo>
                                  <a:pt x="162" y="46"/>
                                  <a:pt x="115" y="38"/>
                                  <a:pt x="80" y="62"/>
                                </a:cubicBezTo>
                                <a:cubicBezTo>
                                  <a:pt x="46" y="86"/>
                                  <a:pt x="38" y="133"/>
                                  <a:pt x="62" y="167"/>
                                </a:cubicBezTo>
                                <a:cubicBezTo>
                                  <a:pt x="82" y="196"/>
                                  <a:pt x="119" y="207"/>
                                  <a:pt x="151" y="195"/>
                                </a:cubicBezTo>
                                <a:cubicBezTo>
                                  <a:pt x="149" y="191"/>
                                  <a:pt x="149" y="191"/>
                                  <a:pt x="149" y="191"/>
                                </a:cubicBezTo>
                                <a:cubicBezTo>
                                  <a:pt x="119" y="202"/>
                                  <a:pt x="85" y="192"/>
                                  <a:pt x="66" y="165"/>
                                </a:cubicBezTo>
                                <a:cubicBezTo>
                                  <a:pt x="43" y="133"/>
                                  <a:pt x="51" y="88"/>
                                  <a:pt x="83" y="66"/>
                                </a:cubicBezTo>
                                <a:cubicBezTo>
                                  <a:pt x="115" y="43"/>
                                  <a:pt x="160" y="51"/>
                                  <a:pt x="182" y="83"/>
                                </a:cubicBezTo>
                                <a:cubicBezTo>
                                  <a:pt x="201" y="110"/>
                                  <a:pt x="198" y="146"/>
                                  <a:pt x="178" y="170"/>
                                </a:cubicBezTo>
                                <a:cubicBezTo>
                                  <a:pt x="181" y="174"/>
                                  <a:pt x="181" y="174"/>
                                  <a:pt x="181" y="174"/>
                                </a:cubicBezTo>
                                <a:cubicBezTo>
                                  <a:pt x="203" y="148"/>
                                  <a:pt x="206" y="109"/>
                                  <a:pt x="186" y="80"/>
                                </a:cubicBezTo>
                                <a:close/>
                                <a:moveTo>
                                  <a:pt x="199" y="71"/>
                                </a:moveTo>
                                <a:cubicBezTo>
                                  <a:pt x="170" y="29"/>
                                  <a:pt x="112" y="20"/>
                                  <a:pt x="71" y="49"/>
                                </a:cubicBezTo>
                                <a:cubicBezTo>
                                  <a:pt x="29" y="78"/>
                                  <a:pt x="19" y="135"/>
                                  <a:pt x="48" y="177"/>
                                </a:cubicBezTo>
                                <a:cubicBezTo>
                                  <a:pt x="73" y="213"/>
                                  <a:pt x="119" y="225"/>
                                  <a:pt x="157" y="210"/>
                                </a:cubicBezTo>
                                <a:cubicBezTo>
                                  <a:pt x="155" y="206"/>
                                  <a:pt x="155" y="206"/>
                                  <a:pt x="155" y="206"/>
                                </a:cubicBezTo>
                                <a:cubicBezTo>
                                  <a:pt x="119" y="219"/>
                                  <a:pt x="75" y="208"/>
                                  <a:pt x="52" y="174"/>
                                </a:cubicBezTo>
                                <a:cubicBezTo>
                                  <a:pt x="24" y="135"/>
                                  <a:pt x="34" y="80"/>
                                  <a:pt x="74" y="52"/>
                                </a:cubicBezTo>
                                <a:cubicBezTo>
                                  <a:pt x="113" y="25"/>
                                  <a:pt x="168" y="35"/>
                                  <a:pt x="195" y="74"/>
                                </a:cubicBezTo>
                                <a:cubicBezTo>
                                  <a:pt x="219" y="107"/>
                                  <a:pt x="215" y="152"/>
                                  <a:pt x="189" y="182"/>
                                </a:cubicBezTo>
                                <a:cubicBezTo>
                                  <a:pt x="193" y="185"/>
                                  <a:pt x="193" y="185"/>
                                  <a:pt x="193" y="185"/>
                                </a:cubicBezTo>
                                <a:cubicBezTo>
                                  <a:pt x="220" y="154"/>
                                  <a:pt x="224" y="107"/>
                                  <a:pt x="199" y="71"/>
                                </a:cubicBezTo>
                                <a:close/>
                                <a:moveTo>
                                  <a:pt x="159" y="99"/>
                                </a:moveTo>
                                <a:cubicBezTo>
                                  <a:pt x="145" y="79"/>
                                  <a:pt x="119" y="75"/>
                                  <a:pt x="99" y="89"/>
                                </a:cubicBezTo>
                                <a:cubicBezTo>
                                  <a:pt x="79" y="102"/>
                                  <a:pt x="75" y="129"/>
                                  <a:pt x="88" y="149"/>
                                </a:cubicBezTo>
                                <a:cubicBezTo>
                                  <a:pt x="100" y="165"/>
                                  <a:pt x="120" y="171"/>
                                  <a:pt x="137" y="165"/>
                                </a:cubicBezTo>
                                <a:cubicBezTo>
                                  <a:pt x="135" y="161"/>
                                  <a:pt x="135" y="161"/>
                                  <a:pt x="135" y="161"/>
                                </a:cubicBezTo>
                                <a:cubicBezTo>
                                  <a:pt x="120" y="166"/>
                                  <a:pt x="102" y="160"/>
                                  <a:pt x="92" y="146"/>
                                </a:cubicBezTo>
                                <a:cubicBezTo>
                                  <a:pt x="80" y="128"/>
                                  <a:pt x="84" y="105"/>
                                  <a:pt x="102" y="92"/>
                                </a:cubicBezTo>
                                <a:cubicBezTo>
                                  <a:pt x="119" y="80"/>
                                  <a:pt x="143" y="84"/>
                                  <a:pt x="155" y="102"/>
                                </a:cubicBezTo>
                                <a:cubicBezTo>
                                  <a:pt x="165" y="116"/>
                                  <a:pt x="164" y="135"/>
                                  <a:pt x="154" y="148"/>
                                </a:cubicBezTo>
                                <a:cubicBezTo>
                                  <a:pt x="158" y="151"/>
                                  <a:pt x="158" y="151"/>
                                  <a:pt x="158" y="151"/>
                                </a:cubicBezTo>
                                <a:cubicBezTo>
                                  <a:pt x="169" y="136"/>
                                  <a:pt x="170" y="115"/>
                                  <a:pt x="159" y="99"/>
                                </a:cubicBezTo>
                                <a:close/>
                                <a:moveTo>
                                  <a:pt x="172" y="90"/>
                                </a:moveTo>
                                <a:cubicBezTo>
                                  <a:pt x="154" y="63"/>
                                  <a:pt x="117" y="57"/>
                                  <a:pt x="90" y="75"/>
                                </a:cubicBezTo>
                                <a:cubicBezTo>
                                  <a:pt x="63" y="94"/>
                                  <a:pt x="56" y="131"/>
                                  <a:pt x="75" y="158"/>
                                </a:cubicBezTo>
                                <a:cubicBezTo>
                                  <a:pt x="91" y="180"/>
                                  <a:pt x="119" y="188"/>
                                  <a:pt x="144" y="180"/>
                                </a:cubicBezTo>
                                <a:cubicBezTo>
                                  <a:pt x="142" y="175"/>
                                  <a:pt x="142" y="175"/>
                                  <a:pt x="142" y="175"/>
                                </a:cubicBezTo>
                                <a:cubicBezTo>
                                  <a:pt x="119" y="183"/>
                                  <a:pt x="93" y="176"/>
                                  <a:pt x="79" y="155"/>
                                </a:cubicBezTo>
                                <a:cubicBezTo>
                                  <a:pt x="62" y="131"/>
                                  <a:pt x="68" y="97"/>
                                  <a:pt x="93" y="79"/>
                                </a:cubicBezTo>
                                <a:cubicBezTo>
                                  <a:pt x="117" y="62"/>
                                  <a:pt x="151" y="68"/>
                                  <a:pt x="168" y="93"/>
                                </a:cubicBezTo>
                                <a:cubicBezTo>
                                  <a:pt x="183" y="113"/>
                                  <a:pt x="181" y="140"/>
                                  <a:pt x="165" y="159"/>
                                </a:cubicBezTo>
                                <a:cubicBezTo>
                                  <a:pt x="169" y="162"/>
                                  <a:pt x="169" y="162"/>
                                  <a:pt x="169" y="162"/>
                                </a:cubicBezTo>
                                <a:cubicBezTo>
                                  <a:pt x="186" y="142"/>
                                  <a:pt x="188" y="112"/>
                                  <a:pt x="172" y="90"/>
                                </a:cubicBezTo>
                                <a:close/>
                                <a:moveTo>
                                  <a:pt x="220" y="198"/>
                                </a:moveTo>
                                <a:cubicBezTo>
                                  <a:pt x="223" y="202"/>
                                  <a:pt x="223" y="202"/>
                                  <a:pt x="223" y="202"/>
                                </a:cubicBezTo>
                                <a:cubicBezTo>
                                  <a:pt x="163" y="244"/>
                                  <a:pt x="163" y="244"/>
                                  <a:pt x="163" y="244"/>
                                </a:cubicBezTo>
                                <a:cubicBezTo>
                                  <a:pt x="161" y="240"/>
                                  <a:pt x="161" y="240"/>
                                  <a:pt x="161" y="240"/>
                                </a:cubicBezTo>
                                <a:cubicBezTo>
                                  <a:pt x="171" y="232"/>
                                  <a:pt x="171" y="232"/>
                                  <a:pt x="171" y="232"/>
                                </a:cubicBezTo>
                                <a:cubicBezTo>
                                  <a:pt x="125" y="131"/>
                                  <a:pt x="125" y="131"/>
                                  <a:pt x="125" y="131"/>
                                </a:cubicBezTo>
                                <a:cubicBezTo>
                                  <a:pt x="122" y="131"/>
                                  <a:pt x="119" y="131"/>
                                  <a:pt x="118" y="128"/>
                                </a:cubicBezTo>
                                <a:cubicBezTo>
                                  <a:pt x="115" y="125"/>
                                  <a:pt x="116" y="120"/>
                                  <a:pt x="120" y="117"/>
                                </a:cubicBezTo>
                                <a:cubicBezTo>
                                  <a:pt x="123" y="115"/>
                                  <a:pt x="128" y="116"/>
                                  <a:pt x="131" y="119"/>
                                </a:cubicBezTo>
                                <a:cubicBezTo>
                                  <a:pt x="132" y="122"/>
                                  <a:pt x="132" y="125"/>
                                  <a:pt x="131" y="127"/>
                                </a:cubicBezTo>
                                <a:cubicBezTo>
                                  <a:pt x="144" y="140"/>
                                  <a:pt x="144" y="140"/>
                                  <a:pt x="144" y="140"/>
                                </a:cubicBezTo>
                                <a:cubicBezTo>
                                  <a:pt x="144" y="140"/>
                                  <a:pt x="144" y="140"/>
                                  <a:pt x="144" y="140"/>
                                </a:cubicBezTo>
                                <a:cubicBezTo>
                                  <a:pt x="144" y="140"/>
                                  <a:pt x="144" y="140"/>
                                  <a:pt x="144" y="140"/>
                                </a:cubicBezTo>
                                <a:cubicBezTo>
                                  <a:pt x="210" y="205"/>
                                  <a:pt x="210" y="205"/>
                                  <a:pt x="210" y="205"/>
                                </a:cubicBezTo>
                                <a:cubicBezTo>
                                  <a:pt x="220" y="198"/>
                                  <a:pt x="220" y="198"/>
                                  <a:pt x="220" y="198"/>
                                </a:cubicBezTo>
                                <a:cubicBezTo>
                                  <a:pt x="220" y="198"/>
                                  <a:pt x="220" y="198"/>
                                  <a:pt x="220" y="198"/>
                                </a:cubicBezTo>
                                <a:close/>
                                <a:moveTo>
                                  <a:pt x="189" y="191"/>
                                </a:moveTo>
                                <a:cubicBezTo>
                                  <a:pt x="184" y="202"/>
                                  <a:pt x="184" y="202"/>
                                  <a:pt x="184" y="202"/>
                                </a:cubicBezTo>
                                <a:cubicBezTo>
                                  <a:pt x="198" y="201"/>
                                  <a:pt x="198" y="201"/>
                                  <a:pt x="198" y="201"/>
                                </a:cubicBezTo>
                                <a:cubicBezTo>
                                  <a:pt x="189" y="191"/>
                                  <a:pt x="189" y="191"/>
                                  <a:pt x="189" y="191"/>
                                </a:cubicBezTo>
                                <a:cubicBezTo>
                                  <a:pt x="189" y="191"/>
                                  <a:pt x="189" y="191"/>
                                  <a:pt x="189" y="191"/>
                                </a:cubicBezTo>
                                <a:close/>
                                <a:moveTo>
                                  <a:pt x="171" y="174"/>
                                </a:moveTo>
                                <a:cubicBezTo>
                                  <a:pt x="168" y="181"/>
                                  <a:pt x="168" y="181"/>
                                  <a:pt x="168" y="181"/>
                                </a:cubicBezTo>
                                <a:cubicBezTo>
                                  <a:pt x="177" y="180"/>
                                  <a:pt x="177" y="180"/>
                                  <a:pt x="177" y="180"/>
                                </a:cubicBezTo>
                                <a:cubicBezTo>
                                  <a:pt x="171" y="174"/>
                                  <a:pt x="171" y="174"/>
                                  <a:pt x="171" y="174"/>
                                </a:cubicBezTo>
                                <a:cubicBezTo>
                                  <a:pt x="171" y="174"/>
                                  <a:pt x="171" y="174"/>
                                  <a:pt x="171" y="174"/>
                                </a:cubicBezTo>
                                <a:close/>
                                <a:moveTo>
                                  <a:pt x="156" y="159"/>
                                </a:moveTo>
                                <a:cubicBezTo>
                                  <a:pt x="155" y="161"/>
                                  <a:pt x="155" y="161"/>
                                  <a:pt x="155" y="161"/>
                                </a:cubicBezTo>
                                <a:cubicBezTo>
                                  <a:pt x="158" y="161"/>
                                  <a:pt x="158" y="161"/>
                                  <a:pt x="158" y="161"/>
                                </a:cubicBezTo>
                                <a:cubicBezTo>
                                  <a:pt x="156" y="159"/>
                                  <a:pt x="156" y="159"/>
                                  <a:pt x="156" y="159"/>
                                </a:cubicBezTo>
                                <a:cubicBezTo>
                                  <a:pt x="156" y="159"/>
                                  <a:pt x="156" y="159"/>
                                  <a:pt x="156" y="159"/>
                                </a:cubicBezTo>
                                <a:close/>
                                <a:moveTo>
                                  <a:pt x="126" y="127"/>
                                </a:moveTo>
                                <a:cubicBezTo>
                                  <a:pt x="128" y="126"/>
                                  <a:pt x="129" y="123"/>
                                  <a:pt x="127" y="121"/>
                                </a:cubicBezTo>
                                <a:cubicBezTo>
                                  <a:pt x="126" y="120"/>
                                  <a:pt x="124" y="119"/>
                                  <a:pt x="122" y="120"/>
                                </a:cubicBezTo>
                                <a:cubicBezTo>
                                  <a:pt x="120" y="122"/>
                                  <a:pt x="119" y="124"/>
                                  <a:pt x="121" y="126"/>
                                </a:cubicBezTo>
                                <a:cubicBezTo>
                                  <a:pt x="122" y="128"/>
                                  <a:pt x="125" y="128"/>
                                  <a:pt x="126" y="127"/>
                                </a:cubicBezTo>
                                <a:close/>
                                <a:moveTo>
                                  <a:pt x="133" y="136"/>
                                </a:moveTo>
                                <a:cubicBezTo>
                                  <a:pt x="136" y="144"/>
                                  <a:pt x="136" y="144"/>
                                  <a:pt x="136" y="144"/>
                                </a:cubicBezTo>
                                <a:cubicBezTo>
                                  <a:pt x="138" y="144"/>
                                  <a:pt x="138" y="144"/>
                                  <a:pt x="138" y="144"/>
                                </a:cubicBezTo>
                                <a:cubicBezTo>
                                  <a:pt x="139" y="143"/>
                                  <a:pt x="139" y="143"/>
                                  <a:pt x="139" y="143"/>
                                </a:cubicBezTo>
                                <a:cubicBezTo>
                                  <a:pt x="133" y="136"/>
                                  <a:pt x="133" y="136"/>
                                  <a:pt x="133" y="136"/>
                                </a:cubicBezTo>
                                <a:cubicBezTo>
                                  <a:pt x="133" y="136"/>
                                  <a:pt x="133" y="136"/>
                                  <a:pt x="133" y="136"/>
                                </a:cubicBezTo>
                                <a:close/>
                                <a:moveTo>
                                  <a:pt x="145" y="162"/>
                                </a:moveTo>
                                <a:cubicBezTo>
                                  <a:pt x="151" y="161"/>
                                  <a:pt x="151" y="161"/>
                                  <a:pt x="151" y="161"/>
                                </a:cubicBezTo>
                                <a:cubicBezTo>
                                  <a:pt x="153" y="156"/>
                                  <a:pt x="153" y="156"/>
                                  <a:pt x="153" y="156"/>
                                </a:cubicBezTo>
                                <a:cubicBezTo>
                                  <a:pt x="144" y="147"/>
                                  <a:pt x="144" y="147"/>
                                  <a:pt x="144" y="147"/>
                                </a:cubicBezTo>
                                <a:cubicBezTo>
                                  <a:pt x="141" y="148"/>
                                  <a:pt x="141" y="148"/>
                                  <a:pt x="141" y="148"/>
                                </a:cubicBezTo>
                                <a:cubicBezTo>
                                  <a:pt x="139" y="151"/>
                                  <a:pt x="139" y="151"/>
                                  <a:pt x="139" y="151"/>
                                </a:cubicBezTo>
                                <a:cubicBezTo>
                                  <a:pt x="145" y="162"/>
                                  <a:pt x="145" y="162"/>
                                  <a:pt x="145" y="162"/>
                                </a:cubicBezTo>
                                <a:cubicBezTo>
                                  <a:pt x="145" y="162"/>
                                  <a:pt x="145" y="162"/>
                                  <a:pt x="145" y="162"/>
                                </a:cubicBezTo>
                                <a:close/>
                                <a:moveTo>
                                  <a:pt x="147" y="168"/>
                                </a:moveTo>
                                <a:cubicBezTo>
                                  <a:pt x="149" y="165"/>
                                  <a:pt x="149" y="165"/>
                                  <a:pt x="149" y="165"/>
                                </a:cubicBezTo>
                                <a:cubicBezTo>
                                  <a:pt x="146" y="166"/>
                                  <a:pt x="146" y="166"/>
                                  <a:pt x="146" y="166"/>
                                </a:cubicBezTo>
                                <a:cubicBezTo>
                                  <a:pt x="147" y="168"/>
                                  <a:pt x="147" y="168"/>
                                  <a:pt x="147" y="168"/>
                                </a:cubicBezTo>
                                <a:cubicBezTo>
                                  <a:pt x="147" y="168"/>
                                  <a:pt x="147" y="168"/>
                                  <a:pt x="147" y="168"/>
                                </a:cubicBezTo>
                                <a:close/>
                                <a:moveTo>
                                  <a:pt x="154" y="182"/>
                                </a:moveTo>
                                <a:cubicBezTo>
                                  <a:pt x="164" y="181"/>
                                  <a:pt x="164" y="181"/>
                                  <a:pt x="164" y="181"/>
                                </a:cubicBezTo>
                                <a:cubicBezTo>
                                  <a:pt x="169" y="171"/>
                                  <a:pt x="169" y="171"/>
                                  <a:pt x="169" y="171"/>
                                </a:cubicBezTo>
                                <a:cubicBezTo>
                                  <a:pt x="161" y="164"/>
                                  <a:pt x="161" y="164"/>
                                  <a:pt x="161" y="164"/>
                                </a:cubicBezTo>
                                <a:cubicBezTo>
                                  <a:pt x="153" y="165"/>
                                  <a:pt x="153" y="165"/>
                                  <a:pt x="153" y="165"/>
                                </a:cubicBezTo>
                                <a:cubicBezTo>
                                  <a:pt x="149" y="173"/>
                                  <a:pt x="149" y="173"/>
                                  <a:pt x="149" y="173"/>
                                </a:cubicBezTo>
                                <a:cubicBezTo>
                                  <a:pt x="154" y="182"/>
                                  <a:pt x="154" y="182"/>
                                  <a:pt x="154" y="182"/>
                                </a:cubicBezTo>
                                <a:cubicBezTo>
                                  <a:pt x="154" y="182"/>
                                  <a:pt x="154" y="182"/>
                                  <a:pt x="154" y="182"/>
                                </a:cubicBezTo>
                                <a:close/>
                                <a:moveTo>
                                  <a:pt x="159" y="193"/>
                                </a:moveTo>
                                <a:cubicBezTo>
                                  <a:pt x="163" y="185"/>
                                  <a:pt x="163" y="185"/>
                                  <a:pt x="163" y="185"/>
                                </a:cubicBezTo>
                                <a:cubicBezTo>
                                  <a:pt x="155" y="185"/>
                                  <a:pt x="155" y="185"/>
                                  <a:pt x="155" y="185"/>
                                </a:cubicBezTo>
                                <a:cubicBezTo>
                                  <a:pt x="159" y="193"/>
                                  <a:pt x="159" y="193"/>
                                  <a:pt x="159" y="193"/>
                                </a:cubicBezTo>
                                <a:cubicBezTo>
                                  <a:pt x="159" y="193"/>
                                  <a:pt x="159" y="193"/>
                                  <a:pt x="159" y="193"/>
                                </a:cubicBezTo>
                                <a:close/>
                                <a:moveTo>
                                  <a:pt x="164" y="204"/>
                                </a:moveTo>
                                <a:cubicBezTo>
                                  <a:pt x="179" y="203"/>
                                  <a:pt x="179" y="203"/>
                                  <a:pt x="179" y="203"/>
                                </a:cubicBezTo>
                                <a:cubicBezTo>
                                  <a:pt x="186" y="188"/>
                                  <a:pt x="186" y="188"/>
                                  <a:pt x="186" y="188"/>
                                </a:cubicBezTo>
                                <a:cubicBezTo>
                                  <a:pt x="180" y="183"/>
                                  <a:pt x="180" y="183"/>
                                  <a:pt x="180" y="183"/>
                                </a:cubicBezTo>
                                <a:cubicBezTo>
                                  <a:pt x="167" y="184"/>
                                  <a:pt x="167" y="184"/>
                                  <a:pt x="167" y="184"/>
                                </a:cubicBezTo>
                                <a:cubicBezTo>
                                  <a:pt x="161" y="197"/>
                                  <a:pt x="161" y="197"/>
                                  <a:pt x="161" y="197"/>
                                </a:cubicBezTo>
                                <a:cubicBezTo>
                                  <a:pt x="164" y="204"/>
                                  <a:pt x="164" y="204"/>
                                  <a:pt x="164" y="204"/>
                                </a:cubicBezTo>
                                <a:cubicBezTo>
                                  <a:pt x="164" y="204"/>
                                  <a:pt x="164" y="204"/>
                                  <a:pt x="164" y="204"/>
                                </a:cubicBezTo>
                                <a:close/>
                                <a:moveTo>
                                  <a:pt x="171" y="220"/>
                                </a:moveTo>
                                <a:cubicBezTo>
                                  <a:pt x="178" y="206"/>
                                  <a:pt x="178" y="206"/>
                                  <a:pt x="178" y="206"/>
                                </a:cubicBezTo>
                                <a:cubicBezTo>
                                  <a:pt x="165" y="208"/>
                                  <a:pt x="165" y="208"/>
                                  <a:pt x="165" y="208"/>
                                </a:cubicBezTo>
                                <a:cubicBezTo>
                                  <a:pt x="171" y="220"/>
                                  <a:pt x="171" y="220"/>
                                  <a:pt x="171" y="220"/>
                                </a:cubicBezTo>
                                <a:cubicBezTo>
                                  <a:pt x="171" y="220"/>
                                  <a:pt x="171" y="220"/>
                                  <a:pt x="171" y="220"/>
                                </a:cubicBezTo>
                                <a:close/>
                                <a:moveTo>
                                  <a:pt x="206" y="208"/>
                                </a:moveTo>
                                <a:cubicBezTo>
                                  <a:pt x="202" y="204"/>
                                  <a:pt x="202" y="204"/>
                                  <a:pt x="202" y="204"/>
                                </a:cubicBezTo>
                                <a:cubicBezTo>
                                  <a:pt x="182" y="206"/>
                                  <a:pt x="182" y="206"/>
                                  <a:pt x="182" y="206"/>
                                </a:cubicBezTo>
                                <a:cubicBezTo>
                                  <a:pt x="173" y="224"/>
                                  <a:pt x="173" y="224"/>
                                  <a:pt x="173" y="224"/>
                                </a:cubicBezTo>
                                <a:cubicBezTo>
                                  <a:pt x="175" y="229"/>
                                  <a:pt x="175" y="229"/>
                                  <a:pt x="175" y="229"/>
                                </a:cubicBezTo>
                                <a:cubicBezTo>
                                  <a:pt x="206" y="208"/>
                                  <a:pt x="206" y="208"/>
                                  <a:pt x="206" y="208"/>
                                </a:cubicBezTo>
                                <a:cubicBezTo>
                                  <a:pt x="206" y="208"/>
                                  <a:pt x="206" y="208"/>
                                  <a:pt x="206" y="20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13" name="Freeform 6113"/>
                        <wps:cNvSpPr>
                          <a:spLocks noEditPoints="1"/>
                        </wps:cNvSpPr>
                        <wps:spPr bwMode="auto">
                          <a:xfrm>
                            <a:off x="17300576" y="8724901"/>
                            <a:ext cx="738188" cy="738188"/>
                          </a:xfrm>
                          <a:custGeom>
                            <a:avLst/>
                            <a:gdLst>
                              <a:gd name="T0" fmla="*/ 110 w 197"/>
                              <a:gd name="T1" fmla="*/ 170 h 197"/>
                              <a:gd name="T2" fmla="*/ 114 w 197"/>
                              <a:gd name="T3" fmla="*/ 184 h 197"/>
                              <a:gd name="T4" fmla="*/ 111 w 197"/>
                              <a:gd name="T5" fmla="*/ 186 h 197"/>
                              <a:gd name="T6" fmla="*/ 61 w 197"/>
                              <a:gd name="T7" fmla="*/ 177 h 197"/>
                              <a:gd name="T8" fmla="*/ 69 w 197"/>
                              <a:gd name="T9" fmla="*/ 126 h 197"/>
                              <a:gd name="T10" fmla="*/ 72 w 197"/>
                              <a:gd name="T11" fmla="*/ 124 h 197"/>
                              <a:gd name="T12" fmla="*/ 84 w 197"/>
                              <a:gd name="T13" fmla="*/ 134 h 197"/>
                              <a:gd name="T14" fmla="*/ 110 w 197"/>
                              <a:gd name="T15" fmla="*/ 170 h 197"/>
                              <a:gd name="T16" fmla="*/ 136 w 197"/>
                              <a:gd name="T17" fmla="*/ 80 h 197"/>
                              <a:gd name="T18" fmla="*/ 133 w 197"/>
                              <a:gd name="T19" fmla="*/ 82 h 197"/>
                              <a:gd name="T20" fmla="*/ 138 w 197"/>
                              <a:gd name="T21" fmla="*/ 96 h 197"/>
                              <a:gd name="T22" fmla="*/ 163 w 197"/>
                              <a:gd name="T23" fmla="*/ 133 h 197"/>
                              <a:gd name="T24" fmla="*/ 175 w 197"/>
                              <a:gd name="T25" fmla="*/ 141 h 197"/>
                              <a:gd name="T26" fmla="*/ 177 w 197"/>
                              <a:gd name="T27" fmla="*/ 139 h 197"/>
                              <a:gd name="T28" fmla="*/ 186 w 197"/>
                              <a:gd name="T29" fmla="*/ 90 h 197"/>
                              <a:gd name="T30" fmla="*/ 136 w 197"/>
                              <a:gd name="T31" fmla="*/ 80 h 197"/>
                              <a:gd name="T32" fmla="*/ 58 w 197"/>
                              <a:gd name="T33" fmla="*/ 132 h 197"/>
                              <a:gd name="T34" fmla="*/ 41 w 197"/>
                              <a:gd name="T35" fmla="*/ 113 h 197"/>
                              <a:gd name="T36" fmla="*/ 57 w 197"/>
                              <a:gd name="T37" fmla="*/ 38 h 197"/>
                              <a:gd name="T38" fmla="*/ 133 w 197"/>
                              <a:gd name="T39" fmla="*/ 48 h 197"/>
                              <a:gd name="T40" fmla="*/ 145 w 197"/>
                              <a:gd name="T41" fmla="*/ 71 h 197"/>
                              <a:gd name="T42" fmla="*/ 160 w 197"/>
                              <a:gd name="T43" fmla="*/ 70 h 197"/>
                              <a:gd name="T44" fmla="*/ 146 w 197"/>
                              <a:gd name="T45" fmla="*/ 38 h 197"/>
                              <a:gd name="T46" fmla="*/ 48 w 197"/>
                              <a:gd name="T47" fmla="*/ 25 h 197"/>
                              <a:gd name="T48" fmla="*/ 27 w 197"/>
                              <a:gd name="T49" fmla="*/ 122 h 197"/>
                              <a:gd name="T50" fmla="*/ 52 w 197"/>
                              <a:gd name="T51" fmla="*/ 146 h 197"/>
                              <a:gd name="T52" fmla="*/ 58 w 197"/>
                              <a:gd name="T53" fmla="*/ 132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97" h="197">
                                <a:moveTo>
                                  <a:pt x="110" y="170"/>
                                </a:moveTo>
                                <a:cubicBezTo>
                                  <a:pt x="114" y="177"/>
                                  <a:pt x="115" y="182"/>
                                  <a:pt x="114" y="184"/>
                                </a:cubicBezTo>
                                <a:cubicBezTo>
                                  <a:pt x="111" y="186"/>
                                  <a:pt x="111" y="186"/>
                                  <a:pt x="111" y="186"/>
                                </a:cubicBezTo>
                                <a:cubicBezTo>
                                  <a:pt x="95" y="197"/>
                                  <a:pt x="72" y="193"/>
                                  <a:pt x="61" y="177"/>
                                </a:cubicBezTo>
                                <a:cubicBezTo>
                                  <a:pt x="50" y="161"/>
                                  <a:pt x="53" y="138"/>
                                  <a:pt x="69" y="126"/>
                                </a:cubicBezTo>
                                <a:cubicBezTo>
                                  <a:pt x="72" y="124"/>
                                  <a:pt x="72" y="124"/>
                                  <a:pt x="72" y="124"/>
                                </a:cubicBezTo>
                                <a:cubicBezTo>
                                  <a:pt x="75" y="124"/>
                                  <a:pt x="80" y="127"/>
                                  <a:pt x="84" y="134"/>
                                </a:cubicBezTo>
                                <a:cubicBezTo>
                                  <a:pt x="110" y="170"/>
                                  <a:pt x="110" y="170"/>
                                  <a:pt x="110" y="170"/>
                                </a:cubicBezTo>
                                <a:moveTo>
                                  <a:pt x="136" y="80"/>
                                </a:moveTo>
                                <a:cubicBezTo>
                                  <a:pt x="133" y="82"/>
                                  <a:pt x="133" y="82"/>
                                  <a:pt x="133" y="82"/>
                                </a:cubicBezTo>
                                <a:cubicBezTo>
                                  <a:pt x="132" y="84"/>
                                  <a:pt x="133" y="90"/>
                                  <a:pt x="138" y="96"/>
                                </a:cubicBezTo>
                                <a:cubicBezTo>
                                  <a:pt x="163" y="133"/>
                                  <a:pt x="163" y="133"/>
                                  <a:pt x="163" y="133"/>
                                </a:cubicBezTo>
                                <a:cubicBezTo>
                                  <a:pt x="168" y="139"/>
                                  <a:pt x="172" y="142"/>
                                  <a:pt x="175" y="141"/>
                                </a:cubicBezTo>
                                <a:cubicBezTo>
                                  <a:pt x="177" y="139"/>
                                  <a:pt x="177" y="139"/>
                                  <a:pt x="177" y="139"/>
                                </a:cubicBezTo>
                                <a:cubicBezTo>
                                  <a:pt x="194" y="128"/>
                                  <a:pt x="197" y="105"/>
                                  <a:pt x="186" y="90"/>
                                </a:cubicBezTo>
                                <a:cubicBezTo>
                                  <a:pt x="175" y="73"/>
                                  <a:pt x="152" y="68"/>
                                  <a:pt x="136" y="80"/>
                                </a:cubicBezTo>
                                <a:moveTo>
                                  <a:pt x="58" y="132"/>
                                </a:moveTo>
                                <a:cubicBezTo>
                                  <a:pt x="52" y="127"/>
                                  <a:pt x="46" y="120"/>
                                  <a:pt x="41" y="113"/>
                                </a:cubicBezTo>
                                <a:cubicBezTo>
                                  <a:pt x="20" y="83"/>
                                  <a:pt x="31" y="56"/>
                                  <a:pt x="57" y="38"/>
                                </a:cubicBezTo>
                                <a:cubicBezTo>
                                  <a:pt x="83" y="20"/>
                                  <a:pt x="112" y="19"/>
                                  <a:pt x="133" y="48"/>
                                </a:cubicBezTo>
                                <a:cubicBezTo>
                                  <a:pt x="138" y="55"/>
                                  <a:pt x="142" y="63"/>
                                  <a:pt x="145" y="71"/>
                                </a:cubicBezTo>
                                <a:cubicBezTo>
                                  <a:pt x="150" y="70"/>
                                  <a:pt x="155" y="69"/>
                                  <a:pt x="160" y="70"/>
                                </a:cubicBezTo>
                                <a:cubicBezTo>
                                  <a:pt x="158" y="59"/>
                                  <a:pt x="153" y="48"/>
                                  <a:pt x="146" y="38"/>
                                </a:cubicBezTo>
                                <a:cubicBezTo>
                                  <a:pt x="119" y="0"/>
                                  <a:pt x="77" y="4"/>
                                  <a:pt x="48" y="25"/>
                                </a:cubicBezTo>
                                <a:cubicBezTo>
                                  <a:pt x="18" y="45"/>
                                  <a:pt x="0" y="84"/>
                                  <a:pt x="27" y="122"/>
                                </a:cubicBezTo>
                                <a:cubicBezTo>
                                  <a:pt x="33" y="131"/>
                                  <a:pt x="42" y="140"/>
                                  <a:pt x="52" y="146"/>
                                </a:cubicBezTo>
                                <a:cubicBezTo>
                                  <a:pt x="52" y="141"/>
                                  <a:pt x="56" y="136"/>
                                  <a:pt x="58" y="132"/>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14" name="Freeform 6114"/>
                        <wps:cNvSpPr>
                          <a:spLocks noEditPoints="1"/>
                        </wps:cNvSpPr>
                        <wps:spPr bwMode="auto">
                          <a:xfrm>
                            <a:off x="18197513" y="8664576"/>
                            <a:ext cx="831850" cy="833438"/>
                          </a:xfrm>
                          <a:custGeom>
                            <a:avLst/>
                            <a:gdLst>
                              <a:gd name="T0" fmla="*/ 119 w 222"/>
                              <a:gd name="T1" fmla="*/ 122 h 222"/>
                              <a:gd name="T2" fmla="*/ 100 w 222"/>
                              <a:gd name="T3" fmla="*/ 119 h 222"/>
                              <a:gd name="T4" fmla="*/ 104 w 222"/>
                              <a:gd name="T5" fmla="*/ 100 h 222"/>
                              <a:gd name="T6" fmla="*/ 122 w 222"/>
                              <a:gd name="T7" fmla="*/ 104 h 222"/>
                              <a:gd name="T8" fmla="*/ 119 w 222"/>
                              <a:gd name="T9" fmla="*/ 122 h 222"/>
                              <a:gd name="T10" fmla="*/ 191 w 222"/>
                              <a:gd name="T11" fmla="*/ 55 h 222"/>
                              <a:gd name="T12" fmla="*/ 167 w 222"/>
                              <a:gd name="T13" fmla="*/ 191 h 222"/>
                              <a:gd name="T14" fmla="*/ 31 w 222"/>
                              <a:gd name="T15" fmla="*/ 167 h 222"/>
                              <a:gd name="T16" fmla="*/ 55 w 222"/>
                              <a:gd name="T17" fmla="*/ 31 h 222"/>
                              <a:gd name="T18" fmla="*/ 191 w 222"/>
                              <a:gd name="T19" fmla="*/ 55 h 222"/>
                              <a:gd name="T20" fmla="*/ 178 w 222"/>
                              <a:gd name="T21" fmla="*/ 64 h 222"/>
                              <a:gd name="T22" fmla="*/ 64 w 222"/>
                              <a:gd name="T23" fmla="*/ 44 h 222"/>
                              <a:gd name="T24" fmla="*/ 44 w 222"/>
                              <a:gd name="T25" fmla="*/ 158 h 222"/>
                              <a:gd name="T26" fmla="*/ 158 w 222"/>
                              <a:gd name="T27" fmla="*/ 178 h 222"/>
                              <a:gd name="T28" fmla="*/ 178 w 222"/>
                              <a:gd name="T29" fmla="*/ 64 h 222"/>
                              <a:gd name="T30" fmla="*/ 170 w 222"/>
                              <a:gd name="T31" fmla="*/ 70 h 222"/>
                              <a:gd name="T32" fmla="*/ 105 w 222"/>
                              <a:gd name="T33" fmla="*/ 40 h 222"/>
                              <a:gd name="T34" fmla="*/ 109 w 222"/>
                              <a:gd name="T35" fmla="*/ 90 h 222"/>
                              <a:gd name="T36" fmla="*/ 129 w 222"/>
                              <a:gd name="T37" fmla="*/ 99 h 222"/>
                              <a:gd name="T38" fmla="*/ 170 w 222"/>
                              <a:gd name="T39" fmla="*/ 70 h 222"/>
                              <a:gd name="T40" fmla="*/ 170 w 222"/>
                              <a:gd name="T41" fmla="*/ 70 h 222"/>
                              <a:gd name="T42" fmla="*/ 131 w 222"/>
                              <a:gd name="T43" fmla="*/ 121 h 222"/>
                              <a:gd name="T44" fmla="*/ 124 w 222"/>
                              <a:gd name="T45" fmla="*/ 129 h 222"/>
                              <a:gd name="T46" fmla="*/ 113 w 222"/>
                              <a:gd name="T47" fmla="*/ 133 h 222"/>
                              <a:gd name="T48" fmla="*/ 117 w 222"/>
                              <a:gd name="T49" fmla="*/ 183 h 222"/>
                              <a:gd name="T50" fmla="*/ 152 w 222"/>
                              <a:gd name="T51" fmla="*/ 170 h 222"/>
                              <a:gd name="T52" fmla="*/ 176 w 222"/>
                              <a:gd name="T53" fmla="*/ 142 h 222"/>
                              <a:gd name="T54" fmla="*/ 131 w 222"/>
                              <a:gd name="T55" fmla="*/ 121 h 222"/>
                              <a:gd name="T56" fmla="*/ 93 w 222"/>
                              <a:gd name="T57" fmla="*/ 124 h 222"/>
                              <a:gd name="T58" fmla="*/ 91 w 222"/>
                              <a:gd name="T59" fmla="*/ 102 h 222"/>
                              <a:gd name="T60" fmla="*/ 46 w 222"/>
                              <a:gd name="T61" fmla="*/ 81 h 222"/>
                              <a:gd name="T62" fmla="*/ 52 w 222"/>
                              <a:gd name="T63" fmla="*/ 152 h 222"/>
                              <a:gd name="T64" fmla="*/ 52 w 222"/>
                              <a:gd name="T65" fmla="*/ 152 h 222"/>
                              <a:gd name="T66" fmla="*/ 93 w 222"/>
                              <a:gd name="T67" fmla="*/ 124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2" h="222">
                                <a:moveTo>
                                  <a:pt x="119" y="122"/>
                                </a:moveTo>
                                <a:cubicBezTo>
                                  <a:pt x="113" y="126"/>
                                  <a:pt x="105" y="124"/>
                                  <a:pt x="100" y="119"/>
                                </a:cubicBezTo>
                                <a:cubicBezTo>
                                  <a:pt x="96" y="113"/>
                                  <a:pt x="98" y="105"/>
                                  <a:pt x="104" y="100"/>
                                </a:cubicBezTo>
                                <a:cubicBezTo>
                                  <a:pt x="109" y="96"/>
                                  <a:pt x="118" y="98"/>
                                  <a:pt x="122" y="104"/>
                                </a:cubicBezTo>
                                <a:cubicBezTo>
                                  <a:pt x="126" y="110"/>
                                  <a:pt x="124" y="118"/>
                                  <a:pt x="119" y="122"/>
                                </a:cubicBezTo>
                                <a:close/>
                                <a:moveTo>
                                  <a:pt x="191" y="55"/>
                                </a:moveTo>
                                <a:cubicBezTo>
                                  <a:pt x="222" y="99"/>
                                  <a:pt x="211" y="160"/>
                                  <a:pt x="167" y="191"/>
                                </a:cubicBezTo>
                                <a:cubicBezTo>
                                  <a:pt x="123" y="222"/>
                                  <a:pt x="62" y="211"/>
                                  <a:pt x="31" y="167"/>
                                </a:cubicBezTo>
                                <a:cubicBezTo>
                                  <a:pt x="0" y="123"/>
                                  <a:pt x="11" y="62"/>
                                  <a:pt x="55" y="31"/>
                                </a:cubicBezTo>
                                <a:cubicBezTo>
                                  <a:pt x="99" y="0"/>
                                  <a:pt x="160" y="11"/>
                                  <a:pt x="191" y="55"/>
                                </a:cubicBezTo>
                                <a:close/>
                                <a:moveTo>
                                  <a:pt x="178" y="64"/>
                                </a:moveTo>
                                <a:cubicBezTo>
                                  <a:pt x="152" y="27"/>
                                  <a:pt x="101" y="18"/>
                                  <a:pt x="64" y="44"/>
                                </a:cubicBezTo>
                                <a:cubicBezTo>
                                  <a:pt x="27" y="70"/>
                                  <a:pt x="18" y="121"/>
                                  <a:pt x="44" y="158"/>
                                </a:cubicBezTo>
                                <a:cubicBezTo>
                                  <a:pt x="70" y="195"/>
                                  <a:pt x="121" y="204"/>
                                  <a:pt x="158" y="178"/>
                                </a:cubicBezTo>
                                <a:cubicBezTo>
                                  <a:pt x="194" y="152"/>
                                  <a:pt x="203" y="101"/>
                                  <a:pt x="178" y="64"/>
                                </a:cubicBezTo>
                                <a:close/>
                                <a:moveTo>
                                  <a:pt x="170" y="70"/>
                                </a:moveTo>
                                <a:cubicBezTo>
                                  <a:pt x="155" y="48"/>
                                  <a:pt x="130" y="38"/>
                                  <a:pt x="105" y="40"/>
                                </a:cubicBezTo>
                                <a:cubicBezTo>
                                  <a:pt x="109" y="90"/>
                                  <a:pt x="109" y="90"/>
                                  <a:pt x="109" y="90"/>
                                </a:cubicBezTo>
                                <a:cubicBezTo>
                                  <a:pt x="117" y="89"/>
                                  <a:pt x="124" y="92"/>
                                  <a:pt x="129" y="99"/>
                                </a:cubicBezTo>
                                <a:cubicBezTo>
                                  <a:pt x="170" y="70"/>
                                  <a:pt x="170" y="70"/>
                                  <a:pt x="170" y="70"/>
                                </a:cubicBezTo>
                                <a:cubicBezTo>
                                  <a:pt x="170" y="70"/>
                                  <a:pt x="170" y="70"/>
                                  <a:pt x="170" y="70"/>
                                </a:cubicBezTo>
                                <a:close/>
                                <a:moveTo>
                                  <a:pt x="131" y="121"/>
                                </a:moveTo>
                                <a:cubicBezTo>
                                  <a:pt x="129" y="124"/>
                                  <a:pt x="127" y="127"/>
                                  <a:pt x="124" y="129"/>
                                </a:cubicBezTo>
                                <a:cubicBezTo>
                                  <a:pt x="120" y="131"/>
                                  <a:pt x="117" y="133"/>
                                  <a:pt x="113" y="133"/>
                                </a:cubicBezTo>
                                <a:cubicBezTo>
                                  <a:pt x="117" y="183"/>
                                  <a:pt x="117" y="183"/>
                                  <a:pt x="117" y="183"/>
                                </a:cubicBezTo>
                                <a:cubicBezTo>
                                  <a:pt x="129" y="182"/>
                                  <a:pt x="142" y="177"/>
                                  <a:pt x="152" y="170"/>
                                </a:cubicBezTo>
                                <a:cubicBezTo>
                                  <a:pt x="163" y="162"/>
                                  <a:pt x="171" y="153"/>
                                  <a:pt x="176" y="142"/>
                                </a:cubicBezTo>
                                <a:cubicBezTo>
                                  <a:pt x="131" y="121"/>
                                  <a:pt x="131" y="121"/>
                                  <a:pt x="131" y="121"/>
                                </a:cubicBezTo>
                                <a:close/>
                                <a:moveTo>
                                  <a:pt x="93" y="124"/>
                                </a:moveTo>
                                <a:cubicBezTo>
                                  <a:pt x="88" y="117"/>
                                  <a:pt x="88" y="109"/>
                                  <a:pt x="91" y="102"/>
                                </a:cubicBezTo>
                                <a:cubicBezTo>
                                  <a:pt x="46" y="81"/>
                                  <a:pt x="46" y="81"/>
                                  <a:pt x="46" y="81"/>
                                </a:cubicBezTo>
                                <a:cubicBezTo>
                                  <a:pt x="36" y="103"/>
                                  <a:pt x="37" y="131"/>
                                  <a:pt x="52" y="152"/>
                                </a:cubicBezTo>
                                <a:cubicBezTo>
                                  <a:pt x="52" y="152"/>
                                  <a:pt x="52" y="152"/>
                                  <a:pt x="52" y="152"/>
                                </a:cubicBezTo>
                                <a:cubicBezTo>
                                  <a:pt x="93" y="124"/>
                                  <a:pt x="93" y="124"/>
                                  <a:pt x="93" y="12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15" name="Freeform 6115"/>
                        <wps:cNvSpPr>
                          <a:spLocks/>
                        </wps:cNvSpPr>
                        <wps:spPr bwMode="auto">
                          <a:xfrm>
                            <a:off x="19284951" y="8851901"/>
                            <a:ext cx="720725" cy="676275"/>
                          </a:xfrm>
                          <a:custGeom>
                            <a:avLst/>
                            <a:gdLst>
                              <a:gd name="T0" fmla="*/ 139 w 192"/>
                              <a:gd name="T1" fmla="*/ 167 h 180"/>
                              <a:gd name="T2" fmla="*/ 132 w 192"/>
                              <a:gd name="T3" fmla="*/ 65 h 180"/>
                              <a:gd name="T4" fmla="*/ 186 w 192"/>
                              <a:gd name="T5" fmla="*/ 29 h 180"/>
                              <a:gd name="T6" fmla="*/ 186 w 192"/>
                              <a:gd name="T7" fmla="*/ 29 h 180"/>
                              <a:gd name="T8" fmla="*/ 189 w 192"/>
                              <a:gd name="T9" fmla="*/ 12 h 180"/>
                              <a:gd name="T10" fmla="*/ 172 w 192"/>
                              <a:gd name="T11" fmla="*/ 8 h 180"/>
                              <a:gd name="T12" fmla="*/ 172 w 192"/>
                              <a:gd name="T13" fmla="*/ 8 h 180"/>
                              <a:gd name="T14" fmla="*/ 118 w 192"/>
                              <a:gd name="T15" fmla="*/ 45 h 180"/>
                              <a:gd name="T16" fmla="*/ 27 w 192"/>
                              <a:gd name="T17" fmla="*/ 0 h 180"/>
                              <a:gd name="T18" fmla="*/ 7 w 192"/>
                              <a:gd name="T19" fmla="*/ 14 h 180"/>
                              <a:gd name="T20" fmla="*/ 80 w 192"/>
                              <a:gd name="T21" fmla="*/ 72 h 180"/>
                              <a:gd name="T22" fmla="*/ 41 w 192"/>
                              <a:gd name="T23" fmla="*/ 98 h 180"/>
                              <a:gd name="T24" fmla="*/ 15 w 192"/>
                              <a:gd name="T25" fmla="*/ 91 h 180"/>
                              <a:gd name="T26" fmla="*/ 0 w 192"/>
                              <a:gd name="T27" fmla="*/ 101 h 180"/>
                              <a:gd name="T28" fmla="*/ 26 w 192"/>
                              <a:gd name="T29" fmla="*/ 122 h 180"/>
                              <a:gd name="T30" fmla="*/ 35 w 192"/>
                              <a:gd name="T31" fmla="*/ 154 h 180"/>
                              <a:gd name="T32" fmla="*/ 51 w 192"/>
                              <a:gd name="T33" fmla="*/ 143 h 180"/>
                              <a:gd name="T34" fmla="*/ 53 w 192"/>
                              <a:gd name="T35" fmla="*/ 117 h 180"/>
                              <a:gd name="T36" fmla="*/ 92 w 192"/>
                              <a:gd name="T37" fmla="*/ 92 h 180"/>
                              <a:gd name="T38" fmla="*/ 119 w 192"/>
                              <a:gd name="T39" fmla="*/ 180 h 180"/>
                              <a:gd name="T40" fmla="*/ 139 w 192"/>
                              <a:gd name="T41" fmla="*/ 167 h 180"/>
                              <a:gd name="T42" fmla="*/ 139 w 192"/>
                              <a:gd name="T43" fmla="*/ 167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92" h="180">
                                <a:moveTo>
                                  <a:pt x="139" y="167"/>
                                </a:moveTo>
                                <a:cubicBezTo>
                                  <a:pt x="132" y="65"/>
                                  <a:pt x="132" y="65"/>
                                  <a:pt x="132" y="65"/>
                                </a:cubicBezTo>
                                <a:cubicBezTo>
                                  <a:pt x="186" y="29"/>
                                  <a:pt x="186" y="29"/>
                                  <a:pt x="186" y="29"/>
                                </a:cubicBezTo>
                                <a:cubicBezTo>
                                  <a:pt x="186" y="29"/>
                                  <a:pt x="186" y="29"/>
                                  <a:pt x="186" y="29"/>
                                </a:cubicBezTo>
                                <a:cubicBezTo>
                                  <a:pt x="191" y="25"/>
                                  <a:pt x="192" y="18"/>
                                  <a:pt x="189" y="12"/>
                                </a:cubicBezTo>
                                <a:cubicBezTo>
                                  <a:pt x="185" y="6"/>
                                  <a:pt x="178" y="5"/>
                                  <a:pt x="172" y="8"/>
                                </a:cubicBezTo>
                                <a:cubicBezTo>
                                  <a:pt x="172" y="8"/>
                                  <a:pt x="172" y="8"/>
                                  <a:pt x="172" y="8"/>
                                </a:cubicBezTo>
                                <a:cubicBezTo>
                                  <a:pt x="118" y="45"/>
                                  <a:pt x="118" y="45"/>
                                  <a:pt x="118" y="45"/>
                                </a:cubicBezTo>
                                <a:cubicBezTo>
                                  <a:pt x="27" y="0"/>
                                  <a:pt x="27" y="0"/>
                                  <a:pt x="27" y="0"/>
                                </a:cubicBezTo>
                                <a:cubicBezTo>
                                  <a:pt x="7" y="14"/>
                                  <a:pt x="7" y="14"/>
                                  <a:pt x="7" y="14"/>
                                </a:cubicBezTo>
                                <a:cubicBezTo>
                                  <a:pt x="80" y="72"/>
                                  <a:pt x="80" y="72"/>
                                  <a:pt x="80" y="72"/>
                                </a:cubicBezTo>
                                <a:cubicBezTo>
                                  <a:pt x="41" y="98"/>
                                  <a:pt x="41" y="98"/>
                                  <a:pt x="41" y="98"/>
                                </a:cubicBezTo>
                                <a:cubicBezTo>
                                  <a:pt x="15" y="91"/>
                                  <a:pt x="15" y="91"/>
                                  <a:pt x="15" y="91"/>
                                </a:cubicBezTo>
                                <a:cubicBezTo>
                                  <a:pt x="0" y="101"/>
                                  <a:pt x="0" y="101"/>
                                  <a:pt x="0" y="101"/>
                                </a:cubicBezTo>
                                <a:cubicBezTo>
                                  <a:pt x="26" y="122"/>
                                  <a:pt x="26" y="122"/>
                                  <a:pt x="26" y="122"/>
                                </a:cubicBezTo>
                                <a:cubicBezTo>
                                  <a:pt x="35" y="154"/>
                                  <a:pt x="35" y="154"/>
                                  <a:pt x="35" y="154"/>
                                </a:cubicBezTo>
                                <a:cubicBezTo>
                                  <a:pt x="51" y="143"/>
                                  <a:pt x="51" y="143"/>
                                  <a:pt x="51" y="143"/>
                                </a:cubicBezTo>
                                <a:cubicBezTo>
                                  <a:pt x="53" y="117"/>
                                  <a:pt x="53" y="117"/>
                                  <a:pt x="53" y="117"/>
                                </a:cubicBezTo>
                                <a:cubicBezTo>
                                  <a:pt x="92" y="92"/>
                                  <a:pt x="92" y="92"/>
                                  <a:pt x="92" y="92"/>
                                </a:cubicBezTo>
                                <a:cubicBezTo>
                                  <a:pt x="119" y="180"/>
                                  <a:pt x="119" y="180"/>
                                  <a:pt x="119" y="180"/>
                                </a:cubicBezTo>
                                <a:cubicBezTo>
                                  <a:pt x="139" y="167"/>
                                  <a:pt x="139" y="167"/>
                                  <a:pt x="139" y="167"/>
                                </a:cubicBezTo>
                                <a:cubicBezTo>
                                  <a:pt x="139" y="167"/>
                                  <a:pt x="139" y="167"/>
                                  <a:pt x="139" y="167"/>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16" name="Freeform 6116"/>
                        <wps:cNvSpPr>
                          <a:spLocks noEditPoints="1"/>
                        </wps:cNvSpPr>
                        <wps:spPr bwMode="auto">
                          <a:xfrm>
                            <a:off x="11784013" y="8697913"/>
                            <a:ext cx="896938" cy="889000"/>
                          </a:xfrm>
                          <a:custGeom>
                            <a:avLst/>
                            <a:gdLst>
                              <a:gd name="T0" fmla="*/ 117 w 239"/>
                              <a:gd name="T1" fmla="*/ 38 h 237"/>
                              <a:gd name="T2" fmla="*/ 159 w 239"/>
                              <a:gd name="T3" fmla="*/ 93 h 237"/>
                              <a:gd name="T4" fmla="*/ 140 w 239"/>
                              <a:gd name="T5" fmla="*/ 80 h 237"/>
                              <a:gd name="T6" fmla="*/ 159 w 239"/>
                              <a:gd name="T7" fmla="*/ 93 h 237"/>
                              <a:gd name="T8" fmla="*/ 97 w 239"/>
                              <a:gd name="T9" fmla="*/ 10 h 237"/>
                              <a:gd name="T10" fmla="*/ 114 w 239"/>
                              <a:gd name="T11" fmla="*/ 34 h 237"/>
                              <a:gd name="T12" fmla="*/ 135 w 239"/>
                              <a:gd name="T13" fmla="*/ 82 h 237"/>
                              <a:gd name="T14" fmla="*/ 127 w 239"/>
                              <a:gd name="T15" fmla="*/ 104 h 237"/>
                              <a:gd name="T16" fmla="*/ 136 w 239"/>
                              <a:gd name="T17" fmla="*/ 104 h 237"/>
                              <a:gd name="T18" fmla="*/ 123 w 239"/>
                              <a:gd name="T19" fmla="*/ 0 h 237"/>
                              <a:gd name="T20" fmla="*/ 125 w 239"/>
                              <a:gd name="T21" fmla="*/ 31 h 237"/>
                              <a:gd name="T22" fmla="*/ 111 w 239"/>
                              <a:gd name="T23" fmla="*/ 101 h 237"/>
                              <a:gd name="T24" fmla="*/ 112 w 239"/>
                              <a:gd name="T25" fmla="*/ 78 h 237"/>
                              <a:gd name="T26" fmla="*/ 109 w 239"/>
                              <a:gd name="T27" fmla="*/ 103 h 237"/>
                              <a:gd name="T28" fmla="*/ 152 w 239"/>
                              <a:gd name="T29" fmla="*/ 10 h 237"/>
                              <a:gd name="T30" fmla="*/ 136 w 239"/>
                              <a:gd name="T31" fmla="*/ 28 h 237"/>
                              <a:gd name="T32" fmla="*/ 143 w 239"/>
                              <a:gd name="T33" fmla="*/ 31 h 237"/>
                              <a:gd name="T34" fmla="*/ 148 w 239"/>
                              <a:gd name="T35" fmla="*/ 34 h 237"/>
                              <a:gd name="T36" fmla="*/ 171 w 239"/>
                              <a:gd name="T37" fmla="*/ 29 h 237"/>
                              <a:gd name="T38" fmla="*/ 102 w 239"/>
                              <a:gd name="T39" fmla="*/ 67 h 237"/>
                              <a:gd name="T40" fmla="*/ 89 w 239"/>
                              <a:gd name="T41" fmla="*/ 86 h 237"/>
                              <a:gd name="T42" fmla="*/ 177 w 239"/>
                              <a:gd name="T43" fmla="*/ 77 h 237"/>
                              <a:gd name="T44" fmla="*/ 149 w 239"/>
                              <a:gd name="T45" fmla="*/ 65 h 237"/>
                              <a:gd name="T46" fmla="*/ 176 w 239"/>
                              <a:gd name="T47" fmla="*/ 79 h 237"/>
                              <a:gd name="T48" fmla="*/ 104 w 239"/>
                              <a:gd name="T49" fmla="*/ 38 h 237"/>
                              <a:gd name="T50" fmla="*/ 80 w 239"/>
                              <a:gd name="T51" fmla="*/ 37 h 237"/>
                              <a:gd name="T52" fmla="*/ 106 w 239"/>
                              <a:gd name="T53" fmla="*/ 44 h 237"/>
                              <a:gd name="T54" fmla="*/ 155 w 239"/>
                              <a:gd name="T55" fmla="*/ 47 h 237"/>
                              <a:gd name="T56" fmla="*/ 178 w 239"/>
                              <a:gd name="T57" fmla="*/ 55 h 237"/>
                              <a:gd name="T58" fmla="*/ 104 w 239"/>
                              <a:gd name="T59" fmla="*/ 57 h 237"/>
                              <a:gd name="T60" fmla="*/ 73 w 239"/>
                              <a:gd name="T61" fmla="*/ 58 h 237"/>
                              <a:gd name="T62" fmla="*/ 102 w 239"/>
                              <a:gd name="T63" fmla="*/ 60 h 237"/>
                              <a:gd name="T64" fmla="*/ 5 w 239"/>
                              <a:gd name="T65" fmla="*/ 160 h 237"/>
                              <a:gd name="T66" fmla="*/ 58 w 239"/>
                              <a:gd name="T67" fmla="*/ 120 h 237"/>
                              <a:gd name="T68" fmla="*/ 2 w 239"/>
                              <a:gd name="T69" fmla="*/ 157 h 237"/>
                              <a:gd name="T70" fmla="*/ 60 w 239"/>
                              <a:gd name="T71" fmla="*/ 101 h 237"/>
                              <a:gd name="T72" fmla="*/ 44 w 239"/>
                              <a:gd name="T73" fmla="*/ 72 h 237"/>
                              <a:gd name="T74" fmla="*/ 103 w 239"/>
                              <a:gd name="T75" fmla="*/ 116 h 237"/>
                              <a:gd name="T76" fmla="*/ 67 w 239"/>
                              <a:gd name="T77" fmla="*/ 115 h 237"/>
                              <a:gd name="T78" fmla="*/ 103 w 239"/>
                              <a:gd name="T79" fmla="*/ 116 h 237"/>
                              <a:gd name="T80" fmla="*/ 57 w 239"/>
                              <a:gd name="T81" fmla="*/ 106 h 237"/>
                              <a:gd name="T82" fmla="*/ 199 w 239"/>
                              <a:gd name="T83" fmla="*/ 108 h 237"/>
                              <a:gd name="T84" fmla="*/ 72 w 239"/>
                              <a:gd name="T85" fmla="*/ 120 h 237"/>
                              <a:gd name="T86" fmla="*/ 96 w 239"/>
                              <a:gd name="T87" fmla="*/ 181 h 237"/>
                              <a:gd name="T88" fmla="*/ 51 w 239"/>
                              <a:gd name="T89" fmla="*/ 186 h 237"/>
                              <a:gd name="T90" fmla="*/ 141 w 239"/>
                              <a:gd name="T91" fmla="*/ 185 h 237"/>
                              <a:gd name="T92" fmla="*/ 69 w 239"/>
                              <a:gd name="T93" fmla="*/ 223 h 237"/>
                              <a:gd name="T94" fmla="*/ 148 w 239"/>
                              <a:gd name="T95" fmla="*/ 191 h 237"/>
                              <a:gd name="T96" fmla="*/ 167 w 239"/>
                              <a:gd name="T97" fmla="*/ 154 h 237"/>
                              <a:gd name="T98" fmla="*/ 239 w 239"/>
                              <a:gd name="T99" fmla="*/ 106 h 237"/>
                              <a:gd name="T100" fmla="*/ 104 w 239"/>
                              <a:gd name="T101" fmla="*/ 186 h 237"/>
                              <a:gd name="T102" fmla="*/ 161 w 239"/>
                              <a:gd name="T103" fmla="*/ 147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39" h="237">
                                <a:moveTo>
                                  <a:pt x="139" y="70"/>
                                </a:moveTo>
                                <a:cubicBezTo>
                                  <a:pt x="130" y="76"/>
                                  <a:pt x="118" y="74"/>
                                  <a:pt x="112" y="65"/>
                                </a:cubicBezTo>
                                <a:cubicBezTo>
                                  <a:pt x="106" y="57"/>
                                  <a:pt x="108" y="44"/>
                                  <a:pt x="117" y="38"/>
                                </a:cubicBezTo>
                                <a:cubicBezTo>
                                  <a:pt x="125" y="32"/>
                                  <a:pt x="137" y="35"/>
                                  <a:pt x="143" y="43"/>
                                </a:cubicBezTo>
                                <a:cubicBezTo>
                                  <a:pt x="149" y="52"/>
                                  <a:pt x="147" y="64"/>
                                  <a:pt x="139" y="70"/>
                                </a:cubicBezTo>
                                <a:close/>
                                <a:moveTo>
                                  <a:pt x="159" y="93"/>
                                </a:moveTo>
                                <a:cubicBezTo>
                                  <a:pt x="147" y="75"/>
                                  <a:pt x="147" y="75"/>
                                  <a:pt x="147" y="75"/>
                                </a:cubicBezTo>
                                <a:cubicBezTo>
                                  <a:pt x="146" y="73"/>
                                  <a:pt x="144" y="73"/>
                                  <a:pt x="142" y="74"/>
                                </a:cubicBezTo>
                                <a:cubicBezTo>
                                  <a:pt x="140" y="75"/>
                                  <a:pt x="139" y="78"/>
                                  <a:pt x="140" y="80"/>
                                </a:cubicBezTo>
                                <a:cubicBezTo>
                                  <a:pt x="153" y="97"/>
                                  <a:pt x="153" y="97"/>
                                  <a:pt x="153" y="97"/>
                                </a:cubicBezTo>
                                <a:cubicBezTo>
                                  <a:pt x="154" y="99"/>
                                  <a:pt x="157" y="99"/>
                                  <a:pt x="159" y="98"/>
                                </a:cubicBezTo>
                                <a:cubicBezTo>
                                  <a:pt x="160" y="97"/>
                                  <a:pt x="161" y="95"/>
                                  <a:pt x="159" y="93"/>
                                </a:cubicBezTo>
                                <a:close/>
                                <a:moveTo>
                                  <a:pt x="115" y="29"/>
                                </a:moveTo>
                                <a:cubicBezTo>
                                  <a:pt x="102" y="11"/>
                                  <a:pt x="102" y="11"/>
                                  <a:pt x="102" y="11"/>
                                </a:cubicBezTo>
                                <a:cubicBezTo>
                                  <a:pt x="101" y="9"/>
                                  <a:pt x="99" y="9"/>
                                  <a:pt x="97" y="10"/>
                                </a:cubicBezTo>
                                <a:cubicBezTo>
                                  <a:pt x="95" y="11"/>
                                  <a:pt x="95" y="14"/>
                                  <a:pt x="96" y="16"/>
                                </a:cubicBezTo>
                                <a:cubicBezTo>
                                  <a:pt x="108" y="33"/>
                                  <a:pt x="108" y="33"/>
                                  <a:pt x="108" y="33"/>
                                </a:cubicBezTo>
                                <a:cubicBezTo>
                                  <a:pt x="109" y="35"/>
                                  <a:pt x="112" y="36"/>
                                  <a:pt x="114" y="34"/>
                                </a:cubicBezTo>
                                <a:cubicBezTo>
                                  <a:pt x="116" y="33"/>
                                  <a:pt x="116" y="31"/>
                                  <a:pt x="115" y="29"/>
                                </a:cubicBezTo>
                                <a:close/>
                                <a:moveTo>
                                  <a:pt x="136" y="104"/>
                                </a:moveTo>
                                <a:cubicBezTo>
                                  <a:pt x="135" y="82"/>
                                  <a:pt x="135" y="82"/>
                                  <a:pt x="135" y="82"/>
                                </a:cubicBezTo>
                                <a:cubicBezTo>
                                  <a:pt x="135" y="79"/>
                                  <a:pt x="132" y="78"/>
                                  <a:pt x="130" y="78"/>
                                </a:cubicBezTo>
                                <a:cubicBezTo>
                                  <a:pt x="128" y="78"/>
                                  <a:pt x="126" y="80"/>
                                  <a:pt x="126" y="82"/>
                                </a:cubicBezTo>
                                <a:cubicBezTo>
                                  <a:pt x="127" y="104"/>
                                  <a:pt x="127" y="104"/>
                                  <a:pt x="127" y="104"/>
                                </a:cubicBezTo>
                                <a:cubicBezTo>
                                  <a:pt x="127" y="107"/>
                                  <a:pt x="130" y="108"/>
                                  <a:pt x="132" y="108"/>
                                </a:cubicBezTo>
                                <a:cubicBezTo>
                                  <a:pt x="133" y="108"/>
                                  <a:pt x="133" y="108"/>
                                  <a:pt x="134" y="108"/>
                                </a:cubicBezTo>
                                <a:cubicBezTo>
                                  <a:pt x="135" y="107"/>
                                  <a:pt x="136" y="105"/>
                                  <a:pt x="136" y="104"/>
                                </a:cubicBezTo>
                                <a:close/>
                                <a:moveTo>
                                  <a:pt x="129" y="26"/>
                                </a:moveTo>
                                <a:cubicBezTo>
                                  <a:pt x="128" y="4"/>
                                  <a:pt x="128" y="4"/>
                                  <a:pt x="128" y="4"/>
                                </a:cubicBezTo>
                                <a:cubicBezTo>
                                  <a:pt x="128" y="2"/>
                                  <a:pt x="126" y="0"/>
                                  <a:pt x="123" y="0"/>
                                </a:cubicBezTo>
                                <a:cubicBezTo>
                                  <a:pt x="121" y="0"/>
                                  <a:pt x="120" y="2"/>
                                  <a:pt x="119" y="5"/>
                                </a:cubicBezTo>
                                <a:cubicBezTo>
                                  <a:pt x="120" y="27"/>
                                  <a:pt x="120" y="27"/>
                                  <a:pt x="120" y="27"/>
                                </a:cubicBezTo>
                                <a:cubicBezTo>
                                  <a:pt x="120" y="29"/>
                                  <a:pt x="123" y="31"/>
                                  <a:pt x="125" y="31"/>
                                </a:cubicBezTo>
                                <a:cubicBezTo>
                                  <a:pt x="125" y="31"/>
                                  <a:pt x="126" y="31"/>
                                  <a:pt x="127" y="30"/>
                                </a:cubicBezTo>
                                <a:cubicBezTo>
                                  <a:pt x="128" y="29"/>
                                  <a:pt x="129" y="28"/>
                                  <a:pt x="129" y="26"/>
                                </a:cubicBezTo>
                                <a:close/>
                                <a:moveTo>
                                  <a:pt x="111" y="101"/>
                                </a:moveTo>
                                <a:cubicBezTo>
                                  <a:pt x="119" y="81"/>
                                  <a:pt x="119" y="81"/>
                                  <a:pt x="119" y="81"/>
                                </a:cubicBezTo>
                                <a:cubicBezTo>
                                  <a:pt x="120" y="79"/>
                                  <a:pt x="119" y="76"/>
                                  <a:pt x="117" y="75"/>
                                </a:cubicBezTo>
                                <a:cubicBezTo>
                                  <a:pt x="115" y="74"/>
                                  <a:pt x="113" y="76"/>
                                  <a:pt x="112" y="78"/>
                                </a:cubicBezTo>
                                <a:cubicBezTo>
                                  <a:pt x="103" y="98"/>
                                  <a:pt x="103" y="98"/>
                                  <a:pt x="103" y="98"/>
                                </a:cubicBezTo>
                                <a:cubicBezTo>
                                  <a:pt x="102" y="100"/>
                                  <a:pt x="103" y="103"/>
                                  <a:pt x="105" y="104"/>
                                </a:cubicBezTo>
                                <a:cubicBezTo>
                                  <a:pt x="107" y="104"/>
                                  <a:pt x="108" y="104"/>
                                  <a:pt x="109" y="103"/>
                                </a:cubicBezTo>
                                <a:cubicBezTo>
                                  <a:pt x="110" y="103"/>
                                  <a:pt x="110" y="102"/>
                                  <a:pt x="111" y="101"/>
                                </a:cubicBezTo>
                                <a:close/>
                                <a:moveTo>
                                  <a:pt x="143" y="31"/>
                                </a:moveTo>
                                <a:cubicBezTo>
                                  <a:pt x="152" y="10"/>
                                  <a:pt x="152" y="10"/>
                                  <a:pt x="152" y="10"/>
                                </a:cubicBezTo>
                                <a:cubicBezTo>
                                  <a:pt x="153" y="8"/>
                                  <a:pt x="152" y="5"/>
                                  <a:pt x="150" y="5"/>
                                </a:cubicBezTo>
                                <a:cubicBezTo>
                                  <a:pt x="148" y="4"/>
                                  <a:pt x="145" y="5"/>
                                  <a:pt x="144" y="7"/>
                                </a:cubicBezTo>
                                <a:cubicBezTo>
                                  <a:pt x="136" y="28"/>
                                  <a:pt x="136" y="28"/>
                                  <a:pt x="136" y="28"/>
                                </a:cubicBezTo>
                                <a:cubicBezTo>
                                  <a:pt x="135" y="30"/>
                                  <a:pt x="136" y="32"/>
                                  <a:pt x="138" y="33"/>
                                </a:cubicBezTo>
                                <a:cubicBezTo>
                                  <a:pt x="139" y="34"/>
                                  <a:pt x="141" y="33"/>
                                  <a:pt x="142" y="33"/>
                                </a:cubicBezTo>
                                <a:cubicBezTo>
                                  <a:pt x="143" y="32"/>
                                  <a:pt x="144" y="32"/>
                                  <a:pt x="143" y="31"/>
                                </a:cubicBezTo>
                                <a:close/>
                                <a:moveTo>
                                  <a:pt x="172" y="23"/>
                                </a:moveTo>
                                <a:cubicBezTo>
                                  <a:pt x="170" y="21"/>
                                  <a:pt x="168" y="21"/>
                                  <a:pt x="166" y="22"/>
                                </a:cubicBezTo>
                                <a:cubicBezTo>
                                  <a:pt x="148" y="34"/>
                                  <a:pt x="148" y="34"/>
                                  <a:pt x="148" y="34"/>
                                </a:cubicBezTo>
                                <a:cubicBezTo>
                                  <a:pt x="146" y="36"/>
                                  <a:pt x="146" y="38"/>
                                  <a:pt x="147" y="40"/>
                                </a:cubicBezTo>
                                <a:cubicBezTo>
                                  <a:pt x="149" y="42"/>
                                  <a:pt x="151" y="43"/>
                                  <a:pt x="153" y="41"/>
                                </a:cubicBezTo>
                                <a:cubicBezTo>
                                  <a:pt x="171" y="29"/>
                                  <a:pt x="171" y="29"/>
                                  <a:pt x="171" y="29"/>
                                </a:cubicBezTo>
                                <a:cubicBezTo>
                                  <a:pt x="173" y="28"/>
                                  <a:pt x="173" y="25"/>
                                  <a:pt x="172" y="23"/>
                                </a:cubicBezTo>
                                <a:close/>
                                <a:moveTo>
                                  <a:pt x="108" y="68"/>
                                </a:moveTo>
                                <a:cubicBezTo>
                                  <a:pt x="106" y="66"/>
                                  <a:pt x="104" y="66"/>
                                  <a:pt x="102" y="67"/>
                                </a:cubicBezTo>
                                <a:cubicBezTo>
                                  <a:pt x="84" y="79"/>
                                  <a:pt x="84" y="79"/>
                                  <a:pt x="84" y="79"/>
                                </a:cubicBezTo>
                                <a:cubicBezTo>
                                  <a:pt x="83" y="80"/>
                                  <a:pt x="82" y="83"/>
                                  <a:pt x="83" y="85"/>
                                </a:cubicBezTo>
                                <a:cubicBezTo>
                                  <a:pt x="85" y="87"/>
                                  <a:pt x="87" y="87"/>
                                  <a:pt x="89" y="86"/>
                                </a:cubicBezTo>
                                <a:cubicBezTo>
                                  <a:pt x="107" y="74"/>
                                  <a:pt x="107" y="74"/>
                                  <a:pt x="107" y="74"/>
                                </a:cubicBezTo>
                                <a:cubicBezTo>
                                  <a:pt x="109" y="73"/>
                                  <a:pt x="109" y="70"/>
                                  <a:pt x="108" y="68"/>
                                </a:cubicBezTo>
                                <a:close/>
                                <a:moveTo>
                                  <a:pt x="177" y="77"/>
                                </a:moveTo>
                                <a:cubicBezTo>
                                  <a:pt x="178" y="75"/>
                                  <a:pt x="177" y="72"/>
                                  <a:pt x="175" y="71"/>
                                </a:cubicBezTo>
                                <a:cubicBezTo>
                                  <a:pt x="154" y="62"/>
                                  <a:pt x="154" y="62"/>
                                  <a:pt x="154" y="62"/>
                                </a:cubicBezTo>
                                <a:cubicBezTo>
                                  <a:pt x="152" y="62"/>
                                  <a:pt x="150" y="63"/>
                                  <a:pt x="149" y="65"/>
                                </a:cubicBezTo>
                                <a:cubicBezTo>
                                  <a:pt x="148" y="67"/>
                                  <a:pt x="149" y="69"/>
                                  <a:pt x="151" y="70"/>
                                </a:cubicBezTo>
                                <a:cubicBezTo>
                                  <a:pt x="172" y="79"/>
                                  <a:pt x="172" y="79"/>
                                  <a:pt x="172" y="79"/>
                                </a:cubicBezTo>
                                <a:cubicBezTo>
                                  <a:pt x="173" y="80"/>
                                  <a:pt x="175" y="79"/>
                                  <a:pt x="176" y="79"/>
                                </a:cubicBezTo>
                                <a:cubicBezTo>
                                  <a:pt x="176" y="78"/>
                                  <a:pt x="177" y="77"/>
                                  <a:pt x="177" y="77"/>
                                </a:cubicBezTo>
                                <a:close/>
                                <a:moveTo>
                                  <a:pt x="106" y="44"/>
                                </a:moveTo>
                                <a:cubicBezTo>
                                  <a:pt x="107" y="42"/>
                                  <a:pt x="106" y="39"/>
                                  <a:pt x="104" y="38"/>
                                </a:cubicBezTo>
                                <a:cubicBezTo>
                                  <a:pt x="84" y="30"/>
                                  <a:pt x="84" y="30"/>
                                  <a:pt x="84" y="30"/>
                                </a:cubicBezTo>
                                <a:cubicBezTo>
                                  <a:pt x="82" y="29"/>
                                  <a:pt x="79" y="30"/>
                                  <a:pt x="78" y="32"/>
                                </a:cubicBezTo>
                                <a:cubicBezTo>
                                  <a:pt x="77" y="34"/>
                                  <a:pt x="78" y="36"/>
                                  <a:pt x="80" y="37"/>
                                </a:cubicBezTo>
                                <a:cubicBezTo>
                                  <a:pt x="101" y="46"/>
                                  <a:pt x="101" y="46"/>
                                  <a:pt x="101" y="46"/>
                                </a:cubicBezTo>
                                <a:cubicBezTo>
                                  <a:pt x="102" y="46"/>
                                  <a:pt x="104" y="46"/>
                                  <a:pt x="105" y="45"/>
                                </a:cubicBezTo>
                                <a:cubicBezTo>
                                  <a:pt x="106" y="45"/>
                                  <a:pt x="106" y="44"/>
                                  <a:pt x="106" y="44"/>
                                </a:cubicBezTo>
                                <a:close/>
                                <a:moveTo>
                                  <a:pt x="182" y="50"/>
                                </a:moveTo>
                                <a:cubicBezTo>
                                  <a:pt x="182" y="48"/>
                                  <a:pt x="180" y="46"/>
                                  <a:pt x="177" y="46"/>
                                </a:cubicBezTo>
                                <a:cubicBezTo>
                                  <a:pt x="155" y="47"/>
                                  <a:pt x="155" y="47"/>
                                  <a:pt x="155" y="47"/>
                                </a:cubicBezTo>
                                <a:cubicBezTo>
                                  <a:pt x="153" y="47"/>
                                  <a:pt x="151" y="49"/>
                                  <a:pt x="151" y="52"/>
                                </a:cubicBezTo>
                                <a:cubicBezTo>
                                  <a:pt x="151" y="54"/>
                                  <a:pt x="153" y="56"/>
                                  <a:pt x="155" y="55"/>
                                </a:cubicBezTo>
                                <a:cubicBezTo>
                                  <a:pt x="178" y="55"/>
                                  <a:pt x="178" y="55"/>
                                  <a:pt x="178" y="55"/>
                                </a:cubicBezTo>
                                <a:cubicBezTo>
                                  <a:pt x="178" y="54"/>
                                  <a:pt x="179" y="54"/>
                                  <a:pt x="180" y="54"/>
                                </a:cubicBezTo>
                                <a:cubicBezTo>
                                  <a:pt x="181" y="53"/>
                                  <a:pt x="182" y="52"/>
                                  <a:pt x="182" y="50"/>
                                </a:cubicBezTo>
                                <a:close/>
                                <a:moveTo>
                                  <a:pt x="104" y="57"/>
                                </a:moveTo>
                                <a:cubicBezTo>
                                  <a:pt x="104" y="55"/>
                                  <a:pt x="102" y="53"/>
                                  <a:pt x="100" y="53"/>
                                </a:cubicBezTo>
                                <a:cubicBezTo>
                                  <a:pt x="78" y="54"/>
                                  <a:pt x="78" y="54"/>
                                  <a:pt x="78" y="54"/>
                                </a:cubicBezTo>
                                <a:cubicBezTo>
                                  <a:pt x="75" y="54"/>
                                  <a:pt x="73" y="56"/>
                                  <a:pt x="73" y="58"/>
                                </a:cubicBezTo>
                                <a:cubicBezTo>
                                  <a:pt x="74" y="60"/>
                                  <a:pt x="76" y="62"/>
                                  <a:pt x="78" y="62"/>
                                </a:cubicBezTo>
                                <a:cubicBezTo>
                                  <a:pt x="100" y="61"/>
                                  <a:pt x="100" y="61"/>
                                  <a:pt x="100" y="61"/>
                                </a:cubicBezTo>
                                <a:cubicBezTo>
                                  <a:pt x="101" y="61"/>
                                  <a:pt x="102" y="61"/>
                                  <a:pt x="102" y="60"/>
                                </a:cubicBezTo>
                                <a:cubicBezTo>
                                  <a:pt x="103" y="60"/>
                                  <a:pt x="104" y="58"/>
                                  <a:pt x="104" y="57"/>
                                </a:cubicBezTo>
                                <a:close/>
                                <a:moveTo>
                                  <a:pt x="2" y="157"/>
                                </a:moveTo>
                                <a:cubicBezTo>
                                  <a:pt x="0" y="158"/>
                                  <a:pt x="2" y="161"/>
                                  <a:pt x="5" y="160"/>
                                </a:cubicBezTo>
                                <a:cubicBezTo>
                                  <a:pt x="6" y="159"/>
                                  <a:pt x="20" y="152"/>
                                  <a:pt x="32" y="145"/>
                                </a:cubicBezTo>
                                <a:cubicBezTo>
                                  <a:pt x="43" y="139"/>
                                  <a:pt x="53" y="134"/>
                                  <a:pt x="56" y="130"/>
                                </a:cubicBezTo>
                                <a:cubicBezTo>
                                  <a:pt x="57" y="127"/>
                                  <a:pt x="58" y="123"/>
                                  <a:pt x="58" y="120"/>
                                </a:cubicBezTo>
                                <a:cubicBezTo>
                                  <a:pt x="56" y="119"/>
                                  <a:pt x="53" y="118"/>
                                  <a:pt x="52" y="116"/>
                                </a:cubicBezTo>
                                <a:cubicBezTo>
                                  <a:pt x="52" y="116"/>
                                  <a:pt x="52" y="115"/>
                                  <a:pt x="52" y="115"/>
                                </a:cubicBezTo>
                                <a:cubicBezTo>
                                  <a:pt x="39" y="125"/>
                                  <a:pt x="3" y="155"/>
                                  <a:pt x="2" y="157"/>
                                </a:cubicBezTo>
                                <a:close/>
                                <a:moveTo>
                                  <a:pt x="52" y="106"/>
                                </a:moveTo>
                                <a:cubicBezTo>
                                  <a:pt x="53" y="105"/>
                                  <a:pt x="54" y="104"/>
                                  <a:pt x="55" y="103"/>
                                </a:cubicBezTo>
                                <a:cubicBezTo>
                                  <a:pt x="56" y="102"/>
                                  <a:pt x="58" y="101"/>
                                  <a:pt x="60" y="101"/>
                                </a:cubicBezTo>
                                <a:cubicBezTo>
                                  <a:pt x="58" y="86"/>
                                  <a:pt x="51" y="42"/>
                                  <a:pt x="50" y="41"/>
                                </a:cubicBezTo>
                                <a:cubicBezTo>
                                  <a:pt x="50" y="38"/>
                                  <a:pt x="46" y="38"/>
                                  <a:pt x="46" y="42"/>
                                </a:cubicBezTo>
                                <a:cubicBezTo>
                                  <a:pt x="46" y="43"/>
                                  <a:pt x="45" y="58"/>
                                  <a:pt x="44" y="72"/>
                                </a:cubicBezTo>
                                <a:cubicBezTo>
                                  <a:pt x="44" y="84"/>
                                  <a:pt x="43" y="95"/>
                                  <a:pt x="45" y="98"/>
                                </a:cubicBezTo>
                                <a:cubicBezTo>
                                  <a:pt x="46" y="102"/>
                                  <a:pt x="49" y="104"/>
                                  <a:pt x="52" y="106"/>
                                </a:cubicBezTo>
                                <a:close/>
                                <a:moveTo>
                                  <a:pt x="103" y="116"/>
                                </a:moveTo>
                                <a:cubicBezTo>
                                  <a:pt x="92" y="110"/>
                                  <a:pt x="83" y="104"/>
                                  <a:pt x="79" y="104"/>
                                </a:cubicBezTo>
                                <a:cubicBezTo>
                                  <a:pt x="75" y="104"/>
                                  <a:pt x="72" y="105"/>
                                  <a:pt x="68" y="107"/>
                                </a:cubicBezTo>
                                <a:cubicBezTo>
                                  <a:pt x="69" y="110"/>
                                  <a:pt x="69" y="113"/>
                                  <a:pt x="67" y="115"/>
                                </a:cubicBezTo>
                                <a:cubicBezTo>
                                  <a:pt x="81" y="120"/>
                                  <a:pt x="125" y="135"/>
                                  <a:pt x="127" y="136"/>
                                </a:cubicBezTo>
                                <a:cubicBezTo>
                                  <a:pt x="129" y="136"/>
                                  <a:pt x="131" y="133"/>
                                  <a:pt x="129" y="131"/>
                                </a:cubicBezTo>
                                <a:cubicBezTo>
                                  <a:pt x="127" y="130"/>
                                  <a:pt x="115" y="123"/>
                                  <a:pt x="103" y="116"/>
                                </a:cubicBezTo>
                                <a:close/>
                                <a:moveTo>
                                  <a:pt x="62" y="114"/>
                                </a:moveTo>
                                <a:cubicBezTo>
                                  <a:pt x="65" y="113"/>
                                  <a:pt x="65" y="110"/>
                                  <a:pt x="64" y="107"/>
                                </a:cubicBezTo>
                                <a:cubicBezTo>
                                  <a:pt x="62" y="105"/>
                                  <a:pt x="59" y="105"/>
                                  <a:pt x="57" y="106"/>
                                </a:cubicBezTo>
                                <a:cubicBezTo>
                                  <a:pt x="54" y="108"/>
                                  <a:pt x="54" y="111"/>
                                  <a:pt x="55" y="113"/>
                                </a:cubicBezTo>
                                <a:cubicBezTo>
                                  <a:pt x="57" y="116"/>
                                  <a:pt x="60" y="116"/>
                                  <a:pt x="62" y="114"/>
                                </a:cubicBezTo>
                                <a:close/>
                                <a:moveTo>
                                  <a:pt x="199" y="108"/>
                                </a:moveTo>
                                <a:cubicBezTo>
                                  <a:pt x="154" y="99"/>
                                  <a:pt x="137" y="126"/>
                                  <a:pt x="123" y="149"/>
                                </a:cubicBezTo>
                                <a:cubicBezTo>
                                  <a:pt x="119" y="155"/>
                                  <a:pt x="115" y="162"/>
                                  <a:pt x="110" y="168"/>
                                </a:cubicBezTo>
                                <a:cubicBezTo>
                                  <a:pt x="72" y="120"/>
                                  <a:pt x="72" y="120"/>
                                  <a:pt x="72" y="120"/>
                                </a:cubicBezTo>
                                <a:cubicBezTo>
                                  <a:pt x="62" y="118"/>
                                  <a:pt x="62" y="118"/>
                                  <a:pt x="62" y="118"/>
                                </a:cubicBezTo>
                                <a:cubicBezTo>
                                  <a:pt x="61" y="122"/>
                                  <a:pt x="61" y="122"/>
                                  <a:pt x="61" y="122"/>
                                </a:cubicBezTo>
                                <a:cubicBezTo>
                                  <a:pt x="96" y="181"/>
                                  <a:pt x="96" y="181"/>
                                  <a:pt x="96" y="181"/>
                                </a:cubicBezTo>
                                <a:cubicBezTo>
                                  <a:pt x="94" y="182"/>
                                  <a:pt x="92" y="183"/>
                                  <a:pt x="89" y="184"/>
                                </a:cubicBezTo>
                                <a:cubicBezTo>
                                  <a:pt x="89" y="184"/>
                                  <a:pt x="89" y="184"/>
                                  <a:pt x="89" y="185"/>
                                </a:cubicBezTo>
                                <a:cubicBezTo>
                                  <a:pt x="79" y="188"/>
                                  <a:pt x="67" y="189"/>
                                  <a:pt x="51" y="186"/>
                                </a:cubicBezTo>
                                <a:cubicBezTo>
                                  <a:pt x="49" y="195"/>
                                  <a:pt x="49" y="195"/>
                                  <a:pt x="49" y="195"/>
                                </a:cubicBezTo>
                                <a:cubicBezTo>
                                  <a:pt x="66" y="199"/>
                                  <a:pt x="80" y="197"/>
                                  <a:pt x="90" y="194"/>
                                </a:cubicBezTo>
                                <a:cubicBezTo>
                                  <a:pt x="113" y="198"/>
                                  <a:pt x="129" y="193"/>
                                  <a:pt x="141" y="185"/>
                                </a:cubicBezTo>
                                <a:cubicBezTo>
                                  <a:pt x="141" y="185"/>
                                  <a:pt x="142" y="184"/>
                                  <a:pt x="142" y="184"/>
                                </a:cubicBezTo>
                                <a:cubicBezTo>
                                  <a:pt x="142" y="185"/>
                                  <a:pt x="141" y="186"/>
                                  <a:pt x="141" y="186"/>
                                </a:cubicBezTo>
                                <a:cubicBezTo>
                                  <a:pt x="126" y="210"/>
                                  <a:pt x="112" y="232"/>
                                  <a:pt x="69" y="223"/>
                                </a:cubicBezTo>
                                <a:cubicBezTo>
                                  <a:pt x="67" y="232"/>
                                  <a:pt x="67" y="232"/>
                                  <a:pt x="67" y="232"/>
                                </a:cubicBezTo>
                                <a:cubicBezTo>
                                  <a:pt x="92" y="237"/>
                                  <a:pt x="108" y="233"/>
                                  <a:pt x="121" y="224"/>
                                </a:cubicBezTo>
                                <a:cubicBezTo>
                                  <a:pt x="133" y="216"/>
                                  <a:pt x="141" y="203"/>
                                  <a:pt x="148" y="191"/>
                                </a:cubicBezTo>
                                <a:cubicBezTo>
                                  <a:pt x="163" y="167"/>
                                  <a:pt x="176" y="146"/>
                                  <a:pt x="217" y="154"/>
                                </a:cubicBezTo>
                                <a:cubicBezTo>
                                  <a:pt x="219" y="146"/>
                                  <a:pt x="219" y="146"/>
                                  <a:pt x="219" y="146"/>
                                </a:cubicBezTo>
                                <a:cubicBezTo>
                                  <a:pt x="195" y="141"/>
                                  <a:pt x="178" y="145"/>
                                  <a:pt x="167" y="154"/>
                                </a:cubicBezTo>
                                <a:cubicBezTo>
                                  <a:pt x="167" y="153"/>
                                  <a:pt x="168" y="152"/>
                                  <a:pt x="168" y="152"/>
                                </a:cubicBezTo>
                                <a:cubicBezTo>
                                  <a:pt x="183" y="127"/>
                                  <a:pt x="196" y="107"/>
                                  <a:pt x="237" y="115"/>
                                </a:cubicBezTo>
                                <a:cubicBezTo>
                                  <a:pt x="239" y="106"/>
                                  <a:pt x="239" y="106"/>
                                  <a:pt x="239" y="106"/>
                                </a:cubicBezTo>
                                <a:cubicBezTo>
                                  <a:pt x="222" y="103"/>
                                  <a:pt x="210" y="104"/>
                                  <a:pt x="199" y="108"/>
                                </a:cubicBezTo>
                                <a:close/>
                                <a:moveTo>
                                  <a:pt x="161" y="147"/>
                                </a:moveTo>
                                <a:cubicBezTo>
                                  <a:pt x="148" y="168"/>
                                  <a:pt x="136" y="188"/>
                                  <a:pt x="104" y="186"/>
                                </a:cubicBezTo>
                                <a:cubicBezTo>
                                  <a:pt x="116" y="178"/>
                                  <a:pt x="123" y="165"/>
                                  <a:pt x="130" y="154"/>
                                </a:cubicBezTo>
                                <a:cubicBezTo>
                                  <a:pt x="144" y="132"/>
                                  <a:pt x="156" y="113"/>
                                  <a:pt x="186" y="115"/>
                                </a:cubicBezTo>
                                <a:cubicBezTo>
                                  <a:pt x="175" y="124"/>
                                  <a:pt x="168" y="135"/>
                                  <a:pt x="161" y="147"/>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17" name="Freeform 6117"/>
                        <wps:cNvSpPr>
                          <a:spLocks noEditPoints="1"/>
                        </wps:cNvSpPr>
                        <wps:spPr bwMode="auto">
                          <a:xfrm>
                            <a:off x="12804776" y="8755063"/>
                            <a:ext cx="747713" cy="674688"/>
                          </a:xfrm>
                          <a:custGeom>
                            <a:avLst/>
                            <a:gdLst>
                              <a:gd name="T0" fmla="*/ 172 w 199"/>
                              <a:gd name="T1" fmla="*/ 7 h 180"/>
                              <a:gd name="T2" fmla="*/ 164 w 199"/>
                              <a:gd name="T3" fmla="*/ 13 h 180"/>
                              <a:gd name="T4" fmla="*/ 159 w 199"/>
                              <a:gd name="T5" fmla="*/ 41 h 180"/>
                              <a:gd name="T6" fmla="*/ 122 w 199"/>
                              <a:gd name="T7" fmla="*/ 34 h 180"/>
                              <a:gd name="T8" fmla="*/ 85 w 199"/>
                              <a:gd name="T9" fmla="*/ 60 h 180"/>
                              <a:gd name="T10" fmla="*/ 85 w 199"/>
                              <a:gd name="T11" fmla="*/ 60 h 180"/>
                              <a:gd name="T12" fmla="*/ 85 w 199"/>
                              <a:gd name="T13" fmla="*/ 60 h 180"/>
                              <a:gd name="T14" fmla="*/ 81 w 199"/>
                              <a:gd name="T15" fmla="*/ 103 h 180"/>
                              <a:gd name="T16" fmla="*/ 88 w 199"/>
                              <a:gd name="T17" fmla="*/ 111 h 180"/>
                              <a:gd name="T18" fmla="*/ 96 w 199"/>
                              <a:gd name="T19" fmla="*/ 104 h 180"/>
                              <a:gd name="T20" fmla="*/ 99 w 199"/>
                              <a:gd name="T21" fmla="*/ 68 h 180"/>
                              <a:gd name="T22" fmla="*/ 111 w 199"/>
                              <a:gd name="T23" fmla="*/ 60 h 180"/>
                              <a:gd name="T24" fmla="*/ 103 w 199"/>
                              <a:gd name="T25" fmla="*/ 140 h 180"/>
                              <a:gd name="T26" fmla="*/ 74 w 199"/>
                              <a:gd name="T27" fmla="*/ 161 h 180"/>
                              <a:gd name="T28" fmla="*/ 71 w 199"/>
                              <a:gd name="T29" fmla="*/ 174 h 180"/>
                              <a:gd name="T30" fmla="*/ 85 w 199"/>
                              <a:gd name="T31" fmla="*/ 177 h 180"/>
                              <a:gd name="T32" fmla="*/ 123 w 199"/>
                              <a:gd name="T33" fmla="*/ 150 h 180"/>
                              <a:gd name="T34" fmla="*/ 127 w 199"/>
                              <a:gd name="T35" fmla="*/ 142 h 180"/>
                              <a:gd name="T36" fmla="*/ 130 w 199"/>
                              <a:gd name="T37" fmla="*/ 112 h 180"/>
                              <a:gd name="T38" fmla="*/ 162 w 199"/>
                              <a:gd name="T39" fmla="*/ 118 h 180"/>
                              <a:gd name="T40" fmla="*/ 180 w 199"/>
                              <a:gd name="T41" fmla="*/ 159 h 180"/>
                              <a:gd name="T42" fmla="*/ 192 w 199"/>
                              <a:gd name="T43" fmla="*/ 164 h 180"/>
                              <a:gd name="T44" fmla="*/ 197 w 199"/>
                              <a:gd name="T45" fmla="*/ 151 h 180"/>
                              <a:gd name="T46" fmla="*/ 174 w 199"/>
                              <a:gd name="T47" fmla="*/ 98 h 180"/>
                              <a:gd name="T48" fmla="*/ 174 w 199"/>
                              <a:gd name="T49" fmla="*/ 98 h 180"/>
                              <a:gd name="T50" fmla="*/ 167 w 199"/>
                              <a:gd name="T51" fmla="*/ 93 h 180"/>
                              <a:gd name="T52" fmla="*/ 140 w 199"/>
                              <a:gd name="T53" fmla="*/ 88 h 180"/>
                              <a:gd name="T54" fmla="*/ 143 w 199"/>
                              <a:gd name="T55" fmla="*/ 54 h 180"/>
                              <a:gd name="T56" fmla="*/ 164 w 199"/>
                              <a:gd name="T57" fmla="*/ 56 h 180"/>
                              <a:gd name="T58" fmla="*/ 165 w 199"/>
                              <a:gd name="T59" fmla="*/ 57 h 180"/>
                              <a:gd name="T60" fmla="*/ 165 w 199"/>
                              <a:gd name="T61" fmla="*/ 56 h 180"/>
                              <a:gd name="T62" fmla="*/ 166 w 199"/>
                              <a:gd name="T63" fmla="*/ 57 h 180"/>
                              <a:gd name="T64" fmla="*/ 166 w 199"/>
                              <a:gd name="T65" fmla="*/ 57 h 180"/>
                              <a:gd name="T66" fmla="*/ 173 w 199"/>
                              <a:gd name="T67" fmla="*/ 52 h 180"/>
                              <a:gd name="T68" fmla="*/ 173 w 199"/>
                              <a:gd name="T69" fmla="*/ 51 h 180"/>
                              <a:gd name="T70" fmla="*/ 179 w 199"/>
                              <a:gd name="T71" fmla="*/ 16 h 180"/>
                              <a:gd name="T72" fmla="*/ 172 w 199"/>
                              <a:gd name="T73" fmla="*/ 7 h 180"/>
                              <a:gd name="T74" fmla="*/ 140 w 199"/>
                              <a:gd name="T75" fmla="*/ 8 h 180"/>
                              <a:gd name="T76" fmla="*/ 119 w 199"/>
                              <a:gd name="T77" fmla="*/ 5 h 180"/>
                              <a:gd name="T78" fmla="*/ 116 w 199"/>
                              <a:gd name="T79" fmla="*/ 25 h 180"/>
                              <a:gd name="T80" fmla="*/ 136 w 199"/>
                              <a:gd name="T81" fmla="*/ 29 h 180"/>
                              <a:gd name="T82" fmla="*/ 140 w 199"/>
                              <a:gd name="T83" fmla="*/ 8 h 180"/>
                              <a:gd name="T84" fmla="*/ 74 w 199"/>
                              <a:gd name="T85" fmla="*/ 130 h 180"/>
                              <a:gd name="T86" fmla="*/ 45 w 199"/>
                              <a:gd name="T87" fmla="*/ 151 h 180"/>
                              <a:gd name="T88" fmla="*/ 38 w 199"/>
                              <a:gd name="T89" fmla="*/ 150 h 180"/>
                              <a:gd name="T90" fmla="*/ 39 w 199"/>
                              <a:gd name="T91" fmla="*/ 143 h 180"/>
                              <a:gd name="T92" fmla="*/ 69 w 199"/>
                              <a:gd name="T93" fmla="*/ 123 h 180"/>
                              <a:gd name="T94" fmla="*/ 76 w 199"/>
                              <a:gd name="T95" fmla="*/ 124 h 180"/>
                              <a:gd name="T96" fmla="*/ 74 w 199"/>
                              <a:gd name="T97" fmla="*/ 130 h 180"/>
                              <a:gd name="T98" fmla="*/ 64 w 199"/>
                              <a:gd name="T99" fmla="*/ 99 h 180"/>
                              <a:gd name="T100" fmla="*/ 27 w 199"/>
                              <a:gd name="T101" fmla="*/ 125 h 180"/>
                              <a:gd name="T102" fmla="*/ 20 w 199"/>
                              <a:gd name="T103" fmla="*/ 124 h 180"/>
                              <a:gd name="T104" fmla="*/ 21 w 199"/>
                              <a:gd name="T105" fmla="*/ 117 h 180"/>
                              <a:gd name="T106" fmla="*/ 58 w 199"/>
                              <a:gd name="T107" fmla="*/ 91 h 180"/>
                              <a:gd name="T108" fmla="*/ 65 w 199"/>
                              <a:gd name="T109" fmla="*/ 92 h 180"/>
                              <a:gd name="T110" fmla="*/ 64 w 199"/>
                              <a:gd name="T111" fmla="*/ 99 h 180"/>
                              <a:gd name="T112" fmla="*/ 74 w 199"/>
                              <a:gd name="T113" fmla="*/ 53 h 180"/>
                              <a:gd name="T114" fmla="*/ 9 w 199"/>
                              <a:gd name="T115" fmla="*/ 99 h 180"/>
                              <a:gd name="T116" fmla="*/ 2 w 199"/>
                              <a:gd name="T117" fmla="*/ 98 h 180"/>
                              <a:gd name="T118" fmla="*/ 3 w 199"/>
                              <a:gd name="T119" fmla="*/ 91 h 180"/>
                              <a:gd name="T120" fmla="*/ 69 w 199"/>
                              <a:gd name="T121" fmla="*/ 46 h 180"/>
                              <a:gd name="T122" fmla="*/ 75 w 199"/>
                              <a:gd name="T123" fmla="*/ 46 h 180"/>
                              <a:gd name="T124" fmla="*/ 74 w 199"/>
                              <a:gd name="T125" fmla="*/ 53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9" h="180">
                                <a:moveTo>
                                  <a:pt x="172" y="7"/>
                                </a:moveTo>
                                <a:cubicBezTo>
                                  <a:pt x="168" y="6"/>
                                  <a:pt x="164" y="9"/>
                                  <a:pt x="164" y="13"/>
                                </a:cubicBezTo>
                                <a:cubicBezTo>
                                  <a:pt x="159" y="41"/>
                                  <a:pt x="159" y="41"/>
                                  <a:pt x="159" y="41"/>
                                </a:cubicBezTo>
                                <a:cubicBezTo>
                                  <a:pt x="122" y="34"/>
                                  <a:pt x="122" y="34"/>
                                  <a:pt x="122" y="34"/>
                                </a:cubicBezTo>
                                <a:cubicBezTo>
                                  <a:pt x="85" y="60"/>
                                  <a:pt x="85" y="60"/>
                                  <a:pt x="85" y="60"/>
                                </a:cubicBezTo>
                                <a:cubicBezTo>
                                  <a:pt x="85" y="60"/>
                                  <a:pt x="85" y="60"/>
                                  <a:pt x="85" y="60"/>
                                </a:cubicBezTo>
                                <a:cubicBezTo>
                                  <a:pt x="85" y="60"/>
                                  <a:pt x="85" y="60"/>
                                  <a:pt x="85" y="60"/>
                                </a:cubicBezTo>
                                <a:cubicBezTo>
                                  <a:pt x="81" y="103"/>
                                  <a:pt x="81" y="103"/>
                                  <a:pt x="81" y="103"/>
                                </a:cubicBezTo>
                                <a:cubicBezTo>
                                  <a:pt x="80" y="107"/>
                                  <a:pt x="84" y="111"/>
                                  <a:pt x="88" y="111"/>
                                </a:cubicBezTo>
                                <a:cubicBezTo>
                                  <a:pt x="92" y="112"/>
                                  <a:pt x="96" y="108"/>
                                  <a:pt x="96" y="104"/>
                                </a:cubicBezTo>
                                <a:cubicBezTo>
                                  <a:pt x="99" y="68"/>
                                  <a:pt x="99" y="68"/>
                                  <a:pt x="99" y="68"/>
                                </a:cubicBezTo>
                                <a:cubicBezTo>
                                  <a:pt x="111" y="60"/>
                                  <a:pt x="111" y="60"/>
                                  <a:pt x="111" y="60"/>
                                </a:cubicBezTo>
                                <a:cubicBezTo>
                                  <a:pt x="103" y="140"/>
                                  <a:pt x="103" y="140"/>
                                  <a:pt x="103" y="140"/>
                                </a:cubicBezTo>
                                <a:cubicBezTo>
                                  <a:pt x="74" y="161"/>
                                  <a:pt x="74" y="161"/>
                                  <a:pt x="74" y="161"/>
                                </a:cubicBezTo>
                                <a:cubicBezTo>
                                  <a:pt x="70" y="164"/>
                                  <a:pt x="68" y="170"/>
                                  <a:pt x="71" y="174"/>
                                </a:cubicBezTo>
                                <a:cubicBezTo>
                                  <a:pt x="74" y="179"/>
                                  <a:pt x="81" y="180"/>
                                  <a:pt x="85" y="177"/>
                                </a:cubicBezTo>
                                <a:cubicBezTo>
                                  <a:pt x="123" y="150"/>
                                  <a:pt x="123" y="150"/>
                                  <a:pt x="123" y="150"/>
                                </a:cubicBezTo>
                                <a:cubicBezTo>
                                  <a:pt x="126" y="148"/>
                                  <a:pt x="127" y="145"/>
                                  <a:pt x="127" y="142"/>
                                </a:cubicBezTo>
                                <a:cubicBezTo>
                                  <a:pt x="130" y="112"/>
                                  <a:pt x="130" y="112"/>
                                  <a:pt x="130" y="112"/>
                                </a:cubicBezTo>
                                <a:cubicBezTo>
                                  <a:pt x="162" y="118"/>
                                  <a:pt x="162" y="118"/>
                                  <a:pt x="162" y="118"/>
                                </a:cubicBezTo>
                                <a:cubicBezTo>
                                  <a:pt x="180" y="159"/>
                                  <a:pt x="180" y="159"/>
                                  <a:pt x="180" y="159"/>
                                </a:cubicBezTo>
                                <a:cubicBezTo>
                                  <a:pt x="182" y="164"/>
                                  <a:pt x="187" y="166"/>
                                  <a:pt x="192" y="164"/>
                                </a:cubicBezTo>
                                <a:cubicBezTo>
                                  <a:pt x="197" y="162"/>
                                  <a:pt x="199" y="156"/>
                                  <a:pt x="197" y="151"/>
                                </a:cubicBezTo>
                                <a:cubicBezTo>
                                  <a:pt x="174" y="98"/>
                                  <a:pt x="174" y="98"/>
                                  <a:pt x="174" y="98"/>
                                </a:cubicBezTo>
                                <a:cubicBezTo>
                                  <a:pt x="174" y="98"/>
                                  <a:pt x="174" y="98"/>
                                  <a:pt x="174" y="98"/>
                                </a:cubicBezTo>
                                <a:cubicBezTo>
                                  <a:pt x="173" y="95"/>
                                  <a:pt x="170" y="93"/>
                                  <a:pt x="167" y="93"/>
                                </a:cubicBezTo>
                                <a:cubicBezTo>
                                  <a:pt x="140" y="88"/>
                                  <a:pt x="140" y="88"/>
                                  <a:pt x="140" y="88"/>
                                </a:cubicBezTo>
                                <a:cubicBezTo>
                                  <a:pt x="143" y="54"/>
                                  <a:pt x="143" y="54"/>
                                  <a:pt x="143" y="54"/>
                                </a:cubicBezTo>
                                <a:cubicBezTo>
                                  <a:pt x="164" y="56"/>
                                  <a:pt x="164" y="56"/>
                                  <a:pt x="164" y="56"/>
                                </a:cubicBezTo>
                                <a:cubicBezTo>
                                  <a:pt x="165" y="57"/>
                                  <a:pt x="165" y="57"/>
                                  <a:pt x="165" y="57"/>
                                </a:cubicBezTo>
                                <a:cubicBezTo>
                                  <a:pt x="165" y="57"/>
                                  <a:pt x="165" y="57"/>
                                  <a:pt x="165" y="56"/>
                                </a:cubicBezTo>
                                <a:cubicBezTo>
                                  <a:pt x="166" y="57"/>
                                  <a:pt x="166" y="57"/>
                                  <a:pt x="166" y="57"/>
                                </a:cubicBezTo>
                                <a:cubicBezTo>
                                  <a:pt x="166" y="57"/>
                                  <a:pt x="166" y="57"/>
                                  <a:pt x="166" y="57"/>
                                </a:cubicBezTo>
                                <a:cubicBezTo>
                                  <a:pt x="169" y="57"/>
                                  <a:pt x="172" y="55"/>
                                  <a:pt x="173" y="52"/>
                                </a:cubicBezTo>
                                <a:cubicBezTo>
                                  <a:pt x="173" y="51"/>
                                  <a:pt x="173" y="51"/>
                                  <a:pt x="173" y="51"/>
                                </a:cubicBezTo>
                                <a:cubicBezTo>
                                  <a:pt x="179" y="16"/>
                                  <a:pt x="179" y="16"/>
                                  <a:pt x="179" y="16"/>
                                </a:cubicBezTo>
                                <a:cubicBezTo>
                                  <a:pt x="179" y="11"/>
                                  <a:pt x="177" y="7"/>
                                  <a:pt x="172" y="7"/>
                                </a:cubicBezTo>
                                <a:close/>
                                <a:moveTo>
                                  <a:pt x="140" y="8"/>
                                </a:moveTo>
                                <a:cubicBezTo>
                                  <a:pt x="135" y="2"/>
                                  <a:pt x="126" y="0"/>
                                  <a:pt x="119" y="5"/>
                                </a:cubicBezTo>
                                <a:cubicBezTo>
                                  <a:pt x="113" y="9"/>
                                  <a:pt x="111" y="19"/>
                                  <a:pt x="116" y="25"/>
                                </a:cubicBezTo>
                                <a:cubicBezTo>
                                  <a:pt x="120" y="32"/>
                                  <a:pt x="130" y="33"/>
                                  <a:pt x="136" y="29"/>
                                </a:cubicBezTo>
                                <a:cubicBezTo>
                                  <a:pt x="143" y="24"/>
                                  <a:pt x="144" y="15"/>
                                  <a:pt x="140" y="8"/>
                                </a:cubicBezTo>
                                <a:close/>
                                <a:moveTo>
                                  <a:pt x="74" y="130"/>
                                </a:moveTo>
                                <a:cubicBezTo>
                                  <a:pt x="45" y="151"/>
                                  <a:pt x="45" y="151"/>
                                  <a:pt x="45" y="151"/>
                                </a:cubicBezTo>
                                <a:cubicBezTo>
                                  <a:pt x="43" y="152"/>
                                  <a:pt x="40" y="152"/>
                                  <a:pt x="38" y="150"/>
                                </a:cubicBezTo>
                                <a:cubicBezTo>
                                  <a:pt x="37" y="148"/>
                                  <a:pt x="37" y="145"/>
                                  <a:pt x="39" y="143"/>
                                </a:cubicBezTo>
                                <a:cubicBezTo>
                                  <a:pt x="69" y="123"/>
                                  <a:pt x="69" y="123"/>
                                  <a:pt x="69" y="123"/>
                                </a:cubicBezTo>
                                <a:cubicBezTo>
                                  <a:pt x="71" y="121"/>
                                  <a:pt x="74" y="121"/>
                                  <a:pt x="76" y="124"/>
                                </a:cubicBezTo>
                                <a:cubicBezTo>
                                  <a:pt x="77" y="126"/>
                                  <a:pt x="76" y="129"/>
                                  <a:pt x="74" y="130"/>
                                </a:cubicBezTo>
                                <a:close/>
                                <a:moveTo>
                                  <a:pt x="64" y="99"/>
                                </a:moveTo>
                                <a:cubicBezTo>
                                  <a:pt x="27" y="125"/>
                                  <a:pt x="27" y="125"/>
                                  <a:pt x="27" y="125"/>
                                </a:cubicBezTo>
                                <a:cubicBezTo>
                                  <a:pt x="25" y="127"/>
                                  <a:pt x="22" y="126"/>
                                  <a:pt x="20" y="124"/>
                                </a:cubicBezTo>
                                <a:cubicBezTo>
                                  <a:pt x="19" y="122"/>
                                  <a:pt x="19" y="119"/>
                                  <a:pt x="21" y="117"/>
                                </a:cubicBezTo>
                                <a:cubicBezTo>
                                  <a:pt x="58" y="91"/>
                                  <a:pt x="58" y="91"/>
                                  <a:pt x="58" y="91"/>
                                </a:cubicBezTo>
                                <a:cubicBezTo>
                                  <a:pt x="60" y="90"/>
                                  <a:pt x="64" y="90"/>
                                  <a:pt x="65" y="92"/>
                                </a:cubicBezTo>
                                <a:cubicBezTo>
                                  <a:pt x="67" y="95"/>
                                  <a:pt x="66" y="98"/>
                                  <a:pt x="64" y="99"/>
                                </a:cubicBezTo>
                                <a:close/>
                                <a:moveTo>
                                  <a:pt x="74" y="53"/>
                                </a:moveTo>
                                <a:cubicBezTo>
                                  <a:pt x="9" y="99"/>
                                  <a:pt x="9" y="99"/>
                                  <a:pt x="9" y="99"/>
                                </a:cubicBezTo>
                                <a:cubicBezTo>
                                  <a:pt x="6" y="101"/>
                                  <a:pt x="3" y="100"/>
                                  <a:pt x="2" y="98"/>
                                </a:cubicBezTo>
                                <a:cubicBezTo>
                                  <a:pt x="0" y="96"/>
                                  <a:pt x="1" y="93"/>
                                  <a:pt x="3" y="91"/>
                                </a:cubicBezTo>
                                <a:cubicBezTo>
                                  <a:pt x="69" y="46"/>
                                  <a:pt x="69" y="46"/>
                                  <a:pt x="69" y="46"/>
                                </a:cubicBezTo>
                                <a:cubicBezTo>
                                  <a:pt x="71" y="44"/>
                                  <a:pt x="74" y="44"/>
                                  <a:pt x="75" y="46"/>
                                </a:cubicBezTo>
                                <a:cubicBezTo>
                                  <a:pt x="77" y="49"/>
                                  <a:pt x="76" y="52"/>
                                  <a:pt x="74" y="5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18" name="Freeform 6118"/>
                        <wps:cNvSpPr>
                          <a:spLocks noEditPoints="1"/>
                        </wps:cNvSpPr>
                        <wps:spPr bwMode="auto">
                          <a:xfrm>
                            <a:off x="20572413" y="7616826"/>
                            <a:ext cx="749300" cy="698500"/>
                          </a:xfrm>
                          <a:custGeom>
                            <a:avLst/>
                            <a:gdLst>
                              <a:gd name="T0" fmla="*/ 101 w 200"/>
                              <a:gd name="T1" fmla="*/ 160 h 186"/>
                              <a:gd name="T2" fmla="*/ 67 w 200"/>
                              <a:gd name="T3" fmla="*/ 179 h 186"/>
                              <a:gd name="T4" fmla="*/ 59 w 200"/>
                              <a:gd name="T5" fmla="*/ 153 h 186"/>
                              <a:gd name="T6" fmla="*/ 106 w 200"/>
                              <a:gd name="T7" fmla="*/ 56 h 186"/>
                              <a:gd name="T8" fmla="*/ 117 w 200"/>
                              <a:gd name="T9" fmla="*/ 10 h 186"/>
                              <a:gd name="T10" fmla="*/ 120 w 200"/>
                              <a:gd name="T11" fmla="*/ 10 h 186"/>
                              <a:gd name="T12" fmla="*/ 114 w 200"/>
                              <a:gd name="T13" fmla="*/ 58 h 186"/>
                              <a:gd name="T14" fmla="*/ 182 w 200"/>
                              <a:gd name="T15" fmla="*/ 182 h 186"/>
                              <a:gd name="T16" fmla="*/ 182 w 200"/>
                              <a:gd name="T17" fmla="*/ 182 h 186"/>
                              <a:gd name="T18" fmla="*/ 170 w 200"/>
                              <a:gd name="T19" fmla="*/ 161 h 186"/>
                              <a:gd name="T20" fmla="*/ 175 w 200"/>
                              <a:gd name="T21" fmla="*/ 128 h 186"/>
                              <a:gd name="T22" fmla="*/ 194 w 200"/>
                              <a:gd name="T23" fmla="*/ 113 h 186"/>
                              <a:gd name="T24" fmla="*/ 194 w 200"/>
                              <a:gd name="T25" fmla="*/ 110 h 186"/>
                              <a:gd name="T26" fmla="*/ 194 w 200"/>
                              <a:gd name="T27" fmla="*/ 110 h 186"/>
                              <a:gd name="T28" fmla="*/ 182 w 200"/>
                              <a:gd name="T29" fmla="*/ 90 h 186"/>
                              <a:gd name="T30" fmla="*/ 134 w 200"/>
                              <a:gd name="T31" fmla="*/ 158 h 186"/>
                              <a:gd name="T32" fmla="*/ 152 w 200"/>
                              <a:gd name="T33" fmla="*/ 143 h 186"/>
                              <a:gd name="T34" fmla="*/ 153 w 200"/>
                              <a:gd name="T35" fmla="*/ 140 h 186"/>
                              <a:gd name="T36" fmla="*/ 153 w 200"/>
                              <a:gd name="T37" fmla="*/ 140 h 186"/>
                              <a:gd name="T38" fmla="*/ 141 w 200"/>
                              <a:gd name="T39" fmla="*/ 119 h 186"/>
                              <a:gd name="T40" fmla="*/ 147 w 200"/>
                              <a:gd name="T41" fmla="*/ 86 h 186"/>
                              <a:gd name="T42" fmla="*/ 165 w 200"/>
                              <a:gd name="T43" fmla="*/ 71 h 186"/>
                              <a:gd name="T44" fmla="*/ 164 w 200"/>
                              <a:gd name="T45" fmla="*/ 179 h 186"/>
                              <a:gd name="T46" fmla="*/ 164 w 200"/>
                              <a:gd name="T47" fmla="*/ 179 h 186"/>
                              <a:gd name="T48" fmla="*/ 152 w 200"/>
                              <a:gd name="T49" fmla="*/ 158 h 186"/>
                              <a:gd name="T50" fmla="*/ 158 w 200"/>
                              <a:gd name="T51" fmla="*/ 125 h 186"/>
                              <a:gd name="T52" fmla="*/ 176 w 200"/>
                              <a:gd name="T53" fmla="*/ 110 h 186"/>
                              <a:gd name="T54" fmla="*/ 177 w 200"/>
                              <a:gd name="T55" fmla="*/ 107 h 186"/>
                              <a:gd name="T56" fmla="*/ 177 w 200"/>
                              <a:gd name="T57" fmla="*/ 107 h 186"/>
                              <a:gd name="T58" fmla="*/ 165 w 200"/>
                              <a:gd name="T59" fmla="*/ 87 h 186"/>
                              <a:gd name="T60" fmla="*/ 37 w 200"/>
                              <a:gd name="T61" fmla="*/ 141 h 186"/>
                              <a:gd name="T62" fmla="*/ 56 w 200"/>
                              <a:gd name="T63" fmla="*/ 126 h 186"/>
                              <a:gd name="T64" fmla="*/ 56 w 200"/>
                              <a:gd name="T65" fmla="*/ 123 h 186"/>
                              <a:gd name="T66" fmla="*/ 56 w 200"/>
                              <a:gd name="T67" fmla="*/ 123 h 186"/>
                              <a:gd name="T68" fmla="*/ 45 w 200"/>
                              <a:gd name="T69" fmla="*/ 102 h 186"/>
                              <a:gd name="T70" fmla="*/ 50 w 200"/>
                              <a:gd name="T71" fmla="*/ 69 h 186"/>
                              <a:gd name="T72" fmla="*/ 69 w 200"/>
                              <a:gd name="T73" fmla="*/ 54 h 186"/>
                              <a:gd name="T74" fmla="*/ 15 w 200"/>
                              <a:gd name="T75" fmla="*/ 152 h 186"/>
                              <a:gd name="T76" fmla="*/ 15 w 200"/>
                              <a:gd name="T77" fmla="*/ 152 h 186"/>
                              <a:gd name="T78" fmla="*/ 3 w 200"/>
                              <a:gd name="T79" fmla="*/ 132 h 186"/>
                              <a:gd name="T80" fmla="*/ 9 w 200"/>
                              <a:gd name="T81" fmla="*/ 99 h 186"/>
                              <a:gd name="T82" fmla="*/ 27 w 200"/>
                              <a:gd name="T83" fmla="*/ 84 h 186"/>
                              <a:gd name="T84" fmla="*/ 28 w 200"/>
                              <a:gd name="T85" fmla="*/ 81 h 186"/>
                              <a:gd name="T86" fmla="*/ 28 w 200"/>
                              <a:gd name="T87" fmla="*/ 81 h 186"/>
                              <a:gd name="T88" fmla="*/ 15 w 200"/>
                              <a:gd name="T89" fmla="*/ 61 h 186"/>
                              <a:gd name="T90" fmla="*/ 20 w 200"/>
                              <a:gd name="T91" fmla="*/ 138 h 186"/>
                              <a:gd name="T92" fmla="*/ 39 w 200"/>
                              <a:gd name="T93" fmla="*/ 122 h 186"/>
                              <a:gd name="T94" fmla="*/ 39 w 200"/>
                              <a:gd name="T95" fmla="*/ 120 h 186"/>
                              <a:gd name="T96" fmla="*/ 39 w 200"/>
                              <a:gd name="T97" fmla="*/ 120 h 186"/>
                              <a:gd name="T98" fmla="*/ 27 w 200"/>
                              <a:gd name="T99" fmla="*/ 99 h 186"/>
                              <a:gd name="T100" fmla="*/ 33 w 200"/>
                              <a:gd name="T101" fmla="*/ 66 h 186"/>
                              <a:gd name="T102" fmla="*/ 51 w 200"/>
                              <a:gd name="T103" fmla="*/ 51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00" h="186">
                                <a:moveTo>
                                  <a:pt x="116" y="70"/>
                                </a:moveTo>
                                <a:cubicBezTo>
                                  <a:pt x="141" y="75"/>
                                  <a:pt x="141" y="75"/>
                                  <a:pt x="141" y="75"/>
                                </a:cubicBezTo>
                                <a:cubicBezTo>
                                  <a:pt x="125" y="164"/>
                                  <a:pt x="125" y="164"/>
                                  <a:pt x="125" y="164"/>
                                </a:cubicBezTo>
                                <a:cubicBezTo>
                                  <a:pt x="101" y="160"/>
                                  <a:pt x="101" y="160"/>
                                  <a:pt x="101" y="160"/>
                                </a:cubicBezTo>
                                <a:cubicBezTo>
                                  <a:pt x="100" y="166"/>
                                  <a:pt x="100" y="166"/>
                                  <a:pt x="100" y="166"/>
                                </a:cubicBezTo>
                                <a:cubicBezTo>
                                  <a:pt x="112" y="168"/>
                                  <a:pt x="112" y="168"/>
                                  <a:pt x="112" y="168"/>
                                </a:cubicBezTo>
                                <a:cubicBezTo>
                                  <a:pt x="109" y="186"/>
                                  <a:pt x="109" y="186"/>
                                  <a:pt x="109" y="186"/>
                                </a:cubicBezTo>
                                <a:cubicBezTo>
                                  <a:pt x="67" y="179"/>
                                  <a:pt x="67" y="179"/>
                                  <a:pt x="67" y="179"/>
                                </a:cubicBezTo>
                                <a:cubicBezTo>
                                  <a:pt x="70" y="161"/>
                                  <a:pt x="70" y="161"/>
                                  <a:pt x="70" y="161"/>
                                </a:cubicBezTo>
                                <a:cubicBezTo>
                                  <a:pt x="83" y="163"/>
                                  <a:pt x="83" y="163"/>
                                  <a:pt x="83" y="163"/>
                                </a:cubicBezTo>
                                <a:cubicBezTo>
                                  <a:pt x="83" y="157"/>
                                  <a:pt x="83" y="157"/>
                                  <a:pt x="83" y="157"/>
                                </a:cubicBezTo>
                                <a:cubicBezTo>
                                  <a:pt x="59" y="153"/>
                                  <a:pt x="59" y="153"/>
                                  <a:pt x="59" y="153"/>
                                </a:cubicBezTo>
                                <a:cubicBezTo>
                                  <a:pt x="75" y="64"/>
                                  <a:pt x="75" y="64"/>
                                  <a:pt x="75" y="64"/>
                                </a:cubicBezTo>
                                <a:cubicBezTo>
                                  <a:pt x="100" y="68"/>
                                  <a:pt x="100" y="68"/>
                                  <a:pt x="100" y="68"/>
                                </a:cubicBezTo>
                                <a:cubicBezTo>
                                  <a:pt x="101" y="55"/>
                                  <a:pt x="101" y="55"/>
                                  <a:pt x="101" y="55"/>
                                </a:cubicBezTo>
                                <a:cubicBezTo>
                                  <a:pt x="106" y="56"/>
                                  <a:pt x="106" y="56"/>
                                  <a:pt x="106" y="56"/>
                                </a:cubicBezTo>
                                <a:cubicBezTo>
                                  <a:pt x="107" y="51"/>
                                  <a:pt x="107" y="51"/>
                                  <a:pt x="107" y="51"/>
                                </a:cubicBezTo>
                                <a:cubicBezTo>
                                  <a:pt x="89" y="47"/>
                                  <a:pt x="75" y="37"/>
                                  <a:pt x="65" y="25"/>
                                </a:cubicBezTo>
                                <a:cubicBezTo>
                                  <a:pt x="90" y="29"/>
                                  <a:pt x="90" y="29"/>
                                  <a:pt x="90" y="29"/>
                                </a:cubicBezTo>
                                <a:cubicBezTo>
                                  <a:pt x="117" y="10"/>
                                  <a:pt x="117" y="10"/>
                                  <a:pt x="117" y="10"/>
                                </a:cubicBezTo>
                                <a:cubicBezTo>
                                  <a:pt x="115" y="9"/>
                                  <a:pt x="114" y="7"/>
                                  <a:pt x="114" y="5"/>
                                </a:cubicBezTo>
                                <a:cubicBezTo>
                                  <a:pt x="115" y="2"/>
                                  <a:pt x="117" y="0"/>
                                  <a:pt x="120" y="1"/>
                                </a:cubicBezTo>
                                <a:cubicBezTo>
                                  <a:pt x="122" y="2"/>
                                  <a:pt x="124" y="4"/>
                                  <a:pt x="124" y="6"/>
                                </a:cubicBezTo>
                                <a:cubicBezTo>
                                  <a:pt x="123" y="8"/>
                                  <a:pt x="122" y="10"/>
                                  <a:pt x="120" y="10"/>
                                </a:cubicBezTo>
                                <a:cubicBezTo>
                                  <a:pt x="138" y="38"/>
                                  <a:pt x="138" y="38"/>
                                  <a:pt x="138" y="38"/>
                                </a:cubicBezTo>
                                <a:cubicBezTo>
                                  <a:pt x="164" y="42"/>
                                  <a:pt x="164" y="42"/>
                                  <a:pt x="164" y="42"/>
                                </a:cubicBezTo>
                                <a:cubicBezTo>
                                  <a:pt x="150" y="51"/>
                                  <a:pt x="133" y="54"/>
                                  <a:pt x="115" y="52"/>
                                </a:cubicBezTo>
                                <a:cubicBezTo>
                                  <a:pt x="114" y="58"/>
                                  <a:pt x="114" y="58"/>
                                  <a:pt x="114" y="58"/>
                                </a:cubicBezTo>
                                <a:cubicBezTo>
                                  <a:pt x="119" y="58"/>
                                  <a:pt x="119" y="58"/>
                                  <a:pt x="119" y="58"/>
                                </a:cubicBezTo>
                                <a:cubicBezTo>
                                  <a:pt x="116" y="70"/>
                                  <a:pt x="116" y="70"/>
                                  <a:pt x="116" y="70"/>
                                </a:cubicBezTo>
                                <a:cubicBezTo>
                                  <a:pt x="116" y="70"/>
                                  <a:pt x="116" y="70"/>
                                  <a:pt x="116" y="70"/>
                                </a:cubicBezTo>
                                <a:close/>
                                <a:moveTo>
                                  <a:pt x="182" y="182"/>
                                </a:moveTo>
                                <a:cubicBezTo>
                                  <a:pt x="185" y="167"/>
                                  <a:pt x="185" y="167"/>
                                  <a:pt x="185" y="167"/>
                                </a:cubicBezTo>
                                <a:cubicBezTo>
                                  <a:pt x="169" y="164"/>
                                  <a:pt x="169" y="164"/>
                                  <a:pt x="169" y="164"/>
                                </a:cubicBezTo>
                                <a:cubicBezTo>
                                  <a:pt x="167" y="179"/>
                                  <a:pt x="167" y="179"/>
                                  <a:pt x="167" y="179"/>
                                </a:cubicBezTo>
                                <a:cubicBezTo>
                                  <a:pt x="182" y="182"/>
                                  <a:pt x="182" y="182"/>
                                  <a:pt x="182" y="182"/>
                                </a:cubicBezTo>
                                <a:close/>
                                <a:moveTo>
                                  <a:pt x="185" y="164"/>
                                </a:moveTo>
                                <a:cubicBezTo>
                                  <a:pt x="188" y="149"/>
                                  <a:pt x="188" y="149"/>
                                  <a:pt x="188" y="149"/>
                                </a:cubicBezTo>
                                <a:cubicBezTo>
                                  <a:pt x="173" y="146"/>
                                  <a:pt x="173" y="146"/>
                                  <a:pt x="173" y="146"/>
                                </a:cubicBezTo>
                                <a:cubicBezTo>
                                  <a:pt x="170" y="161"/>
                                  <a:pt x="170" y="161"/>
                                  <a:pt x="170" y="161"/>
                                </a:cubicBezTo>
                                <a:cubicBezTo>
                                  <a:pt x="185" y="164"/>
                                  <a:pt x="185" y="164"/>
                                  <a:pt x="185" y="164"/>
                                </a:cubicBezTo>
                                <a:close/>
                                <a:moveTo>
                                  <a:pt x="188" y="146"/>
                                </a:moveTo>
                                <a:cubicBezTo>
                                  <a:pt x="191" y="131"/>
                                  <a:pt x="191" y="131"/>
                                  <a:pt x="191" y="131"/>
                                </a:cubicBezTo>
                                <a:cubicBezTo>
                                  <a:pt x="175" y="128"/>
                                  <a:pt x="175" y="128"/>
                                  <a:pt x="175" y="128"/>
                                </a:cubicBezTo>
                                <a:cubicBezTo>
                                  <a:pt x="173" y="143"/>
                                  <a:pt x="173" y="143"/>
                                  <a:pt x="173" y="143"/>
                                </a:cubicBezTo>
                                <a:cubicBezTo>
                                  <a:pt x="188" y="146"/>
                                  <a:pt x="188" y="146"/>
                                  <a:pt x="188" y="146"/>
                                </a:cubicBezTo>
                                <a:close/>
                                <a:moveTo>
                                  <a:pt x="191" y="128"/>
                                </a:moveTo>
                                <a:cubicBezTo>
                                  <a:pt x="194" y="113"/>
                                  <a:pt x="194" y="113"/>
                                  <a:pt x="194" y="113"/>
                                </a:cubicBezTo>
                                <a:cubicBezTo>
                                  <a:pt x="179" y="110"/>
                                  <a:pt x="179" y="110"/>
                                  <a:pt x="179" y="110"/>
                                </a:cubicBezTo>
                                <a:cubicBezTo>
                                  <a:pt x="176" y="126"/>
                                  <a:pt x="176" y="126"/>
                                  <a:pt x="176" y="126"/>
                                </a:cubicBezTo>
                                <a:cubicBezTo>
                                  <a:pt x="191" y="128"/>
                                  <a:pt x="191" y="128"/>
                                  <a:pt x="191" y="128"/>
                                </a:cubicBezTo>
                                <a:close/>
                                <a:moveTo>
                                  <a:pt x="194" y="110"/>
                                </a:moveTo>
                                <a:cubicBezTo>
                                  <a:pt x="197" y="95"/>
                                  <a:pt x="197" y="95"/>
                                  <a:pt x="197" y="95"/>
                                </a:cubicBezTo>
                                <a:cubicBezTo>
                                  <a:pt x="182" y="93"/>
                                  <a:pt x="182" y="93"/>
                                  <a:pt x="182" y="93"/>
                                </a:cubicBezTo>
                                <a:cubicBezTo>
                                  <a:pt x="179" y="108"/>
                                  <a:pt x="179" y="108"/>
                                  <a:pt x="179" y="108"/>
                                </a:cubicBezTo>
                                <a:cubicBezTo>
                                  <a:pt x="194" y="110"/>
                                  <a:pt x="194" y="110"/>
                                  <a:pt x="194" y="110"/>
                                </a:cubicBezTo>
                                <a:close/>
                                <a:moveTo>
                                  <a:pt x="198" y="92"/>
                                </a:moveTo>
                                <a:cubicBezTo>
                                  <a:pt x="200" y="77"/>
                                  <a:pt x="200" y="77"/>
                                  <a:pt x="200" y="77"/>
                                </a:cubicBezTo>
                                <a:cubicBezTo>
                                  <a:pt x="185" y="74"/>
                                  <a:pt x="185" y="74"/>
                                  <a:pt x="185" y="74"/>
                                </a:cubicBezTo>
                                <a:cubicBezTo>
                                  <a:pt x="182" y="90"/>
                                  <a:pt x="182" y="90"/>
                                  <a:pt x="182" y="90"/>
                                </a:cubicBezTo>
                                <a:cubicBezTo>
                                  <a:pt x="198" y="92"/>
                                  <a:pt x="198" y="92"/>
                                  <a:pt x="198" y="92"/>
                                </a:cubicBezTo>
                                <a:close/>
                                <a:moveTo>
                                  <a:pt x="147" y="176"/>
                                </a:moveTo>
                                <a:cubicBezTo>
                                  <a:pt x="149" y="160"/>
                                  <a:pt x="149" y="160"/>
                                  <a:pt x="149" y="160"/>
                                </a:cubicBezTo>
                                <a:cubicBezTo>
                                  <a:pt x="134" y="158"/>
                                  <a:pt x="134" y="158"/>
                                  <a:pt x="134" y="158"/>
                                </a:cubicBezTo>
                                <a:cubicBezTo>
                                  <a:pt x="131" y="173"/>
                                  <a:pt x="131" y="173"/>
                                  <a:pt x="131" y="173"/>
                                </a:cubicBezTo>
                                <a:cubicBezTo>
                                  <a:pt x="147" y="176"/>
                                  <a:pt x="147" y="176"/>
                                  <a:pt x="147" y="176"/>
                                </a:cubicBezTo>
                                <a:close/>
                                <a:moveTo>
                                  <a:pt x="150" y="158"/>
                                </a:moveTo>
                                <a:cubicBezTo>
                                  <a:pt x="152" y="143"/>
                                  <a:pt x="152" y="143"/>
                                  <a:pt x="152" y="143"/>
                                </a:cubicBezTo>
                                <a:cubicBezTo>
                                  <a:pt x="137" y="140"/>
                                  <a:pt x="137" y="140"/>
                                  <a:pt x="137" y="140"/>
                                </a:cubicBezTo>
                                <a:cubicBezTo>
                                  <a:pt x="135" y="155"/>
                                  <a:pt x="135" y="155"/>
                                  <a:pt x="135" y="155"/>
                                </a:cubicBezTo>
                                <a:cubicBezTo>
                                  <a:pt x="150" y="158"/>
                                  <a:pt x="150" y="158"/>
                                  <a:pt x="150" y="158"/>
                                </a:cubicBezTo>
                                <a:close/>
                                <a:moveTo>
                                  <a:pt x="153" y="140"/>
                                </a:moveTo>
                                <a:cubicBezTo>
                                  <a:pt x="155" y="125"/>
                                  <a:pt x="155" y="125"/>
                                  <a:pt x="155" y="125"/>
                                </a:cubicBezTo>
                                <a:cubicBezTo>
                                  <a:pt x="141" y="122"/>
                                  <a:pt x="141" y="122"/>
                                  <a:pt x="141" y="122"/>
                                </a:cubicBezTo>
                                <a:cubicBezTo>
                                  <a:pt x="138" y="137"/>
                                  <a:pt x="138" y="137"/>
                                  <a:pt x="138" y="137"/>
                                </a:cubicBezTo>
                                <a:cubicBezTo>
                                  <a:pt x="153" y="140"/>
                                  <a:pt x="153" y="140"/>
                                  <a:pt x="153" y="140"/>
                                </a:cubicBezTo>
                                <a:close/>
                                <a:moveTo>
                                  <a:pt x="156" y="122"/>
                                </a:moveTo>
                                <a:cubicBezTo>
                                  <a:pt x="159" y="107"/>
                                  <a:pt x="159" y="107"/>
                                  <a:pt x="159" y="107"/>
                                </a:cubicBezTo>
                                <a:cubicBezTo>
                                  <a:pt x="144" y="104"/>
                                  <a:pt x="144" y="104"/>
                                  <a:pt x="144" y="104"/>
                                </a:cubicBezTo>
                                <a:cubicBezTo>
                                  <a:pt x="141" y="119"/>
                                  <a:pt x="141" y="119"/>
                                  <a:pt x="141" y="119"/>
                                </a:cubicBezTo>
                                <a:cubicBezTo>
                                  <a:pt x="156" y="122"/>
                                  <a:pt x="156" y="122"/>
                                  <a:pt x="156" y="122"/>
                                </a:cubicBezTo>
                                <a:close/>
                                <a:moveTo>
                                  <a:pt x="159" y="104"/>
                                </a:moveTo>
                                <a:cubicBezTo>
                                  <a:pt x="162" y="89"/>
                                  <a:pt x="162" y="89"/>
                                  <a:pt x="162" y="89"/>
                                </a:cubicBezTo>
                                <a:cubicBezTo>
                                  <a:pt x="147" y="86"/>
                                  <a:pt x="147" y="86"/>
                                  <a:pt x="147" y="86"/>
                                </a:cubicBezTo>
                                <a:cubicBezTo>
                                  <a:pt x="144" y="101"/>
                                  <a:pt x="144" y="101"/>
                                  <a:pt x="144" y="101"/>
                                </a:cubicBezTo>
                                <a:cubicBezTo>
                                  <a:pt x="159" y="104"/>
                                  <a:pt x="159" y="104"/>
                                  <a:pt x="159" y="104"/>
                                </a:cubicBezTo>
                                <a:close/>
                                <a:moveTo>
                                  <a:pt x="162" y="86"/>
                                </a:moveTo>
                                <a:cubicBezTo>
                                  <a:pt x="165" y="71"/>
                                  <a:pt x="165" y="71"/>
                                  <a:pt x="165" y="71"/>
                                </a:cubicBezTo>
                                <a:cubicBezTo>
                                  <a:pt x="150" y="68"/>
                                  <a:pt x="150" y="68"/>
                                  <a:pt x="150" y="68"/>
                                </a:cubicBezTo>
                                <a:cubicBezTo>
                                  <a:pt x="147" y="83"/>
                                  <a:pt x="147" y="83"/>
                                  <a:pt x="147" y="83"/>
                                </a:cubicBezTo>
                                <a:cubicBezTo>
                                  <a:pt x="162" y="86"/>
                                  <a:pt x="162" y="86"/>
                                  <a:pt x="162" y="86"/>
                                </a:cubicBezTo>
                                <a:close/>
                                <a:moveTo>
                                  <a:pt x="164" y="179"/>
                                </a:moveTo>
                                <a:cubicBezTo>
                                  <a:pt x="167" y="163"/>
                                  <a:pt x="167" y="163"/>
                                  <a:pt x="167" y="163"/>
                                </a:cubicBezTo>
                                <a:cubicBezTo>
                                  <a:pt x="152" y="161"/>
                                  <a:pt x="152" y="161"/>
                                  <a:pt x="152" y="161"/>
                                </a:cubicBezTo>
                                <a:cubicBezTo>
                                  <a:pt x="149" y="176"/>
                                  <a:pt x="149" y="176"/>
                                  <a:pt x="149" y="176"/>
                                </a:cubicBezTo>
                                <a:cubicBezTo>
                                  <a:pt x="164" y="179"/>
                                  <a:pt x="164" y="179"/>
                                  <a:pt x="164" y="179"/>
                                </a:cubicBezTo>
                                <a:close/>
                                <a:moveTo>
                                  <a:pt x="167" y="161"/>
                                </a:moveTo>
                                <a:cubicBezTo>
                                  <a:pt x="170" y="146"/>
                                  <a:pt x="170" y="146"/>
                                  <a:pt x="170" y="146"/>
                                </a:cubicBezTo>
                                <a:cubicBezTo>
                                  <a:pt x="155" y="143"/>
                                  <a:pt x="155" y="143"/>
                                  <a:pt x="155" y="143"/>
                                </a:cubicBezTo>
                                <a:cubicBezTo>
                                  <a:pt x="152" y="158"/>
                                  <a:pt x="152" y="158"/>
                                  <a:pt x="152" y="158"/>
                                </a:cubicBezTo>
                                <a:cubicBezTo>
                                  <a:pt x="167" y="161"/>
                                  <a:pt x="167" y="161"/>
                                  <a:pt x="167" y="161"/>
                                </a:cubicBezTo>
                                <a:close/>
                                <a:moveTo>
                                  <a:pt x="171" y="143"/>
                                </a:moveTo>
                                <a:cubicBezTo>
                                  <a:pt x="173" y="128"/>
                                  <a:pt x="173" y="128"/>
                                  <a:pt x="173" y="128"/>
                                </a:cubicBezTo>
                                <a:cubicBezTo>
                                  <a:pt x="158" y="125"/>
                                  <a:pt x="158" y="125"/>
                                  <a:pt x="158" y="125"/>
                                </a:cubicBezTo>
                                <a:cubicBezTo>
                                  <a:pt x="155" y="140"/>
                                  <a:pt x="155" y="140"/>
                                  <a:pt x="155" y="140"/>
                                </a:cubicBezTo>
                                <a:cubicBezTo>
                                  <a:pt x="171" y="143"/>
                                  <a:pt x="171" y="143"/>
                                  <a:pt x="171" y="143"/>
                                </a:cubicBezTo>
                                <a:close/>
                                <a:moveTo>
                                  <a:pt x="174" y="125"/>
                                </a:moveTo>
                                <a:cubicBezTo>
                                  <a:pt x="176" y="110"/>
                                  <a:pt x="176" y="110"/>
                                  <a:pt x="176" y="110"/>
                                </a:cubicBezTo>
                                <a:cubicBezTo>
                                  <a:pt x="161" y="107"/>
                                  <a:pt x="161" y="107"/>
                                  <a:pt x="161" y="107"/>
                                </a:cubicBezTo>
                                <a:cubicBezTo>
                                  <a:pt x="158" y="123"/>
                                  <a:pt x="158" y="123"/>
                                  <a:pt x="158" y="123"/>
                                </a:cubicBezTo>
                                <a:cubicBezTo>
                                  <a:pt x="174" y="125"/>
                                  <a:pt x="174" y="125"/>
                                  <a:pt x="174" y="125"/>
                                </a:cubicBezTo>
                                <a:close/>
                                <a:moveTo>
                                  <a:pt x="177" y="107"/>
                                </a:moveTo>
                                <a:cubicBezTo>
                                  <a:pt x="179" y="92"/>
                                  <a:pt x="179" y="92"/>
                                  <a:pt x="179" y="92"/>
                                </a:cubicBezTo>
                                <a:cubicBezTo>
                                  <a:pt x="164" y="90"/>
                                  <a:pt x="164" y="90"/>
                                  <a:pt x="164" y="90"/>
                                </a:cubicBezTo>
                                <a:cubicBezTo>
                                  <a:pt x="161" y="104"/>
                                  <a:pt x="161" y="104"/>
                                  <a:pt x="161" y="104"/>
                                </a:cubicBezTo>
                                <a:cubicBezTo>
                                  <a:pt x="177" y="107"/>
                                  <a:pt x="177" y="107"/>
                                  <a:pt x="177" y="107"/>
                                </a:cubicBezTo>
                                <a:close/>
                                <a:moveTo>
                                  <a:pt x="180" y="89"/>
                                </a:moveTo>
                                <a:cubicBezTo>
                                  <a:pt x="182" y="74"/>
                                  <a:pt x="182" y="74"/>
                                  <a:pt x="182" y="74"/>
                                </a:cubicBezTo>
                                <a:cubicBezTo>
                                  <a:pt x="168" y="71"/>
                                  <a:pt x="168" y="71"/>
                                  <a:pt x="168" y="71"/>
                                </a:cubicBezTo>
                                <a:cubicBezTo>
                                  <a:pt x="165" y="87"/>
                                  <a:pt x="165" y="87"/>
                                  <a:pt x="165" y="87"/>
                                </a:cubicBezTo>
                                <a:cubicBezTo>
                                  <a:pt x="180" y="89"/>
                                  <a:pt x="180" y="89"/>
                                  <a:pt x="180" y="89"/>
                                </a:cubicBezTo>
                                <a:close/>
                                <a:moveTo>
                                  <a:pt x="50" y="159"/>
                                </a:moveTo>
                                <a:cubicBezTo>
                                  <a:pt x="53" y="143"/>
                                  <a:pt x="53" y="143"/>
                                  <a:pt x="53" y="143"/>
                                </a:cubicBezTo>
                                <a:cubicBezTo>
                                  <a:pt x="37" y="141"/>
                                  <a:pt x="37" y="141"/>
                                  <a:pt x="37" y="141"/>
                                </a:cubicBezTo>
                                <a:cubicBezTo>
                                  <a:pt x="35" y="156"/>
                                  <a:pt x="35" y="156"/>
                                  <a:pt x="35" y="156"/>
                                </a:cubicBezTo>
                                <a:cubicBezTo>
                                  <a:pt x="50" y="159"/>
                                  <a:pt x="50" y="159"/>
                                  <a:pt x="50" y="159"/>
                                </a:cubicBezTo>
                                <a:close/>
                                <a:moveTo>
                                  <a:pt x="54" y="141"/>
                                </a:moveTo>
                                <a:cubicBezTo>
                                  <a:pt x="56" y="126"/>
                                  <a:pt x="56" y="126"/>
                                  <a:pt x="56" y="126"/>
                                </a:cubicBezTo>
                                <a:cubicBezTo>
                                  <a:pt x="41" y="123"/>
                                  <a:pt x="41" y="123"/>
                                  <a:pt x="41" y="123"/>
                                </a:cubicBezTo>
                                <a:cubicBezTo>
                                  <a:pt x="38" y="138"/>
                                  <a:pt x="38" y="138"/>
                                  <a:pt x="38" y="138"/>
                                </a:cubicBezTo>
                                <a:cubicBezTo>
                                  <a:pt x="54" y="141"/>
                                  <a:pt x="54" y="141"/>
                                  <a:pt x="54" y="141"/>
                                </a:cubicBezTo>
                                <a:close/>
                                <a:moveTo>
                                  <a:pt x="56" y="123"/>
                                </a:moveTo>
                                <a:cubicBezTo>
                                  <a:pt x="59" y="108"/>
                                  <a:pt x="59" y="108"/>
                                  <a:pt x="59" y="108"/>
                                </a:cubicBezTo>
                                <a:cubicBezTo>
                                  <a:pt x="44" y="105"/>
                                  <a:pt x="44" y="105"/>
                                  <a:pt x="44" y="105"/>
                                </a:cubicBezTo>
                                <a:cubicBezTo>
                                  <a:pt x="41" y="120"/>
                                  <a:pt x="41" y="120"/>
                                  <a:pt x="41" y="120"/>
                                </a:cubicBezTo>
                                <a:cubicBezTo>
                                  <a:pt x="56" y="123"/>
                                  <a:pt x="56" y="123"/>
                                  <a:pt x="56" y="123"/>
                                </a:cubicBezTo>
                                <a:close/>
                                <a:moveTo>
                                  <a:pt x="60" y="105"/>
                                </a:moveTo>
                                <a:cubicBezTo>
                                  <a:pt x="62" y="90"/>
                                  <a:pt x="62" y="90"/>
                                  <a:pt x="62" y="90"/>
                                </a:cubicBezTo>
                                <a:cubicBezTo>
                                  <a:pt x="47" y="87"/>
                                  <a:pt x="47" y="87"/>
                                  <a:pt x="47" y="87"/>
                                </a:cubicBezTo>
                                <a:cubicBezTo>
                                  <a:pt x="45" y="102"/>
                                  <a:pt x="45" y="102"/>
                                  <a:pt x="45" y="102"/>
                                </a:cubicBezTo>
                                <a:cubicBezTo>
                                  <a:pt x="60" y="105"/>
                                  <a:pt x="60" y="105"/>
                                  <a:pt x="60" y="105"/>
                                </a:cubicBezTo>
                                <a:close/>
                                <a:moveTo>
                                  <a:pt x="63" y="87"/>
                                </a:moveTo>
                                <a:cubicBezTo>
                                  <a:pt x="65" y="72"/>
                                  <a:pt x="65" y="72"/>
                                  <a:pt x="65" y="72"/>
                                </a:cubicBezTo>
                                <a:cubicBezTo>
                                  <a:pt x="50" y="69"/>
                                  <a:pt x="50" y="69"/>
                                  <a:pt x="50" y="69"/>
                                </a:cubicBezTo>
                                <a:cubicBezTo>
                                  <a:pt x="48" y="84"/>
                                  <a:pt x="48" y="84"/>
                                  <a:pt x="48" y="84"/>
                                </a:cubicBezTo>
                                <a:cubicBezTo>
                                  <a:pt x="63" y="87"/>
                                  <a:pt x="63" y="87"/>
                                  <a:pt x="63" y="87"/>
                                </a:cubicBezTo>
                                <a:close/>
                                <a:moveTo>
                                  <a:pt x="66" y="69"/>
                                </a:moveTo>
                                <a:cubicBezTo>
                                  <a:pt x="69" y="54"/>
                                  <a:pt x="69" y="54"/>
                                  <a:pt x="69" y="54"/>
                                </a:cubicBezTo>
                                <a:cubicBezTo>
                                  <a:pt x="53" y="51"/>
                                  <a:pt x="53" y="51"/>
                                  <a:pt x="53" y="51"/>
                                </a:cubicBezTo>
                                <a:cubicBezTo>
                                  <a:pt x="51" y="67"/>
                                  <a:pt x="51" y="67"/>
                                  <a:pt x="51" y="67"/>
                                </a:cubicBezTo>
                                <a:cubicBezTo>
                                  <a:pt x="66" y="69"/>
                                  <a:pt x="66" y="69"/>
                                  <a:pt x="66" y="69"/>
                                </a:cubicBezTo>
                                <a:close/>
                                <a:moveTo>
                                  <a:pt x="15" y="152"/>
                                </a:moveTo>
                                <a:cubicBezTo>
                                  <a:pt x="18" y="137"/>
                                  <a:pt x="18" y="137"/>
                                  <a:pt x="18" y="137"/>
                                </a:cubicBezTo>
                                <a:cubicBezTo>
                                  <a:pt x="2" y="135"/>
                                  <a:pt x="2" y="135"/>
                                  <a:pt x="2" y="135"/>
                                </a:cubicBezTo>
                                <a:cubicBezTo>
                                  <a:pt x="0" y="150"/>
                                  <a:pt x="0" y="150"/>
                                  <a:pt x="0" y="150"/>
                                </a:cubicBezTo>
                                <a:cubicBezTo>
                                  <a:pt x="15" y="152"/>
                                  <a:pt x="15" y="152"/>
                                  <a:pt x="15" y="152"/>
                                </a:cubicBezTo>
                                <a:close/>
                                <a:moveTo>
                                  <a:pt x="18" y="135"/>
                                </a:moveTo>
                                <a:cubicBezTo>
                                  <a:pt x="21" y="119"/>
                                  <a:pt x="21" y="119"/>
                                  <a:pt x="21" y="119"/>
                                </a:cubicBezTo>
                                <a:cubicBezTo>
                                  <a:pt x="6" y="117"/>
                                  <a:pt x="6" y="117"/>
                                  <a:pt x="6" y="117"/>
                                </a:cubicBezTo>
                                <a:cubicBezTo>
                                  <a:pt x="3" y="132"/>
                                  <a:pt x="3" y="132"/>
                                  <a:pt x="3" y="132"/>
                                </a:cubicBezTo>
                                <a:cubicBezTo>
                                  <a:pt x="18" y="135"/>
                                  <a:pt x="18" y="135"/>
                                  <a:pt x="18" y="135"/>
                                </a:cubicBezTo>
                                <a:close/>
                                <a:moveTo>
                                  <a:pt x="21" y="117"/>
                                </a:moveTo>
                                <a:cubicBezTo>
                                  <a:pt x="24" y="102"/>
                                  <a:pt x="24" y="102"/>
                                  <a:pt x="24" y="102"/>
                                </a:cubicBezTo>
                                <a:cubicBezTo>
                                  <a:pt x="9" y="99"/>
                                  <a:pt x="9" y="99"/>
                                  <a:pt x="9" y="99"/>
                                </a:cubicBezTo>
                                <a:cubicBezTo>
                                  <a:pt x="6" y="114"/>
                                  <a:pt x="6" y="114"/>
                                  <a:pt x="6" y="114"/>
                                </a:cubicBezTo>
                                <a:cubicBezTo>
                                  <a:pt x="21" y="117"/>
                                  <a:pt x="21" y="117"/>
                                  <a:pt x="21" y="117"/>
                                </a:cubicBezTo>
                                <a:close/>
                                <a:moveTo>
                                  <a:pt x="25" y="99"/>
                                </a:moveTo>
                                <a:cubicBezTo>
                                  <a:pt x="27" y="84"/>
                                  <a:pt x="27" y="84"/>
                                  <a:pt x="27" y="84"/>
                                </a:cubicBezTo>
                                <a:cubicBezTo>
                                  <a:pt x="12" y="81"/>
                                  <a:pt x="12" y="81"/>
                                  <a:pt x="12" y="81"/>
                                </a:cubicBezTo>
                                <a:cubicBezTo>
                                  <a:pt x="9" y="96"/>
                                  <a:pt x="9" y="96"/>
                                  <a:pt x="9" y="96"/>
                                </a:cubicBezTo>
                                <a:cubicBezTo>
                                  <a:pt x="25" y="99"/>
                                  <a:pt x="25" y="99"/>
                                  <a:pt x="25" y="99"/>
                                </a:cubicBezTo>
                                <a:close/>
                                <a:moveTo>
                                  <a:pt x="28" y="81"/>
                                </a:moveTo>
                                <a:cubicBezTo>
                                  <a:pt x="30" y="66"/>
                                  <a:pt x="30" y="66"/>
                                  <a:pt x="30" y="66"/>
                                </a:cubicBezTo>
                                <a:cubicBezTo>
                                  <a:pt x="15" y="63"/>
                                  <a:pt x="15" y="63"/>
                                  <a:pt x="15" y="63"/>
                                </a:cubicBezTo>
                                <a:cubicBezTo>
                                  <a:pt x="12" y="78"/>
                                  <a:pt x="12" y="78"/>
                                  <a:pt x="12" y="78"/>
                                </a:cubicBezTo>
                                <a:cubicBezTo>
                                  <a:pt x="28" y="81"/>
                                  <a:pt x="28" y="81"/>
                                  <a:pt x="28" y="81"/>
                                </a:cubicBezTo>
                                <a:close/>
                                <a:moveTo>
                                  <a:pt x="31" y="63"/>
                                </a:moveTo>
                                <a:cubicBezTo>
                                  <a:pt x="33" y="48"/>
                                  <a:pt x="33" y="48"/>
                                  <a:pt x="33" y="48"/>
                                </a:cubicBezTo>
                                <a:cubicBezTo>
                                  <a:pt x="18" y="45"/>
                                  <a:pt x="18" y="45"/>
                                  <a:pt x="18" y="45"/>
                                </a:cubicBezTo>
                                <a:cubicBezTo>
                                  <a:pt x="15" y="61"/>
                                  <a:pt x="15" y="61"/>
                                  <a:pt x="15" y="61"/>
                                </a:cubicBezTo>
                                <a:cubicBezTo>
                                  <a:pt x="31" y="63"/>
                                  <a:pt x="31" y="63"/>
                                  <a:pt x="31" y="63"/>
                                </a:cubicBezTo>
                                <a:close/>
                                <a:moveTo>
                                  <a:pt x="32" y="156"/>
                                </a:moveTo>
                                <a:cubicBezTo>
                                  <a:pt x="35" y="140"/>
                                  <a:pt x="35" y="140"/>
                                  <a:pt x="35" y="140"/>
                                </a:cubicBezTo>
                                <a:cubicBezTo>
                                  <a:pt x="20" y="138"/>
                                  <a:pt x="20" y="138"/>
                                  <a:pt x="20" y="138"/>
                                </a:cubicBezTo>
                                <a:cubicBezTo>
                                  <a:pt x="17" y="153"/>
                                  <a:pt x="17" y="153"/>
                                  <a:pt x="17" y="153"/>
                                </a:cubicBezTo>
                                <a:cubicBezTo>
                                  <a:pt x="32" y="156"/>
                                  <a:pt x="32" y="156"/>
                                  <a:pt x="32" y="156"/>
                                </a:cubicBezTo>
                                <a:close/>
                                <a:moveTo>
                                  <a:pt x="36" y="138"/>
                                </a:moveTo>
                                <a:cubicBezTo>
                                  <a:pt x="39" y="122"/>
                                  <a:pt x="39" y="122"/>
                                  <a:pt x="39" y="122"/>
                                </a:cubicBezTo>
                                <a:cubicBezTo>
                                  <a:pt x="23" y="120"/>
                                  <a:pt x="23" y="120"/>
                                  <a:pt x="23" y="120"/>
                                </a:cubicBezTo>
                                <a:cubicBezTo>
                                  <a:pt x="21" y="135"/>
                                  <a:pt x="21" y="135"/>
                                  <a:pt x="21" y="135"/>
                                </a:cubicBezTo>
                                <a:cubicBezTo>
                                  <a:pt x="36" y="138"/>
                                  <a:pt x="36" y="138"/>
                                  <a:pt x="36" y="138"/>
                                </a:cubicBezTo>
                                <a:close/>
                                <a:moveTo>
                                  <a:pt x="39" y="120"/>
                                </a:moveTo>
                                <a:cubicBezTo>
                                  <a:pt x="42" y="105"/>
                                  <a:pt x="42" y="105"/>
                                  <a:pt x="42" y="105"/>
                                </a:cubicBezTo>
                                <a:cubicBezTo>
                                  <a:pt x="26" y="102"/>
                                  <a:pt x="26" y="102"/>
                                  <a:pt x="26" y="102"/>
                                </a:cubicBezTo>
                                <a:cubicBezTo>
                                  <a:pt x="24" y="117"/>
                                  <a:pt x="24" y="117"/>
                                  <a:pt x="24" y="117"/>
                                </a:cubicBezTo>
                                <a:cubicBezTo>
                                  <a:pt x="39" y="120"/>
                                  <a:pt x="39" y="120"/>
                                  <a:pt x="39" y="120"/>
                                </a:cubicBezTo>
                                <a:close/>
                                <a:moveTo>
                                  <a:pt x="42" y="102"/>
                                </a:moveTo>
                                <a:cubicBezTo>
                                  <a:pt x="45" y="87"/>
                                  <a:pt x="45" y="87"/>
                                  <a:pt x="45" y="87"/>
                                </a:cubicBezTo>
                                <a:cubicBezTo>
                                  <a:pt x="29" y="84"/>
                                  <a:pt x="29" y="84"/>
                                  <a:pt x="29" y="84"/>
                                </a:cubicBezTo>
                                <a:cubicBezTo>
                                  <a:pt x="27" y="99"/>
                                  <a:pt x="27" y="99"/>
                                  <a:pt x="27" y="99"/>
                                </a:cubicBezTo>
                                <a:cubicBezTo>
                                  <a:pt x="42" y="102"/>
                                  <a:pt x="42" y="102"/>
                                  <a:pt x="42" y="102"/>
                                </a:cubicBezTo>
                                <a:close/>
                                <a:moveTo>
                                  <a:pt x="45" y="84"/>
                                </a:moveTo>
                                <a:cubicBezTo>
                                  <a:pt x="48" y="69"/>
                                  <a:pt x="48" y="69"/>
                                  <a:pt x="48" y="69"/>
                                </a:cubicBezTo>
                                <a:cubicBezTo>
                                  <a:pt x="33" y="66"/>
                                  <a:pt x="33" y="66"/>
                                  <a:pt x="33" y="66"/>
                                </a:cubicBezTo>
                                <a:cubicBezTo>
                                  <a:pt x="30" y="81"/>
                                  <a:pt x="30" y="81"/>
                                  <a:pt x="30" y="81"/>
                                </a:cubicBezTo>
                                <a:cubicBezTo>
                                  <a:pt x="45" y="84"/>
                                  <a:pt x="45" y="84"/>
                                  <a:pt x="45" y="84"/>
                                </a:cubicBezTo>
                                <a:close/>
                                <a:moveTo>
                                  <a:pt x="48" y="66"/>
                                </a:moveTo>
                                <a:cubicBezTo>
                                  <a:pt x="51" y="51"/>
                                  <a:pt x="51" y="51"/>
                                  <a:pt x="51" y="51"/>
                                </a:cubicBezTo>
                                <a:cubicBezTo>
                                  <a:pt x="36" y="48"/>
                                  <a:pt x="36" y="48"/>
                                  <a:pt x="36" y="48"/>
                                </a:cubicBezTo>
                                <a:cubicBezTo>
                                  <a:pt x="33" y="64"/>
                                  <a:pt x="33" y="64"/>
                                  <a:pt x="33" y="64"/>
                                </a:cubicBezTo>
                                <a:cubicBezTo>
                                  <a:pt x="48" y="66"/>
                                  <a:pt x="48" y="66"/>
                                  <a:pt x="48" y="66"/>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19" name="Freeform 6119"/>
                        <wps:cNvSpPr>
                          <a:spLocks noEditPoints="1"/>
                        </wps:cNvSpPr>
                        <wps:spPr bwMode="auto">
                          <a:xfrm>
                            <a:off x="21415376" y="8724901"/>
                            <a:ext cx="781050" cy="779463"/>
                          </a:xfrm>
                          <a:custGeom>
                            <a:avLst/>
                            <a:gdLst>
                              <a:gd name="T0" fmla="*/ 74 w 208"/>
                              <a:gd name="T1" fmla="*/ 125 h 208"/>
                              <a:gd name="T2" fmla="*/ 135 w 208"/>
                              <a:gd name="T3" fmla="*/ 83 h 208"/>
                              <a:gd name="T4" fmla="*/ 80 w 208"/>
                              <a:gd name="T5" fmla="*/ 53 h 208"/>
                              <a:gd name="T6" fmla="*/ 45 w 208"/>
                              <a:gd name="T7" fmla="*/ 18 h 208"/>
                              <a:gd name="T8" fmla="*/ 65 w 208"/>
                              <a:gd name="T9" fmla="*/ 64 h 208"/>
                              <a:gd name="T10" fmla="*/ 80 w 208"/>
                              <a:gd name="T11" fmla="*/ 53 h 208"/>
                              <a:gd name="T12" fmla="*/ 144 w 208"/>
                              <a:gd name="T13" fmla="*/ 145 h 208"/>
                              <a:gd name="T14" fmla="*/ 129 w 208"/>
                              <a:gd name="T15" fmla="*/ 155 h 208"/>
                              <a:gd name="T16" fmla="*/ 164 w 208"/>
                              <a:gd name="T17" fmla="*/ 189 h 208"/>
                              <a:gd name="T18" fmla="*/ 63 w 208"/>
                              <a:gd name="T19" fmla="*/ 84 h 208"/>
                              <a:gd name="T20" fmla="*/ 22 w 208"/>
                              <a:gd name="T21" fmla="*/ 56 h 208"/>
                              <a:gd name="T22" fmla="*/ 14 w 208"/>
                              <a:gd name="T23" fmla="*/ 72 h 208"/>
                              <a:gd name="T24" fmla="*/ 60 w 208"/>
                              <a:gd name="T25" fmla="*/ 88 h 208"/>
                              <a:gd name="T26" fmla="*/ 199 w 208"/>
                              <a:gd name="T27" fmla="*/ 148 h 208"/>
                              <a:gd name="T28" fmla="*/ 159 w 208"/>
                              <a:gd name="T29" fmla="*/ 119 h 208"/>
                              <a:gd name="T30" fmla="*/ 150 w 208"/>
                              <a:gd name="T31" fmla="*/ 136 h 208"/>
                              <a:gd name="T32" fmla="*/ 196 w 208"/>
                              <a:gd name="T33" fmla="*/ 151 h 208"/>
                              <a:gd name="T34" fmla="*/ 59 w 208"/>
                              <a:gd name="T35" fmla="*/ 109 h 208"/>
                              <a:gd name="T36" fmla="*/ 10 w 208"/>
                              <a:gd name="T37" fmla="*/ 103 h 208"/>
                              <a:gd name="T38" fmla="*/ 10 w 208"/>
                              <a:gd name="T39" fmla="*/ 121 h 208"/>
                              <a:gd name="T40" fmla="*/ 55 w 208"/>
                              <a:gd name="T41" fmla="*/ 117 h 208"/>
                              <a:gd name="T42" fmla="*/ 208 w 208"/>
                              <a:gd name="T43" fmla="*/ 95 h 208"/>
                              <a:gd name="T44" fmla="*/ 159 w 208"/>
                              <a:gd name="T45" fmla="*/ 89 h 208"/>
                              <a:gd name="T46" fmla="*/ 160 w 208"/>
                              <a:gd name="T47" fmla="*/ 107 h 208"/>
                              <a:gd name="T48" fmla="*/ 204 w 208"/>
                              <a:gd name="T49" fmla="*/ 103 h 208"/>
                              <a:gd name="T50" fmla="*/ 66 w 208"/>
                              <a:gd name="T51" fmla="*/ 131 h 208"/>
                              <a:gd name="T52" fmla="*/ 21 w 208"/>
                              <a:gd name="T53" fmla="*/ 150 h 208"/>
                              <a:gd name="T54" fmla="*/ 32 w 208"/>
                              <a:gd name="T55" fmla="*/ 166 h 208"/>
                              <a:gd name="T56" fmla="*/ 66 w 208"/>
                              <a:gd name="T57" fmla="*/ 131 h 208"/>
                              <a:gd name="T58" fmla="*/ 176 w 208"/>
                              <a:gd name="T59" fmla="*/ 42 h 208"/>
                              <a:gd name="T60" fmla="*/ 143 w 208"/>
                              <a:gd name="T61" fmla="*/ 77 h 208"/>
                              <a:gd name="T62" fmla="*/ 187 w 208"/>
                              <a:gd name="T63" fmla="*/ 57 h 208"/>
                              <a:gd name="T64" fmla="*/ 109 w 208"/>
                              <a:gd name="T65" fmla="*/ 48 h 208"/>
                              <a:gd name="T66" fmla="*/ 96 w 208"/>
                              <a:gd name="T67" fmla="*/ 0 h 208"/>
                              <a:gd name="T68" fmla="*/ 89 w 208"/>
                              <a:gd name="T69" fmla="*/ 50 h 208"/>
                              <a:gd name="T70" fmla="*/ 105 w 208"/>
                              <a:gd name="T71" fmla="*/ 56 h 208"/>
                              <a:gd name="T72" fmla="*/ 121 w 208"/>
                              <a:gd name="T73" fmla="*/ 198 h 208"/>
                              <a:gd name="T74" fmla="*/ 109 w 208"/>
                              <a:gd name="T75" fmla="*/ 150 h 208"/>
                              <a:gd name="T76" fmla="*/ 103 w 208"/>
                              <a:gd name="T77" fmla="*/ 199 h 208"/>
                              <a:gd name="T78" fmla="*/ 118 w 208"/>
                              <a:gd name="T79" fmla="*/ 206 h 208"/>
                              <a:gd name="T80" fmla="*/ 137 w 208"/>
                              <a:gd name="T81" fmla="*/ 57 h 208"/>
                              <a:gd name="T82" fmla="*/ 148 w 208"/>
                              <a:gd name="T83" fmla="*/ 9 h 208"/>
                              <a:gd name="T84" fmla="*/ 120 w 208"/>
                              <a:gd name="T85" fmla="*/ 50 h 208"/>
                              <a:gd name="T86" fmla="*/ 133 w 208"/>
                              <a:gd name="T87" fmla="*/ 62 h 208"/>
                              <a:gd name="T88" fmla="*/ 73 w 208"/>
                              <a:gd name="T89" fmla="*/ 194 h 208"/>
                              <a:gd name="T90" fmla="*/ 84 w 208"/>
                              <a:gd name="T91" fmla="*/ 145 h 208"/>
                              <a:gd name="T92" fmla="*/ 56 w 208"/>
                              <a:gd name="T93" fmla="*/ 187 h 208"/>
                              <a:gd name="T94" fmla="*/ 70 w 208"/>
                              <a:gd name="T95" fmla="*/ 19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 h="208">
                                <a:moveTo>
                                  <a:pt x="126" y="134"/>
                                </a:moveTo>
                                <a:cubicBezTo>
                                  <a:pt x="109" y="146"/>
                                  <a:pt x="86" y="142"/>
                                  <a:pt x="74" y="125"/>
                                </a:cubicBezTo>
                                <a:cubicBezTo>
                                  <a:pt x="62" y="108"/>
                                  <a:pt x="66" y="85"/>
                                  <a:pt x="83" y="73"/>
                                </a:cubicBezTo>
                                <a:cubicBezTo>
                                  <a:pt x="99" y="62"/>
                                  <a:pt x="122" y="66"/>
                                  <a:pt x="135" y="83"/>
                                </a:cubicBezTo>
                                <a:cubicBezTo>
                                  <a:pt x="146" y="99"/>
                                  <a:pt x="142" y="123"/>
                                  <a:pt x="126" y="134"/>
                                </a:cubicBezTo>
                                <a:moveTo>
                                  <a:pt x="80" y="53"/>
                                </a:moveTo>
                                <a:cubicBezTo>
                                  <a:pt x="58" y="22"/>
                                  <a:pt x="58" y="22"/>
                                  <a:pt x="58" y="22"/>
                                </a:cubicBezTo>
                                <a:cubicBezTo>
                                  <a:pt x="54" y="17"/>
                                  <a:pt x="49" y="15"/>
                                  <a:pt x="45" y="18"/>
                                </a:cubicBezTo>
                                <a:cubicBezTo>
                                  <a:pt x="40" y="22"/>
                                  <a:pt x="40" y="27"/>
                                  <a:pt x="43" y="32"/>
                                </a:cubicBezTo>
                                <a:cubicBezTo>
                                  <a:pt x="65" y="64"/>
                                  <a:pt x="65" y="64"/>
                                  <a:pt x="65" y="64"/>
                                </a:cubicBezTo>
                                <a:cubicBezTo>
                                  <a:pt x="68" y="67"/>
                                  <a:pt x="73" y="69"/>
                                  <a:pt x="78" y="66"/>
                                </a:cubicBezTo>
                                <a:cubicBezTo>
                                  <a:pt x="82" y="63"/>
                                  <a:pt x="82" y="57"/>
                                  <a:pt x="80" y="53"/>
                                </a:cubicBezTo>
                                <a:close/>
                                <a:moveTo>
                                  <a:pt x="166" y="176"/>
                                </a:moveTo>
                                <a:cubicBezTo>
                                  <a:pt x="144" y="145"/>
                                  <a:pt x="144" y="145"/>
                                  <a:pt x="144" y="145"/>
                                </a:cubicBezTo>
                                <a:cubicBezTo>
                                  <a:pt x="140" y="140"/>
                                  <a:pt x="136" y="139"/>
                                  <a:pt x="131" y="142"/>
                                </a:cubicBezTo>
                                <a:cubicBezTo>
                                  <a:pt x="127" y="146"/>
                                  <a:pt x="126" y="150"/>
                                  <a:pt x="129" y="155"/>
                                </a:cubicBezTo>
                                <a:cubicBezTo>
                                  <a:pt x="151" y="187"/>
                                  <a:pt x="151" y="187"/>
                                  <a:pt x="151" y="187"/>
                                </a:cubicBezTo>
                                <a:cubicBezTo>
                                  <a:pt x="154" y="190"/>
                                  <a:pt x="159" y="192"/>
                                  <a:pt x="164" y="189"/>
                                </a:cubicBezTo>
                                <a:cubicBezTo>
                                  <a:pt x="168" y="186"/>
                                  <a:pt x="169" y="180"/>
                                  <a:pt x="166" y="176"/>
                                </a:cubicBezTo>
                                <a:close/>
                                <a:moveTo>
                                  <a:pt x="63" y="84"/>
                                </a:moveTo>
                                <a:cubicBezTo>
                                  <a:pt x="65" y="79"/>
                                  <a:pt x="63" y="74"/>
                                  <a:pt x="58" y="71"/>
                                </a:cubicBezTo>
                                <a:cubicBezTo>
                                  <a:pt x="22" y="56"/>
                                  <a:pt x="22" y="56"/>
                                  <a:pt x="22" y="56"/>
                                </a:cubicBezTo>
                                <a:cubicBezTo>
                                  <a:pt x="18" y="54"/>
                                  <a:pt x="12" y="55"/>
                                  <a:pt x="10" y="60"/>
                                </a:cubicBezTo>
                                <a:cubicBezTo>
                                  <a:pt x="8" y="65"/>
                                  <a:pt x="9" y="71"/>
                                  <a:pt x="14" y="72"/>
                                </a:cubicBezTo>
                                <a:cubicBezTo>
                                  <a:pt x="50" y="89"/>
                                  <a:pt x="50" y="89"/>
                                  <a:pt x="50" y="89"/>
                                </a:cubicBezTo>
                                <a:cubicBezTo>
                                  <a:pt x="54" y="90"/>
                                  <a:pt x="58" y="89"/>
                                  <a:pt x="60" y="88"/>
                                </a:cubicBezTo>
                                <a:cubicBezTo>
                                  <a:pt x="61" y="87"/>
                                  <a:pt x="62" y="85"/>
                                  <a:pt x="63" y="84"/>
                                </a:cubicBezTo>
                                <a:close/>
                                <a:moveTo>
                                  <a:pt x="199" y="148"/>
                                </a:moveTo>
                                <a:cubicBezTo>
                                  <a:pt x="201" y="143"/>
                                  <a:pt x="199" y="137"/>
                                  <a:pt x="194" y="135"/>
                                </a:cubicBezTo>
                                <a:cubicBezTo>
                                  <a:pt x="159" y="119"/>
                                  <a:pt x="159" y="119"/>
                                  <a:pt x="159" y="119"/>
                                </a:cubicBezTo>
                                <a:cubicBezTo>
                                  <a:pt x="153" y="117"/>
                                  <a:pt x="147" y="119"/>
                                  <a:pt x="146" y="124"/>
                                </a:cubicBezTo>
                                <a:cubicBezTo>
                                  <a:pt x="143" y="128"/>
                                  <a:pt x="146" y="134"/>
                                  <a:pt x="150" y="136"/>
                                </a:cubicBezTo>
                                <a:cubicBezTo>
                                  <a:pt x="187" y="152"/>
                                  <a:pt x="187" y="152"/>
                                  <a:pt x="187" y="152"/>
                                </a:cubicBezTo>
                                <a:cubicBezTo>
                                  <a:pt x="189" y="153"/>
                                  <a:pt x="193" y="153"/>
                                  <a:pt x="196" y="151"/>
                                </a:cubicBezTo>
                                <a:cubicBezTo>
                                  <a:pt x="198" y="150"/>
                                  <a:pt x="198" y="149"/>
                                  <a:pt x="199" y="148"/>
                                </a:cubicBezTo>
                                <a:close/>
                                <a:moveTo>
                                  <a:pt x="59" y="109"/>
                                </a:moveTo>
                                <a:cubicBezTo>
                                  <a:pt x="58" y="104"/>
                                  <a:pt x="53" y="99"/>
                                  <a:pt x="48" y="100"/>
                                </a:cubicBezTo>
                                <a:cubicBezTo>
                                  <a:pt x="10" y="103"/>
                                  <a:pt x="10" y="103"/>
                                  <a:pt x="10" y="103"/>
                                </a:cubicBezTo>
                                <a:cubicBezTo>
                                  <a:pt x="4" y="102"/>
                                  <a:pt x="0" y="107"/>
                                  <a:pt x="0" y="112"/>
                                </a:cubicBezTo>
                                <a:cubicBezTo>
                                  <a:pt x="1" y="117"/>
                                  <a:pt x="5" y="121"/>
                                  <a:pt x="10" y="121"/>
                                </a:cubicBezTo>
                                <a:cubicBezTo>
                                  <a:pt x="49" y="118"/>
                                  <a:pt x="49" y="118"/>
                                  <a:pt x="49" y="118"/>
                                </a:cubicBezTo>
                                <a:cubicBezTo>
                                  <a:pt x="52" y="118"/>
                                  <a:pt x="53" y="118"/>
                                  <a:pt x="55" y="117"/>
                                </a:cubicBezTo>
                                <a:cubicBezTo>
                                  <a:pt x="58" y="115"/>
                                  <a:pt x="58" y="112"/>
                                  <a:pt x="59" y="109"/>
                                </a:cubicBezTo>
                                <a:close/>
                                <a:moveTo>
                                  <a:pt x="208" y="95"/>
                                </a:moveTo>
                                <a:cubicBezTo>
                                  <a:pt x="208" y="90"/>
                                  <a:pt x="203" y="86"/>
                                  <a:pt x="199" y="87"/>
                                </a:cubicBezTo>
                                <a:cubicBezTo>
                                  <a:pt x="159" y="89"/>
                                  <a:pt x="159" y="89"/>
                                  <a:pt x="159" y="89"/>
                                </a:cubicBezTo>
                                <a:cubicBezTo>
                                  <a:pt x="154" y="90"/>
                                  <a:pt x="150" y="94"/>
                                  <a:pt x="150" y="99"/>
                                </a:cubicBezTo>
                                <a:cubicBezTo>
                                  <a:pt x="151" y="104"/>
                                  <a:pt x="155" y="108"/>
                                  <a:pt x="160" y="107"/>
                                </a:cubicBezTo>
                                <a:cubicBezTo>
                                  <a:pt x="199" y="106"/>
                                  <a:pt x="199" y="106"/>
                                  <a:pt x="199" y="106"/>
                                </a:cubicBezTo>
                                <a:cubicBezTo>
                                  <a:pt x="202" y="105"/>
                                  <a:pt x="203" y="105"/>
                                  <a:pt x="204" y="103"/>
                                </a:cubicBezTo>
                                <a:cubicBezTo>
                                  <a:pt x="207" y="101"/>
                                  <a:pt x="208" y="99"/>
                                  <a:pt x="208" y="95"/>
                                </a:cubicBezTo>
                                <a:close/>
                                <a:moveTo>
                                  <a:pt x="66" y="131"/>
                                </a:moveTo>
                                <a:cubicBezTo>
                                  <a:pt x="63" y="126"/>
                                  <a:pt x="57" y="125"/>
                                  <a:pt x="53" y="128"/>
                                </a:cubicBezTo>
                                <a:cubicBezTo>
                                  <a:pt x="21" y="150"/>
                                  <a:pt x="21" y="150"/>
                                  <a:pt x="21" y="150"/>
                                </a:cubicBezTo>
                                <a:cubicBezTo>
                                  <a:pt x="18" y="153"/>
                                  <a:pt x="16" y="159"/>
                                  <a:pt x="20" y="163"/>
                                </a:cubicBezTo>
                                <a:cubicBezTo>
                                  <a:pt x="22" y="167"/>
                                  <a:pt x="28" y="168"/>
                                  <a:pt x="32" y="166"/>
                                </a:cubicBezTo>
                                <a:cubicBezTo>
                                  <a:pt x="64" y="143"/>
                                  <a:pt x="64" y="143"/>
                                  <a:pt x="64" y="143"/>
                                </a:cubicBezTo>
                                <a:cubicBezTo>
                                  <a:pt x="68" y="141"/>
                                  <a:pt x="69" y="135"/>
                                  <a:pt x="66" y="131"/>
                                </a:cubicBezTo>
                                <a:close/>
                                <a:moveTo>
                                  <a:pt x="189" y="45"/>
                                </a:moveTo>
                                <a:cubicBezTo>
                                  <a:pt x="186" y="40"/>
                                  <a:pt x="181" y="38"/>
                                  <a:pt x="176" y="42"/>
                                </a:cubicBezTo>
                                <a:cubicBezTo>
                                  <a:pt x="144" y="64"/>
                                  <a:pt x="144" y="64"/>
                                  <a:pt x="144" y="64"/>
                                </a:cubicBezTo>
                                <a:cubicBezTo>
                                  <a:pt x="141" y="67"/>
                                  <a:pt x="140" y="73"/>
                                  <a:pt x="143" y="77"/>
                                </a:cubicBezTo>
                                <a:cubicBezTo>
                                  <a:pt x="145" y="81"/>
                                  <a:pt x="152" y="82"/>
                                  <a:pt x="155" y="79"/>
                                </a:cubicBezTo>
                                <a:cubicBezTo>
                                  <a:pt x="187" y="57"/>
                                  <a:pt x="187" y="57"/>
                                  <a:pt x="187" y="57"/>
                                </a:cubicBezTo>
                                <a:cubicBezTo>
                                  <a:pt x="192" y="54"/>
                                  <a:pt x="192" y="48"/>
                                  <a:pt x="189" y="45"/>
                                </a:cubicBezTo>
                                <a:close/>
                                <a:moveTo>
                                  <a:pt x="109" y="48"/>
                                </a:moveTo>
                                <a:cubicBezTo>
                                  <a:pt x="105" y="8"/>
                                  <a:pt x="105" y="8"/>
                                  <a:pt x="105" y="8"/>
                                </a:cubicBezTo>
                                <a:cubicBezTo>
                                  <a:pt x="106" y="3"/>
                                  <a:pt x="101" y="0"/>
                                  <a:pt x="96" y="0"/>
                                </a:cubicBezTo>
                                <a:cubicBezTo>
                                  <a:pt x="90" y="0"/>
                                  <a:pt x="87" y="5"/>
                                  <a:pt x="88" y="10"/>
                                </a:cubicBezTo>
                                <a:cubicBezTo>
                                  <a:pt x="89" y="50"/>
                                  <a:pt x="89" y="50"/>
                                  <a:pt x="89" y="50"/>
                                </a:cubicBezTo>
                                <a:cubicBezTo>
                                  <a:pt x="90" y="54"/>
                                  <a:pt x="94" y="58"/>
                                  <a:pt x="100" y="59"/>
                                </a:cubicBezTo>
                                <a:cubicBezTo>
                                  <a:pt x="102" y="57"/>
                                  <a:pt x="103" y="58"/>
                                  <a:pt x="105" y="56"/>
                                </a:cubicBezTo>
                                <a:cubicBezTo>
                                  <a:pt x="107" y="55"/>
                                  <a:pt x="108" y="51"/>
                                  <a:pt x="109" y="48"/>
                                </a:cubicBezTo>
                                <a:close/>
                                <a:moveTo>
                                  <a:pt x="121" y="198"/>
                                </a:moveTo>
                                <a:cubicBezTo>
                                  <a:pt x="119" y="158"/>
                                  <a:pt x="119" y="158"/>
                                  <a:pt x="119" y="158"/>
                                </a:cubicBezTo>
                                <a:cubicBezTo>
                                  <a:pt x="118" y="153"/>
                                  <a:pt x="114" y="149"/>
                                  <a:pt x="109" y="150"/>
                                </a:cubicBezTo>
                                <a:cubicBezTo>
                                  <a:pt x="104" y="149"/>
                                  <a:pt x="100" y="154"/>
                                  <a:pt x="100" y="160"/>
                                </a:cubicBezTo>
                                <a:cubicBezTo>
                                  <a:pt x="103" y="199"/>
                                  <a:pt x="103" y="199"/>
                                  <a:pt x="103" y="199"/>
                                </a:cubicBezTo>
                                <a:cubicBezTo>
                                  <a:pt x="103" y="204"/>
                                  <a:pt x="108" y="208"/>
                                  <a:pt x="113" y="208"/>
                                </a:cubicBezTo>
                                <a:cubicBezTo>
                                  <a:pt x="114" y="207"/>
                                  <a:pt x="117" y="207"/>
                                  <a:pt x="118" y="206"/>
                                </a:cubicBezTo>
                                <a:cubicBezTo>
                                  <a:pt x="120" y="204"/>
                                  <a:pt x="122" y="201"/>
                                  <a:pt x="121" y="198"/>
                                </a:cubicBezTo>
                                <a:close/>
                                <a:moveTo>
                                  <a:pt x="137" y="57"/>
                                </a:moveTo>
                                <a:cubicBezTo>
                                  <a:pt x="153" y="21"/>
                                  <a:pt x="153" y="21"/>
                                  <a:pt x="153" y="21"/>
                                </a:cubicBezTo>
                                <a:cubicBezTo>
                                  <a:pt x="154" y="16"/>
                                  <a:pt x="152" y="11"/>
                                  <a:pt x="148" y="9"/>
                                </a:cubicBezTo>
                                <a:cubicBezTo>
                                  <a:pt x="143" y="6"/>
                                  <a:pt x="137" y="9"/>
                                  <a:pt x="135" y="14"/>
                                </a:cubicBezTo>
                                <a:cubicBezTo>
                                  <a:pt x="120" y="50"/>
                                  <a:pt x="120" y="50"/>
                                  <a:pt x="120" y="50"/>
                                </a:cubicBezTo>
                                <a:cubicBezTo>
                                  <a:pt x="117" y="54"/>
                                  <a:pt x="120" y="61"/>
                                  <a:pt x="125" y="63"/>
                                </a:cubicBezTo>
                                <a:cubicBezTo>
                                  <a:pt x="128" y="63"/>
                                  <a:pt x="132" y="63"/>
                                  <a:pt x="133" y="62"/>
                                </a:cubicBezTo>
                                <a:cubicBezTo>
                                  <a:pt x="135" y="61"/>
                                  <a:pt x="136" y="59"/>
                                  <a:pt x="137" y="57"/>
                                </a:cubicBezTo>
                                <a:close/>
                                <a:moveTo>
                                  <a:pt x="73" y="194"/>
                                </a:moveTo>
                                <a:cubicBezTo>
                                  <a:pt x="89" y="157"/>
                                  <a:pt x="89" y="157"/>
                                  <a:pt x="89" y="157"/>
                                </a:cubicBezTo>
                                <a:cubicBezTo>
                                  <a:pt x="91" y="153"/>
                                  <a:pt x="89" y="148"/>
                                  <a:pt x="84" y="145"/>
                                </a:cubicBezTo>
                                <a:cubicBezTo>
                                  <a:pt x="79" y="144"/>
                                  <a:pt x="74" y="146"/>
                                  <a:pt x="72" y="150"/>
                                </a:cubicBezTo>
                                <a:cubicBezTo>
                                  <a:pt x="56" y="187"/>
                                  <a:pt x="56" y="187"/>
                                  <a:pt x="56" y="187"/>
                                </a:cubicBezTo>
                                <a:cubicBezTo>
                                  <a:pt x="54" y="191"/>
                                  <a:pt x="56" y="196"/>
                                  <a:pt x="61" y="199"/>
                                </a:cubicBezTo>
                                <a:cubicBezTo>
                                  <a:pt x="64" y="200"/>
                                  <a:pt x="68" y="199"/>
                                  <a:pt x="70" y="198"/>
                                </a:cubicBezTo>
                                <a:cubicBezTo>
                                  <a:pt x="71" y="197"/>
                                  <a:pt x="72" y="196"/>
                                  <a:pt x="73" y="19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20" name="Freeform 6120"/>
                        <wps:cNvSpPr>
                          <a:spLocks noEditPoints="1"/>
                        </wps:cNvSpPr>
                        <wps:spPr bwMode="auto">
                          <a:xfrm>
                            <a:off x="13704888" y="7685088"/>
                            <a:ext cx="712788" cy="773113"/>
                          </a:xfrm>
                          <a:custGeom>
                            <a:avLst/>
                            <a:gdLst>
                              <a:gd name="T0" fmla="*/ 36 w 190"/>
                              <a:gd name="T1" fmla="*/ 23 h 206"/>
                              <a:gd name="T2" fmla="*/ 27 w 190"/>
                              <a:gd name="T3" fmla="*/ 21 h 206"/>
                              <a:gd name="T4" fmla="*/ 26 w 190"/>
                              <a:gd name="T5" fmla="*/ 30 h 206"/>
                              <a:gd name="T6" fmla="*/ 34 w 190"/>
                              <a:gd name="T7" fmla="*/ 31 h 206"/>
                              <a:gd name="T8" fmla="*/ 36 w 190"/>
                              <a:gd name="T9" fmla="*/ 23 h 206"/>
                              <a:gd name="T10" fmla="*/ 50 w 190"/>
                              <a:gd name="T11" fmla="*/ 14 h 206"/>
                              <a:gd name="T12" fmla="*/ 42 w 190"/>
                              <a:gd name="T13" fmla="*/ 12 h 206"/>
                              <a:gd name="T14" fmla="*/ 41 w 190"/>
                              <a:gd name="T15" fmla="*/ 20 h 206"/>
                              <a:gd name="T16" fmla="*/ 48 w 190"/>
                              <a:gd name="T17" fmla="*/ 22 h 206"/>
                              <a:gd name="T18" fmla="*/ 50 w 190"/>
                              <a:gd name="T19" fmla="*/ 14 h 206"/>
                              <a:gd name="T20" fmla="*/ 106 w 190"/>
                              <a:gd name="T21" fmla="*/ 52 h 206"/>
                              <a:gd name="T22" fmla="*/ 104 w 190"/>
                              <a:gd name="T23" fmla="*/ 64 h 206"/>
                              <a:gd name="T24" fmla="*/ 52 w 190"/>
                              <a:gd name="T25" fmla="*/ 99 h 206"/>
                              <a:gd name="T26" fmla="*/ 40 w 190"/>
                              <a:gd name="T27" fmla="*/ 97 h 206"/>
                              <a:gd name="T28" fmla="*/ 28 w 190"/>
                              <a:gd name="T29" fmla="*/ 79 h 206"/>
                              <a:gd name="T30" fmla="*/ 31 w 190"/>
                              <a:gd name="T31" fmla="*/ 66 h 206"/>
                              <a:gd name="T32" fmla="*/ 82 w 190"/>
                              <a:gd name="T33" fmla="*/ 32 h 206"/>
                              <a:gd name="T34" fmla="*/ 95 w 190"/>
                              <a:gd name="T35" fmla="*/ 34 h 206"/>
                              <a:gd name="T36" fmla="*/ 106 w 190"/>
                              <a:gd name="T37" fmla="*/ 52 h 206"/>
                              <a:gd name="T38" fmla="*/ 106 w 190"/>
                              <a:gd name="T39" fmla="*/ 52 h 206"/>
                              <a:gd name="T40" fmla="*/ 65 w 190"/>
                              <a:gd name="T41" fmla="*/ 34 h 206"/>
                              <a:gd name="T42" fmla="*/ 64 w 190"/>
                              <a:gd name="T43" fmla="*/ 39 h 206"/>
                              <a:gd name="T44" fmla="*/ 45 w 190"/>
                              <a:gd name="T45" fmla="*/ 52 h 206"/>
                              <a:gd name="T46" fmla="*/ 40 w 190"/>
                              <a:gd name="T47" fmla="*/ 51 h 206"/>
                              <a:gd name="T48" fmla="*/ 36 w 190"/>
                              <a:gd name="T49" fmla="*/ 45 h 206"/>
                              <a:gd name="T50" fmla="*/ 37 w 190"/>
                              <a:gd name="T51" fmla="*/ 40 h 206"/>
                              <a:gd name="T52" fmla="*/ 56 w 190"/>
                              <a:gd name="T53" fmla="*/ 27 h 206"/>
                              <a:gd name="T54" fmla="*/ 61 w 190"/>
                              <a:gd name="T55" fmla="*/ 28 h 206"/>
                              <a:gd name="T56" fmla="*/ 65 w 190"/>
                              <a:gd name="T57" fmla="*/ 34 h 206"/>
                              <a:gd name="T58" fmla="*/ 65 w 190"/>
                              <a:gd name="T59" fmla="*/ 34 h 206"/>
                              <a:gd name="T60" fmla="*/ 70 w 190"/>
                              <a:gd name="T61" fmla="*/ 141 h 206"/>
                              <a:gd name="T62" fmla="*/ 73 w 190"/>
                              <a:gd name="T63" fmla="*/ 126 h 206"/>
                              <a:gd name="T64" fmla="*/ 87 w 190"/>
                              <a:gd name="T65" fmla="*/ 130 h 206"/>
                              <a:gd name="T66" fmla="*/ 84 w 190"/>
                              <a:gd name="T67" fmla="*/ 144 h 206"/>
                              <a:gd name="T68" fmla="*/ 70 w 190"/>
                              <a:gd name="T69" fmla="*/ 141 h 206"/>
                              <a:gd name="T70" fmla="*/ 119 w 190"/>
                              <a:gd name="T71" fmla="*/ 108 h 206"/>
                              <a:gd name="T72" fmla="*/ 122 w 190"/>
                              <a:gd name="T73" fmla="*/ 93 h 206"/>
                              <a:gd name="T74" fmla="*/ 136 w 190"/>
                              <a:gd name="T75" fmla="*/ 97 h 206"/>
                              <a:gd name="T76" fmla="*/ 133 w 190"/>
                              <a:gd name="T77" fmla="*/ 110 h 206"/>
                              <a:gd name="T78" fmla="*/ 119 w 190"/>
                              <a:gd name="T79" fmla="*/ 108 h 206"/>
                              <a:gd name="T80" fmla="*/ 150 w 190"/>
                              <a:gd name="T81" fmla="*/ 93 h 206"/>
                              <a:gd name="T82" fmla="*/ 98 w 190"/>
                              <a:gd name="T83" fmla="*/ 15 h 206"/>
                              <a:gd name="T84" fmla="*/ 73 w 190"/>
                              <a:gd name="T85" fmla="*/ 10 h 206"/>
                              <a:gd name="T86" fmla="*/ 14 w 190"/>
                              <a:gd name="T87" fmla="*/ 49 h 206"/>
                              <a:gd name="T88" fmla="*/ 9 w 190"/>
                              <a:gd name="T89" fmla="*/ 74 h 206"/>
                              <a:gd name="T90" fmla="*/ 61 w 190"/>
                              <a:gd name="T91" fmla="*/ 152 h 206"/>
                              <a:gd name="T92" fmla="*/ 86 w 190"/>
                              <a:gd name="T93" fmla="*/ 157 h 206"/>
                              <a:gd name="T94" fmla="*/ 87 w 190"/>
                              <a:gd name="T95" fmla="*/ 157 h 206"/>
                              <a:gd name="T96" fmla="*/ 87 w 190"/>
                              <a:gd name="T97" fmla="*/ 206 h 206"/>
                              <a:gd name="T98" fmla="*/ 99 w 190"/>
                              <a:gd name="T99" fmla="*/ 197 h 206"/>
                              <a:gd name="T100" fmla="*/ 99 w 190"/>
                              <a:gd name="T101" fmla="*/ 162 h 206"/>
                              <a:gd name="T102" fmla="*/ 117 w 190"/>
                              <a:gd name="T103" fmla="*/ 150 h 206"/>
                              <a:gd name="T104" fmla="*/ 127 w 190"/>
                              <a:gd name="T105" fmla="*/ 143 h 206"/>
                              <a:gd name="T106" fmla="*/ 144 w 190"/>
                              <a:gd name="T107" fmla="*/ 132 h 206"/>
                              <a:gd name="T108" fmla="*/ 177 w 190"/>
                              <a:gd name="T109" fmla="*/ 145 h 206"/>
                              <a:gd name="T110" fmla="*/ 190 w 190"/>
                              <a:gd name="T111" fmla="*/ 137 h 206"/>
                              <a:gd name="T112" fmla="*/ 144 w 190"/>
                              <a:gd name="T113" fmla="*/ 118 h 206"/>
                              <a:gd name="T114" fmla="*/ 145 w 190"/>
                              <a:gd name="T115" fmla="*/ 118 h 206"/>
                              <a:gd name="T116" fmla="*/ 150 w 190"/>
                              <a:gd name="T117" fmla="*/ 93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90" h="206">
                                <a:moveTo>
                                  <a:pt x="36" y="23"/>
                                </a:moveTo>
                                <a:cubicBezTo>
                                  <a:pt x="34" y="21"/>
                                  <a:pt x="31" y="20"/>
                                  <a:pt x="27" y="21"/>
                                </a:cubicBezTo>
                                <a:cubicBezTo>
                                  <a:pt x="25" y="23"/>
                                  <a:pt x="25" y="27"/>
                                  <a:pt x="26" y="30"/>
                                </a:cubicBezTo>
                                <a:cubicBezTo>
                                  <a:pt x="28" y="33"/>
                                  <a:pt x="32" y="33"/>
                                  <a:pt x="34" y="31"/>
                                </a:cubicBezTo>
                                <a:cubicBezTo>
                                  <a:pt x="37" y="29"/>
                                  <a:pt x="38" y="26"/>
                                  <a:pt x="36" y="23"/>
                                </a:cubicBezTo>
                                <a:moveTo>
                                  <a:pt x="50" y="14"/>
                                </a:moveTo>
                                <a:cubicBezTo>
                                  <a:pt x="49" y="11"/>
                                  <a:pt x="45" y="10"/>
                                  <a:pt x="42" y="12"/>
                                </a:cubicBezTo>
                                <a:cubicBezTo>
                                  <a:pt x="39" y="14"/>
                                  <a:pt x="39" y="18"/>
                                  <a:pt x="41" y="20"/>
                                </a:cubicBezTo>
                                <a:cubicBezTo>
                                  <a:pt x="42" y="23"/>
                                  <a:pt x="46" y="23"/>
                                  <a:pt x="48" y="22"/>
                                </a:cubicBezTo>
                                <a:cubicBezTo>
                                  <a:pt x="51" y="20"/>
                                  <a:pt x="52" y="17"/>
                                  <a:pt x="50" y="14"/>
                                </a:cubicBezTo>
                                <a:moveTo>
                                  <a:pt x="106" y="52"/>
                                </a:moveTo>
                                <a:cubicBezTo>
                                  <a:pt x="111" y="59"/>
                                  <a:pt x="104" y="64"/>
                                  <a:pt x="104" y="64"/>
                                </a:cubicBezTo>
                                <a:cubicBezTo>
                                  <a:pt x="52" y="99"/>
                                  <a:pt x="52" y="99"/>
                                  <a:pt x="52" y="99"/>
                                </a:cubicBezTo>
                                <a:cubicBezTo>
                                  <a:pt x="45" y="104"/>
                                  <a:pt x="40" y="97"/>
                                  <a:pt x="40" y="97"/>
                                </a:cubicBezTo>
                                <a:cubicBezTo>
                                  <a:pt x="28" y="79"/>
                                  <a:pt x="28" y="79"/>
                                  <a:pt x="28" y="79"/>
                                </a:cubicBezTo>
                                <a:cubicBezTo>
                                  <a:pt x="23" y="72"/>
                                  <a:pt x="31" y="66"/>
                                  <a:pt x="31" y="66"/>
                                </a:cubicBezTo>
                                <a:cubicBezTo>
                                  <a:pt x="82" y="32"/>
                                  <a:pt x="82" y="32"/>
                                  <a:pt x="82" y="32"/>
                                </a:cubicBezTo>
                                <a:cubicBezTo>
                                  <a:pt x="90" y="27"/>
                                  <a:pt x="95" y="34"/>
                                  <a:pt x="95" y="34"/>
                                </a:cubicBezTo>
                                <a:cubicBezTo>
                                  <a:pt x="106" y="52"/>
                                  <a:pt x="106" y="52"/>
                                  <a:pt x="106" y="52"/>
                                </a:cubicBezTo>
                                <a:cubicBezTo>
                                  <a:pt x="106" y="52"/>
                                  <a:pt x="106" y="52"/>
                                  <a:pt x="106" y="52"/>
                                </a:cubicBezTo>
                                <a:close/>
                                <a:moveTo>
                                  <a:pt x="65" y="34"/>
                                </a:moveTo>
                                <a:cubicBezTo>
                                  <a:pt x="67" y="37"/>
                                  <a:pt x="64" y="39"/>
                                  <a:pt x="64" y="39"/>
                                </a:cubicBezTo>
                                <a:cubicBezTo>
                                  <a:pt x="45" y="52"/>
                                  <a:pt x="45" y="52"/>
                                  <a:pt x="45" y="52"/>
                                </a:cubicBezTo>
                                <a:cubicBezTo>
                                  <a:pt x="42" y="54"/>
                                  <a:pt x="40" y="51"/>
                                  <a:pt x="40" y="51"/>
                                </a:cubicBezTo>
                                <a:cubicBezTo>
                                  <a:pt x="36" y="45"/>
                                  <a:pt x="36" y="45"/>
                                  <a:pt x="36" y="45"/>
                                </a:cubicBezTo>
                                <a:cubicBezTo>
                                  <a:pt x="33" y="42"/>
                                  <a:pt x="37" y="40"/>
                                  <a:pt x="37" y="40"/>
                                </a:cubicBezTo>
                                <a:cubicBezTo>
                                  <a:pt x="56" y="27"/>
                                  <a:pt x="56" y="27"/>
                                  <a:pt x="56" y="27"/>
                                </a:cubicBezTo>
                                <a:cubicBezTo>
                                  <a:pt x="59" y="25"/>
                                  <a:pt x="61" y="28"/>
                                  <a:pt x="61" y="28"/>
                                </a:cubicBezTo>
                                <a:cubicBezTo>
                                  <a:pt x="65" y="34"/>
                                  <a:pt x="65" y="34"/>
                                  <a:pt x="65" y="34"/>
                                </a:cubicBezTo>
                                <a:cubicBezTo>
                                  <a:pt x="65" y="34"/>
                                  <a:pt x="65" y="34"/>
                                  <a:pt x="65" y="34"/>
                                </a:cubicBezTo>
                                <a:close/>
                                <a:moveTo>
                                  <a:pt x="70" y="141"/>
                                </a:moveTo>
                                <a:cubicBezTo>
                                  <a:pt x="67" y="136"/>
                                  <a:pt x="68" y="130"/>
                                  <a:pt x="73" y="126"/>
                                </a:cubicBezTo>
                                <a:cubicBezTo>
                                  <a:pt x="77" y="123"/>
                                  <a:pt x="84" y="124"/>
                                  <a:pt x="87" y="130"/>
                                </a:cubicBezTo>
                                <a:cubicBezTo>
                                  <a:pt x="90" y="134"/>
                                  <a:pt x="89" y="141"/>
                                  <a:pt x="84" y="144"/>
                                </a:cubicBezTo>
                                <a:cubicBezTo>
                                  <a:pt x="79" y="147"/>
                                  <a:pt x="73" y="145"/>
                                  <a:pt x="70" y="141"/>
                                </a:cubicBezTo>
                                <a:moveTo>
                                  <a:pt x="119" y="108"/>
                                </a:moveTo>
                                <a:cubicBezTo>
                                  <a:pt x="116" y="103"/>
                                  <a:pt x="117" y="97"/>
                                  <a:pt x="122" y="93"/>
                                </a:cubicBezTo>
                                <a:cubicBezTo>
                                  <a:pt x="127" y="90"/>
                                  <a:pt x="133" y="91"/>
                                  <a:pt x="136" y="97"/>
                                </a:cubicBezTo>
                                <a:cubicBezTo>
                                  <a:pt x="139" y="101"/>
                                  <a:pt x="138" y="108"/>
                                  <a:pt x="133" y="110"/>
                                </a:cubicBezTo>
                                <a:cubicBezTo>
                                  <a:pt x="128" y="114"/>
                                  <a:pt x="122" y="112"/>
                                  <a:pt x="119" y="108"/>
                                </a:cubicBezTo>
                                <a:moveTo>
                                  <a:pt x="150" y="93"/>
                                </a:moveTo>
                                <a:cubicBezTo>
                                  <a:pt x="98" y="15"/>
                                  <a:pt x="98" y="15"/>
                                  <a:pt x="98" y="15"/>
                                </a:cubicBezTo>
                                <a:cubicBezTo>
                                  <a:pt x="98" y="15"/>
                                  <a:pt x="88" y="0"/>
                                  <a:pt x="73" y="10"/>
                                </a:cubicBezTo>
                                <a:cubicBezTo>
                                  <a:pt x="14" y="49"/>
                                  <a:pt x="14" y="49"/>
                                  <a:pt x="14" y="49"/>
                                </a:cubicBezTo>
                                <a:cubicBezTo>
                                  <a:pt x="14" y="49"/>
                                  <a:pt x="0" y="59"/>
                                  <a:pt x="9" y="74"/>
                                </a:cubicBezTo>
                                <a:cubicBezTo>
                                  <a:pt x="61" y="152"/>
                                  <a:pt x="61" y="152"/>
                                  <a:pt x="61" y="152"/>
                                </a:cubicBezTo>
                                <a:cubicBezTo>
                                  <a:pt x="61" y="152"/>
                                  <a:pt x="72" y="167"/>
                                  <a:pt x="86" y="157"/>
                                </a:cubicBezTo>
                                <a:cubicBezTo>
                                  <a:pt x="87" y="157"/>
                                  <a:pt x="87" y="157"/>
                                  <a:pt x="87" y="157"/>
                                </a:cubicBezTo>
                                <a:cubicBezTo>
                                  <a:pt x="87" y="206"/>
                                  <a:pt x="87" y="206"/>
                                  <a:pt x="87" y="206"/>
                                </a:cubicBezTo>
                                <a:cubicBezTo>
                                  <a:pt x="99" y="197"/>
                                  <a:pt x="99" y="197"/>
                                  <a:pt x="99" y="197"/>
                                </a:cubicBezTo>
                                <a:cubicBezTo>
                                  <a:pt x="99" y="162"/>
                                  <a:pt x="99" y="162"/>
                                  <a:pt x="99" y="162"/>
                                </a:cubicBezTo>
                                <a:cubicBezTo>
                                  <a:pt x="117" y="150"/>
                                  <a:pt x="117" y="150"/>
                                  <a:pt x="117" y="150"/>
                                </a:cubicBezTo>
                                <a:cubicBezTo>
                                  <a:pt x="127" y="143"/>
                                  <a:pt x="127" y="143"/>
                                  <a:pt x="127" y="143"/>
                                </a:cubicBezTo>
                                <a:cubicBezTo>
                                  <a:pt x="144" y="132"/>
                                  <a:pt x="144" y="132"/>
                                  <a:pt x="144" y="132"/>
                                </a:cubicBezTo>
                                <a:cubicBezTo>
                                  <a:pt x="177" y="145"/>
                                  <a:pt x="177" y="145"/>
                                  <a:pt x="177" y="145"/>
                                </a:cubicBezTo>
                                <a:cubicBezTo>
                                  <a:pt x="190" y="137"/>
                                  <a:pt x="190" y="137"/>
                                  <a:pt x="190" y="137"/>
                                </a:cubicBezTo>
                                <a:cubicBezTo>
                                  <a:pt x="144" y="118"/>
                                  <a:pt x="144" y="118"/>
                                  <a:pt x="144" y="118"/>
                                </a:cubicBezTo>
                                <a:cubicBezTo>
                                  <a:pt x="145" y="118"/>
                                  <a:pt x="145" y="118"/>
                                  <a:pt x="145" y="118"/>
                                </a:cubicBezTo>
                                <a:cubicBezTo>
                                  <a:pt x="145" y="118"/>
                                  <a:pt x="160" y="108"/>
                                  <a:pt x="150" y="93"/>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21" name="Freeform 6121"/>
                        <wps:cNvSpPr>
                          <a:spLocks noEditPoints="1"/>
                        </wps:cNvSpPr>
                        <wps:spPr bwMode="auto">
                          <a:xfrm>
                            <a:off x="15160626" y="8769351"/>
                            <a:ext cx="714375" cy="638175"/>
                          </a:xfrm>
                          <a:custGeom>
                            <a:avLst/>
                            <a:gdLst>
                              <a:gd name="T0" fmla="*/ 153 w 190"/>
                              <a:gd name="T1" fmla="*/ 115 h 170"/>
                              <a:gd name="T2" fmla="*/ 190 w 190"/>
                              <a:gd name="T3" fmla="*/ 151 h 170"/>
                              <a:gd name="T4" fmla="*/ 162 w 190"/>
                              <a:gd name="T5" fmla="*/ 170 h 170"/>
                              <a:gd name="T6" fmla="*/ 145 w 190"/>
                              <a:gd name="T7" fmla="*/ 128 h 170"/>
                              <a:gd name="T8" fmla="*/ 153 w 190"/>
                              <a:gd name="T9" fmla="*/ 115 h 170"/>
                              <a:gd name="T10" fmla="*/ 62 w 190"/>
                              <a:gd name="T11" fmla="*/ 109 h 170"/>
                              <a:gd name="T12" fmla="*/ 62 w 190"/>
                              <a:gd name="T13" fmla="*/ 103 h 170"/>
                              <a:gd name="T14" fmla="*/ 57 w 190"/>
                              <a:gd name="T15" fmla="*/ 66 h 170"/>
                              <a:gd name="T16" fmla="*/ 90 w 190"/>
                              <a:gd name="T17" fmla="*/ 52 h 170"/>
                              <a:gd name="T18" fmla="*/ 95 w 190"/>
                              <a:gd name="T19" fmla="*/ 48 h 170"/>
                              <a:gd name="T20" fmla="*/ 92 w 190"/>
                              <a:gd name="T21" fmla="*/ 43 h 170"/>
                              <a:gd name="T22" fmla="*/ 49 w 190"/>
                              <a:gd name="T23" fmla="*/ 62 h 170"/>
                              <a:gd name="T24" fmla="*/ 55 w 190"/>
                              <a:gd name="T25" fmla="*/ 109 h 170"/>
                              <a:gd name="T26" fmla="*/ 61 w 190"/>
                              <a:gd name="T27" fmla="*/ 109 h 170"/>
                              <a:gd name="T28" fmla="*/ 62 w 190"/>
                              <a:gd name="T29" fmla="*/ 109 h 170"/>
                              <a:gd name="T30" fmla="*/ 45 w 190"/>
                              <a:gd name="T31" fmla="*/ 119 h 170"/>
                              <a:gd name="T32" fmla="*/ 45 w 190"/>
                              <a:gd name="T33" fmla="*/ 112 h 170"/>
                              <a:gd name="T34" fmla="*/ 40 w 190"/>
                              <a:gd name="T35" fmla="*/ 57 h 170"/>
                              <a:gd name="T36" fmla="*/ 91 w 190"/>
                              <a:gd name="T37" fmla="*/ 33 h 170"/>
                              <a:gd name="T38" fmla="*/ 96 w 190"/>
                              <a:gd name="T39" fmla="*/ 29 h 170"/>
                              <a:gd name="T40" fmla="*/ 92 w 190"/>
                              <a:gd name="T41" fmla="*/ 24 h 170"/>
                              <a:gd name="T42" fmla="*/ 33 w 190"/>
                              <a:gd name="T43" fmla="*/ 52 h 170"/>
                              <a:gd name="T44" fmla="*/ 38 w 190"/>
                              <a:gd name="T45" fmla="*/ 118 h 170"/>
                              <a:gd name="T46" fmla="*/ 45 w 190"/>
                              <a:gd name="T47" fmla="*/ 119 h 170"/>
                              <a:gd name="T48" fmla="*/ 45 w 190"/>
                              <a:gd name="T49" fmla="*/ 119 h 170"/>
                              <a:gd name="T50" fmla="*/ 28 w 190"/>
                              <a:gd name="T51" fmla="*/ 129 h 170"/>
                              <a:gd name="T52" fmla="*/ 29 w 190"/>
                              <a:gd name="T53" fmla="*/ 123 h 170"/>
                              <a:gd name="T54" fmla="*/ 24 w 190"/>
                              <a:gd name="T55" fmla="*/ 47 h 170"/>
                              <a:gd name="T56" fmla="*/ 92 w 190"/>
                              <a:gd name="T57" fmla="*/ 13 h 170"/>
                              <a:gd name="T58" fmla="*/ 97 w 190"/>
                              <a:gd name="T59" fmla="*/ 9 h 170"/>
                              <a:gd name="T60" fmla="*/ 93 w 190"/>
                              <a:gd name="T61" fmla="*/ 4 h 170"/>
                              <a:gd name="T62" fmla="*/ 16 w 190"/>
                              <a:gd name="T63" fmla="*/ 43 h 170"/>
                              <a:gd name="T64" fmla="*/ 21 w 190"/>
                              <a:gd name="T65" fmla="*/ 128 h 170"/>
                              <a:gd name="T66" fmla="*/ 28 w 190"/>
                              <a:gd name="T67" fmla="*/ 129 h 170"/>
                              <a:gd name="T68" fmla="*/ 28 w 190"/>
                              <a:gd name="T69" fmla="*/ 129 h 170"/>
                              <a:gd name="T70" fmla="*/ 80 w 190"/>
                              <a:gd name="T71" fmla="*/ 79 h 170"/>
                              <a:gd name="T72" fmla="*/ 80 w 190"/>
                              <a:gd name="T73" fmla="*/ 78 h 170"/>
                              <a:gd name="T74" fmla="*/ 79 w 190"/>
                              <a:gd name="T75" fmla="*/ 79 h 170"/>
                              <a:gd name="T76" fmla="*/ 80 w 190"/>
                              <a:gd name="T77" fmla="*/ 79 h 170"/>
                              <a:gd name="T78" fmla="*/ 80 w 190"/>
                              <a:gd name="T79" fmla="*/ 79 h 170"/>
                              <a:gd name="T80" fmla="*/ 138 w 190"/>
                              <a:gd name="T81" fmla="*/ 15 h 170"/>
                              <a:gd name="T82" fmla="*/ 115 w 190"/>
                              <a:gd name="T83" fmla="*/ 147 h 170"/>
                              <a:gd name="T84" fmla="*/ 53 w 190"/>
                              <a:gd name="T85" fmla="*/ 164 h 170"/>
                              <a:gd name="T86" fmla="*/ 91 w 190"/>
                              <a:gd name="T87" fmla="*/ 91 h 170"/>
                              <a:gd name="T88" fmla="*/ 83 w 190"/>
                              <a:gd name="T89" fmla="*/ 84 h 170"/>
                              <a:gd name="T90" fmla="*/ 72 w 190"/>
                              <a:gd name="T91" fmla="*/ 85 h 170"/>
                              <a:gd name="T92" fmla="*/ 68 w 190"/>
                              <a:gd name="T93" fmla="*/ 72 h 170"/>
                              <a:gd name="T94" fmla="*/ 81 w 190"/>
                              <a:gd name="T95" fmla="*/ 69 h 170"/>
                              <a:gd name="T96" fmla="*/ 86 w 190"/>
                              <a:gd name="T97" fmla="*/ 79 h 170"/>
                              <a:gd name="T98" fmla="*/ 95 w 190"/>
                              <a:gd name="T99" fmla="*/ 82 h 170"/>
                              <a:gd name="T100" fmla="*/ 133 w 190"/>
                              <a:gd name="T101" fmla="*/ 7 h 170"/>
                              <a:gd name="T102" fmla="*/ 138 w 190"/>
                              <a:gd name="T103" fmla="*/ 15 h 170"/>
                              <a:gd name="T104" fmla="*/ 80 w 190"/>
                              <a:gd name="T105" fmla="*/ 78 h 170"/>
                              <a:gd name="T106" fmla="*/ 79 w 190"/>
                              <a:gd name="T107" fmla="*/ 79 h 170"/>
                              <a:gd name="T108" fmla="*/ 80 w 190"/>
                              <a:gd name="T109" fmla="*/ 79 h 170"/>
                              <a:gd name="T110" fmla="*/ 80 w 190"/>
                              <a:gd name="T111" fmla="*/ 78 h 170"/>
                              <a:gd name="T112" fmla="*/ 80 w 190"/>
                              <a:gd name="T113" fmla="*/ 78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0" h="170">
                                <a:moveTo>
                                  <a:pt x="153" y="115"/>
                                </a:moveTo>
                                <a:cubicBezTo>
                                  <a:pt x="190" y="151"/>
                                  <a:pt x="190" y="151"/>
                                  <a:pt x="190" y="151"/>
                                </a:cubicBezTo>
                                <a:cubicBezTo>
                                  <a:pt x="162" y="170"/>
                                  <a:pt x="162" y="170"/>
                                  <a:pt x="162" y="170"/>
                                </a:cubicBezTo>
                                <a:cubicBezTo>
                                  <a:pt x="145" y="128"/>
                                  <a:pt x="145" y="128"/>
                                  <a:pt x="145" y="128"/>
                                </a:cubicBezTo>
                                <a:cubicBezTo>
                                  <a:pt x="153" y="115"/>
                                  <a:pt x="153" y="115"/>
                                  <a:pt x="153" y="115"/>
                                </a:cubicBezTo>
                                <a:close/>
                                <a:moveTo>
                                  <a:pt x="62" y="109"/>
                                </a:moveTo>
                                <a:cubicBezTo>
                                  <a:pt x="63" y="107"/>
                                  <a:pt x="63" y="104"/>
                                  <a:pt x="62" y="103"/>
                                </a:cubicBezTo>
                                <a:cubicBezTo>
                                  <a:pt x="52" y="93"/>
                                  <a:pt x="50" y="78"/>
                                  <a:pt x="57" y="66"/>
                                </a:cubicBezTo>
                                <a:cubicBezTo>
                                  <a:pt x="63" y="54"/>
                                  <a:pt x="77" y="48"/>
                                  <a:pt x="90" y="52"/>
                                </a:cubicBezTo>
                                <a:cubicBezTo>
                                  <a:pt x="92" y="52"/>
                                  <a:pt x="95" y="51"/>
                                  <a:pt x="95" y="48"/>
                                </a:cubicBezTo>
                                <a:cubicBezTo>
                                  <a:pt x="96" y="46"/>
                                  <a:pt x="95" y="43"/>
                                  <a:pt x="92" y="43"/>
                                </a:cubicBezTo>
                                <a:cubicBezTo>
                                  <a:pt x="75" y="39"/>
                                  <a:pt x="58" y="46"/>
                                  <a:pt x="49" y="62"/>
                                </a:cubicBezTo>
                                <a:cubicBezTo>
                                  <a:pt x="40" y="77"/>
                                  <a:pt x="42" y="96"/>
                                  <a:pt x="55" y="109"/>
                                </a:cubicBezTo>
                                <a:cubicBezTo>
                                  <a:pt x="57" y="111"/>
                                  <a:pt x="59" y="111"/>
                                  <a:pt x="61" y="109"/>
                                </a:cubicBezTo>
                                <a:cubicBezTo>
                                  <a:pt x="61" y="109"/>
                                  <a:pt x="61" y="109"/>
                                  <a:pt x="62" y="109"/>
                                </a:cubicBezTo>
                                <a:close/>
                                <a:moveTo>
                                  <a:pt x="45" y="119"/>
                                </a:moveTo>
                                <a:cubicBezTo>
                                  <a:pt x="47" y="117"/>
                                  <a:pt x="47" y="114"/>
                                  <a:pt x="45" y="112"/>
                                </a:cubicBezTo>
                                <a:cubicBezTo>
                                  <a:pt x="32" y="97"/>
                                  <a:pt x="31" y="75"/>
                                  <a:pt x="40" y="57"/>
                                </a:cubicBezTo>
                                <a:cubicBezTo>
                                  <a:pt x="51" y="39"/>
                                  <a:pt x="71" y="30"/>
                                  <a:pt x="91" y="33"/>
                                </a:cubicBezTo>
                                <a:cubicBezTo>
                                  <a:pt x="93" y="33"/>
                                  <a:pt x="96" y="32"/>
                                  <a:pt x="96" y="29"/>
                                </a:cubicBezTo>
                                <a:cubicBezTo>
                                  <a:pt x="97" y="27"/>
                                  <a:pt x="94" y="24"/>
                                  <a:pt x="92" y="24"/>
                                </a:cubicBezTo>
                                <a:cubicBezTo>
                                  <a:pt x="69" y="20"/>
                                  <a:pt x="45" y="32"/>
                                  <a:pt x="33" y="52"/>
                                </a:cubicBezTo>
                                <a:cubicBezTo>
                                  <a:pt x="21" y="73"/>
                                  <a:pt x="23" y="99"/>
                                  <a:pt x="38" y="118"/>
                                </a:cubicBezTo>
                                <a:cubicBezTo>
                                  <a:pt x="40" y="120"/>
                                  <a:pt x="43" y="120"/>
                                  <a:pt x="45" y="119"/>
                                </a:cubicBezTo>
                                <a:cubicBezTo>
                                  <a:pt x="45" y="119"/>
                                  <a:pt x="45" y="119"/>
                                  <a:pt x="45" y="119"/>
                                </a:cubicBezTo>
                                <a:close/>
                                <a:moveTo>
                                  <a:pt x="28" y="129"/>
                                </a:moveTo>
                                <a:cubicBezTo>
                                  <a:pt x="30" y="128"/>
                                  <a:pt x="30" y="125"/>
                                  <a:pt x="29" y="123"/>
                                </a:cubicBezTo>
                                <a:cubicBezTo>
                                  <a:pt x="12" y="101"/>
                                  <a:pt x="10" y="71"/>
                                  <a:pt x="24" y="47"/>
                                </a:cubicBezTo>
                                <a:cubicBezTo>
                                  <a:pt x="38" y="23"/>
                                  <a:pt x="64" y="10"/>
                                  <a:pt x="92" y="13"/>
                                </a:cubicBezTo>
                                <a:cubicBezTo>
                                  <a:pt x="94" y="13"/>
                                  <a:pt x="96" y="11"/>
                                  <a:pt x="97" y="9"/>
                                </a:cubicBezTo>
                                <a:cubicBezTo>
                                  <a:pt x="97" y="7"/>
                                  <a:pt x="95" y="4"/>
                                  <a:pt x="93" y="4"/>
                                </a:cubicBezTo>
                                <a:cubicBezTo>
                                  <a:pt x="62" y="0"/>
                                  <a:pt x="31" y="15"/>
                                  <a:pt x="16" y="43"/>
                                </a:cubicBezTo>
                                <a:cubicBezTo>
                                  <a:pt x="0" y="70"/>
                                  <a:pt x="2" y="103"/>
                                  <a:pt x="21" y="128"/>
                                </a:cubicBezTo>
                                <a:cubicBezTo>
                                  <a:pt x="23" y="130"/>
                                  <a:pt x="26" y="131"/>
                                  <a:pt x="28" y="129"/>
                                </a:cubicBezTo>
                                <a:cubicBezTo>
                                  <a:pt x="28" y="129"/>
                                  <a:pt x="28" y="129"/>
                                  <a:pt x="28" y="129"/>
                                </a:cubicBezTo>
                                <a:close/>
                                <a:moveTo>
                                  <a:pt x="80" y="79"/>
                                </a:moveTo>
                                <a:cubicBezTo>
                                  <a:pt x="80" y="78"/>
                                  <a:pt x="80" y="78"/>
                                  <a:pt x="80" y="78"/>
                                </a:cubicBezTo>
                                <a:cubicBezTo>
                                  <a:pt x="79" y="79"/>
                                  <a:pt x="79" y="79"/>
                                  <a:pt x="79" y="79"/>
                                </a:cubicBezTo>
                                <a:cubicBezTo>
                                  <a:pt x="80" y="79"/>
                                  <a:pt x="80" y="79"/>
                                  <a:pt x="80" y="79"/>
                                </a:cubicBezTo>
                                <a:cubicBezTo>
                                  <a:pt x="80" y="79"/>
                                  <a:pt x="80" y="79"/>
                                  <a:pt x="80" y="79"/>
                                </a:cubicBezTo>
                                <a:close/>
                                <a:moveTo>
                                  <a:pt x="138" y="15"/>
                                </a:moveTo>
                                <a:cubicBezTo>
                                  <a:pt x="168" y="58"/>
                                  <a:pt x="158" y="117"/>
                                  <a:pt x="115" y="147"/>
                                </a:cubicBezTo>
                                <a:cubicBezTo>
                                  <a:pt x="96" y="160"/>
                                  <a:pt x="74" y="165"/>
                                  <a:pt x="53" y="164"/>
                                </a:cubicBezTo>
                                <a:cubicBezTo>
                                  <a:pt x="91" y="91"/>
                                  <a:pt x="91" y="91"/>
                                  <a:pt x="91" y="91"/>
                                </a:cubicBezTo>
                                <a:cubicBezTo>
                                  <a:pt x="83" y="84"/>
                                  <a:pt x="83" y="84"/>
                                  <a:pt x="83" y="84"/>
                                </a:cubicBezTo>
                                <a:cubicBezTo>
                                  <a:pt x="80" y="87"/>
                                  <a:pt x="75" y="87"/>
                                  <a:pt x="72" y="85"/>
                                </a:cubicBezTo>
                                <a:cubicBezTo>
                                  <a:pt x="67" y="82"/>
                                  <a:pt x="66" y="77"/>
                                  <a:pt x="68" y="72"/>
                                </a:cubicBezTo>
                                <a:cubicBezTo>
                                  <a:pt x="71" y="68"/>
                                  <a:pt x="77" y="66"/>
                                  <a:pt x="81" y="69"/>
                                </a:cubicBezTo>
                                <a:cubicBezTo>
                                  <a:pt x="85" y="71"/>
                                  <a:pt x="87" y="75"/>
                                  <a:pt x="86" y="79"/>
                                </a:cubicBezTo>
                                <a:cubicBezTo>
                                  <a:pt x="95" y="82"/>
                                  <a:pt x="95" y="82"/>
                                  <a:pt x="95" y="82"/>
                                </a:cubicBezTo>
                                <a:cubicBezTo>
                                  <a:pt x="133" y="7"/>
                                  <a:pt x="133" y="7"/>
                                  <a:pt x="133" y="7"/>
                                </a:cubicBezTo>
                                <a:cubicBezTo>
                                  <a:pt x="135" y="10"/>
                                  <a:pt x="137" y="12"/>
                                  <a:pt x="138" y="15"/>
                                </a:cubicBezTo>
                                <a:close/>
                                <a:moveTo>
                                  <a:pt x="80" y="78"/>
                                </a:moveTo>
                                <a:cubicBezTo>
                                  <a:pt x="79" y="79"/>
                                  <a:pt x="79" y="79"/>
                                  <a:pt x="79" y="79"/>
                                </a:cubicBezTo>
                                <a:cubicBezTo>
                                  <a:pt x="80" y="79"/>
                                  <a:pt x="80" y="79"/>
                                  <a:pt x="80" y="79"/>
                                </a:cubicBezTo>
                                <a:cubicBezTo>
                                  <a:pt x="80" y="78"/>
                                  <a:pt x="80" y="78"/>
                                  <a:pt x="80" y="78"/>
                                </a:cubicBezTo>
                                <a:cubicBezTo>
                                  <a:pt x="80" y="78"/>
                                  <a:pt x="80" y="78"/>
                                  <a:pt x="80" y="7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22" name="Freeform 6122"/>
                        <wps:cNvSpPr>
                          <a:spLocks noEditPoints="1"/>
                        </wps:cNvSpPr>
                        <wps:spPr bwMode="auto">
                          <a:xfrm>
                            <a:off x="20286663" y="8689976"/>
                            <a:ext cx="904875" cy="844550"/>
                          </a:xfrm>
                          <a:custGeom>
                            <a:avLst/>
                            <a:gdLst>
                              <a:gd name="T0" fmla="*/ 167 w 241"/>
                              <a:gd name="T1" fmla="*/ 25 h 225"/>
                              <a:gd name="T2" fmla="*/ 164 w 241"/>
                              <a:gd name="T3" fmla="*/ 38 h 225"/>
                              <a:gd name="T4" fmla="*/ 151 w 241"/>
                              <a:gd name="T5" fmla="*/ 36 h 225"/>
                              <a:gd name="T6" fmla="*/ 154 w 241"/>
                              <a:gd name="T7" fmla="*/ 23 h 225"/>
                              <a:gd name="T8" fmla="*/ 167 w 241"/>
                              <a:gd name="T9" fmla="*/ 25 h 225"/>
                              <a:gd name="T10" fmla="*/ 184 w 241"/>
                              <a:gd name="T11" fmla="*/ 97 h 225"/>
                              <a:gd name="T12" fmla="*/ 176 w 241"/>
                              <a:gd name="T13" fmla="*/ 143 h 225"/>
                              <a:gd name="T14" fmla="*/ 106 w 241"/>
                              <a:gd name="T15" fmla="*/ 192 h 225"/>
                              <a:gd name="T16" fmla="*/ 60 w 241"/>
                              <a:gd name="T17" fmla="*/ 184 h 225"/>
                              <a:gd name="T18" fmla="*/ 33 w 241"/>
                              <a:gd name="T19" fmla="*/ 145 h 225"/>
                              <a:gd name="T20" fmla="*/ 41 w 241"/>
                              <a:gd name="T21" fmla="*/ 99 h 225"/>
                              <a:gd name="T22" fmla="*/ 110 w 241"/>
                              <a:gd name="T23" fmla="*/ 50 h 225"/>
                              <a:gd name="T24" fmla="*/ 157 w 241"/>
                              <a:gd name="T25" fmla="*/ 58 h 225"/>
                              <a:gd name="T26" fmla="*/ 184 w 241"/>
                              <a:gd name="T27" fmla="*/ 97 h 225"/>
                              <a:gd name="T28" fmla="*/ 184 w 241"/>
                              <a:gd name="T29" fmla="*/ 97 h 225"/>
                              <a:gd name="T30" fmla="*/ 170 w 241"/>
                              <a:gd name="T31" fmla="*/ 55 h 225"/>
                              <a:gd name="T32" fmla="*/ 171 w 241"/>
                              <a:gd name="T33" fmla="*/ 48 h 225"/>
                              <a:gd name="T34" fmla="*/ 178 w 241"/>
                              <a:gd name="T35" fmla="*/ 49 h 225"/>
                              <a:gd name="T36" fmla="*/ 176 w 241"/>
                              <a:gd name="T37" fmla="*/ 56 h 225"/>
                              <a:gd name="T38" fmla="*/ 170 w 241"/>
                              <a:gd name="T39" fmla="*/ 55 h 225"/>
                              <a:gd name="T40" fmla="*/ 177 w 241"/>
                              <a:gd name="T41" fmla="*/ 65 h 225"/>
                              <a:gd name="T42" fmla="*/ 178 w 241"/>
                              <a:gd name="T43" fmla="*/ 59 h 225"/>
                              <a:gd name="T44" fmla="*/ 185 w 241"/>
                              <a:gd name="T45" fmla="*/ 60 h 225"/>
                              <a:gd name="T46" fmla="*/ 184 w 241"/>
                              <a:gd name="T47" fmla="*/ 67 h 225"/>
                              <a:gd name="T48" fmla="*/ 177 w 241"/>
                              <a:gd name="T49" fmla="*/ 65 h 225"/>
                              <a:gd name="T50" fmla="*/ 185 w 241"/>
                              <a:gd name="T51" fmla="*/ 76 h 225"/>
                              <a:gd name="T52" fmla="*/ 185 w 241"/>
                              <a:gd name="T53" fmla="*/ 69 h 225"/>
                              <a:gd name="T54" fmla="*/ 192 w 241"/>
                              <a:gd name="T55" fmla="*/ 70 h 225"/>
                              <a:gd name="T56" fmla="*/ 191 w 241"/>
                              <a:gd name="T57" fmla="*/ 77 h 225"/>
                              <a:gd name="T58" fmla="*/ 185 w 241"/>
                              <a:gd name="T59" fmla="*/ 76 h 225"/>
                              <a:gd name="T60" fmla="*/ 232 w 241"/>
                              <a:gd name="T61" fmla="*/ 96 h 225"/>
                              <a:gd name="T62" fmla="*/ 175 w 241"/>
                              <a:gd name="T63" fmla="*/ 14 h 225"/>
                              <a:gd name="T64" fmla="*/ 151 w 241"/>
                              <a:gd name="T65" fmla="*/ 10 h 225"/>
                              <a:gd name="T66" fmla="*/ 13 w 241"/>
                              <a:gd name="T67" fmla="*/ 106 h 225"/>
                              <a:gd name="T68" fmla="*/ 10 w 241"/>
                              <a:gd name="T69" fmla="*/ 130 h 225"/>
                              <a:gd name="T70" fmla="*/ 67 w 241"/>
                              <a:gd name="T71" fmla="*/ 211 h 225"/>
                              <a:gd name="T72" fmla="*/ 90 w 241"/>
                              <a:gd name="T73" fmla="*/ 216 h 225"/>
                              <a:gd name="T74" fmla="*/ 227 w 241"/>
                              <a:gd name="T75" fmla="*/ 119 h 225"/>
                              <a:gd name="T76" fmla="*/ 232 w 241"/>
                              <a:gd name="T77" fmla="*/ 96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41" h="225">
                                <a:moveTo>
                                  <a:pt x="167" y="25"/>
                                </a:moveTo>
                                <a:cubicBezTo>
                                  <a:pt x="170" y="29"/>
                                  <a:pt x="168" y="35"/>
                                  <a:pt x="164" y="38"/>
                                </a:cubicBezTo>
                                <a:cubicBezTo>
                                  <a:pt x="160" y="41"/>
                                  <a:pt x="154" y="40"/>
                                  <a:pt x="151" y="36"/>
                                </a:cubicBezTo>
                                <a:cubicBezTo>
                                  <a:pt x="148" y="31"/>
                                  <a:pt x="150" y="26"/>
                                  <a:pt x="154" y="23"/>
                                </a:cubicBezTo>
                                <a:cubicBezTo>
                                  <a:pt x="158" y="20"/>
                                  <a:pt x="164" y="20"/>
                                  <a:pt x="167" y="25"/>
                                </a:cubicBezTo>
                                <a:moveTo>
                                  <a:pt x="184" y="97"/>
                                </a:moveTo>
                                <a:cubicBezTo>
                                  <a:pt x="203" y="124"/>
                                  <a:pt x="176" y="143"/>
                                  <a:pt x="176" y="143"/>
                                </a:cubicBezTo>
                                <a:cubicBezTo>
                                  <a:pt x="106" y="192"/>
                                  <a:pt x="106" y="192"/>
                                  <a:pt x="106" y="192"/>
                                </a:cubicBezTo>
                                <a:cubicBezTo>
                                  <a:pt x="79" y="211"/>
                                  <a:pt x="60" y="184"/>
                                  <a:pt x="60" y="184"/>
                                </a:cubicBezTo>
                                <a:cubicBezTo>
                                  <a:pt x="33" y="145"/>
                                  <a:pt x="33" y="145"/>
                                  <a:pt x="33" y="145"/>
                                </a:cubicBezTo>
                                <a:cubicBezTo>
                                  <a:pt x="13" y="118"/>
                                  <a:pt x="41" y="99"/>
                                  <a:pt x="41" y="99"/>
                                </a:cubicBezTo>
                                <a:cubicBezTo>
                                  <a:pt x="110" y="50"/>
                                  <a:pt x="110" y="50"/>
                                  <a:pt x="110" y="50"/>
                                </a:cubicBezTo>
                                <a:cubicBezTo>
                                  <a:pt x="138" y="31"/>
                                  <a:pt x="157" y="58"/>
                                  <a:pt x="157" y="58"/>
                                </a:cubicBezTo>
                                <a:cubicBezTo>
                                  <a:pt x="184" y="97"/>
                                  <a:pt x="184" y="97"/>
                                  <a:pt x="184" y="97"/>
                                </a:cubicBezTo>
                                <a:cubicBezTo>
                                  <a:pt x="184" y="97"/>
                                  <a:pt x="184" y="97"/>
                                  <a:pt x="184" y="97"/>
                                </a:cubicBezTo>
                                <a:close/>
                                <a:moveTo>
                                  <a:pt x="170" y="55"/>
                                </a:moveTo>
                                <a:cubicBezTo>
                                  <a:pt x="168" y="52"/>
                                  <a:pt x="168" y="49"/>
                                  <a:pt x="171" y="48"/>
                                </a:cubicBezTo>
                                <a:cubicBezTo>
                                  <a:pt x="173" y="46"/>
                                  <a:pt x="176" y="47"/>
                                  <a:pt x="178" y="49"/>
                                </a:cubicBezTo>
                                <a:cubicBezTo>
                                  <a:pt x="179" y="51"/>
                                  <a:pt x="179" y="54"/>
                                  <a:pt x="176" y="56"/>
                                </a:cubicBezTo>
                                <a:cubicBezTo>
                                  <a:pt x="174" y="57"/>
                                  <a:pt x="171" y="57"/>
                                  <a:pt x="170" y="55"/>
                                </a:cubicBezTo>
                                <a:moveTo>
                                  <a:pt x="177" y="65"/>
                                </a:moveTo>
                                <a:cubicBezTo>
                                  <a:pt x="176" y="63"/>
                                  <a:pt x="176" y="60"/>
                                  <a:pt x="178" y="59"/>
                                </a:cubicBezTo>
                                <a:cubicBezTo>
                                  <a:pt x="181" y="57"/>
                                  <a:pt x="183" y="57"/>
                                  <a:pt x="185" y="60"/>
                                </a:cubicBezTo>
                                <a:cubicBezTo>
                                  <a:pt x="187" y="62"/>
                                  <a:pt x="186" y="65"/>
                                  <a:pt x="184" y="67"/>
                                </a:cubicBezTo>
                                <a:cubicBezTo>
                                  <a:pt x="182" y="68"/>
                                  <a:pt x="179" y="68"/>
                                  <a:pt x="177" y="65"/>
                                </a:cubicBezTo>
                                <a:moveTo>
                                  <a:pt x="185" y="76"/>
                                </a:moveTo>
                                <a:cubicBezTo>
                                  <a:pt x="183" y="74"/>
                                  <a:pt x="183" y="71"/>
                                  <a:pt x="185" y="69"/>
                                </a:cubicBezTo>
                                <a:cubicBezTo>
                                  <a:pt x="188" y="67"/>
                                  <a:pt x="191" y="68"/>
                                  <a:pt x="192" y="70"/>
                                </a:cubicBezTo>
                                <a:cubicBezTo>
                                  <a:pt x="194" y="72"/>
                                  <a:pt x="194" y="76"/>
                                  <a:pt x="191" y="77"/>
                                </a:cubicBezTo>
                                <a:cubicBezTo>
                                  <a:pt x="189" y="79"/>
                                  <a:pt x="186" y="78"/>
                                  <a:pt x="185" y="76"/>
                                </a:cubicBezTo>
                                <a:moveTo>
                                  <a:pt x="232" y="96"/>
                                </a:moveTo>
                                <a:cubicBezTo>
                                  <a:pt x="175" y="14"/>
                                  <a:pt x="175" y="14"/>
                                  <a:pt x="175" y="14"/>
                                </a:cubicBezTo>
                                <a:cubicBezTo>
                                  <a:pt x="175" y="14"/>
                                  <a:pt x="165" y="0"/>
                                  <a:pt x="151" y="10"/>
                                </a:cubicBezTo>
                                <a:cubicBezTo>
                                  <a:pt x="13" y="106"/>
                                  <a:pt x="13" y="106"/>
                                  <a:pt x="13" y="106"/>
                                </a:cubicBezTo>
                                <a:cubicBezTo>
                                  <a:pt x="13" y="106"/>
                                  <a:pt x="0" y="116"/>
                                  <a:pt x="10" y="130"/>
                                </a:cubicBezTo>
                                <a:cubicBezTo>
                                  <a:pt x="67" y="211"/>
                                  <a:pt x="67" y="211"/>
                                  <a:pt x="67" y="211"/>
                                </a:cubicBezTo>
                                <a:cubicBezTo>
                                  <a:pt x="67" y="211"/>
                                  <a:pt x="76" y="225"/>
                                  <a:pt x="90" y="216"/>
                                </a:cubicBezTo>
                                <a:cubicBezTo>
                                  <a:pt x="227" y="119"/>
                                  <a:pt x="227" y="119"/>
                                  <a:pt x="227" y="119"/>
                                </a:cubicBezTo>
                                <a:cubicBezTo>
                                  <a:pt x="227" y="119"/>
                                  <a:pt x="241" y="109"/>
                                  <a:pt x="232" y="96"/>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23" name="Freeform 6123"/>
                        <wps:cNvSpPr>
                          <a:spLocks noEditPoints="1"/>
                        </wps:cNvSpPr>
                        <wps:spPr bwMode="auto">
                          <a:xfrm>
                            <a:off x="22612351" y="7710488"/>
                            <a:ext cx="596900" cy="766763"/>
                          </a:xfrm>
                          <a:custGeom>
                            <a:avLst/>
                            <a:gdLst>
                              <a:gd name="T0" fmla="*/ 100 w 159"/>
                              <a:gd name="T1" fmla="*/ 104 h 204"/>
                              <a:gd name="T2" fmla="*/ 94 w 159"/>
                              <a:gd name="T3" fmla="*/ 72 h 204"/>
                              <a:gd name="T4" fmla="*/ 122 w 159"/>
                              <a:gd name="T5" fmla="*/ 89 h 204"/>
                              <a:gd name="T6" fmla="*/ 100 w 159"/>
                              <a:gd name="T7" fmla="*/ 104 h 204"/>
                              <a:gd name="T8" fmla="*/ 56 w 159"/>
                              <a:gd name="T9" fmla="*/ 18 h 204"/>
                              <a:gd name="T10" fmla="*/ 74 w 159"/>
                              <a:gd name="T11" fmla="*/ 104 h 204"/>
                              <a:gd name="T12" fmla="*/ 131 w 159"/>
                              <a:gd name="T13" fmla="*/ 64 h 204"/>
                              <a:gd name="T14" fmla="*/ 56 w 159"/>
                              <a:gd name="T15" fmla="*/ 18 h 204"/>
                              <a:gd name="T16" fmla="*/ 133 w 159"/>
                              <a:gd name="T17" fmla="*/ 127 h 204"/>
                              <a:gd name="T18" fmla="*/ 94 w 159"/>
                              <a:gd name="T19" fmla="*/ 136 h 204"/>
                              <a:gd name="T20" fmla="*/ 58 w 159"/>
                              <a:gd name="T21" fmla="*/ 115 h 204"/>
                              <a:gd name="T22" fmla="*/ 41 w 159"/>
                              <a:gd name="T23" fmla="*/ 57 h 204"/>
                              <a:gd name="T24" fmla="*/ 37 w 159"/>
                              <a:gd name="T25" fmla="*/ 21 h 204"/>
                              <a:gd name="T26" fmla="*/ 37 w 159"/>
                              <a:gd name="T27" fmla="*/ 10 h 204"/>
                              <a:gd name="T28" fmla="*/ 7 w 159"/>
                              <a:gd name="T29" fmla="*/ 0 h 204"/>
                              <a:gd name="T30" fmla="*/ 29 w 159"/>
                              <a:gd name="T31" fmla="*/ 143 h 204"/>
                              <a:gd name="T32" fmla="*/ 148 w 159"/>
                              <a:gd name="T33" fmla="*/ 112 h 204"/>
                              <a:gd name="T34" fmla="*/ 133 w 159"/>
                              <a:gd name="T35" fmla="*/ 127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9" h="204">
                                <a:moveTo>
                                  <a:pt x="100" y="104"/>
                                </a:moveTo>
                                <a:cubicBezTo>
                                  <a:pt x="94" y="95"/>
                                  <a:pt x="94" y="72"/>
                                  <a:pt x="94" y="72"/>
                                </a:cubicBezTo>
                                <a:cubicBezTo>
                                  <a:pt x="94" y="72"/>
                                  <a:pt x="115" y="80"/>
                                  <a:pt x="122" y="89"/>
                                </a:cubicBezTo>
                                <a:cubicBezTo>
                                  <a:pt x="133" y="104"/>
                                  <a:pt x="111" y="119"/>
                                  <a:pt x="100" y="104"/>
                                </a:cubicBezTo>
                                <a:moveTo>
                                  <a:pt x="56" y="18"/>
                                </a:moveTo>
                                <a:cubicBezTo>
                                  <a:pt x="56" y="18"/>
                                  <a:pt x="59" y="83"/>
                                  <a:pt x="74" y="104"/>
                                </a:cubicBezTo>
                                <a:cubicBezTo>
                                  <a:pt x="102" y="144"/>
                                  <a:pt x="159" y="104"/>
                                  <a:pt x="131" y="64"/>
                                </a:cubicBezTo>
                                <a:cubicBezTo>
                                  <a:pt x="116" y="43"/>
                                  <a:pt x="56" y="18"/>
                                  <a:pt x="56" y="18"/>
                                </a:cubicBezTo>
                                <a:moveTo>
                                  <a:pt x="133" y="127"/>
                                </a:moveTo>
                                <a:cubicBezTo>
                                  <a:pt x="120" y="136"/>
                                  <a:pt x="107" y="140"/>
                                  <a:pt x="94" y="136"/>
                                </a:cubicBezTo>
                                <a:cubicBezTo>
                                  <a:pt x="83" y="136"/>
                                  <a:pt x="69" y="131"/>
                                  <a:pt x="58" y="115"/>
                                </a:cubicBezTo>
                                <a:cubicBezTo>
                                  <a:pt x="50" y="105"/>
                                  <a:pt x="45" y="85"/>
                                  <a:pt x="41" y="57"/>
                                </a:cubicBezTo>
                                <a:cubicBezTo>
                                  <a:pt x="38" y="38"/>
                                  <a:pt x="37" y="21"/>
                                  <a:pt x="37" y="21"/>
                                </a:cubicBezTo>
                                <a:cubicBezTo>
                                  <a:pt x="37" y="10"/>
                                  <a:pt x="37" y="10"/>
                                  <a:pt x="37" y="10"/>
                                </a:cubicBezTo>
                                <a:cubicBezTo>
                                  <a:pt x="20" y="4"/>
                                  <a:pt x="7" y="0"/>
                                  <a:pt x="7" y="0"/>
                                </a:cubicBezTo>
                                <a:cubicBezTo>
                                  <a:pt x="7" y="0"/>
                                  <a:pt x="0" y="101"/>
                                  <a:pt x="29" y="143"/>
                                </a:cubicBezTo>
                                <a:cubicBezTo>
                                  <a:pt x="72" y="204"/>
                                  <a:pt x="147" y="167"/>
                                  <a:pt x="148" y="112"/>
                                </a:cubicBezTo>
                                <a:cubicBezTo>
                                  <a:pt x="144" y="117"/>
                                  <a:pt x="138" y="124"/>
                                  <a:pt x="133" y="127"/>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24" name="Freeform 6124"/>
                        <wps:cNvSpPr>
                          <a:spLocks noEditPoints="1"/>
                        </wps:cNvSpPr>
                        <wps:spPr bwMode="auto">
                          <a:xfrm>
                            <a:off x="16122651" y="8683626"/>
                            <a:ext cx="787400" cy="754063"/>
                          </a:xfrm>
                          <a:custGeom>
                            <a:avLst/>
                            <a:gdLst>
                              <a:gd name="T0" fmla="*/ 193 w 210"/>
                              <a:gd name="T1" fmla="*/ 111 h 201"/>
                              <a:gd name="T2" fmla="*/ 186 w 210"/>
                              <a:gd name="T3" fmla="*/ 113 h 201"/>
                              <a:gd name="T4" fmla="*/ 132 w 210"/>
                              <a:gd name="T5" fmla="*/ 122 h 201"/>
                              <a:gd name="T6" fmla="*/ 104 w 210"/>
                              <a:gd name="T7" fmla="*/ 169 h 201"/>
                              <a:gd name="T8" fmla="*/ 96 w 210"/>
                              <a:gd name="T9" fmla="*/ 177 h 201"/>
                              <a:gd name="T10" fmla="*/ 88 w 210"/>
                              <a:gd name="T11" fmla="*/ 169 h 201"/>
                              <a:gd name="T12" fmla="*/ 122 w 210"/>
                              <a:gd name="T13" fmla="*/ 108 h 201"/>
                              <a:gd name="T14" fmla="*/ 191 w 210"/>
                              <a:gd name="T15" fmla="*/ 97 h 201"/>
                              <a:gd name="T16" fmla="*/ 196 w 210"/>
                              <a:gd name="T17" fmla="*/ 107 h 201"/>
                              <a:gd name="T18" fmla="*/ 193 w 210"/>
                              <a:gd name="T19" fmla="*/ 111 h 201"/>
                              <a:gd name="T20" fmla="*/ 200 w 210"/>
                              <a:gd name="T21" fmla="*/ 67 h 201"/>
                              <a:gd name="T22" fmla="*/ 194 w 210"/>
                              <a:gd name="T23" fmla="*/ 68 h 201"/>
                              <a:gd name="T24" fmla="*/ 107 w 210"/>
                              <a:gd name="T25" fmla="*/ 88 h 201"/>
                              <a:gd name="T26" fmla="*/ 60 w 210"/>
                              <a:gd name="T27" fmla="*/ 161 h 201"/>
                              <a:gd name="T28" fmla="*/ 51 w 210"/>
                              <a:gd name="T29" fmla="*/ 168 h 201"/>
                              <a:gd name="T30" fmla="*/ 44 w 210"/>
                              <a:gd name="T31" fmla="*/ 158 h 201"/>
                              <a:gd name="T32" fmla="*/ 98 w 210"/>
                              <a:gd name="T33" fmla="*/ 74 h 201"/>
                              <a:gd name="T34" fmla="*/ 196 w 210"/>
                              <a:gd name="T35" fmla="*/ 52 h 201"/>
                              <a:gd name="T36" fmla="*/ 203 w 210"/>
                              <a:gd name="T37" fmla="*/ 62 h 201"/>
                              <a:gd name="T38" fmla="*/ 200 w 210"/>
                              <a:gd name="T39" fmla="*/ 67 h 201"/>
                              <a:gd name="T40" fmla="*/ 206 w 210"/>
                              <a:gd name="T41" fmla="*/ 23 h 201"/>
                              <a:gd name="T42" fmla="*/ 200 w 210"/>
                              <a:gd name="T43" fmla="*/ 24 h 201"/>
                              <a:gd name="T44" fmla="*/ 82 w 210"/>
                              <a:gd name="T45" fmla="*/ 51 h 201"/>
                              <a:gd name="T46" fmla="*/ 17 w 210"/>
                              <a:gd name="T47" fmla="*/ 152 h 201"/>
                              <a:gd name="T48" fmla="*/ 7 w 210"/>
                              <a:gd name="T49" fmla="*/ 159 h 201"/>
                              <a:gd name="T50" fmla="*/ 0 w 210"/>
                              <a:gd name="T51" fmla="*/ 149 h 201"/>
                              <a:gd name="T52" fmla="*/ 73 w 210"/>
                              <a:gd name="T53" fmla="*/ 37 h 201"/>
                              <a:gd name="T54" fmla="*/ 203 w 210"/>
                              <a:gd name="T55" fmla="*/ 8 h 201"/>
                              <a:gd name="T56" fmla="*/ 209 w 210"/>
                              <a:gd name="T57" fmla="*/ 17 h 201"/>
                              <a:gd name="T58" fmla="*/ 206 w 210"/>
                              <a:gd name="T59" fmla="*/ 23 h 201"/>
                              <a:gd name="T60" fmla="*/ 181 w 210"/>
                              <a:gd name="T61" fmla="*/ 192 h 201"/>
                              <a:gd name="T62" fmla="*/ 188 w 210"/>
                              <a:gd name="T63" fmla="*/ 153 h 201"/>
                              <a:gd name="T64" fmla="*/ 149 w 210"/>
                              <a:gd name="T65" fmla="*/ 147 h 201"/>
                              <a:gd name="T66" fmla="*/ 142 w 210"/>
                              <a:gd name="T67" fmla="*/ 185 h 201"/>
                              <a:gd name="T68" fmla="*/ 181 w 210"/>
                              <a:gd name="T69" fmla="*/ 192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0" h="201">
                                <a:moveTo>
                                  <a:pt x="193" y="111"/>
                                </a:moveTo>
                                <a:cubicBezTo>
                                  <a:pt x="191" y="113"/>
                                  <a:pt x="189" y="114"/>
                                  <a:pt x="186" y="113"/>
                                </a:cubicBezTo>
                                <a:cubicBezTo>
                                  <a:pt x="168" y="107"/>
                                  <a:pt x="148" y="110"/>
                                  <a:pt x="132" y="122"/>
                                </a:cubicBezTo>
                                <a:cubicBezTo>
                                  <a:pt x="116" y="133"/>
                                  <a:pt x="105" y="151"/>
                                  <a:pt x="104" y="169"/>
                                </a:cubicBezTo>
                                <a:cubicBezTo>
                                  <a:pt x="104" y="174"/>
                                  <a:pt x="100" y="177"/>
                                  <a:pt x="96" y="177"/>
                                </a:cubicBezTo>
                                <a:cubicBezTo>
                                  <a:pt x="91" y="177"/>
                                  <a:pt x="88" y="173"/>
                                  <a:pt x="88" y="169"/>
                                </a:cubicBezTo>
                                <a:cubicBezTo>
                                  <a:pt x="89" y="145"/>
                                  <a:pt x="102" y="123"/>
                                  <a:pt x="122" y="108"/>
                                </a:cubicBezTo>
                                <a:cubicBezTo>
                                  <a:pt x="143" y="94"/>
                                  <a:pt x="168" y="90"/>
                                  <a:pt x="191" y="97"/>
                                </a:cubicBezTo>
                                <a:cubicBezTo>
                                  <a:pt x="195" y="98"/>
                                  <a:pt x="198" y="103"/>
                                  <a:pt x="196" y="107"/>
                                </a:cubicBezTo>
                                <a:cubicBezTo>
                                  <a:pt x="196" y="109"/>
                                  <a:pt x="195" y="110"/>
                                  <a:pt x="193" y="111"/>
                                </a:cubicBezTo>
                                <a:close/>
                                <a:moveTo>
                                  <a:pt x="200" y="67"/>
                                </a:moveTo>
                                <a:cubicBezTo>
                                  <a:pt x="198" y="68"/>
                                  <a:pt x="196" y="69"/>
                                  <a:pt x="194" y="68"/>
                                </a:cubicBezTo>
                                <a:cubicBezTo>
                                  <a:pt x="164" y="63"/>
                                  <a:pt x="133" y="70"/>
                                  <a:pt x="107" y="88"/>
                                </a:cubicBezTo>
                                <a:cubicBezTo>
                                  <a:pt x="82" y="105"/>
                                  <a:pt x="65" y="132"/>
                                  <a:pt x="60" y="161"/>
                                </a:cubicBezTo>
                                <a:cubicBezTo>
                                  <a:pt x="59" y="165"/>
                                  <a:pt x="55" y="168"/>
                                  <a:pt x="51" y="168"/>
                                </a:cubicBezTo>
                                <a:cubicBezTo>
                                  <a:pt x="46" y="167"/>
                                  <a:pt x="43" y="163"/>
                                  <a:pt x="44" y="158"/>
                                </a:cubicBezTo>
                                <a:cubicBezTo>
                                  <a:pt x="50" y="125"/>
                                  <a:pt x="69" y="94"/>
                                  <a:pt x="98" y="74"/>
                                </a:cubicBezTo>
                                <a:cubicBezTo>
                                  <a:pt x="127" y="54"/>
                                  <a:pt x="163" y="46"/>
                                  <a:pt x="196" y="52"/>
                                </a:cubicBezTo>
                                <a:cubicBezTo>
                                  <a:pt x="201" y="53"/>
                                  <a:pt x="204" y="58"/>
                                  <a:pt x="203" y="62"/>
                                </a:cubicBezTo>
                                <a:cubicBezTo>
                                  <a:pt x="203" y="64"/>
                                  <a:pt x="201" y="66"/>
                                  <a:pt x="200" y="67"/>
                                </a:cubicBezTo>
                                <a:close/>
                                <a:moveTo>
                                  <a:pt x="206" y="23"/>
                                </a:moveTo>
                                <a:cubicBezTo>
                                  <a:pt x="204" y="24"/>
                                  <a:pt x="202" y="24"/>
                                  <a:pt x="200" y="24"/>
                                </a:cubicBezTo>
                                <a:cubicBezTo>
                                  <a:pt x="159" y="17"/>
                                  <a:pt x="117" y="27"/>
                                  <a:pt x="82" y="51"/>
                                </a:cubicBezTo>
                                <a:cubicBezTo>
                                  <a:pt x="47" y="75"/>
                                  <a:pt x="24" y="111"/>
                                  <a:pt x="17" y="152"/>
                                </a:cubicBezTo>
                                <a:cubicBezTo>
                                  <a:pt x="16" y="157"/>
                                  <a:pt x="11" y="160"/>
                                  <a:pt x="7" y="159"/>
                                </a:cubicBezTo>
                                <a:cubicBezTo>
                                  <a:pt x="2" y="158"/>
                                  <a:pt x="0" y="154"/>
                                  <a:pt x="0" y="149"/>
                                </a:cubicBezTo>
                                <a:cubicBezTo>
                                  <a:pt x="9" y="104"/>
                                  <a:pt x="34" y="64"/>
                                  <a:pt x="73" y="37"/>
                                </a:cubicBezTo>
                                <a:cubicBezTo>
                                  <a:pt x="111" y="10"/>
                                  <a:pt x="157" y="0"/>
                                  <a:pt x="203" y="8"/>
                                </a:cubicBezTo>
                                <a:cubicBezTo>
                                  <a:pt x="207" y="9"/>
                                  <a:pt x="210" y="13"/>
                                  <a:pt x="209" y="17"/>
                                </a:cubicBezTo>
                                <a:cubicBezTo>
                                  <a:pt x="209" y="19"/>
                                  <a:pt x="208" y="21"/>
                                  <a:pt x="206" y="23"/>
                                </a:cubicBezTo>
                                <a:close/>
                                <a:moveTo>
                                  <a:pt x="181" y="192"/>
                                </a:moveTo>
                                <a:cubicBezTo>
                                  <a:pt x="194" y="183"/>
                                  <a:pt x="197" y="166"/>
                                  <a:pt x="188" y="153"/>
                                </a:cubicBezTo>
                                <a:cubicBezTo>
                                  <a:pt x="179" y="141"/>
                                  <a:pt x="162" y="138"/>
                                  <a:pt x="149" y="147"/>
                                </a:cubicBezTo>
                                <a:cubicBezTo>
                                  <a:pt x="136" y="156"/>
                                  <a:pt x="133" y="173"/>
                                  <a:pt x="142" y="185"/>
                                </a:cubicBezTo>
                                <a:cubicBezTo>
                                  <a:pt x="151" y="198"/>
                                  <a:pt x="168" y="201"/>
                                  <a:pt x="181" y="19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25" name="Freeform 6125"/>
                        <wps:cNvSpPr>
                          <a:spLocks noEditPoints="1"/>
                        </wps:cNvSpPr>
                        <wps:spPr bwMode="auto">
                          <a:xfrm>
                            <a:off x="21626513" y="6837363"/>
                            <a:ext cx="701675" cy="611188"/>
                          </a:xfrm>
                          <a:custGeom>
                            <a:avLst/>
                            <a:gdLst>
                              <a:gd name="T0" fmla="*/ 79 w 187"/>
                              <a:gd name="T1" fmla="*/ 117 h 163"/>
                              <a:gd name="T2" fmla="*/ 88 w 187"/>
                              <a:gd name="T3" fmla="*/ 159 h 163"/>
                              <a:gd name="T4" fmla="*/ 95 w 187"/>
                              <a:gd name="T5" fmla="*/ 159 h 163"/>
                              <a:gd name="T6" fmla="*/ 96 w 187"/>
                              <a:gd name="T7" fmla="*/ 68 h 163"/>
                              <a:gd name="T8" fmla="*/ 83 w 187"/>
                              <a:gd name="T9" fmla="*/ 66 h 163"/>
                              <a:gd name="T10" fmla="*/ 75 w 187"/>
                              <a:gd name="T11" fmla="*/ 78 h 163"/>
                              <a:gd name="T12" fmla="*/ 79 w 187"/>
                              <a:gd name="T13" fmla="*/ 117 h 163"/>
                              <a:gd name="T14" fmla="*/ 89 w 187"/>
                              <a:gd name="T15" fmla="*/ 42 h 163"/>
                              <a:gd name="T16" fmla="*/ 83 w 187"/>
                              <a:gd name="T17" fmla="*/ 29 h 163"/>
                              <a:gd name="T18" fmla="*/ 47 w 187"/>
                              <a:gd name="T19" fmla="*/ 15 h 163"/>
                              <a:gd name="T20" fmla="*/ 5 w 187"/>
                              <a:gd name="T21" fmla="*/ 1 h 163"/>
                              <a:gd name="T22" fmla="*/ 2 w 187"/>
                              <a:gd name="T23" fmla="*/ 7 h 163"/>
                              <a:gd name="T24" fmla="*/ 80 w 187"/>
                              <a:gd name="T25" fmla="*/ 52 h 163"/>
                              <a:gd name="T26" fmla="*/ 84 w 187"/>
                              <a:gd name="T27" fmla="*/ 45 h 163"/>
                              <a:gd name="T28" fmla="*/ 89 w 187"/>
                              <a:gd name="T29" fmla="*/ 42 h 163"/>
                              <a:gd name="T30" fmla="*/ 181 w 187"/>
                              <a:gd name="T31" fmla="*/ 2 h 163"/>
                              <a:gd name="T32" fmla="*/ 102 w 187"/>
                              <a:gd name="T33" fmla="*/ 46 h 163"/>
                              <a:gd name="T34" fmla="*/ 103 w 187"/>
                              <a:gd name="T35" fmla="*/ 48 h 163"/>
                              <a:gd name="T36" fmla="*/ 105 w 187"/>
                              <a:gd name="T37" fmla="*/ 58 h 163"/>
                              <a:gd name="T38" fmla="*/ 120 w 187"/>
                              <a:gd name="T39" fmla="*/ 60 h 163"/>
                              <a:gd name="T40" fmla="*/ 151 w 187"/>
                              <a:gd name="T41" fmla="*/ 37 h 163"/>
                              <a:gd name="T42" fmla="*/ 184 w 187"/>
                              <a:gd name="T43" fmla="*/ 8 h 163"/>
                              <a:gd name="T44" fmla="*/ 181 w 187"/>
                              <a:gd name="T45" fmla="*/ 2 h 163"/>
                              <a:gd name="T46" fmla="*/ 96 w 187"/>
                              <a:gd name="T47" fmla="*/ 62 h 163"/>
                              <a:gd name="T48" fmla="*/ 86 w 187"/>
                              <a:gd name="T49" fmla="*/ 59 h 163"/>
                              <a:gd name="T50" fmla="*/ 88 w 187"/>
                              <a:gd name="T51" fmla="*/ 49 h 163"/>
                              <a:gd name="T52" fmla="*/ 98 w 187"/>
                              <a:gd name="T53" fmla="*/ 51 h 163"/>
                              <a:gd name="T54" fmla="*/ 96 w 187"/>
                              <a:gd name="T55" fmla="*/ 62 h 163"/>
                              <a:gd name="T56" fmla="*/ 99 w 187"/>
                              <a:gd name="T57" fmla="*/ 76 h 163"/>
                              <a:gd name="T58" fmla="*/ 100 w 187"/>
                              <a:gd name="T59" fmla="*/ 62 h 163"/>
                              <a:gd name="T60" fmla="*/ 107 w 187"/>
                              <a:gd name="T61" fmla="*/ 64 h 163"/>
                              <a:gd name="T62" fmla="*/ 161 w 187"/>
                              <a:gd name="T63" fmla="*/ 127 h 163"/>
                              <a:gd name="T64" fmla="*/ 139 w 187"/>
                              <a:gd name="T65" fmla="*/ 143 h 163"/>
                              <a:gd name="T66" fmla="*/ 99 w 187"/>
                              <a:gd name="T67" fmla="*/ 76 h 163"/>
                              <a:gd name="T68" fmla="*/ 99 w 187"/>
                              <a:gd name="T69" fmla="*/ 76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7" h="163">
                                <a:moveTo>
                                  <a:pt x="79" y="117"/>
                                </a:moveTo>
                                <a:cubicBezTo>
                                  <a:pt x="83" y="136"/>
                                  <a:pt x="87" y="156"/>
                                  <a:pt x="88" y="159"/>
                                </a:cubicBezTo>
                                <a:cubicBezTo>
                                  <a:pt x="90" y="163"/>
                                  <a:pt x="95" y="162"/>
                                  <a:pt x="95" y="159"/>
                                </a:cubicBezTo>
                                <a:cubicBezTo>
                                  <a:pt x="95" y="156"/>
                                  <a:pt x="95" y="89"/>
                                  <a:pt x="96" y="68"/>
                                </a:cubicBezTo>
                                <a:cubicBezTo>
                                  <a:pt x="91" y="69"/>
                                  <a:pt x="87" y="68"/>
                                  <a:pt x="83" y="66"/>
                                </a:cubicBezTo>
                                <a:cubicBezTo>
                                  <a:pt x="80" y="69"/>
                                  <a:pt x="77" y="73"/>
                                  <a:pt x="75" y="78"/>
                                </a:cubicBezTo>
                                <a:cubicBezTo>
                                  <a:pt x="72" y="84"/>
                                  <a:pt x="76" y="99"/>
                                  <a:pt x="79" y="117"/>
                                </a:cubicBezTo>
                                <a:moveTo>
                                  <a:pt x="89" y="42"/>
                                </a:moveTo>
                                <a:cubicBezTo>
                                  <a:pt x="88" y="38"/>
                                  <a:pt x="86" y="33"/>
                                  <a:pt x="83" y="29"/>
                                </a:cubicBezTo>
                                <a:cubicBezTo>
                                  <a:pt x="79" y="26"/>
                                  <a:pt x="64" y="20"/>
                                  <a:pt x="47" y="15"/>
                                </a:cubicBezTo>
                                <a:cubicBezTo>
                                  <a:pt x="29" y="8"/>
                                  <a:pt x="9" y="1"/>
                                  <a:pt x="5" y="1"/>
                                </a:cubicBezTo>
                                <a:cubicBezTo>
                                  <a:pt x="1" y="0"/>
                                  <a:pt x="0" y="5"/>
                                  <a:pt x="2" y="7"/>
                                </a:cubicBezTo>
                                <a:cubicBezTo>
                                  <a:pt x="4" y="8"/>
                                  <a:pt x="60" y="40"/>
                                  <a:pt x="80" y="52"/>
                                </a:cubicBezTo>
                                <a:cubicBezTo>
                                  <a:pt x="80" y="49"/>
                                  <a:pt x="82" y="46"/>
                                  <a:pt x="84" y="45"/>
                                </a:cubicBezTo>
                                <a:cubicBezTo>
                                  <a:pt x="86" y="44"/>
                                  <a:pt x="87" y="43"/>
                                  <a:pt x="89" y="42"/>
                                </a:cubicBezTo>
                                <a:moveTo>
                                  <a:pt x="181" y="2"/>
                                </a:moveTo>
                                <a:cubicBezTo>
                                  <a:pt x="178" y="4"/>
                                  <a:pt x="121" y="36"/>
                                  <a:pt x="102" y="46"/>
                                </a:cubicBezTo>
                                <a:cubicBezTo>
                                  <a:pt x="102" y="47"/>
                                  <a:pt x="102" y="47"/>
                                  <a:pt x="103" y="48"/>
                                </a:cubicBezTo>
                                <a:cubicBezTo>
                                  <a:pt x="105" y="51"/>
                                  <a:pt x="106" y="55"/>
                                  <a:pt x="105" y="58"/>
                                </a:cubicBezTo>
                                <a:cubicBezTo>
                                  <a:pt x="110" y="60"/>
                                  <a:pt x="115" y="61"/>
                                  <a:pt x="120" y="60"/>
                                </a:cubicBezTo>
                                <a:cubicBezTo>
                                  <a:pt x="126" y="60"/>
                                  <a:pt x="137" y="48"/>
                                  <a:pt x="151" y="37"/>
                                </a:cubicBezTo>
                                <a:cubicBezTo>
                                  <a:pt x="166" y="24"/>
                                  <a:pt x="182" y="10"/>
                                  <a:pt x="184" y="8"/>
                                </a:cubicBezTo>
                                <a:cubicBezTo>
                                  <a:pt x="187" y="4"/>
                                  <a:pt x="184" y="0"/>
                                  <a:pt x="181" y="2"/>
                                </a:cubicBezTo>
                                <a:moveTo>
                                  <a:pt x="96" y="62"/>
                                </a:moveTo>
                                <a:cubicBezTo>
                                  <a:pt x="93" y="64"/>
                                  <a:pt x="89" y="63"/>
                                  <a:pt x="86" y="59"/>
                                </a:cubicBezTo>
                                <a:cubicBezTo>
                                  <a:pt x="84" y="56"/>
                                  <a:pt x="84" y="52"/>
                                  <a:pt x="88" y="49"/>
                                </a:cubicBezTo>
                                <a:cubicBezTo>
                                  <a:pt x="91" y="47"/>
                                  <a:pt x="96" y="48"/>
                                  <a:pt x="98" y="51"/>
                                </a:cubicBezTo>
                                <a:cubicBezTo>
                                  <a:pt x="101" y="55"/>
                                  <a:pt x="100" y="59"/>
                                  <a:pt x="96" y="62"/>
                                </a:cubicBezTo>
                                <a:moveTo>
                                  <a:pt x="99" y="76"/>
                                </a:moveTo>
                                <a:cubicBezTo>
                                  <a:pt x="100" y="62"/>
                                  <a:pt x="100" y="62"/>
                                  <a:pt x="100" y="62"/>
                                </a:cubicBezTo>
                                <a:cubicBezTo>
                                  <a:pt x="107" y="64"/>
                                  <a:pt x="107" y="64"/>
                                  <a:pt x="107" y="64"/>
                                </a:cubicBezTo>
                                <a:cubicBezTo>
                                  <a:pt x="161" y="127"/>
                                  <a:pt x="161" y="127"/>
                                  <a:pt x="161" y="127"/>
                                </a:cubicBezTo>
                                <a:cubicBezTo>
                                  <a:pt x="139" y="143"/>
                                  <a:pt x="139" y="143"/>
                                  <a:pt x="139" y="143"/>
                                </a:cubicBezTo>
                                <a:cubicBezTo>
                                  <a:pt x="99" y="76"/>
                                  <a:pt x="99" y="76"/>
                                  <a:pt x="99" y="76"/>
                                </a:cubicBezTo>
                                <a:cubicBezTo>
                                  <a:pt x="99" y="76"/>
                                  <a:pt x="99" y="76"/>
                                  <a:pt x="99" y="76"/>
                                </a:cubicBezTo>
                                <a:close/>
                              </a:path>
                            </a:pathLst>
                          </a:custGeom>
                          <a:solidFill>
                            <a:srgbClr val="8ECF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26" name="Freeform 6126"/>
                        <wps:cNvSpPr>
                          <a:spLocks noEditPoints="1"/>
                        </wps:cNvSpPr>
                        <wps:spPr bwMode="auto">
                          <a:xfrm>
                            <a:off x="21112163" y="5681663"/>
                            <a:ext cx="630238" cy="641350"/>
                          </a:xfrm>
                          <a:custGeom>
                            <a:avLst/>
                            <a:gdLst>
                              <a:gd name="T0" fmla="*/ 117 w 168"/>
                              <a:gd name="T1" fmla="*/ 158 h 171"/>
                              <a:gd name="T2" fmla="*/ 43 w 168"/>
                              <a:gd name="T3" fmla="*/ 126 h 171"/>
                              <a:gd name="T4" fmla="*/ 39 w 168"/>
                              <a:gd name="T5" fmla="*/ 41 h 171"/>
                              <a:gd name="T6" fmla="*/ 0 w 168"/>
                              <a:gd name="T7" fmla="*/ 1 h 171"/>
                              <a:gd name="T8" fmla="*/ 107 w 168"/>
                              <a:gd name="T9" fmla="*/ 18 h 171"/>
                              <a:gd name="T10" fmla="*/ 164 w 168"/>
                              <a:gd name="T11" fmla="*/ 89 h 171"/>
                              <a:gd name="T12" fmla="*/ 147 w 168"/>
                              <a:gd name="T13" fmla="*/ 139 h 171"/>
                              <a:gd name="T14" fmla="*/ 130 w 168"/>
                              <a:gd name="T15" fmla="*/ 80 h 171"/>
                              <a:gd name="T16" fmla="*/ 64 w 168"/>
                              <a:gd name="T17" fmla="*/ 52 h 171"/>
                              <a:gd name="T18" fmla="*/ 80 w 168"/>
                              <a:gd name="T19" fmla="*/ 79 h 171"/>
                              <a:gd name="T20" fmla="*/ 79 w 168"/>
                              <a:gd name="T21" fmla="*/ 122 h 171"/>
                              <a:gd name="T22" fmla="*/ 117 w 168"/>
                              <a:gd name="T23" fmla="*/ 158 h 171"/>
                              <a:gd name="T24" fmla="*/ 111 w 168"/>
                              <a:gd name="T25" fmla="*/ 114 h 171"/>
                              <a:gd name="T26" fmla="*/ 116 w 168"/>
                              <a:gd name="T27" fmla="*/ 139 h 171"/>
                              <a:gd name="T28" fmla="*/ 134 w 168"/>
                              <a:gd name="T29" fmla="*/ 151 h 171"/>
                              <a:gd name="T30" fmla="*/ 135 w 168"/>
                              <a:gd name="T31" fmla="*/ 126 h 171"/>
                              <a:gd name="T32" fmla="*/ 111 w 168"/>
                              <a:gd name="T33" fmla="*/ 114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8" h="171">
                                <a:moveTo>
                                  <a:pt x="117" y="158"/>
                                </a:moveTo>
                                <a:cubicBezTo>
                                  <a:pt x="93" y="171"/>
                                  <a:pt x="53" y="155"/>
                                  <a:pt x="43" y="126"/>
                                </a:cubicBezTo>
                                <a:cubicBezTo>
                                  <a:pt x="33" y="96"/>
                                  <a:pt x="44" y="59"/>
                                  <a:pt x="39" y="41"/>
                                </a:cubicBezTo>
                                <a:cubicBezTo>
                                  <a:pt x="35" y="25"/>
                                  <a:pt x="29" y="14"/>
                                  <a:pt x="0" y="1"/>
                                </a:cubicBezTo>
                                <a:cubicBezTo>
                                  <a:pt x="42" y="0"/>
                                  <a:pt x="80" y="5"/>
                                  <a:pt x="107" y="18"/>
                                </a:cubicBezTo>
                                <a:cubicBezTo>
                                  <a:pt x="135" y="32"/>
                                  <a:pt x="160" y="62"/>
                                  <a:pt x="164" y="89"/>
                                </a:cubicBezTo>
                                <a:cubicBezTo>
                                  <a:pt x="168" y="111"/>
                                  <a:pt x="160" y="125"/>
                                  <a:pt x="147" y="139"/>
                                </a:cubicBezTo>
                                <a:cubicBezTo>
                                  <a:pt x="152" y="113"/>
                                  <a:pt x="144" y="95"/>
                                  <a:pt x="130" y="80"/>
                                </a:cubicBezTo>
                                <a:cubicBezTo>
                                  <a:pt x="114" y="61"/>
                                  <a:pt x="64" y="52"/>
                                  <a:pt x="64" y="52"/>
                                </a:cubicBezTo>
                                <a:cubicBezTo>
                                  <a:pt x="64" y="52"/>
                                  <a:pt x="76" y="58"/>
                                  <a:pt x="80" y="79"/>
                                </a:cubicBezTo>
                                <a:cubicBezTo>
                                  <a:pt x="84" y="99"/>
                                  <a:pt x="74" y="107"/>
                                  <a:pt x="79" y="122"/>
                                </a:cubicBezTo>
                                <a:cubicBezTo>
                                  <a:pt x="83" y="137"/>
                                  <a:pt x="97" y="147"/>
                                  <a:pt x="117" y="158"/>
                                </a:cubicBezTo>
                                <a:close/>
                                <a:moveTo>
                                  <a:pt x="111" y="114"/>
                                </a:moveTo>
                                <a:cubicBezTo>
                                  <a:pt x="121" y="122"/>
                                  <a:pt x="113" y="130"/>
                                  <a:pt x="116" y="139"/>
                                </a:cubicBezTo>
                                <a:cubicBezTo>
                                  <a:pt x="119" y="150"/>
                                  <a:pt x="130" y="154"/>
                                  <a:pt x="134" y="151"/>
                                </a:cubicBezTo>
                                <a:cubicBezTo>
                                  <a:pt x="142" y="145"/>
                                  <a:pt x="139" y="132"/>
                                  <a:pt x="135" y="126"/>
                                </a:cubicBezTo>
                                <a:cubicBezTo>
                                  <a:pt x="130" y="119"/>
                                  <a:pt x="125" y="117"/>
                                  <a:pt x="111" y="11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27" name="Freeform 6127"/>
                        <wps:cNvSpPr>
                          <a:spLocks/>
                        </wps:cNvSpPr>
                        <wps:spPr bwMode="auto">
                          <a:xfrm>
                            <a:off x="18459451" y="5591176"/>
                            <a:ext cx="423863" cy="630238"/>
                          </a:xfrm>
                          <a:custGeom>
                            <a:avLst/>
                            <a:gdLst>
                              <a:gd name="T0" fmla="*/ 43 w 113"/>
                              <a:gd name="T1" fmla="*/ 104 h 168"/>
                              <a:gd name="T2" fmla="*/ 24 w 113"/>
                              <a:gd name="T3" fmla="*/ 0 h 168"/>
                              <a:gd name="T4" fmla="*/ 0 w 113"/>
                              <a:gd name="T5" fmla="*/ 17 h 168"/>
                              <a:gd name="T6" fmla="*/ 41 w 113"/>
                              <a:gd name="T7" fmla="*/ 140 h 168"/>
                              <a:gd name="T8" fmla="*/ 65 w 113"/>
                              <a:gd name="T9" fmla="*/ 97 h 168"/>
                              <a:gd name="T10" fmla="*/ 90 w 113"/>
                              <a:gd name="T11" fmla="*/ 133 h 168"/>
                              <a:gd name="T12" fmla="*/ 78 w 113"/>
                              <a:gd name="T13" fmla="*/ 139 h 168"/>
                              <a:gd name="T14" fmla="*/ 113 w 113"/>
                              <a:gd name="T15" fmla="*/ 168 h 168"/>
                              <a:gd name="T16" fmla="*/ 113 w 113"/>
                              <a:gd name="T17" fmla="*/ 122 h 168"/>
                              <a:gd name="T18" fmla="*/ 101 w 113"/>
                              <a:gd name="T19" fmla="*/ 128 h 168"/>
                              <a:gd name="T20" fmla="*/ 73 w 113"/>
                              <a:gd name="T21" fmla="*/ 45 h 168"/>
                              <a:gd name="T22" fmla="*/ 43 w 113"/>
                              <a:gd name="T23" fmla="*/ 104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3" h="168">
                                <a:moveTo>
                                  <a:pt x="43" y="104"/>
                                </a:moveTo>
                                <a:cubicBezTo>
                                  <a:pt x="24" y="0"/>
                                  <a:pt x="24" y="0"/>
                                  <a:pt x="24" y="0"/>
                                </a:cubicBezTo>
                                <a:cubicBezTo>
                                  <a:pt x="24" y="0"/>
                                  <a:pt x="6" y="12"/>
                                  <a:pt x="0" y="17"/>
                                </a:cubicBezTo>
                                <a:cubicBezTo>
                                  <a:pt x="41" y="140"/>
                                  <a:pt x="41" y="140"/>
                                  <a:pt x="41" y="140"/>
                                </a:cubicBezTo>
                                <a:cubicBezTo>
                                  <a:pt x="65" y="97"/>
                                  <a:pt x="65" y="97"/>
                                  <a:pt x="65" y="97"/>
                                </a:cubicBezTo>
                                <a:cubicBezTo>
                                  <a:pt x="90" y="133"/>
                                  <a:pt x="90" y="133"/>
                                  <a:pt x="90" y="133"/>
                                </a:cubicBezTo>
                                <a:cubicBezTo>
                                  <a:pt x="78" y="139"/>
                                  <a:pt x="78" y="139"/>
                                  <a:pt x="78" y="139"/>
                                </a:cubicBezTo>
                                <a:cubicBezTo>
                                  <a:pt x="113" y="168"/>
                                  <a:pt x="113" y="168"/>
                                  <a:pt x="113" y="168"/>
                                </a:cubicBezTo>
                                <a:cubicBezTo>
                                  <a:pt x="113" y="122"/>
                                  <a:pt x="113" y="122"/>
                                  <a:pt x="113" y="122"/>
                                </a:cubicBezTo>
                                <a:cubicBezTo>
                                  <a:pt x="101" y="128"/>
                                  <a:pt x="101" y="128"/>
                                  <a:pt x="101" y="128"/>
                                </a:cubicBezTo>
                                <a:cubicBezTo>
                                  <a:pt x="73" y="45"/>
                                  <a:pt x="73" y="45"/>
                                  <a:pt x="73" y="45"/>
                                </a:cubicBezTo>
                                <a:cubicBezTo>
                                  <a:pt x="43" y="104"/>
                                  <a:pt x="43" y="104"/>
                                  <a:pt x="43" y="10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28" name="Freeform 6128"/>
                        <wps:cNvSpPr>
                          <a:spLocks noEditPoints="1"/>
                        </wps:cNvSpPr>
                        <wps:spPr bwMode="auto">
                          <a:xfrm>
                            <a:off x="19103976" y="5621338"/>
                            <a:ext cx="657225" cy="652463"/>
                          </a:xfrm>
                          <a:custGeom>
                            <a:avLst/>
                            <a:gdLst>
                              <a:gd name="T0" fmla="*/ 116 w 414"/>
                              <a:gd name="T1" fmla="*/ 52 h 411"/>
                              <a:gd name="T2" fmla="*/ 104 w 414"/>
                              <a:gd name="T3" fmla="*/ 87 h 411"/>
                              <a:gd name="T4" fmla="*/ 93 w 414"/>
                              <a:gd name="T5" fmla="*/ 52 h 411"/>
                              <a:gd name="T6" fmla="*/ 102 w 414"/>
                              <a:gd name="T7" fmla="*/ 45 h 411"/>
                              <a:gd name="T8" fmla="*/ 308 w 414"/>
                              <a:gd name="T9" fmla="*/ 335 h 411"/>
                              <a:gd name="T10" fmla="*/ 279 w 414"/>
                              <a:gd name="T11" fmla="*/ 357 h 411"/>
                              <a:gd name="T12" fmla="*/ 315 w 414"/>
                              <a:gd name="T13" fmla="*/ 357 h 411"/>
                              <a:gd name="T14" fmla="*/ 327 w 414"/>
                              <a:gd name="T15" fmla="*/ 321 h 411"/>
                              <a:gd name="T16" fmla="*/ 308 w 414"/>
                              <a:gd name="T17" fmla="*/ 335 h 411"/>
                              <a:gd name="T18" fmla="*/ 348 w 414"/>
                              <a:gd name="T19" fmla="*/ 250 h 411"/>
                              <a:gd name="T20" fmla="*/ 360 w 414"/>
                              <a:gd name="T21" fmla="*/ 286 h 411"/>
                              <a:gd name="T22" fmla="*/ 398 w 414"/>
                              <a:gd name="T23" fmla="*/ 288 h 411"/>
                              <a:gd name="T24" fmla="*/ 367 w 414"/>
                              <a:gd name="T25" fmla="*/ 265 h 411"/>
                              <a:gd name="T26" fmla="*/ 367 w 414"/>
                              <a:gd name="T27" fmla="*/ 265 h 411"/>
                              <a:gd name="T28" fmla="*/ 180 w 414"/>
                              <a:gd name="T29" fmla="*/ 19 h 411"/>
                              <a:gd name="T30" fmla="*/ 190 w 414"/>
                              <a:gd name="T31" fmla="*/ 57 h 411"/>
                              <a:gd name="T32" fmla="*/ 201 w 414"/>
                              <a:gd name="T33" fmla="*/ 21 h 411"/>
                              <a:gd name="T34" fmla="*/ 190 w 414"/>
                              <a:gd name="T35" fmla="*/ 12 h 411"/>
                              <a:gd name="T36" fmla="*/ 282 w 414"/>
                              <a:gd name="T37" fmla="*/ 28 h 411"/>
                              <a:gd name="T38" fmla="*/ 251 w 414"/>
                              <a:gd name="T39" fmla="*/ 49 h 411"/>
                              <a:gd name="T40" fmla="*/ 289 w 414"/>
                              <a:gd name="T41" fmla="*/ 49 h 411"/>
                              <a:gd name="T42" fmla="*/ 301 w 414"/>
                              <a:gd name="T43" fmla="*/ 16 h 411"/>
                              <a:gd name="T44" fmla="*/ 282 w 414"/>
                              <a:gd name="T45" fmla="*/ 28 h 411"/>
                              <a:gd name="T46" fmla="*/ 364 w 414"/>
                              <a:gd name="T47" fmla="*/ 161 h 411"/>
                              <a:gd name="T48" fmla="*/ 376 w 414"/>
                              <a:gd name="T49" fmla="*/ 196 h 411"/>
                              <a:gd name="T50" fmla="*/ 414 w 414"/>
                              <a:gd name="T51" fmla="*/ 198 h 411"/>
                              <a:gd name="T52" fmla="*/ 383 w 414"/>
                              <a:gd name="T53" fmla="*/ 175 h 411"/>
                              <a:gd name="T54" fmla="*/ 383 w 414"/>
                              <a:gd name="T55" fmla="*/ 175 h 411"/>
                              <a:gd name="T56" fmla="*/ 341 w 414"/>
                              <a:gd name="T57" fmla="*/ 94 h 411"/>
                              <a:gd name="T58" fmla="*/ 353 w 414"/>
                              <a:gd name="T59" fmla="*/ 130 h 411"/>
                              <a:gd name="T60" fmla="*/ 364 w 414"/>
                              <a:gd name="T61" fmla="*/ 94 h 411"/>
                              <a:gd name="T62" fmla="*/ 350 w 414"/>
                              <a:gd name="T63" fmla="*/ 85 h 411"/>
                              <a:gd name="T64" fmla="*/ 43 w 414"/>
                              <a:gd name="T65" fmla="*/ 116 h 411"/>
                              <a:gd name="T66" fmla="*/ 15 w 414"/>
                              <a:gd name="T67" fmla="*/ 137 h 411"/>
                              <a:gd name="T68" fmla="*/ 50 w 414"/>
                              <a:gd name="T69" fmla="*/ 137 h 411"/>
                              <a:gd name="T70" fmla="*/ 62 w 414"/>
                              <a:gd name="T71" fmla="*/ 101 h 411"/>
                              <a:gd name="T72" fmla="*/ 43 w 414"/>
                              <a:gd name="T73" fmla="*/ 116 h 411"/>
                              <a:gd name="T74" fmla="*/ 12 w 414"/>
                              <a:gd name="T75" fmla="*/ 191 h 411"/>
                              <a:gd name="T76" fmla="*/ 22 w 414"/>
                              <a:gd name="T77" fmla="*/ 227 h 411"/>
                              <a:gd name="T78" fmla="*/ 60 w 414"/>
                              <a:gd name="T79" fmla="*/ 227 h 411"/>
                              <a:gd name="T80" fmla="*/ 29 w 414"/>
                              <a:gd name="T81" fmla="*/ 205 h 411"/>
                              <a:gd name="T82" fmla="*/ 29 w 414"/>
                              <a:gd name="T83" fmla="*/ 205 h 411"/>
                              <a:gd name="T84" fmla="*/ 48 w 414"/>
                              <a:gd name="T85" fmla="*/ 298 h 411"/>
                              <a:gd name="T86" fmla="*/ 60 w 414"/>
                              <a:gd name="T87" fmla="*/ 333 h 411"/>
                              <a:gd name="T88" fmla="*/ 71 w 414"/>
                              <a:gd name="T89" fmla="*/ 300 h 411"/>
                              <a:gd name="T90" fmla="*/ 60 w 414"/>
                              <a:gd name="T91" fmla="*/ 288 h 411"/>
                              <a:gd name="T92" fmla="*/ 133 w 414"/>
                              <a:gd name="T93" fmla="*/ 350 h 411"/>
                              <a:gd name="T94" fmla="*/ 102 w 414"/>
                              <a:gd name="T95" fmla="*/ 371 h 411"/>
                              <a:gd name="T96" fmla="*/ 140 w 414"/>
                              <a:gd name="T97" fmla="*/ 373 h 411"/>
                              <a:gd name="T98" fmla="*/ 152 w 414"/>
                              <a:gd name="T99" fmla="*/ 338 h 411"/>
                              <a:gd name="T100" fmla="*/ 133 w 414"/>
                              <a:gd name="T101" fmla="*/ 350 h 411"/>
                              <a:gd name="T102" fmla="*/ 204 w 414"/>
                              <a:gd name="T103" fmla="*/ 352 h 411"/>
                              <a:gd name="T104" fmla="*/ 213 w 414"/>
                              <a:gd name="T105" fmla="*/ 387 h 411"/>
                              <a:gd name="T106" fmla="*/ 251 w 414"/>
                              <a:gd name="T107" fmla="*/ 390 h 411"/>
                              <a:gd name="T108" fmla="*/ 220 w 414"/>
                              <a:gd name="T109" fmla="*/ 366 h 411"/>
                              <a:gd name="T110" fmla="*/ 220 w 414"/>
                              <a:gd name="T111" fmla="*/ 366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14" h="411">
                                <a:moveTo>
                                  <a:pt x="102" y="45"/>
                                </a:moveTo>
                                <a:lnTo>
                                  <a:pt x="121" y="30"/>
                                </a:lnTo>
                                <a:lnTo>
                                  <a:pt x="116" y="52"/>
                                </a:lnTo>
                                <a:lnTo>
                                  <a:pt x="133" y="66"/>
                                </a:lnTo>
                                <a:lnTo>
                                  <a:pt x="112" y="66"/>
                                </a:lnTo>
                                <a:lnTo>
                                  <a:pt x="104" y="87"/>
                                </a:lnTo>
                                <a:lnTo>
                                  <a:pt x="97" y="66"/>
                                </a:lnTo>
                                <a:lnTo>
                                  <a:pt x="74" y="64"/>
                                </a:lnTo>
                                <a:lnTo>
                                  <a:pt x="93" y="52"/>
                                </a:lnTo>
                                <a:lnTo>
                                  <a:pt x="86" y="30"/>
                                </a:lnTo>
                                <a:lnTo>
                                  <a:pt x="102" y="45"/>
                                </a:lnTo>
                                <a:lnTo>
                                  <a:pt x="102" y="45"/>
                                </a:lnTo>
                                <a:lnTo>
                                  <a:pt x="102" y="45"/>
                                </a:lnTo>
                                <a:lnTo>
                                  <a:pt x="102" y="45"/>
                                </a:lnTo>
                                <a:close/>
                                <a:moveTo>
                                  <a:pt x="308" y="335"/>
                                </a:moveTo>
                                <a:lnTo>
                                  <a:pt x="291" y="321"/>
                                </a:lnTo>
                                <a:lnTo>
                                  <a:pt x="298" y="343"/>
                                </a:lnTo>
                                <a:lnTo>
                                  <a:pt x="279" y="357"/>
                                </a:lnTo>
                                <a:lnTo>
                                  <a:pt x="301" y="357"/>
                                </a:lnTo>
                                <a:lnTo>
                                  <a:pt x="308" y="378"/>
                                </a:lnTo>
                                <a:lnTo>
                                  <a:pt x="315" y="357"/>
                                </a:lnTo>
                                <a:lnTo>
                                  <a:pt x="338" y="357"/>
                                </a:lnTo>
                                <a:lnTo>
                                  <a:pt x="320" y="343"/>
                                </a:lnTo>
                                <a:lnTo>
                                  <a:pt x="327" y="321"/>
                                </a:lnTo>
                                <a:lnTo>
                                  <a:pt x="308" y="335"/>
                                </a:lnTo>
                                <a:lnTo>
                                  <a:pt x="308" y="335"/>
                                </a:lnTo>
                                <a:lnTo>
                                  <a:pt x="308" y="335"/>
                                </a:lnTo>
                                <a:lnTo>
                                  <a:pt x="308" y="335"/>
                                </a:lnTo>
                                <a:close/>
                                <a:moveTo>
                                  <a:pt x="367" y="265"/>
                                </a:moveTo>
                                <a:lnTo>
                                  <a:pt x="348" y="250"/>
                                </a:lnTo>
                                <a:lnTo>
                                  <a:pt x="355" y="272"/>
                                </a:lnTo>
                                <a:lnTo>
                                  <a:pt x="336" y="286"/>
                                </a:lnTo>
                                <a:lnTo>
                                  <a:pt x="360" y="286"/>
                                </a:lnTo>
                                <a:lnTo>
                                  <a:pt x="367" y="309"/>
                                </a:lnTo>
                                <a:lnTo>
                                  <a:pt x="374" y="288"/>
                                </a:lnTo>
                                <a:lnTo>
                                  <a:pt x="398" y="288"/>
                                </a:lnTo>
                                <a:lnTo>
                                  <a:pt x="379" y="274"/>
                                </a:lnTo>
                                <a:lnTo>
                                  <a:pt x="386" y="250"/>
                                </a:lnTo>
                                <a:lnTo>
                                  <a:pt x="367" y="265"/>
                                </a:lnTo>
                                <a:lnTo>
                                  <a:pt x="367" y="265"/>
                                </a:lnTo>
                                <a:lnTo>
                                  <a:pt x="367" y="265"/>
                                </a:lnTo>
                                <a:lnTo>
                                  <a:pt x="367" y="265"/>
                                </a:lnTo>
                                <a:close/>
                                <a:moveTo>
                                  <a:pt x="190" y="12"/>
                                </a:moveTo>
                                <a:lnTo>
                                  <a:pt x="173" y="0"/>
                                </a:lnTo>
                                <a:lnTo>
                                  <a:pt x="180" y="19"/>
                                </a:lnTo>
                                <a:lnTo>
                                  <a:pt x="161" y="33"/>
                                </a:lnTo>
                                <a:lnTo>
                                  <a:pt x="182" y="33"/>
                                </a:lnTo>
                                <a:lnTo>
                                  <a:pt x="190" y="57"/>
                                </a:lnTo>
                                <a:lnTo>
                                  <a:pt x="197" y="35"/>
                                </a:lnTo>
                                <a:lnTo>
                                  <a:pt x="220" y="35"/>
                                </a:lnTo>
                                <a:lnTo>
                                  <a:pt x="201" y="21"/>
                                </a:lnTo>
                                <a:lnTo>
                                  <a:pt x="208" y="0"/>
                                </a:lnTo>
                                <a:lnTo>
                                  <a:pt x="190" y="12"/>
                                </a:lnTo>
                                <a:lnTo>
                                  <a:pt x="190" y="12"/>
                                </a:lnTo>
                                <a:lnTo>
                                  <a:pt x="190" y="12"/>
                                </a:lnTo>
                                <a:lnTo>
                                  <a:pt x="190" y="12"/>
                                </a:lnTo>
                                <a:close/>
                                <a:moveTo>
                                  <a:pt x="282" y="28"/>
                                </a:moveTo>
                                <a:lnTo>
                                  <a:pt x="263" y="14"/>
                                </a:lnTo>
                                <a:lnTo>
                                  <a:pt x="270" y="38"/>
                                </a:lnTo>
                                <a:lnTo>
                                  <a:pt x="251" y="49"/>
                                </a:lnTo>
                                <a:lnTo>
                                  <a:pt x="275" y="49"/>
                                </a:lnTo>
                                <a:lnTo>
                                  <a:pt x="282" y="71"/>
                                </a:lnTo>
                                <a:lnTo>
                                  <a:pt x="289" y="49"/>
                                </a:lnTo>
                                <a:lnTo>
                                  <a:pt x="310" y="52"/>
                                </a:lnTo>
                                <a:lnTo>
                                  <a:pt x="291" y="38"/>
                                </a:lnTo>
                                <a:lnTo>
                                  <a:pt x="301" y="16"/>
                                </a:lnTo>
                                <a:lnTo>
                                  <a:pt x="282" y="28"/>
                                </a:lnTo>
                                <a:lnTo>
                                  <a:pt x="282" y="28"/>
                                </a:lnTo>
                                <a:lnTo>
                                  <a:pt x="282" y="28"/>
                                </a:lnTo>
                                <a:lnTo>
                                  <a:pt x="282" y="28"/>
                                </a:lnTo>
                                <a:close/>
                                <a:moveTo>
                                  <a:pt x="383" y="175"/>
                                </a:moveTo>
                                <a:lnTo>
                                  <a:pt x="364" y="161"/>
                                </a:lnTo>
                                <a:lnTo>
                                  <a:pt x="372" y="182"/>
                                </a:lnTo>
                                <a:lnTo>
                                  <a:pt x="353" y="196"/>
                                </a:lnTo>
                                <a:lnTo>
                                  <a:pt x="376" y="196"/>
                                </a:lnTo>
                                <a:lnTo>
                                  <a:pt x="383" y="220"/>
                                </a:lnTo>
                                <a:lnTo>
                                  <a:pt x="390" y="196"/>
                                </a:lnTo>
                                <a:lnTo>
                                  <a:pt x="414" y="198"/>
                                </a:lnTo>
                                <a:lnTo>
                                  <a:pt x="395" y="184"/>
                                </a:lnTo>
                                <a:lnTo>
                                  <a:pt x="402" y="161"/>
                                </a:lnTo>
                                <a:lnTo>
                                  <a:pt x="383" y="175"/>
                                </a:lnTo>
                                <a:lnTo>
                                  <a:pt x="383" y="175"/>
                                </a:lnTo>
                                <a:lnTo>
                                  <a:pt x="383" y="175"/>
                                </a:lnTo>
                                <a:lnTo>
                                  <a:pt x="383" y="175"/>
                                </a:lnTo>
                                <a:close/>
                                <a:moveTo>
                                  <a:pt x="350" y="85"/>
                                </a:moveTo>
                                <a:lnTo>
                                  <a:pt x="334" y="71"/>
                                </a:lnTo>
                                <a:lnTo>
                                  <a:pt x="341" y="94"/>
                                </a:lnTo>
                                <a:lnTo>
                                  <a:pt x="322" y="106"/>
                                </a:lnTo>
                                <a:lnTo>
                                  <a:pt x="346" y="109"/>
                                </a:lnTo>
                                <a:lnTo>
                                  <a:pt x="353" y="130"/>
                                </a:lnTo>
                                <a:lnTo>
                                  <a:pt x="360" y="109"/>
                                </a:lnTo>
                                <a:lnTo>
                                  <a:pt x="383" y="109"/>
                                </a:lnTo>
                                <a:lnTo>
                                  <a:pt x="364" y="94"/>
                                </a:lnTo>
                                <a:lnTo>
                                  <a:pt x="369" y="73"/>
                                </a:lnTo>
                                <a:lnTo>
                                  <a:pt x="350" y="85"/>
                                </a:lnTo>
                                <a:lnTo>
                                  <a:pt x="350" y="85"/>
                                </a:lnTo>
                                <a:lnTo>
                                  <a:pt x="350" y="85"/>
                                </a:lnTo>
                                <a:lnTo>
                                  <a:pt x="350" y="85"/>
                                </a:lnTo>
                                <a:close/>
                                <a:moveTo>
                                  <a:pt x="43" y="116"/>
                                </a:moveTo>
                                <a:lnTo>
                                  <a:pt x="26" y="101"/>
                                </a:lnTo>
                                <a:lnTo>
                                  <a:pt x="34" y="123"/>
                                </a:lnTo>
                                <a:lnTo>
                                  <a:pt x="15" y="137"/>
                                </a:lnTo>
                                <a:lnTo>
                                  <a:pt x="38" y="137"/>
                                </a:lnTo>
                                <a:lnTo>
                                  <a:pt x="45" y="158"/>
                                </a:lnTo>
                                <a:lnTo>
                                  <a:pt x="50" y="137"/>
                                </a:lnTo>
                                <a:lnTo>
                                  <a:pt x="74" y="137"/>
                                </a:lnTo>
                                <a:lnTo>
                                  <a:pt x="55" y="123"/>
                                </a:lnTo>
                                <a:lnTo>
                                  <a:pt x="62" y="101"/>
                                </a:lnTo>
                                <a:lnTo>
                                  <a:pt x="43" y="116"/>
                                </a:lnTo>
                                <a:lnTo>
                                  <a:pt x="43" y="116"/>
                                </a:lnTo>
                                <a:lnTo>
                                  <a:pt x="43" y="116"/>
                                </a:lnTo>
                                <a:lnTo>
                                  <a:pt x="43" y="116"/>
                                </a:lnTo>
                                <a:close/>
                                <a:moveTo>
                                  <a:pt x="29" y="205"/>
                                </a:moveTo>
                                <a:lnTo>
                                  <a:pt x="12" y="191"/>
                                </a:lnTo>
                                <a:lnTo>
                                  <a:pt x="19" y="213"/>
                                </a:lnTo>
                                <a:lnTo>
                                  <a:pt x="0" y="227"/>
                                </a:lnTo>
                                <a:lnTo>
                                  <a:pt x="22" y="227"/>
                                </a:lnTo>
                                <a:lnTo>
                                  <a:pt x="29" y="248"/>
                                </a:lnTo>
                                <a:lnTo>
                                  <a:pt x="38" y="227"/>
                                </a:lnTo>
                                <a:lnTo>
                                  <a:pt x="60" y="227"/>
                                </a:lnTo>
                                <a:lnTo>
                                  <a:pt x="41" y="213"/>
                                </a:lnTo>
                                <a:lnTo>
                                  <a:pt x="48" y="191"/>
                                </a:lnTo>
                                <a:lnTo>
                                  <a:pt x="29" y="205"/>
                                </a:lnTo>
                                <a:lnTo>
                                  <a:pt x="29" y="205"/>
                                </a:lnTo>
                                <a:lnTo>
                                  <a:pt x="29" y="205"/>
                                </a:lnTo>
                                <a:lnTo>
                                  <a:pt x="29" y="205"/>
                                </a:lnTo>
                                <a:close/>
                                <a:moveTo>
                                  <a:pt x="60" y="288"/>
                                </a:moveTo>
                                <a:lnTo>
                                  <a:pt x="43" y="276"/>
                                </a:lnTo>
                                <a:lnTo>
                                  <a:pt x="48" y="298"/>
                                </a:lnTo>
                                <a:lnTo>
                                  <a:pt x="31" y="312"/>
                                </a:lnTo>
                                <a:lnTo>
                                  <a:pt x="55" y="312"/>
                                </a:lnTo>
                                <a:lnTo>
                                  <a:pt x="60" y="333"/>
                                </a:lnTo>
                                <a:lnTo>
                                  <a:pt x="69" y="312"/>
                                </a:lnTo>
                                <a:lnTo>
                                  <a:pt x="90" y="312"/>
                                </a:lnTo>
                                <a:lnTo>
                                  <a:pt x="71" y="300"/>
                                </a:lnTo>
                                <a:lnTo>
                                  <a:pt x="78" y="276"/>
                                </a:lnTo>
                                <a:lnTo>
                                  <a:pt x="60" y="288"/>
                                </a:lnTo>
                                <a:lnTo>
                                  <a:pt x="60" y="288"/>
                                </a:lnTo>
                                <a:lnTo>
                                  <a:pt x="60" y="288"/>
                                </a:lnTo>
                                <a:lnTo>
                                  <a:pt x="60" y="288"/>
                                </a:lnTo>
                                <a:close/>
                                <a:moveTo>
                                  <a:pt x="133" y="350"/>
                                </a:moveTo>
                                <a:lnTo>
                                  <a:pt x="114" y="335"/>
                                </a:lnTo>
                                <a:lnTo>
                                  <a:pt x="121" y="359"/>
                                </a:lnTo>
                                <a:lnTo>
                                  <a:pt x="102" y="371"/>
                                </a:lnTo>
                                <a:lnTo>
                                  <a:pt x="126" y="373"/>
                                </a:lnTo>
                                <a:lnTo>
                                  <a:pt x="133" y="395"/>
                                </a:lnTo>
                                <a:lnTo>
                                  <a:pt x="140" y="373"/>
                                </a:lnTo>
                                <a:lnTo>
                                  <a:pt x="161" y="373"/>
                                </a:lnTo>
                                <a:lnTo>
                                  <a:pt x="145" y="359"/>
                                </a:lnTo>
                                <a:lnTo>
                                  <a:pt x="152" y="338"/>
                                </a:lnTo>
                                <a:lnTo>
                                  <a:pt x="133" y="350"/>
                                </a:lnTo>
                                <a:lnTo>
                                  <a:pt x="133" y="350"/>
                                </a:lnTo>
                                <a:lnTo>
                                  <a:pt x="133" y="350"/>
                                </a:lnTo>
                                <a:lnTo>
                                  <a:pt x="133" y="350"/>
                                </a:lnTo>
                                <a:close/>
                                <a:moveTo>
                                  <a:pt x="220" y="366"/>
                                </a:moveTo>
                                <a:lnTo>
                                  <a:pt x="204" y="352"/>
                                </a:lnTo>
                                <a:lnTo>
                                  <a:pt x="211" y="373"/>
                                </a:lnTo>
                                <a:lnTo>
                                  <a:pt x="192" y="387"/>
                                </a:lnTo>
                                <a:lnTo>
                                  <a:pt x="213" y="387"/>
                                </a:lnTo>
                                <a:lnTo>
                                  <a:pt x="220" y="411"/>
                                </a:lnTo>
                                <a:lnTo>
                                  <a:pt x="230" y="387"/>
                                </a:lnTo>
                                <a:lnTo>
                                  <a:pt x="251" y="390"/>
                                </a:lnTo>
                                <a:lnTo>
                                  <a:pt x="232" y="376"/>
                                </a:lnTo>
                                <a:lnTo>
                                  <a:pt x="239" y="352"/>
                                </a:lnTo>
                                <a:lnTo>
                                  <a:pt x="220" y="366"/>
                                </a:lnTo>
                                <a:lnTo>
                                  <a:pt x="220" y="366"/>
                                </a:lnTo>
                                <a:lnTo>
                                  <a:pt x="220" y="366"/>
                                </a:lnTo>
                                <a:lnTo>
                                  <a:pt x="220" y="366"/>
                                </a:ln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29" name="Freeform 6129"/>
                        <wps:cNvSpPr>
                          <a:spLocks noEditPoints="1"/>
                        </wps:cNvSpPr>
                        <wps:spPr bwMode="auto">
                          <a:xfrm>
                            <a:off x="13704888" y="4441826"/>
                            <a:ext cx="1196975" cy="927100"/>
                          </a:xfrm>
                          <a:custGeom>
                            <a:avLst/>
                            <a:gdLst>
                              <a:gd name="T0" fmla="*/ 239 w 319"/>
                              <a:gd name="T1" fmla="*/ 129 h 247"/>
                              <a:gd name="T2" fmla="*/ 155 w 319"/>
                              <a:gd name="T3" fmla="*/ 192 h 247"/>
                              <a:gd name="T4" fmla="*/ 242 w 319"/>
                              <a:gd name="T5" fmla="*/ 135 h 247"/>
                              <a:gd name="T6" fmla="*/ 237 w 319"/>
                              <a:gd name="T7" fmla="*/ 127 h 247"/>
                              <a:gd name="T8" fmla="*/ 179 w 319"/>
                              <a:gd name="T9" fmla="*/ 44 h 247"/>
                              <a:gd name="T10" fmla="*/ 156 w 319"/>
                              <a:gd name="T11" fmla="*/ 29 h 247"/>
                              <a:gd name="T12" fmla="*/ 0 w 319"/>
                              <a:gd name="T13" fmla="*/ 138 h 247"/>
                              <a:gd name="T14" fmla="*/ 63 w 319"/>
                              <a:gd name="T15" fmla="*/ 211 h 247"/>
                              <a:gd name="T16" fmla="*/ 94 w 319"/>
                              <a:gd name="T17" fmla="*/ 227 h 247"/>
                              <a:gd name="T18" fmla="*/ 112 w 319"/>
                              <a:gd name="T19" fmla="*/ 184 h 247"/>
                              <a:gd name="T20" fmla="*/ 98 w 319"/>
                              <a:gd name="T21" fmla="*/ 224 h 247"/>
                              <a:gd name="T22" fmla="*/ 77 w 319"/>
                              <a:gd name="T23" fmla="*/ 242 h 247"/>
                              <a:gd name="T24" fmla="*/ 104 w 319"/>
                              <a:gd name="T25" fmla="*/ 230 h 247"/>
                              <a:gd name="T26" fmla="*/ 77 w 319"/>
                              <a:gd name="T27" fmla="*/ 242 h 247"/>
                              <a:gd name="T28" fmla="*/ 116 w 319"/>
                              <a:gd name="T29" fmla="*/ 189 h 247"/>
                              <a:gd name="T30" fmla="*/ 144 w 319"/>
                              <a:gd name="T31" fmla="*/ 230 h 247"/>
                              <a:gd name="T32" fmla="*/ 139 w 319"/>
                              <a:gd name="T33" fmla="*/ 204 h 247"/>
                              <a:gd name="T34" fmla="*/ 121 w 319"/>
                              <a:gd name="T35" fmla="*/ 216 h 247"/>
                              <a:gd name="T36" fmla="*/ 139 w 319"/>
                              <a:gd name="T37" fmla="*/ 204 h 247"/>
                              <a:gd name="T38" fmla="*/ 261 w 319"/>
                              <a:gd name="T39" fmla="*/ 82 h 247"/>
                              <a:gd name="T40" fmla="*/ 292 w 319"/>
                              <a:gd name="T41" fmla="*/ 126 h 247"/>
                              <a:gd name="T42" fmla="*/ 286 w 319"/>
                              <a:gd name="T43" fmla="*/ 97 h 247"/>
                              <a:gd name="T44" fmla="*/ 267 w 319"/>
                              <a:gd name="T45" fmla="*/ 110 h 247"/>
                              <a:gd name="T46" fmla="*/ 286 w 319"/>
                              <a:gd name="T47" fmla="*/ 97 h 247"/>
                              <a:gd name="T48" fmla="*/ 284 w 319"/>
                              <a:gd name="T49" fmla="*/ 29 h 247"/>
                              <a:gd name="T50" fmla="*/ 181 w 319"/>
                              <a:gd name="T51" fmla="*/ 42 h 247"/>
                              <a:gd name="T52" fmla="*/ 244 w 319"/>
                              <a:gd name="T53" fmla="*/ 115 h 247"/>
                              <a:gd name="T54" fmla="*/ 298 w 319"/>
                              <a:gd name="T55" fmla="*/ 77 h 247"/>
                              <a:gd name="T56" fmla="*/ 216 w 319"/>
                              <a:gd name="T57" fmla="*/ 74 h 247"/>
                              <a:gd name="T58" fmla="*/ 230 w 319"/>
                              <a:gd name="T59" fmla="*/ 72 h 247"/>
                              <a:gd name="T60" fmla="*/ 216 w 319"/>
                              <a:gd name="T61" fmla="*/ 74 h 247"/>
                              <a:gd name="T62" fmla="*/ 253 w 319"/>
                              <a:gd name="T63" fmla="*/ 50 h 247"/>
                              <a:gd name="T64" fmla="*/ 205 w 319"/>
                              <a:gd name="T65" fmla="*/ 64 h 247"/>
                              <a:gd name="T66" fmla="*/ 239 w 319"/>
                              <a:gd name="T67" fmla="*/ 10 h 247"/>
                              <a:gd name="T68" fmla="*/ 237 w 319"/>
                              <a:gd name="T69" fmla="*/ 123 h 247"/>
                              <a:gd name="T70" fmla="*/ 253 w 319"/>
                              <a:gd name="T71" fmla="*/ 126 h 247"/>
                              <a:gd name="T72" fmla="*/ 237 w 319"/>
                              <a:gd name="T73" fmla="*/ 123 h 247"/>
                              <a:gd name="T74" fmla="*/ 313 w 319"/>
                              <a:gd name="T75" fmla="*/ 70 h 247"/>
                              <a:gd name="T76" fmla="*/ 310 w 319"/>
                              <a:gd name="T77" fmla="*/ 86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19" h="247">
                                <a:moveTo>
                                  <a:pt x="242" y="135"/>
                                </a:moveTo>
                                <a:cubicBezTo>
                                  <a:pt x="239" y="129"/>
                                  <a:pt x="239" y="129"/>
                                  <a:pt x="239" y="129"/>
                                </a:cubicBezTo>
                                <a:cubicBezTo>
                                  <a:pt x="153" y="189"/>
                                  <a:pt x="153" y="189"/>
                                  <a:pt x="153" y="189"/>
                                </a:cubicBezTo>
                                <a:cubicBezTo>
                                  <a:pt x="154" y="190"/>
                                  <a:pt x="155" y="191"/>
                                  <a:pt x="155" y="192"/>
                                </a:cubicBezTo>
                                <a:cubicBezTo>
                                  <a:pt x="156" y="193"/>
                                  <a:pt x="156" y="193"/>
                                  <a:pt x="157" y="195"/>
                                </a:cubicBezTo>
                                <a:cubicBezTo>
                                  <a:pt x="242" y="135"/>
                                  <a:pt x="242" y="135"/>
                                  <a:pt x="242" y="135"/>
                                </a:cubicBezTo>
                                <a:close/>
                                <a:moveTo>
                                  <a:pt x="151" y="187"/>
                                </a:moveTo>
                                <a:cubicBezTo>
                                  <a:pt x="237" y="127"/>
                                  <a:pt x="237" y="127"/>
                                  <a:pt x="237" y="127"/>
                                </a:cubicBezTo>
                                <a:cubicBezTo>
                                  <a:pt x="219" y="102"/>
                                  <a:pt x="219" y="102"/>
                                  <a:pt x="219" y="102"/>
                                </a:cubicBezTo>
                                <a:cubicBezTo>
                                  <a:pt x="179" y="44"/>
                                  <a:pt x="179" y="44"/>
                                  <a:pt x="179" y="44"/>
                                </a:cubicBezTo>
                                <a:cubicBezTo>
                                  <a:pt x="171" y="50"/>
                                  <a:pt x="171" y="50"/>
                                  <a:pt x="171" y="50"/>
                                </a:cubicBezTo>
                                <a:cubicBezTo>
                                  <a:pt x="156" y="29"/>
                                  <a:pt x="156" y="29"/>
                                  <a:pt x="156" y="29"/>
                                </a:cubicBezTo>
                                <a:cubicBezTo>
                                  <a:pt x="8" y="133"/>
                                  <a:pt x="8" y="133"/>
                                  <a:pt x="8" y="133"/>
                                </a:cubicBezTo>
                                <a:cubicBezTo>
                                  <a:pt x="0" y="138"/>
                                  <a:pt x="0" y="138"/>
                                  <a:pt x="0" y="138"/>
                                </a:cubicBezTo>
                                <a:cubicBezTo>
                                  <a:pt x="55" y="217"/>
                                  <a:pt x="55" y="217"/>
                                  <a:pt x="55" y="217"/>
                                </a:cubicBezTo>
                                <a:cubicBezTo>
                                  <a:pt x="63" y="211"/>
                                  <a:pt x="63" y="211"/>
                                  <a:pt x="63" y="211"/>
                                </a:cubicBezTo>
                                <a:cubicBezTo>
                                  <a:pt x="75" y="228"/>
                                  <a:pt x="75" y="228"/>
                                  <a:pt x="75" y="228"/>
                                </a:cubicBezTo>
                                <a:cubicBezTo>
                                  <a:pt x="94" y="227"/>
                                  <a:pt x="94" y="227"/>
                                  <a:pt x="94" y="227"/>
                                </a:cubicBezTo>
                                <a:cubicBezTo>
                                  <a:pt x="101" y="222"/>
                                  <a:pt x="101" y="222"/>
                                  <a:pt x="101" y="222"/>
                                </a:cubicBezTo>
                                <a:cubicBezTo>
                                  <a:pt x="95" y="209"/>
                                  <a:pt x="99" y="193"/>
                                  <a:pt x="112" y="184"/>
                                </a:cubicBezTo>
                                <a:cubicBezTo>
                                  <a:pt x="124" y="176"/>
                                  <a:pt x="140" y="177"/>
                                  <a:pt x="151" y="187"/>
                                </a:cubicBezTo>
                                <a:close/>
                                <a:moveTo>
                                  <a:pt x="98" y="224"/>
                                </a:moveTo>
                                <a:cubicBezTo>
                                  <a:pt x="98" y="224"/>
                                  <a:pt x="98" y="224"/>
                                  <a:pt x="98" y="224"/>
                                </a:cubicBezTo>
                                <a:moveTo>
                                  <a:pt x="77" y="242"/>
                                </a:moveTo>
                                <a:cubicBezTo>
                                  <a:pt x="101" y="225"/>
                                  <a:pt x="101" y="225"/>
                                  <a:pt x="101" y="225"/>
                                </a:cubicBezTo>
                                <a:cubicBezTo>
                                  <a:pt x="104" y="230"/>
                                  <a:pt x="104" y="230"/>
                                  <a:pt x="104" y="230"/>
                                </a:cubicBezTo>
                                <a:cubicBezTo>
                                  <a:pt x="80" y="247"/>
                                  <a:pt x="80" y="247"/>
                                  <a:pt x="80" y="247"/>
                                </a:cubicBezTo>
                                <a:cubicBezTo>
                                  <a:pt x="77" y="242"/>
                                  <a:pt x="77" y="242"/>
                                  <a:pt x="77" y="242"/>
                                </a:cubicBezTo>
                                <a:close/>
                                <a:moveTo>
                                  <a:pt x="150" y="196"/>
                                </a:moveTo>
                                <a:cubicBezTo>
                                  <a:pt x="142" y="184"/>
                                  <a:pt x="127" y="182"/>
                                  <a:pt x="116" y="189"/>
                                </a:cubicBezTo>
                                <a:cubicBezTo>
                                  <a:pt x="104" y="197"/>
                                  <a:pt x="102" y="213"/>
                                  <a:pt x="110" y="224"/>
                                </a:cubicBezTo>
                                <a:cubicBezTo>
                                  <a:pt x="117" y="235"/>
                                  <a:pt x="133" y="238"/>
                                  <a:pt x="144" y="230"/>
                                </a:cubicBezTo>
                                <a:cubicBezTo>
                                  <a:pt x="155" y="222"/>
                                  <a:pt x="158" y="207"/>
                                  <a:pt x="150" y="196"/>
                                </a:cubicBezTo>
                                <a:close/>
                                <a:moveTo>
                                  <a:pt x="139" y="204"/>
                                </a:moveTo>
                                <a:cubicBezTo>
                                  <a:pt x="142" y="208"/>
                                  <a:pt x="141" y="215"/>
                                  <a:pt x="136" y="219"/>
                                </a:cubicBezTo>
                                <a:cubicBezTo>
                                  <a:pt x="131" y="222"/>
                                  <a:pt x="124" y="221"/>
                                  <a:pt x="121" y="216"/>
                                </a:cubicBezTo>
                                <a:cubicBezTo>
                                  <a:pt x="118" y="211"/>
                                  <a:pt x="119" y="205"/>
                                  <a:pt x="124" y="201"/>
                                </a:cubicBezTo>
                                <a:cubicBezTo>
                                  <a:pt x="128" y="198"/>
                                  <a:pt x="135" y="199"/>
                                  <a:pt x="139" y="204"/>
                                </a:cubicBezTo>
                                <a:close/>
                                <a:moveTo>
                                  <a:pt x="298" y="88"/>
                                </a:moveTo>
                                <a:cubicBezTo>
                                  <a:pt x="290" y="76"/>
                                  <a:pt x="273" y="73"/>
                                  <a:pt x="261" y="82"/>
                                </a:cubicBezTo>
                                <a:cubicBezTo>
                                  <a:pt x="249" y="91"/>
                                  <a:pt x="246" y="107"/>
                                  <a:pt x="254" y="119"/>
                                </a:cubicBezTo>
                                <a:cubicBezTo>
                                  <a:pt x="263" y="131"/>
                                  <a:pt x="280" y="135"/>
                                  <a:pt x="292" y="126"/>
                                </a:cubicBezTo>
                                <a:cubicBezTo>
                                  <a:pt x="304" y="118"/>
                                  <a:pt x="307" y="101"/>
                                  <a:pt x="298" y="88"/>
                                </a:cubicBezTo>
                                <a:close/>
                                <a:moveTo>
                                  <a:pt x="286" y="97"/>
                                </a:moveTo>
                                <a:cubicBezTo>
                                  <a:pt x="290" y="103"/>
                                  <a:pt x="288" y="110"/>
                                  <a:pt x="283" y="113"/>
                                </a:cubicBezTo>
                                <a:cubicBezTo>
                                  <a:pt x="278" y="117"/>
                                  <a:pt x="271" y="116"/>
                                  <a:pt x="267" y="110"/>
                                </a:cubicBezTo>
                                <a:cubicBezTo>
                                  <a:pt x="263" y="105"/>
                                  <a:pt x="264" y="98"/>
                                  <a:pt x="270" y="94"/>
                                </a:cubicBezTo>
                                <a:cubicBezTo>
                                  <a:pt x="275" y="91"/>
                                  <a:pt x="282" y="92"/>
                                  <a:pt x="286" y="97"/>
                                </a:cubicBezTo>
                                <a:close/>
                                <a:moveTo>
                                  <a:pt x="311" y="68"/>
                                </a:moveTo>
                                <a:cubicBezTo>
                                  <a:pt x="284" y="29"/>
                                  <a:pt x="284" y="29"/>
                                  <a:pt x="284" y="29"/>
                                </a:cubicBezTo>
                                <a:cubicBezTo>
                                  <a:pt x="242" y="0"/>
                                  <a:pt x="242" y="0"/>
                                  <a:pt x="242" y="0"/>
                                </a:cubicBezTo>
                                <a:cubicBezTo>
                                  <a:pt x="181" y="42"/>
                                  <a:pt x="181" y="42"/>
                                  <a:pt x="181" y="42"/>
                                </a:cubicBezTo>
                                <a:cubicBezTo>
                                  <a:pt x="236" y="121"/>
                                  <a:pt x="236" y="121"/>
                                  <a:pt x="236" y="121"/>
                                </a:cubicBezTo>
                                <a:cubicBezTo>
                                  <a:pt x="244" y="115"/>
                                  <a:pt x="244" y="115"/>
                                  <a:pt x="244" y="115"/>
                                </a:cubicBezTo>
                                <a:cubicBezTo>
                                  <a:pt x="239" y="101"/>
                                  <a:pt x="244" y="85"/>
                                  <a:pt x="257" y="76"/>
                                </a:cubicBezTo>
                                <a:cubicBezTo>
                                  <a:pt x="270" y="67"/>
                                  <a:pt x="287" y="68"/>
                                  <a:pt x="298" y="77"/>
                                </a:cubicBezTo>
                                <a:cubicBezTo>
                                  <a:pt x="311" y="68"/>
                                  <a:pt x="311" y="68"/>
                                  <a:pt x="311" y="68"/>
                                </a:cubicBezTo>
                                <a:close/>
                                <a:moveTo>
                                  <a:pt x="216" y="74"/>
                                </a:moveTo>
                                <a:cubicBezTo>
                                  <a:pt x="226" y="67"/>
                                  <a:pt x="226" y="67"/>
                                  <a:pt x="226" y="67"/>
                                </a:cubicBezTo>
                                <a:cubicBezTo>
                                  <a:pt x="230" y="72"/>
                                  <a:pt x="230" y="72"/>
                                  <a:pt x="230" y="72"/>
                                </a:cubicBezTo>
                                <a:cubicBezTo>
                                  <a:pt x="220" y="79"/>
                                  <a:pt x="220" y="79"/>
                                  <a:pt x="220" y="79"/>
                                </a:cubicBezTo>
                                <a:cubicBezTo>
                                  <a:pt x="216" y="74"/>
                                  <a:pt x="216" y="74"/>
                                  <a:pt x="216" y="74"/>
                                </a:cubicBezTo>
                                <a:close/>
                                <a:moveTo>
                                  <a:pt x="275" y="35"/>
                                </a:moveTo>
                                <a:cubicBezTo>
                                  <a:pt x="253" y="50"/>
                                  <a:pt x="253" y="50"/>
                                  <a:pt x="253" y="50"/>
                                </a:cubicBezTo>
                                <a:cubicBezTo>
                                  <a:pt x="230" y="46"/>
                                  <a:pt x="230" y="46"/>
                                  <a:pt x="230" y="46"/>
                                </a:cubicBezTo>
                                <a:cubicBezTo>
                                  <a:pt x="205" y="64"/>
                                  <a:pt x="205" y="64"/>
                                  <a:pt x="205" y="64"/>
                                </a:cubicBezTo>
                                <a:cubicBezTo>
                                  <a:pt x="191" y="44"/>
                                  <a:pt x="191" y="44"/>
                                  <a:pt x="191" y="44"/>
                                </a:cubicBezTo>
                                <a:cubicBezTo>
                                  <a:pt x="239" y="10"/>
                                  <a:pt x="239" y="10"/>
                                  <a:pt x="239" y="10"/>
                                </a:cubicBezTo>
                                <a:cubicBezTo>
                                  <a:pt x="275" y="35"/>
                                  <a:pt x="275" y="35"/>
                                  <a:pt x="275" y="35"/>
                                </a:cubicBezTo>
                                <a:close/>
                                <a:moveTo>
                                  <a:pt x="237" y="123"/>
                                </a:moveTo>
                                <a:cubicBezTo>
                                  <a:pt x="246" y="117"/>
                                  <a:pt x="246" y="117"/>
                                  <a:pt x="246" y="117"/>
                                </a:cubicBezTo>
                                <a:cubicBezTo>
                                  <a:pt x="253" y="126"/>
                                  <a:pt x="253" y="126"/>
                                  <a:pt x="253" y="126"/>
                                </a:cubicBezTo>
                                <a:cubicBezTo>
                                  <a:pt x="244" y="133"/>
                                  <a:pt x="244" y="133"/>
                                  <a:pt x="244" y="133"/>
                                </a:cubicBezTo>
                                <a:cubicBezTo>
                                  <a:pt x="237" y="123"/>
                                  <a:pt x="237" y="123"/>
                                  <a:pt x="237" y="123"/>
                                </a:cubicBezTo>
                                <a:close/>
                                <a:moveTo>
                                  <a:pt x="302" y="78"/>
                                </a:moveTo>
                                <a:cubicBezTo>
                                  <a:pt x="313" y="70"/>
                                  <a:pt x="313" y="70"/>
                                  <a:pt x="313" y="70"/>
                                </a:cubicBezTo>
                                <a:cubicBezTo>
                                  <a:pt x="319" y="79"/>
                                  <a:pt x="319" y="79"/>
                                  <a:pt x="319" y="79"/>
                                </a:cubicBezTo>
                                <a:cubicBezTo>
                                  <a:pt x="310" y="86"/>
                                  <a:pt x="310" y="86"/>
                                  <a:pt x="310" y="86"/>
                                </a:cubicBezTo>
                                <a:cubicBezTo>
                                  <a:pt x="302" y="78"/>
                                  <a:pt x="302" y="78"/>
                                  <a:pt x="302" y="7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30" name="Freeform 6130"/>
                        <wps:cNvSpPr>
                          <a:spLocks noEditPoints="1"/>
                        </wps:cNvSpPr>
                        <wps:spPr bwMode="auto">
                          <a:xfrm>
                            <a:off x="14879638" y="5627688"/>
                            <a:ext cx="817563" cy="777875"/>
                          </a:xfrm>
                          <a:custGeom>
                            <a:avLst/>
                            <a:gdLst>
                              <a:gd name="T0" fmla="*/ 41 w 218"/>
                              <a:gd name="T1" fmla="*/ 10 h 207"/>
                              <a:gd name="T2" fmla="*/ 0 w 218"/>
                              <a:gd name="T3" fmla="*/ 92 h 207"/>
                              <a:gd name="T4" fmla="*/ 132 w 218"/>
                              <a:gd name="T5" fmla="*/ 0 h 207"/>
                              <a:gd name="T6" fmla="*/ 41 w 218"/>
                              <a:gd name="T7" fmla="*/ 10 h 207"/>
                              <a:gd name="T8" fmla="*/ 41 w 218"/>
                              <a:gd name="T9" fmla="*/ 10 h 207"/>
                              <a:gd name="T10" fmla="*/ 62 w 218"/>
                              <a:gd name="T11" fmla="*/ 40 h 207"/>
                              <a:gd name="T12" fmla="*/ 46 w 218"/>
                              <a:gd name="T13" fmla="*/ 37 h 207"/>
                              <a:gd name="T14" fmla="*/ 49 w 218"/>
                              <a:gd name="T15" fmla="*/ 22 h 207"/>
                              <a:gd name="T16" fmla="*/ 65 w 218"/>
                              <a:gd name="T17" fmla="*/ 25 h 207"/>
                              <a:gd name="T18" fmla="*/ 62 w 218"/>
                              <a:gd name="T19" fmla="*/ 40 h 207"/>
                              <a:gd name="T20" fmla="*/ 143 w 218"/>
                              <a:gd name="T21" fmla="*/ 13 h 207"/>
                              <a:gd name="T22" fmla="*/ 8 w 218"/>
                              <a:gd name="T23" fmla="*/ 107 h 207"/>
                              <a:gd name="T24" fmla="*/ 2 w 218"/>
                              <a:gd name="T25" fmla="*/ 97 h 207"/>
                              <a:gd name="T26" fmla="*/ 136 w 218"/>
                              <a:gd name="T27" fmla="*/ 3 h 207"/>
                              <a:gd name="T28" fmla="*/ 143 w 218"/>
                              <a:gd name="T29" fmla="*/ 13 h 207"/>
                              <a:gd name="T30" fmla="*/ 143 w 218"/>
                              <a:gd name="T31" fmla="*/ 13 h 207"/>
                              <a:gd name="T32" fmla="*/ 41 w 218"/>
                              <a:gd name="T33" fmla="*/ 91 h 207"/>
                              <a:gd name="T34" fmla="*/ 82 w 218"/>
                              <a:gd name="T35" fmla="*/ 150 h 207"/>
                              <a:gd name="T36" fmla="*/ 64 w 218"/>
                              <a:gd name="T37" fmla="*/ 163 h 207"/>
                              <a:gd name="T38" fmla="*/ 23 w 218"/>
                              <a:gd name="T39" fmla="*/ 104 h 207"/>
                              <a:gd name="T40" fmla="*/ 41 w 218"/>
                              <a:gd name="T41" fmla="*/ 91 h 207"/>
                              <a:gd name="T42" fmla="*/ 41 w 218"/>
                              <a:gd name="T43" fmla="*/ 91 h 207"/>
                              <a:gd name="T44" fmla="*/ 72 w 218"/>
                              <a:gd name="T45" fmla="*/ 69 h 207"/>
                              <a:gd name="T46" fmla="*/ 113 w 218"/>
                              <a:gd name="T47" fmla="*/ 128 h 207"/>
                              <a:gd name="T48" fmla="*/ 96 w 218"/>
                              <a:gd name="T49" fmla="*/ 140 h 207"/>
                              <a:gd name="T50" fmla="*/ 55 w 218"/>
                              <a:gd name="T51" fmla="*/ 81 h 207"/>
                              <a:gd name="T52" fmla="*/ 72 w 218"/>
                              <a:gd name="T53" fmla="*/ 69 h 207"/>
                              <a:gd name="T54" fmla="*/ 72 w 218"/>
                              <a:gd name="T55" fmla="*/ 69 h 207"/>
                              <a:gd name="T56" fmla="*/ 104 w 218"/>
                              <a:gd name="T57" fmla="*/ 47 h 207"/>
                              <a:gd name="T58" fmla="*/ 145 w 218"/>
                              <a:gd name="T59" fmla="*/ 106 h 207"/>
                              <a:gd name="T60" fmla="*/ 128 w 218"/>
                              <a:gd name="T61" fmla="*/ 118 h 207"/>
                              <a:gd name="T62" fmla="*/ 86 w 218"/>
                              <a:gd name="T63" fmla="*/ 59 h 207"/>
                              <a:gd name="T64" fmla="*/ 104 w 218"/>
                              <a:gd name="T65" fmla="*/ 47 h 207"/>
                              <a:gd name="T66" fmla="*/ 104 w 218"/>
                              <a:gd name="T67" fmla="*/ 47 h 207"/>
                              <a:gd name="T68" fmla="*/ 135 w 218"/>
                              <a:gd name="T69" fmla="*/ 25 h 207"/>
                              <a:gd name="T70" fmla="*/ 176 w 218"/>
                              <a:gd name="T71" fmla="*/ 84 h 207"/>
                              <a:gd name="T72" fmla="*/ 159 w 218"/>
                              <a:gd name="T73" fmla="*/ 96 h 207"/>
                              <a:gd name="T74" fmla="*/ 117 w 218"/>
                              <a:gd name="T75" fmla="*/ 37 h 207"/>
                              <a:gd name="T76" fmla="*/ 135 w 218"/>
                              <a:gd name="T77" fmla="*/ 25 h 207"/>
                              <a:gd name="T78" fmla="*/ 135 w 218"/>
                              <a:gd name="T79" fmla="*/ 25 h 207"/>
                              <a:gd name="T80" fmla="*/ 57 w 218"/>
                              <a:gd name="T81" fmla="*/ 176 h 207"/>
                              <a:gd name="T82" fmla="*/ 191 w 218"/>
                              <a:gd name="T83" fmla="*/ 82 h 207"/>
                              <a:gd name="T84" fmla="*/ 196 w 218"/>
                              <a:gd name="T85" fmla="*/ 89 h 207"/>
                              <a:gd name="T86" fmla="*/ 62 w 218"/>
                              <a:gd name="T87" fmla="*/ 183 h 207"/>
                              <a:gd name="T88" fmla="*/ 57 w 218"/>
                              <a:gd name="T89" fmla="*/ 176 h 207"/>
                              <a:gd name="T90" fmla="*/ 57 w 218"/>
                              <a:gd name="T91" fmla="*/ 176 h 207"/>
                              <a:gd name="T92" fmla="*/ 209 w 218"/>
                              <a:gd name="T93" fmla="*/ 89 h 207"/>
                              <a:gd name="T94" fmla="*/ 218 w 218"/>
                              <a:gd name="T95" fmla="*/ 101 h 207"/>
                              <a:gd name="T96" fmla="*/ 66 w 218"/>
                              <a:gd name="T97" fmla="*/ 207 h 207"/>
                              <a:gd name="T98" fmla="*/ 58 w 218"/>
                              <a:gd name="T99" fmla="*/ 195 h 207"/>
                              <a:gd name="T100" fmla="*/ 209 w 218"/>
                              <a:gd name="T101" fmla="*/ 89 h 207"/>
                              <a:gd name="T102" fmla="*/ 209 w 218"/>
                              <a:gd name="T103" fmla="*/ 89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18" h="207">
                                <a:moveTo>
                                  <a:pt x="41" y="10"/>
                                </a:moveTo>
                                <a:cubicBezTo>
                                  <a:pt x="0" y="92"/>
                                  <a:pt x="0" y="92"/>
                                  <a:pt x="0" y="92"/>
                                </a:cubicBezTo>
                                <a:cubicBezTo>
                                  <a:pt x="132" y="0"/>
                                  <a:pt x="132" y="0"/>
                                  <a:pt x="132" y="0"/>
                                </a:cubicBezTo>
                                <a:cubicBezTo>
                                  <a:pt x="41" y="10"/>
                                  <a:pt x="41" y="10"/>
                                  <a:pt x="41" y="10"/>
                                </a:cubicBezTo>
                                <a:cubicBezTo>
                                  <a:pt x="41" y="10"/>
                                  <a:pt x="41" y="10"/>
                                  <a:pt x="41" y="10"/>
                                </a:cubicBezTo>
                                <a:close/>
                                <a:moveTo>
                                  <a:pt x="62" y="40"/>
                                </a:moveTo>
                                <a:cubicBezTo>
                                  <a:pt x="57" y="44"/>
                                  <a:pt x="50" y="43"/>
                                  <a:pt x="46" y="37"/>
                                </a:cubicBezTo>
                                <a:cubicBezTo>
                                  <a:pt x="42" y="32"/>
                                  <a:pt x="44" y="25"/>
                                  <a:pt x="49" y="22"/>
                                </a:cubicBezTo>
                                <a:cubicBezTo>
                                  <a:pt x="54" y="18"/>
                                  <a:pt x="61" y="19"/>
                                  <a:pt x="65" y="25"/>
                                </a:cubicBezTo>
                                <a:cubicBezTo>
                                  <a:pt x="68" y="30"/>
                                  <a:pt x="67" y="37"/>
                                  <a:pt x="62" y="40"/>
                                </a:cubicBezTo>
                                <a:close/>
                                <a:moveTo>
                                  <a:pt x="143" y="13"/>
                                </a:moveTo>
                                <a:cubicBezTo>
                                  <a:pt x="8" y="107"/>
                                  <a:pt x="8" y="107"/>
                                  <a:pt x="8" y="107"/>
                                </a:cubicBezTo>
                                <a:cubicBezTo>
                                  <a:pt x="2" y="97"/>
                                  <a:pt x="2" y="97"/>
                                  <a:pt x="2" y="97"/>
                                </a:cubicBezTo>
                                <a:cubicBezTo>
                                  <a:pt x="136" y="3"/>
                                  <a:pt x="136" y="3"/>
                                  <a:pt x="136" y="3"/>
                                </a:cubicBezTo>
                                <a:cubicBezTo>
                                  <a:pt x="143" y="13"/>
                                  <a:pt x="143" y="13"/>
                                  <a:pt x="143" y="13"/>
                                </a:cubicBezTo>
                                <a:cubicBezTo>
                                  <a:pt x="143" y="13"/>
                                  <a:pt x="143" y="13"/>
                                  <a:pt x="143" y="13"/>
                                </a:cubicBezTo>
                                <a:close/>
                                <a:moveTo>
                                  <a:pt x="41" y="91"/>
                                </a:moveTo>
                                <a:cubicBezTo>
                                  <a:pt x="82" y="150"/>
                                  <a:pt x="82" y="150"/>
                                  <a:pt x="82" y="150"/>
                                </a:cubicBezTo>
                                <a:cubicBezTo>
                                  <a:pt x="64" y="163"/>
                                  <a:pt x="64" y="163"/>
                                  <a:pt x="64" y="163"/>
                                </a:cubicBezTo>
                                <a:cubicBezTo>
                                  <a:pt x="23" y="104"/>
                                  <a:pt x="23" y="104"/>
                                  <a:pt x="23" y="104"/>
                                </a:cubicBezTo>
                                <a:cubicBezTo>
                                  <a:pt x="41" y="91"/>
                                  <a:pt x="41" y="91"/>
                                  <a:pt x="41" y="91"/>
                                </a:cubicBezTo>
                                <a:cubicBezTo>
                                  <a:pt x="41" y="91"/>
                                  <a:pt x="41" y="91"/>
                                  <a:pt x="41" y="91"/>
                                </a:cubicBezTo>
                                <a:close/>
                                <a:moveTo>
                                  <a:pt x="72" y="69"/>
                                </a:moveTo>
                                <a:cubicBezTo>
                                  <a:pt x="113" y="128"/>
                                  <a:pt x="113" y="128"/>
                                  <a:pt x="113" y="128"/>
                                </a:cubicBezTo>
                                <a:cubicBezTo>
                                  <a:pt x="96" y="140"/>
                                  <a:pt x="96" y="140"/>
                                  <a:pt x="96" y="140"/>
                                </a:cubicBezTo>
                                <a:cubicBezTo>
                                  <a:pt x="55" y="81"/>
                                  <a:pt x="55" y="81"/>
                                  <a:pt x="55" y="81"/>
                                </a:cubicBezTo>
                                <a:cubicBezTo>
                                  <a:pt x="72" y="69"/>
                                  <a:pt x="72" y="69"/>
                                  <a:pt x="72" y="69"/>
                                </a:cubicBezTo>
                                <a:cubicBezTo>
                                  <a:pt x="72" y="69"/>
                                  <a:pt x="72" y="69"/>
                                  <a:pt x="72" y="69"/>
                                </a:cubicBezTo>
                                <a:close/>
                                <a:moveTo>
                                  <a:pt x="104" y="47"/>
                                </a:moveTo>
                                <a:cubicBezTo>
                                  <a:pt x="145" y="106"/>
                                  <a:pt x="145" y="106"/>
                                  <a:pt x="145" y="106"/>
                                </a:cubicBezTo>
                                <a:cubicBezTo>
                                  <a:pt x="128" y="118"/>
                                  <a:pt x="128" y="118"/>
                                  <a:pt x="128" y="118"/>
                                </a:cubicBezTo>
                                <a:cubicBezTo>
                                  <a:pt x="86" y="59"/>
                                  <a:pt x="86" y="59"/>
                                  <a:pt x="86" y="59"/>
                                </a:cubicBezTo>
                                <a:cubicBezTo>
                                  <a:pt x="104" y="47"/>
                                  <a:pt x="104" y="47"/>
                                  <a:pt x="104" y="47"/>
                                </a:cubicBezTo>
                                <a:cubicBezTo>
                                  <a:pt x="104" y="47"/>
                                  <a:pt x="104" y="47"/>
                                  <a:pt x="104" y="47"/>
                                </a:cubicBezTo>
                                <a:close/>
                                <a:moveTo>
                                  <a:pt x="135" y="25"/>
                                </a:moveTo>
                                <a:cubicBezTo>
                                  <a:pt x="176" y="84"/>
                                  <a:pt x="176" y="84"/>
                                  <a:pt x="176" y="84"/>
                                </a:cubicBezTo>
                                <a:cubicBezTo>
                                  <a:pt x="159" y="96"/>
                                  <a:pt x="159" y="96"/>
                                  <a:pt x="159" y="96"/>
                                </a:cubicBezTo>
                                <a:cubicBezTo>
                                  <a:pt x="117" y="37"/>
                                  <a:pt x="117" y="37"/>
                                  <a:pt x="117" y="37"/>
                                </a:cubicBezTo>
                                <a:cubicBezTo>
                                  <a:pt x="135" y="25"/>
                                  <a:pt x="135" y="25"/>
                                  <a:pt x="135" y="25"/>
                                </a:cubicBezTo>
                                <a:cubicBezTo>
                                  <a:pt x="135" y="25"/>
                                  <a:pt x="135" y="25"/>
                                  <a:pt x="135" y="25"/>
                                </a:cubicBezTo>
                                <a:close/>
                                <a:moveTo>
                                  <a:pt x="57" y="176"/>
                                </a:moveTo>
                                <a:cubicBezTo>
                                  <a:pt x="191" y="82"/>
                                  <a:pt x="191" y="82"/>
                                  <a:pt x="191" y="82"/>
                                </a:cubicBezTo>
                                <a:cubicBezTo>
                                  <a:pt x="196" y="89"/>
                                  <a:pt x="196" y="89"/>
                                  <a:pt x="196" y="89"/>
                                </a:cubicBezTo>
                                <a:cubicBezTo>
                                  <a:pt x="62" y="183"/>
                                  <a:pt x="62" y="183"/>
                                  <a:pt x="62" y="183"/>
                                </a:cubicBezTo>
                                <a:cubicBezTo>
                                  <a:pt x="57" y="176"/>
                                  <a:pt x="57" y="176"/>
                                  <a:pt x="57" y="176"/>
                                </a:cubicBezTo>
                                <a:cubicBezTo>
                                  <a:pt x="57" y="176"/>
                                  <a:pt x="57" y="176"/>
                                  <a:pt x="57" y="176"/>
                                </a:cubicBezTo>
                                <a:close/>
                                <a:moveTo>
                                  <a:pt x="209" y="89"/>
                                </a:moveTo>
                                <a:cubicBezTo>
                                  <a:pt x="218" y="101"/>
                                  <a:pt x="218" y="101"/>
                                  <a:pt x="218" y="101"/>
                                </a:cubicBezTo>
                                <a:cubicBezTo>
                                  <a:pt x="66" y="207"/>
                                  <a:pt x="66" y="207"/>
                                  <a:pt x="66" y="207"/>
                                </a:cubicBezTo>
                                <a:cubicBezTo>
                                  <a:pt x="58" y="195"/>
                                  <a:pt x="58" y="195"/>
                                  <a:pt x="58" y="195"/>
                                </a:cubicBezTo>
                                <a:cubicBezTo>
                                  <a:pt x="209" y="89"/>
                                  <a:pt x="209" y="89"/>
                                  <a:pt x="209" y="89"/>
                                </a:cubicBezTo>
                                <a:cubicBezTo>
                                  <a:pt x="209" y="89"/>
                                  <a:pt x="209" y="89"/>
                                  <a:pt x="209" y="89"/>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31" name="Freeform 6131"/>
                        <wps:cNvSpPr>
                          <a:spLocks noEditPoints="1"/>
                        </wps:cNvSpPr>
                        <wps:spPr bwMode="auto">
                          <a:xfrm>
                            <a:off x="18189576" y="4559301"/>
                            <a:ext cx="649288" cy="671513"/>
                          </a:xfrm>
                          <a:custGeom>
                            <a:avLst/>
                            <a:gdLst>
                              <a:gd name="T0" fmla="*/ 154 w 173"/>
                              <a:gd name="T1" fmla="*/ 78 h 179"/>
                              <a:gd name="T2" fmla="*/ 166 w 173"/>
                              <a:gd name="T3" fmla="*/ 59 h 179"/>
                              <a:gd name="T4" fmla="*/ 171 w 173"/>
                              <a:gd name="T5" fmla="*/ 107 h 179"/>
                              <a:gd name="T6" fmla="*/ 165 w 173"/>
                              <a:gd name="T7" fmla="*/ 123 h 179"/>
                              <a:gd name="T8" fmla="*/ 147 w 173"/>
                              <a:gd name="T9" fmla="*/ 135 h 179"/>
                              <a:gd name="T10" fmla="*/ 155 w 173"/>
                              <a:gd name="T11" fmla="*/ 146 h 179"/>
                              <a:gd name="T12" fmla="*/ 119 w 173"/>
                              <a:gd name="T13" fmla="*/ 130 h 179"/>
                              <a:gd name="T14" fmla="*/ 116 w 173"/>
                              <a:gd name="T15" fmla="*/ 90 h 179"/>
                              <a:gd name="T16" fmla="*/ 123 w 173"/>
                              <a:gd name="T17" fmla="*/ 100 h 179"/>
                              <a:gd name="T18" fmla="*/ 154 w 173"/>
                              <a:gd name="T19" fmla="*/ 78 h 179"/>
                              <a:gd name="T20" fmla="*/ 109 w 173"/>
                              <a:gd name="T21" fmla="*/ 65 h 179"/>
                              <a:gd name="T22" fmla="*/ 142 w 173"/>
                              <a:gd name="T23" fmla="*/ 82 h 179"/>
                              <a:gd name="T24" fmla="*/ 157 w 173"/>
                              <a:gd name="T25" fmla="*/ 42 h 179"/>
                              <a:gd name="T26" fmla="*/ 125 w 173"/>
                              <a:gd name="T27" fmla="*/ 26 h 179"/>
                              <a:gd name="T28" fmla="*/ 109 w 173"/>
                              <a:gd name="T29" fmla="*/ 65 h 179"/>
                              <a:gd name="T30" fmla="*/ 43 w 173"/>
                              <a:gd name="T31" fmla="*/ 33 h 179"/>
                              <a:gd name="T32" fmla="*/ 77 w 173"/>
                              <a:gd name="T33" fmla="*/ 50 h 179"/>
                              <a:gd name="T34" fmla="*/ 71 w 173"/>
                              <a:gd name="T35" fmla="*/ 62 h 179"/>
                              <a:gd name="T36" fmla="*/ 105 w 173"/>
                              <a:gd name="T37" fmla="*/ 39 h 179"/>
                              <a:gd name="T38" fmla="*/ 102 w 173"/>
                              <a:gd name="T39" fmla="*/ 0 h 179"/>
                              <a:gd name="T40" fmla="*/ 96 w 173"/>
                              <a:gd name="T41" fmla="*/ 12 h 179"/>
                              <a:gd name="T42" fmla="*/ 77 w 173"/>
                              <a:gd name="T43" fmla="*/ 2 h 179"/>
                              <a:gd name="T44" fmla="*/ 60 w 173"/>
                              <a:gd name="T45" fmla="*/ 4 h 179"/>
                              <a:gd name="T46" fmla="*/ 20 w 173"/>
                              <a:gd name="T47" fmla="*/ 32 h 179"/>
                              <a:gd name="T48" fmla="*/ 43 w 173"/>
                              <a:gd name="T49" fmla="*/ 33 h 179"/>
                              <a:gd name="T50" fmla="*/ 53 w 173"/>
                              <a:gd name="T51" fmla="*/ 79 h 179"/>
                              <a:gd name="T52" fmla="*/ 52 w 173"/>
                              <a:gd name="T53" fmla="*/ 42 h 179"/>
                              <a:gd name="T54" fmla="*/ 10 w 173"/>
                              <a:gd name="T55" fmla="*/ 47 h 179"/>
                              <a:gd name="T56" fmla="*/ 11 w 173"/>
                              <a:gd name="T57" fmla="*/ 83 h 179"/>
                              <a:gd name="T58" fmla="*/ 53 w 173"/>
                              <a:gd name="T59" fmla="*/ 79 h 179"/>
                              <a:gd name="T60" fmla="*/ 59 w 173"/>
                              <a:gd name="T61" fmla="*/ 140 h 179"/>
                              <a:gd name="T62" fmla="*/ 57 w 173"/>
                              <a:gd name="T63" fmla="*/ 111 h 179"/>
                              <a:gd name="T64" fmla="*/ 69 w 173"/>
                              <a:gd name="T65" fmla="*/ 110 h 179"/>
                              <a:gd name="T66" fmla="*/ 33 w 173"/>
                              <a:gd name="T67" fmla="*/ 93 h 179"/>
                              <a:gd name="T68" fmla="*/ 0 w 173"/>
                              <a:gd name="T69" fmla="*/ 115 h 179"/>
                              <a:gd name="T70" fmla="*/ 14 w 173"/>
                              <a:gd name="T71" fmla="*/ 114 h 179"/>
                              <a:gd name="T72" fmla="*/ 15 w 173"/>
                              <a:gd name="T73" fmla="*/ 135 h 179"/>
                              <a:gd name="T74" fmla="*/ 26 w 173"/>
                              <a:gd name="T75" fmla="*/ 149 h 179"/>
                              <a:gd name="T76" fmla="*/ 59 w 173"/>
                              <a:gd name="T77" fmla="*/ 140 h 179"/>
                              <a:gd name="T78" fmla="*/ 29 w 173"/>
                              <a:gd name="T79" fmla="*/ 153 h 179"/>
                              <a:gd name="T80" fmla="*/ 76 w 173"/>
                              <a:gd name="T81" fmla="*/ 177 h 179"/>
                              <a:gd name="T82" fmla="*/ 96 w 173"/>
                              <a:gd name="T83" fmla="*/ 172 h 179"/>
                              <a:gd name="T84" fmla="*/ 121 w 173"/>
                              <a:gd name="T85" fmla="*/ 155 h 179"/>
                              <a:gd name="T86" fmla="*/ 96 w 173"/>
                              <a:gd name="T87" fmla="*/ 119 h 179"/>
                              <a:gd name="T88" fmla="*/ 52 w 173"/>
                              <a:gd name="T89" fmla="*/ 150 h 179"/>
                              <a:gd name="T90" fmla="*/ 29 w 173"/>
                              <a:gd name="T91" fmla="*/ 153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73" h="179">
                                <a:moveTo>
                                  <a:pt x="154" y="78"/>
                                </a:moveTo>
                                <a:cubicBezTo>
                                  <a:pt x="163" y="72"/>
                                  <a:pt x="166" y="59"/>
                                  <a:pt x="166" y="59"/>
                                </a:cubicBezTo>
                                <a:cubicBezTo>
                                  <a:pt x="166" y="59"/>
                                  <a:pt x="170" y="101"/>
                                  <a:pt x="171" y="107"/>
                                </a:cubicBezTo>
                                <a:cubicBezTo>
                                  <a:pt x="173" y="114"/>
                                  <a:pt x="165" y="123"/>
                                  <a:pt x="165" y="123"/>
                                </a:cubicBezTo>
                                <a:cubicBezTo>
                                  <a:pt x="147" y="135"/>
                                  <a:pt x="147" y="135"/>
                                  <a:pt x="147" y="135"/>
                                </a:cubicBezTo>
                                <a:cubicBezTo>
                                  <a:pt x="155" y="146"/>
                                  <a:pt x="155" y="146"/>
                                  <a:pt x="155" y="146"/>
                                </a:cubicBezTo>
                                <a:cubicBezTo>
                                  <a:pt x="119" y="130"/>
                                  <a:pt x="119" y="130"/>
                                  <a:pt x="119" y="130"/>
                                </a:cubicBezTo>
                                <a:cubicBezTo>
                                  <a:pt x="116" y="90"/>
                                  <a:pt x="116" y="90"/>
                                  <a:pt x="116" y="90"/>
                                </a:cubicBezTo>
                                <a:cubicBezTo>
                                  <a:pt x="123" y="100"/>
                                  <a:pt x="123" y="100"/>
                                  <a:pt x="123" y="100"/>
                                </a:cubicBezTo>
                                <a:cubicBezTo>
                                  <a:pt x="127" y="96"/>
                                  <a:pt x="146" y="83"/>
                                  <a:pt x="154" y="78"/>
                                </a:cubicBezTo>
                                <a:close/>
                                <a:moveTo>
                                  <a:pt x="109" y="65"/>
                                </a:moveTo>
                                <a:cubicBezTo>
                                  <a:pt x="109" y="65"/>
                                  <a:pt x="137" y="79"/>
                                  <a:pt x="142" y="82"/>
                                </a:cubicBezTo>
                                <a:cubicBezTo>
                                  <a:pt x="163" y="72"/>
                                  <a:pt x="169" y="50"/>
                                  <a:pt x="157" y="42"/>
                                </a:cubicBezTo>
                                <a:cubicBezTo>
                                  <a:pt x="147" y="37"/>
                                  <a:pt x="125" y="26"/>
                                  <a:pt x="125" y="26"/>
                                </a:cubicBezTo>
                                <a:cubicBezTo>
                                  <a:pt x="109" y="65"/>
                                  <a:pt x="109" y="65"/>
                                  <a:pt x="109" y="65"/>
                                </a:cubicBezTo>
                                <a:close/>
                                <a:moveTo>
                                  <a:pt x="43" y="33"/>
                                </a:moveTo>
                                <a:cubicBezTo>
                                  <a:pt x="51" y="38"/>
                                  <a:pt x="72" y="48"/>
                                  <a:pt x="77" y="50"/>
                                </a:cubicBezTo>
                                <a:cubicBezTo>
                                  <a:pt x="71" y="62"/>
                                  <a:pt x="71" y="62"/>
                                  <a:pt x="71" y="62"/>
                                </a:cubicBezTo>
                                <a:cubicBezTo>
                                  <a:pt x="105" y="39"/>
                                  <a:pt x="105" y="39"/>
                                  <a:pt x="105" y="39"/>
                                </a:cubicBezTo>
                                <a:cubicBezTo>
                                  <a:pt x="102" y="0"/>
                                  <a:pt x="102" y="0"/>
                                  <a:pt x="102" y="0"/>
                                </a:cubicBezTo>
                                <a:cubicBezTo>
                                  <a:pt x="96" y="12"/>
                                  <a:pt x="96" y="12"/>
                                  <a:pt x="96" y="12"/>
                                </a:cubicBezTo>
                                <a:cubicBezTo>
                                  <a:pt x="77" y="2"/>
                                  <a:pt x="77" y="2"/>
                                  <a:pt x="77" y="2"/>
                                </a:cubicBezTo>
                                <a:cubicBezTo>
                                  <a:pt x="77" y="2"/>
                                  <a:pt x="66" y="0"/>
                                  <a:pt x="60" y="4"/>
                                </a:cubicBezTo>
                                <a:cubicBezTo>
                                  <a:pt x="55" y="8"/>
                                  <a:pt x="20" y="32"/>
                                  <a:pt x="20" y="32"/>
                                </a:cubicBezTo>
                                <a:cubicBezTo>
                                  <a:pt x="20" y="32"/>
                                  <a:pt x="33" y="28"/>
                                  <a:pt x="43" y="33"/>
                                </a:cubicBezTo>
                                <a:close/>
                                <a:moveTo>
                                  <a:pt x="53" y="79"/>
                                </a:moveTo>
                                <a:cubicBezTo>
                                  <a:pt x="53" y="79"/>
                                  <a:pt x="51" y="49"/>
                                  <a:pt x="52" y="42"/>
                                </a:cubicBezTo>
                                <a:cubicBezTo>
                                  <a:pt x="32" y="29"/>
                                  <a:pt x="10" y="34"/>
                                  <a:pt x="10" y="47"/>
                                </a:cubicBezTo>
                                <a:cubicBezTo>
                                  <a:pt x="10" y="59"/>
                                  <a:pt x="11" y="83"/>
                                  <a:pt x="11" y="83"/>
                                </a:cubicBezTo>
                                <a:cubicBezTo>
                                  <a:pt x="53" y="79"/>
                                  <a:pt x="53" y="79"/>
                                  <a:pt x="53" y="79"/>
                                </a:cubicBezTo>
                                <a:close/>
                                <a:moveTo>
                                  <a:pt x="59" y="140"/>
                                </a:moveTo>
                                <a:cubicBezTo>
                                  <a:pt x="58" y="131"/>
                                  <a:pt x="57" y="117"/>
                                  <a:pt x="57" y="111"/>
                                </a:cubicBezTo>
                                <a:cubicBezTo>
                                  <a:pt x="69" y="110"/>
                                  <a:pt x="69" y="110"/>
                                  <a:pt x="69" y="110"/>
                                </a:cubicBezTo>
                                <a:cubicBezTo>
                                  <a:pt x="33" y="93"/>
                                  <a:pt x="33" y="93"/>
                                  <a:pt x="33" y="93"/>
                                </a:cubicBezTo>
                                <a:cubicBezTo>
                                  <a:pt x="0" y="115"/>
                                  <a:pt x="0" y="115"/>
                                  <a:pt x="0" y="115"/>
                                </a:cubicBezTo>
                                <a:cubicBezTo>
                                  <a:pt x="14" y="114"/>
                                  <a:pt x="14" y="114"/>
                                  <a:pt x="14" y="114"/>
                                </a:cubicBezTo>
                                <a:cubicBezTo>
                                  <a:pt x="15" y="135"/>
                                  <a:pt x="15" y="135"/>
                                  <a:pt x="15" y="135"/>
                                </a:cubicBezTo>
                                <a:cubicBezTo>
                                  <a:pt x="15" y="135"/>
                                  <a:pt x="19" y="146"/>
                                  <a:pt x="26" y="149"/>
                                </a:cubicBezTo>
                                <a:cubicBezTo>
                                  <a:pt x="32" y="151"/>
                                  <a:pt x="44" y="155"/>
                                  <a:pt x="59" y="140"/>
                                </a:cubicBezTo>
                                <a:close/>
                                <a:moveTo>
                                  <a:pt x="29" y="153"/>
                                </a:moveTo>
                                <a:cubicBezTo>
                                  <a:pt x="76" y="177"/>
                                  <a:pt x="76" y="177"/>
                                  <a:pt x="76" y="177"/>
                                </a:cubicBezTo>
                                <a:cubicBezTo>
                                  <a:pt x="76" y="177"/>
                                  <a:pt x="86" y="179"/>
                                  <a:pt x="96" y="172"/>
                                </a:cubicBezTo>
                                <a:cubicBezTo>
                                  <a:pt x="106" y="165"/>
                                  <a:pt x="121" y="155"/>
                                  <a:pt x="121" y="155"/>
                                </a:cubicBezTo>
                                <a:cubicBezTo>
                                  <a:pt x="96" y="119"/>
                                  <a:pt x="96" y="119"/>
                                  <a:pt x="96" y="119"/>
                                </a:cubicBezTo>
                                <a:cubicBezTo>
                                  <a:pt x="96" y="119"/>
                                  <a:pt x="61" y="144"/>
                                  <a:pt x="52" y="150"/>
                                </a:cubicBezTo>
                                <a:cubicBezTo>
                                  <a:pt x="41" y="157"/>
                                  <a:pt x="29" y="153"/>
                                  <a:pt x="29" y="15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32" name="Freeform 6132"/>
                        <wps:cNvSpPr>
                          <a:spLocks noEditPoints="1"/>
                        </wps:cNvSpPr>
                        <wps:spPr bwMode="auto">
                          <a:xfrm>
                            <a:off x="17325976" y="5572126"/>
                            <a:ext cx="949325" cy="833438"/>
                          </a:xfrm>
                          <a:custGeom>
                            <a:avLst/>
                            <a:gdLst>
                              <a:gd name="T0" fmla="*/ 56 w 253"/>
                              <a:gd name="T1" fmla="*/ 98 h 222"/>
                              <a:gd name="T2" fmla="*/ 57 w 253"/>
                              <a:gd name="T3" fmla="*/ 154 h 222"/>
                              <a:gd name="T4" fmla="*/ 64 w 253"/>
                              <a:gd name="T5" fmla="*/ 149 h 222"/>
                              <a:gd name="T6" fmla="*/ 95 w 253"/>
                              <a:gd name="T7" fmla="*/ 190 h 222"/>
                              <a:gd name="T8" fmla="*/ 77 w 253"/>
                              <a:gd name="T9" fmla="*/ 144 h 222"/>
                              <a:gd name="T10" fmla="*/ 115 w 253"/>
                              <a:gd name="T11" fmla="*/ 183 h 222"/>
                              <a:gd name="T12" fmla="*/ 71 w 253"/>
                              <a:gd name="T13" fmla="*/ 107 h 222"/>
                              <a:gd name="T14" fmla="*/ 96 w 253"/>
                              <a:gd name="T15" fmla="*/ 127 h 222"/>
                              <a:gd name="T16" fmla="*/ 34 w 253"/>
                              <a:gd name="T17" fmla="*/ 98 h 222"/>
                              <a:gd name="T18" fmla="*/ 173 w 253"/>
                              <a:gd name="T19" fmla="*/ 30 h 222"/>
                              <a:gd name="T20" fmla="*/ 134 w 253"/>
                              <a:gd name="T21" fmla="*/ 57 h 222"/>
                              <a:gd name="T22" fmla="*/ 159 w 253"/>
                              <a:gd name="T23" fmla="*/ 87 h 222"/>
                              <a:gd name="T24" fmla="*/ 146 w 253"/>
                              <a:gd name="T25" fmla="*/ 55 h 222"/>
                              <a:gd name="T26" fmla="*/ 202 w 253"/>
                              <a:gd name="T27" fmla="*/ 115 h 222"/>
                              <a:gd name="T28" fmla="*/ 204 w 253"/>
                              <a:gd name="T29" fmla="*/ 114 h 222"/>
                              <a:gd name="T30" fmla="*/ 214 w 253"/>
                              <a:gd name="T31" fmla="*/ 107 h 222"/>
                              <a:gd name="T32" fmla="*/ 185 w 253"/>
                              <a:gd name="T33" fmla="*/ 64 h 222"/>
                              <a:gd name="T34" fmla="*/ 147 w 253"/>
                              <a:gd name="T35" fmla="*/ 18 h 222"/>
                              <a:gd name="T36" fmla="*/ 147 w 253"/>
                              <a:gd name="T37" fmla="*/ 18 h 222"/>
                              <a:gd name="T38" fmla="*/ 113 w 253"/>
                              <a:gd name="T39" fmla="*/ 52 h 222"/>
                              <a:gd name="T40" fmla="*/ 85 w 253"/>
                              <a:gd name="T41" fmla="*/ 61 h 222"/>
                              <a:gd name="T42" fmla="*/ 78 w 253"/>
                              <a:gd name="T43" fmla="*/ 78 h 222"/>
                              <a:gd name="T44" fmla="*/ 99 w 253"/>
                              <a:gd name="T45" fmla="*/ 111 h 222"/>
                              <a:gd name="T46" fmla="*/ 109 w 253"/>
                              <a:gd name="T47" fmla="*/ 131 h 222"/>
                              <a:gd name="T48" fmla="*/ 152 w 253"/>
                              <a:gd name="T49" fmla="*/ 158 h 222"/>
                              <a:gd name="T50" fmla="*/ 131 w 253"/>
                              <a:gd name="T51" fmla="*/ 115 h 222"/>
                              <a:gd name="T52" fmla="*/ 156 w 253"/>
                              <a:gd name="T53" fmla="*/ 148 h 222"/>
                              <a:gd name="T54" fmla="*/ 141 w 253"/>
                              <a:gd name="T55" fmla="*/ 108 h 222"/>
                              <a:gd name="T56" fmla="*/ 137 w 253"/>
                              <a:gd name="T57" fmla="*/ 84 h 222"/>
                              <a:gd name="T58" fmla="*/ 91 w 253"/>
                              <a:gd name="T59" fmla="*/ 39 h 222"/>
                              <a:gd name="T60" fmla="*/ 91 w 253"/>
                              <a:gd name="T61" fmla="*/ 39 h 222"/>
                              <a:gd name="T62" fmla="*/ 34 w 253"/>
                              <a:gd name="T63" fmla="*/ 140 h 222"/>
                              <a:gd name="T64" fmla="*/ 12 w 253"/>
                              <a:gd name="T65" fmla="*/ 147 h 222"/>
                              <a:gd name="T66" fmla="*/ 7 w 253"/>
                              <a:gd name="T67" fmla="*/ 160 h 222"/>
                              <a:gd name="T68" fmla="*/ 22 w 253"/>
                              <a:gd name="T69" fmla="*/ 184 h 222"/>
                              <a:gd name="T70" fmla="*/ 30 w 253"/>
                              <a:gd name="T71" fmla="*/ 199 h 222"/>
                              <a:gd name="T72" fmla="*/ 63 w 253"/>
                              <a:gd name="T73" fmla="*/ 220 h 222"/>
                              <a:gd name="T74" fmla="*/ 47 w 253"/>
                              <a:gd name="T75" fmla="*/ 188 h 222"/>
                              <a:gd name="T76" fmla="*/ 66 w 253"/>
                              <a:gd name="T77" fmla="*/ 213 h 222"/>
                              <a:gd name="T78" fmla="*/ 55 w 253"/>
                              <a:gd name="T79" fmla="*/ 182 h 222"/>
                              <a:gd name="T80" fmla="*/ 52 w 253"/>
                              <a:gd name="T81" fmla="*/ 164 h 222"/>
                              <a:gd name="T82" fmla="*/ 17 w 253"/>
                              <a:gd name="T83" fmla="*/ 129 h 222"/>
                              <a:gd name="T84" fmla="*/ 17 w 253"/>
                              <a:gd name="T85" fmla="*/ 129 h 222"/>
                              <a:gd name="T86" fmla="*/ 199 w 253"/>
                              <a:gd name="T87" fmla="*/ 15 h 222"/>
                              <a:gd name="T88" fmla="*/ 200 w 253"/>
                              <a:gd name="T89" fmla="*/ 63 h 222"/>
                              <a:gd name="T90" fmla="*/ 206 w 253"/>
                              <a:gd name="T91" fmla="*/ 59 h 222"/>
                              <a:gd name="T92" fmla="*/ 234 w 253"/>
                              <a:gd name="T93" fmla="*/ 94 h 222"/>
                              <a:gd name="T94" fmla="*/ 218 w 253"/>
                              <a:gd name="T95" fmla="*/ 55 h 222"/>
                              <a:gd name="T96" fmla="*/ 250 w 253"/>
                              <a:gd name="T97" fmla="*/ 88 h 222"/>
                              <a:gd name="T98" fmla="*/ 213 w 253"/>
                              <a:gd name="T99" fmla="*/ 23 h 222"/>
                              <a:gd name="T100" fmla="*/ 234 w 253"/>
                              <a:gd name="T101" fmla="*/ 40 h 222"/>
                              <a:gd name="T102" fmla="*/ 181 w 253"/>
                              <a:gd name="T103" fmla="*/ 15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53" h="222">
                                <a:moveTo>
                                  <a:pt x="96" y="127"/>
                                </a:moveTo>
                                <a:cubicBezTo>
                                  <a:pt x="76" y="98"/>
                                  <a:pt x="76" y="98"/>
                                  <a:pt x="76" y="98"/>
                                </a:cubicBezTo>
                                <a:cubicBezTo>
                                  <a:pt x="76" y="98"/>
                                  <a:pt x="76" y="98"/>
                                  <a:pt x="76" y="98"/>
                                </a:cubicBezTo>
                                <a:cubicBezTo>
                                  <a:pt x="73" y="96"/>
                                  <a:pt x="66" y="91"/>
                                  <a:pt x="56" y="98"/>
                                </a:cubicBezTo>
                                <a:cubicBezTo>
                                  <a:pt x="43" y="106"/>
                                  <a:pt x="43" y="106"/>
                                  <a:pt x="43" y="106"/>
                                </a:cubicBezTo>
                                <a:cubicBezTo>
                                  <a:pt x="43" y="106"/>
                                  <a:pt x="31" y="115"/>
                                  <a:pt x="37" y="125"/>
                                </a:cubicBezTo>
                                <a:cubicBezTo>
                                  <a:pt x="37" y="126"/>
                                  <a:pt x="37" y="126"/>
                                  <a:pt x="37" y="126"/>
                                </a:cubicBezTo>
                                <a:cubicBezTo>
                                  <a:pt x="57" y="154"/>
                                  <a:pt x="57" y="154"/>
                                  <a:pt x="57" y="154"/>
                                </a:cubicBezTo>
                                <a:cubicBezTo>
                                  <a:pt x="57" y="154"/>
                                  <a:pt x="57" y="154"/>
                                  <a:pt x="57" y="154"/>
                                </a:cubicBezTo>
                                <a:cubicBezTo>
                                  <a:pt x="58" y="155"/>
                                  <a:pt x="61" y="156"/>
                                  <a:pt x="62" y="155"/>
                                </a:cubicBezTo>
                                <a:cubicBezTo>
                                  <a:pt x="64" y="153"/>
                                  <a:pt x="65" y="151"/>
                                  <a:pt x="64" y="149"/>
                                </a:cubicBezTo>
                                <a:cubicBezTo>
                                  <a:pt x="64" y="149"/>
                                  <a:pt x="64" y="149"/>
                                  <a:pt x="64" y="149"/>
                                </a:cubicBezTo>
                                <a:cubicBezTo>
                                  <a:pt x="46" y="125"/>
                                  <a:pt x="46" y="125"/>
                                  <a:pt x="46" y="125"/>
                                </a:cubicBezTo>
                                <a:cubicBezTo>
                                  <a:pt x="49" y="123"/>
                                  <a:pt x="49" y="123"/>
                                  <a:pt x="49" y="123"/>
                                </a:cubicBezTo>
                                <a:cubicBezTo>
                                  <a:pt x="95" y="190"/>
                                  <a:pt x="95" y="190"/>
                                  <a:pt x="95" y="190"/>
                                </a:cubicBezTo>
                                <a:cubicBezTo>
                                  <a:pt x="95" y="190"/>
                                  <a:pt x="95" y="190"/>
                                  <a:pt x="95" y="190"/>
                                </a:cubicBezTo>
                                <a:cubicBezTo>
                                  <a:pt x="98" y="192"/>
                                  <a:pt x="101" y="193"/>
                                  <a:pt x="104" y="191"/>
                                </a:cubicBezTo>
                                <a:cubicBezTo>
                                  <a:pt x="106" y="189"/>
                                  <a:pt x="107" y="186"/>
                                  <a:pt x="105" y="183"/>
                                </a:cubicBezTo>
                                <a:cubicBezTo>
                                  <a:pt x="105" y="183"/>
                                  <a:pt x="105" y="183"/>
                                  <a:pt x="105" y="183"/>
                                </a:cubicBezTo>
                                <a:cubicBezTo>
                                  <a:pt x="77" y="144"/>
                                  <a:pt x="77" y="144"/>
                                  <a:pt x="77" y="144"/>
                                </a:cubicBezTo>
                                <a:cubicBezTo>
                                  <a:pt x="79" y="143"/>
                                  <a:pt x="79" y="143"/>
                                  <a:pt x="79" y="143"/>
                                </a:cubicBezTo>
                                <a:cubicBezTo>
                                  <a:pt x="107" y="182"/>
                                  <a:pt x="107" y="182"/>
                                  <a:pt x="107" y="182"/>
                                </a:cubicBezTo>
                                <a:cubicBezTo>
                                  <a:pt x="107" y="182"/>
                                  <a:pt x="107" y="182"/>
                                  <a:pt x="107" y="182"/>
                                </a:cubicBezTo>
                                <a:cubicBezTo>
                                  <a:pt x="109" y="185"/>
                                  <a:pt x="112" y="185"/>
                                  <a:pt x="115" y="183"/>
                                </a:cubicBezTo>
                                <a:cubicBezTo>
                                  <a:pt x="117" y="182"/>
                                  <a:pt x="118" y="178"/>
                                  <a:pt x="117" y="175"/>
                                </a:cubicBezTo>
                                <a:cubicBezTo>
                                  <a:pt x="117" y="175"/>
                                  <a:pt x="117" y="175"/>
                                  <a:pt x="117" y="175"/>
                                </a:cubicBezTo>
                                <a:cubicBezTo>
                                  <a:pt x="70" y="108"/>
                                  <a:pt x="70" y="108"/>
                                  <a:pt x="70" y="108"/>
                                </a:cubicBezTo>
                                <a:cubicBezTo>
                                  <a:pt x="71" y="107"/>
                                  <a:pt x="71" y="107"/>
                                  <a:pt x="71" y="107"/>
                                </a:cubicBezTo>
                                <a:cubicBezTo>
                                  <a:pt x="89" y="132"/>
                                  <a:pt x="89" y="132"/>
                                  <a:pt x="89" y="132"/>
                                </a:cubicBezTo>
                                <a:cubicBezTo>
                                  <a:pt x="89" y="132"/>
                                  <a:pt x="89" y="132"/>
                                  <a:pt x="89" y="132"/>
                                </a:cubicBezTo>
                                <a:cubicBezTo>
                                  <a:pt x="90" y="133"/>
                                  <a:pt x="92" y="134"/>
                                  <a:pt x="94" y="132"/>
                                </a:cubicBezTo>
                                <a:cubicBezTo>
                                  <a:pt x="96" y="131"/>
                                  <a:pt x="97" y="128"/>
                                  <a:pt x="96" y="127"/>
                                </a:cubicBezTo>
                                <a:cubicBezTo>
                                  <a:pt x="96" y="127"/>
                                  <a:pt x="96" y="127"/>
                                  <a:pt x="96" y="127"/>
                                </a:cubicBezTo>
                                <a:close/>
                                <a:moveTo>
                                  <a:pt x="51" y="86"/>
                                </a:moveTo>
                                <a:cubicBezTo>
                                  <a:pt x="47" y="82"/>
                                  <a:pt x="41" y="80"/>
                                  <a:pt x="36" y="83"/>
                                </a:cubicBezTo>
                                <a:cubicBezTo>
                                  <a:pt x="31" y="87"/>
                                  <a:pt x="31" y="93"/>
                                  <a:pt x="34" y="98"/>
                                </a:cubicBezTo>
                                <a:cubicBezTo>
                                  <a:pt x="37" y="103"/>
                                  <a:pt x="43" y="104"/>
                                  <a:pt x="48" y="101"/>
                                </a:cubicBezTo>
                                <a:cubicBezTo>
                                  <a:pt x="53" y="97"/>
                                  <a:pt x="54" y="91"/>
                                  <a:pt x="51" y="86"/>
                                </a:cubicBezTo>
                                <a:close/>
                                <a:moveTo>
                                  <a:pt x="193" y="59"/>
                                </a:moveTo>
                                <a:cubicBezTo>
                                  <a:pt x="173" y="30"/>
                                  <a:pt x="173" y="30"/>
                                  <a:pt x="173" y="30"/>
                                </a:cubicBezTo>
                                <a:cubicBezTo>
                                  <a:pt x="173" y="30"/>
                                  <a:pt x="173" y="30"/>
                                  <a:pt x="173" y="30"/>
                                </a:cubicBezTo>
                                <a:cubicBezTo>
                                  <a:pt x="170" y="28"/>
                                  <a:pt x="163" y="23"/>
                                  <a:pt x="153" y="30"/>
                                </a:cubicBezTo>
                                <a:cubicBezTo>
                                  <a:pt x="140" y="38"/>
                                  <a:pt x="140" y="38"/>
                                  <a:pt x="140" y="38"/>
                                </a:cubicBezTo>
                                <a:cubicBezTo>
                                  <a:pt x="140" y="38"/>
                                  <a:pt x="128" y="47"/>
                                  <a:pt x="134" y="57"/>
                                </a:cubicBezTo>
                                <a:cubicBezTo>
                                  <a:pt x="134" y="58"/>
                                  <a:pt x="134" y="58"/>
                                  <a:pt x="134" y="58"/>
                                </a:cubicBezTo>
                                <a:cubicBezTo>
                                  <a:pt x="154" y="86"/>
                                  <a:pt x="154" y="86"/>
                                  <a:pt x="154" y="86"/>
                                </a:cubicBezTo>
                                <a:cubicBezTo>
                                  <a:pt x="154" y="86"/>
                                  <a:pt x="154" y="86"/>
                                  <a:pt x="154" y="86"/>
                                </a:cubicBezTo>
                                <a:cubicBezTo>
                                  <a:pt x="155" y="87"/>
                                  <a:pt x="158" y="88"/>
                                  <a:pt x="159" y="87"/>
                                </a:cubicBezTo>
                                <a:cubicBezTo>
                                  <a:pt x="161" y="85"/>
                                  <a:pt x="162" y="83"/>
                                  <a:pt x="161" y="81"/>
                                </a:cubicBezTo>
                                <a:cubicBezTo>
                                  <a:pt x="161" y="81"/>
                                  <a:pt x="161" y="81"/>
                                  <a:pt x="161" y="81"/>
                                </a:cubicBezTo>
                                <a:cubicBezTo>
                                  <a:pt x="144" y="56"/>
                                  <a:pt x="144" y="56"/>
                                  <a:pt x="144" y="56"/>
                                </a:cubicBezTo>
                                <a:cubicBezTo>
                                  <a:pt x="146" y="55"/>
                                  <a:pt x="146" y="55"/>
                                  <a:pt x="146" y="55"/>
                                </a:cubicBezTo>
                                <a:cubicBezTo>
                                  <a:pt x="192" y="122"/>
                                  <a:pt x="192" y="122"/>
                                  <a:pt x="192" y="122"/>
                                </a:cubicBezTo>
                                <a:cubicBezTo>
                                  <a:pt x="192" y="122"/>
                                  <a:pt x="192" y="122"/>
                                  <a:pt x="192" y="122"/>
                                </a:cubicBezTo>
                                <a:cubicBezTo>
                                  <a:pt x="195" y="124"/>
                                  <a:pt x="198" y="125"/>
                                  <a:pt x="201" y="123"/>
                                </a:cubicBezTo>
                                <a:cubicBezTo>
                                  <a:pt x="203" y="122"/>
                                  <a:pt x="204" y="118"/>
                                  <a:pt x="202" y="115"/>
                                </a:cubicBezTo>
                                <a:cubicBezTo>
                                  <a:pt x="202" y="115"/>
                                  <a:pt x="202" y="115"/>
                                  <a:pt x="202" y="115"/>
                                </a:cubicBezTo>
                                <a:cubicBezTo>
                                  <a:pt x="174" y="76"/>
                                  <a:pt x="174" y="76"/>
                                  <a:pt x="174" y="76"/>
                                </a:cubicBezTo>
                                <a:cubicBezTo>
                                  <a:pt x="176" y="75"/>
                                  <a:pt x="176" y="75"/>
                                  <a:pt x="176" y="75"/>
                                </a:cubicBezTo>
                                <a:cubicBezTo>
                                  <a:pt x="204" y="114"/>
                                  <a:pt x="204" y="114"/>
                                  <a:pt x="204" y="114"/>
                                </a:cubicBezTo>
                                <a:cubicBezTo>
                                  <a:pt x="204" y="114"/>
                                  <a:pt x="204" y="114"/>
                                  <a:pt x="204" y="114"/>
                                </a:cubicBezTo>
                                <a:cubicBezTo>
                                  <a:pt x="206" y="117"/>
                                  <a:pt x="209" y="117"/>
                                  <a:pt x="212" y="115"/>
                                </a:cubicBezTo>
                                <a:cubicBezTo>
                                  <a:pt x="214" y="114"/>
                                  <a:pt x="215" y="110"/>
                                  <a:pt x="214" y="107"/>
                                </a:cubicBezTo>
                                <a:cubicBezTo>
                                  <a:pt x="214" y="107"/>
                                  <a:pt x="214" y="107"/>
                                  <a:pt x="214" y="107"/>
                                </a:cubicBezTo>
                                <a:cubicBezTo>
                                  <a:pt x="167" y="40"/>
                                  <a:pt x="167" y="40"/>
                                  <a:pt x="167" y="40"/>
                                </a:cubicBezTo>
                                <a:cubicBezTo>
                                  <a:pt x="168" y="39"/>
                                  <a:pt x="168" y="39"/>
                                  <a:pt x="168" y="39"/>
                                </a:cubicBezTo>
                                <a:cubicBezTo>
                                  <a:pt x="185" y="64"/>
                                  <a:pt x="185" y="64"/>
                                  <a:pt x="185" y="64"/>
                                </a:cubicBezTo>
                                <a:cubicBezTo>
                                  <a:pt x="185" y="64"/>
                                  <a:pt x="185" y="64"/>
                                  <a:pt x="185" y="64"/>
                                </a:cubicBezTo>
                                <a:cubicBezTo>
                                  <a:pt x="187" y="65"/>
                                  <a:pt x="190" y="66"/>
                                  <a:pt x="191" y="64"/>
                                </a:cubicBezTo>
                                <a:cubicBezTo>
                                  <a:pt x="193" y="63"/>
                                  <a:pt x="194" y="60"/>
                                  <a:pt x="193" y="59"/>
                                </a:cubicBezTo>
                                <a:cubicBezTo>
                                  <a:pt x="193" y="59"/>
                                  <a:pt x="193" y="59"/>
                                  <a:pt x="193" y="59"/>
                                </a:cubicBezTo>
                                <a:close/>
                                <a:moveTo>
                                  <a:pt x="147" y="18"/>
                                </a:moveTo>
                                <a:cubicBezTo>
                                  <a:pt x="144" y="14"/>
                                  <a:pt x="138" y="12"/>
                                  <a:pt x="133" y="15"/>
                                </a:cubicBezTo>
                                <a:cubicBezTo>
                                  <a:pt x="128" y="19"/>
                                  <a:pt x="128" y="25"/>
                                  <a:pt x="131" y="30"/>
                                </a:cubicBezTo>
                                <a:cubicBezTo>
                                  <a:pt x="134" y="35"/>
                                  <a:pt x="140" y="36"/>
                                  <a:pt x="145" y="33"/>
                                </a:cubicBezTo>
                                <a:cubicBezTo>
                                  <a:pt x="150" y="29"/>
                                  <a:pt x="151" y="23"/>
                                  <a:pt x="147" y="18"/>
                                </a:cubicBezTo>
                                <a:close/>
                                <a:moveTo>
                                  <a:pt x="143" y="76"/>
                                </a:moveTo>
                                <a:cubicBezTo>
                                  <a:pt x="143" y="76"/>
                                  <a:pt x="143" y="76"/>
                                  <a:pt x="143" y="76"/>
                                </a:cubicBezTo>
                                <a:cubicBezTo>
                                  <a:pt x="115" y="53"/>
                                  <a:pt x="115" y="53"/>
                                  <a:pt x="115" y="53"/>
                                </a:cubicBezTo>
                                <a:cubicBezTo>
                                  <a:pt x="114" y="53"/>
                                  <a:pt x="114" y="52"/>
                                  <a:pt x="113" y="52"/>
                                </a:cubicBezTo>
                                <a:cubicBezTo>
                                  <a:pt x="113" y="52"/>
                                  <a:pt x="113" y="52"/>
                                  <a:pt x="113" y="52"/>
                                </a:cubicBezTo>
                                <a:cubicBezTo>
                                  <a:pt x="113" y="52"/>
                                  <a:pt x="113" y="52"/>
                                  <a:pt x="113" y="52"/>
                                </a:cubicBezTo>
                                <a:cubicBezTo>
                                  <a:pt x="109" y="50"/>
                                  <a:pt x="103" y="48"/>
                                  <a:pt x="96" y="53"/>
                                </a:cubicBezTo>
                                <a:cubicBezTo>
                                  <a:pt x="85" y="61"/>
                                  <a:pt x="85" y="61"/>
                                  <a:pt x="85" y="61"/>
                                </a:cubicBezTo>
                                <a:cubicBezTo>
                                  <a:pt x="85" y="61"/>
                                  <a:pt x="76" y="68"/>
                                  <a:pt x="78" y="76"/>
                                </a:cubicBezTo>
                                <a:cubicBezTo>
                                  <a:pt x="78" y="76"/>
                                  <a:pt x="78" y="76"/>
                                  <a:pt x="78" y="76"/>
                                </a:cubicBezTo>
                                <a:cubicBezTo>
                                  <a:pt x="78" y="76"/>
                                  <a:pt x="78" y="76"/>
                                  <a:pt x="78" y="76"/>
                                </a:cubicBezTo>
                                <a:cubicBezTo>
                                  <a:pt x="78" y="77"/>
                                  <a:pt x="78" y="78"/>
                                  <a:pt x="78" y="78"/>
                                </a:cubicBezTo>
                                <a:cubicBezTo>
                                  <a:pt x="89" y="114"/>
                                  <a:pt x="89" y="114"/>
                                  <a:pt x="89" y="114"/>
                                </a:cubicBezTo>
                                <a:cubicBezTo>
                                  <a:pt x="89" y="114"/>
                                  <a:pt x="89" y="114"/>
                                  <a:pt x="89" y="114"/>
                                </a:cubicBezTo>
                                <a:cubicBezTo>
                                  <a:pt x="90" y="116"/>
                                  <a:pt x="93" y="117"/>
                                  <a:pt x="96" y="117"/>
                                </a:cubicBezTo>
                                <a:cubicBezTo>
                                  <a:pt x="98" y="116"/>
                                  <a:pt x="100" y="113"/>
                                  <a:pt x="99" y="111"/>
                                </a:cubicBezTo>
                                <a:cubicBezTo>
                                  <a:pt x="99" y="111"/>
                                  <a:pt x="99" y="111"/>
                                  <a:pt x="99" y="111"/>
                                </a:cubicBezTo>
                                <a:cubicBezTo>
                                  <a:pt x="89" y="79"/>
                                  <a:pt x="89" y="79"/>
                                  <a:pt x="89" y="79"/>
                                </a:cubicBezTo>
                                <a:cubicBezTo>
                                  <a:pt x="91" y="78"/>
                                  <a:pt x="91" y="78"/>
                                  <a:pt x="91" y="78"/>
                                </a:cubicBezTo>
                                <a:cubicBezTo>
                                  <a:pt x="109" y="131"/>
                                  <a:pt x="109" y="131"/>
                                  <a:pt x="109" y="131"/>
                                </a:cubicBezTo>
                                <a:cubicBezTo>
                                  <a:pt x="120" y="122"/>
                                  <a:pt x="120" y="122"/>
                                  <a:pt x="120" y="122"/>
                                </a:cubicBezTo>
                                <a:cubicBezTo>
                                  <a:pt x="144" y="157"/>
                                  <a:pt x="144" y="157"/>
                                  <a:pt x="144" y="157"/>
                                </a:cubicBezTo>
                                <a:cubicBezTo>
                                  <a:pt x="144" y="157"/>
                                  <a:pt x="144" y="157"/>
                                  <a:pt x="144" y="157"/>
                                </a:cubicBezTo>
                                <a:cubicBezTo>
                                  <a:pt x="146" y="159"/>
                                  <a:pt x="150" y="160"/>
                                  <a:pt x="152" y="158"/>
                                </a:cubicBezTo>
                                <a:cubicBezTo>
                                  <a:pt x="155" y="156"/>
                                  <a:pt x="155" y="153"/>
                                  <a:pt x="154" y="150"/>
                                </a:cubicBezTo>
                                <a:cubicBezTo>
                                  <a:pt x="154" y="150"/>
                                  <a:pt x="154" y="150"/>
                                  <a:pt x="154" y="150"/>
                                </a:cubicBezTo>
                                <a:cubicBezTo>
                                  <a:pt x="130" y="116"/>
                                  <a:pt x="130" y="116"/>
                                  <a:pt x="130" y="116"/>
                                </a:cubicBezTo>
                                <a:cubicBezTo>
                                  <a:pt x="131" y="115"/>
                                  <a:pt x="131" y="115"/>
                                  <a:pt x="131" y="115"/>
                                </a:cubicBezTo>
                                <a:cubicBezTo>
                                  <a:pt x="131" y="115"/>
                                  <a:pt x="131" y="115"/>
                                  <a:pt x="131" y="115"/>
                                </a:cubicBezTo>
                                <a:cubicBezTo>
                                  <a:pt x="132" y="114"/>
                                  <a:pt x="132" y="114"/>
                                  <a:pt x="132" y="114"/>
                                </a:cubicBezTo>
                                <a:cubicBezTo>
                                  <a:pt x="156" y="148"/>
                                  <a:pt x="156" y="148"/>
                                  <a:pt x="156" y="148"/>
                                </a:cubicBezTo>
                                <a:cubicBezTo>
                                  <a:pt x="156" y="148"/>
                                  <a:pt x="156" y="148"/>
                                  <a:pt x="156" y="148"/>
                                </a:cubicBezTo>
                                <a:cubicBezTo>
                                  <a:pt x="158" y="151"/>
                                  <a:pt x="161" y="152"/>
                                  <a:pt x="164" y="150"/>
                                </a:cubicBezTo>
                                <a:cubicBezTo>
                                  <a:pt x="166" y="148"/>
                                  <a:pt x="167" y="145"/>
                                  <a:pt x="165" y="142"/>
                                </a:cubicBezTo>
                                <a:cubicBezTo>
                                  <a:pt x="165" y="142"/>
                                  <a:pt x="165" y="142"/>
                                  <a:pt x="165" y="142"/>
                                </a:cubicBezTo>
                                <a:cubicBezTo>
                                  <a:pt x="141" y="108"/>
                                  <a:pt x="141" y="108"/>
                                  <a:pt x="141" y="108"/>
                                </a:cubicBezTo>
                                <a:cubicBezTo>
                                  <a:pt x="153" y="100"/>
                                  <a:pt x="153" y="100"/>
                                  <a:pt x="153" y="100"/>
                                </a:cubicBezTo>
                                <a:cubicBezTo>
                                  <a:pt x="110" y="65"/>
                                  <a:pt x="110" y="65"/>
                                  <a:pt x="110" y="65"/>
                                </a:cubicBezTo>
                                <a:cubicBezTo>
                                  <a:pt x="112" y="63"/>
                                  <a:pt x="112" y="63"/>
                                  <a:pt x="112" y="63"/>
                                </a:cubicBezTo>
                                <a:cubicBezTo>
                                  <a:pt x="137" y="84"/>
                                  <a:pt x="137" y="84"/>
                                  <a:pt x="137" y="84"/>
                                </a:cubicBezTo>
                                <a:cubicBezTo>
                                  <a:pt x="137" y="84"/>
                                  <a:pt x="137" y="84"/>
                                  <a:pt x="137" y="84"/>
                                </a:cubicBezTo>
                                <a:cubicBezTo>
                                  <a:pt x="140" y="85"/>
                                  <a:pt x="143" y="85"/>
                                  <a:pt x="144" y="83"/>
                                </a:cubicBezTo>
                                <a:cubicBezTo>
                                  <a:pt x="146" y="80"/>
                                  <a:pt x="146" y="77"/>
                                  <a:pt x="143" y="76"/>
                                </a:cubicBezTo>
                                <a:close/>
                                <a:moveTo>
                                  <a:pt x="91" y="39"/>
                                </a:moveTo>
                                <a:cubicBezTo>
                                  <a:pt x="88" y="33"/>
                                  <a:pt x="80" y="32"/>
                                  <a:pt x="75" y="36"/>
                                </a:cubicBezTo>
                                <a:cubicBezTo>
                                  <a:pt x="70" y="39"/>
                                  <a:pt x="68" y="47"/>
                                  <a:pt x="72" y="52"/>
                                </a:cubicBezTo>
                                <a:cubicBezTo>
                                  <a:pt x="76" y="58"/>
                                  <a:pt x="83" y="59"/>
                                  <a:pt x="88" y="55"/>
                                </a:cubicBezTo>
                                <a:cubicBezTo>
                                  <a:pt x="94" y="51"/>
                                  <a:pt x="95" y="44"/>
                                  <a:pt x="91" y="39"/>
                                </a:cubicBezTo>
                                <a:close/>
                                <a:moveTo>
                                  <a:pt x="56" y="158"/>
                                </a:moveTo>
                                <a:cubicBezTo>
                                  <a:pt x="56" y="158"/>
                                  <a:pt x="56" y="158"/>
                                  <a:pt x="56" y="158"/>
                                </a:cubicBezTo>
                                <a:cubicBezTo>
                                  <a:pt x="34" y="141"/>
                                  <a:pt x="34" y="141"/>
                                  <a:pt x="34" y="141"/>
                                </a:cubicBezTo>
                                <a:cubicBezTo>
                                  <a:pt x="34" y="140"/>
                                  <a:pt x="34" y="140"/>
                                  <a:pt x="34" y="140"/>
                                </a:cubicBezTo>
                                <a:cubicBezTo>
                                  <a:pt x="33" y="140"/>
                                  <a:pt x="33" y="140"/>
                                  <a:pt x="33" y="140"/>
                                </a:cubicBezTo>
                                <a:cubicBezTo>
                                  <a:pt x="33" y="140"/>
                                  <a:pt x="33" y="140"/>
                                  <a:pt x="33" y="140"/>
                                </a:cubicBezTo>
                                <a:cubicBezTo>
                                  <a:pt x="30" y="138"/>
                                  <a:pt x="26" y="137"/>
                                  <a:pt x="21" y="141"/>
                                </a:cubicBezTo>
                                <a:cubicBezTo>
                                  <a:pt x="12" y="147"/>
                                  <a:pt x="12" y="147"/>
                                  <a:pt x="12" y="147"/>
                                </a:cubicBezTo>
                                <a:cubicBezTo>
                                  <a:pt x="12" y="147"/>
                                  <a:pt x="5" y="152"/>
                                  <a:pt x="6" y="158"/>
                                </a:cubicBezTo>
                                <a:cubicBezTo>
                                  <a:pt x="6" y="158"/>
                                  <a:pt x="6" y="158"/>
                                  <a:pt x="6" y="158"/>
                                </a:cubicBezTo>
                                <a:cubicBezTo>
                                  <a:pt x="6" y="158"/>
                                  <a:pt x="6" y="158"/>
                                  <a:pt x="6" y="158"/>
                                </a:cubicBezTo>
                                <a:cubicBezTo>
                                  <a:pt x="6" y="159"/>
                                  <a:pt x="7" y="160"/>
                                  <a:pt x="7" y="160"/>
                                </a:cubicBezTo>
                                <a:cubicBezTo>
                                  <a:pt x="15" y="186"/>
                                  <a:pt x="15" y="186"/>
                                  <a:pt x="15" y="186"/>
                                </a:cubicBezTo>
                                <a:cubicBezTo>
                                  <a:pt x="15" y="186"/>
                                  <a:pt x="15" y="186"/>
                                  <a:pt x="15" y="186"/>
                                </a:cubicBezTo>
                                <a:cubicBezTo>
                                  <a:pt x="16" y="189"/>
                                  <a:pt x="18" y="189"/>
                                  <a:pt x="20" y="189"/>
                                </a:cubicBezTo>
                                <a:cubicBezTo>
                                  <a:pt x="22" y="188"/>
                                  <a:pt x="23" y="186"/>
                                  <a:pt x="22" y="184"/>
                                </a:cubicBezTo>
                                <a:cubicBezTo>
                                  <a:pt x="22" y="184"/>
                                  <a:pt x="22" y="184"/>
                                  <a:pt x="22" y="184"/>
                                </a:cubicBezTo>
                                <a:cubicBezTo>
                                  <a:pt x="14" y="160"/>
                                  <a:pt x="14" y="160"/>
                                  <a:pt x="14" y="160"/>
                                </a:cubicBezTo>
                                <a:cubicBezTo>
                                  <a:pt x="16" y="159"/>
                                  <a:pt x="16" y="159"/>
                                  <a:pt x="16" y="159"/>
                                </a:cubicBezTo>
                                <a:cubicBezTo>
                                  <a:pt x="30" y="199"/>
                                  <a:pt x="30" y="199"/>
                                  <a:pt x="30" y="199"/>
                                </a:cubicBezTo>
                                <a:cubicBezTo>
                                  <a:pt x="39" y="193"/>
                                  <a:pt x="39" y="193"/>
                                  <a:pt x="39" y="193"/>
                                </a:cubicBezTo>
                                <a:cubicBezTo>
                                  <a:pt x="57" y="219"/>
                                  <a:pt x="57" y="219"/>
                                  <a:pt x="57" y="219"/>
                                </a:cubicBezTo>
                                <a:cubicBezTo>
                                  <a:pt x="57" y="219"/>
                                  <a:pt x="57" y="219"/>
                                  <a:pt x="57" y="219"/>
                                </a:cubicBezTo>
                                <a:cubicBezTo>
                                  <a:pt x="59" y="221"/>
                                  <a:pt x="61" y="222"/>
                                  <a:pt x="63" y="220"/>
                                </a:cubicBezTo>
                                <a:cubicBezTo>
                                  <a:pt x="65" y="219"/>
                                  <a:pt x="65" y="216"/>
                                  <a:pt x="64" y="214"/>
                                </a:cubicBezTo>
                                <a:cubicBezTo>
                                  <a:pt x="64" y="214"/>
                                  <a:pt x="64" y="214"/>
                                  <a:pt x="64" y="214"/>
                                </a:cubicBezTo>
                                <a:cubicBezTo>
                                  <a:pt x="46" y="188"/>
                                  <a:pt x="46" y="188"/>
                                  <a:pt x="46" y="188"/>
                                </a:cubicBezTo>
                                <a:cubicBezTo>
                                  <a:pt x="47" y="188"/>
                                  <a:pt x="47" y="188"/>
                                  <a:pt x="47" y="188"/>
                                </a:cubicBezTo>
                                <a:cubicBezTo>
                                  <a:pt x="47" y="188"/>
                                  <a:pt x="47" y="188"/>
                                  <a:pt x="47" y="188"/>
                                </a:cubicBezTo>
                                <a:cubicBezTo>
                                  <a:pt x="48" y="187"/>
                                  <a:pt x="48" y="187"/>
                                  <a:pt x="48" y="187"/>
                                </a:cubicBezTo>
                                <a:cubicBezTo>
                                  <a:pt x="66" y="213"/>
                                  <a:pt x="66" y="213"/>
                                  <a:pt x="66" y="213"/>
                                </a:cubicBezTo>
                                <a:cubicBezTo>
                                  <a:pt x="66" y="213"/>
                                  <a:pt x="66" y="213"/>
                                  <a:pt x="66" y="213"/>
                                </a:cubicBezTo>
                                <a:cubicBezTo>
                                  <a:pt x="67" y="215"/>
                                  <a:pt x="70" y="216"/>
                                  <a:pt x="72" y="214"/>
                                </a:cubicBezTo>
                                <a:cubicBezTo>
                                  <a:pt x="74" y="213"/>
                                  <a:pt x="74" y="210"/>
                                  <a:pt x="73" y="208"/>
                                </a:cubicBezTo>
                                <a:cubicBezTo>
                                  <a:pt x="73" y="208"/>
                                  <a:pt x="73" y="208"/>
                                  <a:pt x="73" y="208"/>
                                </a:cubicBezTo>
                                <a:cubicBezTo>
                                  <a:pt x="55" y="182"/>
                                  <a:pt x="55" y="182"/>
                                  <a:pt x="55" y="182"/>
                                </a:cubicBezTo>
                                <a:cubicBezTo>
                                  <a:pt x="64" y="176"/>
                                  <a:pt x="64" y="176"/>
                                  <a:pt x="64" y="176"/>
                                </a:cubicBezTo>
                                <a:cubicBezTo>
                                  <a:pt x="30" y="149"/>
                                  <a:pt x="30" y="149"/>
                                  <a:pt x="30" y="149"/>
                                </a:cubicBezTo>
                                <a:cubicBezTo>
                                  <a:pt x="32" y="148"/>
                                  <a:pt x="32" y="148"/>
                                  <a:pt x="32" y="148"/>
                                </a:cubicBezTo>
                                <a:cubicBezTo>
                                  <a:pt x="52" y="164"/>
                                  <a:pt x="52" y="164"/>
                                  <a:pt x="52" y="164"/>
                                </a:cubicBezTo>
                                <a:cubicBezTo>
                                  <a:pt x="52" y="164"/>
                                  <a:pt x="52" y="164"/>
                                  <a:pt x="52" y="164"/>
                                </a:cubicBezTo>
                                <a:cubicBezTo>
                                  <a:pt x="53" y="165"/>
                                  <a:pt x="56" y="165"/>
                                  <a:pt x="57" y="163"/>
                                </a:cubicBezTo>
                                <a:cubicBezTo>
                                  <a:pt x="58" y="161"/>
                                  <a:pt x="58" y="159"/>
                                  <a:pt x="56" y="158"/>
                                </a:cubicBezTo>
                                <a:close/>
                                <a:moveTo>
                                  <a:pt x="17" y="129"/>
                                </a:moveTo>
                                <a:cubicBezTo>
                                  <a:pt x="14" y="125"/>
                                  <a:pt x="9" y="125"/>
                                  <a:pt x="5" y="127"/>
                                </a:cubicBezTo>
                                <a:cubicBezTo>
                                  <a:pt x="0" y="130"/>
                                  <a:pt x="0" y="136"/>
                                  <a:pt x="2" y="140"/>
                                </a:cubicBezTo>
                                <a:cubicBezTo>
                                  <a:pt x="5" y="144"/>
                                  <a:pt x="11" y="145"/>
                                  <a:pt x="15" y="142"/>
                                </a:cubicBezTo>
                                <a:cubicBezTo>
                                  <a:pt x="19" y="139"/>
                                  <a:pt x="20" y="133"/>
                                  <a:pt x="17" y="129"/>
                                </a:cubicBezTo>
                                <a:close/>
                                <a:moveTo>
                                  <a:pt x="234" y="40"/>
                                </a:moveTo>
                                <a:cubicBezTo>
                                  <a:pt x="217" y="15"/>
                                  <a:pt x="217" y="15"/>
                                  <a:pt x="217" y="15"/>
                                </a:cubicBezTo>
                                <a:cubicBezTo>
                                  <a:pt x="217" y="15"/>
                                  <a:pt x="217" y="15"/>
                                  <a:pt x="217" y="15"/>
                                </a:cubicBezTo>
                                <a:cubicBezTo>
                                  <a:pt x="214" y="13"/>
                                  <a:pt x="208" y="9"/>
                                  <a:pt x="199" y="15"/>
                                </a:cubicBezTo>
                                <a:cubicBezTo>
                                  <a:pt x="189" y="22"/>
                                  <a:pt x="189" y="22"/>
                                  <a:pt x="189" y="22"/>
                                </a:cubicBezTo>
                                <a:cubicBezTo>
                                  <a:pt x="189" y="22"/>
                                  <a:pt x="178" y="30"/>
                                  <a:pt x="183" y="39"/>
                                </a:cubicBezTo>
                                <a:cubicBezTo>
                                  <a:pt x="183" y="39"/>
                                  <a:pt x="183" y="39"/>
                                  <a:pt x="183" y="39"/>
                                </a:cubicBezTo>
                                <a:cubicBezTo>
                                  <a:pt x="200" y="63"/>
                                  <a:pt x="200" y="63"/>
                                  <a:pt x="200" y="63"/>
                                </a:cubicBezTo>
                                <a:cubicBezTo>
                                  <a:pt x="200" y="63"/>
                                  <a:pt x="200" y="63"/>
                                  <a:pt x="200" y="63"/>
                                </a:cubicBezTo>
                                <a:cubicBezTo>
                                  <a:pt x="201" y="65"/>
                                  <a:pt x="204" y="65"/>
                                  <a:pt x="205" y="64"/>
                                </a:cubicBezTo>
                                <a:cubicBezTo>
                                  <a:pt x="207" y="63"/>
                                  <a:pt x="207" y="61"/>
                                  <a:pt x="206" y="59"/>
                                </a:cubicBezTo>
                                <a:cubicBezTo>
                                  <a:pt x="206" y="59"/>
                                  <a:pt x="206" y="59"/>
                                  <a:pt x="206" y="59"/>
                                </a:cubicBezTo>
                                <a:cubicBezTo>
                                  <a:pt x="192" y="38"/>
                                  <a:pt x="192" y="38"/>
                                  <a:pt x="192" y="38"/>
                                </a:cubicBezTo>
                                <a:cubicBezTo>
                                  <a:pt x="194" y="37"/>
                                  <a:pt x="194" y="37"/>
                                  <a:pt x="194" y="37"/>
                                </a:cubicBezTo>
                                <a:cubicBezTo>
                                  <a:pt x="234" y="94"/>
                                  <a:pt x="234" y="94"/>
                                  <a:pt x="234" y="94"/>
                                </a:cubicBezTo>
                                <a:cubicBezTo>
                                  <a:pt x="234" y="94"/>
                                  <a:pt x="234" y="94"/>
                                  <a:pt x="234" y="94"/>
                                </a:cubicBezTo>
                                <a:cubicBezTo>
                                  <a:pt x="236" y="97"/>
                                  <a:pt x="238" y="97"/>
                                  <a:pt x="241" y="95"/>
                                </a:cubicBezTo>
                                <a:cubicBezTo>
                                  <a:pt x="243" y="94"/>
                                  <a:pt x="243" y="91"/>
                                  <a:pt x="241" y="89"/>
                                </a:cubicBezTo>
                                <a:cubicBezTo>
                                  <a:pt x="241" y="89"/>
                                  <a:pt x="241" y="89"/>
                                  <a:pt x="241" y="89"/>
                                </a:cubicBezTo>
                                <a:cubicBezTo>
                                  <a:pt x="218" y="55"/>
                                  <a:pt x="218" y="55"/>
                                  <a:pt x="218" y="55"/>
                                </a:cubicBezTo>
                                <a:cubicBezTo>
                                  <a:pt x="220" y="54"/>
                                  <a:pt x="220" y="54"/>
                                  <a:pt x="220" y="54"/>
                                </a:cubicBezTo>
                                <a:cubicBezTo>
                                  <a:pt x="243" y="87"/>
                                  <a:pt x="243" y="87"/>
                                  <a:pt x="243" y="87"/>
                                </a:cubicBezTo>
                                <a:cubicBezTo>
                                  <a:pt x="243" y="87"/>
                                  <a:pt x="243" y="87"/>
                                  <a:pt x="243" y="87"/>
                                </a:cubicBezTo>
                                <a:cubicBezTo>
                                  <a:pt x="245" y="90"/>
                                  <a:pt x="248" y="90"/>
                                  <a:pt x="250" y="88"/>
                                </a:cubicBezTo>
                                <a:cubicBezTo>
                                  <a:pt x="252" y="87"/>
                                  <a:pt x="253" y="84"/>
                                  <a:pt x="252" y="82"/>
                                </a:cubicBezTo>
                                <a:cubicBezTo>
                                  <a:pt x="252" y="82"/>
                                  <a:pt x="252" y="82"/>
                                  <a:pt x="252" y="82"/>
                                </a:cubicBezTo>
                                <a:cubicBezTo>
                                  <a:pt x="212" y="24"/>
                                  <a:pt x="212" y="24"/>
                                  <a:pt x="212" y="24"/>
                                </a:cubicBezTo>
                                <a:cubicBezTo>
                                  <a:pt x="213" y="23"/>
                                  <a:pt x="213" y="23"/>
                                  <a:pt x="213" y="23"/>
                                </a:cubicBezTo>
                                <a:cubicBezTo>
                                  <a:pt x="228" y="44"/>
                                  <a:pt x="228" y="44"/>
                                  <a:pt x="228" y="44"/>
                                </a:cubicBezTo>
                                <a:cubicBezTo>
                                  <a:pt x="228" y="44"/>
                                  <a:pt x="228" y="44"/>
                                  <a:pt x="228" y="44"/>
                                </a:cubicBezTo>
                                <a:cubicBezTo>
                                  <a:pt x="229" y="46"/>
                                  <a:pt x="231" y="46"/>
                                  <a:pt x="233" y="45"/>
                                </a:cubicBezTo>
                                <a:cubicBezTo>
                                  <a:pt x="234" y="44"/>
                                  <a:pt x="235" y="41"/>
                                  <a:pt x="234" y="40"/>
                                </a:cubicBezTo>
                                <a:cubicBezTo>
                                  <a:pt x="234" y="40"/>
                                  <a:pt x="234" y="40"/>
                                  <a:pt x="234" y="40"/>
                                </a:cubicBezTo>
                                <a:close/>
                                <a:moveTo>
                                  <a:pt x="195" y="5"/>
                                </a:moveTo>
                                <a:cubicBezTo>
                                  <a:pt x="192" y="1"/>
                                  <a:pt x="187" y="0"/>
                                  <a:pt x="183" y="3"/>
                                </a:cubicBezTo>
                                <a:cubicBezTo>
                                  <a:pt x="179" y="6"/>
                                  <a:pt x="178" y="11"/>
                                  <a:pt x="181" y="15"/>
                                </a:cubicBezTo>
                                <a:cubicBezTo>
                                  <a:pt x="184" y="19"/>
                                  <a:pt x="189" y="20"/>
                                  <a:pt x="193" y="18"/>
                                </a:cubicBezTo>
                                <a:cubicBezTo>
                                  <a:pt x="197" y="15"/>
                                  <a:pt x="198" y="9"/>
                                  <a:pt x="195" y="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33" name="Freeform 6133"/>
                        <wps:cNvSpPr>
                          <a:spLocks noEditPoints="1"/>
                        </wps:cNvSpPr>
                        <wps:spPr bwMode="auto">
                          <a:xfrm>
                            <a:off x="13998576" y="5632451"/>
                            <a:ext cx="720725" cy="723900"/>
                          </a:xfrm>
                          <a:custGeom>
                            <a:avLst/>
                            <a:gdLst>
                              <a:gd name="T0" fmla="*/ 192 w 192"/>
                              <a:gd name="T1" fmla="*/ 93 h 193"/>
                              <a:gd name="T2" fmla="*/ 187 w 192"/>
                              <a:gd name="T3" fmla="*/ 86 h 193"/>
                              <a:gd name="T4" fmla="*/ 171 w 192"/>
                              <a:gd name="T5" fmla="*/ 81 h 193"/>
                              <a:gd name="T6" fmla="*/ 169 w 192"/>
                              <a:gd name="T7" fmla="*/ 78 h 193"/>
                              <a:gd name="T8" fmla="*/ 154 w 192"/>
                              <a:gd name="T9" fmla="*/ 76 h 193"/>
                              <a:gd name="T10" fmla="*/ 92 w 192"/>
                              <a:gd name="T11" fmla="*/ 120 h 193"/>
                              <a:gd name="T12" fmla="*/ 89 w 192"/>
                              <a:gd name="T13" fmla="*/ 135 h 193"/>
                              <a:gd name="T14" fmla="*/ 91 w 192"/>
                              <a:gd name="T15" fmla="*/ 137 h 193"/>
                              <a:gd name="T16" fmla="*/ 90 w 192"/>
                              <a:gd name="T17" fmla="*/ 153 h 193"/>
                              <a:gd name="T18" fmla="*/ 96 w 192"/>
                              <a:gd name="T19" fmla="*/ 161 h 193"/>
                              <a:gd name="T20" fmla="*/ 192 w 192"/>
                              <a:gd name="T21" fmla="*/ 93 h 193"/>
                              <a:gd name="T22" fmla="*/ 102 w 192"/>
                              <a:gd name="T23" fmla="*/ 89 h 193"/>
                              <a:gd name="T24" fmla="*/ 121 w 192"/>
                              <a:gd name="T25" fmla="*/ 34 h 193"/>
                              <a:gd name="T26" fmla="*/ 105 w 192"/>
                              <a:gd name="T27" fmla="*/ 29 h 193"/>
                              <a:gd name="T28" fmla="*/ 86 w 192"/>
                              <a:gd name="T29" fmla="*/ 83 h 193"/>
                              <a:gd name="T30" fmla="*/ 102 w 192"/>
                              <a:gd name="T31" fmla="*/ 89 h 193"/>
                              <a:gd name="T32" fmla="*/ 82 w 192"/>
                              <a:gd name="T33" fmla="*/ 79 h 193"/>
                              <a:gd name="T34" fmla="*/ 99 w 192"/>
                              <a:gd name="T35" fmla="*/ 30 h 193"/>
                              <a:gd name="T36" fmla="*/ 72 w 192"/>
                              <a:gd name="T37" fmla="*/ 13 h 193"/>
                              <a:gd name="T38" fmla="*/ 40 w 192"/>
                              <a:gd name="T39" fmla="*/ 10 h 193"/>
                              <a:gd name="T40" fmla="*/ 23 w 192"/>
                              <a:gd name="T41" fmla="*/ 59 h 193"/>
                              <a:gd name="T42" fmla="*/ 50 w 192"/>
                              <a:gd name="T43" fmla="*/ 76 h 193"/>
                              <a:gd name="T44" fmla="*/ 82 w 192"/>
                              <a:gd name="T45" fmla="*/ 79 h 193"/>
                              <a:gd name="T46" fmla="*/ 17 w 192"/>
                              <a:gd name="T47" fmla="*/ 59 h 193"/>
                              <a:gd name="T48" fmla="*/ 36 w 192"/>
                              <a:gd name="T49" fmla="*/ 5 h 193"/>
                              <a:gd name="T50" fmla="*/ 20 w 192"/>
                              <a:gd name="T51" fmla="*/ 0 h 193"/>
                              <a:gd name="T52" fmla="*/ 1 w 192"/>
                              <a:gd name="T53" fmla="*/ 54 h 193"/>
                              <a:gd name="T54" fmla="*/ 17 w 192"/>
                              <a:gd name="T55" fmla="*/ 59 h 193"/>
                              <a:gd name="T56" fmla="*/ 2 w 192"/>
                              <a:gd name="T57" fmla="*/ 172 h 193"/>
                              <a:gd name="T58" fmla="*/ 2 w 192"/>
                              <a:gd name="T59" fmla="*/ 172 h 193"/>
                              <a:gd name="T60" fmla="*/ 2 w 192"/>
                              <a:gd name="T61" fmla="*/ 172 h 193"/>
                              <a:gd name="T62" fmla="*/ 11 w 192"/>
                              <a:gd name="T63" fmla="*/ 190 h 193"/>
                              <a:gd name="T64" fmla="*/ 29 w 192"/>
                              <a:gd name="T65" fmla="*/ 181 h 193"/>
                              <a:gd name="T66" fmla="*/ 29 w 192"/>
                              <a:gd name="T67" fmla="*/ 180 h 193"/>
                              <a:gd name="T68" fmla="*/ 29 w 192"/>
                              <a:gd name="T69" fmla="*/ 180 h 193"/>
                              <a:gd name="T70" fmla="*/ 62 w 192"/>
                              <a:gd name="T71" fmla="*/ 86 h 193"/>
                              <a:gd name="T72" fmla="*/ 35 w 192"/>
                              <a:gd name="T73" fmla="*/ 77 h 193"/>
                              <a:gd name="T74" fmla="*/ 2 w 192"/>
                              <a:gd name="T75" fmla="*/ 172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92" h="193">
                                <a:moveTo>
                                  <a:pt x="192" y="93"/>
                                </a:moveTo>
                                <a:cubicBezTo>
                                  <a:pt x="187" y="86"/>
                                  <a:pt x="187" y="86"/>
                                  <a:pt x="187" y="86"/>
                                </a:cubicBezTo>
                                <a:cubicBezTo>
                                  <a:pt x="187" y="86"/>
                                  <a:pt x="180" y="77"/>
                                  <a:pt x="171" y="81"/>
                                </a:cubicBezTo>
                                <a:cubicBezTo>
                                  <a:pt x="169" y="78"/>
                                  <a:pt x="169" y="78"/>
                                  <a:pt x="169" y="78"/>
                                </a:cubicBezTo>
                                <a:cubicBezTo>
                                  <a:pt x="169" y="78"/>
                                  <a:pt x="163" y="70"/>
                                  <a:pt x="154" y="76"/>
                                </a:cubicBezTo>
                                <a:cubicBezTo>
                                  <a:pt x="92" y="120"/>
                                  <a:pt x="92" y="120"/>
                                  <a:pt x="92" y="120"/>
                                </a:cubicBezTo>
                                <a:cubicBezTo>
                                  <a:pt x="92" y="120"/>
                                  <a:pt x="83" y="126"/>
                                  <a:pt x="89" y="135"/>
                                </a:cubicBezTo>
                                <a:cubicBezTo>
                                  <a:pt x="91" y="137"/>
                                  <a:pt x="91" y="137"/>
                                  <a:pt x="91" y="137"/>
                                </a:cubicBezTo>
                                <a:cubicBezTo>
                                  <a:pt x="88" y="140"/>
                                  <a:pt x="85" y="146"/>
                                  <a:pt x="90" y="153"/>
                                </a:cubicBezTo>
                                <a:cubicBezTo>
                                  <a:pt x="96" y="161"/>
                                  <a:pt x="96" y="161"/>
                                  <a:pt x="96" y="161"/>
                                </a:cubicBezTo>
                                <a:cubicBezTo>
                                  <a:pt x="192" y="93"/>
                                  <a:pt x="192" y="93"/>
                                  <a:pt x="192" y="93"/>
                                </a:cubicBezTo>
                                <a:close/>
                                <a:moveTo>
                                  <a:pt x="102" y="89"/>
                                </a:moveTo>
                                <a:cubicBezTo>
                                  <a:pt x="121" y="34"/>
                                  <a:pt x="121" y="34"/>
                                  <a:pt x="121" y="34"/>
                                </a:cubicBezTo>
                                <a:cubicBezTo>
                                  <a:pt x="105" y="29"/>
                                  <a:pt x="105" y="29"/>
                                  <a:pt x="105" y="29"/>
                                </a:cubicBezTo>
                                <a:cubicBezTo>
                                  <a:pt x="86" y="83"/>
                                  <a:pt x="86" y="83"/>
                                  <a:pt x="86" y="83"/>
                                </a:cubicBezTo>
                                <a:cubicBezTo>
                                  <a:pt x="102" y="89"/>
                                  <a:pt x="102" y="89"/>
                                  <a:pt x="102" y="89"/>
                                </a:cubicBezTo>
                                <a:close/>
                                <a:moveTo>
                                  <a:pt x="82" y="79"/>
                                </a:moveTo>
                                <a:cubicBezTo>
                                  <a:pt x="99" y="30"/>
                                  <a:pt x="99" y="30"/>
                                  <a:pt x="99" y="30"/>
                                </a:cubicBezTo>
                                <a:cubicBezTo>
                                  <a:pt x="92" y="23"/>
                                  <a:pt x="83" y="16"/>
                                  <a:pt x="72" y="13"/>
                                </a:cubicBezTo>
                                <a:cubicBezTo>
                                  <a:pt x="61" y="9"/>
                                  <a:pt x="50" y="8"/>
                                  <a:pt x="40" y="10"/>
                                </a:cubicBezTo>
                                <a:cubicBezTo>
                                  <a:pt x="23" y="59"/>
                                  <a:pt x="23" y="59"/>
                                  <a:pt x="23" y="59"/>
                                </a:cubicBezTo>
                                <a:cubicBezTo>
                                  <a:pt x="30" y="66"/>
                                  <a:pt x="39" y="72"/>
                                  <a:pt x="50" y="76"/>
                                </a:cubicBezTo>
                                <a:cubicBezTo>
                                  <a:pt x="61" y="80"/>
                                  <a:pt x="72" y="80"/>
                                  <a:pt x="82" y="79"/>
                                </a:cubicBezTo>
                                <a:close/>
                                <a:moveTo>
                                  <a:pt x="17" y="59"/>
                                </a:moveTo>
                                <a:cubicBezTo>
                                  <a:pt x="36" y="5"/>
                                  <a:pt x="36" y="5"/>
                                  <a:pt x="36" y="5"/>
                                </a:cubicBezTo>
                                <a:cubicBezTo>
                                  <a:pt x="20" y="0"/>
                                  <a:pt x="20" y="0"/>
                                  <a:pt x="20" y="0"/>
                                </a:cubicBezTo>
                                <a:cubicBezTo>
                                  <a:pt x="1" y="54"/>
                                  <a:pt x="1" y="54"/>
                                  <a:pt x="1" y="54"/>
                                </a:cubicBezTo>
                                <a:cubicBezTo>
                                  <a:pt x="17" y="59"/>
                                  <a:pt x="17" y="59"/>
                                  <a:pt x="17" y="59"/>
                                </a:cubicBezTo>
                                <a:close/>
                                <a:moveTo>
                                  <a:pt x="2" y="172"/>
                                </a:moveTo>
                                <a:cubicBezTo>
                                  <a:pt x="2" y="172"/>
                                  <a:pt x="2" y="172"/>
                                  <a:pt x="2" y="172"/>
                                </a:cubicBezTo>
                                <a:cubicBezTo>
                                  <a:pt x="2" y="172"/>
                                  <a:pt x="2" y="172"/>
                                  <a:pt x="2" y="172"/>
                                </a:cubicBezTo>
                                <a:cubicBezTo>
                                  <a:pt x="0" y="179"/>
                                  <a:pt x="4" y="187"/>
                                  <a:pt x="11" y="190"/>
                                </a:cubicBezTo>
                                <a:cubicBezTo>
                                  <a:pt x="18" y="193"/>
                                  <a:pt x="26" y="188"/>
                                  <a:pt x="29" y="181"/>
                                </a:cubicBezTo>
                                <a:cubicBezTo>
                                  <a:pt x="29" y="180"/>
                                  <a:pt x="29" y="180"/>
                                  <a:pt x="29" y="180"/>
                                </a:cubicBezTo>
                                <a:cubicBezTo>
                                  <a:pt x="29" y="180"/>
                                  <a:pt x="29" y="180"/>
                                  <a:pt x="29" y="180"/>
                                </a:cubicBezTo>
                                <a:cubicBezTo>
                                  <a:pt x="62" y="86"/>
                                  <a:pt x="62" y="86"/>
                                  <a:pt x="62" y="86"/>
                                </a:cubicBezTo>
                                <a:cubicBezTo>
                                  <a:pt x="35" y="77"/>
                                  <a:pt x="35" y="77"/>
                                  <a:pt x="35" y="77"/>
                                </a:cubicBezTo>
                                <a:cubicBezTo>
                                  <a:pt x="2" y="172"/>
                                  <a:pt x="2" y="172"/>
                                  <a:pt x="2" y="17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34" name="Freeform 6134"/>
                        <wps:cNvSpPr>
                          <a:spLocks noEditPoints="1"/>
                        </wps:cNvSpPr>
                        <wps:spPr bwMode="auto">
                          <a:xfrm>
                            <a:off x="10699751" y="4273551"/>
                            <a:ext cx="765175" cy="817563"/>
                          </a:xfrm>
                          <a:custGeom>
                            <a:avLst/>
                            <a:gdLst>
                              <a:gd name="T0" fmla="*/ 126 w 204"/>
                              <a:gd name="T1" fmla="*/ 72 h 218"/>
                              <a:gd name="T2" fmla="*/ 117 w 204"/>
                              <a:gd name="T3" fmla="*/ 75 h 218"/>
                              <a:gd name="T4" fmla="*/ 60 w 204"/>
                              <a:gd name="T5" fmla="*/ 13 h 218"/>
                              <a:gd name="T6" fmla="*/ 18 w 204"/>
                              <a:gd name="T7" fmla="*/ 72 h 218"/>
                              <a:gd name="T8" fmla="*/ 37 w 204"/>
                              <a:gd name="T9" fmla="*/ 128 h 218"/>
                              <a:gd name="T10" fmla="*/ 31 w 204"/>
                              <a:gd name="T11" fmla="*/ 139 h 218"/>
                              <a:gd name="T12" fmla="*/ 109 w 204"/>
                              <a:gd name="T13" fmla="*/ 161 h 218"/>
                              <a:gd name="T14" fmla="*/ 124 w 204"/>
                              <a:gd name="T15" fmla="*/ 211 h 218"/>
                              <a:gd name="T16" fmla="*/ 168 w 204"/>
                              <a:gd name="T17" fmla="*/ 180 h 218"/>
                              <a:gd name="T18" fmla="*/ 126 w 204"/>
                              <a:gd name="T19" fmla="*/ 149 h 218"/>
                              <a:gd name="T20" fmla="*/ 155 w 204"/>
                              <a:gd name="T21" fmla="*/ 113 h 218"/>
                              <a:gd name="T22" fmla="*/ 157 w 204"/>
                              <a:gd name="T23" fmla="*/ 38 h 218"/>
                              <a:gd name="T24" fmla="*/ 133 w 204"/>
                              <a:gd name="T25" fmla="*/ 82 h 218"/>
                              <a:gd name="T26" fmla="*/ 26 w 204"/>
                              <a:gd name="T27" fmla="*/ 118 h 218"/>
                              <a:gd name="T28" fmla="*/ 38 w 204"/>
                              <a:gd name="T29" fmla="*/ 109 h 218"/>
                              <a:gd name="T30" fmla="*/ 23 w 204"/>
                              <a:gd name="T31" fmla="*/ 101 h 218"/>
                              <a:gd name="T32" fmla="*/ 14 w 204"/>
                              <a:gd name="T33" fmla="*/ 88 h 218"/>
                              <a:gd name="T34" fmla="*/ 23 w 204"/>
                              <a:gd name="T35" fmla="*/ 101 h 218"/>
                              <a:gd name="T36" fmla="*/ 45 w 204"/>
                              <a:gd name="T37" fmla="*/ 104 h 218"/>
                              <a:gd name="T38" fmla="*/ 58 w 204"/>
                              <a:gd name="T39" fmla="*/ 95 h 218"/>
                              <a:gd name="T40" fmla="*/ 43 w 204"/>
                              <a:gd name="T41" fmla="*/ 87 h 218"/>
                              <a:gd name="T42" fmla="*/ 34 w 204"/>
                              <a:gd name="T43" fmla="*/ 74 h 218"/>
                              <a:gd name="T44" fmla="*/ 43 w 204"/>
                              <a:gd name="T45" fmla="*/ 87 h 218"/>
                              <a:gd name="T46" fmla="*/ 64 w 204"/>
                              <a:gd name="T47" fmla="*/ 85 h 218"/>
                              <a:gd name="T48" fmla="*/ 65 w 204"/>
                              <a:gd name="T49" fmla="*/ 102 h 218"/>
                              <a:gd name="T50" fmla="*/ 86 w 204"/>
                              <a:gd name="T51" fmla="*/ 79 h 218"/>
                              <a:gd name="T52" fmla="*/ 74 w 204"/>
                              <a:gd name="T53" fmla="*/ 62 h 218"/>
                              <a:gd name="T54" fmla="*/ 86 w 204"/>
                              <a:gd name="T55" fmla="*/ 79 h 218"/>
                              <a:gd name="T56" fmla="*/ 53 w 204"/>
                              <a:gd name="T57" fmla="*/ 51 h 218"/>
                              <a:gd name="T58" fmla="*/ 71 w 204"/>
                              <a:gd name="T59" fmla="*/ 39 h 218"/>
                              <a:gd name="T60" fmla="*/ 83 w 204"/>
                              <a:gd name="T61" fmla="*/ 17 h 218"/>
                              <a:gd name="T62" fmla="*/ 95 w 204"/>
                              <a:gd name="T63" fmla="*/ 34 h 218"/>
                              <a:gd name="T64" fmla="*/ 83 w 204"/>
                              <a:gd name="T65" fmla="*/ 17 h 218"/>
                              <a:gd name="T66" fmla="*/ 101 w 204"/>
                              <a:gd name="T67" fmla="*/ 43 h 218"/>
                              <a:gd name="T68" fmla="*/ 113 w 204"/>
                              <a:gd name="T69" fmla="*/ 60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4" h="218">
                                <a:moveTo>
                                  <a:pt x="133" y="82"/>
                                </a:moveTo>
                                <a:cubicBezTo>
                                  <a:pt x="126" y="72"/>
                                  <a:pt x="126" y="72"/>
                                  <a:pt x="126" y="72"/>
                                </a:cubicBezTo>
                                <a:cubicBezTo>
                                  <a:pt x="119" y="77"/>
                                  <a:pt x="119" y="77"/>
                                  <a:pt x="119" y="77"/>
                                </a:cubicBezTo>
                                <a:cubicBezTo>
                                  <a:pt x="117" y="75"/>
                                  <a:pt x="117" y="75"/>
                                  <a:pt x="117" y="75"/>
                                </a:cubicBezTo>
                                <a:cubicBezTo>
                                  <a:pt x="129" y="61"/>
                                  <a:pt x="130" y="40"/>
                                  <a:pt x="119" y="24"/>
                                </a:cubicBezTo>
                                <a:cubicBezTo>
                                  <a:pt x="106" y="5"/>
                                  <a:pt x="79" y="0"/>
                                  <a:pt x="60" y="13"/>
                                </a:cubicBezTo>
                                <a:cubicBezTo>
                                  <a:pt x="42" y="26"/>
                                  <a:pt x="37" y="50"/>
                                  <a:pt x="48" y="69"/>
                                </a:cubicBezTo>
                                <a:cubicBezTo>
                                  <a:pt x="38" y="65"/>
                                  <a:pt x="27" y="65"/>
                                  <a:pt x="18" y="72"/>
                                </a:cubicBezTo>
                                <a:cubicBezTo>
                                  <a:pt x="4" y="81"/>
                                  <a:pt x="0" y="101"/>
                                  <a:pt x="10" y="115"/>
                                </a:cubicBezTo>
                                <a:cubicBezTo>
                                  <a:pt x="16" y="124"/>
                                  <a:pt x="27" y="128"/>
                                  <a:pt x="37" y="128"/>
                                </a:cubicBezTo>
                                <a:cubicBezTo>
                                  <a:pt x="40" y="132"/>
                                  <a:pt x="40" y="132"/>
                                  <a:pt x="40" y="132"/>
                                </a:cubicBezTo>
                                <a:cubicBezTo>
                                  <a:pt x="31" y="139"/>
                                  <a:pt x="31" y="139"/>
                                  <a:pt x="31" y="139"/>
                                </a:cubicBezTo>
                                <a:cubicBezTo>
                                  <a:pt x="67" y="190"/>
                                  <a:pt x="67" y="190"/>
                                  <a:pt x="67" y="190"/>
                                </a:cubicBezTo>
                                <a:cubicBezTo>
                                  <a:pt x="109" y="161"/>
                                  <a:pt x="109" y="161"/>
                                  <a:pt x="109" y="161"/>
                                </a:cubicBezTo>
                                <a:cubicBezTo>
                                  <a:pt x="114" y="218"/>
                                  <a:pt x="114" y="218"/>
                                  <a:pt x="114" y="218"/>
                                </a:cubicBezTo>
                                <a:cubicBezTo>
                                  <a:pt x="124" y="211"/>
                                  <a:pt x="124" y="211"/>
                                  <a:pt x="124" y="211"/>
                                </a:cubicBezTo>
                                <a:cubicBezTo>
                                  <a:pt x="119" y="158"/>
                                  <a:pt x="119" y="158"/>
                                  <a:pt x="119" y="158"/>
                                </a:cubicBezTo>
                                <a:cubicBezTo>
                                  <a:pt x="168" y="180"/>
                                  <a:pt x="168" y="180"/>
                                  <a:pt x="168" y="180"/>
                                </a:cubicBezTo>
                                <a:cubicBezTo>
                                  <a:pt x="178" y="173"/>
                                  <a:pt x="178" y="173"/>
                                  <a:pt x="178" y="173"/>
                                </a:cubicBezTo>
                                <a:cubicBezTo>
                                  <a:pt x="126" y="149"/>
                                  <a:pt x="126" y="149"/>
                                  <a:pt x="126" y="149"/>
                                </a:cubicBezTo>
                                <a:cubicBezTo>
                                  <a:pt x="162" y="123"/>
                                  <a:pt x="162" y="123"/>
                                  <a:pt x="162" y="123"/>
                                </a:cubicBezTo>
                                <a:cubicBezTo>
                                  <a:pt x="155" y="113"/>
                                  <a:pt x="155" y="113"/>
                                  <a:pt x="155" y="113"/>
                                </a:cubicBezTo>
                                <a:cubicBezTo>
                                  <a:pt x="204" y="106"/>
                                  <a:pt x="204" y="106"/>
                                  <a:pt x="204" y="106"/>
                                </a:cubicBezTo>
                                <a:cubicBezTo>
                                  <a:pt x="157" y="38"/>
                                  <a:pt x="157" y="38"/>
                                  <a:pt x="157" y="38"/>
                                </a:cubicBezTo>
                                <a:cubicBezTo>
                                  <a:pt x="133" y="82"/>
                                  <a:pt x="133" y="82"/>
                                  <a:pt x="133" y="82"/>
                                </a:cubicBezTo>
                                <a:cubicBezTo>
                                  <a:pt x="133" y="82"/>
                                  <a:pt x="133" y="82"/>
                                  <a:pt x="133" y="82"/>
                                </a:cubicBezTo>
                                <a:close/>
                                <a:moveTo>
                                  <a:pt x="36" y="120"/>
                                </a:moveTo>
                                <a:cubicBezTo>
                                  <a:pt x="33" y="122"/>
                                  <a:pt x="28" y="121"/>
                                  <a:pt x="26" y="118"/>
                                </a:cubicBezTo>
                                <a:cubicBezTo>
                                  <a:pt x="23" y="114"/>
                                  <a:pt x="24" y="109"/>
                                  <a:pt x="27" y="107"/>
                                </a:cubicBezTo>
                                <a:cubicBezTo>
                                  <a:pt x="31" y="104"/>
                                  <a:pt x="35" y="105"/>
                                  <a:pt x="38" y="109"/>
                                </a:cubicBezTo>
                                <a:cubicBezTo>
                                  <a:pt x="41" y="113"/>
                                  <a:pt x="40" y="117"/>
                                  <a:pt x="36" y="120"/>
                                </a:cubicBezTo>
                                <a:close/>
                                <a:moveTo>
                                  <a:pt x="23" y="101"/>
                                </a:moveTo>
                                <a:cubicBezTo>
                                  <a:pt x="20" y="104"/>
                                  <a:pt x="15" y="102"/>
                                  <a:pt x="12" y="99"/>
                                </a:cubicBezTo>
                                <a:cubicBezTo>
                                  <a:pt x="10" y="95"/>
                                  <a:pt x="11" y="91"/>
                                  <a:pt x="14" y="88"/>
                                </a:cubicBezTo>
                                <a:cubicBezTo>
                                  <a:pt x="18" y="86"/>
                                  <a:pt x="22" y="87"/>
                                  <a:pt x="25" y="90"/>
                                </a:cubicBezTo>
                                <a:cubicBezTo>
                                  <a:pt x="27" y="94"/>
                                  <a:pt x="27" y="99"/>
                                  <a:pt x="23" y="101"/>
                                </a:cubicBezTo>
                                <a:close/>
                                <a:moveTo>
                                  <a:pt x="56" y="106"/>
                                </a:moveTo>
                                <a:cubicBezTo>
                                  <a:pt x="53" y="108"/>
                                  <a:pt x="48" y="107"/>
                                  <a:pt x="45" y="104"/>
                                </a:cubicBezTo>
                                <a:cubicBezTo>
                                  <a:pt x="43" y="100"/>
                                  <a:pt x="44" y="95"/>
                                  <a:pt x="47" y="93"/>
                                </a:cubicBezTo>
                                <a:cubicBezTo>
                                  <a:pt x="51" y="91"/>
                                  <a:pt x="56" y="91"/>
                                  <a:pt x="58" y="95"/>
                                </a:cubicBezTo>
                                <a:cubicBezTo>
                                  <a:pt x="61" y="98"/>
                                  <a:pt x="59" y="103"/>
                                  <a:pt x="56" y="106"/>
                                </a:cubicBezTo>
                                <a:close/>
                                <a:moveTo>
                                  <a:pt x="43" y="87"/>
                                </a:moveTo>
                                <a:cubicBezTo>
                                  <a:pt x="40" y="90"/>
                                  <a:pt x="35" y="88"/>
                                  <a:pt x="32" y="85"/>
                                </a:cubicBezTo>
                                <a:cubicBezTo>
                                  <a:pt x="30" y="82"/>
                                  <a:pt x="31" y="77"/>
                                  <a:pt x="34" y="74"/>
                                </a:cubicBezTo>
                                <a:cubicBezTo>
                                  <a:pt x="38" y="72"/>
                                  <a:pt x="43" y="73"/>
                                  <a:pt x="45" y="76"/>
                                </a:cubicBezTo>
                                <a:cubicBezTo>
                                  <a:pt x="47" y="80"/>
                                  <a:pt x="46" y="85"/>
                                  <a:pt x="43" y="87"/>
                                </a:cubicBezTo>
                                <a:close/>
                                <a:moveTo>
                                  <a:pt x="65" y="102"/>
                                </a:moveTo>
                                <a:cubicBezTo>
                                  <a:pt x="67" y="96"/>
                                  <a:pt x="66" y="90"/>
                                  <a:pt x="64" y="85"/>
                                </a:cubicBezTo>
                                <a:cubicBezTo>
                                  <a:pt x="70" y="88"/>
                                  <a:pt x="76" y="90"/>
                                  <a:pt x="82" y="90"/>
                                </a:cubicBezTo>
                                <a:cubicBezTo>
                                  <a:pt x="65" y="102"/>
                                  <a:pt x="65" y="102"/>
                                  <a:pt x="65" y="102"/>
                                </a:cubicBezTo>
                                <a:cubicBezTo>
                                  <a:pt x="65" y="102"/>
                                  <a:pt x="65" y="102"/>
                                  <a:pt x="65" y="102"/>
                                </a:cubicBezTo>
                                <a:close/>
                                <a:moveTo>
                                  <a:pt x="86" y="79"/>
                                </a:moveTo>
                                <a:cubicBezTo>
                                  <a:pt x="81" y="82"/>
                                  <a:pt x="75" y="81"/>
                                  <a:pt x="71" y="77"/>
                                </a:cubicBezTo>
                                <a:cubicBezTo>
                                  <a:pt x="68" y="72"/>
                                  <a:pt x="69" y="65"/>
                                  <a:pt x="74" y="62"/>
                                </a:cubicBezTo>
                                <a:cubicBezTo>
                                  <a:pt x="79" y="58"/>
                                  <a:pt x="85" y="59"/>
                                  <a:pt x="89" y="64"/>
                                </a:cubicBezTo>
                                <a:cubicBezTo>
                                  <a:pt x="92" y="69"/>
                                  <a:pt x="91" y="76"/>
                                  <a:pt x="86" y="79"/>
                                </a:cubicBezTo>
                                <a:close/>
                                <a:moveTo>
                                  <a:pt x="68" y="54"/>
                                </a:moveTo>
                                <a:cubicBezTo>
                                  <a:pt x="63" y="57"/>
                                  <a:pt x="57" y="56"/>
                                  <a:pt x="53" y="51"/>
                                </a:cubicBezTo>
                                <a:cubicBezTo>
                                  <a:pt x="50" y="46"/>
                                  <a:pt x="51" y="40"/>
                                  <a:pt x="56" y="36"/>
                                </a:cubicBezTo>
                                <a:cubicBezTo>
                                  <a:pt x="61" y="33"/>
                                  <a:pt x="67" y="34"/>
                                  <a:pt x="71" y="39"/>
                                </a:cubicBezTo>
                                <a:cubicBezTo>
                                  <a:pt x="74" y="44"/>
                                  <a:pt x="73" y="50"/>
                                  <a:pt x="68" y="54"/>
                                </a:cubicBezTo>
                                <a:close/>
                                <a:moveTo>
                                  <a:pt x="83" y="17"/>
                                </a:moveTo>
                                <a:cubicBezTo>
                                  <a:pt x="88" y="14"/>
                                  <a:pt x="94" y="15"/>
                                  <a:pt x="98" y="20"/>
                                </a:cubicBezTo>
                                <a:cubicBezTo>
                                  <a:pt x="101" y="25"/>
                                  <a:pt x="100" y="31"/>
                                  <a:pt x="95" y="34"/>
                                </a:cubicBezTo>
                                <a:cubicBezTo>
                                  <a:pt x="90" y="38"/>
                                  <a:pt x="84" y="37"/>
                                  <a:pt x="81" y="32"/>
                                </a:cubicBezTo>
                                <a:cubicBezTo>
                                  <a:pt x="77" y="27"/>
                                  <a:pt x="78" y="21"/>
                                  <a:pt x="83" y="17"/>
                                </a:cubicBezTo>
                                <a:close/>
                                <a:moveTo>
                                  <a:pt x="98" y="58"/>
                                </a:moveTo>
                                <a:cubicBezTo>
                                  <a:pt x="95" y="53"/>
                                  <a:pt x="96" y="46"/>
                                  <a:pt x="101" y="43"/>
                                </a:cubicBezTo>
                                <a:cubicBezTo>
                                  <a:pt x="106" y="39"/>
                                  <a:pt x="112" y="40"/>
                                  <a:pt x="116" y="45"/>
                                </a:cubicBezTo>
                                <a:cubicBezTo>
                                  <a:pt x="119" y="50"/>
                                  <a:pt x="118" y="57"/>
                                  <a:pt x="113" y="60"/>
                                </a:cubicBezTo>
                                <a:cubicBezTo>
                                  <a:pt x="108" y="63"/>
                                  <a:pt x="102" y="62"/>
                                  <a:pt x="98" y="5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35" name="Freeform 6135"/>
                        <wps:cNvSpPr>
                          <a:spLocks noEditPoints="1"/>
                        </wps:cNvSpPr>
                        <wps:spPr bwMode="auto">
                          <a:xfrm>
                            <a:off x="11717338" y="4441826"/>
                            <a:ext cx="941388" cy="935038"/>
                          </a:xfrm>
                          <a:custGeom>
                            <a:avLst/>
                            <a:gdLst>
                              <a:gd name="T0" fmla="*/ 239 w 251"/>
                              <a:gd name="T1" fmla="*/ 123 h 249"/>
                              <a:gd name="T2" fmla="*/ 217 w 251"/>
                              <a:gd name="T3" fmla="*/ 107 h 249"/>
                              <a:gd name="T4" fmla="*/ 201 w 251"/>
                              <a:gd name="T5" fmla="*/ 103 h 249"/>
                              <a:gd name="T6" fmla="*/ 198 w 251"/>
                              <a:gd name="T7" fmla="*/ 96 h 249"/>
                              <a:gd name="T8" fmla="*/ 139 w 251"/>
                              <a:gd name="T9" fmla="*/ 11 h 249"/>
                              <a:gd name="T10" fmla="*/ 120 w 251"/>
                              <a:gd name="T11" fmla="*/ 8 h 249"/>
                              <a:gd name="T12" fmla="*/ 69 w 251"/>
                              <a:gd name="T13" fmla="*/ 44 h 249"/>
                              <a:gd name="T14" fmla="*/ 63 w 251"/>
                              <a:gd name="T15" fmla="*/ 48 h 249"/>
                              <a:gd name="T16" fmla="*/ 11 w 251"/>
                              <a:gd name="T17" fmla="*/ 85 h 249"/>
                              <a:gd name="T18" fmla="*/ 7 w 251"/>
                              <a:gd name="T19" fmla="*/ 103 h 249"/>
                              <a:gd name="T20" fmla="*/ 67 w 251"/>
                              <a:gd name="T21" fmla="*/ 188 h 249"/>
                              <a:gd name="T22" fmla="*/ 73 w 251"/>
                              <a:gd name="T23" fmla="*/ 193 h 249"/>
                              <a:gd name="T24" fmla="*/ 71 w 251"/>
                              <a:gd name="T25" fmla="*/ 209 h 249"/>
                              <a:gd name="T26" fmla="*/ 78 w 251"/>
                              <a:gd name="T27" fmla="*/ 236 h 249"/>
                              <a:gd name="T28" fmla="*/ 93 w 251"/>
                              <a:gd name="T29" fmla="*/ 242 h 249"/>
                              <a:gd name="T30" fmla="*/ 163 w 251"/>
                              <a:gd name="T31" fmla="*/ 192 h 249"/>
                              <a:gd name="T32" fmla="*/ 169 w 251"/>
                              <a:gd name="T33" fmla="*/ 188 h 249"/>
                              <a:gd name="T34" fmla="*/ 240 w 251"/>
                              <a:gd name="T35" fmla="*/ 139 h 249"/>
                              <a:gd name="T36" fmla="*/ 239 w 251"/>
                              <a:gd name="T37" fmla="*/ 123 h 249"/>
                              <a:gd name="T38" fmla="*/ 186 w 251"/>
                              <a:gd name="T39" fmla="*/ 101 h 249"/>
                              <a:gd name="T40" fmla="*/ 76 w 251"/>
                              <a:gd name="T41" fmla="*/ 178 h 249"/>
                              <a:gd name="T42" fmla="*/ 19 w 251"/>
                              <a:gd name="T43" fmla="*/ 97 h 249"/>
                              <a:gd name="T44" fmla="*/ 129 w 251"/>
                              <a:gd name="T45" fmla="*/ 20 h 249"/>
                              <a:gd name="T46" fmla="*/ 186 w 251"/>
                              <a:gd name="T47" fmla="*/ 101 h 249"/>
                              <a:gd name="T48" fmla="*/ 222 w 251"/>
                              <a:gd name="T49" fmla="*/ 130 h 249"/>
                              <a:gd name="T50" fmla="*/ 162 w 251"/>
                              <a:gd name="T51" fmla="*/ 172 h 249"/>
                              <a:gd name="T52" fmla="*/ 148 w 251"/>
                              <a:gd name="T53" fmla="*/ 182 h 249"/>
                              <a:gd name="T54" fmla="*/ 88 w 251"/>
                              <a:gd name="T55" fmla="*/ 224 h 249"/>
                              <a:gd name="T56" fmla="*/ 81 w 251"/>
                              <a:gd name="T57" fmla="*/ 191 h 249"/>
                              <a:gd name="T58" fmla="*/ 133 w 251"/>
                              <a:gd name="T59" fmla="*/ 155 h 249"/>
                              <a:gd name="T60" fmla="*/ 141 w 251"/>
                              <a:gd name="T61" fmla="*/ 149 h 249"/>
                              <a:gd name="T62" fmla="*/ 193 w 251"/>
                              <a:gd name="T63" fmla="*/ 113 h 249"/>
                              <a:gd name="T64" fmla="*/ 222 w 251"/>
                              <a:gd name="T65" fmla="*/ 130 h 249"/>
                              <a:gd name="T66" fmla="*/ 32 w 251"/>
                              <a:gd name="T67" fmla="*/ 100 h 249"/>
                              <a:gd name="T68" fmla="*/ 127 w 251"/>
                              <a:gd name="T69" fmla="*/ 33 h 249"/>
                              <a:gd name="T70" fmla="*/ 172 w 251"/>
                              <a:gd name="T71" fmla="*/ 98 h 249"/>
                              <a:gd name="T72" fmla="*/ 78 w 251"/>
                              <a:gd name="T73" fmla="*/ 164 h 249"/>
                              <a:gd name="T74" fmla="*/ 32 w 251"/>
                              <a:gd name="T75" fmla="*/ 100 h 249"/>
                              <a:gd name="T76" fmla="*/ 167 w 251"/>
                              <a:gd name="T77" fmla="*/ 160 h 249"/>
                              <a:gd name="T78" fmla="*/ 154 w 251"/>
                              <a:gd name="T79" fmla="*/ 169 h 249"/>
                              <a:gd name="T80" fmla="*/ 151 w 251"/>
                              <a:gd name="T81" fmla="*/ 172 h 249"/>
                              <a:gd name="T82" fmla="*/ 138 w 251"/>
                              <a:gd name="T83" fmla="*/ 181 h 249"/>
                              <a:gd name="T84" fmla="*/ 132 w 251"/>
                              <a:gd name="T85" fmla="*/ 167 h 249"/>
                              <a:gd name="T86" fmla="*/ 143 w 251"/>
                              <a:gd name="T87" fmla="*/ 159 h 249"/>
                              <a:gd name="T88" fmla="*/ 145 w 251"/>
                              <a:gd name="T89" fmla="*/ 158 h 249"/>
                              <a:gd name="T90" fmla="*/ 157 w 251"/>
                              <a:gd name="T91" fmla="*/ 150 h 249"/>
                              <a:gd name="T92" fmla="*/ 167 w 251"/>
                              <a:gd name="T93" fmla="*/ 160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51" h="249">
                                <a:moveTo>
                                  <a:pt x="239" y="123"/>
                                </a:moveTo>
                                <a:cubicBezTo>
                                  <a:pt x="217" y="107"/>
                                  <a:pt x="217" y="107"/>
                                  <a:pt x="217" y="107"/>
                                </a:cubicBezTo>
                                <a:cubicBezTo>
                                  <a:pt x="217" y="107"/>
                                  <a:pt x="209" y="102"/>
                                  <a:pt x="201" y="103"/>
                                </a:cubicBezTo>
                                <a:cubicBezTo>
                                  <a:pt x="201" y="99"/>
                                  <a:pt x="198" y="96"/>
                                  <a:pt x="198" y="96"/>
                                </a:cubicBezTo>
                                <a:cubicBezTo>
                                  <a:pt x="139" y="11"/>
                                  <a:pt x="139" y="11"/>
                                  <a:pt x="139" y="11"/>
                                </a:cubicBezTo>
                                <a:cubicBezTo>
                                  <a:pt x="131" y="0"/>
                                  <a:pt x="120" y="8"/>
                                  <a:pt x="120" y="8"/>
                                </a:cubicBezTo>
                                <a:cubicBezTo>
                                  <a:pt x="69" y="44"/>
                                  <a:pt x="69" y="44"/>
                                  <a:pt x="69" y="44"/>
                                </a:cubicBezTo>
                                <a:cubicBezTo>
                                  <a:pt x="63" y="48"/>
                                  <a:pt x="63" y="48"/>
                                  <a:pt x="63" y="48"/>
                                </a:cubicBezTo>
                                <a:cubicBezTo>
                                  <a:pt x="11" y="85"/>
                                  <a:pt x="11" y="85"/>
                                  <a:pt x="11" y="85"/>
                                </a:cubicBezTo>
                                <a:cubicBezTo>
                                  <a:pt x="11" y="85"/>
                                  <a:pt x="0" y="92"/>
                                  <a:pt x="7" y="103"/>
                                </a:cubicBezTo>
                                <a:cubicBezTo>
                                  <a:pt x="67" y="188"/>
                                  <a:pt x="67" y="188"/>
                                  <a:pt x="67" y="188"/>
                                </a:cubicBezTo>
                                <a:cubicBezTo>
                                  <a:pt x="67" y="188"/>
                                  <a:pt x="69" y="191"/>
                                  <a:pt x="73" y="193"/>
                                </a:cubicBezTo>
                                <a:cubicBezTo>
                                  <a:pt x="69" y="200"/>
                                  <a:pt x="71" y="209"/>
                                  <a:pt x="71" y="209"/>
                                </a:cubicBezTo>
                                <a:cubicBezTo>
                                  <a:pt x="78" y="236"/>
                                  <a:pt x="78" y="236"/>
                                  <a:pt x="78" y="236"/>
                                </a:cubicBezTo>
                                <a:cubicBezTo>
                                  <a:pt x="82" y="249"/>
                                  <a:pt x="93" y="242"/>
                                  <a:pt x="93" y="242"/>
                                </a:cubicBezTo>
                                <a:cubicBezTo>
                                  <a:pt x="163" y="192"/>
                                  <a:pt x="163" y="192"/>
                                  <a:pt x="163" y="192"/>
                                </a:cubicBezTo>
                                <a:cubicBezTo>
                                  <a:pt x="169" y="188"/>
                                  <a:pt x="169" y="188"/>
                                  <a:pt x="169" y="188"/>
                                </a:cubicBezTo>
                                <a:cubicBezTo>
                                  <a:pt x="240" y="139"/>
                                  <a:pt x="240" y="139"/>
                                  <a:pt x="240" y="139"/>
                                </a:cubicBezTo>
                                <a:cubicBezTo>
                                  <a:pt x="240" y="139"/>
                                  <a:pt x="251" y="131"/>
                                  <a:pt x="239" y="123"/>
                                </a:cubicBezTo>
                                <a:close/>
                                <a:moveTo>
                                  <a:pt x="186" y="101"/>
                                </a:moveTo>
                                <a:cubicBezTo>
                                  <a:pt x="76" y="178"/>
                                  <a:pt x="76" y="178"/>
                                  <a:pt x="76" y="178"/>
                                </a:cubicBezTo>
                                <a:cubicBezTo>
                                  <a:pt x="19" y="97"/>
                                  <a:pt x="19" y="97"/>
                                  <a:pt x="19" y="97"/>
                                </a:cubicBezTo>
                                <a:cubicBezTo>
                                  <a:pt x="129" y="20"/>
                                  <a:pt x="129" y="20"/>
                                  <a:pt x="129" y="20"/>
                                </a:cubicBezTo>
                                <a:cubicBezTo>
                                  <a:pt x="186" y="101"/>
                                  <a:pt x="186" y="101"/>
                                  <a:pt x="186" y="101"/>
                                </a:cubicBezTo>
                                <a:close/>
                                <a:moveTo>
                                  <a:pt x="222" y="130"/>
                                </a:moveTo>
                                <a:cubicBezTo>
                                  <a:pt x="162" y="172"/>
                                  <a:pt x="162" y="172"/>
                                  <a:pt x="162" y="172"/>
                                </a:cubicBezTo>
                                <a:cubicBezTo>
                                  <a:pt x="148" y="182"/>
                                  <a:pt x="148" y="182"/>
                                  <a:pt x="148" y="182"/>
                                </a:cubicBezTo>
                                <a:cubicBezTo>
                                  <a:pt x="88" y="224"/>
                                  <a:pt x="88" y="224"/>
                                  <a:pt x="88" y="224"/>
                                </a:cubicBezTo>
                                <a:cubicBezTo>
                                  <a:pt x="81" y="191"/>
                                  <a:pt x="81" y="191"/>
                                  <a:pt x="81" y="191"/>
                                </a:cubicBezTo>
                                <a:cubicBezTo>
                                  <a:pt x="133" y="155"/>
                                  <a:pt x="133" y="155"/>
                                  <a:pt x="133" y="155"/>
                                </a:cubicBezTo>
                                <a:cubicBezTo>
                                  <a:pt x="141" y="149"/>
                                  <a:pt x="141" y="149"/>
                                  <a:pt x="141" y="149"/>
                                </a:cubicBezTo>
                                <a:cubicBezTo>
                                  <a:pt x="193" y="113"/>
                                  <a:pt x="193" y="113"/>
                                  <a:pt x="193" y="113"/>
                                </a:cubicBezTo>
                                <a:cubicBezTo>
                                  <a:pt x="222" y="130"/>
                                  <a:pt x="222" y="130"/>
                                  <a:pt x="222" y="130"/>
                                </a:cubicBezTo>
                                <a:close/>
                                <a:moveTo>
                                  <a:pt x="32" y="100"/>
                                </a:moveTo>
                                <a:cubicBezTo>
                                  <a:pt x="127" y="33"/>
                                  <a:pt x="127" y="33"/>
                                  <a:pt x="127" y="33"/>
                                </a:cubicBezTo>
                                <a:cubicBezTo>
                                  <a:pt x="172" y="98"/>
                                  <a:pt x="172" y="98"/>
                                  <a:pt x="172" y="98"/>
                                </a:cubicBezTo>
                                <a:cubicBezTo>
                                  <a:pt x="78" y="164"/>
                                  <a:pt x="78" y="164"/>
                                  <a:pt x="78" y="164"/>
                                </a:cubicBezTo>
                                <a:cubicBezTo>
                                  <a:pt x="32" y="100"/>
                                  <a:pt x="32" y="100"/>
                                  <a:pt x="32" y="100"/>
                                </a:cubicBezTo>
                                <a:close/>
                                <a:moveTo>
                                  <a:pt x="167" y="160"/>
                                </a:moveTo>
                                <a:cubicBezTo>
                                  <a:pt x="154" y="169"/>
                                  <a:pt x="154" y="169"/>
                                  <a:pt x="154" y="169"/>
                                </a:cubicBezTo>
                                <a:cubicBezTo>
                                  <a:pt x="151" y="172"/>
                                  <a:pt x="151" y="172"/>
                                  <a:pt x="151" y="172"/>
                                </a:cubicBezTo>
                                <a:cubicBezTo>
                                  <a:pt x="138" y="181"/>
                                  <a:pt x="138" y="181"/>
                                  <a:pt x="138" y="181"/>
                                </a:cubicBezTo>
                                <a:cubicBezTo>
                                  <a:pt x="132" y="167"/>
                                  <a:pt x="132" y="167"/>
                                  <a:pt x="132" y="167"/>
                                </a:cubicBezTo>
                                <a:cubicBezTo>
                                  <a:pt x="143" y="159"/>
                                  <a:pt x="143" y="159"/>
                                  <a:pt x="143" y="159"/>
                                </a:cubicBezTo>
                                <a:cubicBezTo>
                                  <a:pt x="145" y="158"/>
                                  <a:pt x="145" y="158"/>
                                  <a:pt x="145" y="158"/>
                                </a:cubicBezTo>
                                <a:cubicBezTo>
                                  <a:pt x="157" y="150"/>
                                  <a:pt x="157" y="150"/>
                                  <a:pt x="157" y="150"/>
                                </a:cubicBezTo>
                                <a:cubicBezTo>
                                  <a:pt x="167" y="160"/>
                                  <a:pt x="167" y="160"/>
                                  <a:pt x="167" y="160"/>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36" name="Freeform 6136"/>
                        <wps:cNvSpPr>
                          <a:spLocks noEditPoints="1"/>
                        </wps:cNvSpPr>
                        <wps:spPr bwMode="auto">
                          <a:xfrm>
                            <a:off x="19970751" y="5722938"/>
                            <a:ext cx="1009650" cy="723900"/>
                          </a:xfrm>
                          <a:custGeom>
                            <a:avLst/>
                            <a:gdLst>
                              <a:gd name="T0" fmla="*/ 282 w 636"/>
                              <a:gd name="T1" fmla="*/ 0 h 456"/>
                              <a:gd name="T2" fmla="*/ 166 w 636"/>
                              <a:gd name="T3" fmla="*/ 82 h 456"/>
                              <a:gd name="T4" fmla="*/ 97 w 636"/>
                              <a:gd name="T5" fmla="*/ 300 h 456"/>
                              <a:gd name="T6" fmla="*/ 542 w 636"/>
                              <a:gd name="T7" fmla="*/ 219 h 456"/>
                              <a:gd name="T8" fmla="*/ 535 w 636"/>
                              <a:gd name="T9" fmla="*/ 118 h 456"/>
                              <a:gd name="T10" fmla="*/ 636 w 636"/>
                              <a:gd name="T11" fmla="*/ 156 h 456"/>
                              <a:gd name="T12" fmla="*/ 527 w 636"/>
                              <a:gd name="T13" fmla="*/ 0 h 456"/>
                              <a:gd name="T14" fmla="*/ 527 w 636"/>
                              <a:gd name="T15" fmla="*/ 0 h 456"/>
                              <a:gd name="T16" fmla="*/ 161 w 636"/>
                              <a:gd name="T17" fmla="*/ 352 h 456"/>
                              <a:gd name="T18" fmla="*/ 199 w 636"/>
                              <a:gd name="T19" fmla="*/ 302 h 456"/>
                              <a:gd name="T20" fmla="*/ 208 w 636"/>
                              <a:gd name="T21" fmla="*/ 319 h 456"/>
                              <a:gd name="T22" fmla="*/ 192 w 636"/>
                              <a:gd name="T23" fmla="*/ 293 h 456"/>
                              <a:gd name="T24" fmla="*/ 135 w 636"/>
                              <a:gd name="T25" fmla="*/ 312 h 456"/>
                              <a:gd name="T26" fmla="*/ 192 w 636"/>
                              <a:gd name="T27" fmla="*/ 293 h 456"/>
                              <a:gd name="T28" fmla="*/ 192 w 636"/>
                              <a:gd name="T29" fmla="*/ 293 h 456"/>
                              <a:gd name="T30" fmla="*/ 220 w 636"/>
                              <a:gd name="T31" fmla="*/ 312 h 456"/>
                              <a:gd name="T32" fmla="*/ 256 w 636"/>
                              <a:gd name="T33" fmla="*/ 262 h 456"/>
                              <a:gd name="T34" fmla="*/ 268 w 636"/>
                              <a:gd name="T35" fmla="*/ 279 h 456"/>
                              <a:gd name="T36" fmla="*/ 249 w 636"/>
                              <a:gd name="T37" fmla="*/ 253 h 456"/>
                              <a:gd name="T38" fmla="*/ 192 w 636"/>
                              <a:gd name="T39" fmla="*/ 271 h 456"/>
                              <a:gd name="T40" fmla="*/ 249 w 636"/>
                              <a:gd name="T41" fmla="*/ 253 h 456"/>
                              <a:gd name="T42" fmla="*/ 249 w 636"/>
                              <a:gd name="T43" fmla="*/ 253 h 456"/>
                              <a:gd name="T44" fmla="*/ 277 w 636"/>
                              <a:gd name="T45" fmla="*/ 269 h 456"/>
                              <a:gd name="T46" fmla="*/ 315 w 636"/>
                              <a:gd name="T47" fmla="*/ 222 h 456"/>
                              <a:gd name="T48" fmla="*/ 324 w 636"/>
                              <a:gd name="T49" fmla="*/ 236 h 456"/>
                              <a:gd name="T50" fmla="*/ 308 w 636"/>
                              <a:gd name="T51" fmla="*/ 212 h 456"/>
                              <a:gd name="T52" fmla="*/ 251 w 636"/>
                              <a:gd name="T53" fmla="*/ 231 h 456"/>
                              <a:gd name="T54" fmla="*/ 308 w 636"/>
                              <a:gd name="T55" fmla="*/ 212 h 456"/>
                              <a:gd name="T56" fmla="*/ 308 w 636"/>
                              <a:gd name="T57" fmla="*/ 212 h 456"/>
                              <a:gd name="T58" fmla="*/ 230 w 636"/>
                              <a:gd name="T59" fmla="*/ 201 h 456"/>
                              <a:gd name="T60" fmla="*/ 104 w 636"/>
                              <a:gd name="T61" fmla="*/ 59 h 456"/>
                              <a:gd name="T62" fmla="*/ 76 w 636"/>
                              <a:gd name="T63" fmla="*/ 78 h 456"/>
                              <a:gd name="T64" fmla="*/ 182 w 636"/>
                              <a:gd name="T65" fmla="*/ 234 h 456"/>
                              <a:gd name="T66" fmla="*/ 182 w 636"/>
                              <a:gd name="T67" fmla="*/ 234 h 456"/>
                              <a:gd name="T68" fmla="*/ 173 w 636"/>
                              <a:gd name="T69" fmla="*/ 241 h 456"/>
                              <a:gd name="T70" fmla="*/ 26 w 636"/>
                              <a:gd name="T71" fmla="*/ 73 h 456"/>
                              <a:gd name="T72" fmla="*/ 0 w 636"/>
                              <a:gd name="T73" fmla="*/ 92 h 456"/>
                              <a:gd name="T74" fmla="*/ 123 w 636"/>
                              <a:gd name="T75" fmla="*/ 274 h 456"/>
                              <a:gd name="T76" fmla="*/ 123 w 636"/>
                              <a:gd name="T77" fmla="*/ 274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36" h="456">
                                <a:moveTo>
                                  <a:pt x="527" y="0"/>
                                </a:moveTo>
                                <a:lnTo>
                                  <a:pt x="282" y="0"/>
                                </a:lnTo>
                                <a:lnTo>
                                  <a:pt x="338" y="82"/>
                                </a:lnTo>
                                <a:lnTo>
                                  <a:pt x="166" y="82"/>
                                </a:lnTo>
                                <a:lnTo>
                                  <a:pt x="246" y="196"/>
                                </a:lnTo>
                                <a:lnTo>
                                  <a:pt x="97" y="300"/>
                                </a:lnTo>
                                <a:lnTo>
                                  <a:pt x="206" y="456"/>
                                </a:lnTo>
                                <a:lnTo>
                                  <a:pt x="542" y="219"/>
                                </a:lnTo>
                                <a:lnTo>
                                  <a:pt x="492" y="146"/>
                                </a:lnTo>
                                <a:lnTo>
                                  <a:pt x="535" y="118"/>
                                </a:lnTo>
                                <a:lnTo>
                                  <a:pt x="584" y="189"/>
                                </a:lnTo>
                                <a:lnTo>
                                  <a:pt x="636" y="156"/>
                                </a:lnTo>
                                <a:lnTo>
                                  <a:pt x="527" y="0"/>
                                </a:lnTo>
                                <a:lnTo>
                                  <a:pt x="527" y="0"/>
                                </a:lnTo>
                                <a:lnTo>
                                  <a:pt x="527" y="0"/>
                                </a:lnTo>
                                <a:lnTo>
                                  <a:pt x="527" y="0"/>
                                </a:lnTo>
                                <a:close/>
                                <a:moveTo>
                                  <a:pt x="208" y="319"/>
                                </a:moveTo>
                                <a:lnTo>
                                  <a:pt x="161" y="352"/>
                                </a:lnTo>
                                <a:lnTo>
                                  <a:pt x="152" y="335"/>
                                </a:lnTo>
                                <a:lnTo>
                                  <a:pt x="199" y="302"/>
                                </a:lnTo>
                                <a:lnTo>
                                  <a:pt x="208" y="319"/>
                                </a:lnTo>
                                <a:lnTo>
                                  <a:pt x="208" y="319"/>
                                </a:lnTo>
                                <a:lnTo>
                                  <a:pt x="208" y="319"/>
                                </a:lnTo>
                                <a:close/>
                                <a:moveTo>
                                  <a:pt x="192" y="293"/>
                                </a:moveTo>
                                <a:lnTo>
                                  <a:pt x="145" y="326"/>
                                </a:lnTo>
                                <a:lnTo>
                                  <a:pt x="135" y="312"/>
                                </a:lnTo>
                                <a:lnTo>
                                  <a:pt x="182" y="279"/>
                                </a:lnTo>
                                <a:lnTo>
                                  <a:pt x="192" y="293"/>
                                </a:lnTo>
                                <a:lnTo>
                                  <a:pt x="192" y="293"/>
                                </a:lnTo>
                                <a:lnTo>
                                  <a:pt x="192" y="293"/>
                                </a:lnTo>
                                <a:close/>
                                <a:moveTo>
                                  <a:pt x="268" y="279"/>
                                </a:moveTo>
                                <a:lnTo>
                                  <a:pt x="220" y="312"/>
                                </a:lnTo>
                                <a:lnTo>
                                  <a:pt x="208" y="295"/>
                                </a:lnTo>
                                <a:lnTo>
                                  <a:pt x="256" y="262"/>
                                </a:lnTo>
                                <a:lnTo>
                                  <a:pt x="268" y="279"/>
                                </a:lnTo>
                                <a:lnTo>
                                  <a:pt x="268" y="279"/>
                                </a:lnTo>
                                <a:lnTo>
                                  <a:pt x="268" y="279"/>
                                </a:lnTo>
                                <a:close/>
                                <a:moveTo>
                                  <a:pt x="249" y="253"/>
                                </a:moveTo>
                                <a:lnTo>
                                  <a:pt x="201" y="286"/>
                                </a:lnTo>
                                <a:lnTo>
                                  <a:pt x="192" y="271"/>
                                </a:lnTo>
                                <a:lnTo>
                                  <a:pt x="239" y="238"/>
                                </a:lnTo>
                                <a:lnTo>
                                  <a:pt x="249" y="253"/>
                                </a:lnTo>
                                <a:lnTo>
                                  <a:pt x="249" y="253"/>
                                </a:lnTo>
                                <a:lnTo>
                                  <a:pt x="249" y="253"/>
                                </a:lnTo>
                                <a:close/>
                                <a:moveTo>
                                  <a:pt x="324" y="236"/>
                                </a:moveTo>
                                <a:lnTo>
                                  <a:pt x="277" y="269"/>
                                </a:lnTo>
                                <a:lnTo>
                                  <a:pt x="268" y="255"/>
                                </a:lnTo>
                                <a:lnTo>
                                  <a:pt x="315" y="222"/>
                                </a:lnTo>
                                <a:lnTo>
                                  <a:pt x="324" y="236"/>
                                </a:lnTo>
                                <a:lnTo>
                                  <a:pt x="324" y="236"/>
                                </a:lnTo>
                                <a:lnTo>
                                  <a:pt x="324" y="236"/>
                                </a:lnTo>
                                <a:close/>
                                <a:moveTo>
                                  <a:pt x="308" y="212"/>
                                </a:moveTo>
                                <a:lnTo>
                                  <a:pt x="260" y="245"/>
                                </a:lnTo>
                                <a:lnTo>
                                  <a:pt x="251" y="231"/>
                                </a:lnTo>
                                <a:lnTo>
                                  <a:pt x="298" y="198"/>
                                </a:lnTo>
                                <a:lnTo>
                                  <a:pt x="308" y="212"/>
                                </a:lnTo>
                                <a:lnTo>
                                  <a:pt x="308" y="212"/>
                                </a:lnTo>
                                <a:lnTo>
                                  <a:pt x="308" y="212"/>
                                </a:lnTo>
                                <a:close/>
                                <a:moveTo>
                                  <a:pt x="182" y="234"/>
                                </a:moveTo>
                                <a:lnTo>
                                  <a:pt x="230" y="201"/>
                                </a:lnTo>
                                <a:lnTo>
                                  <a:pt x="119" y="47"/>
                                </a:lnTo>
                                <a:lnTo>
                                  <a:pt x="104" y="59"/>
                                </a:lnTo>
                                <a:lnTo>
                                  <a:pt x="93" y="66"/>
                                </a:lnTo>
                                <a:lnTo>
                                  <a:pt x="76" y="78"/>
                                </a:lnTo>
                                <a:lnTo>
                                  <a:pt x="182" y="234"/>
                                </a:lnTo>
                                <a:lnTo>
                                  <a:pt x="182" y="234"/>
                                </a:lnTo>
                                <a:lnTo>
                                  <a:pt x="182" y="234"/>
                                </a:lnTo>
                                <a:lnTo>
                                  <a:pt x="182" y="234"/>
                                </a:lnTo>
                                <a:close/>
                                <a:moveTo>
                                  <a:pt x="123" y="274"/>
                                </a:moveTo>
                                <a:lnTo>
                                  <a:pt x="173" y="241"/>
                                </a:lnTo>
                                <a:lnTo>
                                  <a:pt x="43" y="63"/>
                                </a:lnTo>
                                <a:lnTo>
                                  <a:pt x="26" y="73"/>
                                </a:lnTo>
                                <a:lnTo>
                                  <a:pt x="17" y="82"/>
                                </a:lnTo>
                                <a:lnTo>
                                  <a:pt x="0" y="92"/>
                                </a:lnTo>
                                <a:lnTo>
                                  <a:pt x="123" y="274"/>
                                </a:lnTo>
                                <a:lnTo>
                                  <a:pt x="123" y="274"/>
                                </a:lnTo>
                                <a:lnTo>
                                  <a:pt x="123" y="274"/>
                                </a:lnTo>
                                <a:lnTo>
                                  <a:pt x="123" y="274"/>
                                </a:ln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37" name="Freeform 6137"/>
                        <wps:cNvSpPr>
                          <a:spLocks noEditPoints="1"/>
                        </wps:cNvSpPr>
                        <wps:spPr bwMode="auto">
                          <a:xfrm>
                            <a:off x="21629688" y="7613651"/>
                            <a:ext cx="769938" cy="806450"/>
                          </a:xfrm>
                          <a:custGeom>
                            <a:avLst/>
                            <a:gdLst>
                              <a:gd name="T0" fmla="*/ 29 w 205"/>
                              <a:gd name="T1" fmla="*/ 139 h 215"/>
                              <a:gd name="T2" fmla="*/ 37 w 205"/>
                              <a:gd name="T3" fmla="*/ 186 h 215"/>
                              <a:gd name="T4" fmla="*/ 48 w 205"/>
                              <a:gd name="T5" fmla="*/ 187 h 215"/>
                              <a:gd name="T6" fmla="*/ 75 w 205"/>
                              <a:gd name="T7" fmla="*/ 205 h 215"/>
                              <a:gd name="T8" fmla="*/ 96 w 205"/>
                              <a:gd name="T9" fmla="*/ 208 h 215"/>
                              <a:gd name="T10" fmla="*/ 130 w 205"/>
                              <a:gd name="T11" fmla="*/ 215 h 215"/>
                              <a:gd name="T12" fmla="*/ 152 w 205"/>
                              <a:gd name="T13" fmla="*/ 44 h 215"/>
                              <a:gd name="T14" fmla="*/ 67 w 205"/>
                              <a:gd name="T15" fmla="*/ 100 h 215"/>
                              <a:gd name="T16" fmla="*/ 62 w 205"/>
                              <a:gd name="T17" fmla="*/ 103 h 215"/>
                              <a:gd name="T18" fmla="*/ 45 w 205"/>
                              <a:gd name="T19" fmla="*/ 105 h 215"/>
                              <a:gd name="T20" fmla="*/ 40 w 205"/>
                              <a:gd name="T21" fmla="*/ 102 h 215"/>
                              <a:gd name="T22" fmla="*/ 38 w 205"/>
                              <a:gd name="T23" fmla="*/ 90 h 215"/>
                              <a:gd name="T24" fmla="*/ 30 w 205"/>
                              <a:gd name="T25" fmla="*/ 85 h 215"/>
                              <a:gd name="T26" fmla="*/ 39 w 205"/>
                              <a:gd name="T27" fmla="*/ 75 h 215"/>
                              <a:gd name="T28" fmla="*/ 40 w 205"/>
                              <a:gd name="T29" fmla="*/ 65 h 215"/>
                              <a:gd name="T30" fmla="*/ 52 w 205"/>
                              <a:gd name="T31" fmla="*/ 68 h 215"/>
                              <a:gd name="T32" fmla="*/ 61 w 205"/>
                              <a:gd name="T33" fmla="*/ 63 h 215"/>
                              <a:gd name="T34" fmla="*/ 64 w 205"/>
                              <a:gd name="T35" fmla="*/ 75 h 215"/>
                              <a:gd name="T36" fmla="*/ 74 w 205"/>
                              <a:gd name="T37" fmla="*/ 80 h 215"/>
                              <a:gd name="T38" fmla="*/ 66 w 205"/>
                              <a:gd name="T39" fmla="*/ 88 h 215"/>
                              <a:gd name="T40" fmla="*/ 137 w 205"/>
                              <a:gd name="T41" fmla="*/ 77 h 215"/>
                              <a:gd name="T42" fmla="*/ 129 w 205"/>
                              <a:gd name="T43" fmla="*/ 83 h 215"/>
                              <a:gd name="T44" fmla="*/ 131 w 205"/>
                              <a:gd name="T45" fmla="*/ 98 h 215"/>
                              <a:gd name="T46" fmla="*/ 120 w 205"/>
                              <a:gd name="T47" fmla="*/ 98 h 215"/>
                              <a:gd name="T48" fmla="*/ 115 w 205"/>
                              <a:gd name="T49" fmla="*/ 111 h 215"/>
                              <a:gd name="T50" fmla="*/ 109 w 205"/>
                              <a:gd name="T51" fmla="*/ 112 h 215"/>
                              <a:gd name="T52" fmla="*/ 93 w 205"/>
                              <a:gd name="T53" fmla="*/ 111 h 215"/>
                              <a:gd name="T54" fmla="*/ 87 w 205"/>
                              <a:gd name="T55" fmla="*/ 108 h 215"/>
                              <a:gd name="T56" fmla="*/ 75 w 205"/>
                              <a:gd name="T57" fmla="*/ 96 h 215"/>
                              <a:gd name="T58" fmla="*/ 72 w 205"/>
                              <a:gd name="T59" fmla="*/ 90 h 215"/>
                              <a:gd name="T60" fmla="*/ 71 w 205"/>
                              <a:gd name="T61" fmla="*/ 73 h 215"/>
                              <a:gd name="T62" fmla="*/ 72 w 205"/>
                              <a:gd name="T63" fmla="*/ 68 h 215"/>
                              <a:gd name="T64" fmla="*/ 82 w 205"/>
                              <a:gd name="T65" fmla="*/ 54 h 215"/>
                              <a:gd name="T66" fmla="*/ 87 w 205"/>
                              <a:gd name="T67" fmla="*/ 50 h 215"/>
                              <a:gd name="T68" fmla="*/ 104 w 205"/>
                              <a:gd name="T69" fmla="*/ 46 h 215"/>
                              <a:gd name="T70" fmla="*/ 110 w 205"/>
                              <a:gd name="T71" fmla="*/ 46 h 215"/>
                              <a:gd name="T72" fmla="*/ 125 w 205"/>
                              <a:gd name="T73" fmla="*/ 53 h 215"/>
                              <a:gd name="T74" fmla="*/ 129 w 205"/>
                              <a:gd name="T75" fmla="*/ 57 h 215"/>
                              <a:gd name="T76" fmla="*/ 137 w 205"/>
                              <a:gd name="T77" fmla="*/ 73 h 215"/>
                              <a:gd name="T78" fmla="*/ 55 w 205"/>
                              <a:gd name="T79" fmla="*/ 89 h 215"/>
                              <a:gd name="T80" fmla="*/ 57 w 205"/>
                              <a:gd name="T81" fmla="*/ 80 h 215"/>
                              <a:gd name="T82" fmla="*/ 97 w 205"/>
                              <a:gd name="T83" fmla="*/ 84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5" h="215">
                                <a:moveTo>
                                  <a:pt x="44" y="24"/>
                                </a:moveTo>
                                <a:cubicBezTo>
                                  <a:pt x="8" y="49"/>
                                  <a:pt x="0" y="98"/>
                                  <a:pt x="24" y="133"/>
                                </a:cubicBezTo>
                                <a:cubicBezTo>
                                  <a:pt x="26" y="135"/>
                                  <a:pt x="28" y="138"/>
                                  <a:pt x="29" y="139"/>
                                </a:cubicBezTo>
                                <a:cubicBezTo>
                                  <a:pt x="36" y="182"/>
                                  <a:pt x="36" y="182"/>
                                  <a:pt x="36" y="182"/>
                                </a:cubicBezTo>
                                <a:cubicBezTo>
                                  <a:pt x="36" y="182"/>
                                  <a:pt x="36" y="182"/>
                                  <a:pt x="36" y="182"/>
                                </a:cubicBezTo>
                                <a:cubicBezTo>
                                  <a:pt x="36" y="183"/>
                                  <a:pt x="36" y="184"/>
                                  <a:pt x="37" y="186"/>
                                </a:cubicBezTo>
                                <a:cubicBezTo>
                                  <a:pt x="39" y="189"/>
                                  <a:pt x="44" y="190"/>
                                  <a:pt x="48" y="187"/>
                                </a:cubicBezTo>
                                <a:cubicBezTo>
                                  <a:pt x="48" y="187"/>
                                  <a:pt x="48" y="187"/>
                                  <a:pt x="48" y="187"/>
                                </a:cubicBezTo>
                                <a:cubicBezTo>
                                  <a:pt x="48" y="187"/>
                                  <a:pt x="48" y="187"/>
                                  <a:pt x="48" y="187"/>
                                </a:cubicBezTo>
                                <a:cubicBezTo>
                                  <a:pt x="58" y="180"/>
                                  <a:pt x="58" y="180"/>
                                  <a:pt x="58" y="180"/>
                                </a:cubicBezTo>
                                <a:cubicBezTo>
                                  <a:pt x="75" y="205"/>
                                  <a:pt x="75" y="205"/>
                                  <a:pt x="75" y="205"/>
                                </a:cubicBezTo>
                                <a:cubicBezTo>
                                  <a:pt x="75" y="205"/>
                                  <a:pt x="75" y="205"/>
                                  <a:pt x="75" y="205"/>
                                </a:cubicBezTo>
                                <a:cubicBezTo>
                                  <a:pt x="75" y="205"/>
                                  <a:pt x="75" y="205"/>
                                  <a:pt x="75" y="205"/>
                                </a:cubicBezTo>
                                <a:cubicBezTo>
                                  <a:pt x="80" y="212"/>
                                  <a:pt x="89" y="213"/>
                                  <a:pt x="96" y="208"/>
                                </a:cubicBezTo>
                                <a:cubicBezTo>
                                  <a:pt x="96" y="208"/>
                                  <a:pt x="96" y="208"/>
                                  <a:pt x="96" y="208"/>
                                </a:cubicBezTo>
                                <a:cubicBezTo>
                                  <a:pt x="96" y="208"/>
                                  <a:pt x="96" y="208"/>
                                  <a:pt x="96" y="208"/>
                                </a:cubicBezTo>
                                <a:cubicBezTo>
                                  <a:pt x="115" y="195"/>
                                  <a:pt x="115" y="195"/>
                                  <a:pt x="115" y="195"/>
                                </a:cubicBezTo>
                                <a:cubicBezTo>
                                  <a:pt x="130" y="215"/>
                                  <a:pt x="130" y="215"/>
                                  <a:pt x="130" y="215"/>
                                </a:cubicBezTo>
                                <a:cubicBezTo>
                                  <a:pt x="205" y="162"/>
                                  <a:pt x="205" y="162"/>
                                  <a:pt x="205" y="162"/>
                                </a:cubicBezTo>
                                <a:cubicBezTo>
                                  <a:pt x="164" y="103"/>
                                  <a:pt x="164" y="103"/>
                                  <a:pt x="164" y="103"/>
                                </a:cubicBezTo>
                                <a:cubicBezTo>
                                  <a:pt x="168" y="83"/>
                                  <a:pt x="164" y="62"/>
                                  <a:pt x="152" y="44"/>
                                </a:cubicBezTo>
                                <a:cubicBezTo>
                                  <a:pt x="127" y="8"/>
                                  <a:pt x="78" y="0"/>
                                  <a:pt x="44" y="24"/>
                                </a:cubicBezTo>
                                <a:close/>
                                <a:moveTo>
                                  <a:pt x="65" y="91"/>
                                </a:moveTo>
                                <a:cubicBezTo>
                                  <a:pt x="67" y="100"/>
                                  <a:pt x="67" y="100"/>
                                  <a:pt x="67" y="100"/>
                                </a:cubicBezTo>
                                <a:cubicBezTo>
                                  <a:pt x="66" y="101"/>
                                  <a:pt x="66" y="101"/>
                                  <a:pt x="66" y="101"/>
                                </a:cubicBezTo>
                                <a:cubicBezTo>
                                  <a:pt x="65" y="101"/>
                                  <a:pt x="65" y="101"/>
                                  <a:pt x="65" y="101"/>
                                </a:cubicBezTo>
                                <a:cubicBezTo>
                                  <a:pt x="62" y="103"/>
                                  <a:pt x="62" y="103"/>
                                  <a:pt x="62" y="103"/>
                                </a:cubicBezTo>
                                <a:cubicBezTo>
                                  <a:pt x="55" y="98"/>
                                  <a:pt x="55" y="98"/>
                                  <a:pt x="55" y="98"/>
                                </a:cubicBezTo>
                                <a:cubicBezTo>
                                  <a:pt x="54" y="99"/>
                                  <a:pt x="52" y="99"/>
                                  <a:pt x="51" y="99"/>
                                </a:cubicBezTo>
                                <a:cubicBezTo>
                                  <a:pt x="45" y="105"/>
                                  <a:pt x="45" y="105"/>
                                  <a:pt x="45" y="105"/>
                                </a:cubicBezTo>
                                <a:cubicBezTo>
                                  <a:pt x="42" y="103"/>
                                  <a:pt x="42" y="103"/>
                                  <a:pt x="42" y="103"/>
                                </a:cubicBezTo>
                                <a:cubicBezTo>
                                  <a:pt x="41" y="103"/>
                                  <a:pt x="41" y="103"/>
                                  <a:pt x="41" y="103"/>
                                </a:cubicBezTo>
                                <a:cubicBezTo>
                                  <a:pt x="40" y="102"/>
                                  <a:pt x="40" y="102"/>
                                  <a:pt x="40" y="102"/>
                                </a:cubicBezTo>
                                <a:cubicBezTo>
                                  <a:pt x="41" y="94"/>
                                  <a:pt x="41" y="94"/>
                                  <a:pt x="41" y="94"/>
                                </a:cubicBezTo>
                                <a:cubicBezTo>
                                  <a:pt x="40" y="93"/>
                                  <a:pt x="40" y="93"/>
                                  <a:pt x="39" y="92"/>
                                </a:cubicBezTo>
                                <a:cubicBezTo>
                                  <a:pt x="39" y="92"/>
                                  <a:pt x="39" y="91"/>
                                  <a:pt x="38" y="90"/>
                                </a:cubicBezTo>
                                <a:cubicBezTo>
                                  <a:pt x="30" y="89"/>
                                  <a:pt x="30" y="89"/>
                                  <a:pt x="30" y="89"/>
                                </a:cubicBezTo>
                                <a:cubicBezTo>
                                  <a:pt x="30" y="85"/>
                                  <a:pt x="30" y="85"/>
                                  <a:pt x="30" y="85"/>
                                </a:cubicBezTo>
                                <a:cubicBezTo>
                                  <a:pt x="30" y="85"/>
                                  <a:pt x="30" y="85"/>
                                  <a:pt x="30" y="85"/>
                                </a:cubicBezTo>
                                <a:cubicBezTo>
                                  <a:pt x="30" y="83"/>
                                  <a:pt x="30" y="83"/>
                                  <a:pt x="30" y="83"/>
                                </a:cubicBezTo>
                                <a:cubicBezTo>
                                  <a:pt x="37" y="79"/>
                                  <a:pt x="37" y="79"/>
                                  <a:pt x="37" y="79"/>
                                </a:cubicBezTo>
                                <a:cubicBezTo>
                                  <a:pt x="38" y="78"/>
                                  <a:pt x="38" y="76"/>
                                  <a:pt x="39" y="75"/>
                                </a:cubicBezTo>
                                <a:cubicBezTo>
                                  <a:pt x="37" y="67"/>
                                  <a:pt x="37" y="67"/>
                                  <a:pt x="37" y="67"/>
                                </a:cubicBezTo>
                                <a:cubicBezTo>
                                  <a:pt x="40" y="65"/>
                                  <a:pt x="40" y="65"/>
                                  <a:pt x="40" y="65"/>
                                </a:cubicBezTo>
                                <a:cubicBezTo>
                                  <a:pt x="40" y="65"/>
                                  <a:pt x="40" y="65"/>
                                  <a:pt x="40" y="65"/>
                                </a:cubicBezTo>
                                <a:cubicBezTo>
                                  <a:pt x="42" y="64"/>
                                  <a:pt x="42" y="64"/>
                                  <a:pt x="42" y="64"/>
                                </a:cubicBezTo>
                                <a:cubicBezTo>
                                  <a:pt x="49" y="68"/>
                                  <a:pt x="49" y="68"/>
                                  <a:pt x="49" y="68"/>
                                </a:cubicBezTo>
                                <a:cubicBezTo>
                                  <a:pt x="50" y="68"/>
                                  <a:pt x="51" y="68"/>
                                  <a:pt x="52" y="68"/>
                                </a:cubicBezTo>
                                <a:cubicBezTo>
                                  <a:pt x="59" y="62"/>
                                  <a:pt x="59" y="62"/>
                                  <a:pt x="59" y="62"/>
                                </a:cubicBezTo>
                                <a:cubicBezTo>
                                  <a:pt x="60" y="63"/>
                                  <a:pt x="60" y="63"/>
                                  <a:pt x="60" y="63"/>
                                </a:cubicBezTo>
                                <a:cubicBezTo>
                                  <a:pt x="61" y="63"/>
                                  <a:pt x="61" y="63"/>
                                  <a:pt x="61" y="63"/>
                                </a:cubicBezTo>
                                <a:cubicBezTo>
                                  <a:pt x="64" y="65"/>
                                  <a:pt x="64" y="65"/>
                                  <a:pt x="64" y="65"/>
                                </a:cubicBezTo>
                                <a:cubicBezTo>
                                  <a:pt x="63" y="73"/>
                                  <a:pt x="63" y="73"/>
                                  <a:pt x="63" y="73"/>
                                </a:cubicBezTo>
                                <a:cubicBezTo>
                                  <a:pt x="64" y="74"/>
                                  <a:pt x="64" y="74"/>
                                  <a:pt x="64" y="75"/>
                                </a:cubicBezTo>
                                <a:cubicBezTo>
                                  <a:pt x="65" y="75"/>
                                  <a:pt x="65" y="76"/>
                                  <a:pt x="66" y="76"/>
                                </a:cubicBezTo>
                                <a:cubicBezTo>
                                  <a:pt x="73" y="79"/>
                                  <a:pt x="73" y="79"/>
                                  <a:pt x="73" y="79"/>
                                </a:cubicBezTo>
                                <a:cubicBezTo>
                                  <a:pt x="74" y="80"/>
                                  <a:pt x="74" y="80"/>
                                  <a:pt x="74" y="80"/>
                                </a:cubicBezTo>
                                <a:cubicBezTo>
                                  <a:pt x="74" y="81"/>
                                  <a:pt x="74" y="81"/>
                                  <a:pt x="74" y="81"/>
                                </a:cubicBezTo>
                                <a:cubicBezTo>
                                  <a:pt x="74" y="84"/>
                                  <a:pt x="74" y="84"/>
                                  <a:pt x="74" y="84"/>
                                </a:cubicBezTo>
                                <a:cubicBezTo>
                                  <a:pt x="66" y="88"/>
                                  <a:pt x="66" y="88"/>
                                  <a:pt x="66" y="88"/>
                                </a:cubicBezTo>
                                <a:cubicBezTo>
                                  <a:pt x="66" y="89"/>
                                  <a:pt x="65" y="90"/>
                                  <a:pt x="65" y="91"/>
                                </a:cubicBezTo>
                                <a:close/>
                                <a:moveTo>
                                  <a:pt x="137" y="73"/>
                                </a:moveTo>
                                <a:cubicBezTo>
                                  <a:pt x="137" y="77"/>
                                  <a:pt x="137" y="77"/>
                                  <a:pt x="137" y="77"/>
                                </a:cubicBezTo>
                                <a:cubicBezTo>
                                  <a:pt x="137" y="77"/>
                                  <a:pt x="137" y="77"/>
                                  <a:pt x="137" y="77"/>
                                </a:cubicBezTo>
                                <a:cubicBezTo>
                                  <a:pt x="137" y="79"/>
                                  <a:pt x="137" y="79"/>
                                  <a:pt x="137" y="79"/>
                                </a:cubicBezTo>
                                <a:cubicBezTo>
                                  <a:pt x="129" y="83"/>
                                  <a:pt x="129" y="83"/>
                                  <a:pt x="129" y="83"/>
                                </a:cubicBezTo>
                                <a:cubicBezTo>
                                  <a:pt x="129" y="85"/>
                                  <a:pt x="128" y="86"/>
                                  <a:pt x="128" y="88"/>
                                </a:cubicBezTo>
                                <a:cubicBezTo>
                                  <a:pt x="133" y="96"/>
                                  <a:pt x="133" y="96"/>
                                  <a:pt x="133" y="96"/>
                                </a:cubicBezTo>
                                <a:cubicBezTo>
                                  <a:pt x="131" y="98"/>
                                  <a:pt x="131" y="98"/>
                                  <a:pt x="131" y="98"/>
                                </a:cubicBezTo>
                                <a:cubicBezTo>
                                  <a:pt x="131" y="99"/>
                                  <a:pt x="131" y="99"/>
                                  <a:pt x="131" y="99"/>
                                </a:cubicBezTo>
                                <a:cubicBezTo>
                                  <a:pt x="130" y="101"/>
                                  <a:pt x="130" y="101"/>
                                  <a:pt x="130" y="101"/>
                                </a:cubicBezTo>
                                <a:cubicBezTo>
                                  <a:pt x="120" y="98"/>
                                  <a:pt x="120" y="98"/>
                                  <a:pt x="120" y="98"/>
                                </a:cubicBezTo>
                                <a:cubicBezTo>
                                  <a:pt x="120" y="98"/>
                                  <a:pt x="119" y="99"/>
                                  <a:pt x="118" y="100"/>
                                </a:cubicBezTo>
                                <a:cubicBezTo>
                                  <a:pt x="118" y="100"/>
                                  <a:pt x="117" y="101"/>
                                  <a:pt x="116" y="101"/>
                                </a:cubicBezTo>
                                <a:cubicBezTo>
                                  <a:pt x="115" y="111"/>
                                  <a:pt x="115" y="111"/>
                                  <a:pt x="115" y="111"/>
                                </a:cubicBezTo>
                                <a:cubicBezTo>
                                  <a:pt x="114" y="111"/>
                                  <a:pt x="114" y="111"/>
                                  <a:pt x="114" y="111"/>
                                </a:cubicBezTo>
                                <a:cubicBezTo>
                                  <a:pt x="113" y="111"/>
                                  <a:pt x="113" y="111"/>
                                  <a:pt x="113" y="111"/>
                                </a:cubicBezTo>
                                <a:cubicBezTo>
                                  <a:pt x="109" y="112"/>
                                  <a:pt x="109" y="112"/>
                                  <a:pt x="109" y="112"/>
                                </a:cubicBezTo>
                                <a:cubicBezTo>
                                  <a:pt x="104" y="104"/>
                                  <a:pt x="104" y="104"/>
                                  <a:pt x="104" y="104"/>
                                </a:cubicBezTo>
                                <a:cubicBezTo>
                                  <a:pt x="103" y="104"/>
                                  <a:pt x="101" y="104"/>
                                  <a:pt x="99" y="104"/>
                                </a:cubicBezTo>
                                <a:cubicBezTo>
                                  <a:pt x="93" y="111"/>
                                  <a:pt x="93" y="111"/>
                                  <a:pt x="93" y="111"/>
                                </a:cubicBezTo>
                                <a:cubicBezTo>
                                  <a:pt x="91" y="110"/>
                                  <a:pt x="91" y="110"/>
                                  <a:pt x="91" y="110"/>
                                </a:cubicBezTo>
                                <a:cubicBezTo>
                                  <a:pt x="91" y="110"/>
                                  <a:pt x="91" y="110"/>
                                  <a:pt x="91" y="110"/>
                                </a:cubicBezTo>
                                <a:cubicBezTo>
                                  <a:pt x="87" y="108"/>
                                  <a:pt x="87" y="108"/>
                                  <a:pt x="87" y="108"/>
                                </a:cubicBezTo>
                                <a:cubicBezTo>
                                  <a:pt x="88" y="99"/>
                                  <a:pt x="88" y="99"/>
                                  <a:pt x="88" y="99"/>
                                </a:cubicBezTo>
                                <a:cubicBezTo>
                                  <a:pt x="87" y="97"/>
                                  <a:pt x="86" y="96"/>
                                  <a:pt x="84" y="95"/>
                                </a:cubicBezTo>
                                <a:cubicBezTo>
                                  <a:pt x="75" y="96"/>
                                  <a:pt x="75" y="96"/>
                                  <a:pt x="75" y="96"/>
                                </a:cubicBezTo>
                                <a:cubicBezTo>
                                  <a:pt x="74" y="94"/>
                                  <a:pt x="74" y="94"/>
                                  <a:pt x="74" y="94"/>
                                </a:cubicBezTo>
                                <a:cubicBezTo>
                                  <a:pt x="74" y="93"/>
                                  <a:pt x="74" y="93"/>
                                  <a:pt x="74" y="93"/>
                                </a:cubicBezTo>
                                <a:cubicBezTo>
                                  <a:pt x="72" y="90"/>
                                  <a:pt x="72" y="90"/>
                                  <a:pt x="72" y="90"/>
                                </a:cubicBezTo>
                                <a:cubicBezTo>
                                  <a:pt x="79" y="83"/>
                                  <a:pt x="79" y="83"/>
                                  <a:pt x="79" y="83"/>
                                </a:cubicBezTo>
                                <a:cubicBezTo>
                                  <a:pt x="79" y="82"/>
                                  <a:pt x="79" y="81"/>
                                  <a:pt x="79" y="79"/>
                                </a:cubicBezTo>
                                <a:cubicBezTo>
                                  <a:pt x="71" y="73"/>
                                  <a:pt x="71" y="73"/>
                                  <a:pt x="71" y="73"/>
                                </a:cubicBezTo>
                                <a:cubicBezTo>
                                  <a:pt x="71" y="72"/>
                                  <a:pt x="71" y="72"/>
                                  <a:pt x="71" y="72"/>
                                </a:cubicBezTo>
                                <a:cubicBezTo>
                                  <a:pt x="71" y="71"/>
                                  <a:pt x="71" y="71"/>
                                  <a:pt x="71" y="71"/>
                                </a:cubicBezTo>
                                <a:cubicBezTo>
                                  <a:pt x="72" y="68"/>
                                  <a:pt x="72" y="68"/>
                                  <a:pt x="72" y="68"/>
                                </a:cubicBezTo>
                                <a:cubicBezTo>
                                  <a:pt x="82" y="67"/>
                                  <a:pt x="82" y="67"/>
                                  <a:pt x="82" y="67"/>
                                </a:cubicBezTo>
                                <a:cubicBezTo>
                                  <a:pt x="83" y="65"/>
                                  <a:pt x="84" y="64"/>
                                  <a:pt x="85" y="62"/>
                                </a:cubicBezTo>
                                <a:cubicBezTo>
                                  <a:pt x="82" y="54"/>
                                  <a:pt x="82" y="54"/>
                                  <a:pt x="82" y="54"/>
                                </a:cubicBezTo>
                                <a:cubicBezTo>
                                  <a:pt x="85" y="51"/>
                                  <a:pt x="85" y="51"/>
                                  <a:pt x="85" y="51"/>
                                </a:cubicBezTo>
                                <a:cubicBezTo>
                                  <a:pt x="86" y="51"/>
                                  <a:pt x="86" y="51"/>
                                  <a:pt x="86" y="51"/>
                                </a:cubicBezTo>
                                <a:cubicBezTo>
                                  <a:pt x="87" y="50"/>
                                  <a:pt x="87" y="50"/>
                                  <a:pt x="87" y="50"/>
                                </a:cubicBezTo>
                                <a:cubicBezTo>
                                  <a:pt x="95" y="55"/>
                                  <a:pt x="95" y="55"/>
                                  <a:pt x="95" y="55"/>
                                </a:cubicBezTo>
                                <a:cubicBezTo>
                                  <a:pt x="97" y="55"/>
                                  <a:pt x="98" y="54"/>
                                  <a:pt x="100" y="54"/>
                                </a:cubicBezTo>
                                <a:cubicBezTo>
                                  <a:pt x="104" y="46"/>
                                  <a:pt x="104" y="46"/>
                                  <a:pt x="104" y="46"/>
                                </a:cubicBezTo>
                                <a:cubicBezTo>
                                  <a:pt x="107" y="46"/>
                                  <a:pt x="107" y="46"/>
                                  <a:pt x="107" y="46"/>
                                </a:cubicBezTo>
                                <a:cubicBezTo>
                                  <a:pt x="108" y="46"/>
                                  <a:pt x="108" y="46"/>
                                  <a:pt x="108" y="46"/>
                                </a:cubicBezTo>
                                <a:cubicBezTo>
                                  <a:pt x="110" y="46"/>
                                  <a:pt x="110" y="46"/>
                                  <a:pt x="110" y="46"/>
                                </a:cubicBezTo>
                                <a:cubicBezTo>
                                  <a:pt x="112" y="55"/>
                                  <a:pt x="112" y="55"/>
                                  <a:pt x="112" y="55"/>
                                </a:cubicBezTo>
                                <a:cubicBezTo>
                                  <a:pt x="114" y="56"/>
                                  <a:pt x="116" y="56"/>
                                  <a:pt x="117" y="57"/>
                                </a:cubicBezTo>
                                <a:cubicBezTo>
                                  <a:pt x="125" y="53"/>
                                  <a:pt x="125" y="53"/>
                                  <a:pt x="125" y="53"/>
                                </a:cubicBezTo>
                                <a:cubicBezTo>
                                  <a:pt x="128" y="56"/>
                                  <a:pt x="128" y="56"/>
                                  <a:pt x="128" y="56"/>
                                </a:cubicBezTo>
                                <a:cubicBezTo>
                                  <a:pt x="128" y="56"/>
                                  <a:pt x="128" y="56"/>
                                  <a:pt x="128" y="56"/>
                                </a:cubicBezTo>
                                <a:cubicBezTo>
                                  <a:pt x="129" y="57"/>
                                  <a:pt x="129" y="57"/>
                                  <a:pt x="129" y="57"/>
                                </a:cubicBezTo>
                                <a:cubicBezTo>
                                  <a:pt x="126" y="66"/>
                                  <a:pt x="126" y="66"/>
                                  <a:pt x="126" y="66"/>
                                </a:cubicBezTo>
                                <a:cubicBezTo>
                                  <a:pt x="127" y="68"/>
                                  <a:pt x="128" y="69"/>
                                  <a:pt x="128" y="71"/>
                                </a:cubicBezTo>
                                <a:cubicBezTo>
                                  <a:pt x="137" y="73"/>
                                  <a:pt x="137" y="73"/>
                                  <a:pt x="137" y="73"/>
                                </a:cubicBezTo>
                                <a:cubicBezTo>
                                  <a:pt x="137" y="73"/>
                                  <a:pt x="137" y="73"/>
                                  <a:pt x="137" y="73"/>
                                </a:cubicBezTo>
                                <a:close/>
                                <a:moveTo>
                                  <a:pt x="57" y="80"/>
                                </a:moveTo>
                                <a:cubicBezTo>
                                  <a:pt x="59" y="83"/>
                                  <a:pt x="58" y="87"/>
                                  <a:pt x="55" y="89"/>
                                </a:cubicBezTo>
                                <a:cubicBezTo>
                                  <a:pt x="53" y="90"/>
                                  <a:pt x="49" y="89"/>
                                  <a:pt x="47" y="87"/>
                                </a:cubicBezTo>
                                <a:cubicBezTo>
                                  <a:pt x="45" y="84"/>
                                  <a:pt x="46" y="80"/>
                                  <a:pt x="48" y="79"/>
                                </a:cubicBezTo>
                                <a:cubicBezTo>
                                  <a:pt x="51" y="76"/>
                                  <a:pt x="55" y="78"/>
                                  <a:pt x="57" y="80"/>
                                </a:cubicBezTo>
                                <a:close/>
                                <a:moveTo>
                                  <a:pt x="111" y="74"/>
                                </a:moveTo>
                                <a:cubicBezTo>
                                  <a:pt x="113" y="78"/>
                                  <a:pt x="112" y="83"/>
                                  <a:pt x="109" y="86"/>
                                </a:cubicBezTo>
                                <a:cubicBezTo>
                                  <a:pt x="105" y="88"/>
                                  <a:pt x="100" y="88"/>
                                  <a:pt x="97" y="84"/>
                                </a:cubicBezTo>
                                <a:cubicBezTo>
                                  <a:pt x="94" y="80"/>
                                  <a:pt x="95" y="75"/>
                                  <a:pt x="99" y="72"/>
                                </a:cubicBezTo>
                                <a:cubicBezTo>
                                  <a:pt x="103" y="70"/>
                                  <a:pt x="108" y="71"/>
                                  <a:pt x="111" y="7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38" name="Freeform 6138"/>
                        <wps:cNvSpPr>
                          <a:spLocks noEditPoints="1"/>
                        </wps:cNvSpPr>
                        <wps:spPr bwMode="auto">
                          <a:xfrm>
                            <a:off x="21990051" y="5368926"/>
                            <a:ext cx="1163638" cy="976313"/>
                          </a:xfrm>
                          <a:custGeom>
                            <a:avLst/>
                            <a:gdLst>
                              <a:gd name="T0" fmla="*/ 184 w 310"/>
                              <a:gd name="T1" fmla="*/ 51 h 260"/>
                              <a:gd name="T2" fmla="*/ 134 w 310"/>
                              <a:gd name="T3" fmla="*/ 87 h 260"/>
                              <a:gd name="T4" fmla="*/ 86 w 310"/>
                              <a:gd name="T5" fmla="*/ 133 h 260"/>
                              <a:gd name="T6" fmla="*/ 1 w 310"/>
                              <a:gd name="T7" fmla="*/ 156 h 260"/>
                              <a:gd name="T8" fmla="*/ 93 w 310"/>
                              <a:gd name="T9" fmla="*/ 244 h 260"/>
                              <a:gd name="T10" fmla="*/ 123 w 310"/>
                              <a:gd name="T11" fmla="*/ 232 h 260"/>
                              <a:gd name="T12" fmla="*/ 156 w 310"/>
                              <a:gd name="T13" fmla="*/ 237 h 260"/>
                              <a:gd name="T14" fmla="*/ 192 w 310"/>
                              <a:gd name="T15" fmla="*/ 230 h 260"/>
                              <a:gd name="T16" fmla="*/ 222 w 310"/>
                              <a:gd name="T17" fmla="*/ 212 h 260"/>
                              <a:gd name="T18" fmla="*/ 233 w 310"/>
                              <a:gd name="T19" fmla="*/ 186 h 260"/>
                              <a:gd name="T20" fmla="*/ 242 w 310"/>
                              <a:gd name="T21" fmla="*/ 161 h 260"/>
                              <a:gd name="T22" fmla="*/ 252 w 310"/>
                              <a:gd name="T23" fmla="*/ 136 h 260"/>
                              <a:gd name="T24" fmla="*/ 268 w 310"/>
                              <a:gd name="T25" fmla="*/ 121 h 260"/>
                              <a:gd name="T26" fmla="*/ 75 w 310"/>
                              <a:gd name="T27" fmla="*/ 239 h 260"/>
                              <a:gd name="T28" fmla="*/ 96 w 310"/>
                              <a:gd name="T29" fmla="*/ 135 h 260"/>
                              <a:gd name="T30" fmla="*/ 173 w 310"/>
                              <a:gd name="T31" fmla="*/ 87 h 260"/>
                              <a:gd name="T32" fmla="*/ 135 w 310"/>
                              <a:gd name="T33" fmla="*/ 115 h 260"/>
                              <a:gd name="T34" fmla="*/ 113 w 310"/>
                              <a:gd name="T35" fmla="*/ 153 h 260"/>
                              <a:gd name="T36" fmla="*/ 93 w 310"/>
                              <a:gd name="T37" fmla="*/ 148 h 260"/>
                              <a:gd name="T38" fmla="*/ 116 w 310"/>
                              <a:gd name="T39" fmla="*/ 214 h 260"/>
                              <a:gd name="T40" fmla="*/ 119 w 310"/>
                              <a:gd name="T41" fmla="*/ 221 h 260"/>
                              <a:gd name="T42" fmla="*/ 102 w 310"/>
                              <a:gd name="T43" fmla="*/ 227 h 260"/>
                              <a:gd name="T44" fmla="*/ 98 w 310"/>
                              <a:gd name="T45" fmla="*/ 219 h 260"/>
                              <a:gd name="T46" fmla="*/ 145 w 310"/>
                              <a:gd name="T47" fmla="*/ 221 h 260"/>
                              <a:gd name="T48" fmla="*/ 128 w 310"/>
                              <a:gd name="T49" fmla="*/ 228 h 260"/>
                              <a:gd name="T50" fmla="*/ 122 w 310"/>
                              <a:gd name="T51" fmla="*/ 210 h 260"/>
                              <a:gd name="T52" fmla="*/ 139 w 310"/>
                              <a:gd name="T53" fmla="*/ 203 h 260"/>
                              <a:gd name="T54" fmla="*/ 144 w 310"/>
                              <a:gd name="T55" fmla="*/ 219 h 260"/>
                              <a:gd name="T56" fmla="*/ 172 w 310"/>
                              <a:gd name="T57" fmla="*/ 220 h 260"/>
                              <a:gd name="T58" fmla="*/ 154 w 310"/>
                              <a:gd name="T59" fmla="*/ 225 h 260"/>
                              <a:gd name="T60" fmla="*/ 145 w 310"/>
                              <a:gd name="T61" fmla="*/ 200 h 260"/>
                              <a:gd name="T62" fmla="*/ 169 w 310"/>
                              <a:gd name="T63" fmla="*/ 210 h 260"/>
                              <a:gd name="T64" fmla="*/ 194 w 310"/>
                              <a:gd name="T65" fmla="*/ 208 h 260"/>
                              <a:gd name="T66" fmla="*/ 190 w 310"/>
                              <a:gd name="T67" fmla="*/ 225 h 260"/>
                              <a:gd name="T68" fmla="*/ 175 w 310"/>
                              <a:gd name="T69" fmla="*/ 210 h 260"/>
                              <a:gd name="T70" fmla="*/ 183 w 310"/>
                              <a:gd name="T71" fmla="*/ 186 h 260"/>
                              <a:gd name="T72" fmla="*/ 221 w 310"/>
                              <a:gd name="T73" fmla="*/ 206 h 260"/>
                              <a:gd name="T74" fmla="*/ 220 w 310"/>
                              <a:gd name="T75" fmla="*/ 188 h 260"/>
                              <a:gd name="T76" fmla="*/ 249 w 310"/>
                              <a:gd name="T77" fmla="*/ 130 h 260"/>
                              <a:gd name="T78" fmla="*/ 179 w 310"/>
                              <a:gd name="T79" fmla="*/ 139 h 260"/>
                              <a:gd name="T80" fmla="*/ 247 w 310"/>
                              <a:gd name="T81" fmla="*/ 139 h 260"/>
                              <a:gd name="T82" fmla="*/ 187 w 310"/>
                              <a:gd name="T83" fmla="*/ 158 h 260"/>
                              <a:gd name="T84" fmla="*/ 230 w 310"/>
                              <a:gd name="T85" fmla="*/ 163 h 260"/>
                              <a:gd name="T86" fmla="*/ 232 w 310"/>
                              <a:gd name="T87" fmla="*/ 181 h 260"/>
                              <a:gd name="T88" fmla="*/ 174 w 310"/>
                              <a:gd name="T89" fmla="*/ 180 h 260"/>
                              <a:gd name="T90" fmla="*/ 125 w 310"/>
                              <a:gd name="T91" fmla="*/ 192 h 260"/>
                              <a:gd name="T92" fmla="*/ 93 w 310"/>
                              <a:gd name="T93" fmla="*/ 221 h 260"/>
                              <a:gd name="T94" fmla="*/ 75 w 310"/>
                              <a:gd name="T95" fmla="*/ 160 h 260"/>
                              <a:gd name="T96" fmla="*/ 100 w 310"/>
                              <a:gd name="T97" fmla="*/ 167 h 260"/>
                              <a:gd name="T98" fmla="*/ 125 w 310"/>
                              <a:gd name="T99" fmla="*/ 129 h 260"/>
                              <a:gd name="T100" fmla="*/ 248 w 310"/>
                              <a:gd name="T101" fmla="*/ 112 h 260"/>
                              <a:gd name="T102" fmla="*/ 273 w 310"/>
                              <a:gd name="T103" fmla="*/ 87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10" h="260">
                                <a:moveTo>
                                  <a:pt x="309" y="65"/>
                                </a:moveTo>
                                <a:cubicBezTo>
                                  <a:pt x="229" y="1"/>
                                  <a:pt x="229" y="1"/>
                                  <a:pt x="229" y="1"/>
                                </a:cubicBezTo>
                                <a:cubicBezTo>
                                  <a:pt x="228" y="0"/>
                                  <a:pt x="227" y="0"/>
                                  <a:pt x="226" y="0"/>
                                </a:cubicBezTo>
                                <a:cubicBezTo>
                                  <a:pt x="226" y="1"/>
                                  <a:pt x="225" y="1"/>
                                  <a:pt x="224" y="1"/>
                                </a:cubicBezTo>
                                <a:cubicBezTo>
                                  <a:pt x="184" y="51"/>
                                  <a:pt x="184" y="51"/>
                                  <a:pt x="184" y="51"/>
                                </a:cubicBezTo>
                                <a:cubicBezTo>
                                  <a:pt x="183" y="53"/>
                                  <a:pt x="183" y="55"/>
                                  <a:pt x="185" y="56"/>
                                </a:cubicBezTo>
                                <a:cubicBezTo>
                                  <a:pt x="194" y="64"/>
                                  <a:pt x="194" y="64"/>
                                  <a:pt x="194" y="64"/>
                                </a:cubicBezTo>
                                <a:cubicBezTo>
                                  <a:pt x="170" y="82"/>
                                  <a:pt x="170" y="82"/>
                                  <a:pt x="170" y="82"/>
                                </a:cubicBezTo>
                                <a:cubicBezTo>
                                  <a:pt x="135" y="86"/>
                                  <a:pt x="135" y="86"/>
                                  <a:pt x="135" y="86"/>
                                </a:cubicBezTo>
                                <a:cubicBezTo>
                                  <a:pt x="134" y="86"/>
                                  <a:pt x="134" y="87"/>
                                  <a:pt x="134" y="87"/>
                                </a:cubicBezTo>
                                <a:cubicBezTo>
                                  <a:pt x="96" y="113"/>
                                  <a:pt x="96" y="113"/>
                                  <a:pt x="96" y="113"/>
                                </a:cubicBezTo>
                                <a:cubicBezTo>
                                  <a:pt x="95" y="113"/>
                                  <a:pt x="94" y="113"/>
                                  <a:pt x="94" y="115"/>
                                </a:cubicBezTo>
                                <a:cubicBezTo>
                                  <a:pt x="90" y="131"/>
                                  <a:pt x="90" y="131"/>
                                  <a:pt x="90" y="131"/>
                                </a:cubicBezTo>
                                <a:cubicBezTo>
                                  <a:pt x="87" y="132"/>
                                  <a:pt x="87" y="132"/>
                                  <a:pt x="87" y="132"/>
                                </a:cubicBezTo>
                                <a:cubicBezTo>
                                  <a:pt x="87" y="132"/>
                                  <a:pt x="87" y="132"/>
                                  <a:pt x="86" y="133"/>
                                </a:cubicBezTo>
                                <a:cubicBezTo>
                                  <a:pt x="72" y="153"/>
                                  <a:pt x="72" y="153"/>
                                  <a:pt x="72" y="153"/>
                                </a:cubicBezTo>
                                <a:cubicBezTo>
                                  <a:pt x="69" y="141"/>
                                  <a:pt x="69" y="141"/>
                                  <a:pt x="69" y="141"/>
                                </a:cubicBezTo>
                                <a:cubicBezTo>
                                  <a:pt x="69" y="140"/>
                                  <a:pt x="67" y="138"/>
                                  <a:pt x="65" y="138"/>
                                </a:cubicBezTo>
                                <a:cubicBezTo>
                                  <a:pt x="3" y="155"/>
                                  <a:pt x="3" y="155"/>
                                  <a:pt x="3" y="155"/>
                                </a:cubicBezTo>
                                <a:cubicBezTo>
                                  <a:pt x="2" y="154"/>
                                  <a:pt x="1" y="155"/>
                                  <a:pt x="1" y="156"/>
                                </a:cubicBezTo>
                                <a:cubicBezTo>
                                  <a:pt x="0" y="156"/>
                                  <a:pt x="1" y="157"/>
                                  <a:pt x="1" y="158"/>
                                </a:cubicBezTo>
                                <a:cubicBezTo>
                                  <a:pt x="26" y="258"/>
                                  <a:pt x="26" y="258"/>
                                  <a:pt x="26" y="258"/>
                                </a:cubicBezTo>
                                <a:cubicBezTo>
                                  <a:pt x="26" y="259"/>
                                  <a:pt x="28" y="260"/>
                                  <a:pt x="29" y="260"/>
                                </a:cubicBezTo>
                                <a:cubicBezTo>
                                  <a:pt x="92" y="244"/>
                                  <a:pt x="92" y="244"/>
                                  <a:pt x="92" y="244"/>
                                </a:cubicBezTo>
                                <a:cubicBezTo>
                                  <a:pt x="93" y="244"/>
                                  <a:pt x="93" y="244"/>
                                  <a:pt x="93" y="244"/>
                                </a:cubicBezTo>
                                <a:cubicBezTo>
                                  <a:pt x="94" y="243"/>
                                  <a:pt x="94" y="242"/>
                                  <a:pt x="95" y="241"/>
                                </a:cubicBezTo>
                                <a:cubicBezTo>
                                  <a:pt x="91" y="229"/>
                                  <a:pt x="91" y="229"/>
                                  <a:pt x="91" y="229"/>
                                </a:cubicBezTo>
                                <a:cubicBezTo>
                                  <a:pt x="96" y="231"/>
                                  <a:pt x="96" y="231"/>
                                  <a:pt x="96" y="231"/>
                                </a:cubicBezTo>
                                <a:cubicBezTo>
                                  <a:pt x="100" y="237"/>
                                  <a:pt x="108" y="241"/>
                                  <a:pt x="115" y="238"/>
                                </a:cubicBezTo>
                                <a:cubicBezTo>
                                  <a:pt x="119" y="237"/>
                                  <a:pt x="121" y="235"/>
                                  <a:pt x="123" y="232"/>
                                </a:cubicBezTo>
                                <a:cubicBezTo>
                                  <a:pt x="125" y="235"/>
                                  <a:pt x="127" y="237"/>
                                  <a:pt x="130" y="239"/>
                                </a:cubicBezTo>
                                <a:cubicBezTo>
                                  <a:pt x="134" y="240"/>
                                  <a:pt x="138" y="241"/>
                                  <a:pt x="142" y="239"/>
                                </a:cubicBezTo>
                                <a:cubicBezTo>
                                  <a:pt x="143" y="239"/>
                                  <a:pt x="145" y="238"/>
                                  <a:pt x="146" y="237"/>
                                </a:cubicBezTo>
                                <a:cubicBezTo>
                                  <a:pt x="148" y="236"/>
                                  <a:pt x="149" y="234"/>
                                  <a:pt x="151" y="232"/>
                                </a:cubicBezTo>
                                <a:cubicBezTo>
                                  <a:pt x="152" y="234"/>
                                  <a:pt x="154" y="235"/>
                                  <a:pt x="156" y="237"/>
                                </a:cubicBezTo>
                                <a:cubicBezTo>
                                  <a:pt x="160" y="238"/>
                                  <a:pt x="164" y="239"/>
                                  <a:pt x="168" y="237"/>
                                </a:cubicBezTo>
                                <a:cubicBezTo>
                                  <a:pt x="170" y="237"/>
                                  <a:pt x="171" y="236"/>
                                  <a:pt x="172" y="235"/>
                                </a:cubicBezTo>
                                <a:cubicBezTo>
                                  <a:pt x="172" y="235"/>
                                  <a:pt x="172" y="235"/>
                                  <a:pt x="172" y="235"/>
                                </a:cubicBezTo>
                                <a:cubicBezTo>
                                  <a:pt x="175" y="234"/>
                                  <a:pt x="177" y="231"/>
                                  <a:pt x="177" y="228"/>
                                </a:cubicBezTo>
                                <a:cubicBezTo>
                                  <a:pt x="181" y="231"/>
                                  <a:pt x="187" y="232"/>
                                  <a:pt x="192" y="230"/>
                                </a:cubicBezTo>
                                <a:cubicBezTo>
                                  <a:pt x="193" y="230"/>
                                  <a:pt x="194" y="229"/>
                                  <a:pt x="196" y="228"/>
                                </a:cubicBezTo>
                                <a:cubicBezTo>
                                  <a:pt x="201" y="225"/>
                                  <a:pt x="203" y="220"/>
                                  <a:pt x="203" y="214"/>
                                </a:cubicBezTo>
                                <a:cubicBezTo>
                                  <a:pt x="222" y="212"/>
                                  <a:pt x="222" y="212"/>
                                  <a:pt x="222" y="212"/>
                                </a:cubicBezTo>
                                <a:cubicBezTo>
                                  <a:pt x="222" y="212"/>
                                  <a:pt x="222" y="212"/>
                                  <a:pt x="222" y="212"/>
                                </a:cubicBezTo>
                                <a:cubicBezTo>
                                  <a:pt x="222" y="212"/>
                                  <a:pt x="222" y="212"/>
                                  <a:pt x="222" y="212"/>
                                </a:cubicBezTo>
                                <a:cubicBezTo>
                                  <a:pt x="225" y="212"/>
                                  <a:pt x="227" y="211"/>
                                  <a:pt x="229" y="210"/>
                                </a:cubicBezTo>
                                <a:cubicBezTo>
                                  <a:pt x="233" y="207"/>
                                  <a:pt x="236" y="201"/>
                                  <a:pt x="236" y="196"/>
                                </a:cubicBezTo>
                                <a:cubicBezTo>
                                  <a:pt x="235" y="192"/>
                                  <a:pt x="234" y="189"/>
                                  <a:pt x="231" y="187"/>
                                </a:cubicBezTo>
                                <a:cubicBezTo>
                                  <a:pt x="233" y="186"/>
                                  <a:pt x="233" y="186"/>
                                  <a:pt x="233" y="186"/>
                                </a:cubicBezTo>
                                <a:cubicBezTo>
                                  <a:pt x="233" y="186"/>
                                  <a:pt x="233" y="186"/>
                                  <a:pt x="233" y="186"/>
                                </a:cubicBezTo>
                                <a:cubicBezTo>
                                  <a:pt x="233" y="187"/>
                                  <a:pt x="233" y="187"/>
                                  <a:pt x="233" y="187"/>
                                </a:cubicBezTo>
                                <a:cubicBezTo>
                                  <a:pt x="235" y="186"/>
                                  <a:pt x="238" y="185"/>
                                  <a:pt x="240" y="184"/>
                                </a:cubicBezTo>
                                <a:cubicBezTo>
                                  <a:pt x="245" y="181"/>
                                  <a:pt x="247" y="176"/>
                                  <a:pt x="246" y="171"/>
                                </a:cubicBezTo>
                                <a:cubicBezTo>
                                  <a:pt x="246" y="166"/>
                                  <a:pt x="245" y="163"/>
                                  <a:pt x="242" y="161"/>
                                </a:cubicBezTo>
                                <a:cubicBezTo>
                                  <a:pt x="242" y="161"/>
                                  <a:pt x="242" y="161"/>
                                  <a:pt x="242" y="161"/>
                                </a:cubicBezTo>
                                <a:cubicBezTo>
                                  <a:pt x="242" y="161"/>
                                  <a:pt x="242" y="161"/>
                                  <a:pt x="243" y="161"/>
                                </a:cubicBezTo>
                                <a:cubicBezTo>
                                  <a:pt x="243" y="161"/>
                                  <a:pt x="243" y="161"/>
                                  <a:pt x="243" y="161"/>
                                </a:cubicBezTo>
                                <a:cubicBezTo>
                                  <a:pt x="245" y="160"/>
                                  <a:pt x="248" y="159"/>
                                  <a:pt x="250" y="158"/>
                                </a:cubicBezTo>
                                <a:cubicBezTo>
                                  <a:pt x="254" y="155"/>
                                  <a:pt x="257" y="150"/>
                                  <a:pt x="256" y="145"/>
                                </a:cubicBezTo>
                                <a:cubicBezTo>
                                  <a:pt x="256" y="141"/>
                                  <a:pt x="254" y="138"/>
                                  <a:pt x="252" y="136"/>
                                </a:cubicBezTo>
                                <a:cubicBezTo>
                                  <a:pt x="254" y="135"/>
                                  <a:pt x="256" y="134"/>
                                  <a:pt x="257" y="133"/>
                                </a:cubicBezTo>
                                <a:cubicBezTo>
                                  <a:pt x="261" y="130"/>
                                  <a:pt x="264" y="125"/>
                                  <a:pt x="263" y="120"/>
                                </a:cubicBezTo>
                                <a:cubicBezTo>
                                  <a:pt x="263" y="120"/>
                                  <a:pt x="263" y="120"/>
                                  <a:pt x="264" y="120"/>
                                </a:cubicBezTo>
                                <a:cubicBezTo>
                                  <a:pt x="265" y="121"/>
                                  <a:pt x="265" y="121"/>
                                  <a:pt x="265" y="121"/>
                                </a:cubicBezTo>
                                <a:cubicBezTo>
                                  <a:pt x="266" y="121"/>
                                  <a:pt x="267" y="121"/>
                                  <a:pt x="268" y="121"/>
                                </a:cubicBezTo>
                                <a:cubicBezTo>
                                  <a:pt x="269" y="120"/>
                                  <a:pt x="269" y="120"/>
                                  <a:pt x="269" y="120"/>
                                </a:cubicBezTo>
                                <a:cubicBezTo>
                                  <a:pt x="309" y="70"/>
                                  <a:pt x="309" y="70"/>
                                  <a:pt x="309" y="70"/>
                                </a:cubicBezTo>
                                <a:cubicBezTo>
                                  <a:pt x="310" y="69"/>
                                  <a:pt x="310" y="68"/>
                                  <a:pt x="310" y="68"/>
                                </a:cubicBezTo>
                                <a:cubicBezTo>
                                  <a:pt x="310" y="67"/>
                                  <a:pt x="310" y="66"/>
                                  <a:pt x="309" y="65"/>
                                </a:cubicBezTo>
                                <a:close/>
                                <a:moveTo>
                                  <a:pt x="75" y="239"/>
                                </a:moveTo>
                                <a:cubicBezTo>
                                  <a:pt x="70" y="242"/>
                                  <a:pt x="64" y="241"/>
                                  <a:pt x="61" y="236"/>
                                </a:cubicBezTo>
                                <a:cubicBezTo>
                                  <a:pt x="57" y="231"/>
                                  <a:pt x="58" y="224"/>
                                  <a:pt x="63" y="221"/>
                                </a:cubicBezTo>
                                <a:cubicBezTo>
                                  <a:pt x="68" y="218"/>
                                  <a:pt x="74" y="219"/>
                                  <a:pt x="78" y="224"/>
                                </a:cubicBezTo>
                                <a:cubicBezTo>
                                  <a:pt x="81" y="228"/>
                                  <a:pt x="80" y="235"/>
                                  <a:pt x="75" y="239"/>
                                </a:cubicBezTo>
                                <a:close/>
                                <a:moveTo>
                                  <a:pt x="96" y="135"/>
                                </a:moveTo>
                                <a:cubicBezTo>
                                  <a:pt x="98" y="127"/>
                                  <a:pt x="98" y="127"/>
                                  <a:pt x="98" y="127"/>
                                </a:cubicBezTo>
                                <a:cubicBezTo>
                                  <a:pt x="100" y="117"/>
                                  <a:pt x="100" y="117"/>
                                  <a:pt x="100" y="117"/>
                                </a:cubicBezTo>
                                <a:cubicBezTo>
                                  <a:pt x="137" y="92"/>
                                  <a:pt x="137" y="92"/>
                                  <a:pt x="137" y="92"/>
                                </a:cubicBezTo>
                                <a:cubicBezTo>
                                  <a:pt x="171" y="87"/>
                                  <a:pt x="171" y="87"/>
                                  <a:pt x="171" y="87"/>
                                </a:cubicBezTo>
                                <a:cubicBezTo>
                                  <a:pt x="171" y="88"/>
                                  <a:pt x="172" y="88"/>
                                  <a:pt x="173" y="87"/>
                                </a:cubicBezTo>
                                <a:cubicBezTo>
                                  <a:pt x="199" y="69"/>
                                  <a:pt x="199" y="69"/>
                                  <a:pt x="199" y="69"/>
                                </a:cubicBezTo>
                                <a:cubicBezTo>
                                  <a:pt x="245" y="106"/>
                                  <a:pt x="245" y="106"/>
                                  <a:pt x="245" y="106"/>
                                </a:cubicBezTo>
                                <a:cubicBezTo>
                                  <a:pt x="178" y="112"/>
                                  <a:pt x="178" y="112"/>
                                  <a:pt x="178" y="112"/>
                                </a:cubicBezTo>
                                <a:cubicBezTo>
                                  <a:pt x="136" y="115"/>
                                  <a:pt x="136" y="115"/>
                                  <a:pt x="136" y="115"/>
                                </a:cubicBezTo>
                                <a:cubicBezTo>
                                  <a:pt x="136" y="115"/>
                                  <a:pt x="135" y="115"/>
                                  <a:pt x="135" y="115"/>
                                </a:cubicBezTo>
                                <a:cubicBezTo>
                                  <a:pt x="120" y="125"/>
                                  <a:pt x="120" y="125"/>
                                  <a:pt x="120" y="125"/>
                                </a:cubicBezTo>
                                <a:cubicBezTo>
                                  <a:pt x="120" y="125"/>
                                  <a:pt x="120" y="125"/>
                                  <a:pt x="120" y="125"/>
                                </a:cubicBezTo>
                                <a:cubicBezTo>
                                  <a:pt x="120" y="126"/>
                                  <a:pt x="120" y="126"/>
                                  <a:pt x="120" y="126"/>
                                </a:cubicBezTo>
                                <a:cubicBezTo>
                                  <a:pt x="119" y="126"/>
                                  <a:pt x="119" y="126"/>
                                  <a:pt x="119" y="127"/>
                                </a:cubicBezTo>
                                <a:cubicBezTo>
                                  <a:pt x="113" y="153"/>
                                  <a:pt x="113" y="153"/>
                                  <a:pt x="113" y="153"/>
                                </a:cubicBezTo>
                                <a:cubicBezTo>
                                  <a:pt x="113" y="153"/>
                                  <a:pt x="113" y="153"/>
                                  <a:pt x="113" y="153"/>
                                </a:cubicBezTo>
                                <a:cubicBezTo>
                                  <a:pt x="113" y="153"/>
                                  <a:pt x="113" y="153"/>
                                  <a:pt x="113" y="153"/>
                                </a:cubicBezTo>
                                <a:cubicBezTo>
                                  <a:pt x="112" y="158"/>
                                  <a:pt x="107" y="162"/>
                                  <a:pt x="101" y="160"/>
                                </a:cubicBezTo>
                                <a:cubicBezTo>
                                  <a:pt x="95" y="159"/>
                                  <a:pt x="91" y="154"/>
                                  <a:pt x="93" y="148"/>
                                </a:cubicBezTo>
                                <a:cubicBezTo>
                                  <a:pt x="93" y="148"/>
                                  <a:pt x="93" y="148"/>
                                  <a:pt x="93" y="148"/>
                                </a:cubicBezTo>
                                <a:cubicBezTo>
                                  <a:pt x="93" y="148"/>
                                  <a:pt x="93" y="148"/>
                                  <a:pt x="93" y="148"/>
                                </a:cubicBezTo>
                                <a:cubicBezTo>
                                  <a:pt x="96" y="135"/>
                                  <a:pt x="96" y="135"/>
                                  <a:pt x="96" y="135"/>
                                </a:cubicBezTo>
                                <a:cubicBezTo>
                                  <a:pt x="96" y="135"/>
                                  <a:pt x="96" y="135"/>
                                  <a:pt x="96" y="135"/>
                                </a:cubicBezTo>
                                <a:close/>
                                <a:moveTo>
                                  <a:pt x="116" y="214"/>
                                </a:moveTo>
                                <a:cubicBezTo>
                                  <a:pt x="116" y="214"/>
                                  <a:pt x="116" y="214"/>
                                  <a:pt x="116" y="214"/>
                                </a:cubicBezTo>
                                <a:cubicBezTo>
                                  <a:pt x="117" y="214"/>
                                  <a:pt x="117" y="214"/>
                                  <a:pt x="117" y="214"/>
                                </a:cubicBezTo>
                                <a:cubicBezTo>
                                  <a:pt x="118" y="217"/>
                                  <a:pt x="118" y="217"/>
                                  <a:pt x="118" y="217"/>
                                </a:cubicBezTo>
                                <a:cubicBezTo>
                                  <a:pt x="119" y="220"/>
                                  <a:pt x="119" y="220"/>
                                  <a:pt x="119" y="220"/>
                                </a:cubicBezTo>
                                <a:cubicBezTo>
                                  <a:pt x="119" y="220"/>
                                  <a:pt x="119" y="220"/>
                                  <a:pt x="119" y="220"/>
                                </a:cubicBezTo>
                                <a:cubicBezTo>
                                  <a:pt x="119" y="221"/>
                                  <a:pt x="119" y="221"/>
                                  <a:pt x="119" y="221"/>
                                </a:cubicBezTo>
                                <a:cubicBezTo>
                                  <a:pt x="119" y="222"/>
                                  <a:pt x="120" y="223"/>
                                  <a:pt x="119" y="224"/>
                                </a:cubicBezTo>
                                <a:cubicBezTo>
                                  <a:pt x="119" y="228"/>
                                  <a:pt x="117" y="231"/>
                                  <a:pt x="113" y="233"/>
                                </a:cubicBezTo>
                                <a:cubicBezTo>
                                  <a:pt x="110" y="233"/>
                                  <a:pt x="107" y="233"/>
                                  <a:pt x="104" y="230"/>
                                </a:cubicBezTo>
                                <a:cubicBezTo>
                                  <a:pt x="103" y="230"/>
                                  <a:pt x="102" y="228"/>
                                  <a:pt x="102" y="227"/>
                                </a:cubicBezTo>
                                <a:cubicBezTo>
                                  <a:pt x="102" y="227"/>
                                  <a:pt x="102" y="227"/>
                                  <a:pt x="102" y="227"/>
                                </a:cubicBezTo>
                                <a:cubicBezTo>
                                  <a:pt x="101" y="226"/>
                                  <a:pt x="101" y="226"/>
                                  <a:pt x="101" y="226"/>
                                </a:cubicBezTo>
                                <a:cubicBezTo>
                                  <a:pt x="101" y="225"/>
                                  <a:pt x="101" y="225"/>
                                  <a:pt x="101" y="225"/>
                                </a:cubicBezTo>
                                <a:cubicBezTo>
                                  <a:pt x="99" y="220"/>
                                  <a:pt x="99" y="220"/>
                                  <a:pt x="99" y="220"/>
                                </a:cubicBezTo>
                                <a:cubicBezTo>
                                  <a:pt x="99" y="220"/>
                                  <a:pt x="99" y="220"/>
                                  <a:pt x="99" y="220"/>
                                </a:cubicBezTo>
                                <a:cubicBezTo>
                                  <a:pt x="99" y="220"/>
                                  <a:pt x="99" y="220"/>
                                  <a:pt x="98" y="219"/>
                                </a:cubicBezTo>
                                <a:cubicBezTo>
                                  <a:pt x="97" y="215"/>
                                  <a:pt x="100" y="210"/>
                                  <a:pt x="104" y="207"/>
                                </a:cubicBezTo>
                                <a:cubicBezTo>
                                  <a:pt x="107" y="207"/>
                                  <a:pt x="109" y="207"/>
                                  <a:pt x="111" y="208"/>
                                </a:cubicBezTo>
                                <a:cubicBezTo>
                                  <a:pt x="114" y="209"/>
                                  <a:pt x="115" y="211"/>
                                  <a:pt x="116" y="214"/>
                                </a:cubicBezTo>
                                <a:close/>
                                <a:moveTo>
                                  <a:pt x="144" y="219"/>
                                </a:moveTo>
                                <a:cubicBezTo>
                                  <a:pt x="145" y="221"/>
                                  <a:pt x="145" y="221"/>
                                  <a:pt x="145" y="221"/>
                                </a:cubicBezTo>
                                <a:cubicBezTo>
                                  <a:pt x="145" y="222"/>
                                  <a:pt x="145" y="222"/>
                                  <a:pt x="145" y="222"/>
                                </a:cubicBezTo>
                                <a:cubicBezTo>
                                  <a:pt x="145" y="222"/>
                                  <a:pt x="145" y="222"/>
                                  <a:pt x="145" y="222"/>
                                </a:cubicBezTo>
                                <a:cubicBezTo>
                                  <a:pt x="147" y="226"/>
                                  <a:pt x="145" y="232"/>
                                  <a:pt x="139" y="233"/>
                                </a:cubicBezTo>
                                <a:cubicBezTo>
                                  <a:pt x="137" y="234"/>
                                  <a:pt x="135" y="234"/>
                                  <a:pt x="133" y="233"/>
                                </a:cubicBezTo>
                                <a:cubicBezTo>
                                  <a:pt x="131" y="232"/>
                                  <a:pt x="129" y="230"/>
                                  <a:pt x="128" y="228"/>
                                </a:cubicBezTo>
                                <a:cubicBezTo>
                                  <a:pt x="128" y="227"/>
                                  <a:pt x="128" y="227"/>
                                  <a:pt x="128" y="227"/>
                                </a:cubicBezTo>
                                <a:cubicBezTo>
                                  <a:pt x="128" y="227"/>
                                  <a:pt x="128" y="227"/>
                                  <a:pt x="128" y="227"/>
                                </a:cubicBezTo>
                                <a:cubicBezTo>
                                  <a:pt x="126" y="220"/>
                                  <a:pt x="126" y="220"/>
                                  <a:pt x="126" y="220"/>
                                </a:cubicBezTo>
                                <a:cubicBezTo>
                                  <a:pt x="124" y="215"/>
                                  <a:pt x="124" y="215"/>
                                  <a:pt x="124" y="215"/>
                                </a:cubicBezTo>
                                <a:cubicBezTo>
                                  <a:pt x="122" y="210"/>
                                  <a:pt x="122" y="210"/>
                                  <a:pt x="122" y="210"/>
                                </a:cubicBezTo>
                                <a:cubicBezTo>
                                  <a:pt x="122" y="210"/>
                                  <a:pt x="122" y="210"/>
                                  <a:pt x="122" y="210"/>
                                </a:cubicBezTo>
                                <a:cubicBezTo>
                                  <a:pt x="122" y="210"/>
                                  <a:pt x="122" y="210"/>
                                  <a:pt x="122" y="210"/>
                                </a:cubicBezTo>
                                <a:cubicBezTo>
                                  <a:pt x="120" y="205"/>
                                  <a:pt x="123" y="199"/>
                                  <a:pt x="128" y="198"/>
                                </a:cubicBezTo>
                                <a:cubicBezTo>
                                  <a:pt x="130" y="197"/>
                                  <a:pt x="132" y="197"/>
                                  <a:pt x="135" y="198"/>
                                </a:cubicBezTo>
                                <a:cubicBezTo>
                                  <a:pt x="136" y="199"/>
                                  <a:pt x="138" y="201"/>
                                  <a:pt x="139" y="203"/>
                                </a:cubicBezTo>
                                <a:cubicBezTo>
                                  <a:pt x="140" y="204"/>
                                  <a:pt x="140" y="204"/>
                                  <a:pt x="140" y="204"/>
                                </a:cubicBezTo>
                                <a:cubicBezTo>
                                  <a:pt x="140" y="204"/>
                                  <a:pt x="140" y="204"/>
                                  <a:pt x="140" y="204"/>
                                </a:cubicBezTo>
                                <a:cubicBezTo>
                                  <a:pt x="143" y="212"/>
                                  <a:pt x="143" y="212"/>
                                  <a:pt x="143" y="212"/>
                                </a:cubicBezTo>
                                <a:cubicBezTo>
                                  <a:pt x="144" y="219"/>
                                  <a:pt x="144" y="219"/>
                                  <a:pt x="144" y="219"/>
                                </a:cubicBezTo>
                                <a:cubicBezTo>
                                  <a:pt x="144" y="219"/>
                                  <a:pt x="144" y="219"/>
                                  <a:pt x="144" y="219"/>
                                </a:cubicBezTo>
                                <a:close/>
                                <a:moveTo>
                                  <a:pt x="169" y="210"/>
                                </a:moveTo>
                                <a:cubicBezTo>
                                  <a:pt x="171" y="216"/>
                                  <a:pt x="171" y="216"/>
                                  <a:pt x="171" y="216"/>
                                </a:cubicBezTo>
                                <a:cubicBezTo>
                                  <a:pt x="171" y="220"/>
                                  <a:pt x="171" y="220"/>
                                  <a:pt x="171" y="220"/>
                                </a:cubicBezTo>
                                <a:cubicBezTo>
                                  <a:pt x="171" y="220"/>
                                  <a:pt x="171" y="220"/>
                                  <a:pt x="171" y="220"/>
                                </a:cubicBezTo>
                                <a:cubicBezTo>
                                  <a:pt x="172" y="220"/>
                                  <a:pt x="172" y="220"/>
                                  <a:pt x="172" y="220"/>
                                </a:cubicBezTo>
                                <a:cubicBezTo>
                                  <a:pt x="173" y="225"/>
                                  <a:pt x="171" y="229"/>
                                  <a:pt x="166" y="232"/>
                                </a:cubicBezTo>
                                <a:cubicBezTo>
                                  <a:pt x="164" y="233"/>
                                  <a:pt x="161" y="232"/>
                                  <a:pt x="159" y="231"/>
                                </a:cubicBezTo>
                                <a:cubicBezTo>
                                  <a:pt x="157" y="230"/>
                                  <a:pt x="155" y="228"/>
                                  <a:pt x="154" y="226"/>
                                </a:cubicBezTo>
                                <a:cubicBezTo>
                                  <a:pt x="154" y="226"/>
                                  <a:pt x="154" y="226"/>
                                  <a:pt x="154" y="226"/>
                                </a:cubicBezTo>
                                <a:cubicBezTo>
                                  <a:pt x="154" y="225"/>
                                  <a:pt x="154" y="225"/>
                                  <a:pt x="154" y="225"/>
                                </a:cubicBezTo>
                                <a:cubicBezTo>
                                  <a:pt x="151" y="218"/>
                                  <a:pt x="151" y="218"/>
                                  <a:pt x="151" y="218"/>
                                </a:cubicBezTo>
                                <a:cubicBezTo>
                                  <a:pt x="149" y="211"/>
                                  <a:pt x="149" y="211"/>
                                  <a:pt x="149" y="211"/>
                                </a:cubicBezTo>
                                <a:cubicBezTo>
                                  <a:pt x="145" y="200"/>
                                  <a:pt x="145" y="200"/>
                                  <a:pt x="145" y="200"/>
                                </a:cubicBezTo>
                                <a:cubicBezTo>
                                  <a:pt x="145" y="200"/>
                                  <a:pt x="145" y="200"/>
                                  <a:pt x="145" y="200"/>
                                </a:cubicBezTo>
                                <a:cubicBezTo>
                                  <a:pt x="145" y="200"/>
                                  <a:pt x="145" y="200"/>
                                  <a:pt x="145" y="200"/>
                                </a:cubicBezTo>
                                <a:cubicBezTo>
                                  <a:pt x="143" y="194"/>
                                  <a:pt x="147" y="189"/>
                                  <a:pt x="151" y="188"/>
                                </a:cubicBezTo>
                                <a:cubicBezTo>
                                  <a:pt x="156" y="186"/>
                                  <a:pt x="161" y="189"/>
                                  <a:pt x="163" y="193"/>
                                </a:cubicBezTo>
                                <a:cubicBezTo>
                                  <a:pt x="163" y="193"/>
                                  <a:pt x="163" y="193"/>
                                  <a:pt x="163" y="193"/>
                                </a:cubicBezTo>
                                <a:cubicBezTo>
                                  <a:pt x="163" y="194"/>
                                  <a:pt x="163" y="194"/>
                                  <a:pt x="163" y="194"/>
                                </a:cubicBezTo>
                                <a:cubicBezTo>
                                  <a:pt x="169" y="210"/>
                                  <a:pt x="169" y="210"/>
                                  <a:pt x="169" y="210"/>
                                </a:cubicBezTo>
                                <a:cubicBezTo>
                                  <a:pt x="169" y="210"/>
                                  <a:pt x="169" y="210"/>
                                  <a:pt x="169" y="210"/>
                                </a:cubicBezTo>
                                <a:close/>
                                <a:moveTo>
                                  <a:pt x="188" y="192"/>
                                </a:moveTo>
                                <a:cubicBezTo>
                                  <a:pt x="188" y="192"/>
                                  <a:pt x="188" y="192"/>
                                  <a:pt x="188" y="192"/>
                                </a:cubicBezTo>
                                <a:cubicBezTo>
                                  <a:pt x="188" y="192"/>
                                  <a:pt x="188" y="192"/>
                                  <a:pt x="188" y="192"/>
                                </a:cubicBezTo>
                                <a:cubicBezTo>
                                  <a:pt x="194" y="208"/>
                                  <a:pt x="194" y="208"/>
                                  <a:pt x="194" y="208"/>
                                </a:cubicBezTo>
                                <a:cubicBezTo>
                                  <a:pt x="196" y="212"/>
                                  <a:pt x="196" y="212"/>
                                  <a:pt x="196" y="212"/>
                                </a:cubicBezTo>
                                <a:cubicBezTo>
                                  <a:pt x="196" y="212"/>
                                  <a:pt x="196" y="212"/>
                                  <a:pt x="196" y="212"/>
                                </a:cubicBezTo>
                                <a:cubicBezTo>
                                  <a:pt x="196" y="212"/>
                                  <a:pt x="196" y="212"/>
                                  <a:pt x="196" y="213"/>
                                </a:cubicBezTo>
                                <a:cubicBezTo>
                                  <a:pt x="195" y="213"/>
                                  <a:pt x="196" y="214"/>
                                  <a:pt x="196" y="214"/>
                                </a:cubicBezTo>
                                <a:cubicBezTo>
                                  <a:pt x="196" y="218"/>
                                  <a:pt x="194" y="223"/>
                                  <a:pt x="190" y="225"/>
                                </a:cubicBezTo>
                                <a:cubicBezTo>
                                  <a:pt x="185" y="226"/>
                                  <a:pt x="180" y="223"/>
                                  <a:pt x="178" y="219"/>
                                </a:cubicBezTo>
                                <a:cubicBezTo>
                                  <a:pt x="178" y="219"/>
                                  <a:pt x="178" y="219"/>
                                  <a:pt x="178" y="219"/>
                                </a:cubicBezTo>
                                <a:cubicBezTo>
                                  <a:pt x="178" y="218"/>
                                  <a:pt x="178" y="218"/>
                                  <a:pt x="178" y="218"/>
                                </a:cubicBezTo>
                                <a:cubicBezTo>
                                  <a:pt x="177" y="216"/>
                                  <a:pt x="177" y="216"/>
                                  <a:pt x="177" y="216"/>
                                </a:cubicBezTo>
                                <a:cubicBezTo>
                                  <a:pt x="175" y="210"/>
                                  <a:pt x="175" y="210"/>
                                  <a:pt x="175" y="210"/>
                                </a:cubicBezTo>
                                <a:cubicBezTo>
                                  <a:pt x="171" y="198"/>
                                  <a:pt x="171" y="198"/>
                                  <a:pt x="171" y="198"/>
                                </a:cubicBezTo>
                                <a:cubicBezTo>
                                  <a:pt x="171" y="198"/>
                                  <a:pt x="171" y="198"/>
                                  <a:pt x="171" y="198"/>
                                </a:cubicBezTo>
                                <a:cubicBezTo>
                                  <a:pt x="171" y="198"/>
                                  <a:pt x="171" y="198"/>
                                  <a:pt x="171" y="198"/>
                                </a:cubicBezTo>
                                <a:cubicBezTo>
                                  <a:pt x="169" y="193"/>
                                  <a:pt x="172" y="188"/>
                                  <a:pt x="177" y="186"/>
                                </a:cubicBezTo>
                                <a:cubicBezTo>
                                  <a:pt x="179" y="186"/>
                                  <a:pt x="182" y="186"/>
                                  <a:pt x="183" y="186"/>
                                </a:cubicBezTo>
                                <a:cubicBezTo>
                                  <a:pt x="186" y="187"/>
                                  <a:pt x="187" y="189"/>
                                  <a:pt x="188" y="192"/>
                                </a:cubicBezTo>
                                <a:close/>
                                <a:moveTo>
                                  <a:pt x="230" y="197"/>
                                </a:moveTo>
                                <a:cubicBezTo>
                                  <a:pt x="230" y="201"/>
                                  <a:pt x="226" y="206"/>
                                  <a:pt x="222" y="206"/>
                                </a:cubicBezTo>
                                <a:cubicBezTo>
                                  <a:pt x="222" y="206"/>
                                  <a:pt x="222" y="206"/>
                                  <a:pt x="222" y="206"/>
                                </a:cubicBezTo>
                                <a:cubicBezTo>
                                  <a:pt x="221" y="206"/>
                                  <a:pt x="221" y="206"/>
                                  <a:pt x="221" y="206"/>
                                </a:cubicBezTo>
                                <a:cubicBezTo>
                                  <a:pt x="200" y="208"/>
                                  <a:pt x="200" y="208"/>
                                  <a:pt x="200" y="208"/>
                                </a:cubicBezTo>
                                <a:cubicBezTo>
                                  <a:pt x="195" y="191"/>
                                  <a:pt x="195" y="191"/>
                                  <a:pt x="195" y="191"/>
                                </a:cubicBezTo>
                                <a:cubicBezTo>
                                  <a:pt x="220" y="188"/>
                                  <a:pt x="220" y="188"/>
                                  <a:pt x="220" y="188"/>
                                </a:cubicBezTo>
                                <a:cubicBezTo>
                                  <a:pt x="220" y="188"/>
                                  <a:pt x="220" y="188"/>
                                  <a:pt x="220" y="188"/>
                                </a:cubicBezTo>
                                <a:cubicBezTo>
                                  <a:pt x="220" y="188"/>
                                  <a:pt x="220" y="188"/>
                                  <a:pt x="220" y="188"/>
                                </a:cubicBezTo>
                                <a:cubicBezTo>
                                  <a:pt x="225" y="189"/>
                                  <a:pt x="229" y="192"/>
                                  <a:pt x="230" y="197"/>
                                </a:cubicBezTo>
                                <a:close/>
                                <a:moveTo>
                                  <a:pt x="257" y="120"/>
                                </a:moveTo>
                                <a:cubicBezTo>
                                  <a:pt x="257" y="123"/>
                                  <a:pt x="256" y="126"/>
                                  <a:pt x="253" y="128"/>
                                </a:cubicBezTo>
                                <a:cubicBezTo>
                                  <a:pt x="252" y="129"/>
                                  <a:pt x="251" y="130"/>
                                  <a:pt x="250" y="130"/>
                                </a:cubicBezTo>
                                <a:cubicBezTo>
                                  <a:pt x="249" y="130"/>
                                  <a:pt x="249" y="130"/>
                                  <a:pt x="249" y="130"/>
                                </a:cubicBezTo>
                                <a:cubicBezTo>
                                  <a:pt x="249" y="129"/>
                                  <a:pt x="249" y="129"/>
                                  <a:pt x="249" y="129"/>
                                </a:cubicBezTo>
                                <a:cubicBezTo>
                                  <a:pt x="181" y="135"/>
                                  <a:pt x="181" y="135"/>
                                  <a:pt x="181" y="135"/>
                                </a:cubicBezTo>
                                <a:cubicBezTo>
                                  <a:pt x="181" y="135"/>
                                  <a:pt x="180" y="135"/>
                                  <a:pt x="179" y="136"/>
                                </a:cubicBezTo>
                                <a:cubicBezTo>
                                  <a:pt x="179" y="136"/>
                                  <a:pt x="178" y="137"/>
                                  <a:pt x="178" y="139"/>
                                </a:cubicBezTo>
                                <a:cubicBezTo>
                                  <a:pt x="179" y="139"/>
                                  <a:pt x="179" y="139"/>
                                  <a:pt x="179" y="139"/>
                                </a:cubicBezTo>
                                <a:cubicBezTo>
                                  <a:pt x="179" y="141"/>
                                  <a:pt x="180" y="142"/>
                                  <a:pt x="182" y="141"/>
                                </a:cubicBezTo>
                                <a:cubicBezTo>
                                  <a:pt x="240" y="137"/>
                                  <a:pt x="240" y="137"/>
                                  <a:pt x="240" y="137"/>
                                </a:cubicBezTo>
                                <a:cubicBezTo>
                                  <a:pt x="241" y="137"/>
                                  <a:pt x="241" y="137"/>
                                  <a:pt x="241" y="137"/>
                                </a:cubicBezTo>
                                <a:cubicBezTo>
                                  <a:pt x="241" y="137"/>
                                  <a:pt x="241" y="137"/>
                                  <a:pt x="241" y="137"/>
                                </a:cubicBezTo>
                                <a:cubicBezTo>
                                  <a:pt x="243" y="137"/>
                                  <a:pt x="245" y="138"/>
                                  <a:pt x="247" y="139"/>
                                </a:cubicBezTo>
                                <a:cubicBezTo>
                                  <a:pt x="249" y="141"/>
                                  <a:pt x="250" y="143"/>
                                  <a:pt x="250" y="145"/>
                                </a:cubicBezTo>
                                <a:cubicBezTo>
                                  <a:pt x="251" y="150"/>
                                  <a:pt x="247" y="154"/>
                                  <a:pt x="243" y="155"/>
                                </a:cubicBezTo>
                                <a:cubicBezTo>
                                  <a:pt x="243" y="155"/>
                                  <a:pt x="243" y="155"/>
                                  <a:pt x="242" y="155"/>
                                </a:cubicBezTo>
                                <a:cubicBezTo>
                                  <a:pt x="241" y="154"/>
                                  <a:pt x="241" y="154"/>
                                  <a:pt x="241" y="154"/>
                                </a:cubicBezTo>
                                <a:cubicBezTo>
                                  <a:pt x="187" y="158"/>
                                  <a:pt x="187" y="158"/>
                                  <a:pt x="187" y="158"/>
                                </a:cubicBezTo>
                                <a:cubicBezTo>
                                  <a:pt x="186" y="159"/>
                                  <a:pt x="185" y="159"/>
                                  <a:pt x="185" y="160"/>
                                </a:cubicBezTo>
                                <a:cubicBezTo>
                                  <a:pt x="184" y="160"/>
                                  <a:pt x="184" y="161"/>
                                  <a:pt x="184" y="162"/>
                                </a:cubicBezTo>
                                <a:cubicBezTo>
                                  <a:pt x="184" y="164"/>
                                  <a:pt x="184" y="164"/>
                                  <a:pt x="184" y="164"/>
                                </a:cubicBezTo>
                                <a:cubicBezTo>
                                  <a:pt x="185" y="165"/>
                                  <a:pt x="186" y="166"/>
                                  <a:pt x="187" y="166"/>
                                </a:cubicBezTo>
                                <a:cubicBezTo>
                                  <a:pt x="230" y="163"/>
                                  <a:pt x="230" y="163"/>
                                  <a:pt x="230" y="163"/>
                                </a:cubicBezTo>
                                <a:cubicBezTo>
                                  <a:pt x="231" y="163"/>
                                  <a:pt x="231" y="163"/>
                                  <a:pt x="231" y="163"/>
                                </a:cubicBezTo>
                                <a:cubicBezTo>
                                  <a:pt x="232" y="163"/>
                                  <a:pt x="232" y="163"/>
                                  <a:pt x="232" y="163"/>
                                </a:cubicBezTo>
                                <a:cubicBezTo>
                                  <a:pt x="236" y="163"/>
                                  <a:pt x="240" y="166"/>
                                  <a:pt x="241" y="171"/>
                                </a:cubicBezTo>
                                <a:cubicBezTo>
                                  <a:pt x="241" y="176"/>
                                  <a:pt x="238" y="180"/>
                                  <a:pt x="233" y="180"/>
                                </a:cubicBezTo>
                                <a:cubicBezTo>
                                  <a:pt x="232" y="181"/>
                                  <a:pt x="232" y="181"/>
                                  <a:pt x="232" y="181"/>
                                </a:cubicBezTo>
                                <a:cubicBezTo>
                                  <a:pt x="232" y="180"/>
                                  <a:pt x="232" y="180"/>
                                  <a:pt x="232" y="180"/>
                                </a:cubicBezTo>
                                <a:cubicBezTo>
                                  <a:pt x="192" y="183"/>
                                  <a:pt x="192" y="183"/>
                                  <a:pt x="192" y="183"/>
                                </a:cubicBezTo>
                                <a:cubicBezTo>
                                  <a:pt x="192" y="183"/>
                                  <a:pt x="191" y="184"/>
                                  <a:pt x="190" y="184"/>
                                </a:cubicBezTo>
                                <a:cubicBezTo>
                                  <a:pt x="190" y="183"/>
                                  <a:pt x="188" y="182"/>
                                  <a:pt x="186" y="181"/>
                                </a:cubicBezTo>
                                <a:cubicBezTo>
                                  <a:pt x="183" y="179"/>
                                  <a:pt x="179" y="178"/>
                                  <a:pt x="174" y="180"/>
                                </a:cubicBezTo>
                                <a:cubicBezTo>
                                  <a:pt x="171" y="181"/>
                                  <a:pt x="168" y="184"/>
                                  <a:pt x="166" y="187"/>
                                </a:cubicBezTo>
                                <a:cubicBezTo>
                                  <a:pt x="162" y="182"/>
                                  <a:pt x="155" y="180"/>
                                  <a:pt x="149" y="182"/>
                                </a:cubicBezTo>
                                <a:cubicBezTo>
                                  <a:pt x="144" y="184"/>
                                  <a:pt x="140" y="188"/>
                                  <a:pt x="139" y="194"/>
                                </a:cubicBezTo>
                                <a:cubicBezTo>
                                  <a:pt x="139" y="193"/>
                                  <a:pt x="138" y="193"/>
                                  <a:pt x="138" y="193"/>
                                </a:cubicBezTo>
                                <a:cubicBezTo>
                                  <a:pt x="133" y="191"/>
                                  <a:pt x="130" y="191"/>
                                  <a:pt x="125" y="192"/>
                                </a:cubicBezTo>
                                <a:cubicBezTo>
                                  <a:pt x="120" y="194"/>
                                  <a:pt x="117" y="198"/>
                                  <a:pt x="116" y="203"/>
                                </a:cubicBezTo>
                                <a:cubicBezTo>
                                  <a:pt x="115" y="203"/>
                                  <a:pt x="115" y="203"/>
                                  <a:pt x="114" y="203"/>
                                </a:cubicBezTo>
                                <a:cubicBezTo>
                                  <a:pt x="111" y="201"/>
                                  <a:pt x="107" y="200"/>
                                  <a:pt x="102" y="202"/>
                                </a:cubicBezTo>
                                <a:cubicBezTo>
                                  <a:pt x="101" y="202"/>
                                  <a:pt x="100" y="203"/>
                                  <a:pt x="99" y="204"/>
                                </a:cubicBezTo>
                                <a:cubicBezTo>
                                  <a:pt x="93" y="208"/>
                                  <a:pt x="91" y="215"/>
                                  <a:pt x="93" y="221"/>
                                </a:cubicBezTo>
                                <a:cubicBezTo>
                                  <a:pt x="93" y="221"/>
                                  <a:pt x="93" y="221"/>
                                  <a:pt x="93" y="221"/>
                                </a:cubicBezTo>
                                <a:cubicBezTo>
                                  <a:pt x="93" y="222"/>
                                  <a:pt x="93" y="222"/>
                                  <a:pt x="93" y="222"/>
                                </a:cubicBezTo>
                                <a:cubicBezTo>
                                  <a:pt x="94" y="223"/>
                                  <a:pt x="94" y="223"/>
                                  <a:pt x="94" y="223"/>
                                </a:cubicBezTo>
                                <a:cubicBezTo>
                                  <a:pt x="90" y="222"/>
                                  <a:pt x="90" y="222"/>
                                  <a:pt x="90" y="222"/>
                                </a:cubicBezTo>
                                <a:cubicBezTo>
                                  <a:pt x="75" y="160"/>
                                  <a:pt x="75" y="160"/>
                                  <a:pt x="75" y="160"/>
                                </a:cubicBezTo>
                                <a:cubicBezTo>
                                  <a:pt x="89" y="140"/>
                                  <a:pt x="89" y="140"/>
                                  <a:pt x="89" y="140"/>
                                </a:cubicBezTo>
                                <a:cubicBezTo>
                                  <a:pt x="87" y="146"/>
                                  <a:pt x="87" y="146"/>
                                  <a:pt x="87" y="146"/>
                                </a:cubicBezTo>
                                <a:cubicBezTo>
                                  <a:pt x="86" y="147"/>
                                  <a:pt x="86" y="147"/>
                                  <a:pt x="86" y="147"/>
                                </a:cubicBezTo>
                                <a:cubicBezTo>
                                  <a:pt x="86" y="147"/>
                                  <a:pt x="86" y="147"/>
                                  <a:pt x="86" y="147"/>
                                </a:cubicBezTo>
                                <a:cubicBezTo>
                                  <a:pt x="85" y="155"/>
                                  <a:pt x="90" y="165"/>
                                  <a:pt x="100" y="167"/>
                                </a:cubicBezTo>
                                <a:cubicBezTo>
                                  <a:pt x="104" y="168"/>
                                  <a:pt x="109" y="167"/>
                                  <a:pt x="113" y="164"/>
                                </a:cubicBezTo>
                                <a:cubicBezTo>
                                  <a:pt x="116" y="162"/>
                                  <a:pt x="118" y="159"/>
                                  <a:pt x="119" y="154"/>
                                </a:cubicBezTo>
                                <a:cubicBezTo>
                                  <a:pt x="119" y="154"/>
                                  <a:pt x="119" y="154"/>
                                  <a:pt x="119" y="154"/>
                                </a:cubicBezTo>
                                <a:cubicBezTo>
                                  <a:pt x="119" y="154"/>
                                  <a:pt x="119" y="154"/>
                                  <a:pt x="119" y="154"/>
                                </a:cubicBezTo>
                                <a:cubicBezTo>
                                  <a:pt x="125" y="129"/>
                                  <a:pt x="125" y="129"/>
                                  <a:pt x="125" y="129"/>
                                </a:cubicBezTo>
                                <a:cubicBezTo>
                                  <a:pt x="138" y="121"/>
                                  <a:pt x="138" y="121"/>
                                  <a:pt x="138" y="121"/>
                                </a:cubicBezTo>
                                <a:cubicBezTo>
                                  <a:pt x="179" y="118"/>
                                  <a:pt x="179" y="118"/>
                                  <a:pt x="179" y="118"/>
                                </a:cubicBezTo>
                                <a:cubicBezTo>
                                  <a:pt x="247" y="112"/>
                                  <a:pt x="247" y="112"/>
                                  <a:pt x="247" y="112"/>
                                </a:cubicBezTo>
                                <a:cubicBezTo>
                                  <a:pt x="247" y="112"/>
                                  <a:pt x="247" y="112"/>
                                  <a:pt x="248" y="112"/>
                                </a:cubicBezTo>
                                <a:cubicBezTo>
                                  <a:pt x="248" y="112"/>
                                  <a:pt x="248" y="112"/>
                                  <a:pt x="248" y="112"/>
                                </a:cubicBezTo>
                                <a:cubicBezTo>
                                  <a:pt x="253" y="112"/>
                                  <a:pt x="257" y="116"/>
                                  <a:pt x="257" y="120"/>
                                </a:cubicBezTo>
                                <a:close/>
                                <a:moveTo>
                                  <a:pt x="271" y="101"/>
                                </a:moveTo>
                                <a:cubicBezTo>
                                  <a:pt x="266" y="105"/>
                                  <a:pt x="260" y="103"/>
                                  <a:pt x="257" y="99"/>
                                </a:cubicBezTo>
                                <a:cubicBezTo>
                                  <a:pt x="253" y="94"/>
                                  <a:pt x="254" y="87"/>
                                  <a:pt x="259" y="84"/>
                                </a:cubicBezTo>
                                <a:cubicBezTo>
                                  <a:pt x="263" y="81"/>
                                  <a:pt x="270" y="82"/>
                                  <a:pt x="273" y="87"/>
                                </a:cubicBezTo>
                                <a:cubicBezTo>
                                  <a:pt x="276" y="92"/>
                                  <a:pt x="275" y="98"/>
                                  <a:pt x="271" y="101"/>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39" name="Freeform 6139"/>
                        <wps:cNvSpPr>
                          <a:spLocks noEditPoints="1"/>
                        </wps:cNvSpPr>
                        <wps:spPr bwMode="auto">
                          <a:xfrm>
                            <a:off x="19157951" y="4551363"/>
                            <a:ext cx="768350" cy="717550"/>
                          </a:xfrm>
                          <a:custGeom>
                            <a:avLst/>
                            <a:gdLst>
                              <a:gd name="T0" fmla="*/ 197 w 205"/>
                              <a:gd name="T1" fmla="*/ 58 h 191"/>
                              <a:gd name="T2" fmla="*/ 140 w 205"/>
                              <a:gd name="T3" fmla="*/ 21 h 191"/>
                              <a:gd name="T4" fmla="*/ 148 w 205"/>
                              <a:gd name="T5" fmla="*/ 4 h 191"/>
                              <a:gd name="T6" fmla="*/ 145 w 205"/>
                              <a:gd name="T7" fmla="*/ 0 h 191"/>
                              <a:gd name="T8" fmla="*/ 140 w 205"/>
                              <a:gd name="T9" fmla="*/ 3 h 191"/>
                              <a:gd name="T10" fmla="*/ 117 w 205"/>
                              <a:gd name="T11" fmla="*/ 19 h 191"/>
                              <a:gd name="T12" fmla="*/ 115 w 205"/>
                              <a:gd name="T13" fmla="*/ 19 h 191"/>
                              <a:gd name="T14" fmla="*/ 62 w 205"/>
                              <a:gd name="T15" fmla="*/ 29 h 191"/>
                              <a:gd name="T16" fmla="*/ 62 w 205"/>
                              <a:gd name="T17" fmla="*/ 19 h 191"/>
                              <a:gd name="T18" fmla="*/ 49 w 205"/>
                              <a:gd name="T19" fmla="*/ 17 h 191"/>
                              <a:gd name="T20" fmla="*/ 47 w 205"/>
                              <a:gd name="T21" fmla="*/ 30 h 191"/>
                              <a:gd name="T22" fmla="*/ 55 w 205"/>
                              <a:gd name="T23" fmla="*/ 34 h 191"/>
                              <a:gd name="T24" fmla="*/ 28 w 205"/>
                              <a:gd name="T25" fmla="*/ 80 h 191"/>
                              <a:gd name="T26" fmla="*/ 28 w 205"/>
                              <a:gd name="T27" fmla="*/ 82 h 191"/>
                              <a:gd name="T28" fmla="*/ 4 w 205"/>
                              <a:gd name="T29" fmla="*/ 98 h 191"/>
                              <a:gd name="T30" fmla="*/ 0 w 205"/>
                              <a:gd name="T31" fmla="*/ 101 h 191"/>
                              <a:gd name="T32" fmla="*/ 3 w 205"/>
                              <a:gd name="T33" fmla="*/ 105 h 191"/>
                              <a:gd name="T34" fmla="*/ 22 w 205"/>
                              <a:gd name="T35" fmla="*/ 104 h 191"/>
                              <a:gd name="T36" fmla="*/ 37 w 205"/>
                              <a:gd name="T37" fmla="*/ 170 h 191"/>
                              <a:gd name="T38" fmla="*/ 32 w 205"/>
                              <a:gd name="T39" fmla="*/ 174 h 191"/>
                              <a:gd name="T40" fmla="*/ 73 w 205"/>
                              <a:gd name="T41" fmla="*/ 172 h 191"/>
                              <a:gd name="T42" fmla="*/ 89 w 205"/>
                              <a:gd name="T43" fmla="*/ 134 h 191"/>
                              <a:gd name="T44" fmla="*/ 83 w 205"/>
                              <a:gd name="T45" fmla="*/ 138 h 191"/>
                              <a:gd name="T46" fmla="*/ 26 w 205"/>
                              <a:gd name="T47" fmla="*/ 101 h 191"/>
                              <a:gd name="T48" fmla="*/ 34 w 205"/>
                              <a:gd name="T49" fmla="*/ 83 h 191"/>
                              <a:gd name="T50" fmla="*/ 35 w 205"/>
                              <a:gd name="T51" fmla="*/ 81 h 191"/>
                              <a:gd name="T52" fmla="*/ 58 w 205"/>
                              <a:gd name="T53" fmla="*/ 41 h 191"/>
                              <a:gd name="T54" fmla="*/ 131 w 205"/>
                              <a:gd name="T55" fmla="*/ 145 h 191"/>
                              <a:gd name="T56" fmla="*/ 118 w 205"/>
                              <a:gd name="T57" fmla="*/ 154 h 191"/>
                              <a:gd name="T58" fmla="*/ 121 w 205"/>
                              <a:gd name="T59" fmla="*/ 159 h 191"/>
                              <a:gd name="T60" fmla="*/ 109 w 205"/>
                              <a:gd name="T61" fmla="*/ 167 h 191"/>
                              <a:gd name="T62" fmla="*/ 114 w 205"/>
                              <a:gd name="T63" fmla="*/ 173 h 191"/>
                              <a:gd name="T64" fmla="*/ 101 w 205"/>
                              <a:gd name="T65" fmla="*/ 182 h 191"/>
                              <a:gd name="T66" fmla="*/ 107 w 205"/>
                              <a:gd name="T67" fmla="*/ 191 h 191"/>
                              <a:gd name="T68" fmla="*/ 193 w 205"/>
                              <a:gd name="T69" fmla="*/ 131 h 191"/>
                              <a:gd name="T70" fmla="*/ 187 w 205"/>
                              <a:gd name="T71" fmla="*/ 122 h 191"/>
                              <a:gd name="T72" fmla="*/ 174 w 205"/>
                              <a:gd name="T73" fmla="*/ 131 h 191"/>
                              <a:gd name="T74" fmla="*/ 169 w 205"/>
                              <a:gd name="T75" fmla="*/ 125 h 191"/>
                              <a:gd name="T76" fmla="*/ 158 w 205"/>
                              <a:gd name="T77" fmla="*/ 133 h 191"/>
                              <a:gd name="T78" fmla="*/ 155 w 205"/>
                              <a:gd name="T79" fmla="*/ 128 h 191"/>
                              <a:gd name="T80" fmla="*/ 141 w 205"/>
                              <a:gd name="T81" fmla="*/ 138 h 191"/>
                              <a:gd name="T82" fmla="*/ 68 w 205"/>
                              <a:gd name="T83" fmla="*/ 33 h 191"/>
                              <a:gd name="T84" fmla="*/ 114 w 205"/>
                              <a:gd name="T85" fmla="*/ 26 h 191"/>
                              <a:gd name="T86" fmla="*/ 116 w 205"/>
                              <a:gd name="T87" fmla="*/ 26 h 191"/>
                              <a:gd name="T88" fmla="*/ 136 w 205"/>
                              <a:gd name="T89" fmla="*/ 24 h 191"/>
                              <a:gd name="T90" fmla="*/ 151 w 205"/>
                              <a:gd name="T91" fmla="*/ 91 h 191"/>
                              <a:gd name="T92" fmla="*/ 146 w 205"/>
                              <a:gd name="T93" fmla="*/ 94 h 191"/>
                              <a:gd name="T94" fmla="*/ 187 w 205"/>
                              <a:gd name="T95" fmla="*/ 92 h 191"/>
                              <a:gd name="T96" fmla="*/ 203 w 205"/>
                              <a:gd name="T97" fmla="*/ 54 h 191"/>
                              <a:gd name="T98" fmla="*/ 197 w 205"/>
                              <a:gd name="T99" fmla="*/ 58 h 191"/>
                              <a:gd name="T100" fmla="*/ 197 w 205"/>
                              <a:gd name="T101" fmla="*/ 58 h 191"/>
                              <a:gd name="T102" fmla="*/ 80 w 205"/>
                              <a:gd name="T103" fmla="*/ 140 h 191"/>
                              <a:gd name="T104" fmla="*/ 40 w 205"/>
                              <a:gd name="T105" fmla="*/ 168 h 191"/>
                              <a:gd name="T106" fmla="*/ 26 w 205"/>
                              <a:gd name="T107" fmla="*/ 106 h 191"/>
                              <a:gd name="T108" fmla="*/ 80 w 205"/>
                              <a:gd name="T109" fmla="*/ 140 h 191"/>
                              <a:gd name="T110" fmla="*/ 80 w 205"/>
                              <a:gd name="T111" fmla="*/ 140 h 191"/>
                              <a:gd name="T112" fmla="*/ 154 w 205"/>
                              <a:gd name="T113" fmla="*/ 88 h 191"/>
                              <a:gd name="T114" fmla="*/ 140 w 205"/>
                              <a:gd name="T115" fmla="*/ 26 h 191"/>
                              <a:gd name="T116" fmla="*/ 194 w 205"/>
                              <a:gd name="T117" fmla="*/ 60 h 191"/>
                              <a:gd name="T118" fmla="*/ 154 w 205"/>
                              <a:gd name="T119" fmla="*/ 88 h 191"/>
                              <a:gd name="T120" fmla="*/ 154 w 205"/>
                              <a:gd name="T121" fmla="*/ 8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5" h="191">
                                <a:moveTo>
                                  <a:pt x="197" y="58"/>
                                </a:moveTo>
                                <a:cubicBezTo>
                                  <a:pt x="140" y="21"/>
                                  <a:pt x="140" y="21"/>
                                  <a:pt x="140" y="21"/>
                                </a:cubicBezTo>
                                <a:cubicBezTo>
                                  <a:pt x="144" y="18"/>
                                  <a:pt x="147" y="12"/>
                                  <a:pt x="148" y="4"/>
                                </a:cubicBezTo>
                                <a:cubicBezTo>
                                  <a:pt x="148" y="2"/>
                                  <a:pt x="147" y="0"/>
                                  <a:pt x="145" y="0"/>
                                </a:cubicBezTo>
                                <a:cubicBezTo>
                                  <a:pt x="142" y="0"/>
                                  <a:pt x="141" y="1"/>
                                  <a:pt x="140" y="3"/>
                                </a:cubicBezTo>
                                <a:cubicBezTo>
                                  <a:pt x="138" y="16"/>
                                  <a:pt x="130" y="21"/>
                                  <a:pt x="117" y="19"/>
                                </a:cubicBezTo>
                                <a:cubicBezTo>
                                  <a:pt x="115" y="19"/>
                                  <a:pt x="115" y="19"/>
                                  <a:pt x="115" y="19"/>
                                </a:cubicBezTo>
                                <a:cubicBezTo>
                                  <a:pt x="100" y="16"/>
                                  <a:pt x="85" y="13"/>
                                  <a:pt x="62" y="29"/>
                                </a:cubicBezTo>
                                <a:cubicBezTo>
                                  <a:pt x="64" y="26"/>
                                  <a:pt x="64" y="22"/>
                                  <a:pt x="62" y="19"/>
                                </a:cubicBezTo>
                                <a:cubicBezTo>
                                  <a:pt x="59" y="15"/>
                                  <a:pt x="53" y="14"/>
                                  <a:pt x="49" y="17"/>
                                </a:cubicBezTo>
                                <a:cubicBezTo>
                                  <a:pt x="45" y="20"/>
                                  <a:pt x="44" y="26"/>
                                  <a:pt x="47" y="30"/>
                                </a:cubicBezTo>
                                <a:cubicBezTo>
                                  <a:pt x="49" y="32"/>
                                  <a:pt x="52" y="34"/>
                                  <a:pt x="55" y="34"/>
                                </a:cubicBezTo>
                                <a:cubicBezTo>
                                  <a:pt x="33" y="50"/>
                                  <a:pt x="31" y="64"/>
                                  <a:pt x="28" y="80"/>
                                </a:cubicBezTo>
                                <a:cubicBezTo>
                                  <a:pt x="28" y="82"/>
                                  <a:pt x="28" y="82"/>
                                  <a:pt x="28" y="82"/>
                                </a:cubicBezTo>
                                <a:cubicBezTo>
                                  <a:pt x="25" y="95"/>
                                  <a:pt x="18" y="100"/>
                                  <a:pt x="4" y="98"/>
                                </a:cubicBezTo>
                                <a:cubicBezTo>
                                  <a:pt x="3" y="98"/>
                                  <a:pt x="1" y="99"/>
                                  <a:pt x="0" y="101"/>
                                </a:cubicBezTo>
                                <a:cubicBezTo>
                                  <a:pt x="0" y="103"/>
                                  <a:pt x="1" y="105"/>
                                  <a:pt x="3" y="105"/>
                                </a:cubicBezTo>
                                <a:cubicBezTo>
                                  <a:pt x="11" y="107"/>
                                  <a:pt x="17" y="106"/>
                                  <a:pt x="22" y="104"/>
                                </a:cubicBezTo>
                                <a:cubicBezTo>
                                  <a:pt x="37" y="170"/>
                                  <a:pt x="37" y="170"/>
                                  <a:pt x="37" y="170"/>
                                </a:cubicBezTo>
                                <a:cubicBezTo>
                                  <a:pt x="32" y="174"/>
                                  <a:pt x="32" y="174"/>
                                  <a:pt x="32" y="174"/>
                                </a:cubicBezTo>
                                <a:cubicBezTo>
                                  <a:pt x="44" y="181"/>
                                  <a:pt x="60" y="181"/>
                                  <a:pt x="73" y="172"/>
                                </a:cubicBezTo>
                                <a:cubicBezTo>
                                  <a:pt x="85" y="163"/>
                                  <a:pt x="91" y="148"/>
                                  <a:pt x="89" y="134"/>
                                </a:cubicBezTo>
                                <a:cubicBezTo>
                                  <a:pt x="83" y="138"/>
                                  <a:pt x="83" y="138"/>
                                  <a:pt x="83" y="138"/>
                                </a:cubicBezTo>
                                <a:cubicBezTo>
                                  <a:pt x="26" y="101"/>
                                  <a:pt x="26" y="101"/>
                                  <a:pt x="26" y="101"/>
                                </a:cubicBezTo>
                                <a:cubicBezTo>
                                  <a:pt x="30" y="97"/>
                                  <a:pt x="34" y="92"/>
                                  <a:pt x="34" y="83"/>
                                </a:cubicBezTo>
                                <a:cubicBezTo>
                                  <a:pt x="35" y="81"/>
                                  <a:pt x="35" y="81"/>
                                  <a:pt x="35" y="81"/>
                                </a:cubicBezTo>
                                <a:cubicBezTo>
                                  <a:pt x="38" y="66"/>
                                  <a:pt x="40" y="55"/>
                                  <a:pt x="58" y="41"/>
                                </a:cubicBezTo>
                                <a:cubicBezTo>
                                  <a:pt x="131" y="145"/>
                                  <a:pt x="131" y="145"/>
                                  <a:pt x="131" y="145"/>
                                </a:cubicBezTo>
                                <a:cubicBezTo>
                                  <a:pt x="118" y="154"/>
                                  <a:pt x="118" y="154"/>
                                  <a:pt x="118" y="154"/>
                                </a:cubicBezTo>
                                <a:cubicBezTo>
                                  <a:pt x="121" y="159"/>
                                  <a:pt x="121" y="159"/>
                                  <a:pt x="121" y="159"/>
                                </a:cubicBezTo>
                                <a:cubicBezTo>
                                  <a:pt x="109" y="167"/>
                                  <a:pt x="109" y="167"/>
                                  <a:pt x="109" y="167"/>
                                </a:cubicBezTo>
                                <a:cubicBezTo>
                                  <a:pt x="114" y="173"/>
                                  <a:pt x="114" y="173"/>
                                  <a:pt x="114" y="173"/>
                                </a:cubicBezTo>
                                <a:cubicBezTo>
                                  <a:pt x="101" y="182"/>
                                  <a:pt x="101" y="182"/>
                                  <a:pt x="101" y="182"/>
                                </a:cubicBezTo>
                                <a:cubicBezTo>
                                  <a:pt x="107" y="191"/>
                                  <a:pt x="107" y="191"/>
                                  <a:pt x="107" y="191"/>
                                </a:cubicBezTo>
                                <a:cubicBezTo>
                                  <a:pt x="193" y="131"/>
                                  <a:pt x="193" y="131"/>
                                  <a:pt x="193" y="131"/>
                                </a:cubicBezTo>
                                <a:cubicBezTo>
                                  <a:pt x="187" y="122"/>
                                  <a:pt x="187" y="122"/>
                                  <a:pt x="187" y="122"/>
                                </a:cubicBezTo>
                                <a:cubicBezTo>
                                  <a:pt x="174" y="131"/>
                                  <a:pt x="174" y="131"/>
                                  <a:pt x="174" y="131"/>
                                </a:cubicBezTo>
                                <a:cubicBezTo>
                                  <a:pt x="169" y="125"/>
                                  <a:pt x="169" y="125"/>
                                  <a:pt x="169" y="125"/>
                                </a:cubicBezTo>
                                <a:cubicBezTo>
                                  <a:pt x="158" y="133"/>
                                  <a:pt x="158" y="133"/>
                                  <a:pt x="158" y="133"/>
                                </a:cubicBezTo>
                                <a:cubicBezTo>
                                  <a:pt x="155" y="128"/>
                                  <a:pt x="155" y="128"/>
                                  <a:pt x="155" y="128"/>
                                </a:cubicBezTo>
                                <a:cubicBezTo>
                                  <a:pt x="141" y="138"/>
                                  <a:pt x="141" y="138"/>
                                  <a:pt x="141" y="138"/>
                                </a:cubicBezTo>
                                <a:cubicBezTo>
                                  <a:pt x="68" y="33"/>
                                  <a:pt x="68" y="33"/>
                                  <a:pt x="68" y="33"/>
                                </a:cubicBezTo>
                                <a:cubicBezTo>
                                  <a:pt x="88" y="21"/>
                                  <a:pt x="99" y="23"/>
                                  <a:pt x="114" y="26"/>
                                </a:cubicBezTo>
                                <a:cubicBezTo>
                                  <a:pt x="116" y="26"/>
                                  <a:pt x="116" y="26"/>
                                  <a:pt x="116" y="26"/>
                                </a:cubicBezTo>
                                <a:cubicBezTo>
                                  <a:pt x="124" y="28"/>
                                  <a:pt x="131" y="27"/>
                                  <a:pt x="136" y="24"/>
                                </a:cubicBezTo>
                                <a:cubicBezTo>
                                  <a:pt x="151" y="91"/>
                                  <a:pt x="151" y="91"/>
                                  <a:pt x="151" y="91"/>
                                </a:cubicBezTo>
                                <a:cubicBezTo>
                                  <a:pt x="146" y="94"/>
                                  <a:pt x="146" y="94"/>
                                  <a:pt x="146" y="94"/>
                                </a:cubicBezTo>
                                <a:cubicBezTo>
                                  <a:pt x="158" y="101"/>
                                  <a:pt x="174" y="101"/>
                                  <a:pt x="187" y="92"/>
                                </a:cubicBezTo>
                                <a:cubicBezTo>
                                  <a:pt x="199" y="83"/>
                                  <a:pt x="205" y="69"/>
                                  <a:pt x="203" y="54"/>
                                </a:cubicBezTo>
                                <a:cubicBezTo>
                                  <a:pt x="197" y="58"/>
                                  <a:pt x="197" y="58"/>
                                  <a:pt x="197" y="58"/>
                                </a:cubicBezTo>
                                <a:cubicBezTo>
                                  <a:pt x="197" y="58"/>
                                  <a:pt x="197" y="58"/>
                                  <a:pt x="197" y="58"/>
                                </a:cubicBezTo>
                                <a:close/>
                                <a:moveTo>
                                  <a:pt x="80" y="140"/>
                                </a:moveTo>
                                <a:cubicBezTo>
                                  <a:pt x="40" y="168"/>
                                  <a:pt x="40" y="168"/>
                                  <a:pt x="40" y="168"/>
                                </a:cubicBezTo>
                                <a:cubicBezTo>
                                  <a:pt x="26" y="106"/>
                                  <a:pt x="26" y="106"/>
                                  <a:pt x="26" y="106"/>
                                </a:cubicBezTo>
                                <a:cubicBezTo>
                                  <a:pt x="80" y="140"/>
                                  <a:pt x="80" y="140"/>
                                  <a:pt x="80" y="140"/>
                                </a:cubicBezTo>
                                <a:cubicBezTo>
                                  <a:pt x="80" y="140"/>
                                  <a:pt x="80" y="140"/>
                                  <a:pt x="80" y="140"/>
                                </a:cubicBezTo>
                                <a:close/>
                                <a:moveTo>
                                  <a:pt x="154" y="88"/>
                                </a:moveTo>
                                <a:cubicBezTo>
                                  <a:pt x="140" y="26"/>
                                  <a:pt x="140" y="26"/>
                                  <a:pt x="140" y="26"/>
                                </a:cubicBezTo>
                                <a:cubicBezTo>
                                  <a:pt x="194" y="60"/>
                                  <a:pt x="194" y="60"/>
                                  <a:pt x="194" y="60"/>
                                </a:cubicBezTo>
                                <a:cubicBezTo>
                                  <a:pt x="154" y="88"/>
                                  <a:pt x="154" y="88"/>
                                  <a:pt x="154" y="88"/>
                                </a:cubicBezTo>
                                <a:cubicBezTo>
                                  <a:pt x="154" y="88"/>
                                  <a:pt x="154" y="88"/>
                                  <a:pt x="154" y="8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40" name="Freeform 6140"/>
                        <wps:cNvSpPr>
                          <a:spLocks noEditPoints="1"/>
                        </wps:cNvSpPr>
                        <wps:spPr bwMode="auto">
                          <a:xfrm>
                            <a:off x="15919451" y="5621338"/>
                            <a:ext cx="1054100" cy="885825"/>
                          </a:xfrm>
                          <a:custGeom>
                            <a:avLst/>
                            <a:gdLst>
                              <a:gd name="T0" fmla="*/ 178 w 281"/>
                              <a:gd name="T1" fmla="*/ 9 h 236"/>
                              <a:gd name="T2" fmla="*/ 121 w 281"/>
                              <a:gd name="T3" fmla="*/ 11 h 236"/>
                              <a:gd name="T4" fmla="*/ 60 w 281"/>
                              <a:gd name="T5" fmla="*/ 54 h 236"/>
                              <a:gd name="T6" fmla="*/ 43 w 281"/>
                              <a:gd name="T7" fmla="*/ 39 h 236"/>
                              <a:gd name="T8" fmla="*/ 50 w 281"/>
                              <a:gd name="T9" fmla="*/ 61 h 236"/>
                              <a:gd name="T10" fmla="*/ 34 w 281"/>
                              <a:gd name="T11" fmla="*/ 58 h 236"/>
                              <a:gd name="T12" fmla="*/ 28 w 281"/>
                              <a:gd name="T13" fmla="*/ 76 h 236"/>
                              <a:gd name="T14" fmla="*/ 22 w 281"/>
                              <a:gd name="T15" fmla="*/ 95 h 236"/>
                              <a:gd name="T16" fmla="*/ 33 w 281"/>
                              <a:gd name="T17" fmla="*/ 112 h 236"/>
                              <a:gd name="T18" fmla="*/ 7 w 281"/>
                              <a:gd name="T19" fmla="*/ 144 h 236"/>
                              <a:gd name="T20" fmla="*/ 34 w 281"/>
                              <a:gd name="T21" fmla="*/ 169 h 236"/>
                              <a:gd name="T22" fmla="*/ 42 w 281"/>
                              <a:gd name="T23" fmla="*/ 199 h 236"/>
                              <a:gd name="T24" fmla="*/ 257 w 281"/>
                              <a:gd name="T25" fmla="*/ 0 h 236"/>
                              <a:gd name="T26" fmla="*/ 229 w 281"/>
                              <a:gd name="T27" fmla="*/ 20 h 236"/>
                              <a:gd name="T28" fmla="*/ 40 w 281"/>
                              <a:gd name="T29" fmla="*/ 145 h 236"/>
                              <a:gd name="T30" fmla="*/ 53 w 281"/>
                              <a:gd name="T31" fmla="*/ 123 h 236"/>
                              <a:gd name="T32" fmla="*/ 59 w 281"/>
                              <a:gd name="T33" fmla="*/ 131 h 236"/>
                              <a:gd name="T34" fmla="*/ 65 w 281"/>
                              <a:gd name="T35" fmla="*/ 71 h 236"/>
                              <a:gd name="T36" fmla="*/ 51 w 281"/>
                              <a:gd name="T37" fmla="*/ 92 h 236"/>
                              <a:gd name="T38" fmla="*/ 46 w 281"/>
                              <a:gd name="T39" fmla="*/ 84 h 236"/>
                              <a:gd name="T40" fmla="*/ 72 w 281"/>
                              <a:gd name="T41" fmla="*/ 122 h 236"/>
                              <a:gd name="T42" fmla="*/ 86 w 281"/>
                              <a:gd name="T43" fmla="*/ 100 h 236"/>
                              <a:gd name="T44" fmla="*/ 91 w 281"/>
                              <a:gd name="T45" fmla="*/ 109 h 236"/>
                              <a:gd name="T46" fmla="*/ 97 w 281"/>
                              <a:gd name="T47" fmla="*/ 48 h 236"/>
                              <a:gd name="T48" fmla="*/ 83 w 281"/>
                              <a:gd name="T49" fmla="*/ 70 h 236"/>
                              <a:gd name="T50" fmla="*/ 77 w 281"/>
                              <a:gd name="T51" fmla="*/ 62 h 236"/>
                              <a:gd name="T52" fmla="*/ 104 w 281"/>
                              <a:gd name="T53" fmla="*/ 99 h 236"/>
                              <a:gd name="T54" fmla="*/ 118 w 281"/>
                              <a:gd name="T55" fmla="*/ 78 h 236"/>
                              <a:gd name="T56" fmla="*/ 124 w 281"/>
                              <a:gd name="T57" fmla="*/ 86 h 236"/>
                              <a:gd name="T58" fmla="*/ 129 w 281"/>
                              <a:gd name="T59" fmla="*/ 26 h 236"/>
                              <a:gd name="T60" fmla="*/ 116 w 281"/>
                              <a:gd name="T61" fmla="*/ 47 h 236"/>
                              <a:gd name="T62" fmla="*/ 110 w 281"/>
                              <a:gd name="T63" fmla="*/ 39 h 236"/>
                              <a:gd name="T64" fmla="*/ 137 w 281"/>
                              <a:gd name="T65" fmla="*/ 77 h 236"/>
                              <a:gd name="T66" fmla="*/ 151 w 281"/>
                              <a:gd name="T67" fmla="*/ 55 h 236"/>
                              <a:gd name="T68" fmla="*/ 156 w 281"/>
                              <a:gd name="T69" fmla="*/ 63 h 236"/>
                              <a:gd name="T70" fmla="*/ 169 w 281"/>
                              <a:gd name="T71" fmla="*/ 54 h 236"/>
                              <a:gd name="T72" fmla="*/ 183 w 281"/>
                              <a:gd name="T73" fmla="*/ 32 h 236"/>
                              <a:gd name="T74" fmla="*/ 189 w 281"/>
                              <a:gd name="T75" fmla="*/ 41 h 236"/>
                              <a:gd name="T76" fmla="*/ 235 w 281"/>
                              <a:gd name="T77" fmla="*/ 33 h 236"/>
                              <a:gd name="T78" fmla="*/ 242 w 281"/>
                              <a:gd name="T79" fmla="*/ 28 h 236"/>
                              <a:gd name="T80" fmla="*/ 273 w 281"/>
                              <a:gd name="T81" fmla="*/ 75 h 236"/>
                              <a:gd name="T82" fmla="*/ 254 w 281"/>
                              <a:gd name="T83" fmla="*/ 93 h 236"/>
                              <a:gd name="T84" fmla="*/ 211 w 281"/>
                              <a:gd name="T85" fmla="*/ 123 h 236"/>
                              <a:gd name="T86" fmla="*/ 169 w 281"/>
                              <a:gd name="T87" fmla="*/ 153 h 236"/>
                              <a:gd name="T88" fmla="*/ 126 w 281"/>
                              <a:gd name="T89" fmla="*/ 183 h 236"/>
                              <a:gd name="T90" fmla="*/ 83 w 281"/>
                              <a:gd name="T91" fmla="*/ 213 h 236"/>
                              <a:gd name="T92" fmla="*/ 59 w 281"/>
                              <a:gd name="T93" fmla="*/ 224 h 236"/>
                              <a:gd name="T94" fmla="*/ 70 w 281"/>
                              <a:gd name="T95" fmla="*/ 194 h 236"/>
                              <a:gd name="T96" fmla="*/ 102 w 281"/>
                              <a:gd name="T97" fmla="*/ 195 h 236"/>
                              <a:gd name="T98" fmla="*/ 112 w 281"/>
                              <a:gd name="T99" fmla="*/ 164 h 236"/>
                              <a:gd name="T100" fmla="*/ 145 w 281"/>
                              <a:gd name="T101" fmla="*/ 165 h 236"/>
                              <a:gd name="T102" fmla="*/ 155 w 281"/>
                              <a:gd name="T103" fmla="*/ 134 h 236"/>
                              <a:gd name="T104" fmla="*/ 187 w 281"/>
                              <a:gd name="T105" fmla="*/ 135 h 236"/>
                              <a:gd name="T106" fmla="*/ 198 w 281"/>
                              <a:gd name="T107" fmla="*/ 104 h 236"/>
                              <a:gd name="T108" fmla="*/ 230 w 281"/>
                              <a:gd name="T109" fmla="*/ 105 h 236"/>
                              <a:gd name="T110" fmla="*/ 241 w 281"/>
                              <a:gd name="T111" fmla="*/ 74 h 236"/>
                              <a:gd name="T112" fmla="*/ 273 w 281"/>
                              <a:gd name="T113" fmla="*/ 75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81" h="236">
                                <a:moveTo>
                                  <a:pt x="229" y="20"/>
                                </a:moveTo>
                                <a:cubicBezTo>
                                  <a:pt x="178" y="9"/>
                                  <a:pt x="178" y="9"/>
                                  <a:pt x="178" y="9"/>
                                </a:cubicBezTo>
                                <a:cubicBezTo>
                                  <a:pt x="164" y="19"/>
                                  <a:pt x="164" y="19"/>
                                  <a:pt x="164" y="19"/>
                                </a:cubicBezTo>
                                <a:cubicBezTo>
                                  <a:pt x="121" y="11"/>
                                  <a:pt x="121" y="11"/>
                                  <a:pt x="121" y="11"/>
                                </a:cubicBezTo>
                                <a:cubicBezTo>
                                  <a:pt x="119" y="12"/>
                                  <a:pt x="119" y="12"/>
                                  <a:pt x="119" y="12"/>
                                </a:cubicBezTo>
                                <a:cubicBezTo>
                                  <a:pt x="60" y="54"/>
                                  <a:pt x="60" y="54"/>
                                  <a:pt x="60" y="54"/>
                                </a:cubicBezTo>
                                <a:cubicBezTo>
                                  <a:pt x="47" y="36"/>
                                  <a:pt x="47" y="36"/>
                                  <a:pt x="47" y="36"/>
                                </a:cubicBezTo>
                                <a:cubicBezTo>
                                  <a:pt x="43" y="39"/>
                                  <a:pt x="43" y="39"/>
                                  <a:pt x="43" y="39"/>
                                </a:cubicBezTo>
                                <a:cubicBezTo>
                                  <a:pt x="55" y="57"/>
                                  <a:pt x="55" y="57"/>
                                  <a:pt x="55" y="57"/>
                                </a:cubicBezTo>
                                <a:cubicBezTo>
                                  <a:pt x="50" y="61"/>
                                  <a:pt x="50" y="61"/>
                                  <a:pt x="50" y="61"/>
                                </a:cubicBezTo>
                                <a:cubicBezTo>
                                  <a:pt x="43" y="51"/>
                                  <a:pt x="43" y="51"/>
                                  <a:pt x="43" y="51"/>
                                </a:cubicBezTo>
                                <a:cubicBezTo>
                                  <a:pt x="34" y="58"/>
                                  <a:pt x="34" y="58"/>
                                  <a:pt x="34" y="58"/>
                                </a:cubicBezTo>
                                <a:cubicBezTo>
                                  <a:pt x="41" y="67"/>
                                  <a:pt x="41" y="67"/>
                                  <a:pt x="41" y="67"/>
                                </a:cubicBezTo>
                                <a:cubicBezTo>
                                  <a:pt x="28" y="76"/>
                                  <a:pt x="28" y="76"/>
                                  <a:pt x="28" y="76"/>
                                </a:cubicBezTo>
                                <a:cubicBezTo>
                                  <a:pt x="15" y="85"/>
                                  <a:pt x="15" y="85"/>
                                  <a:pt x="15" y="85"/>
                                </a:cubicBezTo>
                                <a:cubicBezTo>
                                  <a:pt x="22" y="95"/>
                                  <a:pt x="22" y="95"/>
                                  <a:pt x="22" y="95"/>
                                </a:cubicBezTo>
                                <a:cubicBezTo>
                                  <a:pt x="30" y="89"/>
                                  <a:pt x="30" y="89"/>
                                  <a:pt x="30" y="89"/>
                                </a:cubicBezTo>
                                <a:cubicBezTo>
                                  <a:pt x="33" y="112"/>
                                  <a:pt x="33" y="112"/>
                                  <a:pt x="33" y="112"/>
                                </a:cubicBezTo>
                                <a:cubicBezTo>
                                  <a:pt x="0" y="135"/>
                                  <a:pt x="0" y="135"/>
                                  <a:pt x="0" y="135"/>
                                </a:cubicBezTo>
                                <a:cubicBezTo>
                                  <a:pt x="7" y="144"/>
                                  <a:pt x="7" y="144"/>
                                  <a:pt x="7" y="144"/>
                                </a:cubicBezTo>
                                <a:cubicBezTo>
                                  <a:pt x="14" y="140"/>
                                  <a:pt x="14" y="140"/>
                                  <a:pt x="14" y="140"/>
                                </a:cubicBezTo>
                                <a:cubicBezTo>
                                  <a:pt x="34" y="169"/>
                                  <a:pt x="34" y="169"/>
                                  <a:pt x="34" y="169"/>
                                </a:cubicBezTo>
                                <a:cubicBezTo>
                                  <a:pt x="16" y="182"/>
                                  <a:pt x="16" y="182"/>
                                  <a:pt x="16" y="182"/>
                                </a:cubicBezTo>
                                <a:cubicBezTo>
                                  <a:pt x="42" y="199"/>
                                  <a:pt x="42" y="199"/>
                                  <a:pt x="42" y="199"/>
                                </a:cubicBezTo>
                                <a:cubicBezTo>
                                  <a:pt x="256" y="48"/>
                                  <a:pt x="256" y="48"/>
                                  <a:pt x="256" y="48"/>
                                </a:cubicBezTo>
                                <a:cubicBezTo>
                                  <a:pt x="257" y="0"/>
                                  <a:pt x="257" y="0"/>
                                  <a:pt x="257" y="0"/>
                                </a:cubicBezTo>
                                <a:cubicBezTo>
                                  <a:pt x="229" y="20"/>
                                  <a:pt x="229" y="20"/>
                                  <a:pt x="229" y="20"/>
                                </a:cubicBezTo>
                                <a:cubicBezTo>
                                  <a:pt x="229" y="20"/>
                                  <a:pt x="229" y="20"/>
                                  <a:pt x="229" y="20"/>
                                </a:cubicBezTo>
                                <a:close/>
                                <a:moveTo>
                                  <a:pt x="59" y="131"/>
                                </a:moveTo>
                                <a:cubicBezTo>
                                  <a:pt x="40" y="145"/>
                                  <a:pt x="40" y="145"/>
                                  <a:pt x="40" y="145"/>
                                </a:cubicBezTo>
                                <a:cubicBezTo>
                                  <a:pt x="34" y="136"/>
                                  <a:pt x="34" y="136"/>
                                  <a:pt x="34" y="136"/>
                                </a:cubicBezTo>
                                <a:cubicBezTo>
                                  <a:pt x="53" y="123"/>
                                  <a:pt x="53" y="123"/>
                                  <a:pt x="53" y="123"/>
                                </a:cubicBezTo>
                                <a:cubicBezTo>
                                  <a:pt x="59" y="131"/>
                                  <a:pt x="59" y="131"/>
                                  <a:pt x="59" y="131"/>
                                </a:cubicBezTo>
                                <a:cubicBezTo>
                                  <a:pt x="59" y="131"/>
                                  <a:pt x="59" y="131"/>
                                  <a:pt x="59" y="131"/>
                                </a:cubicBezTo>
                                <a:close/>
                                <a:moveTo>
                                  <a:pt x="46" y="84"/>
                                </a:moveTo>
                                <a:cubicBezTo>
                                  <a:pt x="65" y="71"/>
                                  <a:pt x="65" y="71"/>
                                  <a:pt x="65" y="71"/>
                                </a:cubicBezTo>
                                <a:cubicBezTo>
                                  <a:pt x="70" y="79"/>
                                  <a:pt x="70" y="79"/>
                                  <a:pt x="70" y="79"/>
                                </a:cubicBezTo>
                                <a:cubicBezTo>
                                  <a:pt x="51" y="92"/>
                                  <a:pt x="51" y="92"/>
                                  <a:pt x="51" y="92"/>
                                </a:cubicBezTo>
                                <a:cubicBezTo>
                                  <a:pt x="46" y="84"/>
                                  <a:pt x="46" y="84"/>
                                  <a:pt x="46" y="84"/>
                                </a:cubicBezTo>
                                <a:cubicBezTo>
                                  <a:pt x="46" y="84"/>
                                  <a:pt x="46" y="84"/>
                                  <a:pt x="46" y="84"/>
                                </a:cubicBezTo>
                                <a:close/>
                                <a:moveTo>
                                  <a:pt x="91" y="109"/>
                                </a:moveTo>
                                <a:cubicBezTo>
                                  <a:pt x="72" y="122"/>
                                  <a:pt x="72" y="122"/>
                                  <a:pt x="72" y="122"/>
                                </a:cubicBezTo>
                                <a:cubicBezTo>
                                  <a:pt x="66" y="114"/>
                                  <a:pt x="66" y="114"/>
                                  <a:pt x="66" y="114"/>
                                </a:cubicBezTo>
                                <a:cubicBezTo>
                                  <a:pt x="86" y="100"/>
                                  <a:pt x="86" y="100"/>
                                  <a:pt x="86" y="100"/>
                                </a:cubicBezTo>
                                <a:cubicBezTo>
                                  <a:pt x="91" y="109"/>
                                  <a:pt x="91" y="109"/>
                                  <a:pt x="91" y="109"/>
                                </a:cubicBezTo>
                                <a:cubicBezTo>
                                  <a:pt x="91" y="109"/>
                                  <a:pt x="91" y="109"/>
                                  <a:pt x="91" y="109"/>
                                </a:cubicBezTo>
                                <a:close/>
                                <a:moveTo>
                                  <a:pt x="77" y="62"/>
                                </a:moveTo>
                                <a:cubicBezTo>
                                  <a:pt x="97" y="48"/>
                                  <a:pt x="97" y="48"/>
                                  <a:pt x="97" y="48"/>
                                </a:cubicBezTo>
                                <a:cubicBezTo>
                                  <a:pt x="103" y="56"/>
                                  <a:pt x="103" y="56"/>
                                  <a:pt x="103" y="56"/>
                                </a:cubicBezTo>
                                <a:cubicBezTo>
                                  <a:pt x="83" y="70"/>
                                  <a:pt x="83" y="70"/>
                                  <a:pt x="83" y="70"/>
                                </a:cubicBezTo>
                                <a:cubicBezTo>
                                  <a:pt x="77" y="62"/>
                                  <a:pt x="77" y="62"/>
                                  <a:pt x="77" y="62"/>
                                </a:cubicBezTo>
                                <a:cubicBezTo>
                                  <a:pt x="77" y="62"/>
                                  <a:pt x="77" y="62"/>
                                  <a:pt x="77" y="62"/>
                                </a:cubicBezTo>
                                <a:close/>
                                <a:moveTo>
                                  <a:pt x="124" y="86"/>
                                </a:moveTo>
                                <a:cubicBezTo>
                                  <a:pt x="104" y="99"/>
                                  <a:pt x="104" y="99"/>
                                  <a:pt x="104" y="99"/>
                                </a:cubicBezTo>
                                <a:cubicBezTo>
                                  <a:pt x="99" y="91"/>
                                  <a:pt x="99" y="91"/>
                                  <a:pt x="99" y="91"/>
                                </a:cubicBezTo>
                                <a:cubicBezTo>
                                  <a:pt x="118" y="78"/>
                                  <a:pt x="118" y="78"/>
                                  <a:pt x="118" y="78"/>
                                </a:cubicBezTo>
                                <a:cubicBezTo>
                                  <a:pt x="124" y="86"/>
                                  <a:pt x="124" y="86"/>
                                  <a:pt x="124" y="86"/>
                                </a:cubicBezTo>
                                <a:cubicBezTo>
                                  <a:pt x="124" y="86"/>
                                  <a:pt x="124" y="86"/>
                                  <a:pt x="124" y="86"/>
                                </a:cubicBezTo>
                                <a:close/>
                                <a:moveTo>
                                  <a:pt x="110" y="39"/>
                                </a:moveTo>
                                <a:cubicBezTo>
                                  <a:pt x="129" y="26"/>
                                  <a:pt x="129" y="26"/>
                                  <a:pt x="129" y="26"/>
                                </a:cubicBezTo>
                                <a:cubicBezTo>
                                  <a:pt x="135" y="34"/>
                                  <a:pt x="135" y="34"/>
                                  <a:pt x="135" y="34"/>
                                </a:cubicBezTo>
                                <a:cubicBezTo>
                                  <a:pt x="116" y="47"/>
                                  <a:pt x="116" y="47"/>
                                  <a:pt x="116" y="47"/>
                                </a:cubicBezTo>
                                <a:cubicBezTo>
                                  <a:pt x="110" y="39"/>
                                  <a:pt x="110" y="39"/>
                                  <a:pt x="110" y="39"/>
                                </a:cubicBezTo>
                                <a:cubicBezTo>
                                  <a:pt x="110" y="39"/>
                                  <a:pt x="110" y="39"/>
                                  <a:pt x="110" y="39"/>
                                </a:cubicBezTo>
                                <a:close/>
                                <a:moveTo>
                                  <a:pt x="156" y="63"/>
                                </a:moveTo>
                                <a:cubicBezTo>
                                  <a:pt x="137" y="77"/>
                                  <a:pt x="137" y="77"/>
                                  <a:pt x="137" y="77"/>
                                </a:cubicBezTo>
                                <a:cubicBezTo>
                                  <a:pt x="131" y="69"/>
                                  <a:pt x="131" y="69"/>
                                  <a:pt x="131" y="69"/>
                                </a:cubicBezTo>
                                <a:cubicBezTo>
                                  <a:pt x="151" y="55"/>
                                  <a:pt x="151" y="55"/>
                                  <a:pt x="151" y="55"/>
                                </a:cubicBezTo>
                                <a:cubicBezTo>
                                  <a:pt x="156" y="63"/>
                                  <a:pt x="156" y="63"/>
                                  <a:pt x="156" y="63"/>
                                </a:cubicBezTo>
                                <a:cubicBezTo>
                                  <a:pt x="156" y="63"/>
                                  <a:pt x="156" y="63"/>
                                  <a:pt x="156" y="63"/>
                                </a:cubicBezTo>
                                <a:close/>
                                <a:moveTo>
                                  <a:pt x="189" y="41"/>
                                </a:moveTo>
                                <a:cubicBezTo>
                                  <a:pt x="169" y="54"/>
                                  <a:pt x="169" y="54"/>
                                  <a:pt x="169" y="54"/>
                                </a:cubicBezTo>
                                <a:cubicBezTo>
                                  <a:pt x="163" y="46"/>
                                  <a:pt x="163" y="46"/>
                                  <a:pt x="163" y="46"/>
                                </a:cubicBezTo>
                                <a:cubicBezTo>
                                  <a:pt x="183" y="32"/>
                                  <a:pt x="183" y="32"/>
                                  <a:pt x="183" y="32"/>
                                </a:cubicBezTo>
                                <a:cubicBezTo>
                                  <a:pt x="189" y="41"/>
                                  <a:pt x="189" y="41"/>
                                  <a:pt x="189" y="41"/>
                                </a:cubicBezTo>
                                <a:cubicBezTo>
                                  <a:pt x="189" y="41"/>
                                  <a:pt x="189" y="41"/>
                                  <a:pt x="189" y="41"/>
                                </a:cubicBezTo>
                                <a:close/>
                                <a:moveTo>
                                  <a:pt x="241" y="33"/>
                                </a:moveTo>
                                <a:cubicBezTo>
                                  <a:pt x="239" y="35"/>
                                  <a:pt x="236" y="34"/>
                                  <a:pt x="235" y="33"/>
                                </a:cubicBezTo>
                                <a:cubicBezTo>
                                  <a:pt x="234" y="31"/>
                                  <a:pt x="235" y="29"/>
                                  <a:pt x="236" y="27"/>
                                </a:cubicBezTo>
                                <a:cubicBezTo>
                                  <a:pt x="238" y="26"/>
                                  <a:pt x="241" y="27"/>
                                  <a:pt x="242" y="28"/>
                                </a:cubicBezTo>
                                <a:cubicBezTo>
                                  <a:pt x="243" y="30"/>
                                  <a:pt x="242" y="32"/>
                                  <a:pt x="241" y="33"/>
                                </a:cubicBezTo>
                                <a:close/>
                                <a:moveTo>
                                  <a:pt x="273" y="75"/>
                                </a:moveTo>
                                <a:cubicBezTo>
                                  <a:pt x="281" y="87"/>
                                  <a:pt x="281" y="87"/>
                                  <a:pt x="281" y="87"/>
                                </a:cubicBezTo>
                                <a:cubicBezTo>
                                  <a:pt x="273" y="92"/>
                                  <a:pt x="264" y="94"/>
                                  <a:pt x="254" y="93"/>
                                </a:cubicBezTo>
                                <a:cubicBezTo>
                                  <a:pt x="252" y="102"/>
                                  <a:pt x="247" y="111"/>
                                  <a:pt x="238" y="117"/>
                                </a:cubicBezTo>
                                <a:cubicBezTo>
                                  <a:pt x="231" y="122"/>
                                  <a:pt x="221" y="124"/>
                                  <a:pt x="211" y="123"/>
                                </a:cubicBezTo>
                                <a:cubicBezTo>
                                  <a:pt x="209" y="132"/>
                                  <a:pt x="204" y="141"/>
                                  <a:pt x="196" y="147"/>
                                </a:cubicBezTo>
                                <a:cubicBezTo>
                                  <a:pt x="188" y="152"/>
                                  <a:pt x="178" y="154"/>
                                  <a:pt x="169" y="153"/>
                                </a:cubicBezTo>
                                <a:cubicBezTo>
                                  <a:pt x="166" y="162"/>
                                  <a:pt x="161" y="171"/>
                                  <a:pt x="153" y="176"/>
                                </a:cubicBezTo>
                                <a:cubicBezTo>
                                  <a:pt x="145" y="182"/>
                                  <a:pt x="135" y="184"/>
                                  <a:pt x="126" y="183"/>
                                </a:cubicBezTo>
                                <a:cubicBezTo>
                                  <a:pt x="123" y="192"/>
                                  <a:pt x="118" y="201"/>
                                  <a:pt x="110" y="206"/>
                                </a:cubicBezTo>
                                <a:cubicBezTo>
                                  <a:pt x="102" y="212"/>
                                  <a:pt x="92" y="214"/>
                                  <a:pt x="83" y="213"/>
                                </a:cubicBezTo>
                                <a:cubicBezTo>
                                  <a:pt x="81" y="222"/>
                                  <a:pt x="75" y="231"/>
                                  <a:pt x="67" y="236"/>
                                </a:cubicBezTo>
                                <a:cubicBezTo>
                                  <a:pt x="59" y="224"/>
                                  <a:pt x="59" y="224"/>
                                  <a:pt x="59" y="224"/>
                                </a:cubicBezTo>
                                <a:cubicBezTo>
                                  <a:pt x="65" y="220"/>
                                  <a:pt x="70" y="212"/>
                                  <a:pt x="69" y="204"/>
                                </a:cubicBezTo>
                                <a:cubicBezTo>
                                  <a:pt x="70" y="194"/>
                                  <a:pt x="70" y="194"/>
                                  <a:pt x="70" y="194"/>
                                </a:cubicBezTo>
                                <a:cubicBezTo>
                                  <a:pt x="79" y="198"/>
                                  <a:pt x="79" y="198"/>
                                  <a:pt x="79" y="198"/>
                                </a:cubicBezTo>
                                <a:cubicBezTo>
                                  <a:pt x="87" y="200"/>
                                  <a:pt x="95" y="199"/>
                                  <a:pt x="102" y="195"/>
                                </a:cubicBezTo>
                                <a:cubicBezTo>
                                  <a:pt x="108" y="190"/>
                                  <a:pt x="112" y="182"/>
                                  <a:pt x="112" y="174"/>
                                </a:cubicBezTo>
                                <a:cubicBezTo>
                                  <a:pt x="112" y="164"/>
                                  <a:pt x="112" y="164"/>
                                  <a:pt x="112" y="164"/>
                                </a:cubicBezTo>
                                <a:cubicBezTo>
                                  <a:pt x="122" y="167"/>
                                  <a:pt x="122" y="167"/>
                                  <a:pt x="122" y="167"/>
                                </a:cubicBezTo>
                                <a:cubicBezTo>
                                  <a:pt x="130" y="170"/>
                                  <a:pt x="138" y="169"/>
                                  <a:pt x="145" y="165"/>
                                </a:cubicBezTo>
                                <a:cubicBezTo>
                                  <a:pt x="151" y="160"/>
                                  <a:pt x="155" y="152"/>
                                  <a:pt x="155" y="144"/>
                                </a:cubicBezTo>
                                <a:cubicBezTo>
                                  <a:pt x="155" y="134"/>
                                  <a:pt x="155" y="134"/>
                                  <a:pt x="155" y="134"/>
                                </a:cubicBezTo>
                                <a:cubicBezTo>
                                  <a:pt x="165" y="137"/>
                                  <a:pt x="165" y="137"/>
                                  <a:pt x="165" y="137"/>
                                </a:cubicBezTo>
                                <a:cubicBezTo>
                                  <a:pt x="172" y="140"/>
                                  <a:pt x="181" y="139"/>
                                  <a:pt x="187" y="135"/>
                                </a:cubicBezTo>
                                <a:cubicBezTo>
                                  <a:pt x="194" y="130"/>
                                  <a:pt x="198" y="123"/>
                                  <a:pt x="198" y="114"/>
                                </a:cubicBezTo>
                                <a:cubicBezTo>
                                  <a:pt x="198" y="104"/>
                                  <a:pt x="198" y="104"/>
                                  <a:pt x="198" y="104"/>
                                </a:cubicBezTo>
                                <a:cubicBezTo>
                                  <a:pt x="208" y="107"/>
                                  <a:pt x="208" y="107"/>
                                  <a:pt x="208" y="107"/>
                                </a:cubicBezTo>
                                <a:cubicBezTo>
                                  <a:pt x="215" y="110"/>
                                  <a:pt x="224" y="109"/>
                                  <a:pt x="230" y="105"/>
                                </a:cubicBezTo>
                                <a:cubicBezTo>
                                  <a:pt x="237" y="100"/>
                                  <a:pt x="241" y="93"/>
                                  <a:pt x="241" y="84"/>
                                </a:cubicBezTo>
                                <a:cubicBezTo>
                                  <a:pt x="241" y="74"/>
                                  <a:pt x="241" y="74"/>
                                  <a:pt x="241" y="74"/>
                                </a:cubicBezTo>
                                <a:cubicBezTo>
                                  <a:pt x="250" y="78"/>
                                  <a:pt x="250" y="78"/>
                                  <a:pt x="250" y="78"/>
                                </a:cubicBezTo>
                                <a:cubicBezTo>
                                  <a:pt x="258" y="80"/>
                                  <a:pt x="267" y="79"/>
                                  <a:pt x="273" y="7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41" name="Freeform 6141"/>
                        <wps:cNvSpPr>
                          <a:spLocks noEditPoints="1"/>
                        </wps:cNvSpPr>
                        <wps:spPr bwMode="auto">
                          <a:xfrm>
                            <a:off x="12804776" y="4524376"/>
                            <a:ext cx="657225" cy="695325"/>
                          </a:xfrm>
                          <a:custGeom>
                            <a:avLst/>
                            <a:gdLst>
                              <a:gd name="T0" fmla="*/ 115 w 175"/>
                              <a:gd name="T1" fmla="*/ 161 h 185"/>
                              <a:gd name="T2" fmla="*/ 92 w 175"/>
                              <a:gd name="T3" fmla="*/ 138 h 185"/>
                              <a:gd name="T4" fmla="*/ 57 w 175"/>
                              <a:gd name="T5" fmla="*/ 44 h 185"/>
                              <a:gd name="T6" fmla="*/ 134 w 175"/>
                              <a:gd name="T7" fmla="*/ 109 h 185"/>
                              <a:gd name="T8" fmla="*/ 148 w 175"/>
                              <a:gd name="T9" fmla="*/ 138 h 185"/>
                              <a:gd name="T10" fmla="*/ 137 w 175"/>
                              <a:gd name="T11" fmla="*/ 132 h 185"/>
                              <a:gd name="T12" fmla="*/ 123 w 175"/>
                              <a:gd name="T13" fmla="*/ 106 h 185"/>
                              <a:gd name="T14" fmla="*/ 64 w 175"/>
                              <a:gd name="T15" fmla="*/ 53 h 185"/>
                              <a:gd name="T16" fmla="*/ 94 w 175"/>
                              <a:gd name="T17" fmla="*/ 127 h 185"/>
                              <a:gd name="T18" fmla="*/ 113 w 175"/>
                              <a:gd name="T19" fmla="*/ 149 h 185"/>
                              <a:gd name="T20" fmla="*/ 118 w 175"/>
                              <a:gd name="T21" fmla="*/ 163 h 185"/>
                              <a:gd name="T22" fmla="*/ 155 w 175"/>
                              <a:gd name="T23" fmla="*/ 149 h 185"/>
                              <a:gd name="T24" fmla="*/ 118 w 175"/>
                              <a:gd name="T25" fmla="*/ 163 h 185"/>
                              <a:gd name="T26" fmla="*/ 131 w 175"/>
                              <a:gd name="T27" fmla="*/ 178 h 185"/>
                              <a:gd name="T28" fmla="*/ 155 w 175"/>
                              <a:gd name="T29" fmla="*/ 153 h 185"/>
                              <a:gd name="T30" fmla="*/ 136 w 175"/>
                              <a:gd name="T31" fmla="*/ 179 h 185"/>
                              <a:gd name="T32" fmla="*/ 162 w 175"/>
                              <a:gd name="T33" fmla="*/ 169 h 185"/>
                              <a:gd name="T34" fmla="*/ 136 w 175"/>
                              <a:gd name="T35" fmla="*/ 179 h 185"/>
                              <a:gd name="T36" fmla="*/ 143 w 175"/>
                              <a:gd name="T37" fmla="*/ 53 h 185"/>
                              <a:gd name="T38" fmla="*/ 139 w 175"/>
                              <a:gd name="T39" fmla="*/ 47 h 185"/>
                              <a:gd name="T40" fmla="*/ 160 w 175"/>
                              <a:gd name="T41" fmla="*/ 37 h 185"/>
                              <a:gd name="T42" fmla="*/ 37 w 175"/>
                              <a:gd name="T43" fmla="*/ 127 h 185"/>
                              <a:gd name="T44" fmla="*/ 16 w 175"/>
                              <a:gd name="T45" fmla="*/ 137 h 185"/>
                              <a:gd name="T46" fmla="*/ 33 w 175"/>
                              <a:gd name="T47" fmla="*/ 121 h 185"/>
                              <a:gd name="T48" fmla="*/ 37 w 175"/>
                              <a:gd name="T49" fmla="*/ 127 h 185"/>
                              <a:gd name="T50" fmla="*/ 51 w 175"/>
                              <a:gd name="T51" fmla="*/ 167 h 185"/>
                              <a:gd name="T52" fmla="*/ 57 w 175"/>
                              <a:gd name="T53" fmla="*/ 144 h 185"/>
                              <a:gd name="T54" fmla="*/ 64 w 175"/>
                              <a:gd name="T55" fmla="*/ 147 h 185"/>
                              <a:gd name="T56" fmla="*/ 55 w 175"/>
                              <a:gd name="T57" fmla="*/ 166 h 185"/>
                              <a:gd name="T58" fmla="*/ 114 w 175"/>
                              <a:gd name="T59" fmla="*/ 32 h 185"/>
                              <a:gd name="T60" fmla="*/ 120 w 175"/>
                              <a:gd name="T61" fmla="*/ 9 h 185"/>
                              <a:gd name="T62" fmla="*/ 127 w 175"/>
                              <a:gd name="T63" fmla="*/ 12 h 185"/>
                              <a:gd name="T64" fmla="*/ 118 w 175"/>
                              <a:gd name="T65" fmla="*/ 31 h 185"/>
                              <a:gd name="T66" fmla="*/ 84 w 175"/>
                              <a:gd name="T67" fmla="*/ 3 h 185"/>
                              <a:gd name="T68" fmla="*/ 77 w 175"/>
                              <a:gd name="T69" fmla="*/ 4 h 185"/>
                              <a:gd name="T70" fmla="*/ 82 w 175"/>
                              <a:gd name="T71" fmla="*/ 26 h 185"/>
                              <a:gd name="T72" fmla="*/ 86 w 175"/>
                              <a:gd name="T73" fmla="*/ 22 h 185"/>
                              <a:gd name="T74" fmla="*/ 43 w 175"/>
                              <a:gd name="T75" fmla="*/ 16 h 185"/>
                              <a:gd name="T76" fmla="*/ 37 w 175"/>
                              <a:gd name="T77" fmla="*/ 20 h 185"/>
                              <a:gd name="T78" fmla="*/ 53 w 175"/>
                              <a:gd name="T79" fmla="*/ 37 h 185"/>
                              <a:gd name="T80" fmla="*/ 32 w 175"/>
                              <a:gd name="T81" fmla="*/ 61 h 185"/>
                              <a:gd name="T82" fmla="*/ 13 w 175"/>
                              <a:gd name="T83" fmla="*/ 48 h 185"/>
                              <a:gd name="T84" fmla="*/ 10 w 175"/>
                              <a:gd name="T85" fmla="*/ 55 h 185"/>
                              <a:gd name="T86" fmla="*/ 31 w 175"/>
                              <a:gd name="T87" fmla="*/ 63 h 185"/>
                              <a:gd name="T88" fmla="*/ 174 w 175"/>
                              <a:gd name="T89" fmla="*/ 83 h 185"/>
                              <a:gd name="T90" fmla="*/ 153 w 175"/>
                              <a:gd name="T91" fmla="*/ 85 h 185"/>
                              <a:gd name="T92" fmla="*/ 152 w 175"/>
                              <a:gd name="T93" fmla="*/ 78 h 185"/>
                              <a:gd name="T94" fmla="*/ 175 w 175"/>
                              <a:gd name="T95" fmla="*/ 79 h 185"/>
                              <a:gd name="T96" fmla="*/ 26 w 175"/>
                              <a:gd name="T97" fmla="*/ 96 h 185"/>
                              <a:gd name="T98" fmla="*/ 5 w 175"/>
                              <a:gd name="T99" fmla="*/ 98 h 185"/>
                              <a:gd name="T100" fmla="*/ 4 w 175"/>
                              <a:gd name="T101" fmla="*/ 91 h 185"/>
                              <a:gd name="T102" fmla="*/ 27 w 175"/>
                              <a:gd name="T103" fmla="*/ 92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75" h="185">
                                <a:moveTo>
                                  <a:pt x="148" y="138"/>
                                </a:moveTo>
                                <a:cubicBezTo>
                                  <a:pt x="115" y="161"/>
                                  <a:pt x="115" y="161"/>
                                  <a:pt x="115" y="161"/>
                                </a:cubicBezTo>
                                <a:cubicBezTo>
                                  <a:pt x="113" y="163"/>
                                  <a:pt x="109" y="162"/>
                                  <a:pt x="107" y="160"/>
                                </a:cubicBezTo>
                                <a:cubicBezTo>
                                  <a:pt x="92" y="138"/>
                                  <a:pt x="92" y="138"/>
                                  <a:pt x="92" y="138"/>
                                </a:cubicBezTo>
                                <a:cubicBezTo>
                                  <a:pt x="73" y="140"/>
                                  <a:pt x="55" y="132"/>
                                  <a:pt x="44" y="116"/>
                                </a:cubicBezTo>
                                <a:cubicBezTo>
                                  <a:pt x="28" y="92"/>
                                  <a:pt x="34" y="60"/>
                                  <a:pt x="57" y="44"/>
                                </a:cubicBezTo>
                                <a:cubicBezTo>
                                  <a:pt x="81" y="27"/>
                                  <a:pt x="113" y="33"/>
                                  <a:pt x="130" y="56"/>
                                </a:cubicBezTo>
                                <a:cubicBezTo>
                                  <a:pt x="141" y="72"/>
                                  <a:pt x="143" y="91"/>
                                  <a:pt x="134" y="109"/>
                                </a:cubicBezTo>
                                <a:cubicBezTo>
                                  <a:pt x="150" y="130"/>
                                  <a:pt x="150" y="130"/>
                                  <a:pt x="150" y="130"/>
                                </a:cubicBezTo>
                                <a:cubicBezTo>
                                  <a:pt x="151" y="132"/>
                                  <a:pt x="151" y="136"/>
                                  <a:pt x="148" y="138"/>
                                </a:cubicBezTo>
                                <a:close/>
                                <a:moveTo>
                                  <a:pt x="113" y="149"/>
                                </a:moveTo>
                                <a:cubicBezTo>
                                  <a:pt x="137" y="132"/>
                                  <a:pt x="137" y="132"/>
                                  <a:pt x="137" y="132"/>
                                </a:cubicBezTo>
                                <a:cubicBezTo>
                                  <a:pt x="123" y="112"/>
                                  <a:pt x="123" y="112"/>
                                  <a:pt x="123" y="112"/>
                                </a:cubicBezTo>
                                <a:cubicBezTo>
                                  <a:pt x="122" y="110"/>
                                  <a:pt x="122" y="108"/>
                                  <a:pt x="123" y="106"/>
                                </a:cubicBezTo>
                                <a:cubicBezTo>
                                  <a:pt x="131" y="92"/>
                                  <a:pt x="130" y="76"/>
                                  <a:pt x="121" y="63"/>
                                </a:cubicBezTo>
                                <a:cubicBezTo>
                                  <a:pt x="108" y="44"/>
                                  <a:pt x="82" y="40"/>
                                  <a:pt x="64" y="53"/>
                                </a:cubicBezTo>
                                <a:cubicBezTo>
                                  <a:pt x="45" y="66"/>
                                  <a:pt x="41" y="91"/>
                                  <a:pt x="54" y="110"/>
                                </a:cubicBezTo>
                                <a:cubicBezTo>
                                  <a:pt x="63" y="123"/>
                                  <a:pt x="78" y="130"/>
                                  <a:pt x="94" y="127"/>
                                </a:cubicBezTo>
                                <a:cubicBezTo>
                                  <a:pt x="96" y="126"/>
                                  <a:pt x="98" y="127"/>
                                  <a:pt x="99" y="129"/>
                                </a:cubicBezTo>
                                <a:cubicBezTo>
                                  <a:pt x="113" y="149"/>
                                  <a:pt x="113" y="149"/>
                                  <a:pt x="113" y="149"/>
                                </a:cubicBezTo>
                                <a:cubicBezTo>
                                  <a:pt x="113" y="149"/>
                                  <a:pt x="113" y="149"/>
                                  <a:pt x="113" y="149"/>
                                </a:cubicBezTo>
                                <a:close/>
                                <a:moveTo>
                                  <a:pt x="118" y="163"/>
                                </a:moveTo>
                                <a:cubicBezTo>
                                  <a:pt x="123" y="171"/>
                                  <a:pt x="123" y="171"/>
                                  <a:pt x="123" y="171"/>
                                </a:cubicBezTo>
                                <a:cubicBezTo>
                                  <a:pt x="155" y="149"/>
                                  <a:pt x="155" y="149"/>
                                  <a:pt x="155" y="149"/>
                                </a:cubicBezTo>
                                <a:cubicBezTo>
                                  <a:pt x="149" y="141"/>
                                  <a:pt x="149" y="141"/>
                                  <a:pt x="149" y="141"/>
                                </a:cubicBezTo>
                                <a:cubicBezTo>
                                  <a:pt x="118" y="163"/>
                                  <a:pt x="118" y="163"/>
                                  <a:pt x="118" y="163"/>
                                </a:cubicBezTo>
                                <a:close/>
                                <a:moveTo>
                                  <a:pt x="126" y="172"/>
                                </a:moveTo>
                                <a:cubicBezTo>
                                  <a:pt x="131" y="178"/>
                                  <a:pt x="131" y="178"/>
                                  <a:pt x="131" y="178"/>
                                </a:cubicBezTo>
                                <a:cubicBezTo>
                                  <a:pt x="159" y="159"/>
                                  <a:pt x="159" y="159"/>
                                  <a:pt x="159" y="159"/>
                                </a:cubicBezTo>
                                <a:cubicBezTo>
                                  <a:pt x="155" y="153"/>
                                  <a:pt x="155" y="153"/>
                                  <a:pt x="155" y="153"/>
                                </a:cubicBezTo>
                                <a:cubicBezTo>
                                  <a:pt x="126" y="172"/>
                                  <a:pt x="126" y="172"/>
                                  <a:pt x="126" y="172"/>
                                </a:cubicBezTo>
                                <a:close/>
                                <a:moveTo>
                                  <a:pt x="136" y="179"/>
                                </a:moveTo>
                                <a:cubicBezTo>
                                  <a:pt x="140" y="185"/>
                                  <a:pt x="140" y="185"/>
                                  <a:pt x="140" y="185"/>
                                </a:cubicBezTo>
                                <a:cubicBezTo>
                                  <a:pt x="162" y="169"/>
                                  <a:pt x="162" y="169"/>
                                  <a:pt x="162" y="169"/>
                                </a:cubicBezTo>
                                <a:cubicBezTo>
                                  <a:pt x="158" y="163"/>
                                  <a:pt x="158" y="163"/>
                                  <a:pt x="158" y="163"/>
                                </a:cubicBezTo>
                                <a:cubicBezTo>
                                  <a:pt x="136" y="179"/>
                                  <a:pt x="136" y="179"/>
                                  <a:pt x="136" y="179"/>
                                </a:cubicBezTo>
                                <a:close/>
                                <a:moveTo>
                                  <a:pt x="159" y="42"/>
                                </a:moveTo>
                                <a:cubicBezTo>
                                  <a:pt x="143" y="53"/>
                                  <a:pt x="143" y="53"/>
                                  <a:pt x="143" y="53"/>
                                </a:cubicBezTo>
                                <a:cubicBezTo>
                                  <a:pt x="141" y="54"/>
                                  <a:pt x="139" y="53"/>
                                  <a:pt x="138" y="52"/>
                                </a:cubicBezTo>
                                <a:cubicBezTo>
                                  <a:pt x="137" y="50"/>
                                  <a:pt x="137" y="48"/>
                                  <a:pt x="139" y="47"/>
                                </a:cubicBezTo>
                                <a:cubicBezTo>
                                  <a:pt x="155" y="36"/>
                                  <a:pt x="155" y="36"/>
                                  <a:pt x="155" y="36"/>
                                </a:cubicBezTo>
                                <a:cubicBezTo>
                                  <a:pt x="156" y="35"/>
                                  <a:pt x="159" y="35"/>
                                  <a:pt x="160" y="37"/>
                                </a:cubicBezTo>
                                <a:cubicBezTo>
                                  <a:pt x="161" y="38"/>
                                  <a:pt x="161" y="41"/>
                                  <a:pt x="159" y="42"/>
                                </a:cubicBezTo>
                                <a:close/>
                                <a:moveTo>
                                  <a:pt x="37" y="127"/>
                                </a:moveTo>
                                <a:cubicBezTo>
                                  <a:pt x="21" y="138"/>
                                  <a:pt x="21" y="138"/>
                                  <a:pt x="21" y="138"/>
                                </a:cubicBezTo>
                                <a:cubicBezTo>
                                  <a:pt x="19" y="139"/>
                                  <a:pt x="17" y="139"/>
                                  <a:pt x="16" y="137"/>
                                </a:cubicBezTo>
                                <a:cubicBezTo>
                                  <a:pt x="15" y="136"/>
                                  <a:pt x="15" y="133"/>
                                  <a:pt x="17" y="132"/>
                                </a:cubicBezTo>
                                <a:cubicBezTo>
                                  <a:pt x="33" y="121"/>
                                  <a:pt x="33" y="121"/>
                                  <a:pt x="33" y="121"/>
                                </a:cubicBezTo>
                                <a:cubicBezTo>
                                  <a:pt x="34" y="120"/>
                                  <a:pt x="37" y="121"/>
                                  <a:pt x="38" y="122"/>
                                </a:cubicBezTo>
                                <a:cubicBezTo>
                                  <a:pt x="39" y="124"/>
                                  <a:pt x="38" y="126"/>
                                  <a:pt x="37" y="127"/>
                                </a:cubicBezTo>
                                <a:close/>
                                <a:moveTo>
                                  <a:pt x="55" y="166"/>
                                </a:moveTo>
                                <a:cubicBezTo>
                                  <a:pt x="53" y="167"/>
                                  <a:pt x="52" y="167"/>
                                  <a:pt x="51" y="167"/>
                                </a:cubicBezTo>
                                <a:cubicBezTo>
                                  <a:pt x="49" y="166"/>
                                  <a:pt x="48" y="163"/>
                                  <a:pt x="49" y="162"/>
                                </a:cubicBezTo>
                                <a:cubicBezTo>
                                  <a:pt x="57" y="144"/>
                                  <a:pt x="57" y="144"/>
                                  <a:pt x="57" y="144"/>
                                </a:cubicBezTo>
                                <a:cubicBezTo>
                                  <a:pt x="58" y="142"/>
                                  <a:pt x="60" y="142"/>
                                  <a:pt x="62" y="142"/>
                                </a:cubicBezTo>
                                <a:cubicBezTo>
                                  <a:pt x="64" y="143"/>
                                  <a:pt x="65" y="145"/>
                                  <a:pt x="64" y="147"/>
                                </a:cubicBezTo>
                                <a:cubicBezTo>
                                  <a:pt x="56" y="165"/>
                                  <a:pt x="56" y="165"/>
                                  <a:pt x="56" y="165"/>
                                </a:cubicBezTo>
                                <a:cubicBezTo>
                                  <a:pt x="55" y="166"/>
                                  <a:pt x="55" y="166"/>
                                  <a:pt x="55" y="166"/>
                                </a:cubicBezTo>
                                <a:close/>
                                <a:moveTo>
                                  <a:pt x="118" y="31"/>
                                </a:moveTo>
                                <a:cubicBezTo>
                                  <a:pt x="116" y="32"/>
                                  <a:pt x="115" y="32"/>
                                  <a:pt x="114" y="32"/>
                                </a:cubicBezTo>
                                <a:cubicBezTo>
                                  <a:pt x="112" y="31"/>
                                  <a:pt x="111" y="28"/>
                                  <a:pt x="112" y="27"/>
                                </a:cubicBezTo>
                                <a:cubicBezTo>
                                  <a:pt x="120" y="9"/>
                                  <a:pt x="120" y="9"/>
                                  <a:pt x="120" y="9"/>
                                </a:cubicBezTo>
                                <a:cubicBezTo>
                                  <a:pt x="121" y="7"/>
                                  <a:pt x="123" y="6"/>
                                  <a:pt x="125" y="7"/>
                                </a:cubicBezTo>
                                <a:cubicBezTo>
                                  <a:pt x="127" y="8"/>
                                  <a:pt x="128" y="11"/>
                                  <a:pt x="127" y="12"/>
                                </a:cubicBezTo>
                                <a:cubicBezTo>
                                  <a:pt x="119" y="30"/>
                                  <a:pt x="119" y="30"/>
                                  <a:pt x="119" y="30"/>
                                </a:cubicBezTo>
                                <a:cubicBezTo>
                                  <a:pt x="118" y="30"/>
                                  <a:pt x="118" y="31"/>
                                  <a:pt x="118" y="31"/>
                                </a:cubicBezTo>
                                <a:close/>
                                <a:moveTo>
                                  <a:pt x="86" y="22"/>
                                </a:moveTo>
                                <a:cubicBezTo>
                                  <a:pt x="84" y="3"/>
                                  <a:pt x="84" y="3"/>
                                  <a:pt x="84" y="3"/>
                                </a:cubicBezTo>
                                <a:cubicBezTo>
                                  <a:pt x="84" y="1"/>
                                  <a:pt x="82" y="0"/>
                                  <a:pt x="80" y="0"/>
                                </a:cubicBezTo>
                                <a:cubicBezTo>
                                  <a:pt x="78" y="0"/>
                                  <a:pt x="77" y="2"/>
                                  <a:pt x="77" y="4"/>
                                </a:cubicBezTo>
                                <a:cubicBezTo>
                                  <a:pt x="79" y="22"/>
                                  <a:pt x="79" y="22"/>
                                  <a:pt x="79" y="22"/>
                                </a:cubicBezTo>
                                <a:cubicBezTo>
                                  <a:pt x="79" y="25"/>
                                  <a:pt x="81" y="26"/>
                                  <a:pt x="82" y="26"/>
                                </a:cubicBezTo>
                                <a:cubicBezTo>
                                  <a:pt x="83" y="26"/>
                                  <a:pt x="84" y="26"/>
                                  <a:pt x="84" y="25"/>
                                </a:cubicBezTo>
                                <a:cubicBezTo>
                                  <a:pt x="85" y="25"/>
                                  <a:pt x="86" y="23"/>
                                  <a:pt x="86" y="22"/>
                                </a:cubicBezTo>
                                <a:close/>
                                <a:moveTo>
                                  <a:pt x="54" y="32"/>
                                </a:moveTo>
                                <a:cubicBezTo>
                                  <a:pt x="43" y="16"/>
                                  <a:pt x="43" y="16"/>
                                  <a:pt x="43" y="16"/>
                                </a:cubicBezTo>
                                <a:cubicBezTo>
                                  <a:pt x="42" y="15"/>
                                  <a:pt x="39" y="14"/>
                                  <a:pt x="37" y="15"/>
                                </a:cubicBezTo>
                                <a:cubicBezTo>
                                  <a:pt x="36" y="16"/>
                                  <a:pt x="35" y="19"/>
                                  <a:pt x="37" y="20"/>
                                </a:cubicBezTo>
                                <a:cubicBezTo>
                                  <a:pt x="48" y="36"/>
                                  <a:pt x="48" y="36"/>
                                  <a:pt x="48" y="36"/>
                                </a:cubicBezTo>
                                <a:cubicBezTo>
                                  <a:pt x="49" y="38"/>
                                  <a:pt x="51" y="38"/>
                                  <a:pt x="53" y="37"/>
                                </a:cubicBezTo>
                                <a:cubicBezTo>
                                  <a:pt x="55" y="36"/>
                                  <a:pt x="55" y="34"/>
                                  <a:pt x="54" y="32"/>
                                </a:cubicBezTo>
                                <a:close/>
                                <a:moveTo>
                                  <a:pt x="32" y="61"/>
                                </a:moveTo>
                                <a:cubicBezTo>
                                  <a:pt x="33" y="59"/>
                                  <a:pt x="32" y="57"/>
                                  <a:pt x="31" y="56"/>
                                </a:cubicBezTo>
                                <a:cubicBezTo>
                                  <a:pt x="13" y="48"/>
                                  <a:pt x="13" y="48"/>
                                  <a:pt x="13" y="48"/>
                                </a:cubicBezTo>
                                <a:cubicBezTo>
                                  <a:pt x="11" y="47"/>
                                  <a:pt x="9" y="48"/>
                                  <a:pt x="8" y="50"/>
                                </a:cubicBezTo>
                                <a:cubicBezTo>
                                  <a:pt x="7" y="52"/>
                                  <a:pt x="8" y="54"/>
                                  <a:pt x="10" y="55"/>
                                </a:cubicBezTo>
                                <a:cubicBezTo>
                                  <a:pt x="27" y="63"/>
                                  <a:pt x="27" y="63"/>
                                  <a:pt x="27" y="63"/>
                                </a:cubicBezTo>
                                <a:cubicBezTo>
                                  <a:pt x="29" y="63"/>
                                  <a:pt x="30" y="63"/>
                                  <a:pt x="31" y="63"/>
                                </a:cubicBezTo>
                                <a:cubicBezTo>
                                  <a:pt x="31" y="62"/>
                                  <a:pt x="32" y="62"/>
                                  <a:pt x="32" y="61"/>
                                </a:cubicBezTo>
                                <a:close/>
                                <a:moveTo>
                                  <a:pt x="174" y="83"/>
                                </a:moveTo>
                                <a:cubicBezTo>
                                  <a:pt x="173" y="83"/>
                                  <a:pt x="173" y="83"/>
                                  <a:pt x="172" y="83"/>
                                </a:cubicBezTo>
                                <a:cubicBezTo>
                                  <a:pt x="153" y="85"/>
                                  <a:pt x="153" y="85"/>
                                  <a:pt x="153" y="85"/>
                                </a:cubicBezTo>
                                <a:cubicBezTo>
                                  <a:pt x="151" y="85"/>
                                  <a:pt x="149" y="84"/>
                                  <a:pt x="149" y="82"/>
                                </a:cubicBezTo>
                                <a:cubicBezTo>
                                  <a:pt x="148" y="80"/>
                                  <a:pt x="150" y="78"/>
                                  <a:pt x="152" y="78"/>
                                </a:cubicBezTo>
                                <a:cubicBezTo>
                                  <a:pt x="171" y="76"/>
                                  <a:pt x="171" y="76"/>
                                  <a:pt x="171" y="76"/>
                                </a:cubicBezTo>
                                <a:cubicBezTo>
                                  <a:pt x="173" y="76"/>
                                  <a:pt x="175" y="77"/>
                                  <a:pt x="175" y="79"/>
                                </a:cubicBezTo>
                                <a:cubicBezTo>
                                  <a:pt x="175" y="81"/>
                                  <a:pt x="175" y="82"/>
                                  <a:pt x="174" y="83"/>
                                </a:cubicBezTo>
                                <a:close/>
                                <a:moveTo>
                                  <a:pt x="26" y="96"/>
                                </a:moveTo>
                                <a:cubicBezTo>
                                  <a:pt x="25" y="96"/>
                                  <a:pt x="24" y="96"/>
                                  <a:pt x="24" y="96"/>
                                </a:cubicBezTo>
                                <a:cubicBezTo>
                                  <a:pt x="5" y="98"/>
                                  <a:pt x="5" y="98"/>
                                  <a:pt x="5" y="98"/>
                                </a:cubicBezTo>
                                <a:cubicBezTo>
                                  <a:pt x="3" y="98"/>
                                  <a:pt x="1" y="97"/>
                                  <a:pt x="1" y="95"/>
                                </a:cubicBezTo>
                                <a:cubicBezTo>
                                  <a:pt x="0" y="93"/>
                                  <a:pt x="2" y="91"/>
                                  <a:pt x="4" y="91"/>
                                </a:cubicBezTo>
                                <a:cubicBezTo>
                                  <a:pt x="23" y="89"/>
                                  <a:pt x="23" y="89"/>
                                  <a:pt x="23" y="89"/>
                                </a:cubicBezTo>
                                <a:cubicBezTo>
                                  <a:pt x="25" y="89"/>
                                  <a:pt x="27" y="90"/>
                                  <a:pt x="27" y="92"/>
                                </a:cubicBezTo>
                                <a:cubicBezTo>
                                  <a:pt x="27" y="94"/>
                                  <a:pt x="26" y="95"/>
                                  <a:pt x="26" y="96"/>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42" name="Freeform 6142"/>
                        <wps:cNvSpPr>
                          <a:spLocks noEditPoints="1"/>
                        </wps:cNvSpPr>
                        <wps:spPr bwMode="auto">
                          <a:xfrm>
                            <a:off x="22474238" y="8818563"/>
                            <a:ext cx="750888" cy="679450"/>
                          </a:xfrm>
                          <a:custGeom>
                            <a:avLst/>
                            <a:gdLst>
                              <a:gd name="T0" fmla="*/ 135 w 200"/>
                              <a:gd name="T1" fmla="*/ 88 h 181"/>
                              <a:gd name="T2" fmla="*/ 157 w 200"/>
                              <a:gd name="T3" fmla="*/ 100 h 181"/>
                              <a:gd name="T4" fmla="*/ 130 w 200"/>
                              <a:gd name="T5" fmla="*/ 160 h 181"/>
                              <a:gd name="T6" fmla="*/ 41 w 200"/>
                              <a:gd name="T7" fmla="*/ 144 h 181"/>
                              <a:gd name="T8" fmla="*/ 37 w 200"/>
                              <a:gd name="T9" fmla="*/ 77 h 181"/>
                              <a:gd name="T10" fmla="*/ 50 w 200"/>
                              <a:gd name="T11" fmla="*/ 92 h 181"/>
                              <a:gd name="T12" fmla="*/ 55 w 200"/>
                              <a:gd name="T13" fmla="*/ 134 h 181"/>
                              <a:gd name="T14" fmla="*/ 120 w 200"/>
                              <a:gd name="T15" fmla="*/ 146 h 181"/>
                              <a:gd name="T16" fmla="*/ 135 w 200"/>
                              <a:gd name="T17" fmla="*/ 88 h 181"/>
                              <a:gd name="T18" fmla="*/ 195 w 200"/>
                              <a:gd name="T19" fmla="*/ 61 h 181"/>
                              <a:gd name="T20" fmla="*/ 182 w 200"/>
                              <a:gd name="T21" fmla="*/ 63 h 181"/>
                              <a:gd name="T22" fmla="*/ 171 w 200"/>
                              <a:gd name="T23" fmla="*/ 80 h 181"/>
                              <a:gd name="T24" fmla="*/ 124 w 200"/>
                              <a:gd name="T25" fmla="*/ 49 h 181"/>
                              <a:gd name="T26" fmla="*/ 114 w 200"/>
                              <a:gd name="T27" fmla="*/ 49 h 181"/>
                              <a:gd name="T28" fmla="*/ 72 w 200"/>
                              <a:gd name="T29" fmla="*/ 79 h 181"/>
                              <a:gd name="T30" fmla="*/ 67 w 200"/>
                              <a:gd name="T31" fmla="*/ 73 h 181"/>
                              <a:gd name="T32" fmla="*/ 95 w 200"/>
                              <a:gd name="T33" fmla="*/ 53 h 181"/>
                              <a:gd name="T34" fmla="*/ 97 w 200"/>
                              <a:gd name="T35" fmla="*/ 41 h 181"/>
                              <a:gd name="T36" fmla="*/ 85 w 200"/>
                              <a:gd name="T37" fmla="*/ 39 h 181"/>
                              <a:gd name="T38" fmla="*/ 56 w 200"/>
                              <a:gd name="T39" fmla="*/ 59 h 181"/>
                              <a:gd name="T40" fmla="*/ 35 w 200"/>
                              <a:gd name="T41" fmla="*/ 33 h 181"/>
                              <a:gd name="T42" fmla="*/ 36 w 200"/>
                              <a:gd name="T43" fmla="*/ 11 h 181"/>
                              <a:gd name="T44" fmla="*/ 11 w 200"/>
                              <a:gd name="T45" fmla="*/ 6 h 181"/>
                              <a:gd name="T46" fmla="*/ 6 w 200"/>
                              <a:gd name="T47" fmla="*/ 32 h 181"/>
                              <a:gd name="T48" fmla="*/ 18 w 200"/>
                              <a:gd name="T49" fmla="*/ 39 h 181"/>
                              <a:gd name="T50" fmla="*/ 63 w 200"/>
                              <a:gd name="T51" fmla="*/ 97 h 181"/>
                              <a:gd name="T52" fmla="*/ 75 w 200"/>
                              <a:gd name="T53" fmla="*/ 98 h 181"/>
                              <a:gd name="T54" fmla="*/ 119 w 200"/>
                              <a:gd name="T55" fmla="*/ 67 h 181"/>
                              <a:gd name="T56" fmla="*/ 169 w 200"/>
                              <a:gd name="T57" fmla="*/ 99 h 181"/>
                              <a:gd name="T58" fmla="*/ 179 w 200"/>
                              <a:gd name="T59" fmla="*/ 99 h 181"/>
                              <a:gd name="T60" fmla="*/ 181 w 200"/>
                              <a:gd name="T61" fmla="*/ 96 h 181"/>
                              <a:gd name="T62" fmla="*/ 197 w 200"/>
                              <a:gd name="T63" fmla="*/ 73 h 181"/>
                              <a:gd name="T64" fmla="*/ 195 w 200"/>
                              <a:gd name="T65" fmla="*/ 61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0" h="181">
                                <a:moveTo>
                                  <a:pt x="135" y="88"/>
                                </a:moveTo>
                                <a:cubicBezTo>
                                  <a:pt x="157" y="100"/>
                                  <a:pt x="157" y="100"/>
                                  <a:pt x="157" y="100"/>
                                </a:cubicBezTo>
                                <a:cubicBezTo>
                                  <a:pt x="160" y="123"/>
                                  <a:pt x="150" y="146"/>
                                  <a:pt x="130" y="160"/>
                                </a:cubicBezTo>
                                <a:cubicBezTo>
                                  <a:pt x="101" y="181"/>
                                  <a:pt x="61" y="173"/>
                                  <a:pt x="41" y="144"/>
                                </a:cubicBezTo>
                                <a:cubicBezTo>
                                  <a:pt x="26" y="123"/>
                                  <a:pt x="26" y="98"/>
                                  <a:pt x="37" y="77"/>
                                </a:cubicBezTo>
                                <a:cubicBezTo>
                                  <a:pt x="50" y="92"/>
                                  <a:pt x="50" y="92"/>
                                  <a:pt x="50" y="92"/>
                                </a:cubicBezTo>
                                <a:cubicBezTo>
                                  <a:pt x="45" y="106"/>
                                  <a:pt x="46" y="122"/>
                                  <a:pt x="55" y="134"/>
                                </a:cubicBezTo>
                                <a:cubicBezTo>
                                  <a:pt x="70" y="155"/>
                                  <a:pt x="99" y="160"/>
                                  <a:pt x="120" y="146"/>
                                </a:cubicBezTo>
                                <a:cubicBezTo>
                                  <a:pt x="138" y="132"/>
                                  <a:pt x="144" y="108"/>
                                  <a:pt x="135" y="88"/>
                                </a:cubicBezTo>
                                <a:close/>
                                <a:moveTo>
                                  <a:pt x="195" y="61"/>
                                </a:moveTo>
                                <a:cubicBezTo>
                                  <a:pt x="191" y="58"/>
                                  <a:pt x="185" y="59"/>
                                  <a:pt x="182" y="63"/>
                                </a:cubicBezTo>
                                <a:cubicBezTo>
                                  <a:pt x="171" y="80"/>
                                  <a:pt x="171" y="80"/>
                                  <a:pt x="171" y="80"/>
                                </a:cubicBezTo>
                                <a:cubicBezTo>
                                  <a:pt x="124" y="49"/>
                                  <a:pt x="124" y="49"/>
                                  <a:pt x="124" y="49"/>
                                </a:cubicBezTo>
                                <a:cubicBezTo>
                                  <a:pt x="121" y="47"/>
                                  <a:pt x="117" y="47"/>
                                  <a:pt x="114" y="49"/>
                                </a:cubicBezTo>
                                <a:cubicBezTo>
                                  <a:pt x="72" y="79"/>
                                  <a:pt x="72" y="79"/>
                                  <a:pt x="72" y="79"/>
                                </a:cubicBezTo>
                                <a:cubicBezTo>
                                  <a:pt x="67" y="73"/>
                                  <a:pt x="67" y="73"/>
                                  <a:pt x="67" y="73"/>
                                </a:cubicBezTo>
                                <a:cubicBezTo>
                                  <a:pt x="95" y="53"/>
                                  <a:pt x="95" y="53"/>
                                  <a:pt x="95" y="53"/>
                                </a:cubicBezTo>
                                <a:cubicBezTo>
                                  <a:pt x="99" y="50"/>
                                  <a:pt x="100" y="45"/>
                                  <a:pt x="97" y="41"/>
                                </a:cubicBezTo>
                                <a:cubicBezTo>
                                  <a:pt x="94" y="36"/>
                                  <a:pt x="89" y="36"/>
                                  <a:pt x="85" y="39"/>
                                </a:cubicBezTo>
                                <a:cubicBezTo>
                                  <a:pt x="56" y="59"/>
                                  <a:pt x="56" y="59"/>
                                  <a:pt x="56" y="59"/>
                                </a:cubicBezTo>
                                <a:cubicBezTo>
                                  <a:pt x="35" y="33"/>
                                  <a:pt x="35" y="33"/>
                                  <a:pt x="35" y="33"/>
                                </a:cubicBezTo>
                                <a:cubicBezTo>
                                  <a:pt x="40" y="27"/>
                                  <a:pt x="41" y="18"/>
                                  <a:pt x="36" y="11"/>
                                </a:cubicBezTo>
                                <a:cubicBezTo>
                                  <a:pt x="30" y="2"/>
                                  <a:pt x="19" y="0"/>
                                  <a:pt x="11" y="6"/>
                                </a:cubicBezTo>
                                <a:cubicBezTo>
                                  <a:pt x="2" y="12"/>
                                  <a:pt x="0" y="23"/>
                                  <a:pt x="6" y="32"/>
                                </a:cubicBezTo>
                                <a:cubicBezTo>
                                  <a:pt x="9" y="36"/>
                                  <a:pt x="13" y="39"/>
                                  <a:pt x="18" y="39"/>
                                </a:cubicBezTo>
                                <a:cubicBezTo>
                                  <a:pt x="63" y="97"/>
                                  <a:pt x="63" y="97"/>
                                  <a:pt x="63" y="97"/>
                                </a:cubicBezTo>
                                <a:cubicBezTo>
                                  <a:pt x="66" y="101"/>
                                  <a:pt x="71" y="101"/>
                                  <a:pt x="75" y="98"/>
                                </a:cubicBezTo>
                                <a:cubicBezTo>
                                  <a:pt x="119" y="67"/>
                                  <a:pt x="119" y="67"/>
                                  <a:pt x="119" y="67"/>
                                </a:cubicBezTo>
                                <a:cubicBezTo>
                                  <a:pt x="169" y="99"/>
                                  <a:pt x="169" y="99"/>
                                  <a:pt x="169" y="99"/>
                                </a:cubicBezTo>
                                <a:cubicBezTo>
                                  <a:pt x="172" y="101"/>
                                  <a:pt x="176" y="101"/>
                                  <a:pt x="179" y="99"/>
                                </a:cubicBezTo>
                                <a:cubicBezTo>
                                  <a:pt x="180" y="98"/>
                                  <a:pt x="181" y="97"/>
                                  <a:pt x="181" y="96"/>
                                </a:cubicBezTo>
                                <a:cubicBezTo>
                                  <a:pt x="197" y="73"/>
                                  <a:pt x="197" y="73"/>
                                  <a:pt x="197" y="73"/>
                                </a:cubicBezTo>
                                <a:cubicBezTo>
                                  <a:pt x="200" y="69"/>
                                  <a:pt x="199" y="63"/>
                                  <a:pt x="195" y="61"/>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43" name="Freeform 6143"/>
                        <wps:cNvSpPr>
                          <a:spLocks/>
                        </wps:cNvSpPr>
                        <wps:spPr bwMode="auto">
                          <a:xfrm>
                            <a:off x="20234276" y="4430713"/>
                            <a:ext cx="754063" cy="714375"/>
                          </a:xfrm>
                          <a:custGeom>
                            <a:avLst/>
                            <a:gdLst>
                              <a:gd name="T0" fmla="*/ 145 w 201"/>
                              <a:gd name="T1" fmla="*/ 115 h 190"/>
                              <a:gd name="T2" fmla="*/ 132 w 201"/>
                              <a:gd name="T3" fmla="*/ 135 h 190"/>
                              <a:gd name="T4" fmla="*/ 68 w 201"/>
                              <a:gd name="T5" fmla="*/ 140 h 190"/>
                              <a:gd name="T6" fmla="*/ 64 w 201"/>
                              <a:gd name="T7" fmla="*/ 134 h 190"/>
                              <a:gd name="T8" fmla="*/ 61 w 201"/>
                              <a:gd name="T9" fmla="*/ 130 h 190"/>
                              <a:gd name="T10" fmla="*/ 88 w 201"/>
                              <a:gd name="T11" fmla="*/ 71 h 190"/>
                              <a:gd name="T12" fmla="*/ 110 w 201"/>
                              <a:gd name="T13" fmla="*/ 65 h 190"/>
                              <a:gd name="T14" fmla="*/ 118 w 201"/>
                              <a:gd name="T15" fmla="*/ 19 h 190"/>
                              <a:gd name="T16" fmla="*/ 71 w 201"/>
                              <a:gd name="T17" fmla="*/ 10 h 190"/>
                              <a:gd name="T18" fmla="*/ 64 w 201"/>
                              <a:gd name="T19" fmla="*/ 57 h 190"/>
                              <a:gd name="T20" fmla="*/ 67 w 201"/>
                              <a:gd name="T21" fmla="*/ 60 h 190"/>
                              <a:gd name="T22" fmla="*/ 40 w 201"/>
                              <a:gd name="T23" fmla="*/ 120 h 190"/>
                              <a:gd name="T24" fmla="*/ 18 w 201"/>
                              <a:gd name="T25" fmla="*/ 126 h 190"/>
                              <a:gd name="T26" fmla="*/ 10 w 201"/>
                              <a:gd name="T27" fmla="*/ 172 h 190"/>
                              <a:gd name="T28" fmla="*/ 56 w 201"/>
                              <a:gd name="T29" fmla="*/ 180 h 190"/>
                              <a:gd name="T30" fmla="*/ 69 w 201"/>
                              <a:gd name="T31" fmla="*/ 163 h 190"/>
                              <a:gd name="T32" fmla="*/ 135 w 201"/>
                              <a:gd name="T33" fmla="*/ 158 h 190"/>
                              <a:gd name="T34" fmla="*/ 137 w 201"/>
                              <a:gd name="T35" fmla="*/ 161 h 190"/>
                              <a:gd name="T36" fmla="*/ 183 w 201"/>
                              <a:gd name="T37" fmla="*/ 169 h 190"/>
                              <a:gd name="T38" fmla="*/ 191 w 201"/>
                              <a:gd name="T39" fmla="*/ 123 h 190"/>
                              <a:gd name="T40" fmla="*/ 145 w 201"/>
                              <a:gd name="T41" fmla="*/ 115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1" h="190">
                                <a:moveTo>
                                  <a:pt x="145" y="115"/>
                                </a:moveTo>
                                <a:cubicBezTo>
                                  <a:pt x="138" y="120"/>
                                  <a:pt x="133" y="128"/>
                                  <a:pt x="132" y="135"/>
                                </a:cubicBezTo>
                                <a:cubicBezTo>
                                  <a:pt x="68" y="140"/>
                                  <a:pt x="68" y="140"/>
                                  <a:pt x="68" y="140"/>
                                </a:cubicBezTo>
                                <a:cubicBezTo>
                                  <a:pt x="67" y="138"/>
                                  <a:pt x="65" y="136"/>
                                  <a:pt x="64" y="134"/>
                                </a:cubicBezTo>
                                <a:cubicBezTo>
                                  <a:pt x="63" y="132"/>
                                  <a:pt x="62" y="131"/>
                                  <a:pt x="61" y="130"/>
                                </a:cubicBezTo>
                                <a:cubicBezTo>
                                  <a:pt x="88" y="71"/>
                                  <a:pt x="88" y="71"/>
                                  <a:pt x="88" y="71"/>
                                </a:cubicBezTo>
                                <a:cubicBezTo>
                                  <a:pt x="95" y="71"/>
                                  <a:pt x="103" y="69"/>
                                  <a:pt x="110" y="65"/>
                                </a:cubicBezTo>
                                <a:cubicBezTo>
                                  <a:pt x="124" y="54"/>
                                  <a:pt x="128" y="34"/>
                                  <a:pt x="118" y="19"/>
                                </a:cubicBezTo>
                                <a:cubicBezTo>
                                  <a:pt x="107" y="4"/>
                                  <a:pt x="86" y="0"/>
                                  <a:pt x="71" y="10"/>
                                </a:cubicBezTo>
                                <a:cubicBezTo>
                                  <a:pt x="57" y="21"/>
                                  <a:pt x="53" y="42"/>
                                  <a:pt x="64" y="57"/>
                                </a:cubicBezTo>
                                <a:cubicBezTo>
                                  <a:pt x="65" y="58"/>
                                  <a:pt x="65" y="59"/>
                                  <a:pt x="67" y="60"/>
                                </a:cubicBezTo>
                                <a:cubicBezTo>
                                  <a:pt x="40" y="120"/>
                                  <a:pt x="40" y="120"/>
                                  <a:pt x="40" y="120"/>
                                </a:cubicBezTo>
                                <a:cubicBezTo>
                                  <a:pt x="32" y="119"/>
                                  <a:pt x="25" y="121"/>
                                  <a:pt x="18" y="126"/>
                                </a:cubicBezTo>
                                <a:cubicBezTo>
                                  <a:pt x="3" y="136"/>
                                  <a:pt x="0" y="157"/>
                                  <a:pt x="10" y="172"/>
                                </a:cubicBezTo>
                                <a:cubicBezTo>
                                  <a:pt x="21" y="186"/>
                                  <a:pt x="41" y="190"/>
                                  <a:pt x="56" y="180"/>
                                </a:cubicBezTo>
                                <a:cubicBezTo>
                                  <a:pt x="62" y="175"/>
                                  <a:pt x="66" y="170"/>
                                  <a:pt x="69" y="163"/>
                                </a:cubicBezTo>
                                <a:cubicBezTo>
                                  <a:pt x="135" y="158"/>
                                  <a:pt x="135" y="158"/>
                                  <a:pt x="135" y="158"/>
                                </a:cubicBezTo>
                                <a:cubicBezTo>
                                  <a:pt x="136" y="159"/>
                                  <a:pt x="136" y="160"/>
                                  <a:pt x="137" y="161"/>
                                </a:cubicBezTo>
                                <a:cubicBezTo>
                                  <a:pt x="147" y="176"/>
                                  <a:pt x="168" y="180"/>
                                  <a:pt x="183" y="169"/>
                                </a:cubicBezTo>
                                <a:cubicBezTo>
                                  <a:pt x="198" y="159"/>
                                  <a:pt x="201" y="138"/>
                                  <a:pt x="191" y="123"/>
                                </a:cubicBezTo>
                                <a:cubicBezTo>
                                  <a:pt x="180" y="108"/>
                                  <a:pt x="160" y="105"/>
                                  <a:pt x="145" y="11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44" name="Freeform 6144"/>
                        <wps:cNvSpPr>
                          <a:spLocks noEditPoints="1"/>
                        </wps:cNvSpPr>
                        <wps:spPr bwMode="auto">
                          <a:xfrm>
                            <a:off x="11772901" y="3268663"/>
                            <a:ext cx="836613" cy="892175"/>
                          </a:xfrm>
                          <a:custGeom>
                            <a:avLst/>
                            <a:gdLst>
                              <a:gd name="T0" fmla="*/ 79 w 223"/>
                              <a:gd name="T1" fmla="*/ 32 h 238"/>
                              <a:gd name="T2" fmla="*/ 223 w 223"/>
                              <a:gd name="T3" fmla="*/ 0 h 238"/>
                              <a:gd name="T4" fmla="*/ 144 w 223"/>
                              <a:gd name="T5" fmla="*/ 124 h 238"/>
                              <a:gd name="T6" fmla="*/ 66 w 223"/>
                              <a:gd name="T7" fmla="*/ 142 h 238"/>
                              <a:gd name="T8" fmla="*/ 106 w 223"/>
                              <a:gd name="T9" fmla="*/ 78 h 238"/>
                              <a:gd name="T10" fmla="*/ 105 w 223"/>
                              <a:gd name="T11" fmla="*/ 74 h 238"/>
                              <a:gd name="T12" fmla="*/ 101 w 223"/>
                              <a:gd name="T13" fmla="*/ 75 h 238"/>
                              <a:gd name="T14" fmla="*/ 58 w 223"/>
                              <a:gd name="T15" fmla="*/ 144 h 238"/>
                              <a:gd name="T16" fmla="*/ 0 w 223"/>
                              <a:gd name="T17" fmla="*/ 156 h 238"/>
                              <a:gd name="T18" fmla="*/ 79 w 223"/>
                              <a:gd name="T19" fmla="*/ 32 h 238"/>
                              <a:gd name="T20" fmla="*/ 79 w 223"/>
                              <a:gd name="T21" fmla="*/ 32 h 238"/>
                              <a:gd name="T22" fmla="*/ 148 w 223"/>
                              <a:gd name="T23" fmla="*/ 130 h 238"/>
                              <a:gd name="T24" fmla="*/ 147 w 223"/>
                              <a:gd name="T25" fmla="*/ 131 h 238"/>
                              <a:gd name="T26" fmla="*/ 74 w 223"/>
                              <a:gd name="T27" fmla="*/ 146 h 238"/>
                              <a:gd name="T28" fmla="*/ 100 w 223"/>
                              <a:gd name="T29" fmla="*/ 183 h 238"/>
                              <a:gd name="T30" fmla="*/ 178 w 223"/>
                              <a:gd name="T31" fmla="*/ 175 h 238"/>
                              <a:gd name="T32" fmla="*/ 212 w 223"/>
                              <a:gd name="T33" fmla="*/ 105 h 238"/>
                              <a:gd name="T34" fmla="*/ 187 w 223"/>
                              <a:gd name="T35" fmla="*/ 69 h 238"/>
                              <a:gd name="T36" fmla="*/ 149 w 223"/>
                              <a:gd name="T37" fmla="*/ 129 h 238"/>
                              <a:gd name="T38" fmla="*/ 148 w 223"/>
                              <a:gd name="T39" fmla="*/ 130 h 238"/>
                              <a:gd name="T40" fmla="*/ 114 w 223"/>
                              <a:gd name="T41" fmla="*/ 222 h 238"/>
                              <a:gd name="T42" fmla="*/ 68 w 223"/>
                              <a:gd name="T43" fmla="*/ 171 h 238"/>
                              <a:gd name="T44" fmla="*/ 67 w 223"/>
                              <a:gd name="T45" fmla="*/ 156 h 238"/>
                              <a:gd name="T46" fmla="*/ 49 w 223"/>
                              <a:gd name="T47" fmla="*/ 153 h 238"/>
                              <a:gd name="T48" fmla="*/ 46 w 223"/>
                              <a:gd name="T49" fmla="*/ 171 h 238"/>
                              <a:gd name="T50" fmla="*/ 59 w 223"/>
                              <a:gd name="T51" fmla="*/ 177 h 238"/>
                              <a:gd name="T52" fmla="*/ 91 w 223"/>
                              <a:gd name="T53" fmla="*/ 238 h 238"/>
                              <a:gd name="T54" fmla="*/ 114 w 223"/>
                              <a:gd name="T55" fmla="*/ 222 h 238"/>
                              <a:gd name="T56" fmla="*/ 114 w 223"/>
                              <a:gd name="T57" fmla="*/ 222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23" h="238">
                                <a:moveTo>
                                  <a:pt x="79" y="32"/>
                                </a:moveTo>
                                <a:cubicBezTo>
                                  <a:pt x="223" y="0"/>
                                  <a:pt x="223" y="0"/>
                                  <a:pt x="223" y="0"/>
                                </a:cubicBezTo>
                                <a:cubicBezTo>
                                  <a:pt x="144" y="124"/>
                                  <a:pt x="144" y="124"/>
                                  <a:pt x="144" y="124"/>
                                </a:cubicBezTo>
                                <a:cubicBezTo>
                                  <a:pt x="66" y="142"/>
                                  <a:pt x="66" y="142"/>
                                  <a:pt x="66" y="142"/>
                                </a:cubicBezTo>
                                <a:cubicBezTo>
                                  <a:pt x="106" y="78"/>
                                  <a:pt x="106" y="78"/>
                                  <a:pt x="106" y="78"/>
                                </a:cubicBezTo>
                                <a:cubicBezTo>
                                  <a:pt x="107" y="77"/>
                                  <a:pt x="107" y="75"/>
                                  <a:pt x="105" y="74"/>
                                </a:cubicBezTo>
                                <a:cubicBezTo>
                                  <a:pt x="104" y="73"/>
                                  <a:pt x="102" y="74"/>
                                  <a:pt x="101" y="75"/>
                                </a:cubicBezTo>
                                <a:cubicBezTo>
                                  <a:pt x="58" y="144"/>
                                  <a:pt x="58" y="144"/>
                                  <a:pt x="58" y="144"/>
                                </a:cubicBezTo>
                                <a:cubicBezTo>
                                  <a:pt x="0" y="156"/>
                                  <a:pt x="0" y="156"/>
                                  <a:pt x="0" y="156"/>
                                </a:cubicBezTo>
                                <a:cubicBezTo>
                                  <a:pt x="79" y="32"/>
                                  <a:pt x="79" y="32"/>
                                  <a:pt x="79" y="32"/>
                                </a:cubicBezTo>
                                <a:cubicBezTo>
                                  <a:pt x="79" y="32"/>
                                  <a:pt x="79" y="32"/>
                                  <a:pt x="79" y="32"/>
                                </a:cubicBezTo>
                                <a:close/>
                                <a:moveTo>
                                  <a:pt x="148" y="130"/>
                                </a:moveTo>
                                <a:cubicBezTo>
                                  <a:pt x="147" y="130"/>
                                  <a:pt x="147" y="131"/>
                                  <a:pt x="147" y="131"/>
                                </a:cubicBezTo>
                                <a:cubicBezTo>
                                  <a:pt x="74" y="146"/>
                                  <a:pt x="74" y="146"/>
                                  <a:pt x="74" y="146"/>
                                </a:cubicBezTo>
                                <a:cubicBezTo>
                                  <a:pt x="100" y="183"/>
                                  <a:pt x="100" y="183"/>
                                  <a:pt x="100" y="183"/>
                                </a:cubicBezTo>
                                <a:cubicBezTo>
                                  <a:pt x="127" y="164"/>
                                  <a:pt x="159" y="162"/>
                                  <a:pt x="178" y="175"/>
                                </a:cubicBezTo>
                                <a:cubicBezTo>
                                  <a:pt x="172" y="152"/>
                                  <a:pt x="185" y="123"/>
                                  <a:pt x="212" y="105"/>
                                </a:cubicBezTo>
                                <a:cubicBezTo>
                                  <a:pt x="187" y="69"/>
                                  <a:pt x="187" y="69"/>
                                  <a:pt x="187" y="69"/>
                                </a:cubicBezTo>
                                <a:cubicBezTo>
                                  <a:pt x="149" y="129"/>
                                  <a:pt x="149" y="129"/>
                                  <a:pt x="149" y="129"/>
                                </a:cubicBezTo>
                                <a:cubicBezTo>
                                  <a:pt x="148" y="130"/>
                                  <a:pt x="148" y="130"/>
                                  <a:pt x="148" y="130"/>
                                </a:cubicBezTo>
                                <a:close/>
                                <a:moveTo>
                                  <a:pt x="114" y="222"/>
                                </a:moveTo>
                                <a:cubicBezTo>
                                  <a:pt x="68" y="171"/>
                                  <a:pt x="68" y="171"/>
                                  <a:pt x="68" y="171"/>
                                </a:cubicBezTo>
                                <a:cubicBezTo>
                                  <a:pt x="70" y="166"/>
                                  <a:pt x="70" y="161"/>
                                  <a:pt x="67" y="156"/>
                                </a:cubicBezTo>
                                <a:cubicBezTo>
                                  <a:pt x="63" y="150"/>
                                  <a:pt x="54" y="148"/>
                                  <a:pt x="49" y="153"/>
                                </a:cubicBezTo>
                                <a:cubicBezTo>
                                  <a:pt x="43" y="157"/>
                                  <a:pt x="41" y="165"/>
                                  <a:pt x="46" y="171"/>
                                </a:cubicBezTo>
                                <a:cubicBezTo>
                                  <a:pt x="49" y="175"/>
                                  <a:pt x="54" y="177"/>
                                  <a:pt x="59" y="177"/>
                                </a:cubicBezTo>
                                <a:cubicBezTo>
                                  <a:pt x="91" y="238"/>
                                  <a:pt x="91" y="238"/>
                                  <a:pt x="91" y="238"/>
                                </a:cubicBezTo>
                                <a:cubicBezTo>
                                  <a:pt x="114" y="222"/>
                                  <a:pt x="114" y="222"/>
                                  <a:pt x="114" y="222"/>
                                </a:cubicBezTo>
                                <a:cubicBezTo>
                                  <a:pt x="114" y="222"/>
                                  <a:pt x="114" y="222"/>
                                  <a:pt x="114" y="22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45" name="Freeform 6145"/>
                        <wps:cNvSpPr>
                          <a:spLocks noEditPoints="1"/>
                        </wps:cNvSpPr>
                        <wps:spPr bwMode="auto">
                          <a:xfrm>
                            <a:off x="22086888" y="4400551"/>
                            <a:ext cx="1084263" cy="912813"/>
                          </a:xfrm>
                          <a:custGeom>
                            <a:avLst/>
                            <a:gdLst>
                              <a:gd name="T0" fmla="*/ 236 w 289"/>
                              <a:gd name="T1" fmla="*/ 3 h 243"/>
                              <a:gd name="T2" fmla="*/ 177 w 289"/>
                              <a:gd name="T3" fmla="*/ 36 h 243"/>
                              <a:gd name="T4" fmla="*/ 175 w 289"/>
                              <a:gd name="T5" fmla="*/ 36 h 243"/>
                              <a:gd name="T6" fmla="*/ 110 w 289"/>
                              <a:gd name="T7" fmla="*/ 55 h 243"/>
                              <a:gd name="T8" fmla="*/ 104 w 289"/>
                              <a:gd name="T9" fmla="*/ 60 h 243"/>
                              <a:gd name="T10" fmla="*/ 93 w 289"/>
                              <a:gd name="T11" fmla="*/ 65 h 243"/>
                              <a:gd name="T12" fmla="*/ 22 w 289"/>
                              <a:gd name="T13" fmla="*/ 158 h 243"/>
                              <a:gd name="T14" fmla="*/ 154 w 289"/>
                              <a:gd name="T15" fmla="*/ 215 h 243"/>
                              <a:gd name="T16" fmla="*/ 154 w 289"/>
                              <a:gd name="T17" fmla="*/ 215 h 243"/>
                              <a:gd name="T18" fmla="*/ 234 w 289"/>
                              <a:gd name="T19" fmla="*/ 179 h 243"/>
                              <a:gd name="T20" fmla="*/ 236 w 289"/>
                              <a:gd name="T21" fmla="*/ 178 h 243"/>
                              <a:gd name="T22" fmla="*/ 244 w 289"/>
                              <a:gd name="T23" fmla="*/ 2 h 243"/>
                              <a:gd name="T24" fmla="*/ 51 w 289"/>
                              <a:gd name="T25" fmla="*/ 186 h 243"/>
                              <a:gd name="T26" fmla="*/ 68 w 289"/>
                              <a:gd name="T27" fmla="*/ 153 h 243"/>
                              <a:gd name="T28" fmla="*/ 77 w 289"/>
                              <a:gd name="T29" fmla="*/ 184 h 243"/>
                              <a:gd name="T30" fmla="*/ 103 w 289"/>
                              <a:gd name="T31" fmla="*/ 213 h 243"/>
                              <a:gd name="T32" fmla="*/ 148 w 289"/>
                              <a:gd name="T33" fmla="*/ 165 h 243"/>
                              <a:gd name="T34" fmla="*/ 103 w 289"/>
                              <a:gd name="T35" fmla="*/ 213 h 243"/>
                              <a:gd name="T36" fmla="*/ 90 w 289"/>
                              <a:gd name="T37" fmla="*/ 142 h 243"/>
                              <a:gd name="T38" fmla="*/ 110 w 289"/>
                              <a:gd name="T39" fmla="*/ 126 h 243"/>
                              <a:gd name="T40" fmla="*/ 116 w 289"/>
                              <a:gd name="T41" fmla="*/ 141 h 243"/>
                              <a:gd name="T42" fmla="*/ 115 w 289"/>
                              <a:gd name="T43" fmla="*/ 65 h 243"/>
                              <a:gd name="T44" fmla="*/ 225 w 289"/>
                              <a:gd name="T45" fmla="*/ 29 h 243"/>
                              <a:gd name="T46" fmla="*/ 232 w 289"/>
                              <a:gd name="T47" fmla="*/ 171 h 243"/>
                              <a:gd name="T48" fmla="*/ 153 w 289"/>
                              <a:gd name="T49" fmla="*/ 106 h 243"/>
                              <a:gd name="T50" fmla="*/ 187 w 289"/>
                              <a:gd name="T51" fmla="*/ 90 h 243"/>
                              <a:gd name="T52" fmla="*/ 158 w 289"/>
                              <a:gd name="T53" fmla="*/ 113 h 243"/>
                              <a:gd name="T54" fmla="*/ 243 w 289"/>
                              <a:gd name="T55" fmla="*/ 78 h 243"/>
                              <a:gd name="T56" fmla="*/ 206 w 289"/>
                              <a:gd name="T57" fmla="*/ 82 h 243"/>
                              <a:gd name="T58" fmla="*/ 242 w 289"/>
                              <a:gd name="T59" fmla="*/ 70 h 243"/>
                              <a:gd name="T60" fmla="*/ 242 w 289"/>
                              <a:gd name="T61" fmla="*/ 108 h 243"/>
                              <a:gd name="T62" fmla="*/ 180 w 289"/>
                              <a:gd name="T63" fmla="*/ 133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89" h="243">
                                <a:moveTo>
                                  <a:pt x="240" y="0"/>
                                </a:moveTo>
                                <a:cubicBezTo>
                                  <a:pt x="238" y="0"/>
                                  <a:pt x="237" y="1"/>
                                  <a:pt x="236" y="3"/>
                                </a:cubicBezTo>
                                <a:cubicBezTo>
                                  <a:pt x="232" y="11"/>
                                  <a:pt x="227" y="18"/>
                                  <a:pt x="220" y="22"/>
                                </a:cubicBezTo>
                                <a:cubicBezTo>
                                  <a:pt x="210" y="30"/>
                                  <a:pt x="197" y="33"/>
                                  <a:pt x="177" y="36"/>
                                </a:cubicBezTo>
                                <a:cubicBezTo>
                                  <a:pt x="176" y="36"/>
                                  <a:pt x="176" y="36"/>
                                  <a:pt x="176" y="36"/>
                                </a:cubicBezTo>
                                <a:cubicBezTo>
                                  <a:pt x="175" y="36"/>
                                  <a:pt x="175" y="36"/>
                                  <a:pt x="175" y="36"/>
                                </a:cubicBezTo>
                                <a:cubicBezTo>
                                  <a:pt x="172" y="38"/>
                                  <a:pt x="169" y="41"/>
                                  <a:pt x="166" y="42"/>
                                </a:cubicBezTo>
                                <a:cubicBezTo>
                                  <a:pt x="147" y="56"/>
                                  <a:pt x="131" y="63"/>
                                  <a:pt x="110" y="55"/>
                                </a:cubicBezTo>
                                <a:cubicBezTo>
                                  <a:pt x="108" y="54"/>
                                  <a:pt x="106" y="55"/>
                                  <a:pt x="105" y="56"/>
                                </a:cubicBezTo>
                                <a:cubicBezTo>
                                  <a:pt x="104" y="56"/>
                                  <a:pt x="104" y="58"/>
                                  <a:pt x="104" y="60"/>
                                </a:cubicBezTo>
                                <a:cubicBezTo>
                                  <a:pt x="108" y="69"/>
                                  <a:pt x="111" y="78"/>
                                  <a:pt x="115" y="86"/>
                                </a:cubicBezTo>
                                <a:cubicBezTo>
                                  <a:pt x="108" y="80"/>
                                  <a:pt x="101" y="73"/>
                                  <a:pt x="93" y="65"/>
                                </a:cubicBezTo>
                                <a:cubicBezTo>
                                  <a:pt x="91" y="91"/>
                                  <a:pt x="75" y="105"/>
                                  <a:pt x="50" y="120"/>
                                </a:cubicBezTo>
                                <a:cubicBezTo>
                                  <a:pt x="43" y="135"/>
                                  <a:pt x="34" y="150"/>
                                  <a:pt x="22" y="158"/>
                                </a:cubicBezTo>
                                <a:cubicBezTo>
                                  <a:pt x="16" y="163"/>
                                  <a:pt x="8" y="166"/>
                                  <a:pt x="0" y="167"/>
                                </a:cubicBezTo>
                                <a:cubicBezTo>
                                  <a:pt x="67" y="231"/>
                                  <a:pt x="107" y="243"/>
                                  <a:pt x="154" y="215"/>
                                </a:cubicBezTo>
                                <a:cubicBezTo>
                                  <a:pt x="154" y="215"/>
                                  <a:pt x="154" y="215"/>
                                  <a:pt x="154" y="215"/>
                                </a:cubicBezTo>
                                <a:cubicBezTo>
                                  <a:pt x="154" y="215"/>
                                  <a:pt x="154" y="215"/>
                                  <a:pt x="154" y="215"/>
                                </a:cubicBezTo>
                                <a:cubicBezTo>
                                  <a:pt x="164" y="196"/>
                                  <a:pt x="167" y="177"/>
                                  <a:pt x="162" y="158"/>
                                </a:cubicBezTo>
                                <a:cubicBezTo>
                                  <a:pt x="181" y="175"/>
                                  <a:pt x="204" y="182"/>
                                  <a:pt x="234" y="179"/>
                                </a:cubicBezTo>
                                <a:cubicBezTo>
                                  <a:pt x="234" y="179"/>
                                  <a:pt x="235" y="178"/>
                                  <a:pt x="235" y="179"/>
                                </a:cubicBezTo>
                                <a:cubicBezTo>
                                  <a:pt x="236" y="179"/>
                                  <a:pt x="236" y="179"/>
                                  <a:pt x="236" y="178"/>
                                </a:cubicBezTo>
                                <a:cubicBezTo>
                                  <a:pt x="236" y="178"/>
                                  <a:pt x="236" y="178"/>
                                  <a:pt x="236" y="178"/>
                                </a:cubicBezTo>
                                <a:cubicBezTo>
                                  <a:pt x="289" y="135"/>
                                  <a:pt x="278" y="79"/>
                                  <a:pt x="244" y="2"/>
                                </a:cubicBezTo>
                                <a:cubicBezTo>
                                  <a:pt x="243" y="1"/>
                                  <a:pt x="242" y="0"/>
                                  <a:pt x="240" y="0"/>
                                </a:cubicBezTo>
                                <a:close/>
                                <a:moveTo>
                                  <a:pt x="51" y="186"/>
                                </a:moveTo>
                                <a:cubicBezTo>
                                  <a:pt x="56" y="185"/>
                                  <a:pt x="59" y="182"/>
                                  <a:pt x="61" y="179"/>
                                </a:cubicBezTo>
                                <a:cubicBezTo>
                                  <a:pt x="68" y="172"/>
                                  <a:pt x="70" y="162"/>
                                  <a:pt x="68" y="153"/>
                                </a:cubicBezTo>
                                <a:cubicBezTo>
                                  <a:pt x="71" y="154"/>
                                  <a:pt x="73" y="155"/>
                                  <a:pt x="75" y="157"/>
                                </a:cubicBezTo>
                                <a:cubicBezTo>
                                  <a:pt x="83" y="164"/>
                                  <a:pt x="84" y="177"/>
                                  <a:pt x="77" y="184"/>
                                </a:cubicBezTo>
                                <a:cubicBezTo>
                                  <a:pt x="70" y="191"/>
                                  <a:pt x="59" y="192"/>
                                  <a:pt x="51" y="186"/>
                                </a:cubicBezTo>
                                <a:close/>
                                <a:moveTo>
                                  <a:pt x="103" y="213"/>
                                </a:moveTo>
                                <a:cubicBezTo>
                                  <a:pt x="99" y="200"/>
                                  <a:pt x="101" y="186"/>
                                  <a:pt x="111" y="175"/>
                                </a:cubicBezTo>
                                <a:cubicBezTo>
                                  <a:pt x="120" y="164"/>
                                  <a:pt x="135" y="161"/>
                                  <a:pt x="148" y="165"/>
                                </a:cubicBezTo>
                                <a:cubicBezTo>
                                  <a:pt x="103" y="213"/>
                                  <a:pt x="103" y="213"/>
                                  <a:pt x="103" y="213"/>
                                </a:cubicBezTo>
                                <a:cubicBezTo>
                                  <a:pt x="103" y="213"/>
                                  <a:pt x="103" y="213"/>
                                  <a:pt x="103" y="213"/>
                                </a:cubicBezTo>
                                <a:close/>
                                <a:moveTo>
                                  <a:pt x="116" y="141"/>
                                </a:moveTo>
                                <a:cubicBezTo>
                                  <a:pt x="109" y="148"/>
                                  <a:pt x="97" y="149"/>
                                  <a:pt x="90" y="142"/>
                                </a:cubicBezTo>
                                <a:cubicBezTo>
                                  <a:pt x="87" y="140"/>
                                  <a:pt x="86" y="137"/>
                                  <a:pt x="85" y="135"/>
                                </a:cubicBezTo>
                                <a:cubicBezTo>
                                  <a:pt x="94" y="136"/>
                                  <a:pt x="104" y="133"/>
                                  <a:pt x="110" y="126"/>
                                </a:cubicBezTo>
                                <a:cubicBezTo>
                                  <a:pt x="113" y="123"/>
                                  <a:pt x="115" y="120"/>
                                  <a:pt x="116" y="115"/>
                                </a:cubicBezTo>
                                <a:cubicBezTo>
                                  <a:pt x="122" y="122"/>
                                  <a:pt x="123" y="133"/>
                                  <a:pt x="116" y="141"/>
                                </a:cubicBezTo>
                                <a:close/>
                                <a:moveTo>
                                  <a:pt x="232" y="171"/>
                                </a:moveTo>
                                <a:cubicBezTo>
                                  <a:pt x="179" y="175"/>
                                  <a:pt x="148" y="147"/>
                                  <a:pt x="115" y="65"/>
                                </a:cubicBezTo>
                                <a:cubicBezTo>
                                  <a:pt x="139" y="70"/>
                                  <a:pt x="157" y="61"/>
                                  <a:pt x="180" y="44"/>
                                </a:cubicBezTo>
                                <a:cubicBezTo>
                                  <a:pt x="196" y="42"/>
                                  <a:pt x="212" y="38"/>
                                  <a:pt x="225" y="29"/>
                                </a:cubicBezTo>
                                <a:cubicBezTo>
                                  <a:pt x="231" y="25"/>
                                  <a:pt x="235" y="20"/>
                                  <a:pt x="240" y="14"/>
                                </a:cubicBezTo>
                                <a:cubicBezTo>
                                  <a:pt x="275" y="95"/>
                                  <a:pt x="273" y="137"/>
                                  <a:pt x="232" y="171"/>
                                </a:cubicBezTo>
                                <a:close/>
                                <a:moveTo>
                                  <a:pt x="158" y="113"/>
                                </a:moveTo>
                                <a:cubicBezTo>
                                  <a:pt x="157" y="112"/>
                                  <a:pt x="155" y="109"/>
                                  <a:pt x="153" y="106"/>
                                </a:cubicBezTo>
                                <a:cubicBezTo>
                                  <a:pt x="149" y="96"/>
                                  <a:pt x="154" y="85"/>
                                  <a:pt x="163" y="81"/>
                                </a:cubicBezTo>
                                <a:cubicBezTo>
                                  <a:pt x="172" y="78"/>
                                  <a:pt x="183" y="82"/>
                                  <a:pt x="187" y="90"/>
                                </a:cubicBezTo>
                                <a:cubicBezTo>
                                  <a:pt x="183" y="90"/>
                                  <a:pt x="179" y="90"/>
                                  <a:pt x="175" y="92"/>
                                </a:cubicBezTo>
                                <a:cubicBezTo>
                                  <a:pt x="166" y="96"/>
                                  <a:pt x="160" y="104"/>
                                  <a:pt x="158" y="113"/>
                                </a:cubicBezTo>
                                <a:close/>
                                <a:moveTo>
                                  <a:pt x="242" y="70"/>
                                </a:moveTo>
                                <a:cubicBezTo>
                                  <a:pt x="243" y="73"/>
                                  <a:pt x="243" y="75"/>
                                  <a:pt x="243" y="78"/>
                                </a:cubicBezTo>
                                <a:cubicBezTo>
                                  <a:pt x="236" y="73"/>
                                  <a:pt x="226" y="71"/>
                                  <a:pt x="216" y="75"/>
                                </a:cubicBezTo>
                                <a:cubicBezTo>
                                  <a:pt x="212" y="77"/>
                                  <a:pt x="209" y="79"/>
                                  <a:pt x="206" y="82"/>
                                </a:cubicBezTo>
                                <a:cubicBezTo>
                                  <a:pt x="204" y="73"/>
                                  <a:pt x="209" y="63"/>
                                  <a:pt x="217" y="59"/>
                                </a:cubicBezTo>
                                <a:cubicBezTo>
                                  <a:pt x="227" y="55"/>
                                  <a:pt x="238" y="60"/>
                                  <a:pt x="242" y="70"/>
                                </a:cubicBezTo>
                                <a:close/>
                                <a:moveTo>
                                  <a:pt x="180" y="133"/>
                                </a:moveTo>
                                <a:cubicBezTo>
                                  <a:pt x="242" y="108"/>
                                  <a:pt x="242" y="108"/>
                                  <a:pt x="242" y="108"/>
                                </a:cubicBezTo>
                                <a:cubicBezTo>
                                  <a:pt x="241" y="122"/>
                                  <a:pt x="233" y="134"/>
                                  <a:pt x="219" y="140"/>
                                </a:cubicBezTo>
                                <a:cubicBezTo>
                                  <a:pt x="206" y="145"/>
                                  <a:pt x="191" y="142"/>
                                  <a:pt x="180" y="13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46" name="Freeform 6146"/>
                        <wps:cNvSpPr>
                          <a:spLocks noEditPoints="1"/>
                        </wps:cNvSpPr>
                        <wps:spPr bwMode="auto">
                          <a:xfrm>
                            <a:off x="11728451" y="5613401"/>
                            <a:ext cx="952500" cy="704850"/>
                          </a:xfrm>
                          <a:custGeom>
                            <a:avLst/>
                            <a:gdLst>
                              <a:gd name="T0" fmla="*/ 154 w 254"/>
                              <a:gd name="T1" fmla="*/ 63 h 188"/>
                              <a:gd name="T2" fmla="*/ 138 w 254"/>
                              <a:gd name="T3" fmla="*/ 75 h 188"/>
                              <a:gd name="T4" fmla="*/ 179 w 254"/>
                              <a:gd name="T5" fmla="*/ 175 h 188"/>
                              <a:gd name="T6" fmla="*/ 214 w 254"/>
                              <a:gd name="T7" fmla="*/ 150 h 188"/>
                              <a:gd name="T8" fmla="*/ 218 w 254"/>
                              <a:gd name="T9" fmla="*/ 71 h 188"/>
                              <a:gd name="T10" fmla="*/ 182 w 254"/>
                              <a:gd name="T11" fmla="*/ 113 h 188"/>
                              <a:gd name="T12" fmla="*/ 182 w 254"/>
                              <a:gd name="T13" fmla="*/ 129 h 188"/>
                              <a:gd name="T14" fmla="*/ 206 w 254"/>
                              <a:gd name="T15" fmla="*/ 124 h 188"/>
                              <a:gd name="T16" fmla="*/ 166 w 254"/>
                              <a:gd name="T17" fmla="*/ 124 h 188"/>
                              <a:gd name="T18" fmla="*/ 159 w 254"/>
                              <a:gd name="T19" fmla="*/ 121 h 188"/>
                              <a:gd name="T20" fmla="*/ 159 w 254"/>
                              <a:gd name="T21" fmla="*/ 113 h 188"/>
                              <a:gd name="T22" fmla="*/ 178 w 254"/>
                              <a:gd name="T23" fmla="*/ 84 h 188"/>
                              <a:gd name="T24" fmla="*/ 169 w 254"/>
                              <a:gd name="T25" fmla="*/ 95 h 188"/>
                              <a:gd name="T26" fmla="*/ 170 w 254"/>
                              <a:gd name="T27" fmla="*/ 112 h 188"/>
                              <a:gd name="T28" fmla="*/ 178 w 254"/>
                              <a:gd name="T29" fmla="*/ 107 h 188"/>
                              <a:gd name="T30" fmla="*/ 148 w 254"/>
                              <a:gd name="T31" fmla="*/ 54 h 188"/>
                              <a:gd name="T32" fmla="*/ 131 w 254"/>
                              <a:gd name="T33" fmla="*/ 66 h 188"/>
                              <a:gd name="T34" fmla="*/ 126 w 254"/>
                              <a:gd name="T35" fmla="*/ 52 h 188"/>
                              <a:gd name="T36" fmla="*/ 137 w 254"/>
                              <a:gd name="T37" fmla="*/ 22 h 188"/>
                              <a:gd name="T38" fmla="*/ 131 w 254"/>
                              <a:gd name="T39" fmla="*/ 47 h 188"/>
                              <a:gd name="T40" fmla="*/ 48 w 254"/>
                              <a:gd name="T41" fmla="*/ 63 h 188"/>
                              <a:gd name="T42" fmla="*/ 50 w 254"/>
                              <a:gd name="T43" fmla="*/ 72 h 188"/>
                              <a:gd name="T44" fmla="*/ 48 w 254"/>
                              <a:gd name="T45" fmla="*/ 63 h 188"/>
                              <a:gd name="T46" fmla="*/ 70 w 254"/>
                              <a:gd name="T47" fmla="*/ 76 h 188"/>
                              <a:gd name="T48" fmla="*/ 62 w 254"/>
                              <a:gd name="T49" fmla="*/ 75 h 188"/>
                              <a:gd name="T50" fmla="*/ 91 w 254"/>
                              <a:gd name="T51" fmla="*/ 39 h 188"/>
                              <a:gd name="T52" fmla="*/ 34 w 254"/>
                              <a:gd name="T53" fmla="*/ 40 h 188"/>
                              <a:gd name="T54" fmla="*/ 14 w 254"/>
                              <a:gd name="T55" fmla="*/ 93 h 188"/>
                              <a:gd name="T56" fmla="*/ 75 w 254"/>
                              <a:gd name="T57" fmla="*/ 111 h 188"/>
                              <a:gd name="T58" fmla="*/ 104 w 254"/>
                              <a:gd name="T59" fmla="*/ 92 h 188"/>
                              <a:gd name="T60" fmla="*/ 73 w 254"/>
                              <a:gd name="T61" fmla="*/ 89 h 188"/>
                              <a:gd name="T62" fmla="*/ 72 w 254"/>
                              <a:gd name="T63" fmla="*/ 98 h 188"/>
                              <a:gd name="T64" fmla="*/ 53 w 254"/>
                              <a:gd name="T65" fmla="*/ 96 h 188"/>
                              <a:gd name="T66" fmla="*/ 64 w 254"/>
                              <a:gd name="T67" fmla="*/ 86 h 188"/>
                              <a:gd name="T68" fmla="*/ 56 w 254"/>
                              <a:gd name="T69" fmla="*/ 79 h 188"/>
                              <a:gd name="T70" fmla="*/ 40 w 254"/>
                              <a:gd name="T71" fmla="*/ 76 h 188"/>
                              <a:gd name="T72" fmla="*/ 40 w 254"/>
                              <a:gd name="T73" fmla="*/ 53 h 188"/>
                              <a:gd name="T74" fmla="*/ 48 w 254"/>
                              <a:gd name="T75" fmla="*/ 54 h 188"/>
                              <a:gd name="T76" fmla="*/ 59 w 254"/>
                              <a:gd name="T77" fmla="*/ 58 h 188"/>
                              <a:gd name="T78" fmla="*/ 58 w 254"/>
                              <a:gd name="T79" fmla="*/ 69 h 188"/>
                              <a:gd name="T80" fmla="*/ 68 w 254"/>
                              <a:gd name="T81" fmla="*/ 66 h 188"/>
                              <a:gd name="T82" fmla="*/ 73 w 254"/>
                              <a:gd name="T83" fmla="*/ 89 h 188"/>
                              <a:gd name="T84" fmla="*/ 0 w 254"/>
                              <a:gd name="T85" fmla="*/ 18 h 188"/>
                              <a:gd name="T86" fmla="*/ 26 w 254"/>
                              <a:gd name="T87" fmla="*/ 18 h 188"/>
                              <a:gd name="T88" fmla="*/ 17 w 254"/>
                              <a:gd name="T89" fmla="*/ 24 h 188"/>
                              <a:gd name="T90" fmla="*/ 35 w 254"/>
                              <a:gd name="T91" fmla="*/ 25 h 188"/>
                              <a:gd name="T92" fmla="*/ 20 w 254"/>
                              <a:gd name="T93" fmla="*/ 35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54" h="188">
                                <a:moveTo>
                                  <a:pt x="218" y="71"/>
                                </a:moveTo>
                                <a:cubicBezTo>
                                  <a:pt x="203" y="55"/>
                                  <a:pt x="169" y="60"/>
                                  <a:pt x="154" y="63"/>
                                </a:cubicBezTo>
                                <a:cubicBezTo>
                                  <a:pt x="153" y="67"/>
                                  <a:pt x="151" y="70"/>
                                  <a:pt x="148" y="72"/>
                                </a:cubicBezTo>
                                <a:cubicBezTo>
                                  <a:pt x="145" y="74"/>
                                  <a:pt x="142" y="75"/>
                                  <a:pt x="138" y="75"/>
                                </a:cubicBezTo>
                                <a:cubicBezTo>
                                  <a:pt x="130" y="88"/>
                                  <a:pt x="113" y="117"/>
                                  <a:pt x="123" y="137"/>
                                </a:cubicBezTo>
                                <a:cubicBezTo>
                                  <a:pt x="137" y="163"/>
                                  <a:pt x="159" y="188"/>
                                  <a:pt x="179" y="175"/>
                                </a:cubicBezTo>
                                <a:cubicBezTo>
                                  <a:pt x="186" y="169"/>
                                  <a:pt x="194" y="164"/>
                                  <a:pt x="199" y="160"/>
                                </a:cubicBezTo>
                                <a:cubicBezTo>
                                  <a:pt x="199" y="160"/>
                                  <a:pt x="205" y="156"/>
                                  <a:pt x="214" y="150"/>
                                </a:cubicBezTo>
                                <a:cubicBezTo>
                                  <a:pt x="220" y="146"/>
                                  <a:pt x="227" y="141"/>
                                  <a:pt x="234" y="136"/>
                                </a:cubicBezTo>
                                <a:cubicBezTo>
                                  <a:pt x="254" y="122"/>
                                  <a:pt x="238" y="92"/>
                                  <a:pt x="218" y="71"/>
                                </a:cubicBezTo>
                                <a:close/>
                                <a:moveTo>
                                  <a:pt x="178" y="107"/>
                                </a:moveTo>
                                <a:cubicBezTo>
                                  <a:pt x="182" y="113"/>
                                  <a:pt x="182" y="113"/>
                                  <a:pt x="182" y="113"/>
                                </a:cubicBezTo>
                                <a:cubicBezTo>
                                  <a:pt x="175" y="118"/>
                                  <a:pt x="175" y="118"/>
                                  <a:pt x="175" y="118"/>
                                </a:cubicBezTo>
                                <a:cubicBezTo>
                                  <a:pt x="182" y="129"/>
                                  <a:pt x="182" y="129"/>
                                  <a:pt x="182" y="129"/>
                                </a:cubicBezTo>
                                <a:cubicBezTo>
                                  <a:pt x="200" y="116"/>
                                  <a:pt x="200" y="116"/>
                                  <a:pt x="200" y="116"/>
                                </a:cubicBezTo>
                                <a:cubicBezTo>
                                  <a:pt x="206" y="124"/>
                                  <a:pt x="206" y="124"/>
                                  <a:pt x="206" y="124"/>
                                </a:cubicBezTo>
                                <a:cubicBezTo>
                                  <a:pt x="179" y="142"/>
                                  <a:pt x="179" y="142"/>
                                  <a:pt x="179" y="142"/>
                                </a:cubicBezTo>
                                <a:cubicBezTo>
                                  <a:pt x="166" y="124"/>
                                  <a:pt x="166" y="124"/>
                                  <a:pt x="166" y="124"/>
                                </a:cubicBezTo>
                                <a:cubicBezTo>
                                  <a:pt x="163" y="127"/>
                                  <a:pt x="163" y="127"/>
                                  <a:pt x="163" y="127"/>
                                </a:cubicBezTo>
                                <a:cubicBezTo>
                                  <a:pt x="159" y="121"/>
                                  <a:pt x="159" y="121"/>
                                  <a:pt x="159" y="121"/>
                                </a:cubicBezTo>
                                <a:cubicBezTo>
                                  <a:pt x="162" y="118"/>
                                  <a:pt x="162" y="118"/>
                                  <a:pt x="162" y="118"/>
                                </a:cubicBezTo>
                                <a:cubicBezTo>
                                  <a:pt x="159" y="113"/>
                                  <a:pt x="159" y="113"/>
                                  <a:pt x="159" y="113"/>
                                </a:cubicBezTo>
                                <a:cubicBezTo>
                                  <a:pt x="152" y="104"/>
                                  <a:pt x="156" y="93"/>
                                  <a:pt x="164" y="88"/>
                                </a:cubicBezTo>
                                <a:cubicBezTo>
                                  <a:pt x="169" y="84"/>
                                  <a:pt x="172" y="83"/>
                                  <a:pt x="178" y="84"/>
                                </a:cubicBezTo>
                                <a:cubicBezTo>
                                  <a:pt x="176" y="94"/>
                                  <a:pt x="176" y="94"/>
                                  <a:pt x="176" y="94"/>
                                </a:cubicBezTo>
                                <a:cubicBezTo>
                                  <a:pt x="174" y="93"/>
                                  <a:pt x="172" y="93"/>
                                  <a:pt x="169" y="95"/>
                                </a:cubicBezTo>
                                <a:cubicBezTo>
                                  <a:pt x="165" y="98"/>
                                  <a:pt x="164" y="103"/>
                                  <a:pt x="167" y="108"/>
                                </a:cubicBezTo>
                                <a:cubicBezTo>
                                  <a:pt x="170" y="112"/>
                                  <a:pt x="170" y="112"/>
                                  <a:pt x="170" y="112"/>
                                </a:cubicBezTo>
                                <a:cubicBezTo>
                                  <a:pt x="178" y="107"/>
                                  <a:pt x="178" y="107"/>
                                  <a:pt x="178" y="107"/>
                                </a:cubicBezTo>
                                <a:cubicBezTo>
                                  <a:pt x="178" y="107"/>
                                  <a:pt x="178" y="107"/>
                                  <a:pt x="178" y="107"/>
                                </a:cubicBezTo>
                                <a:close/>
                                <a:moveTo>
                                  <a:pt x="134" y="51"/>
                                </a:moveTo>
                                <a:cubicBezTo>
                                  <a:pt x="139" y="48"/>
                                  <a:pt x="145" y="49"/>
                                  <a:pt x="148" y="54"/>
                                </a:cubicBezTo>
                                <a:cubicBezTo>
                                  <a:pt x="152" y="59"/>
                                  <a:pt x="151" y="65"/>
                                  <a:pt x="146" y="68"/>
                                </a:cubicBezTo>
                                <a:cubicBezTo>
                                  <a:pt x="141" y="72"/>
                                  <a:pt x="134" y="71"/>
                                  <a:pt x="131" y="66"/>
                                </a:cubicBezTo>
                                <a:cubicBezTo>
                                  <a:pt x="127" y="61"/>
                                  <a:pt x="129" y="55"/>
                                  <a:pt x="134" y="51"/>
                                </a:cubicBezTo>
                                <a:close/>
                                <a:moveTo>
                                  <a:pt x="126" y="52"/>
                                </a:moveTo>
                                <a:cubicBezTo>
                                  <a:pt x="105" y="44"/>
                                  <a:pt x="105" y="44"/>
                                  <a:pt x="105" y="44"/>
                                </a:cubicBezTo>
                                <a:cubicBezTo>
                                  <a:pt x="137" y="22"/>
                                  <a:pt x="137" y="22"/>
                                  <a:pt x="137" y="22"/>
                                </a:cubicBezTo>
                                <a:cubicBezTo>
                                  <a:pt x="137" y="45"/>
                                  <a:pt x="137" y="45"/>
                                  <a:pt x="137" y="45"/>
                                </a:cubicBezTo>
                                <a:cubicBezTo>
                                  <a:pt x="135" y="45"/>
                                  <a:pt x="133" y="46"/>
                                  <a:pt x="131" y="47"/>
                                </a:cubicBezTo>
                                <a:cubicBezTo>
                                  <a:pt x="129" y="49"/>
                                  <a:pt x="128" y="50"/>
                                  <a:pt x="126" y="52"/>
                                </a:cubicBezTo>
                                <a:close/>
                                <a:moveTo>
                                  <a:pt x="48" y="63"/>
                                </a:moveTo>
                                <a:cubicBezTo>
                                  <a:pt x="54" y="71"/>
                                  <a:pt x="54" y="71"/>
                                  <a:pt x="54" y="71"/>
                                </a:cubicBezTo>
                                <a:cubicBezTo>
                                  <a:pt x="52" y="72"/>
                                  <a:pt x="51" y="73"/>
                                  <a:pt x="50" y="72"/>
                                </a:cubicBezTo>
                                <a:cubicBezTo>
                                  <a:pt x="48" y="72"/>
                                  <a:pt x="47" y="71"/>
                                  <a:pt x="47" y="70"/>
                                </a:cubicBezTo>
                                <a:cubicBezTo>
                                  <a:pt x="45" y="68"/>
                                  <a:pt x="45" y="65"/>
                                  <a:pt x="48" y="63"/>
                                </a:cubicBezTo>
                                <a:close/>
                                <a:moveTo>
                                  <a:pt x="67" y="74"/>
                                </a:moveTo>
                                <a:cubicBezTo>
                                  <a:pt x="68" y="74"/>
                                  <a:pt x="69" y="75"/>
                                  <a:pt x="70" y="76"/>
                                </a:cubicBezTo>
                                <a:cubicBezTo>
                                  <a:pt x="71" y="79"/>
                                  <a:pt x="71" y="81"/>
                                  <a:pt x="68" y="84"/>
                                </a:cubicBezTo>
                                <a:cubicBezTo>
                                  <a:pt x="62" y="75"/>
                                  <a:pt x="62" y="75"/>
                                  <a:pt x="62" y="75"/>
                                </a:cubicBezTo>
                                <a:cubicBezTo>
                                  <a:pt x="64" y="75"/>
                                  <a:pt x="65" y="74"/>
                                  <a:pt x="67" y="74"/>
                                </a:cubicBezTo>
                                <a:close/>
                                <a:moveTo>
                                  <a:pt x="91" y="39"/>
                                </a:moveTo>
                                <a:cubicBezTo>
                                  <a:pt x="78" y="26"/>
                                  <a:pt x="51" y="30"/>
                                  <a:pt x="39" y="33"/>
                                </a:cubicBezTo>
                                <a:cubicBezTo>
                                  <a:pt x="39" y="36"/>
                                  <a:pt x="37" y="38"/>
                                  <a:pt x="34" y="40"/>
                                </a:cubicBezTo>
                                <a:cubicBezTo>
                                  <a:pt x="32" y="42"/>
                                  <a:pt x="29" y="43"/>
                                  <a:pt x="26" y="42"/>
                                </a:cubicBezTo>
                                <a:cubicBezTo>
                                  <a:pt x="19" y="53"/>
                                  <a:pt x="7" y="76"/>
                                  <a:pt x="14" y="93"/>
                                </a:cubicBezTo>
                                <a:cubicBezTo>
                                  <a:pt x="25" y="114"/>
                                  <a:pt x="43" y="134"/>
                                  <a:pt x="59" y="123"/>
                                </a:cubicBezTo>
                                <a:cubicBezTo>
                                  <a:pt x="65" y="118"/>
                                  <a:pt x="71" y="114"/>
                                  <a:pt x="75" y="111"/>
                                </a:cubicBezTo>
                                <a:cubicBezTo>
                                  <a:pt x="75" y="111"/>
                                  <a:pt x="80" y="108"/>
                                  <a:pt x="88" y="103"/>
                                </a:cubicBezTo>
                                <a:cubicBezTo>
                                  <a:pt x="92" y="100"/>
                                  <a:pt x="98" y="96"/>
                                  <a:pt x="104" y="92"/>
                                </a:cubicBezTo>
                                <a:cubicBezTo>
                                  <a:pt x="120" y="80"/>
                                  <a:pt x="107" y="56"/>
                                  <a:pt x="91" y="39"/>
                                </a:cubicBezTo>
                                <a:close/>
                                <a:moveTo>
                                  <a:pt x="73" y="89"/>
                                </a:moveTo>
                                <a:cubicBezTo>
                                  <a:pt x="77" y="95"/>
                                  <a:pt x="77" y="95"/>
                                  <a:pt x="77" y="95"/>
                                </a:cubicBezTo>
                                <a:cubicBezTo>
                                  <a:pt x="72" y="98"/>
                                  <a:pt x="72" y="98"/>
                                  <a:pt x="72" y="98"/>
                                </a:cubicBezTo>
                                <a:cubicBezTo>
                                  <a:pt x="68" y="93"/>
                                  <a:pt x="68" y="93"/>
                                  <a:pt x="68" y="93"/>
                                </a:cubicBezTo>
                                <a:cubicBezTo>
                                  <a:pt x="63" y="97"/>
                                  <a:pt x="59" y="98"/>
                                  <a:pt x="53" y="96"/>
                                </a:cubicBezTo>
                                <a:cubicBezTo>
                                  <a:pt x="55" y="89"/>
                                  <a:pt x="55" y="89"/>
                                  <a:pt x="55" y="89"/>
                                </a:cubicBezTo>
                                <a:cubicBezTo>
                                  <a:pt x="58" y="90"/>
                                  <a:pt x="62" y="88"/>
                                  <a:pt x="64" y="86"/>
                                </a:cubicBezTo>
                                <a:cubicBezTo>
                                  <a:pt x="58" y="77"/>
                                  <a:pt x="58" y="77"/>
                                  <a:pt x="58" y="77"/>
                                </a:cubicBezTo>
                                <a:cubicBezTo>
                                  <a:pt x="56" y="79"/>
                                  <a:pt x="56" y="79"/>
                                  <a:pt x="56" y="79"/>
                                </a:cubicBezTo>
                                <a:cubicBezTo>
                                  <a:pt x="54" y="80"/>
                                  <a:pt x="50" y="81"/>
                                  <a:pt x="48" y="80"/>
                                </a:cubicBezTo>
                                <a:cubicBezTo>
                                  <a:pt x="45" y="80"/>
                                  <a:pt x="42" y="79"/>
                                  <a:pt x="40" y="76"/>
                                </a:cubicBezTo>
                                <a:cubicBezTo>
                                  <a:pt x="36" y="70"/>
                                  <a:pt x="37" y="63"/>
                                  <a:pt x="43" y="57"/>
                                </a:cubicBezTo>
                                <a:cubicBezTo>
                                  <a:pt x="40" y="53"/>
                                  <a:pt x="40" y="53"/>
                                  <a:pt x="40" y="53"/>
                                </a:cubicBezTo>
                                <a:cubicBezTo>
                                  <a:pt x="45" y="50"/>
                                  <a:pt x="45" y="50"/>
                                  <a:pt x="45" y="50"/>
                                </a:cubicBezTo>
                                <a:cubicBezTo>
                                  <a:pt x="48" y="54"/>
                                  <a:pt x="48" y="54"/>
                                  <a:pt x="48" y="54"/>
                                </a:cubicBezTo>
                                <a:cubicBezTo>
                                  <a:pt x="52" y="52"/>
                                  <a:pt x="56" y="51"/>
                                  <a:pt x="61" y="51"/>
                                </a:cubicBezTo>
                                <a:cubicBezTo>
                                  <a:pt x="59" y="58"/>
                                  <a:pt x="59" y="58"/>
                                  <a:pt x="59" y="58"/>
                                </a:cubicBezTo>
                                <a:cubicBezTo>
                                  <a:pt x="56" y="58"/>
                                  <a:pt x="54" y="59"/>
                                  <a:pt x="52" y="60"/>
                                </a:cubicBezTo>
                                <a:cubicBezTo>
                                  <a:pt x="58" y="69"/>
                                  <a:pt x="58" y="69"/>
                                  <a:pt x="58" y="69"/>
                                </a:cubicBezTo>
                                <a:cubicBezTo>
                                  <a:pt x="60" y="68"/>
                                  <a:pt x="60" y="68"/>
                                  <a:pt x="60" y="68"/>
                                </a:cubicBezTo>
                                <a:cubicBezTo>
                                  <a:pt x="63" y="66"/>
                                  <a:pt x="66" y="66"/>
                                  <a:pt x="68" y="66"/>
                                </a:cubicBezTo>
                                <a:cubicBezTo>
                                  <a:pt x="72" y="66"/>
                                  <a:pt x="74" y="68"/>
                                  <a:pt x="76" y="71"/>
                                </a:cubicBezTo>
                                <a:cubicBezTo>
                                  <a:pt x="80" y="77"/>
                                  <a:pt x="79" y="84"/>
                                  <a:pt x="73" y="89"/>
                                </a:cubicBezTo>
                                <a:close/>
                                <a:moveTo>
                                  <a:pt x="17" y="24"/>
                                </a:moveTo>
                                <a:cubicBezTo>
                                  <a:pt x="0" y="18"/>
                                  <a:pt x="0" y="18"/>
                                  <a:pt x="0" y="18"/>
                                </a:cubicBezTo>
                                <a:cubicBezTo>
                                  <a:pt x="25" y="0"/>
                                  <a:pt x="25" y="0"/>
                                  <a:pt x="25" y="0"/>
                                </a:cubicBezTo>
                                <a:cubicBezTo>
                                  <a:pt x="26" y="18"/>
                                  <a:pt x="26" y="18"/>
                                  <a:pt x="26" y="18"/>
                                </a:cubicBezTo>
                                <a:cubicBezTo>
                                  <a:pt x="24" y="18"/>
                                  <a:pt x="22" y="19"/>
                                  <a:pt x="20" y="20"/>
                                </a:cubicBezTo>
                                <a:cubicBezTo>
                                  <a:pt x="19" y="21"/>
                                  <a:pt x="18" y="23"/>
                                  <a:pt x="17" y="24"/>
                                </a:cubicBezTo>
                                <a:close/>
                                <a:moveTo>
                                  <a:pt x="23" y="23"/>
                                </a:moveTo>
                                <a:cubicBezTo>
                                  <a:pt x="27" y="20"/>
                                  <a:pt x="32" y="21"/>
                                  <a:pt x="35" y="25"/>
                                </a:cubicBezTo>
                                <a:cubicBezTo>
                                  <a:pt x="37" y="29"/>
                                  <a:pt x="36" y="34"/>
                                  <a:pt x="32" y="37"/>
                                </a:cubicBezTo>
                                <a:cubicBezTo>
                                  <a:pt x="29" y="40"/>
                                  <a:pt x="23" y="39"/>
                                  <a:pt x="20" y="35"/>
                                </a:cubicBezTo>
                                <a:cubicBezTo>
                                  <a:pt x="18" y="31"/>
                                  <a:pt x="19" y="26"/>
                                  <a:pt x="23" y="2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47" name="Freeform 6147"/>
                        <wps:cNvSpPr>
                          <a:spLocks noEditPoints="1"/>
                        </wps:cNvSpPr>
                        <wps:spPr bwMode="auto">
                          <a:xfrm>
                            <a:off x="17262476" y="4532313"/>
                            <a:ext cx="757238" cy="717550"/>
                          </a:xfrm>
                          <a:custGeom>
                            <a:avLst/>
                            <a:gdLst>
                              <a:gd name="T0" fmla="*/ 72 w 202"/>
                              <a:gd name="T1" fmla="*/ 15 h 191"/>
                              <a:gd name="T2" fmla="*/ 1 w 202"/>
                              <a:gd name="T3" fmla="*/ 67 h 191"/>
                              <a:gd name="T4" fmla="*/ 98 w 202"/>
                              <a:gd name="T5" fmla="*/ 181 h 191"/>
                              <a:gd name="T6" fmla="*/ 200 w 202"/>
                              <a:gd name="T7" fmla="*/ 126 h 191"/>
                              <a:gd name="T8" fmla="*/ 113 w 202"/>
                              <a:gd name="T9" fmla="*/ 1 h 191"/>
                              <a:gd name="T10" fmla="*/ 91 w 202"/>
                              <a:gd name="T11" fmla="*/ 41 h 191"/>
                              <a:gd name="T12" fmla="*/ 88 w 202"/>
                              <a:gd name="T13" fmla="*/ 179 h 191"/>
                              <a:gd name="T14" fmla="*/ 87 w 202"/>
                              <a:gd name="T15" fmla="*/ 49 h 191"/>
                              <a:gd name="T16" fmla="*/ 173 w 202"/>
                              <a:gd name="T17" fmla="*/ 119 h 191"/>
                              <a:gd name="T18" fmla="*/ 193 w 202"/>
                              <a:gd name="T19" fmla="*/ 122 h 191"/>
                              <a:gd name="T20" fmla="*/ 181 w 202"/>
                              <a:gd name="T21" fmla="*/ 123 h 191"/>
                              <a:gd name="T22" fmla="*/ 116 w 202"/>
                              <a:gd name="T23" fmla="*/ 26 h 191"/>
                              <a:gd name="T24" fmla="*/ 193 w 202"/>
                              <a:gd name="T25" fmla="*/ 122 h 191"/>
                              <a:gd name="T26" fmla="*/ 121 w 202"/>
                              <a:gd name="T27" fmla="*/ 65 h 191"/>
                              <a:gd name="T28" fmla="*/ 90 w 202"/>
                              <a:gd name="T29" fmla="*/ 81 h 191"/>
                              <a:gd name="T30" fmla="*/ 46 w 202"/>
                              <a:gd name="T31" fmla="*/ 101 h 191"/>
                              <a:gd name="T32" fmla="*/ 78 w 202"/>
                              <a:gd name="T33" fmla="*/ 79 h 191"/>
                              <a:gd name="T34" fmla="*/ 46 w 202"/>
                              <a:gd name="T35" fmla="*/ 101 h 191"/>
                              <a:gd name="T36" fmla="*/ 87 w 202"/>
                              <a:gd name="T37" fmla="*/ 155 h 191"/>
                              <a:gd name="T38" fmla="*/ 112 w 202"/>
                              <a:gd name="T39" fmla="*/ 132 h 191"/>
                              <a:gd name="T40" fmla="*/ 121 w 202"/>
                              <a:gd name="T41" fmla="*/ 145 h 191"/>
                              <a:gd name="T42" fmla="*/ 91 w 202"/>
                              <a:gd name="T43" fmla="*/ 161 h 191"/>
                              <a:gd name="T44" fmla="*/ 109 w 202"/>
                              <a:gd name="T45" fmla="*/ 124 h 191"/>
                              <a:gd name="T46" fmla="*/ 78 w 202"/>
                              <a:gd name="T47" fmla="*/ 146 h 191"/>
                              <a:gd name="T48" fmla="*/ 109 w 202"/>
                              <a:gd name="T49" fmla="*/ 124 h 191"/>
                              <a:gd name="T50" fmla="*/ 75 w 202"/>
                              <a:gd name="T51" fmla="*/ 137 h 191"/>
                              <a:gd name="T52" fmla="*/ 100 w 202"/>
                              <a:gd name="T53" fmla="*/ 114 h 191"/>
                              <a:gd name="T54" fmla="*/ 159 w 202"/>
                              <a:gd name="T55" fmla="*/ 119 h 191"/>
                              <a:gd name="T56" fmla="*/ 128 w 202"/>
                              <a:gd name="T57" fmla="*/ 135 h 191"/>
                              <a:gd name="T58" fmla="*/ 97 w 202"/>
                              <a:gd name="T59" fmla="*/ 106 h 191"/>
                              <a:gd name="T60" fmla="*/ 65 w 202"/>
                              <a:gd name="T61" fmla="*/ 128 h 191"/>
                              <a:gd name="T62" fmla="*/ 97 w 202"/>
                              <a:gd name="T63" fmla="*/ 106 h 191"/>
                              <a:gd name="T64" fmla="*/ 81 w 202"/>
                              <a:gd name="T65" fmla="*/ 87 h 191"/>
                              <a:gd name="T66" fmla="*/ 56 w 202"/>
                              <a:gd name="T67" fmla="*/ 110 h 191"/>
                              <a:gd name="T68" fmla="*/ 127 w 202"/>
                              <a:gd name="T69" fmla="*/ 74 h 191"/>
                              <a:gd name="T70" fmla="*/ 59 w 202"/>
                              <a:gd name="T71" fmla="*/ 115 h 191"/>
                              <a:gd name="T72" fmla="*/ 84 w 202"/>
                              <a:gd name="T73" fmla="*/ 75 h 191"/>
                              <a:gd name="T74" fmla="*/ 115 w 202"/>
                              <a:gd name="T75" fmla="*/ 53 h 191"/>
                              <a:gd name="T76" fmla="*/ 84 w 202"/>
                              <a:gd name="T77" fmla="*/ 75 h 191"/>
                              <a:gd name="T78" fmla="*/ 125 w 202"/>
                              <a:gd name="T79" fmla="*/ 129 h 191"/>
                              <a:gd name="T80" fmla="*/ 150 w 202"/>
                              <a:gd name="T81" fmla="*/ 106 h 191"/>
                              <a:gd name="T82" fmla="*/ 134 w 202"/>
                              <a:gd name="T83" fmla="*/ 83 h 191"/>
                              <a:gd name="T84" fmla="*/ 103 w 202"/>
                              <a:gd name="T85" fmla="*/ 99 h 191"/>
                              <a:gd name="T86" fmla="*/ 147 w 202"/>
                              <a:gd name="T87" fmla="*/ 98 h 191"/>
                              <a:gd name="T88" fmla="*/ 115 w 202"/>
                              <a:gd name="T89" fmla="*/ 120 h 191"/>
                              <a:gd name="T90" fmla="*/ 147 w 202"/>
                              <a:gd name="T91" fmla="*/ 98 h 191"/>
                              <a:gd name="T92" fmla="*/ 112 w 202"/>
                              <a:gd name="T93" fmla="*/ 111 h 191"/>
                              <a:gd name="T94" fmla="*/ 137 w 202"/>
                              <a:gd name="T95" fmla="*/ 88 h 191"/>
                              <a:gd name="T96" fmla="*/ 68 w 202"/>
                              <a:gd name="T97" fmla="*/ 74 h 191"/>
                              <a:gd name="T98" fmla="*/ 52 w 202"/>
                              <a:gd name="T99" fmla="*/ 50 h 191"/>
                              <a:gd name="T100" fmla="*/ 37 w 202"/>
                              <a:gd name="T101" fmla="*/ 87 h 191"/>
                              <a:gd name="T102" fmla="*/ 32 w 202"/>
                              <a:gd name="T103" fmla="*/ 69 h 191"/>
                              <a:gd name="T104" fmla="*/ 66 w 202"/>
                              <a:gd name="T105" fmla="*/ 67 h 191"/>
                              <a:gd name="T106" fmla="*/ 41 w 202"/>
                              <a:gd name="T107" fmla="*/ 85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02" h="191">
                                <a:moveTo>
                                  <a:pt x="113" y="1"/>
                                </a:moveTo>
                                <a:cubicBezTo>
                                  <a:pt x="88" y="19"/>
                                  <a:pt x="88" y="19"/>
                                  <a:pt x="88" y="19"/>
                                </a:cubicBezTo>
                                <a:cubicBezTo>
                                  <a:pt x="72" y="15"/>
                                  <a:pt x="72" y="15"/>
                                  <a:pt x="72" y="15"/>
                                </a:cubicBezTo>
                                <a:cubicBezTo>
                                  <a:pt x="71" y="15"/>
                                  <a:pt x="70" y="15"/>
                                  <a:pt x="69" y="15"/>
                                </a:cubicBezTo>
                                <a:cubicBezTo>
                                  <a:pt x="2" y="62"/>
                                  <a:pt x="2" y="62"/>
                                  <a:pt x="2" y="62"/>
                                </a:cubicBezTo>
                                <a:cubicBezTo>
                                  <a:pt x="0" y="63"/>
                                  <a:pt x="0" y="66"/>
                                  <a:pt x="1" y="67"/>
                                </a:cubicBezTo>
                                <a:cubicBezTo>
                                  <a:pt x="84" y="186"/>
                                  <a:pt x="84" y="186"/>
                                  <a:pt x="84" y="186"/>
                                </a:cubicBezTo>
                                <a:cubicBezTo>
                                  <a:pt x="85" y="188"/>
                                  <a:pt x="87" y="188"/>
                                  <a:pt x="89" y="187"/>
                                </a:cubicBezTo>
                                <a:cubicBezTo>
                                  <a:pt x="98" y="181"/>
                                  <a:pt x="98" y="181"/>
                                  <a:pt x="98" y="181"/>
                                </a:cubicBezTo>
                                <a:cubicBezTo>
                                  <a:pt x="103" y="189"/>
                                  <a:pt x="103" y="189"/>
                                  <a:pt x="103" y="189"/>
                                </a:cubicBezTo>
                                <a:cubicBezTo>
                                  <a:pt x="105" y="191"/>
                                  <a:pt x="107" y="191"/>
                                  <a:pt x="109" y="190"/>
                                </a:cubicBezTo>
                                <a:cubicBezTo>
                                  <a:pt x="200" y="126"/>
                                  <a:pt x="200" y="126"/>
                                  <a:pt x="200" y="126"/>
                                </a:cubicBezTo>
                                <a:cubicBezTo>
                                  <a:pt x="202" y="125"/>
                                  <a:pt x="202" y="123"/>
                                  <a:pt x="201" y="121"/>
                                </a:cubicBezTo>
                                <a:cubicBezTo>
                                  <a:pt x="118" y="2"/>
                                  <a:pt x="118" y="2"/>
                                  <a:pt x="118" y="2"/>
                                </a:cubicBezTo>
                                <a:cubicBezTo>
                                  <a:pt x="117" y="1"/>
                                  <a:pt x="114" y="0"/>
                                  <a:pt x="113" y="1"/>
                                </a:cubicBezTo>
                                <a:close/>
                                <a:moveTo>
                                  <a:pt x="80" y="25"/>
                                </a:moveTo>
                                <a:cubicBezTo>
                                  <a:pt x="106" y="31"/>
                                  <a:pt x="106" y="31"/>
                                  <a:pt x="106" y="31"/>
                                </a:cubicBezTo>
                                <a:cubicBezTo>
                                  <a:pt x="91" y="41"/>
                                  <a:pt x="91" y="41"/>
                                  <a:pt x="91" y="41"/>
                                </a:cubicBezTo>
                                <a:cubicBezTo>
                                  <a:pt x="80" y="25"/>
                                  <a:pt x="80" y="25"/>
                                  <a:pt x="80" y="25"/>
                                </a:cubicBezTo>
                                <a:cubicBezTo>
                                  <a:pt x="80" y="25"/>
                                  <a:pt x="80" y="25"/>
                                  <a:pt x="80" y="25"/>
                                </a:cubicBezTo>
                                <a:close/>
                                <a:moveTo>
                                  <a:pt x="88" y="179"/>
                                </a:moveTo>
                                <a:cubicBezTo>
                                  <a:pt x="9" y="66"/>
                                  <a:pt x="9" y="66"/>
                                  <a:pt x="9" y="66"/>
                                </a:cubicBezTo>
                                <a:cubicBezTo>
                                  <a:pt x="70" y="24"/>
                                  <a:pt x="70" y="24"/>
                                  <a:pt x="70" y="24"/>
                                </a:cubicBezTo>
                                <a:cubicBezTo>
                                  <a:pt x="87" y="49"/>
                                  <a:pt x="87" y="49"/>
                                  <a:pt x="87" y="49"/>
                                </a:cubicBezTo>
                                <a:cubicBezTo>
                                  <a:pt x="89" y="50"/>
                                  <a:pt x="91" y="51"/>
                                  <a:pt x="93" y="50"/>
                                </a:cubicBezTo>
                                <a:cubicBezTo>
                                  <a:pt x="114" y="34"/>
                                  <a:pt x="114" y="34"/>
                                  <a:pt x="114" y="34"/>
                                </a:cubicBezTo>
                                <a:cubicBezTo>
                                  <a:pt x="173" y="119"/>
                                  <a:pt x="173" y="119"/>
                                  <a:pt x="173" y="119"/>
                                </a:cubicBezTo>
                                <a:cubicBezTo>
                                  <a:pt x="88" y="179"/>
                                  <a:pt x="88" y="179"/>
                                  <a:pt x="88" y="179"/>
                                </a:cubicBezTo>
                                <a:cubicBezTo>
                                  <a:pt x="88" y="179"/>
                                  <a:pt x="88" y="179"/>
                                  <a:pt x="88" y="179"/>
                                </a:cubicBezTo>
                                <a:close/>
                                <a:moveTo>
                                  <a:pt x="193" y="122"/>
                                </a:moveTo>
                                <a:cubicBezTo>
                                  <a:pt x="107" y="182"/>
                                  <a:pt x="107" y="182"/>
                                  <a:pt x="107" y="182"/>
                                </a:cubicBezTo>
                                <a:cubicBezTo>
                                  <a:pt x="104" y="177"/>
                                  <a:pt x="104" y="177"/>
                                  <a:pt x="104" y="177"/>
                                </a:cubicBezTo>
                                <a:cubicBezTo>
                                  <a:pt x="181" y="123"/>
                                  <a:pt x="181" y="123"/>
                                  <a:pt x="181" y="123"/>
                                </a:cubicBezTo>
                                <a:cubicBezTo>
                                  <a:pt x="182" y="122"/>
                                  <a:pt x="183" y="119"/>
                                  <a:pt x="182" y="118"/>
                                </a:cubicBezTo>
                                <a:cubicBezTo>
                                  <a:pt x="119" y="28"/>
                                  <a:pt x="119" y="28"/>
                                  <a:pt x="119" y="28"/>
                                </a:cubicBezTo>
                                <a:cubicBezTo>
                                  <a:pt x="118" y="27"/>
                                  <a:pt x="117" y="27"/>
                                  <a:pt x="116" y="26"/>
                                </a:cubicBezTo>
                                <a:cubicBezTo>
                                  <a:pt x="97" y="21"/>
                                  <a:pt x="97" y="21"/>
                                  <a:pt x="97" y="21"/>
                                </a:cubicBezTo>
                                <a:cubicBezTo>
                                  <a:pt x="114" y="10"/>
                                  <a:pt x="114" y="10"/>
                                  <a:pt x="114" y="10"/>
                                </a:cubicBezTo>
                                <a:cubicBezTo>
                                  <a:pt x="193" y="122"/>
                                  <a:pt x="193" y="122"/>
                                  <a:pt x="193" y="122"/>
                                </a:cubicBezTo>
                                <a:cubicBezTo>
                                  <a:pt x="193" y="122"/>
                                  <a:pt x="193" y="122"/>
                                  <a:pt x="193" y="122"/>
                                </a:cubicBezTo>
                                <a:close/>
                                <a:moveTo>
                                  <a:pt x="121" y="61"/>
                                </a:moveTo>
                                <a:cubicBezTo>
                                  <a:pt x="122" y="62"/>
                                  <a:pt x="122" y="64"/>
                                  <a:pt x="121" y="65"/>
                                </a:cubicBezTo>
                                <a:cubicBezTo>
                                  <a:pt x="93" y="84"/>
                                  <a:pt x="93" y="84"/>
                                  <a:pt x="93" y="84"/>
                                </a:cubicBezTo>
                                <a:cubicBezTo>
                                  <a:pt x="92" y="85"/>
                                  <a:pt x="91" y="84"/>
                                  <a:pt x="90" y="83"/>
                                </a:cubicBezTo>
                                <a:cubicBezTo>
                                  <a:pt x="89" y="82"/>
                                  <a:pt x="89" y="81"/>
                                  <a:pt x="90" y="81"/>
                                </a:cubicBezTo>
                                <a:cubicBezTo>
                                  <a:pt x="118" y="61"/>
                                  <a:pt x="118" y="61"/>
                                  <a:pt x="118" y="61"/>
                                </a:cubicBezTo>
                                <a:cubicBezTo>
                                  <a:pt x="119" y="60"/>
                                  <a:pt x="121" y="60"/>
                                  <a:pt x="121" y="61"/>
                                </a:cubicBezTo>
                                <a:close/>
                                <a:moveTo>
                                  <a:pt x="46" y="101"/>
                                </a:moveTo>
                                <a:cubicBezTo>
                                  <a:pt x="45" y="100"/>
                                  <a:pt x="46" y="98"/>
                                  <a:pt x="47" y="97"/>
                                </a:cubicBezTo>
                                <a:cubicBezTo>
                                  <a:pt x="74" y="78"/>
                                  <a:pt x="74" y="78"/>
                                  <a:pt x="74" y="78"/>
                                </a:cubicBezTo>
                                <a:cubicBezTo>
                                  <a:pt x="75" y="77"/>
                                  <a:pt x="77" y="78"/>
                                  <a:pt x="78" y="79"/>
                                </a:cubicBezTo>
                                <a:cubicBezTo>
                                  <a:pt x="79" y="80"/>
                                  <a:pt x="78" y="81"/>
                                  <a:pt x="77" y="82"/>
                                </a:cubicBezTo>
                                <a:cubicBezTo>
                                  <a:pt x="49" y="101"/>
                                  <a:pt x="49" y="101"/>
                                  <a:pt x="49" y="101"/>
                                </a:cubicBezTo>
                                <a:cubicBezTo>
                                  <a:pt x="48" y="102"/>
                                  <a:pt x="47" y="102"/>
                                  <a:pt x="46" y="101"/>
                                </a:cubicBezTo>
                                <a:close/>
                                <a:moveTo>
                                  <a:pt x="116" y="133"/>
                                </a:moveTo>
                                <a:cubicBezTo>
                                  <a:pt x="117" y="134"/>
                                  <a:pt x="116" y="135"/>
                                  <a:pt x="115" y="136"/>
                                </a:cubicBezTo>
                                <a:cubicBezTo>
                                  <a:pt x="87" y="155"/>
                                  <a:pt x="87" y="155"/>
                                  <a:pt x="87" y="155"/>
                                </a:cubicBezTo>
                                <a:cubicBezTo>
                                  <a:pt x="86" y="156"/>
                                  <a:pt x="85" y="156"/>
                                  <a:pt x="84" y="155"/>
                                </a:cubicBezTo>
                                <a:cubicBezTo>
                                  <a:pt x="83" y="154"/>
                                  <a:pt x="84" y="152"/>
                                  <a:pt x="85" y="152"/>
                                </a:cubicBezTo>
                                <a:cubicBezTo>
                                  <a:pt x="112" y="132"/>
                                  <a:pt x="112" y="132"/>
                                  <a:pt x="112" y="132"/>
                                </a:cubicBezTo>
                                <a:cubicBezTo>
                                  <a:pt x="113" y="131"/>
                                  <a:pt x="115" y="132"/>
                                  <a:pt x="116" y="133"/>
                                </a:cubicBezTo>
                                <a:close/>
                                <a:moveTo>
                                  <a:pt x="122" y="142"/>
                                </a:moveTo>
                                <a:cubicBezTo>
                                  <a:pt x="123" y="143"/>
                                  <a:pt x="122" y="144"/>
                                  <a:pt x="121" y="145"/>
                                </a:cubicBezTo>
                                <a:cubicBezTo>
                                  <a:pt x="94" y="165"/>
                                  <a:pt x="94" y="165"/>
                                  <a:pt x="94" y="165"/>
                                </a:cubicBezTo>
                                <a:cubicBezTo>
                                  <a:pt x="93" y="165"/>
                                  <a:pt x="91" y="165"/>
                                  <a:pt x="90" y="164"/>
                                </a:cubicBezTo>
                                <a:cubicBezTo>
                                  <a:pt x="90" y="163"/>
                                  <a:pt x="90" y="161"/>
                                  <a:pt x="91" y="161"/>
                                </a:cubicBezTo>
                                <a:cubicBezTo>
                                  <a:pt x="119" y="141"/>
                                  <a:pt x="119" y="141"/>
                                  <a:pt x="119" y="141"/>
                                </a:cubicBezTo>
                                <a:cubicBezTo>
                                  <a:pt x="120" y="141"/>
                                  <a:pt x="121" y="141"/>
                                  <a:pt x="122" y="142"/>
                                </a:cubicBezTo>
                                <a:close/>
                                <a:moveTo>
                                  <a:pt x="109" y="124"/>
                                </a:moveTo>
                                <a:cubicBezTo>
                                  <a:pt x="110" y="125"/>
                                  <a:pt x="110" y="126"/>
                                  <a:pt x="109" y="127"/>
                                </a:cubicBezTo>
                                <a:cubicBezTo>
                                  <a:pt x="81" y="146"/>
                                  <a:pt x="81" y="146"/>
                                  <a:pt x="81" y="146"/>
                                </a:cubicBezTo>
                                <a:cubicBezTo>
                                  <a:pt x="80" y="147"/>
                                  <a:pt x="78" y="147"/>
                                  <a:pt x="78" y="146"/>
                                </a:cubicBezTo>
                                <a:cubicBezTo>
                                  <a:pt x="77" y="145"/>
                                  <a:pt x="77" y="143"/>
                                  <a:pt x="78" y="143"/>
                                </a:cubicBezTo>
                                <a:cubicBezTo>
                                  <a:pt x="106" y="123"/>
                                  <a:pt x="106" y="123"/>
                                  <a:pt x="106" y="123"/>
                                </a:cubicBezTo>
                                <a:cubicBezTo>
                                  <a:pt x="107" y="123"/>
                                  <a:pt x="109" y="123"/>
                                  <a:pt x="109" y="124"/>
                                </a:cubicBezTo>
                                <a:close/>
                                <a:moveTo>
                                  <a:pt x="103" y="115"/>
                                </a:moveTo>
                                <a:cubicBezTo>
                                  <a:pt x="104" y="116"/>
                                  <a:pt x="103" y="117"/>
                                  <a:pt x="102" y="118"/>
                                </a:cubicBezTo>
                                <a:cubicBezTo>
                                  <a:pt x="75" y="137"/>
                                  <a:pt x="75" y="137"/>
                                  <a:pt x="75" y="137"/>
                                </a:cubicBezTo>
                                <a:cubicBezTo>
                                  <a:pt x="74" y="138"/>
                                  <a:pt x="72" y="138"/>
                                  <a:pt x="71" y="137"/>
                                </a:cubicBezTo>
                                <a:cubicBezTo>
                                  <a:pt x="71" y="136"/>
                                  <a:pt x="71" y="134"/>
                                  <a:pt x="72" y="134"/>
                                </a:cubicBezTo>
                                <a:cubicBezTo>
                                  <a:pt x="100" y="114"/>
                                  <a:pt x="100" y="114"/>
                                  <a:pt x="100" y="114"/>
                                </a:cubicBezTo>
                                <a:cubicBezTo>
                                  <a:pt x="101" y="113"/>
                                  <a:pt x="102" y="114"/>
                                  <a:pt x="103" y="115"/>
                                </a:cubicBezTo>
                                <a:close/>
                                <a:moveTo>
                                  <a:pt x="159" y="116"/>
                                </a:moveTo>
                                <a:cubicBezTo>
                                  <a:pt x="160" y="117"/>
                                  <a:pt x="160" y="118"/>
                                  <a:pt x="159" y="119"/>
                                </a:cubicBezTo>
                                <a:cubicBezTo>
                                  <a:pt x="131" y="138"/>
                                  <a:pt x="131" y="138"/>
                                  <a:pt x="131" y="138"/>
                                </a:cubicBezTo>
                                <a:cubicBezTo>
                                  <a:pt x="130" y="139"/>
                                  <a:pt x="129" y="139"/>
                                  <a:pt x="128" y="138"/>
                                </a:cubicBezTo>
                                <a:cubicBezTo>
                                  <a:pt x="127" y="137"/>
                                  <a:pt x="127" y="135"/>
                                  <a:pt x="128" y="135"/>
                                </a:cubicBezTo>
                                <a:cubicBezTo>
                                  <a:pt x="156" y="115"/>
                                  <a:pt x="156" y="115"/>
                                  <a:pt x="156" y="115"/>
                                </a:cubicBezTo>
                                <a:cubicBezTo>
                                  <a:pt x="157" y="114"/>
                                  <a:pt x="159" y="115"/>
                                  <a:pt x="159" y="116"/>
                                </a:cubicBezTo>
                                <a:close/>
                                <a:moveTo>
                                  <a:pt x="97" y="106"/>
                                </a:moveTo>
                                <a:cubicBezTo>
                                  <a:pt x="97" y="107"/>
                                  <a:pt x="97" y="108"/>
                                  <a:pt x="96" y="109"/>
                                </a:cubicBezTo>
                                <a:cubicBezTo>
                                  <a:pt x="68" y="128"/>
                                  <a:pt x="68" y="128"/>
                                  <a:pt x="68" y="128"/>
                                </a:cubicBezTo>
                                <a:cubicBezTo>
                                  <a:pt x="67" y="129"/>
                                  <a:pt x="66" y="129"/>
                                  <a:pt x="65" y="128"/>
                                </a:cubicBezTo>
                                <a:cubicBezTo>
                                  <a:pt x="64" y="127"/>
                                  <a:pt x="65" y="125"/>
                                  <a:pt x="66" y="125"/>
                                </a:cubicBezTo>
                                <a:cubicBezTo>
                                  <a:pt x="93" y="105"/>
                                  <a:pt x="93" y="105"/>
                                  <a:pt x="93" y="105"/>
                                </a:cubicBezTo>
                                <a:cubicBezTo>
                                  <a:pt x="95" y="105"/>
                                  <a:pt x="96" y="105"/>
                                  <a:pt x="97" y="106"/>
                                </a:cubicBezTo>
                                <a:close/>
                                <a:moveTo>
                                  <a:pt x="52" y="110"/>
                                </a:moveTo>
                                <a:cubicBezTo>
                                  <a:pt x="52" y="109"/>
                                  <a:pt x="52" y="107"/>
                                  <a:pt x="53" y="107"/>
                                </a:cubicBezTo>
                                <a:cubicBezTo>
                                  <a:pt x="81" y="87"/>
                                  <a:pt x="81" y="87"/>
                                  <a:pt x="81" y="87"/>
                                </a:cubicBezTo>
                                <a:cubicBezTo>
                                  <a:pt x="82" y="86"/>
                                  <a:pt x="83" y="86"/>
                                  <a:pt x="84" y="87"/>
                                </a:cubicBezTo>
                                <a:cubicBezTo>
                                  <a:pt x="85" y="89"/>
                                  <a:pt x="84" y="90"/>
                                  <a:pt x="83" y="91"/>
                                </a:cubicBezTo>
                                <a:cubicBezTo>
                                  <a:pt x="56" y="110"/>
                                  <a:pt x="56" y="110"/>
                                  <a:pt x="56" y="110"/>
                                </a:cubicBezTo>
                                <a:cubicBezTo>
                                  <a:pt x="55" y="111"/>
                                  <a:pt x="53" y="111"/>
                                  <a:pt x="52" y="110"/>
                                </a:cubicBezTo>
                                <a:close/>
                                <a:moveTo>
                                  <a:pt x="128" y="71"/>
                                </a:moveTo>
                                <a:cubicBezTo>
                                  <a:pt x="128" y="72"/>
                                  <a:pt x="128" y="73"/>
                                  <a:pt x="127" y="74"/>
                                </a:cubicBezTo>
                                <a:cubicBezTo>
                                  <a:pt x="62" y="119"/>
                                  <a:pt x="62" y="119"/>
                                  <a:pt x="62" y="119"/>
                                </a:cubicBezTo>
                                <a:cubicBezTo>
                                  <a:pt x="61" y="120"/>
                                  <a:pt x="59" y="120"/>
                                  <a:pt x="59" y="119"/>
                                </a:cubicBezTo>
                                <a:cubicBezTo>
                                  <a:pt x="58" y="118"/>
                                  <a:pt x="58" y="116"/>
                                  <a:pt x="59" y="115"/>
                                </a:cubicBezTo>
                                <a:cubicBezTo>
                                  <a:pt x="125" y="70"/>
                                  <a:pt x="125" y="70"/>
                                  <a:pt x="125" y="70"/>
                                </a:cubicBezTo>
                                <a:cubicBezTo>
                                  <a:pt x="126" y="69"/>
                                  <a:pt x="127" y="70"/>
                                  <a:pt x="128" y="71"/>
                                </a:cubicBezTo>
                                <a:close/>
                                <a:moveTo>
                                  <a:pt x="84" y="75"/>
                                </a:moveTo>
                                <a:cubicBezTo>
                                  <a:pt x="83" y="74"/>
                                  <a:pt x="83" y="72"/>
                                  <a:pt x="84" y="71"/>
                                </a:cubicBezTo>
                                <a:cubicBezTo>
                                  <a:pt x="112" y="52"/>
                                  <a:pt x="112" y="52"/>
                                  <a:pt x="112" y="52"/>
                                </a:cubicBezTo>
                                <a:cubicBezTo>
                                  <a:pt x="113" y="51"/>
                                  <a:pt x="114" y="52"/>
                                  <a:pt x="115" y="53"/>
                                </a:cubicBezTo>
                                <a:cubicBezTo>
                                  <a:pt x="116" y="54"/>
                                  <a:pt x="116" y="55"/>
                                  <a:pt x="115" y="55"/>
                                </a:cubicBezTo>
                                <a:cubicBezTo>
                                  <a:pt x="87" y="75"/>
                                  <a:pt x="87" y="75"/>
                                  <a:pt x="87" y="75"/>
                                </a:cubicBezTo>
                                <a:cubicBezTo>
                                  <a:pt x="86" y="76"/>
                                  <a:pt x="84" y="76"/>
                                  <a:pt x="84" y="75"/>
                                </a:cubicBezTo>
                                <a:close/>
                                <a:moveTo>
                                  <a:pt x="153" y="107"/>
                                </a:moveTo>
                                <a:cubicBezTo>
                                  <a:pt x="154" y="108"/>
                                  <a:pt x="154" y="109"/>
                                  <a:pt x="153" y="110"/>
                                </a:cubicBezTo>
                                <a:cubicBezTo>
                                  <a:pt x="125" y="129"/>
                                  <a:pt x="125" y="129"/>
                                  <a:pt x="125" y="129"/>
                                </a:cubicBezTo>
                                <a:cubicBezTo>
                                  <a:pt x="124" y="130"/>
                                  <a:pt x="122" y="130"/>
                                  <a:pt x="122" y="129"/>
                                </a:cubicBezTo>
                                <a:cubicBezTo>
                                  <a:pt x="121" y="128"/>
                                  <a:pt x="121" y="126"/>
                                  <a:pt x="122" y="126"/>
                                </a:cubicBezTo>
                                <a:cubicBezTo>
                                  <a:pt x="150" y="106"/>
                                  <a:pt x="150" y="106"/>
                                  <a:pt x="150" y="106"/>
                                </a:cubicBezTo>
                                <a:cubicBezTo>
                                  <a:pt x="151" y="105"/>
                                  <a:pt x="152" y="106"/>
                                  <a:pt x="153" y="107"/>
                                </a:cubicBezTo>
                                <a:close/>
                                <a:moveTo>
                                  <a:pt x="134" y="79"/>
                                </a:moveTo>
                                <a:cubicBezTo>
                                  <a:pt x="135" y="81"/>
                                  <a:pt x="135" y="82"/>
                                  <a:pt x="134" y="83"/>
                                </a:cubicBezTo>
                                <a:cubicBezTo>
                                  <a:pt x="106" y="102"/>
                                  <a:pt x="106" y="102"/>
                                  <a:pt x="106" y="102"/>
                                </a:cubicBezTo>
                                <a:cubicBezTo>
                                  <a:pt x="105" y="103"/>
                                  <a:pt x="103" y="103"/>
                                  <a:pt x="103" y="101"/>
                                </a:cubicBezTo>
                                <a:cubicBezTo>
                                  <a:pt x="102" y="100"/>
                                  <a:pt x="102" y="99"/>
                                  <a:pt x="103" y="99"/>
                                </a:cubicBezTo>
                                <a:cubicBezTo>
                                  <a:pt x="131" y="79"/>
                                  <a:pt x="131" y="79"/>
                                  <a:pt x="131" y="79"/>
                                </a:cubicBezTo>
                                <a:cubicBezTo>
                                  <a:pt x="132" y="78"/>
                                  <a:pt x="133" y="78"/>
                                  <a:pt x="134" y="79"/>
                                </a:cubicBezTo>
                                <a:close/>
                                <a:moveTo>
                                  <a:pt x="147" y="98"/>
                                </a:moveTo>
                                <a:cubicBezTo>
                                  <a:pt x="147" y="99"/>
                                  <a:pt x="147" y="100"/>
                                  <a:pt x="146" y="101"/>
                                </a:cubicBezTo>
                                <a:cubicBezTo>
                                  <a:pt x="118" y="120"/>
                                  <a:pt x="118" y="120"/>
                                  <a:pt x="118" y="120"/>
                                </a:cubicBezTo>
                                <a:cubicBezTo>
                                  <a:pt x="117" y="121"/>
                                  <a:pt x="116" y="121"/>
                                  <a:pt x="115" y="120"/>
                                </a:cubicBezTo>
                                <a:cubicBezTo>
                                  <a:pt x="114" y="119"/>
                                  <a:pt x="115" y="117"/>
                                  <a:pt x="116" y="117"/>
                                </a:cubicBezTo>
                                <a:cubicBezTo>
                                  <a:pt x="144" y="97"/>
                                  <a:pt x="144" y="97"/>
                                  <a:pt x="144" y="97"/>
                                </a:cubicBezTo>
                                <a:cubicBezTo>
                                  <a:pt x="145" y="96"/>
                                  <a:pt x="146" y="97"/>
                                  <a:pt x="147" y="98"/>
                                </a:cubicBezTo>
                                <a:close/>
                                <a:moveTo>
                                  <a:pt x="140" y="89"/>
                                </a:moveTo>
                                <a:cubicBezTo>
                                  <a:pt x="141" y="90"/>
                                  <a:pt x="141" y="91"/>
                                  <a:pt x="140" y="92"/>
                                </a:cubicBezTo>
                                <a:cubicBezTo>
                                  <a:pt x="112" y="111"/>
                                  <a:pt x="112" y="111"/>
                                  <a:pt x="112" y="111"/>
                                </a:cubicBezTo>
                                <a:cubicBezTo>
                                  <a:pt x="111" y="112"/>
                                  <a:pt x="110" y="112"/>
                                  <a:pt x="109" y="111"/>
                                </a:cubicBezTo>
                                <a:cubicBezTo>
                                  <a:pt x="108" y="110"/>
                                  <a:pt x="108" y="108"/>
                                  <a:pt x="109" y="107"/>
                                </a:cubicBezTo>
                                <a:cubicBezTo>
                                  <a:pt x="137" y="88"/>
                                  <a:pt x="137" y="88"/>
                                  <a:pt x="137" y="88"/>
                                </a:cubicBezTo>
                                <a:cubicBezTo>
                                  <a:pt x="138" y="87"/>
                                  <a:pt x="140" y="88"/>
                                  <a:pt x="140" y="89"/>
                                </a:cubicBezTo>
                                <a:close/>
                                <a:moveTo>
                                  <a:pt x="46" y="89"/>
                                </a:moveTo>
                                <a:cubicBezTo>
                                  <a:pt x="68" y="74"/>
                                  <a:pt x="68" y="74"/>
                                  <a:pt x="68" y="74"/>
                                </a:cubicBezTo>
                                <a:cubicBezTo>
                                  <a:pt x="70" y="72"/>
                                  <a:pt x="72" y="69"/>
                                  <a:pt x="70" y="65"/>
                                </a:cubicBezTo>
                                <a:cubicBezTo>
                                  <a:pt x="61" y="52"/>
                                  <a:pt x="61" y="52"/>
                                  <a:pt x="61" y="52"/>
                                </a:cubicBezTo>
                                <a:cubicBezTo>
                                  <a:pt x="59" y="49"/>
                                  <a:pt x="55" y="47"/>
                                  <a:pt x="52" y="50"/>
                                </a:cubicBezTo>
                                <a:cubicBezTo>
                                  <a:pt x="29" y="65"/>
                                  <a:pt x="29" y="65"/>
                                  <a:pt x="29" y="65"/>
                                </a:cubicBezTo>
                                <a:cubicBezTo>
                                  <a:pt x="27" y="67"/>
                                  <a:pt x="25" y="70"/>
                                  <a:pt x="28" y="74"/>
                                </a:cubicBezTo>
                                <a:cubicBezTo>
                                  <a:pt x="37" y="87"/>
                                  <a:pt x="37" y="87"/>
                                  <a:pt x="37" y="87"/>
                                </a:cubicBezTo>
                                <a:cubicBezTo>
                                  <a:pt x="39" y="90"/>
                                  <a:pt x="42" y="92"/>
                                  <a:pt x="46" y="89"/>
                                </a:cubicBezTo>
                                <a:close/>
                                <a:moveTo>
                                  <a:pt x="32" y="72"/>
                                </a:moveTo>
                                <a:cubicBezTo>
                                  <a:pt x="31" y="71"/>
                                  <a:pt x="31" y="70"/>
                                  <a:pt x="32" y="69"/>
                                </a:cubicBezTo>
                                <a:cubicBezTo>
                                  <a:pt x="54" y="54"/>
                                  <a:pt x="54" y="54"/>
                                  <a:pt x="54" y="54"/>
                                </a:cubicBezTo>
                                <a:cubicBezTo>
                                  <a:pt x="55" y="53"/>
                                  <a:pt x="56" y="53"/>
                                  <a:pt x="57" y="54"/>
                                </a:cubicBezTo>
                                <a:cubicBezTo>
                                  <a:pt x="66" y="67"/>
                                  <a:pt x="66" y="67"/>
                                  <a:pt x="66" y="67"/>
                                </a:cubicBezTo>
                                <a:cubicBezTo>
                                  <a:pt x="67" y="68"/>
                                  <a:pt x="67" y="69"/>
                                  <a:pt x="66" y="70"/>
                                </a:cubicBezTo>
                                <a:cubicBezTo>
                                  <a:pt x="43" y="85"/>
                                  <a:pt x="43" y="85"/>
                                  <a:pt x="43" y="85"/>
                                </a:cubicBezTo>
                                <a:cubicBezTo>
                                  <a:pt x="42" y="86"/>
                                  <a:pt x="42" y="86"/>
                                  <a:pt x="41" y="85"/>
                                </a:cubicBezTo>
                                <a:cubicBezTo>
                                  <a:pt x="32" y="72"/>
                                  <a:pt x="32" y="72"/>
                                  <a:pt x="32" y="72"/>
                                </a:cubicBezTo>
                                <a:cubicBezTo>
                                  <a:pt x="32" y="72"/>
                                  <a:pt x="32" y="72"/>
                                  <a:pt x="32" y="7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48" name="Freeform 6148"/>
                        <wps:cNvSpPr>
                          <a:spLocks noEditPoints="1"/>
                        </wps:cNvSpPr>
                        <wps:spPr bwMode="auto">
                          <a:xfrm>
                            <a:off x="12804776" y="5561013"/>
                            <a:ext cx="800100" cy="754063"/>
                          </a:xfrm>
                          <a:custGeom>
                            <a:avLst/>
                            <a:gdLst>
                              <a:gd name="T0" fmla="*/ 165 w 213"/>
                              <a:gd name="T1" fmla="*/ 28 h 201"/>
                              <a:gd name="T2" fmla="*/ 201 w 213"/>
                              <a:gd name="T3" fmla="*/ 126 h 201"/>
                              <a:gd name="T4" fmla="*/ 92 w 213"/>
                              <a:gd name="T5" fmla="*/ 165 h 201"/>
                              <a:gd name="T6" fmla="*/ 89 w 213"/>
                              <a:gd name="T7" fmla="*/ 180 h 201"/>
                              <a:gd name="T8" fmla="*/ 95 w 213"/>
                              <a:gd name="T9" fmla="*/ 201 h 201"/>
                              <a:gd name="T10" fmla="*/ 52 w 213"/>
                              <a:gd name="T11" fmla="*/ 117 h 201"/>
                              <a:gd name="T12" fmla="*/ 44 w 213"/>
                              <a:gd name="T13" fmla="*/ 47 h 201"/>
                              <a:gd name="T14" fmla="*/ 94 w 213"/>
                              <a:gd name="T15" fmla="*/ 60 h 201"/>
                              <a:gd name="T16" fmla="*/ 93 w 213"/>
                              <a:gd name="T17" fmla="*/ 64 h 201"/>
                              <a:gd name="T18" fmla="*/ 43 w 213"/>
                              <a:gd name="T19" fmla="*/ 50 h 201"/>
                              <a:gd name="T20" fmla="*/ 113 w 213"/>
                              <a:gd name="T21" fmla="*/ 95 h 201"/>
                              <a:gd name="T22" fmla="*/ 63 w 213"/>
                              <a:gd name="T23" fmla="*/ 82 h 201"/>
                              <a:gd name="T24" fmla="*/ 64 w 213"/>
                              <a:gd name="T25" fmla="*/ 78 h 201"/>
                              <a:gd name="T26" fmla="*/ 114 w 213"/>
                              <a:gd name="T27" fmla="*/ 92 h 201"/>
                              <a:gd name="T28" fmla="*/ 82 w 213"/>
                              <a:gd name="T29" fmla="*/ 109 h 201"/>
                              <a:gd name="T30" fmla="*/ 132 w 213"/>
                              <a:gd name="T31" fmla="*/ 123 h 201"/>
                              <a:gd name="T32" fmla="*/ 132 w 213"/>
                              <a:gd name="T33" fmla="*/ 125 h 201"/>
                              <a:gd name="T34" fmla="*/ 81 w 213"/>
                              <a:gd name="T35" fmla="*/ 112 h 201"/>
                              <a:gd name="T36" fmla="*/ 148 w 213"/>
                              <a:gd name="T37" fmla="*/ 157 h 201"/>
                              <a:gd name="T38" fmla="*/ 100 w 213"/>
                              <a:gd name="T39" fmla="*/ 144 h 201"/>
                              <a:gd name="T40" fmla="*/ 99 w 213"/>
                              <a:gd name="T41" fmla="*/ 141 h 201"/>
                              <a:gd name="T42" fmla="*/ 151 w 213"/>
                              <a:gd name="T43" fmla="*/ 154 h 201"/>
                              <a:gd name="T44" fmla="*/ 104 w 213"/>
                              <a:gd name="T45" fmla="*/ 73 h 201"/>
                              <a:gd name="T46" fmla="*/ 126 w 213"/>
                              <a:gd name="T47" fmla="*/ 26 h 201"/>
                              <a:gd name="T48" fmla="*/ 128 w 213"/>
                              <a:gd name="T49" fmla="*/ 56 h 201"/>
                              <a:gd name="T50" fmla="*/ 129 w 213"/>
                              <a:gd name="T51" fmla="*/ 28 h 201"/>
                              <a:gd name="T52" fmla="*/ 146 w 213"/>
                              <a:gd name="T53" fmla="*/ 57 h 201"/>
                              <a:gd name="T54" fmla="*/ 124 w 213"/>
                              <a:gd name="T55" fmla="*/ 104 h 201"/>
                              <a:gd name="T56" fmla="*/ 146 w 213"/>
                              <a:gd name="T57" fmla="*/ 57 h 201"/>
                              <a:gd name="T58" fmla="*/ 121 w 213"/>
                              <a:gd name="T59" fmla="*/ 102 h 201"/>
                              <a:gd name="T60" fmla="*/ 143 w 213"/>
                              <a:gd name="T61" fmla="*/ 55 h 201"/>
                              <a:gd name="T62" fmla="*/ 137 w 213"/>
                              <a:gd name="T63" fmla="*/ 132 h 201"/>
                              <a:gd name="T64" fmla="*/ 159 w 213"/>
                              <a:gd name="T65" fmla="*/ 85 h 201"/>
                              <a:gd name="T66" fmla="*/ 162 w 213"/>
                              <a:gd name="T67" fmla="*/ 115 h 201"/>
                              <a:gd name="T68" fmla="*/ 162 w 213"/>
                              <a:gd name="T69" fmla="*/ 86 h 201"/>
                              <a:gd name="T70" fmla="*/ 179 w 213"/>
                              <a:gd name="T71" fmla="*/ 114 h 201"/>
                              <a:gd name="T72" fmla="*/ 157 w 213"/>
                              <a:gd name="T73" fmla="*/ 161 h 201"/>
                              <a:gd name="T74" fmla="*/ 179 w 213"/>
                              <a:gd name="T75" fmla="*/ 114 h 201"/>
                              <a:gd name="T76" fmla="*/ 154 w 213"/>
                              <a:gd name="T77" fmla="*/ 159 h 201"/>
                              <a:gd name="T78" fmla="*/ 176 w 213"/>
                              <a:gd name="T79" fmla="*/ 112 h 201"/>
                              <a:gd name="T80" fmla="*/ 93 w 213"/>
                              <a:gd name="T81" fmla="*/ 52 h 201"/>
                              <a:gd name="T82" fmla="*/ 85 w 213"/>
                              <a:gd name="T83" fmla="*/ 1 h 201"/>
                              <a:gd name="T84" fmla="*/ 104 w 213"/>
                              <a:gd name="T85" fmla="*/ 24 h 201"/>
                              <a:gd name="T86" fmla="*/ 88 w 213"/>
                              <a:gd name="T87" fmla="*/ 0 h 201"/>
                              <a:gd name="T88" fmla="*/ 185 w 213"/>
                              <a:gd name="T89" fmla="*/ 52 h 201"/>
                              <a:gd name="T90" fmla="*/ 203 w 213"/>
                              <a:gd name="T91" fmla="*/ 125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13" h="201">
                                <a:moveTo>
                                  <a:pt x="201" y="126"/>
                                </a:moveTo>
                                <a:cubicBezTo>
                                  <a:pt x="193" y="109"/>
                                  <a:pt x="176" y="71"/>
                                  <a:pt x="165" y="28"/>
                                </a:cubicBezTo>
                                <a:cubicBezTo>
                                  <a:pt x="165" y="63"/>
                                  <a:pt x="182" y="110"/>
                                  <a:pt x="191" y="134"/>
                                </a:cubicBezTo>
                                <a:cubicBezTo>
                                  <a:pt x="201" y="126"/>
                                  <a:pt x="201" y="126"/>
                                  <a:pt x="201" y="126"/>
                                </a:cubicBezTo>
                                <a:close/>
                                <a:moveTo>
                                  <a:pt x="52" y="117"/>
                                </a:moveTo>
                                <a:cubicBezTo>
                                  <a:pt x="77" y="140"/>
                                  <a:pt x="92" y="165"/>
                                  <a:pt x="92" y="165"/>
                                </a:cubicBezTo>
                                <a:cubicBezTo>
                                  <a:pt x="92" y="165"/>
                                  <a:pt x="37" y="118"/>
                                  <a:pt x="13" y="114"/>
                                </a:cubicBezTo>
                                <a:cubicBezTo>
                                  <a:pt x="58" y="145"/>
                                  <a:pt x="89" y="180"/>
                                  <a:pt x="89" y="180"/>
                                </a:cubicBezTo>
                                <a:cubicBezTo>
                                  <a:pt x="89" y="180"/>
                                  <a:pt x="31" y="143"/>
                                  <a:pt x="0" y="141"/>
                                </a:cubicBezTo>
                                <a:cubicBezTo>
                                  <a:pt x="35" y="159"/>
                                  <a:pt x="79" y="190"/>
                                  <a:pt x="95" y="201"/>
                                </a:cubicBezTo>
                                <a:cubicBezTo>
                                  <a:pt x="128" y="178"/>
                                  <a:pt x="128" y="178"/>
                                  <a:pt x="128" y="178"/>
                                </a:cubicBezTo>
                                <a:cubicBezTo>
                                  <a:pt x="110" y="162"/>
                                  <a:pt x="72" y="128"/>
                                  <a:pt x="52" y="117"/>
                                </a:cubicBezTo>
                                <a:close/>
                                <a:moveTo>
                                  <a:pt x="94" y="60"/>
                                </a:moveTo>
                                <a:cubicBezTo>
                                  <a:pt x="44" y="47"/>
                                  <a:pt x="44" y="47"/>
                                  <a:pt x="44" y="47"/>
                                </a:cubicBezTo>
                                <a:cubicBezTo>
                                  <a:pt x="53" y="42"/>
                                  <a:pt x="63" y="40"/>
                                  <a:pt x="72" y="42"/>
                                </a:cubicBezTo>
                                <a:cubicBezTo>
                                  <a:pt x="82" y="44"/>
                                  <a:pt x="89" y="51"/>
                                  <a:pt x="94" y="60"/>
                                </a:cubicBezTo>
                                <a:close/>
                                <a:moveTo>
                                  <a:pt x="43" y="50"/>
                                </a:moveTo>
                                <a:cubicBezTo>
                                  <a:pt x="93" y="64"/>
                                  <a:pt x="93" y="64"/>
                                  <a:pt x="93" y="64"/>
                                </a:cubicBezTo>
                                <a:cubicBezTo>
                                  <a:pt x="84" y="69"/>
                                  <a:pt x="75" y="71"/>
                                  <a:pt x="65" y="69"/>
                                </a:cubicBezTo>
                                <a:cubicBezTo>
                                  <a:pt x="55" y="66"/>
                                  <a:pt x="48" y="59"/>
                                  <a:pt x="43" y="50"/>
                                </a:cubicBezTo>
                                <a:close/>
                                <a:moveTo>
                                  <a:pt x="63" y="82"/>
                                </a:moveTo>
                                <a:cubicBezTo>
                                  <a:pt x="113" y="95"/>
                                  <a:pt x="113" y="95"/>
                                  <a:pt x="113" y="95"/>
                                </a:cubicBezTo>
                                <a:cubicBezTo>
                                  <a:pt x="104" y="100"/>
                                  <a:pt x="95" y="102"/>
                                  <a:pt x="85" y="100"/>
                                </a:cubicBezTo>
                                <a:cubicBezTo>
                                  <a:pt x="75" y="97"/>
                                  <a:pt x="68" y="91"/>
                                  <a:pt x="63" y="82"/>
                                </a:cubicBezTo>
                                <a:close/>
                                <a:moveTo>
                                  <a:pt x="114" y="92"/>
                                </a:moveTo>
                                <a:cubicBezTo>
                                  <a:pt x="64" y="78"/>
                                  <a:pt x="64" y="78"/>
                                  <a:pt x="64" y="78"/>
                                </a:cubicBezTo>
                                <a:cubicBezTo>
                                  <a:pt x="73" y="73"/>
                                  <a:pt x="83" y="71"/>
                                  <a:pt x="92" y="73"/>
                                </a:cubicBezTo>
                                <a:cubicBezTo>
                                  <a:pt x="101" y="76"/>
                                  <a:pt x="109" y="83"/>
                                  <a:pt x="114" y="92"/>
                                </a:cubicBezTo>
                                <a:close/>
                                <a:moveTo>
                                  <a:pt x="132" y="123"/>
                                </a:moveTo>
                                <a:cubicBezTo>
                                  <a:pt x="82" y="109"/>
                                  <a:pt x="82" y="109"/>
                                  <a:pt x="82" y="109"/>
                                </a:cubicBezTo>
                                <a:cubicBezTo>
                                  <a:pt x="91" y="104"/>
                                  <a:pt x="101" y="101"/>
                                  <a:pt x="110" y="104"/>
                                </a:cubicBezTo>
                                <a:cubicBezTo>
                                  <a:pt x="120" y="106"/>
                                  <a:pt x="128" y="113"/>
                                  <a:pt x="132" y="123"/>
                                </a:cubicBezTo>
                                <a:close/>
                                <a:moveTo>
                                  <a:pt x="81" y="112"/>
                                </a:moveTo>
                                <a:cubicBezTo>
                                  <a:pt x="132" y="125"/>
                                  <a:pt x="132" y="125"/>
                                  <a:pt x="132" y="125"/>
                                </a:cubicBezTo>
                                <a:cubicBezTo>
                                  <a:pt x="123" y="131"/>
                                  <a:pt x="113" y="133"/>
                                  <a:pt x="103" y="130"/>
                                </a:cubicBezTo>
                                <a:cubicBezTo>
                                  <a:pt x="94" y="128"/>
                                  <a:pt x="86" y="121"/>
                                  <a:pt x="81" y="112"/>
                                </a:cubicBezTo>
                                <a:close/>
                                <a:moveTo>
                                  <a:pt x="100" y="144"/>
                                </a:moveTo>
                                <a:cubicBezTo>
                                  <a:pt x="148" y="157"/>
                                  <a:pt x="148" y="157"/>
                                  <a:pt x="148" y="157"/>
                                </a:cubicBezTo>
                                <a:cubicBezTo>
                                  <a:pt x="140" y="162"/>
                                  <a:pt x="130" y="164"/>
                                  <a:pt x="121" y="162"/>
                                </a:cubicBezTo>
                                <a:cubicBezTo>
                                  <a:pt x="112" y="159"/>
                                  <a:pt x="105" y="153"/>
                                  <a:pt x="100" y="144"/>
                                </a:cubicBezTo>
                                <a:close/>
                                <a:moveTo>
                                  <a:pt x="151" y="154"/>
                                </a:moveTo>
                                <a:cubicBezTo>
                                  <a:pt x="99" y="141"/>
                                  <a:pt x="99" y="141"/>
                                  <a:pt x="99" y="141"/>
                                </a:cubicBezTo>
                                <a:cubicBezTo>
                                  <a:pt x="108" y="135"/>
                                  <a:pt x="118" y="132"/>
                                  <a:pt x="128" y="135"/>
                                </a:cubicBezTo>
                                <a:cubicBezTo>
                                  <a:pt x="138" y="138"/>
                                  <a:pt x="146" y="145"/>
                                  <a:pt x="151" y="154"/>
                                </a:cubicBezTo>
                                <a:close/>
                                <a:moveTo>
                                  <a:pt x="126" y="26"/>
                                </a:moveTo>
                                <a:cubicBezTo>
                                  <a:pt x="104" y="73"/>
                                  <a:pt x="104" y="73"/>
                                  <a:pt x="104" y="73"/>
                                </a:cubicBezTo>
                                <a:cubicBezTo>
                                  <a:pt x="100" y="64"/>
                                  <a:pt x="99" y="54"/>
                                  <a:pt x="104" y="45"/>
                                </a:cubicBezTo>
                                <a:cubicBezTo>
                                  <a:pt x="108" y="36"/>
                                  <a:pt x="116" y="30"/>
                                  <a:pt x="126" y="26"/>
                                </a:cubicBezTo>
                                <a:close/>
                                <a:moveTo>
                                  <a:pt x="129" y="28"/>
                                </a:moveTo>
                                <a:cubicBezTo>
                                  <a:pt x="132" y="37"/>
                                  <a:pt x="133" y="47"/>
                                  <a:pt x="128" y="56"/>
                                </a:cubicBezTo>
                                <a:cubicBezTo>
                                  <a:pt x="124" y="65"/>
                                  <a:pt x="116" y="71"/>
                                  <a:pt x="106" y="75"/>
                                </a:cubicBezTo>
                                <a:cubicBezTo>
                                  <a:pt x="129" y="28"/>
                                  <a:pt x="129" y="28"/>
                                  <a:pt x="129" y="28"/>
                                </a:cubicBezTo>
                                <a:cubicBezTo>
                                  <a:pt x="129" y="28"/>
                                  <a:pt x="129" y="28"/>
                                  <a:pt x="129" y="28"/>
                                </a:cubicBezTo>
                                <a:close/>
                                <a:moveTo>
                                  <a:pt x="146" y="57"/>
                                </a:moveTo>
                                <a:cubicBezTo>
                                  <a:pt x="150" y="66"/>
                                  <a:pt x="150" y="76"/>
                                  <a:pt x="146" y="85"/>
                                </a:cubicBezTo>
                                <a:cubicBezTo>
                                  <a:pt x="142" y="94"/>
                                  <a:pt x="134" y="100"/>
                                  <a:pt x="124" y="104"/>
                                </a:cubicBezTo>
                                <a:cubicBezTo>
                                  <a:pt x="146" y="57"/>
                                  <a:pt x="146" y="57"/>
                                  <a:pt x="146" y="57"/>
                                </a:cubicBezTo>
                                <a:cubicBezTo>
                                  <a:pt x="146" y="57"/>
                                  <a:pt x="146" y="57"/>
                                  <a:pt x="146" y="57"/>
                                </a:cubicBezTo>
                                <a:close/>
                                <a:moveTo>
                                  <a:pt x="143" y="55"/>
                                </a:moveTo>
                                <a:cubicBezTo>
                                  <a:pt x="121" y="102"/>
                                  <a:pt x="121" y="102"/>
                                  <a:pt x="121" y="102"/>
                                </a:cubicBezTo>
                                <a:cubicBezTo>
                                  <a:pt x="117" y="93"/>
                                  <a:pt x="117" y="83"/>
                                  <a:pt x="121" y="74"/>
                                </a:cubicBezTo>
                                <a:cubicBezTo>
                                  <a:pt x="125" y="65"/>
                                  <a:pt x="133" y="58"/>
                                  <a:pt x="143" y="55"/>
                                </a:cubicBezTo>
                                <a:close/>
                                <a:moveTo>
                                  <a:pt x="159" y="85"/>
                                </a:moveTo>
                                <a:cubicBezTo>
                                  <a:pt x="137" y="132"/>
                                  <a:pt x="137" y="132"/>
                                  <a:pt x="137" y="132"/>
                                </a:cubicBezTo>
                                <a:cubicBezTo>
                                  <a:pt x="133" y="123"/>
                                  <a:pt x="133" y="113"/>
                                  <a:pt x="137" y="103"/>
                                </a:cubicBezTo>
                                <a:cubicBezTo>
                                  <a:pt x="141" y="94"/>
                                  <a:pt x="149" y="88"/>
                                  <a:pt x="159" y="85"/>
                                </a:cubicBezTo>
                                <a:close/>
                                <a:moveTo>
                                  <a:pt x="162" y="86"/>
                                </a:moveTo>
                                <a:cubicBezTo>
                                  <a:pt x="165" y="96"/>
                                  <a:pt x="166" y="106"/>
                                  <a:pt x="162" y="115"/>
                                </a:cubicBezTo>
                                <a:cubicBezTo>
                                  <a:pt x="158" y="124"/>
                                  <a:pt x="150" y="130"/>
                                  <a:pt x="140" y="133"/>
                                </a:cubicBezTo>
                                <a:cubicBezTo>
                                  <a:pt x="162" y="86"/>
                                  <a:pt x="162" y="86"/>
                                  <a:pt x="162" y="86"/>
                                </a:cubicBezTo>
                                <a:cubicBezTo>
                                  <a:pt x="162" y="86"/>
                                  <a:pt x="162" y="86"/>
                                  <a:pt x="162" y="86"/>
                                </a:cubicBezTo>
                                <a:close/>
                                <a:moveTo>
                                  <a:pt x="179" y="114"/>
                                </a:moveTo>
                                <a:cubicBezTo>
                                  <a:pt x="182" y="123"/>
                                  <a:pt x="183" y="133"/>
                                  <a:pt x="179" y="142"/>
                                </a:cubicBezTo>
                                <a:cubicBezTo>
                                  <a:pt x="175" y="151"/>
                                  <a:pt x="167" y="158"/>
                                  <a:pt x="157" y="161"/>
                                </a:cubicBezTo>
                                <a:cubicBezTo>
                                  <a:pt x="179" y="114"/>
                                  <a:pt x="179" y="114"/>
                                  <a:pt x="179" y="114"/>
                                </a:cubicBezTo>
                                <a:cubicBezTo>
                                  <a:pt x="179" y="114"/>
                                  <a:pt x="179" y="114"/>
                                  <a:pt x="179" y="114"/>
                                </a:cubicBezTo>
                                <a:close/>
                                <a:moveTo>
                                  <a:pt x="176" y="112"/>
                                </a:moveTo>
                                <a:cubicBezTo>
                                  <a:pt x="154" y="159"/>
                                  <a:pt x="154" y="159"/>
                                  <a:pt x="154" y="159"/>
                                </a:cubicBezTo>
                                <a:cubicBezTo>
                                  <a:pt x="150" y="150"/>
                                  <a:pt x="150" y="139"/>
                                  <a:pt x="154" y="131"/>
                                </a:cubicBezTo>
                                <a:cubicBezTo>
                                  <a:pt x="158" y="122"/>
                                  <a:pt x="166" y="116"/>
                                  <a:pt x="176" y="112"/>
                                </a:cubicBezTo>
                                <a:close/>
                                <a:moveTo>
                                  <a:pt x="85" y="1"/>
                                </a:moveTo>
                                <a:cubicBezTo>
                                  <a:pt x="93" y="52"/>
                                  <a:pt x="93" y="52"/>
                                  <a:pt x="93" y="52"/>
                                </a:cubicBezTo>
                                <a:cubicBezTo>
                                  <a:pt x="84" y="46"/>
                                  <a:pt x="78" y="38"/>
                                  <a:pt x="77" y="28"/>
                                </a:cubicBezTo>
                                <a:cubicBezTo>
                                  <a:pt x="75" y="18"/>
                                  <a:pt x="78" y="8"/>
                                  <a:pt x="85" y="1"/>
                                </a:cubicBezTo>
                                <a:close/>
                                <a:moveTo>
                                  <a:pt x="88" y="0"/>
                                </a:moveTo>
                                <a:cubicBezTo>
                                  <a:pt x="96" y="6"/>
                                  <a:pt x="102" y="14"/>
                                  <a:pt x="104" y="24"/>
                                </a:cubicBezTo>
                                <a:cubicBezTo>
                                  <a:pt x="105" y="33"/>
                                  <a:pt x="102" y="43"/>
                                  <a:pt x="96" y="51"/>
                                </a:cubicBezTo>
                                <a:cubicBezTo>
                                  <a:pt x="88" y="0"/>
                                  <a:pt x="88" y="0"/>
                                  <a:pt x="88" y="0"/>
                                </a:cubicBezTo>
                                <a:cubicBezTo>
                                  <a:pt x="88" y="0"/>
                                  <a:pt x="88" y="0"/>
                                  <a:pt x="88" y="0"/>
                                </a:cubicBezTo>
                                <a:close/>
                                <a:moveTo>
                                  <a:pt x="185" y="52"/>
                                </a:moveTo>
                                <a:cubicBezTo>
                                  <a:pt x="194" y="86"/>
                                  <a:pt x="205" y="107"/>
                                  <a:pt x="213" y="118"/>
                                </a:cubicBezTo>
                                <a:cubicBezTo>
                                  <a:pt x="203" y="125"/>
                                  <a:pt x="203" y="125"/>
                                  <a:pt x="203" y="125"/>
                                </a:cubicBezTo>
                                <a:cubicBezTo>
                                  <a:pt x="196" y="110"/>
                                  <a:pt x="186" y="83"/>
                                  <a:pt x="185" y="5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49" name="Freeform 6149"/>
                        <wps:cNvSpPr>
                          <a:spLocks noEditPoints="1"/>
                        </wps:cNvSpPr>
                        <wps:spPr bwMode="auto">
                          <a:xfrm>
                            <a:off x="21029613" y="4427538"/>
                            <a:ext cx="919163" cy="919163"/>
                          </a:xfrm>
                          <a:custGeom>
                            <a:avLst/>
                            <a:gdLst>
                              <a:gd name="T0" fmla="*/ 16 w 245"/>
                              <a:gd name="T1" fmla="*/ 123 h 245"/>
                              <a:gd name="T2" fmla="*/ 199 w 245"/>
                              <a:gd name="T3" fmla="*/ 177 h 245"/>
                              <a:gd name="T4" fmla="*/ 178 w 245"/>
                              <a:gd name="T5" fmla="*/ 100 h 245"/>
                              <a:gd name="T6" fmla="*/ 245 w 245"/>
                              <a:gd name="T7" fmla="*/ 144 h 245"/>
                              <a:gd name="T8" fmla="*/ 144 w 245"/>
                              <a:gd name="T9" fmla="*/ 0 h 245"/>
                              <a:gd name="T10" fmla="*/ 0 w 245"/>
                              <a:gd name="T11" fmla="*/ 100 h 245"/>
                              <a:gd name="T12" fmla="*/ 223 w 245"/>
                              <a:gd name="T13" fmla="*/ 151 h 245"/>
                              <a:gd name="T14" fmla="*/ 146 w 245"/>
                              <a:gd name="T15" fmla="*/ 114 h 245"/>
                              <a:gd name="T16" fmla="*/ 103 w 245"/>
                              <a:gd name="T17" fmla="*/ 235 h 245"/>
                              <a:gd name="T18" fmla="*/ 61 w 245"/>
                              <a:gd name="T19" fmla="*/ 159 h 245"/>
                              <a:gd name="T20" fmla="*/ 80 w 245"/>
                              <a:gd name="T21" fmla="*/ 145 h 245"/>
                              <a:gd name="T22" fmla="*/ 99 w 245"/>
                              <a:gd name="T23" fmla="*/ 132 h 245"/>
                              <a:gd name="T24" fmla="*/ 119 w 245"/>
                              <a:gd name="T25" fmla="*/ 118 h 245"/>
                              <a:gd name="T26" fmla="*/ 139 w 245"/>
                              <a:gd name="T27" fmla="*/ 104 h 245"/>
                              <a:gd name="T28" fmla="*/ 158 w 245"/>
                              <a:gd name="T29" fmla="*/ 91 h 245"/>
                              <a:gd name="T30" fmla="*/ 178 w 245"/>
                              <a:gd name="T31" fmla="*/ 77 h 245"/>
                              <a:gd name="T32" fmla="*/ 235 w 245"/>
                              <a:gd name="T33" fmla="*/ 142 h 245"/>
                              <a:gd name="T34" fmla="*/ 64 w 245"/>
                              <a:gd name="T35" fmla="*/ 137 h 245"/>
                              <a:gd name="T36" fmla="*/ 55 w 245"/>
                              <a:gd name="T37" fmla="*/ 95 h 245"/>
                              <a:gd name="T38" fmla="*/ 76 w 245"/>
                              <a:gd name="T39" fmla="*/ 139 h 245"/>
                              <a:gd name="T40" fmla="*/ 64 w 245"/>
                              <a:gd name="T41" fmla="*/ 137 h 245"/>
                              <a:gd name="T42" fmla="*/ 81 w 245"/>
                              <a:gd name="T43" fmla="*/ 77 h 245"/>
                              <a:gd name="T44" fmla="*/ 117 w 245"/>
                              <a:gd name="T45" fmla="*/ 101 h 245"/>
                              <a:gd name="T46" fmla="*/ 104 w 245"/>
                              <a:gd name="T47" fmla="*/ 110 h 245"/>
                              <a:gd name="T48" fmla="*/ 143 w 245"/>
                              <a:gd name="T49" fmla="*/ 82 h 245"/>
                              <a:gd name="T50" fmla="*/ 133 w 245"/>
                              <a:gd name="T51" fmla="*/ 40 h 245"/>
                              <a:gd name="T52" fmla="*/ 154 w 245"/>
                              <a:gd name="T53" fmla="*/ 85 h 245"/>
                              <a:gd name="T54" fmla="*/ 143 w 245"/>
                              <a:gd name="T55" fmla="*/ 82 h 245"/>
                              <a:gd name="T56" fmla="*/ 149 w 245"/>
                              <a:gd name="T57" fmla="*/ 20 h 245"/>
                              <a:gd name="T58" fmla="*/ 116 w 245"/>
                              <a:gd name="T59" fmla="*/ 44 h 245"/>
                              <a:gd name="T60" fmla="*/ 77 w 245"/>
                              <a:gd name="T61" fmla="*/ 71 h 245"/>
                              <a:gd name="T62" fmla="*/ 37 w 245"/>
                              <a:gd name="T63" fmla="*/ 99 h 245"/>
                              <a:gd name="T64" fmla="*/ 10 w 245"/>
                              <a:gd name="T65" fmla="*/ 103 h 245"/>
                              <a:gd name="T66" fmla="*/ 142 w 245"/>
                              <a:gd name="T67" fmla="*/ 9 h 245"/>
                              <a:gd name="T68" fmla="*/ 150 w 245"/>
                              <a:gd name="T69" fmla="*/ 20 h 245"/>
                              <a:gd name="T70" fmla="*/ 167 w 245"/>
                              <a:gd name="T71" fmla="*/ 172 h 245"/>
                              <a:gd name="T72" fmla="*/ 72 w 245"/>
                              <a:gd name="T73" fmla="*/ 166 h 245"/>
                              <a:gd name="T74" fmla="*/ 106 w 245"/>
                              <a:gd name="T75" fmla="*/ 215 h 245"/>
                              <a:gd name="T76" fmla="*/ 131 w 245"/>
                              <a:gd name="T77" fmla="*/ 133 h 245"/>
                              <a:gd name="T78" fmla="*/ 108 w 245"/>
                              <a:gd name="T79" fmla="*/ 205 h 245"/>
                              <a:gd name="T80" fmla="*/ 82 w 245"/>
                              <a:gd name="T81" fmla="*/ 168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45" h="245">
                                <a:moveTo>
                                  <a:pt x="0" y="100"/>
                                </a:moveTo>
                                <a:cubicBezTo>
                                  <a:pt x="16" y="123"/>
                                  <a:pt x="16" y="123"/>
                                  <a:pt x="16" y="123"/>
                                </a:cubicBezTo>
                                <a:cubicBezTo>
                                  <a:pt x="101" y="245"/>
                                  <a:pt x="101" y="245"/>
                                  <a:pt x="101" y="245"/>
                                </a:cubicBezTo>
                                <a:cubicBezTo>
                                  <a:pt x="199" y="177"/>
                                  <a:pt x="199" y="177"/>
                                  <a:pt x="199" y="177"/>
                                </a:cubicBezTo>
                                <a:cubicBezTo>
                                  <a:pt x="156" y="116"/>
                                  <a:pt x="156" y="116"/>
                                  <a:pt x="156" y="116"/>
                                </a:cubicBezTo>
                                <a:cubicBezTo>
                                  <a:pt x="178" y="100"/>
                                  <a:pt x="178" y="100"/>
                                  <a:pt x="178" y="100"/>
                                </a:cubicBezTo>
                                <a:cubicBezTo>
                                  <a:pt x="221" y="161"/>
                                  <a:pt x="221" y="161"/>
                                  <a:pt x="221" y="161"/>
                                </a:cubicBezTo>
                                <a:cubicBezTo>
                                  <a:pt x="245" y="144"/>
                                  <a:pt x="245" y="144"/>
                                  <a:pt x="245" y="144"/>
                                </a:cubicBezTo>
                                <a:cubicBezTo>
                                  <a:pt x="160" y="22"/>
                                  <a:pt x="160" y="22"/>
                                  <a:pt x="160" y="22"/>
                                </a:cubicBezTo>
                                <a:cubicBezTo>
                                  <a:pt x="144" y="0"/>
                                  <a:pt x="144" y="0"/>
                                  <a:pt x="144" y="0"/>
                                </a:cubicBezTo>
                                <a:cubicBezTo>
                                  <a:pt x="0" y="100"/>
                                  <a:pt x="0" y="100"/>
                                  <a:pt x="0" y="100"/>
                                </a:cubicBezTo>
                                <a:cubicBezTo>
                                  <a:pt x="0" y="100"/>
                                  <a:pt x="0" y="100"/>
                                  <a:pt x="0" y="100"/>
                                </a:cubicBezTo>
                                <a:close/>
                                <a:moveTo>
                                  <a:pt x="235" y="142"/>
                                </a:moveTo>
                                <a:cubicBezTo>
                                  <a:pt x="223" y="151"/>
                                  <a:pt x="223" y="151"/>
                                  <a:pt x="223" y="151"/>
                                </a:cubicBezTo>
                                <a:cubicBezTo>
                                  <a:pt x="180" y="90"/>
                                  <a:pt x="180" y="90"/>
                                  <a:pt x="180" y="90"/>
                                </a:cubicBezTo>
                                <a:cubicBezTo>
                                  <a:pt x="146" y="114"/>
                                  <a:pt x="146" y="114"/>
                                  <a:pt x="146" y="114"/>
                                </a:cubicBezTo>
                                <a:cubicBezTo>
                                  <a:pt x="189" y="175"/>
                                  <a:pt x="189" y="175"/>
                                  <a:pt x="189" y="175"/>
                                </a:cubicBezTo>
                                <a:cubicBezTo>
                                  <a:pt x="103" y="235"/>
                                  <a:pt x="103" y="235"/>
                                  <a:pt x="103" y="235"/>
                                </a:cubicBezTo>
                                <a:cubicBezTo>
                                  <a:pt x="52" y="162"/>
                                  <a:pt x="52" y="162"/>
                                  <a:pt x="52" y="162"/>
                                </a:cubicBezTo>
                                <a:cubicBezTo>
                                  <a:pt x="55" y="162"/>
                                  <a:pt x="58" y="161"/>
                                  <a:pt x="61" y="159"/>
                                </a:cubicBezTo>
                                <a:cubicBezTo>
                                  <a:pt x="65" y="156"/>
                                  <a:pt x="67" y="152"/>
                                  <a:pt x="67" y="148"/>
                                </a:cubicBezTo>
                                <a:cubicBezTo>
                                  <a:pt x="72" y="149"/>
                                  <a:pt x="76" y="148"/>
                                  <a:pt x="80" y="145"/>
                                </a:cubicBezTo>
                                <a:cubicBezTo>
                                  <a:pt x="84" y="143"/>
                                  <a:pt x="87" y="138"/>
                                  <a:pt x="87" y="134"/>
                                </a:cubicBezTo>
                                <a:cubicBezTo>
                                  <a:pt x="91" y="135"/>
                                  <a:pt x="96" y="134"/>
                                  <a:pt x="99" y="132"/>
                                </a:cubicBezTo>
                                <a:cubicBezTo>
                                  <a:pt x="104" y="129"/>
                                  <a:pt x="106" y="125"/>
                                  <a:pt x="107" y="120"/>
                                </a:cubicBezTo>
                                <a:cubicBezTo>
                                  <a:pt x="111" y="122"/>
                                  <a:pt x="115" y="120"/>
                                  <a:pt x="119" y="118"/>
                                </a:cubicBezTo>
                                <a:cubicBezTo>
                                  <a:pt x="123" y="115"/>
                                  <a:pt x="126" y="111"/>
                                  <a:pt x="126" y="107"/>
                                </a:cubicBezTo>
                                <a:cubicBezTo>
                                  <a:pt x="130" y="108"/>
                                  <a:pt x="135" y="107"/>
                                  <a:pt x="139" y="104"/>
                                </a:cubicBezTo>
                                <a:cubicBezTo>
                                  <a:pt x="143" y="101"/>
                                  <a:pt x="145" y="97"/>
                                  <a:pt x="145" y="93"/>
                                </a:cubicBezTo>
                                <a:cubicBezTo>
                                  <a:pt x="150" y="94"/>
                                  <a:pt x="154" y="93"/>
                                  <a:pt x="158" y="91"/>
                                </a:cubicBezTo>
                                <a:cubicBezTo>
                                  <a:pt x="162" y="88"/>
                                  <a:pt x="165" y="84"/>
                                  <a:pt x="165" y="79"/>
                                </a:cubicBezTo>
                                <a:cubicBezTo>
                                  <a:pt x="169" y="81"/>
                                  <a:pt x="174" y="79"/>
                                  <a:pt x="178" y="77"/>
                                </a:cubicBezTo>
                                <a:cubicBezTo>
                                  <a:pt x="181" y="75"/>
                                  <a:pt x="183" y="72"/>
                                  <a:pt x="184" y="69"/>
                                </a:cubicBezTo>
                                <a:cubicBezTo>
                                  <a:pt x="235" y="142"/>
                                  <a:pt x="235" y="142"/>
                                  <a:pt x="235" y="142"/>
                                </a:cubicBezTo>
                                <a:cubicBezTo>
                                  <a:pt x="235" y="142"/>
                                  <a:pt x="235" y="142"/>
                                  <a:pt x="235" y="142"/>
                                </a:cubicBezTo>
                                <a:close/>
                                <a:moveTo>
                                  <a:pt x="64" y="137"/>
                                </a:moveTo>
                                <a:cubicBezTo>
                                  <a:pt x="41" y="105"/>
                                  <a:pt x="41" y="105"/>
                                  <a:pt x="41" y="105"/>
                                </a:cubicBezTo>
                                <a:cubicBezTo>
                                  <a:pt x="55" y="95"/>
                                  <a:pt x="55" y="95"/>
                                  <a:pt x="55" y="95"/>
                                </a:cubicBezTo>
                                <a:cubicBezTo>
                                  <a:pt x="78" y="128"/>
                                  <a:pt x="78" y="128"/>
                                  <a:pt x="78" y="128"/>
                                </a:cubicBezTo>
                                <a:cubicBezTo>
                                  <a:pt x="81" y="132"/>
                                  <a:pt x="80" y="137"/>
                                  <a:pt x="76" y="139"/>
                                </a:cubicBezTo>
                                <a:cubicBezTo>
                                  <a:pt x="73" y="142"/>
                                  <a:pt x="67" y="141"/>
                                  <a:pt x="65" y="138"/>
                                </a:cubicBezTo>
                                <a:cubicBezTo>
                                  <a:pt x="64" y="137"/>
                                  <a:pt x="64" y="137"/>
                                  <a:pt x="64" y="137"/>
                                </a:cubicBezTo>
                                <a:close/>
                                <a:moveTo>
                                  <a:pt x="104" y="110"/>
                                </a:moveTo>
                                <a:cubicBezTo>
                                  <a:pt x="81" y="77"/>
                                  <a:pt x="81" y="77"/>
                                  <a:pt x="81" y="77"/>
                                </a:cubicBezTo>
                                <a:cubicBezTo>
                                  <a:pt x="94" y="68"/>
                                  <a:pt x="94" y="68"/>
                                  <a:pt x="94" y="68"/>
                                </a:cubicBezTo>
                                <a:cubicBezTo>
                                  <a:pt x="117" y="101"/>
                                  <a:pt x="117" y="101"/>
                                  <a:pt x="117" y="101"/>
                                </a:cubicBezTo>
                                <a:cubicBezTo>
                                  <a:pt x="119" y="105"/>
                                  <a:pt x="119" y="110"/>
                                  <a:pt x="115" y="112"/>
                                </a:cubicBezTo>
                                <a:cubicBezTo>
                                  <a:pt x="111" y="115"/>
                                  <a:pt x="106" y="114"/>
                                  <a:pt x="104" y="110"/>
                                </a:cubicBezTo>
                                <a:cubicBezTo>
                                  <a:pt x="104" y="110"/>
                                  <a:pt x="104" y="110"/>
                                  <a:pt x="104" y="110"/>
                                </a:cubicBezTo>
                                <a:close/>
                                <a:moveTo>
                                  <a:pt x="143" y="82"/>
                                </a:moveTo>
                                <a:cubicBezTo>
                                  <a:pt x="120" y="50"/>
                                  <a:pt x="120" y="50"/>
                                  <a:pt x="120" y="50"/>
                                </a:cubicBezTo>
                                <a:cubicBezTo>
                                  <a:pt x="133" y="40"/>
                                  <a:pt x="133" y="40"/>
                                  <a:pt x="133" y="40"/>
                                </a:cubicBezTo>
                                <a:cubicBezTo>
                                  <a:pt x="156" y="74"/>
                                  <a:pt x="156" y="74"/>
                                  <a:pt x="156" y="74"/>
                                </a:cubicBezTo>
                                <a:cubicBezTo>
                                  <a:pt x="159" y="77"/>
                                  <a:pt x="158" y="82"/>
                                  <a:pt x="154" y="85"/>
                                </a:cubicBezTo>
                                <a:cubicBezTo>
                                  <a:pt x="151" y="87"/>
                                  <a:pt x="146" y="86"/>
                                  <a:pt x="143" y="83"/>
                                </a:cubicBezTo>
                                <a:cubicBezTo>
                                  <a:pt x="143" y="82"/>
                                  <a:pt x="143" y="82"/>
                                  <a:pt x="143" y="82"/>
                                </a:cubicBezTo>
                                <a:close/>
                                <a:moveTo>
                                  <a:pt x="150" y="20"/>
                                </a:moveTo>
                                <a:cubicBezTo>
                                  <a:pt x="149" y="20"/>
                                  <a:pt x="149" y="20"/>
                                  <a:pt x="149" y="20"/>
                                </a:cubicBezTo>
                                <a:cubicBezTo>
                                  <a:pt x="129" y="35"/>
                                  <a:pt x="129" y="35"/>
                                  <a:pt x="129" y="35"/>
                                </a:cubicBezTo>
                                <a:cubicBezTo>
                                  <a:pt x="116" y="44"/>
                                  <a:pt x="116" y="44"/>
                                  <a:pt x="116" y="44"/>
                                </a:cubicBezTo>
                                <a:cubicBezTo>
                                  <a:pt x="90" y="62"/>
                                  <a:pt x="90" y="62"/>
                                  <a:pt x="90" y="62"/>
                                </a:cubicBezTo>
                                <a:cubicBezTo>
                                  <a:pt x="77" y="71"/>
                                  <a:pt x="77" y="71"/>
                                  <a:pt x="77" y="71"/>
                                </a:cubicBezTo>
                                <a:cubicBezTo>
                                  <a:pt x="51" y="89"/>
                                  <a:pt x="51" y="89"/>
                                  <a:pt x="51" y="89"/>
                                </a:cubicBezTo>
                                <a:cubicBezTo>
                                  <a:pt x="37" y="99"/>
                                  <a:pt x="37" y="99"/>
                                  <a:pt x="37" y="99"/>
                                </a:cubicBezTo>
                                <a:cubicBezTo>
                                  <a:pt x="18" y="113"/>
                                  <a:pt x="18" y="113"/>
                                  <a:pt x="18" y="113"/>
                                </a:cubicBezTo>
                                <a:cubicBezTo>
                                  <a:pt x="10" y="103"/>
                                  <a:pt x="10" y="103"/>
                                  <a:pt x="10" y="103"/>
                                </a:cubicBezTo>
                                <a:cubicBezTo>
                                  <a:pt x="10" y="102"/>
                                  <a:pt x="10" y="102"/>
                                  <a:pt x="10" y="102"/>
                                </a:cubicBezTo>
                                <a:cubicBezTo>
                                  <a:pt x="142" y="9"/>
                                  <a:pt x="142" y="9"/>
                                  <a:pt x="142" y="9"/>
                                </a:cubicBezTo>
                                <a:cubicBezTo>
                                  <a:pt x="150" y="20"/>
                                  <a:pt x="150" y="20"/>
                                  <a:pt x="150" y="20"/>
                                </a:cubicBezTo>
                                <a:cubicBezTo>
                                  <a:pt x="150" y="20"/>
                                  <a:pt x="150" y="20"/>
                                  <a:pt x="150" y="20"/>
                                </a:cubicBezTo>
                                <a:close/>
                                <a:moveTo>
                                  <a:pt x="106" y="215"/>
                                </a:moveTo>
                                <a:cubicBezTo>
                                  <a:pt x="167" y="172"/>
                                  <a:pt x="167" y="172"/>
                                  <a:pt x="167" y="172"/>
                                </a:cubicBezTo>
                                <a:cubicBezTo>
                                  <a:pt x="133" y="124"/>
                                  <a:pt x="133" y="124"/>
                                  <a:pt x="133" y="124"/>
                                </a:cubicBezTo>
                                <a:cubicBezTo>
                                  <a:pt x="72" y="166"/>
                                  <a:pt x="72" y="166"/>
                                  <a:pt x="72" y="166"/>
                                </a:cubicBezTo>
                                <a:cubicBezTo>
                                  <a:pt x="106" y="215"/>
                                  <a:pt x="106" y="215"/>
                                  <a:pt x="106" y="215"/>
                                </a:cubicBezTo>
                                <a:cubicBezTo>
                                  <a:pt x="106" y="215"/>
                                  <a:pt x="106" y="215"/>
                                  <a:pt x="106" y="215"/>
                                </a:cubicBezTo>
                                <a:close/>
                                <a:moveTo>
                                  <a:pt x="82" y="168"/>
                                </a:moveTo>
                                <a:cubicBezTo>
                                  <a:pt x="131" y="133"/>
                                  <a:pt x="131" y="133"/>
                                  <a:pt x="131" y="133"/>
                                </a:cubicBezTo>
                                <a:cubicBezTo>
                                  <a:pt x="157" y="171"/>
                                  <a:pt x="157" y="171"/>
                                  <a:pt x="157" y="171"/>
                                </a:cubicBezTo>
                                <a:cubicBezTo>
                                  <a:pt x="108" y="205"/>
                                  <a:pt x="108" y="205"/>
                                  <a:pt x="108" y="205"/>
                                </a:cubicBezTo>
                                <a:cubicBezTo>
                                  <a:pt x="82" y="168"/>
                                  <a:pt x="82" y="168"/>
                                  <a:pt x="82" y="168"/>
                                </a:cubicBezTo>
                                <a:cubicBezTo>
                                  <a:pt x="82" y="168"/>
                                  <a:pt x="82" y="168"/>
                                  <a:pt x="82" y="16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50" name="Freeform 6150"/>
                        <wps:cNvSpPr>
                          <a:spLocks noEditPoints="1"/>
                        </wps:cNvSpPr>
                        <wps:spPr bwMode="auto">
                          <a:xfrm>
                            <a:off x="2281238" y="228600"/>
                            <a:ext cx="719138" cy="723900"/>
                          </a:xfrm>
                          <a:custGeom>
                            <a:avLst/>
                            <a:gdLst>
                              <a:gd name="T0" fmla="*/ 192 w 192"/>
                              <a:gd name="T1" fmla="*/ 94 h 193"/>
                              <a:gd name="T2" fmla="*/ 187 w 192"/>
                              <a:gd name="T3" fmla="*/ 86 h 193"/>
                              <a:gd name="T4" fmla="*/ 171 w 192"/>
                              <a:gd name="T5" fmla="*/ 81 h 193"/>
                              <a:gd name="T6" fmla="*/ 170 w 192"/>
                              <a:gd name="T7" fmla="*/ 79 h 193"/>
                              <a:gd name="T8" fmla="*/ 155 w 192"/>
                              <a:gd name="T9" fmla="*/ 77 h 193"/>
                              <a:gd name="T10" fmla="*/ 93 w 192"/>
                              <a:gd name="T11" fmla="*/ 120 h 193"/>
                              <a:gd name="T12" fmla="*/ 90 w 192"/>
                              <a:gd name="T13" fmla="*/ 135 h 193"/>
                              <a:gd name="T14" fmla="*/ 92 w 192"/>
                              <a:gd name="T15" fmla="*/ 138 h 193"/>
                              <a:gd name="T16" fmla="*/ 91 w 192"/>
                              <a:gd name="T17" fmla="*/ 154 h 193"/>
                              <a:gd name="T18" fmla="*/ 96 w 192"/>
                              <a:gd name="T19" fmla="*/ 161 h 193"/>
                              <a:gd name="T20" fmla="*/ 192 w 192"/>
                              <a:gd name="T21" fmla="*/ 94 h 193"/>
                              <a:gd name="T22" fmla="*/ 103 w 192"/>
                              <a:gd name="T23" fmla="*/ 89 h 193"/>
                              <a:gd name="T24" fmla="*/ 121 w 192"/>
                              <a:gd name="T25" fmla="*/ 34 h 193"/>
                              <a:gd name="T26" fmla="*/ 106 w 192"/>
                              <a:gd name="T27" fmla="*/ 29 h 193"/>
                              <a:gd name="T28" fmla="*/ 87 w 192"/>
                              <a:gd name="T29" fmla="*/ 84 h 193"/>
                              <a:gd name="T30" fmla="*/ 103 w 192"/>
                              <a:gd name="T31" fmla="*/ 89 h 193"/>
                              <a:gd name="T32" fmla="*/ 82 w 192"/>
                              <a:gd name="T33" fmla="*/ 79 h 193"/>
                              <a:gd name="T34" fmla="*/ 99 w 192"/>
                              <a:gd name="T35" fmla="*/ 30 h 193"/>
                              <a:gd name="T36" fmla="*/ 72 w 192"/>
                              <a:gd name="T37" fmla="*/ 13 h 193"/>
                              <a:gd name="T38" fmla="*/ 41 w 192"/>
                              <a:gd name="T39" fmla="*/ 10 h 193"/>
                              <a:gd name="T40" fmla="*/ 24 w 192"/>
                              <a:gd name="T41" fmla="*/ 59 h 193"/>
                              <a:gd name="T42" fmla="*/ 51 w 192"/>
                              <a:gd name="T43" fmla="*/ 76 h 193"/>
                              <a:gd name="T44" fmla="*/ 82 w 192"/>
                              <a:gd name="T45" fmla="*/ 79 h 193"/>
                              <a:gd name="T46" fmla="*/ 17 w 192"/>
                              <a:gd name="T47" fmla="*/ 60 h 193"/>
                              <a:gd name="T48" fmla="*/ 36 w 192"/>
                              <a:gd name="T49" fmla="*/ 5 h 193"/>
                              <a:gd name="T50" fmla="*/ 20 w 192"/>
                              <a:gd name="T51" fmla="*/ 0 h 193"/>
                              <a:gd name="T52" fmla="*/ 2 w 192"/>
                              <a:gd name="T53" fmla="*/ 54 h 193"/>
                              <a:gd name="T54" fmla="*/ 17 w 192"/>
                              <a:gd name="T55" fmla="*/ 60 h 193"/>
                              <a:gd name="T56" fmla="*/ 3 w 192"/>
                              <a:gd name="T57" fmla="*/ 172 h 193"/>
                              <a:gd name="T58" fmla="*/ 3 w 192"/>
                              <a:gd name="T59" fmla="*/ 172 h 193"/>
                              <a:gd name="T60" fmla="*/ 3 w 192"/>
                              <a:gd name="T61" fmla="*/ 172 h 193"/>
                              <a:gd name="T62" fmla="*/ 12 w 192"/>
                              <a:gd name="T63" fmla="*/ 190 h 193"/>
                              <a:gd name="T64" fmla="*/ 29 w 192"/>
                              <a:gd name="T65" fmla="*/ 181 h 193"/>
                              <a:gd name="T66" fmla="*/ 30 w 192"/>
                              <a:gd name="T67" fmla="*/ 181 h 193"/>
                              <a:gd name="T68" fmla="*/ 30 w 192"/>
                              <a:gd name="T69" fmla="*/ 181 h 193"/>
                              <a:gd name="T70" fmla="*/ 62 w 192"/>
                              <a:gd name="T71" fmla="*/ 86 h 193"/>
                              <a:gd name="T72" fmla="*/ 35 w 192"/>
                              <a:gd name="T73" fmla="*/ 77 h 193"/>
                              <a:gd name="T74" fmla="*/ 3 w 192"/>
                              <a:gd name="T75" fmla="*/ 172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92" h="193">
                                <a:moveTo>
                                  <a:pt x="192" y="94"/>
                                </a:moveTo>
                                <a:cubicBezTo>
                                  <a:pt x="187" y="86"/>
                                  <a:pt x="187" y="86"/>
                                  <a:pt x="187" y="86"/>
                                </a:cubicBezTo>
                                <a:cubicBezTo>
                                  <a:pt x="187" y="86"/>
                                  <a:pt x="181" y="77"/>
                                  <a:pt x="171" y="81"/>
                                </a:cubicBezTo>
                                <a:cubicBezTo>
                                  <a:pt x="170" y="79"/>
                                  <a:pt x="170" y="79"/>
                                  <a:pt x="170" y="79"/>
                                </a:cubicBezTo>
                                <a:cubicBezTo>
                                  <a:pt x="170" y="79"/>
                                  <a:pt x="164" y="70"/>
                                  <a:pt x="155" y="77"/>
                                </a:cubicBezTo>
                                <a:cubicBezTo>
                                  <a:pt x="93" y="120"/>
                                  <a:pt x="93" y="120"/>
                                  <a:pt x="93" y="120"/>
                                </a:cubicBezTo>
                                <a:cubicBezTo>
                                  <a:pt x="93" y="120"/>
                                  <a:pt x="84" y="126"/>
                                  <a:pt x="90" y="135"/>
                                </a:cubicBezTo>
                                <a:cubicBezTo>
                                  <a:pt x="92" y="138"/>
                                  <a:pt x="92" y="138"/>
                                  <a:pt x="92" y="138"/>
                                </a:cubicBezTo>
                                <a:cubicBezTo>
                                  <a:pt x="89" y="141"/>
                                  <a:pt x="86" y="146"/>
                                  <a:pt x="91" y="154"/>
                                </a:cubicBezTo>
                                <a:cubicBezTo>
                                  <a:pt x="96" y="161"/>
                                  <a:pt x="96" y="161"/>
                                  <a:pt x="96" y="161"/>
                                </a:cubicBezTo>
                                <a:cubicBezTo>
                                  <a:pt x="192" y="94"/>
                                  <a:pt x="192" y="94"/>
                                  <a:pt x="192" y="94"/>
                                </a:cubicBezTo>
                                <a:close/>
                                <a:moveTo>
                                  <a:pt x="103" y="89"/>
                                </a:moveTo>
                                <a:cubicBezTo>
                                  <a:pt x="121" y="34"/>
                                  <a:pt x="121" y="34"/>
                                  <a:pt x="121" y="34"/>
                                </a:cubicBezTo>
                                <a:cubicBezTo>
                                  <a:pt x="106" y="29"/>
                                  <a:pt x="106" y="29"/>
                                  <a:pt x="106" y="29"/>
                                </a:cubicBezTo>
                                <a:cubicBezTo>
                                  <a:pt x="87" y="84"/>
                                  <a:pt x="87" y="84"/>
                                  <a:pt x="87" y="84"/>
                                </a:cubicBezTo>
                                <a:cubicBezTo>
                                  <a:pt x="103" y="89"/>
                                  <a:pt x="103" y="89"/>
                                  <a:pt x="103" y="89"/>
                                </a:cubicBezTo>
                                <a:close/>
                                <a:moveTo>
                                  <a:pt x="82" y="79"/>
                                </a:moveTo>
                                <a:cubicBezTo>
                                  <a:pt x="99" y="30"/>
                                  <a:pt x="99" y="30"/>
                                  <a:pt x="99" y="30"/>
                                </a:cubicBezTo>
                                <a:cubicBezTo>
                                  <a:pt x="93" y="23"/>
                                  <a:pt x="83" y="17"/>
                                  <a:pt x="72" y="13"/>
                                </a:cubicBezTo>
                                <a:cubicBezTo>
                                  <a:pt x="61" y="9"/>
                                  <a:pt x="51" y="8"/>
                                  <a:pt x="41" y="10"/>
                                </a:cubicBezTo>
                                <a:cubicBezTo>
                                  <a:pt x="24" y="59"/>
                                  <a:pt x="24" y="59"/>
                                  <a:pt x="24" y="59"/>
                                </a:cubicBezTo>
                                <a:cubicBezTo>
                                  <a:pt x="30" y="66"/>
                                  <a:pt x="40" y="72"/>
                                  <a:pt x="51" y="76"/>
                                </a:cubicBezTo>
                                <a:cubicBezTo>
                                  <a:pt x="62" y="80"/>
                                  <a:pt x="72" y="81"/>
                                  <a:pt x="82" y="79"/>
                                </a:cubicBezTo>
                                <a:close/>
                                <a:moveTo>
                                  <a:pt x="17" y="60"/>
                                </a:moveTo>
                                <a:cubicBezTo>
                                  <a:pt x="36" y="5"/>
                                  <a:pt x="36" y="5"/>
                                  <a:pt x="36" y="5"/>
                                </a:cubicBezTo>
                                <a:cubicBezTo>
                                  <a:pt x="20" y="0"/>
                                  <a:pt x="20" y="0"/>
                                  <a:pt x="20" y="0"/>
                                </a:cubicBezTo>
                                <a:cubicBezTo>
                                  <a:pt x="2" y="54"/>
                                  <a:pt x="2" y="54"/>
                                  <a:pt x="2" y="54"/>
                                </a:cubicBezTo>
                                <a:cubicBezTo>
                                  <a:pt x="17" y="60"/>
                                  <a:pt x="17" y="60"/>
                                  <a:pt x="17" y="60"/>
                                </a:cubicBezTo>
                                <a:close/>
                                <a:moveTo>
                                  <a:pt x="3" y="172"/>
                                </a:moveTo>
                                <a:cubicBezTo>
                                  <a:pt x="3" y="172"/>
                                  <a:pt x="3" y="172"/>
                                  <a:pt x="3" y="172"/>
                                </a:cubicBezTo>
                                <a:cubicBezTo>
                                  <a:pt x="3" y="172"/>
                                  <a:pt x="3" y="172"/>
                                  <a:pt x="3" y="172"/>
                                </a:cubicBezTo>
                                <a:cubicBezTo>
                                  <a:pt x="0" y="180"/>
                                  <a:pt x="4" y="188"/>
                                  <a:pt x="12" y="190"/>
                                </a:cubicBezTo>
                                <a:cubicBezTo>
                                  <a:pt x="19" y="193"/>
                                  <a:pt x="27" y="189"/>
                                  <a:pt x="29" y="181"/>
                                </a:cubicBezTo>
                                <a:cubicBezTo>
                                  <a:pt x="30" y="181"/>
                                  <a:pt x="30" y="181"/>
                                  <a:pt x="30" y="181"/>
                                </a:cubicBezTo>
                                <a:cubicBezTo>
                                  <a:pt x="30" y="181"/>
                                  <a:pt x="30" y="181"/>
                                  <a:pt x="30" y="181"/>
                                </a:cubicBezTo>
                                <a:cubicBezTo>
                                  <a:pt x="62" y="86"/>
                                  <a:pt x="62" y="86"/>
                                  <a:pt x="62" y="86"/>
                                </a:cubicBezTo>
                                <a:cubicBezTo>
                                  <a:pt x="35" y="77"/>
                                  <a:pt x="35" y="77"/>
                                  <a:pt x="35" y="77"/>
                                </a:cubicBezTo>
                                <a:cubicBezTo>
                                  <a:pt x="3" y="172"/>
                                  <a:pt x="3" y="172"/>
                                  <a:pt x="3" y="17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51" name="Freeform 6151"/>
                        <wps:cNvSpPr>
                          <a:spLocks noEditPoints="1"/>
                        </wps:cNvSpPr>
                        <wps:spPr bwMode="auto">
                          <a:xfrm>
                            <a:off x="3165475" y="247650"/>
                            <a:ext cx="814388" cy="776288"/>
                          </a:xfrm>
                          <a:custGeom>
                            <a:avLst/>
                            <a:gdLst>
                              <a:gd name="T0" fmla="*/ 40 w 217"/>
                              <a:gd name="T1" fmla="*/ 10 h 207"/>
                              <a:gd name="T2" fmla="*/ 0 w 217"/>
                              <a:gd name="T3" fmla="*/ 92 h 207"/>
                              <a:gd name="T4" fmla="*/ 131 w 217"/>
                              <a:gd name="T5" fmla="*/ 0 h 207"/>
                              <a:gd name="T6" fmla="*/ 40 w 217"/>
                              <a:gd name="T7" fmla="*/ 10 h 207"/>
                              <a:gd name="T8" fmla="*/ 40 w 217"/>
                              <a:gd name="T9" fmla="*/ 10 h 207"/>
                              <a:gd name="T10" fmla="*/ 61 w 217"/>
                              <a:gd name="T11" fmla="*/ 40 h 207"/>
                              <a:gd name="T12" fmla="*/ 46 w 217"/>
                              <a:gd name="T13" fmla="*/ 37 h 207"/>
                              <a:gd name="T14" fmla="*/ 48 w 217"/>
                              <a:gd name="T15" fmla="*/ 22 h 207"/>
                              <a:gd name="T16" fmla="*/ 64 w 217"/>
                              <a:gd name="T17" fmla="*/ 24 h 207"/>
                              <a:gd name="T18" fmla="*/ 61 w 217"/>
                              <a:gd name="T19" fmla="*/ 40 h 207"/>
                              <a:gd name="T20" fmla="*/ 142 w 217"/>
                              <a:gd name="T21" fmla="*/ 12 h 207"/>
                              <a:gd name="T22" fmla="*/ 8 w 217"/>
                              <a:gd name="T23" fmla="*/ 107 h 207"/>
                              <a:gd name="T24" fmla="*/ 1 w 217"/>
                              <a:gd name="T25" fmla="*/ 97 h 207"/>
                              <a:gd name="T26" fmla="*/ 136 w 217"/>
                              <a:gd name="T27" fmla="*/ 3 h 207"/>
                              <a:gd name="T28" fmla="*/ 142 w 217"/>
                              <a:gd name="T29" fmla="*/ 12 h 207"/>
                              <a:gd name="T30" fmla="*/ 142 w 217"/>
                              <a:gd name="T31" fmla="*/ 12 h 207"/>
                              <a:gd name="T32" fmla="*/ 40 w 217"/>
                              <a:gd name="T33" fmla="*/ 91 h 207"/>
                              <a:gd name="T34" fmla="*/ 81 w 217"/>
                              <a:gd name="T35" fmla="*/ 150 h 207"/>
                              <a:gd name="T36" fmla="*/ 64 w 217"/>
                              <a:gd name="T37" fmla="*/ 162 h 207"/>
                              <a:gd name="T38" fmla="*/ 23 w 217"/>
                              <a:gd name="T39" fmla="*/ 103 h 207"/>
                              <a:gd name="T40" fmla="*/ 40 w 217"/>
                              <a:gd name="T41" fmla="*/ 91 h 207"/>
                              <a:gd name="T42" fmla="*/ 40 w 217"/>
                              <a:gd name="T43" fmla="*/ 91 h 207"/>
                              <a:gd name="T44" fmla="*/ 72 w 217"/>
                              <a:gd name="T45" fmla="*/ 69 h 207"/>
                              <a:gd name="T46" fmla="*/ 113 w 217"/>
                              <a:gd name="T47" fmla="*/ 128 h 207"/>
                              <a:gd name="T48" fmla="*/ 95 w 217"/>
                              <a:gd name="T49" fmla="*/ 140 h 207"/>
                              <a:gd name="T50" fmla="*/ 54 w 217"/>
                              <a:gd name="T51" fmla="*/ 81 h 207"/>
                              <a:gd name="T52" fmla="*/ 72 w 217"/>
                              <a:gd name="T53" fmla="*/ 69 h 207"/>
                              <a:gd name="T54" fmla="*/ 72 w 217"/>
                              <a:gd name="T55" fmla="*/ 69 h 207"/>
                              <a:gd name="T56" fmla="*/ 103 w 217"/>
                              <a:gd name="T57" fmla="*/ 47 h 207"/>
                              <a:gd name="T58" fmla="*/ 145 w 217"/>
                              <a:gd name="T59" fmla="*/ 106 h 207"/>
                              <a:gd name="T60" fmla="*/ 127 w 217"/>
                              <a:gd name="T61" fmla="*/ 118 h 207"/>
                              <a:gd name="T62" fmla="*/ 86 w 217"/>
                              <a:gd name="T63" fmla="*/ 59 h 207"/>
                              <a:gd name="T64" fmla="*/ 103 w 217"/>
                              <a:gd name="T65" fmla="*/ 47 h 207"/>
                              <a:gd name="T66" fmla="*/ 103 w 217"/>
                              <a:gd name="T67" fmla="*/ 47 h 207"/>
                              <a:gd name="T68" fmla="*/ 135 w 217"/>
                              <a:gd name="T69" fmla="*/ 25 h 207"/>
                              <a:gd name="T70" fmla="*/ 176 w 217"/>
                              <a:gd name="T71" fmla="*/ 84 h 207"/>
                              <a:gd name="T72" fmla="*/ 158 w 217"/>
                              <a:gd name="T73" fmla="*/ 96 h 207"/>
                              <a:gd name="T74" fmla="*/ 117 w 217"/>
                              <a:gd name="T75" fmla="*/ 37 h 207"/>
                              <a:gd name="T76" fmla="*/ 135 w 217"/>
                              <a:gd name="T77" fmla="*/ 25 h 207"/>
                              <a:gd name="T78" fmla="*/ 135 w 217"/>
                              <a:gd name="T79" fmla="*/ 25 h 207"/>
                              <a:gd name="T80" fmla="*/ 57 w 217"/>
                              <a:gd name="T81" fmla="*/ 176 h 207"/>
                              <a:gd name="T82" fmla="*/ 190 w 217"/>
                              <a:gd name="T83" fmla="*/ 82 h 207"/>
                              <a:gd name="T84" fmla="*/ 195 w 217"/>
                              <a:gd name="T85" fmla="*/ 89 h 207"/>
                              <a:gd name="T86" fmla="*/ 62 w 217"/>
                              <a:gd name="T87" fmla="*/ 183 h 207"/>
                              <a:gd name="T88" fmla="*/ 57 w 217"/>
                              <a:gd name="T89" fmla="*/ 176 h 207"/>
                              <a:gd name="T90" fmla="*/ 57 w 217"/>
                              <a:gd name="T91" fmla="*/ 176 h 207"/>
                              <a:gd name="T92" fmla="*/ 209 w 217"/>
                              <a:gd name="T93" fmla="*/ 89 h 207"/>
                              <a:gd name="T94" fmla="*/ 217 w 217"/>
                              <a:gd name="T95" fmla="*/ 101 h 207"/>
                              <a:gd name="T96" fmla="*/ 66 w 217"/>
                              <a:gd name="T97" fmla="*/ 207 h 207"/>
                              <a:gd name="T98" fmla="*/ 57 w 217"/>
                              <a:gd name="T99" fmla="*/ 195 h 207"/>
                              <a:gd name="T100" fmla="*/ 209 w 217"/>
                              <a:gd name="T101" fmla="*/ 89 h 207"/>
                              <a:gd name="T102" fmla="*/ 209 w 217"/>
                              <a:gd name="T103" fmla="*/ 89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17" h="207">
                                <a:moveTo>
                                  <a:pt x="40" y="10"/>
                                </a:moveTo>
                                <a:cubicBezTo>
                                  <a:pt x="0" y="92"/>
                                  <a:pt x="0" y="92"/>
                                  <a:pt x="0" y="92"/>
                                </a:cubicBezTo>
                                <a:cubicBezTo>
                                  <a:pt x="131" y="0"/>
                                  <a:pt x="131" y="0"/>
                                  <a:pt x="131" y="0"/>
                                </a:cubicBezTo>
                                <a:cubicBezTo>
                                  <a:pt x="40" y="10"/>
                                  <a:pt x="40" y="10"/>
                                  <a:pt x="40" y="10"/>
                                </a:cubicBezTo>
                                <a:cubicBezTo>
                                  <a:pt x="40" y="10"/>
                                  <a:pt x="40" y="10"/>
                                  <a:pt x="40" y="10"/>
                                </a:cubicBezTo>
                                <a:close/>
                                <a:moveTo>
                                  <a:pt x="61" y="40"/>
                                </a:moveTo>
                                <a:cubicBezTo>
                                  <a:pt x="57" y="43"/>
                                  <a:pt x="49" y="43"/>
                                  <a:pt x="46" y="37"/>
                                </a:cubicBezTo>
                                <a:cubicBezTo>
                                  <a:pt x="42" y="32"/>
                                  <a:pt x="44" y="25"/>
                                  <a:pt x="48" y="22"/>
                                </a:cubicBezTo>
                                <a:cubicBezTo>
                                  <a:pt x="54" y="18"/>
                                  <a:pt x="60" y="19"/>
                                  <a:pt x="64" y="24"/>
                                </a:cubicBezTo>
                                <a:cubicBezTo>
                                  <a:pt x="68" y="30"/>
                                  <a:pt x="67" y="36"/>
                                  <a:pt x="61" y="40"/>
                                </a:cubicBezTo>
                                <a:close/>
                                <a:moveTo>
                                  <a:pt x="142" y="12"/>
                                </a:moveTo>
                                <a:cubicBezTo>
                                  <a:pt x="8" y="107"/>
                                  <a:pt x="8" y="107"/>
                                  <a:pt x="8" y="107"/>
                                </a:cubicBezTo>
                                <a:cubicBezTo>
                                  <a:pt x="1" y="97"/>
                                  <a:pt x="1" y="97"/>
                                  <a:pt x="1" y="97"/>
                                </a:cubicBezTo>
                                <a:cubicBezTo>
                                  <a:pt x="136" y="3"/>
                                  <a:pt x="136" y="3"/>
                                  <a:pt x="136" y="3"/>
                                </a:cubicBezTo>
                                <a:cubicBezTo>
                                  <a:pt x="142" y="12"/>
                                  <a:pt x="142" y="12"/>
                                  <a:pt x="142" y="12"/>
                                </a:cubicBezTo>
                                <a:cubicBezTo>
                                  <a:pt x="142" y="12"/>
                                  <a:pt x="142" y="12"/>
                                  <a:pt x="142" y="12"/>
                                </a:cubicBezTo>
                                <a:close/>
                                <a:moveTo>
                                  <a:pt x="40" y="91"/>
                                </a:moveTo>
                                <a:cubicBezTo>
                                  <a:pt x="81" y="150"/>
                                  <a:pt x="81" y="150"/>
                                  <a:pt x="81" y="150"/>
                                </a:cubicBezTo>
                                <a:cubicBezTo>
                                  <a:pt x="64" y="162"/>
                                  <a:pt x="64" y="162"/>
                                  <a:pt x="64" y="162"/>
                                </a:cubicBezTo>
                                <a:cubicBezTo>
                                  <a:pt x="23" y="103"/>
                                  <a:pt x="23" y="103"/>
                                  <a:pt x="23" y="103"/>
                                </a:cubicBezTo>
                                <a:cubicBezTo>
                                  <a:pt x="40" y="91"/>
                                  <a:pt x="40" y="91"/>
                                  <a:pt x="40" y="91"/>
                                </a:cubicBezTo>
                                <a:cubicBezTo>
                                  <a:pt x="40" y="91"/>
                                  <a:pt x="40" y="91"/>
                                  <a:pt x="40" y="91"/>
                                </a:cubicBezTo>
                                <a:close/>
                                <a:moveTo>
                                  <a:pt x="72" y="69"/>
                                </a:moveTo>
                                <a:cubicBezTo>
                                  <a:pt x="113" y="128"/>
                                  <a:pt x="113" y="128"/>
                                  <a:pt x="113" y="128"/>
                                </a:cubicBezTo>
                                <a:cubicBezTo>
                                  <a:pt x="95" y="140"/>
                                  <a:pt x="95" y="140"/>
                                  <a:pt x="95" y="140"/>
                                </a:cubicBezTo>
                                <a:cubicBezTo>
                                  <a:pt x="54" y="81"/>
                                  <a:pt x="54" y="81"/>
                                  <a:pt x="54" y="81"/>
                                </a:cubicBezTo>
                                <a:cubicBezTo>
                                  <a:pt x="72" y="69"/>
                                  <a:pt x="72" y="69"/>
                                  <a:pt x="72" y="69"/>
                                </a:cubicBezTo>
                                <a:cubicBezTo>
                                  <a:pt x="72" y="69"/>
                                  <a:pt x="72" y="69"/>
                                  <a:pt x="72" y="69"/>
                                </a:cubicBezTo>
                                <a:close/>
                                <a:moveTo>
                                  <a:pt x="103" y="47"/>
                                </a:moveTo>
                                <a:cubicBezTo>
                                  <a:pt x="145" y="106"/>
                                  <a:pt x="145" y="106"/>
                                  <a:pt x="145" y="106"/>
                                </a:cubicBezTo>
                                <a:cubicBezTo>
                                  <a:pt x="127" y="118"/>
                                  <a:pt x="127" y="118"/>
                                  <a:pt x="127" y="118"/>
                                </a:cubicBezTo>
                                <a:cubicBezTo>
                                  <a:pt x="86" y="59"/>
                                  <a:pt x="86" y="59"/>
                                  <a:pt x="86" y="59"/>
                                </a:cubicBezTo>
                                <a:cubicBezTo>
                                  <a:pt x="103" y="47"/>
                                  <a:pt x="103" y="47"/>
                                  <a:pt x="103" y="47"/>
                                </a:cubicBezTo>
                                <a:cubicBezTo>
                                  <a:pt x="103" y="47"/>
                                  <a:pt x="103" y="47"/>
                                  <a:pt x="103" y="47"/>
                                </a:cubicBezTo>
                                <a:close/>
                                <a:moveTo>
                                  <a:pt x="135" y="25"/>
                                </a:moveTo>
                                <a:cubicBezTo>
                                  <a:pt x="176" y="84"/>
                                  <a:pt x="176" y="84"/>
                                  <a:pt x="176" y="84"/>
                                </a:cubicBezTo>
                                <a:cubicBezTo>
                                  <a:pt x="158" y="96"/>
                                  <a:pt x="158" y="96"/>
                                  <a:pt x="158" y="96"/>
                                </a:cubicBezTo>
                                <a:cubicBezTo>
                                  <a:pt x="117" y="37"/>
                                  <a:pt x="117" y="37"/>
                                  <a:pt x="117" y="37"/>
                                </a:cubicBezTo>
                                <a:cubicBezTo>
                                  <a:pt x="135" y="25"/>
                                  <a:pt x="135" y="25"/>
                                  <a:pt x="135" y="25"/>
                                </a:cubicBezTo>
                                <a:cubicBezTo>
                                  <a:pt x="135" y="25"/>
                                  <a:pt x="135" y="25"/>
                                  <a:pt x="135" y="25"/>
                                </a:cubicBezTo>
                                <a:close/>
                                <a:moveTo>
                                  <a:pt x="57" y="176"/>
                                </a:moveTo>
                                <a:cubicBezTo>
                                  <a:pt x="190" y="82"/>
                                  <a:pt x="190" y="82"/>
                                  <a:pt x="190" y="82"/>
                                </a:cubicBezTo>
                                <a:cubicBezTo>
                                  <a:pt x="195" y="89"/>
                                  <a:pt x="195" y="89"/>
                                  <a:pt x="195" y="89"/>
                                </a:cubicBezTo>
                                <a:cubicBezTo>
                                  <a:pt x="62" y="183"/>
                                  <a:pt x="62" y="183"/>
                                  <a:pt x="62" y="183"/>
                                </a:cubicBezTo>
                                <a:cubicBezTo>
                                  <a:pt x="57" y="176"/>
                                  <a:pt x="57" y="176"/>
                                  <a:pt x="57" y="176"/>
                                </a:cubicBezTo>
                                <a:cubicBezTo>
                                  <a:pt x="57" y="176"/>
                                  <a:pt x="57" y="176"/>
                                  <a:pt x="57" y="176"/>
                                </a:cubicBezTo>
                                <a:close/>
                                <a:moveTo>
                                  <a:pt x="209" y="89"/>
                                </a:moveTo>
                                <a:cubicBezTo>
                                  <a:pt x="217" y="101"/>
                                  <a:pt x="217" y="101"/>
                                  <a:pt x="217" y="101"/>
                                </a:cubicBezTo>
                                <a:cubicBezTo>
                                  <a:pt x="66" y="207"/>
                                  <a:pt x="66" y="207"/>
                                  <a:pt x="66" y="207"/>
                                </a:cubicBezTo>
                                <a:cubicBezTo>
                                  <a:pt x="57" y="195"/>
                                  <a:pt x="57" y="195"/>
                                  <a:pt x="57" y="195"/>
                                </a:cubicBezTo>
                                <a:cubicBezTo>
                                  <a:pt x="209" y="89"/>
                                  <a:pt x="209" y="89"/>
                                  <a:pt x="209" y="89"/>
                                </a:cubicBezTo>
                                <a:cubicBezTo>
                                  <a:pt x="209" y="89"/>
                                  <a:pt x="209" y="89"/>
                                  <a:pt x="209" y="89"/>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52" name="Freeform 6152"/>
                        <wps:cNvSpPr>
                          <a:spLocks noEditPoints="1"/>
                        </wps:cNvSpPr>
                        <wps:spPr bwMode="auto">
                          <a:xfrm>
                            <a:off x="8858251" y="2239963"/>
                            <a:ext cx="750888" cy="698500"/>
                          </a:xfrm>
                          <a:custGeom>
                            <a:avLst/>
                            <a:gdLst>
                              <a:gd name="T0" fmla="*/ 100 w 200"/>
                              <a:gd name="T1" fmla="*/ 159 h 186"/>
                              <a:gd name="T2" fmla="*/ 67 w 200"/>
                              <a:gd name="T3" fmla="*/ 178 h 186"/>
                              <a:gd name="T4" fmla="*/ 59 w 200"/>
                              <a:gd name="T5" fmla="*/ 152 h 186"/>
                              <a:gd name="T6" fmla="*/ 106 w 200"/>
                              <a:gd name="T7" fmla="*/ 55 h 186"/>
                              <a:gd name="T8" fmla="*/ 117 w 200"/>
                              <a:gd name="T9" fmla="*/ 9 h 186"/>
                              <a:gd name="T10" fmla="*/ 119 w 200"/>
                              <a:gd name="T11" fmla="*/ 10 h 186"/>
                              <a:gd name="T12" fmla="*/ 114 w 200"/>
                              <a:gd name="T13" fmla="*/ 57 h 186"/>
                              <a:gd name="T14" fmla="*/ 182 w 200"/>
                              <a:gd name="T15" fmla="*/ 181 h 186"/>
                              <a:gd name="T16" fmla="*/ 182 w 200"/>
                              <a:gd name="T17" fmla="*/ 181 h 186"/>
                              <a:gd name="T18" fmla="*/ 169 w 200"/>
                              <a:gd name="T19" fmla="*/ 160 h 186"/>
                              <a:gd name="T20" fmla="*/ 175 w 200"/>
                              <a:gd name="T21" fmla="*/ 127 h 186"/>
                              <a:gd name="T22" fmla="*/ 194 w 200"/>
                              <a:gd name="T23" fmla="*/ 112 h 186"/>
                              <a:gd name="T24" fmla="*/ 194 w 200"/>
                              <a:gd name="T25" fmla="*/ 110 h 186"/>
                              <a:gd name="T26" fmla="*/ 194 w 200"/>
                              <a:gd name="T27" fmla="*/ 110 h 186"/>
                              <a:gd name="T28" fmla="*/ 182 w 200"/>
                              <a:gd name="T29" fmla="*/ 89 h 186"/>
                              <a:gd name="T30" fmla="*/ 134 w 200"/>
                              <a:gd name="T31" fmla="*/ 157 h 186"/>
                              <a:gd name="T32" fmla="*/ 152 w 200"/>
                              <a:gd name="T33" fmla="*/ 142 h 186"/>
                              <a:gd name="T34" fmla="*/ 153 w 200"/>
                              <a:gd name="T35" fmla="*/ 139 h 186"/>
                              <a:gd name="T36" fmla="*/ 153 w 200"/>
                              <a:gd name="T37" fmla="*/ 139 h 186"/>
                              <a:gd name="T38" fmla="*/ 140 w 200"/>
                              <a:gd name="T39" fmla="*/ 119 h 186"/>
                              <a:gd name="T40" fmla="*/ 146 w 200"/>
                              <a:gd name="T41" fmla="*/ 86 h 186"/>
                              <a:gd name="T42" fmla="*/ 165 w 200"/>
                              <a:gd name="T43" fmla="*/ 70 h 186"/>
                              <a:gd name="T44" fmla="*/ 164 w 200"/>
                              <a:gd name="T45" fmla="*/ 178 h 186"/>
                              <a:gd name="T46" fmla="*/ 164 w 200"/>
                              <a:gd name="T47" fmla="*/ 178 h 186"/>
                              <a:gd name="T48" fmla="*/ 152 w 200"/>
                              <a:gd name="T49" fmla="*/ 158 h 186"/>
                              <a:gd name="T50" fmla="*/ 158 w 200"/>
                              <a:gd name="T51" fmla="*/ 124 h 186"/>
                              <a:gd name="T52" fmla="*/ 176 w 200"/>
                              <a:gd name="T53" fmla="*/ 109 h 186"/>
                              <a:gd name="T54" fmla="*/ 176 w 200"/>
                              <a:gd name="T55" fmla="*/ 106 h 186"/>
                              <a:gd name="T56" fmla="*/ 176 w 200"/>
                              <a:gd name="T57" fmla="*/ 106 h 186"/>
                              <a:gd name="T58" fmla="*/ 164 w 200"/>
                              <a:gd name="T59" fmla="*/ 86 h 186"/>
                              <a:gd name="T60" fmla="*/ 37 w 200"/>
                              <a:gd name="T61" fmla="*/ 140 h 186"/>
                              <a:gd name="T62" fmla="*/ 55 w 200"/>
                              <a:gd name="T63" fmla="*/ 125 h 186"/>
                              <a:gd name="T64" fmla="*/ 56 w 200"/>
                              <a:gd name="T65" fmla="*/ 122 h 186"/>
                              <a:gd name="T66" fmla="*/ 56 w 200"/>
                              <a:gd name="T67" fmla="*/ 122 h 186"/>
                              <a:gd name="T68" fmla="*/ 44 w 200"/>
                              <a:gd name="T69" fmla="*/ 101 h 186"/>
                              <a:gd name="T70" fmla="*/ 50 w 200"/>
                              <a:gd name="T71" fmla="*/ 68 h 186"/>
                              <a:gd name="T72" fmla="*/ 68 w 200"/>
                              <a:gd name="T73" fmla="*/ 53 h 186"/>
                              <a:gd name="T74" fmla="*/ 14 w 200"/>
                              <a:gd name="T75" fmla="*/ 152 h 186"/>
                              <a:gd name="T76" fmla="*/ 14 w 200"/>
                              <a:gd name="T77" fmla="*/ 152 h 186"/>
                              <a:gd name="T78" fmla="*/ 2 w 200"/>
                              <a:gd name="T79" fmla="*/ 131 h 186"/>
                              <a:gd name="T80" fmla="*/ 8 w 200"/>
                              <a:gd name="T81" fmla="*/ 98 h 186"/>
                              <a:gd name="T82" fmla="*/ 26 w 200"/>
                              <a:gd name="T83" fmla="*/ 83 h 186"/>
                              <a:gd name="T84" fmla="*/ 27 w 200"/>
                              <a:gd name="T85" fmla="*/ 80 h 186"/>
                              <a:gd name="T86" fmla="*/ 27 w 200"/>
                              <a:gd name="T87" fmla="*/ 80 h 186"/>
                              <a:gd name="T88" fmla="*/ 15 w 200"/>
                              <a:gd name="T89" fmla="*/ 60 h 186"/>
                              <a:gd name="T90" fmla="*/ 20 w 200"/>
                              <a:gd name="T91" fmla="*/ 137 h 186"/>
                              <a:gd name="T92" fmla="*/ 38 w 200"/>
                              <a:gd name="T93" fmla="*/ 122 h 186"/>
                              <a:gd name="T94" fmla="*/ 38 w 200"/>
                              <a:gd name="T95" fmla="*/ 119 h 186"/>
                              <a:gd name="T96" fmla="*/ 38 w 200"/>
                              <a:gd name="T97" fmla="*/ 119 h 186"/>
                              <a:gd name="T98" fmla="*/ 26 w 200"/>
                              <a:gd name="T99" fmla="*/ 98 h 186"/>
                              <a:gd name="T100" fmla="*/ 32 w 200"/>
                              <a:gd name="T101" fmla="*/ 65 h 186"/>
                              <a:gd name="T102" fmla="*/ 51 w 200"/>
                              <a:gd name="T103" fmla="*/ 5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00" h="186">
                                <a:moveTo>
                                  <a:pt x="116" y="70"/>
                                </a:moveTo>
                                <a:cubicBezTo>
                                  <a:pt x="140" y="74"/>
                                  <a:pt x="140" y="74"/>
                                  <a:pt x="140" y="74"/>
                                </a:cubicBezTo>
                                <a:cubicBezTo>
                                  <a:pt x="124" y="163"/>
                                  <a:pt x="124" y="163"/>
                                  <a:pt x="124" y="163"/>
                                </a:cubicBezTo>
                                <a:cubicBezTo>
                                  <a:pt x="100" y="159"/>
                                  <a:pt x="100" y="159"/>
                                  <a:pt x="100" y="159"/>
                                </a:cubicBezTo>
                                <a:cubicBezTo>
                                  <a:pt x="99" y="165"/>
                                  <a:pt x="99" y="165"/>
                                  <a:pt x="99" y="165"/>
                                </a:cubicBezTo>
                                <a:cubicBezTo>
                                  <a:pt x="111" y="168"/>
                                  <a:pt x="111" y="168"/>
                                  <a:pt x="111" y="168"/>
                                </a:cubicBezTo>
                                <a:cubicBezTo>
                                  <a:pt x="108" y="186"/>
                                  <a:pt x="108" y="186"/>
                                  <a:pt x="108" y="186"/>
                                </a:cubicBezTo>
                                <a:cubicBezTo>
                                  <a:pt x="67" y="178"/>
                                  <a:pt x="67" y="178"/>
                                  <a:pt x="67" y="178"/>
                                </a:cubicBezTo>
                                <a:cubicBezTo>
                                  <a:pt x="70" y="160"/>
                                  <a:pt x="70" y="160"/>
                                  <a:pt x="70" y="160"/>
                                </a:cubicBezTo>
                                <a:cubicBezTo>
                                  <a:pt x="82" y="162"/>
                                  <a:pt x="82" y="162"/>
                                  <a:pt x="82" y="162"/>
                                </a:cubicBezTo>
                                <a:cubicBezTo>
                                  <a:pt x="83" y="156"/>
                                  <a:pt x="83" y="156"/>
                                  <a:pt x="83" y="156"/>
                                </a:cubicBezTo>
                                <a:cubicBezTo>
                                  <a:pt x="59" y="152"/>
                                  <a:pt x="59" y="152"/>
                                  <a:pt x="59" y="152"/>
                                </a:cubicBezTo>
                                <a:cubicBezTo>
                                  <a:pt x="75" y="63"/>
                                  <a:pt x="75" y="63"/>
                                  <a:pt x="75" y="63"/>
                                </a:cubicBezTo>
                                <a:cubicBezTo>
                                  <a:pt x="99" y="67"/>
                                  <a:pt x="99" y="67"/>
                                  <a:pt x="99" y="67"/>
                                </a:cubicBezTo>
                                <a:cubicBezTo>
                                  <a:pt x="101" y="54"/>
                                  <a:pt x="101" y="54"/>
                                  <a:pt x="101" y="54"/>
                                </a:cubicBezTo>
                                <a:cubicBezTo>
                                  <a:pt x="106" y="55"/>
                                  <a:pt x="106" y="55"/>
                                  <a:pt x="106" y="55"/>
                                </a:cubicBezTo>
                                <a:cubicBezTo>
                                  <a:pt x="107" y="50"/>
                                  <a:pt x="107" y="50"/>
                                  <a:pt x="107" y="50"/>
                                </a:cubicBezTo>
                                <a:cubicBezTo>
                                  <a:pt x="89" y="46"/>
                                  <a:pt x="74" y="37"/>
                                  <a:pt x="64" y="24"/>
                                </a:cubicBezTo>
                                <a:cubicBezTo>
                                  <a:pt x="89" y="29"/>
                                  <a:pt x="89" y="29"/>
                                  <a:pt x="89" y="29"/>
                                </a:cubicBezTo>
                                <a:cubicBezTo>
                                  <a:pt x="117" y="9"/>
                                  <a:pt x="117" y="9"/>
                                  <a:pt x="117" y="9"/>
                                </a:cubicBezTo>
                                <a:cubicBezTo>
                                  <a:pt x="115" y="8"/>
                                  <a:pt x="114" y="6"/>
                                  <a:pt x="114" y="4"/>
                                </a:cubicBezTo>
                                <a:cubicBezTo>
                                  <a:pt x="115" y="1"/>
                                  <a:pt x="117" y="0"/>
                                  <a:pt x="119" y="0"/>
                                </a:cubicBezTo>
                                <a:cubicBezTo>
                                  <a:pt x="122" y="1"/>
                                  <a:pt x="124" y="3"/>
                                  <a:pt x="123" y="6"/>
                                </a:cubicBezTo>
                                <a:cubicBezTo>
                                  <a:pt x="123" y="8"/>
                                  <a:pt x="121" y="9"/>
                                  <a:pt x="119" y="10"/>
                                </a:cubicBezTo>
                                <a:cubicBezTo>
                                  <a:pt x="138" y="37"/>
                                  <a:pt x="138" y="37"/>
                                  <a:pt x="138" y="37"/>
                                </a:cubicBezTo>
                                <a:cubicBezTo>
                                  <a:pt x="163" y="42"/>
                                  <a:pt x="163" y="42"/>
                                  <a:pt x="163" y="42"/>
                                </a:cubicBezTo>
                                <a:cubicBezTo>
                                  <a:pt x="149" y="50"/>
                                  <a:pt x="132" y="53"/>
                                  <a:pt x="115" y="52"/>
                                </a:cubicBezTo>
                                <a:cubicBezTo>
                                  <a:pt x="114" y="57"/>
                                  <a:pt x="114" y="57"/>
                                  <a:pt x="114" y="57"/>
                                </a:cubicBezTo>
                                <a:cubicBezTo>
                                  <a:pt x="118" y="57"/>
                                  <a:pt x="118" y="57"/>
                                  <a:pt x="118" y="57"/>
                                </a:cubicBezTo>
                                <a:cubicBezTo>
                                  <a:pt x="116" y="70"/>
                                  <a:pt x="116" y="70"/>
                                  <a:pt x="116" y="70"/>
                                </a:cubicBezTo>
                                <a:cubicBezTo>
                                  <a:pt x="116" y="70"/>
                                  <a:pt x="116" y="70"/>
                                  <a:pt x="116" y="70"/>
                                </a:cubicBezTo>
                                <a:close/>
                                <a:moveTo>
                                  <a:pt x="182" y="181"/>
                                </a:moveTo>
                                <a:cubicBezTo>
                                  <a:pt x="184" y="166"/>
                                  <a:pt x="184" y="166"/>
                                  <a:pt x="184" y="166"/>
                                </a:cubicBezTo>
                                <a:cubicBezTo>
                                  <a:pt x="169" y="163"/>
                                  <a:pt x="169" y="163"/>
                                  <a:pt x="169" y="163"/>
                                </a:cubicBezTo>
                                <a:cubicBezTo>
                                  <a:pt x="166" y="178"/>
                                  <a:pt x="166" y="178"/>
                                  <a:pt x="166" y="178"/>
                                </a:cubicBezTo>
                                <a:cubicBezTo>
                                  <a:pt x="182" y="181"/>
                                  <a:pt x="182" y="181"/>
                                  <a:pt x="182" y="181"/>
                                </a:cubicBezTo>
                                <a:close/>
                                <a:moveTo>
                                  <a:pt x="184" y="163"/>
                                </a:moveTo>
                                <a:cubicBezTo>
                                  <a:pt x="187" y="148"/>
                                  <a:pt x="187" y="148"/>
                                  <a:pt x="187" y="148"/>
                                </a:cubicBezTo>
                                <a:cubicBezTo>
                                  <a:pt x="172" y="145"/>
                                  <a:pt x="172" y="145"/>
                                  <a:pt x="172" y="145"/>
                                </a:cubicBezTo>
                                <a:cubicBezTo>
                                  <a:pt x="169" y="160"/>
                                  <a:pt x="169" y="160"/>
                                  <a:pt x="169" y="160"/>
                                </a:cubicBezTo>
                                <a:cubicBezTo>
                                  <a:pt x="184" y="163"/>
                                  <a:pt x="184" y="163"/>
                                  <a:pt x="184" y="163"/>
                                </a:cubicBezTo>
                                <a:close/>
                                <a:moveTo>
                                  <a:pt x="188" y="145"/>
                                </a:moveTo>
                                <a:cubicBezTo>
                                  <a:pt x="190" y="130"/>
                                  <a:pt x="190" y="130"/>
                                  <a:pt x="190" y="130"/>
                                </a:cubicBezTo>
                                <a:cubicBezTo>
                                  <a:pt x="175" y="127"/>
                                  <a:pt x="175" y="127"/>
                                  <a:pt x="175" y="127"/>
                                </a:cubicBezTo>
                                <a:cubicBezTo>
                                  <a:pt x="173" y="143"/>
                                  <a:pt x="173" y="143"/>
                                  <a:pt x="173" y="143"/>
                                </a:cubicBezTo>
                                <a:cubicBezTo>
                                  <a:pt x="188" y="145"/>
                                  <a:pt x="188" y="145"/>
                                  <a:pt x="188" y="145"/>
                                </a:cubicBezTo>
                                <a:close/>
                                <a:moveTo>
                                  <a:pt x="191" y="128"/>
                                </a:moveTo>
                                <a:cubicBezTo>
                                  <a:pt x="194" y="112"/>
                                  <a:pt x="194" y="112"/>
                                  <a:pt x="194" y="112"/>
                                </a:cubicBezTo>
                                <a:cubicBezTo>
                                  <a:pt x="178" y="110"/>
                                  <a:pt x="178" y="110"/>
                                  <a:pt x="178" y="110"/>
                                </a:cubicBezTo>
                                <a:cubicBezTo>
                                  <a:pt x="176" y="125"/>
                                  <a:pt x="176" y="125"/>
                                  <a:pt x="176" y="125"/>
                                </a:cubicBezTo>
                                <a:cubicBezTo>
                                  <a:pt x="191" y="128"/>
                                  <a:pt x="191" y="128"/>
                                  <a:pt x="191" y="128"/>
                                </a:cubicBezTo>
                                <a:close/>
                                <a:moveTo>
                                  <a:pt x="194" y="110"/>
                                </a:moveTo>
                                <a:cubicBezTo>
                                  <a:pt x="197" y="94"/>
                                  <a:pt x="197" y="94"/>
                                  <a:pt x="197" y="94"/>
                                </a:cubicBezTo>
                                <a:cubicBezTo>
                                  <a:pt x="182" y="92"/>
                                  <a:pt x="182" y="92"/>
                                  <a:pt x="182" y="92"/>
                                </a:cubicBezTo>
                                <a:cubicBezTo>
                                  <a:pt x="179" y="107"/>
                                  <a:pt x="179" y="107"/>
                                  <a:pt x="179" y="107"/>
                                </a:cubicBezTo>
                                <a:cubicBezTo>
                                  <a:pt x="194" y="110"/>
                                  <a:pt x="194" y="110"/>
                                  <a:pt x="194" y="110"/>
                                </a:cubicBezTo>
                                <a:close/>
                                <a:moveTo>
                                  <a:pt x="197" y="92"/>
                                </a:moveTo>
                                <a:cubicBezTo>
                                  <a:pt x="200" y="77"/>
                                  <a:pt x="200" y="77"/>
                                  <a:pt x="200" y="77"/>
                                </a:cubicBezTo>
                                <a:cubicBezTo>
                                  <a:pt x="185" y="74"/>
                                  <a:pt x="185" y="74"/>
                                  <a:pt x="185" y="74"/>
                                </a:cubicBezTo>
                                <a:cubicBezTo>
                                  <a:pt x="182" y="89"/>
                                  <a:pt x="182" y="89"/>
                                  <a:pt x="182" y="89"/>
                                </a:cubicBezTo>
                                <a:cubicBezTo>
                                  <a:pt x="197" y="92"/>
                                  <a:pt x="197" y="92"/>
                                  <a:pt x="197" y="92"/>
                                </a:cubicBezTo>
                                <a:close/>
                                <a:moveTo>
                                  <a:pt x="146" y="175"/>
                                </a:moveTo>
                                <a:cubicBezTo>
                                  <a:pt x="149" y="160"/>
                                  <a:pt x="149" y="160"/>
                                  <a:pt x="149" y="160"/>
                                </a:cubicBezTo>
                                <a:cubicBezTo>
                                  <a:pt x="134" y="157"/>
                                  <a:pt x="134" y="157"/>
                                  <a:pt x="134" y="157"/>
                                </a:cubicBezTo>
                                <a:cubicBezTo>
                                  <a:pt x="131" y="172"/>
                                  <a:pt x="131" y="172"/>
                                  <a:pt x="131" y="172"/>
                                </a:cubicBezTo>
                                <a:cubicBezTo>
                                  <a:pt x="146" y="175"/>
                                  <a:pt x="146" y="175"/>
                                  <a:pt x="146" y="175"/>
                                </a:cubicBezTo>
                                <a:close/>
                                <a:moveTo>
                                  <a:pt x="149" y="157"/>
                                </a:moveTo>
                                <a:cubicBezTo>
                                  <a:pt x="152" y="142"/>
                                  <a:pt x="152" y="142"/>
                                  <a:pt x="152" y="142"/>
                                </a:cubicBezTo>
                                <a:cubicBezTo>
                                  <a:pt x="137" y="139"/>
                                  <a:pt x="137" y="139"/>
                                  <a:pt x="137" y="139"/>
                                </a:cubicBezTo>
                                <a:cubicBezTo>
                                  <a:pt x="134" y="154"/>
                                  <a:pt x="134" y="154"/>
                                  <a:pt x="134" y="154"/>
                                </a:cubicBezTo>
                                <a:cubicBezTo>
                                  <a:pt x="149" y="157"/>
                                  <a:pt x="149" y="157"/>
                                  <a:pt x="149" y="157"/>
                                </a:cubicBezTo>
                                <a:close/>
                                <a:moveTo>
                                  <a:pt x="153" y="139"/>
                                </a:moveTo>
                                <a:cubicBezTo>
                                  <a:pt x="155" y="124"/>
                                  <a:pt x="155" y="124"/>
                                  <a:pt x="155" y="124"/>
                                </a:cubicBezTo>
                                <a:cubicBezTo>
                                  <a:pt x="140" y="121"/>
                                  <a:pt x="140" y="121"/>
                                  <a:pt x="140" y="121"/>
                                </a:cubicBezTo>
                                <a:cubicBezTo>
                                  <a:pt x="137" y="136"/>
                                  <a:pt x="137" y="136"/>
                                  <a:pt x="137" y="136"/>
                                </a:cubicBezTo>
                                <a:cubicBezTo>
                                  <a:pt x="153" y="139"/>
                                  <a:pt x="153" y="139"/>
                                  <a:pt x="153" y="139"/>
                                </a:cubicBezTo>
                                <a:close/>
                                <a:moveTo>
                                  <a:pt x="156" y="121"/>
                                </a:moveTo>
                                <a:cubicBezTo>
                                  <a:pt x="158" y="106"/>
                                  <a:pt x="158" y="106"/>
                                  <a:pt x="158" y="106"/>
                                </a:cubicBezTo>
                                <a:cubicBezTo>
                                  <a:pt x="143" y="103"/>
                                  <a:pt x="143" y="103"/>
                                  <a:pt x="143" y="103"/>
                                </a:cubicBezTo>
                                <a:cubicBezTo>
                                  <a:pt x="140" y="119"/>
                                  <a:pt x="140" y="119"/>
                                  <a:pt x="140" y="119"/>
                                </a:cubicBezTo>
                                <a:cubicBezTo>
                                  <a:pt x="156" y="121"/>
                                  <a:pt x="156" y="121"/>
                                  <a:pt x="156" y="121"/>
                                </a:cubicBezTo>
                                <a:close/>
                                <a:moveTo>
                                  <a:pt x="159" y="103"/>
                                </a:moveTo>
                                <a:cubicBezTo>
                                  <a:pt x="162" y="88"/>
                                  <a:pt x="162" y="88"/>
                                  <a:pt x="162" y="88"/>
                                </a:cubicBezTo>
                                <a:cubicBezTo>
                                  <a:pt x="146" y="86"/>
                                  <a:pt x="146" y="86"/>
                                  <a:pt x="146" y="86"/>
                                </a:cubicBezTo>
                                <a:cubicBezTo>
                                  <a:pt x="144" y="101"/>
                                  <a:pt x="144" y="101"/>
                                  <a:pt x="144" y="101"/>
                                </a:cubicBezTo>
                                <a:cubicBezTo>
                                  <a:pt x="159" y="103"/>
                                  <a:pt x="159" y="103"/>
                                  <a:pt x="159" y="103"/>
                                </a:cubicBezTo>
                                <a:close/>
                                <a:moveTo>
                                  <a:pt x="162" y="85"/>
                                </a:moveTo>
                                <a:cubicBezTo>
                                  <a:pt x="165" y="70"/>
                                  <a:pt x="165" y="70"/>
                                  <a:pt x="165" y="70"/>
                                </a:cubicBezTo>
                                <a:cubicBezTo>
                                  <a:pt x="149" y="67"/>
                                  <a:pt x="149" y="67"/>
                                  <a:pt x="149" y="67"/>
                                </a:cubicBezTo>
                                <a:cubicBezTo>
                                  <a:pt x="147" y="83"/>
                                  <a:pt x="147" y="83"/>
                                  <a:pt x="147" y="83"/>
                                </a:cubicBezTo>
                                <a:cubicBezTo>
                                  <a:pt x="162" y="85"/>
                                  <a:pt x="162" y="85"/>
                                  <a:pt x="162" y="85"/>
                                </a:cubicBezTo>
                                <a:close/>
                                <a:moveTo>
                                  <a:pt x="164" y="178"/>
                                </a:moveTo>
                                <a:cubicBezTo>
                                  <a:pt x="167" y="163"/>
                                  <a:pt x="167" y="163"/>
                                  <a:pt x="167" y="163"/>
                                </a:cubicBezTo>
                                <a:cubicBezTo>
                                  <a:pt x="151" y="160"/>
                                  <a:pt x="151" y="160"/>
                                  <a:pt x="151" y="160"/>
                                </a:cubicBezTo>
                                <a:cubicBezTo>
                                  <a:pt x="149" y="175"/>
                                  <a:pt x="149" y="175"/>
                                  <a:pt x="149" y="175"/>
                                </a:cubicBezTo>
                                <a:cubicBezTo>
                                  <a:pt x="164" y="178"/>
                                  <a:pt x="164" y="178"/>
                                  <a:pt x="164" y="178"/>
                                </a:cubicBezTo>
                                <a:close/>
                                <a:moveTo>
                                  <a:pt x="167" y="160"/>
                                </a:moveTo>
                                <a:cubicBezTo>
                                  <a:pt x="170" y="145"/>
                                  <a:pt x="170" y="145"/>
                                  <a:pt x="170" y="145"/>
                                </a:cubicBezTo>
                                <a:cubicBezTo>
                                  <a:pt x="154" y="142"/>
                                  <a:pt x="154" y="142"/>
                                  <a:pt x="154" y="142"/>
                                </a:cubicBezTo>
                                <a:cubicBezTo>
                                  <a:pt x="152" y="158"/>
                                  <a:pt x="152" y="158"/>
                                  <a:pt x="152" y="158"/>
                                </a:cubicBezTo>
                                <a:cubicBezTo>
                                  <a:pt x="167" y="160"/>
                                  <a:pt x="167" y="160"/>
                                  <a:pt x="167" y="160"/>
                                </a:cubicBezTo>
                                <a:close/>
                                <a:moveTo>
                                  <a:pt x="170" y="142"/>
                                </a:moveTo>
                                <a:cubicBezTo>
                                  <a:pt x="173" y="127"/>
                                  <a:pt x="173" y="127"/>
                                  <a:pt x="173" y="127"/>
                                </a:cubicBezTo>
                                <a:cubicBezTo>
                                  <a:pt x="158" y="124"/>
                                  <a:pt x="158" y="124"/>
                                  <a:pt x="158" y="124"/>
                                </a:cubicBezTo>
                                <a:cubicBezTo>
                                  <a:pt x="155" y="139"/>
                                  <a:pt x="155" y="139"/>
                                  <a:pt x="155" y="139"/>
                                </a:cubicBezTo>
                                <a:cubicBezTo>
                                  <a:pt x="170" y="142"/>
                                  <a:pt x="170" y="142"/>
                                  <a:pt x="170" y="142"/>
                                </a:cubicBezTo>
                                <a:close/>
                                <a:moveTo>
                                  <a:pt x="173" y="124"/>
                                </a:moveTo>
                                <a:cubicBezTo>
                                  <a:pt x="176" y="109"/>
                                  <a:pt x="176" y="109"/>
                                  <a:pt x="176" y="109"/>
                                </a:cubicBezTo>
                                <a:cubicBezTo>
                                  <a:pt x="161" y="106"/>
                                  <a:pt x="161" y="106"/>
                                  <a:pt x="161" y="106"/>
                                </a:cubicBezTo>
                                <a:cubicBezTo>
                                  <a:pt x="158" y="122"/>
                                  <a:pt x="158" y="122"/>
                                  <a:pt x="158" y="122"/>
                                </a:cubicBezTo>
                                <a:cubicBezTo>
                                  <a:pt x="173" y="124"/>
                                  <a:pt x="173" y="124"/>
                                  <a:pt x="173" y="124"/>
                                </a:cubicBezTo>
                                <a:close/>
                                <a:moveTo>
                                  <a:pt x="176" y="106"/>
                                </a:moveTo>
                                <a:cubicBezTo>
                                  <a:pt x="179" y="91"/>
                                  <a:pt x="179" y="91"/>
                                  <a:pt x="179" y="91"/>
                                </a:cubicBezTo>
                                <a:cubicBezTo>
                                  <a:pt x="164" y="89"/>
                                  <a:pt x="164" y="89"/>
                                  <a:pt x="164" y="89"/>
                                </a:cubicBezTo>
                                <a:cubicBezTo>
                                  <a:pt x="161" y="104"/>
                                  <a:pt x="161" y="104"/>
                                  <a:pt x="161" y="104"/>
                                </a:cubicBezTo>
                                <a:cubicBezTo>
                                  <a:pt x="176" y="106"/>
                                  <a:pt x="176" y="106"/>
                                  <a:pt x="176" y="106"/>
                                </a:cubicBezTo>
                                <a:close/>
                                <a:moveTo>
                                  <a:pt x="180" y="89"/>
                                </a:moveTo>
                                <a:cubicBezTo>
                                  <a:pt x="182" y="73"/>
                                  <a:pt x="182" y="73"/>
                                  <a:pt x="182" y="73"/>
                                </a:cubicBezTo>
                                <a:cubicBezTo>
                                  <a:pt x="167" y="71"/>
                                  <a:pt x="167" y="71"/>
                                  <a:pt x="167" y="71"/>
                                </a:cubicBezTo>
                                <a:cubicBezTo>
                                  <a:pt x="164" y="86"/>
                                  <a:pt x="164" y="86"/>
                                  <a:pt x="164" y="86"/>
                                </a:cubicBezTo>
                                <a:cubicBezTo>
                                  <a:pt x="180" y="89"/>
                                  <a:pt x="180" y="89"/>
                                  <a:pt x="180" y="89"/>
                                </a:cubicBezTo>
                                <a:close/>
                                <a:moveTo>
                                  <a:pt x="50" y="158"/>
                                </a:moveTo>
                                <a:cubicBezTo>
                                  <a:pt x="52" y="143"/>
                                  <a:pt x="52" y="143"/>
                                  <a:pt x="52" y="143"/>
                                </a:cubicBezTo>
                                <a:cubicBezTo>
                                  <a:pt x="37" y="140"/>
                                  <a:pt x="37" y="140"/>
                                  <a:pt x="37" y="140"/>
                                </a:cubicBezTo>
                                <a:cubicBezTo>
                                  <a:pt x="34" y="155"/>
                                  <a:pt x="34" y="155"/>
                                  <a:pt x="34" y="155"/>
                                </a:cubicBezTo>
                                <a:cubicBezTo>
                                  <a:pt x="50" y="158"/>
                                  <a:pt x="50" y="158"/>
                                  <a:pt x="50" y="158"/>
                                </a:cubicBezTo>
                                <a:close/>
                                <a:moveTo>
                                  <a:pt x="53" y="140"/>
                                </a:moveTo>
                                <a:cubicBezTo>
                                  <a:pt x="55" y="125"/>
                                  <a:pt x="55" y="125"/>
                                  <a:pt x="55" y="125"/>
                                </a:cubicBezTo>
                                <a:cubicBezTo>
                                  <a:pt x="40" y="122"/>
                                  <a:pt x="40" y="122"/>
                                  <a:pt x="40" y="122"/>
                                </a:cubicBezTo>
                                <a:cubicBezTo>
                                  <a:pt x="38" y="137"/>
                                  <a:pt x="38" y="137"/>
                                  <a:pt x="38" y="137"/>
                                </a:cubicBezTo>
                                <a:cubicBezTo>
                                  <a:pt x="53" y="140"/>
                                  <a:pt x="53" y="140"/>
                                  <a:pt x="53" y="140"/>
                                </a:cubicBezTo>
                                <a:close/>
                                <a:moveTo>
                                  <a:pt x="56" y="122"/>
                                </a:moveTo>
                                <a:cubicBezTo>
                                  <a:pt x="59" y="107"/>
                                  <a:pt x="59" y="107"/>
                                  <a:pt x="59" y="107"/>
                                </a:cubicBezTo>
                                <a:cubicBezTo>
                                  <a:pt x="44" y="104"/>
                                  <a:pt x="44" y="104"/>
                                  <a:pt x="44" y="104"/>
                                </a:cubicBezTo>
                                <a:cubicBezTo>
                                  <a:pt x="41" y="120"/>
                                  <a:pt x="41" y="120"/>
                                  <a:pt x="41" y="120"/>
                                </a:cubicBezTo>
                                <a:cubicBezTo>
                                  <a:pt x="56" y="122"/>
                                  <a:pt x="56" y="122"/>
                                  <a:pt x="56" y="122"/>
                                </a:cubicBezTo>
                                <a:close/>
                                <a:moveTo>
                                  <a:pt x="59" y="104"/>
                                </a:moveTo>
                                <a:cubicBezTo>
                                  <a:pt x="62" y="89"/>
                                  <a:pt x="62" y="89"/>
                                  <a:pt x="62" y="89"/>
                                </a:cubicBezTo>
                                <a:cubicBezTo>
                                  <a:pt x="46" y="86"/>
                                  <a:pt x="46" y="86"/>
                                  <a:pt x="46" y="86"/>
                                </a:cubicBezTo>
                                <a:cubicBezTo>
                                  <a:pt x="44" y="101"/>
                                  <a:pt x="44" y="101"/>
                                  <a:pt x="44" y="101"/>
                                </a:cubicBezTo>
                                <a:cubicBezTo>
                                  <a:pt x="59" y="104"/>
                                  <a:pt x="59" y="104"/>
                                  <a:pt x="59" y="104"/>
                                </a:cubicBezTo>
                                <a:close/>
                                <a:moveTo>
                                  <a:pt x="63" y="86"/>
                                </a:moveTo>
                                <a:cubicBezTo>
                                  <a:pt x="65" y="71"/>
                                  <a:pt x="65" y="71"/>
                                  <a:pt x="65" y="71"/>
                                </a:cubicBezTo>
                                <a:cubicBezTo>
                                  <a:pt x="50" y="68"/>
                                  <a:pt x="50" y="68"/>
                                  <a:pt x="50" y="68"/>
                                </a:cubicBezTo>
                                <a:cubicBezTo>
                                  <a:pt x="47" y="84"/>
                                  <a:pt x="47" y="84"/>
                                  <a:pt x="47" y="84"/>
                                </a:cubicBezTo>
                                <a:cubicBezTo>
                                  <a:pt x="63" y="86"/>
                                  <a:pt x="63" y="86"/>
                                  <a:pt x="63" y="86"/>
                                </a:cubicBezTo>
                                <a:close/>
                                <a:moveTo>
                                  <a:pt x="65" y="68"/>
                                </a:moveTo>
                                <a:cubicBezTo>
                                  <a:pt x="68" y="53"/>
                                  <a:pt x="68" y="53"/>
                                  <a:pt x="68" y="53"/>
                                </a:cubicBezTo>
                                <a:cubicBezTo>
                                  <a:pt x="53" y="51"/>
                                  <a:pt x="53" y="51"/>
                                  <a:pt x="53" y="51"/>
                                </a:cubicBezTo>
                                <a:cubicBezTo>
                                  <a:pt x="50" y="66"/>
                                  <a:pt x="50" y="66"/>
                                  <a:pt x="50" y="66"/>
                                </a:cubicBezTo>
                                <a:cubicBezTo>
                                  <a:pt x="65" y="68"/>
                                  <a:pt x="65" y="68"/>
                                  <a:pt x="65" y="68"/>
                                </a:cubicBezTo>
                                <a:close/>
                                <a:moveTo>
                                  <a:pt x="14" y="152"/>
                                </a:moveTo>
                                <a:cubicBezTo>
                                  <a:pt x="17" y="137"/>
                                  <a:pt x="17" y="137"/>
                                  <a:pt x="17" y="137"/>
                                </a:cubicBezTo>
                                <a:cubicBezTo>
                                  <a:pt x="2" y="134"/>
                                  <a:pt x="2" y="134"/>
                                  <a:pt x="2" y="134"/>
                                </a:cubicBezTo>
                                <a:cubicBezTo>
                                  <a:pt x="0" y="149"/>
                                  <a:pt x="0" y="149"/>
                                  <a:pt x="0" y="149"/>
                                </a:cubicBezTo>
                                <a:cubicBezTo>
                                  <a:pt x="14" y="152"/>
                                  <a:pt x="14" y="152"/>
                                  <a:pt x="14" y="152"/>
                                </a:cubicBezTo>
                                <a:close/>
                                <a:moveTo>
                                  <a:pt x="18" y="134"/>
                                </a:moveTo>
                                <a:cubicBezTo>
                                  <a:pt x="20" y="118"/>
                                  <a:pt x="20" y="118"/>
                                  <a:pt x="20" y="118"/>
                                </a:cubicBezTo>
                                <a:cubicBezTo>
                                  <a:pt x="5" y="116"/>
                                  <a:pt x="5" y="116"/>
                                  <a:pt x="5" y="116"/>
                                </a:cubicBezTo>
                                <a:cubicBezTo>
                                  <a:pt x="2" y="131"/>
                                  <a:pt x="2" y="131"/>
                                  <a:pt x="2" y="131"/>
                                </a:cubicBezTo>
                                <a:cubicBezTo>
                                  <a:pt x="18" y="134"/>
                                  <a:pt x="18" y="134"/>
                                  <a:pt x="18" y="134"/>
                                </a:cubicBezTo>
                                <a:close/>
                                <a:moveTo>
                                  <a:pt x="21" y="116"/>
                                </a:moveTo>
                                <a:cubicBezTo>
                                  <a:pt x="24" y="101"/>
                                  <a:pt x="24" y="101"/>
                                  <a:pt x="24" y="101"/>
                                </a:cubicBezTo>
                                <a:cubicBezTo>
                                  <a:pt x="8" y="98"/>
                                  <a:pt x="8" y="98"/>
                                  <a:pt x="8" y="98"/>
                                </a:cubicBezTo>
                                <a:cubicBezTo>
                                  <a:pt x="6" y="113"/>
                                  <a:pt x="6" y="113"/>
                                  <a:pt x="6" y="113"/>
                                </a:cubicBezTo>
                                <a:cubicBezTo>
                                  <a:pt x="21" y="116"/>
                                  <a:pt x="21" y="116"/>
                                  <a:pt x="21" y="116"/>
                                </a:cubicBezTo>
                                <a:close/>
                                <a:moveTo>
                                  <a:pt x="24" y="98"/>
                                </a:moveTo>
                                <a:cubicBezTo>
                                  <a:pt x="26" y="83"/>
                                  <a:pt x="26" y="83"/>
                                  <a:pt x="26" y="83"/>
                                </a:cubicBezTo>
                                <a:cubicBezTo>
                                  <a:pt x="12" y="80"/>
                                  <a:pt x="12" y="80"/>
                                  <a:pt x="12" y="80"/>
                                </a:cubicBezTo>
                                <a:cubicBezTo>
                                  <a:pt x="9" y="95"/>
                                  <a:pt x="9" y="95"/>
                                  <a:pt x="9" y="95"/>
                                </a:cubicBezTo>
                                <a:cubicBezTo>
                                  <a:pt x="24" y="98"/>
                                  <a:pt x="24" y="98"/>
                                  <a:pt x="24" y="98"/>
                                </a:cubicBezTo>
                                <a:close/>
                                <a:moveTo>
                                  <a:pt x="27" y="80"/>
                                </a:moveTo>
                                <a:cubicBezTo>
                                  <a:pt x="30" y="65"/>
                                  <a:pt x="30" y="65"/>
                                  <a:pt x="30" y="65"/>
                                </a:cubicBezTo>
                                <a:cubicBezTo>
                                  <a:pt x="15" y="62"/>
                                  <a:pt x="15" y="62"/>
                                  <a:pt x="15" y="62"/>
                                </a:cubicBezTo>
                                <a:cubicBezTo>
                                  <a:pt x="12" y="77"/>
                                  <a:pt x="12" y="77"/>
                                  <a:pt x="12" y="77"/>
                                </a:cubicBezTo>
                                <a:cubicBezTo>
                                  <a:pt x="27" y="80"/>
                                  <a:pt x="27" y="80"/>
                                  <a:pt x="27" y="80"/>
                                </a:cubicBezTo>
                                <a:close/>
                                <a:moveTo>
                                  <a:pt x="30" y="63"/>
                                </a:moveTo>
                                <a:cubicBezTo>
                                  <a:pt x="33" y="47"/>
                                  <a:pt x="33" y="47"/>
                                  <a:pt x="33" y="47"/>
                                </a:cubicBezTo>
                                <a:cubicBezTo>
                                  <a:pt x="18" y="45"/>
                                  <a:pt x="18" y="45"/>
                                  <a:pt x="18" y="45"/>
                                </a:cubicBezTo>
                                <a:cubicBezTo>
                                  <a:pt x="15" y="60"/>
                                  <a:pt x="15" y="60"/>
                                  <a:pt x="15" y="60"/>
                                </a:cubicBezTo>
                                <a:cubicBezTo>
                                  <a:pt x="30" y="63"/>
                                  <a:pt x="30" y="63"/>
                                  <a:pt x="30" y="63"/>
                                </a:cubicBezTo>
                                <a:close/>
                                <a:moveTo>
                                  <a:pt x="32" y="155"/>
                                </a:moveTo>
                                <a:cubicBezTo>
                                  <a:pt x="35" y="139"/>
                                  <a:pt x="35" y="139"/>
                                  <a:pt x="35" y="139"/>
                                </a:cubicBezTo>
                                <a:cubicBezTo>
                                  <a:pt x="20" y="137"/>
                                  <a:pt x="20" y="137"/>
                                  <a:pt x="20" y="137"/>
                                </a:cubicBezTo>
                                <a:cubicBezTo>
                                  <a:pt x="17" y="152"/>
                                  <a:pt x="17" y="152"/>
                                  <a:pt x="17" y="152"/>
                                </a:cubicBezTo>
                                <a:cubicBezTo>
                                  <a:pt x="32" y="155"/>
                                  <a:pt x="32" y="155"/>
                                  <a:pt x="32" y="155"/>
                                </a:cubicBezTo>
                                <a:close/>
                                <a:moveTo>
                                  <a:pt x="35" y="137"/>
                                </a:moveTo>
                                <a:cubicBezTo>
                                  <a:pt x="38" y="122"/>
                                  <a:pt x="38" y="122"/>
                                  <a:pt x="38" y="122"/>
                                </a:cubicBezTo>
                                <a:cubicBezTo>
                                  <a:pt x="23" y="119"/>
                                  <a:pt x="23" y="119"/>
                                  <a:pt x="23" y="119"/>
                                </a:cubicBezTo>
                                <a:cubicBezTo>
                                  <a:pt x="20" y="134"/>
                                  <a:pt x="20" y="134"/>
                                  <a:pt x="20" y="134"/>
                                </a:cubicBezTo>
                                <a:cubicBezTo>
                                  <a:pt x="35" y="137"/>
                                  <a:pt x="35" y="137"/>
                                  <a:pt x="35" y="137"/>
                                </a:cubicBezTo>
                                <a:close/>
                                <a:moveTo>
                                  <a:pt x="38" y="119"/>
                                </a:moveTo>
                                <a:cubicBezTo>
                                  <a:pt x="41" y="104"/>
                                  <a:pt x="41" y="104"/>
                                  <a:pt x="41" y="104"/>
                                </a:cubicBezTo>
                                <a:cubicBezTo>
                                  <a:pt x="26" y="101"/>
                                  <a:pt x="26" y="101"/>
                                  <a:pt x="26" y="101"/>
                                </a:cubicBezTo>
                                <a:cubicBezTo>
                                  <a:pt x="23" y="117"/>
                                  <a:pt x="23" y="117"/>
                                  <a:pt x="23" y="117"/>
                                </a:cubicBezTo>
                                <a:cubicBezTo>
                                  <a:pt x="38" y="119"/>
                                  <a:pt x="38" y="119"/>
                                  <a:pt x="38" y="119"/>
                                </a:cubicBezTo>
                                <a:close/>
                                <a:moveTo>
                                  <a:pt x="41" y="101"/>
                                </a:moveTo>
                                <a:cubicBezTo>
                                  <a:pt x="44" y="86"/>
                                  <a:pt x="44" y="86"/>
                                  <a:pt x="44" y="86"/>
                                </a:cubicBezTo>
                                <a:cubicBezTo>
                                  <a:pt x="29" y="84"/>
                                  <a:pt x="29" y="84"/>
                                  <a:pt x="29" y="84"/>
                                </a:cubicBezTo>
                                <a:cubicBezTo>
                                  <a:pt x="26" y="98"/>
                                  <a:pt x="26" y="98"/>
                                  <a:pt x="26" y="98"/>
                                </a:cubicBezTo>
                                <a:cubicBezTo>
                                  <a:pt x="41" y="101"/>
                                  <a:pt x="41" y="101"/>
                                  <a:pt x="41" y="101"/>
                                </a:cubicBezTo>
                                <a:close/>
                                <a:moveTo>
                                  <a:pt x="45" y="83"/>
                                </a:moveTo>
                                <a:cubicBezTo>
                                  <a:pt x="48" y="68"/>
                                  <a:pt x="48" y="68"/>
                                  <a:pt x="48" y="68"/>
                                </a:cubicBezTo>
                                <a:cubicBezTo>
                                  <a:pt x="32" y="65"/>
                                  <a:pt x="32" y="65"/>
                                  <a:pt x="32" y="65"/>
                                </a:cubicBezTo>
                                <a:cubicBezTo>
                                  <a:pt x="30" y="81"/>
                                  <a:pt x="30" y="81"/>
                                  <a:pt x="30" y="81"/>
                                </a:cubicBezTo>
                                <a:cubicBezTo>
                                  <a:pt x="45" y="83"/>
                                  <a:pt x="45" y="83"/>
                                  <a:pt x="45" y="83"/>
                                </a:cubicBezTo>
                                <a:close/>
                                <a:moveTo>
                                  <a:pt x="48" y="65"/>
                                </a:moveTo>
                                <a:cubicBezTo>
                                  <a:pt x="51" y="50"/>
                                  <a:pt x="51" y="50"/>
                                  <a:pt x="51" y="50"/>
                                </a:cubicBezTo>
                                <a:cubicBezTo>
                                  <a:pt x="35" y="48"/>
                                  <a:pt x="35" y="48"/>
                                  <a:pt x="35" y="48"/>
                                </a:cubicBezTo>
                                <a:cubicBezTo>
                                  <a:pt x="33" y="63"/>
                                  <a:pt x="33" y="63"/>
                                  <a:pt x="33" y="63"/>
                                </a:cubicBezTo>
                                <a:cubicBezTo>
                                  <a:pt x="48" y="65"/>
                                  <a:pt x="48" y="65"/>
                                  <a:pt x="48" y="6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53" name="Freeform 6153"/>
                        <wps:cNvSpPr>
                          <a:spLocks noEditPoints="1"/>
                        </wps:cNvSpPr>
                        <wps:spPr bwMode="auto">
                          <a:xfrm>
                            <a:off x="9821863" y="3351213"/>
                            <a:ext cx="781050" cy="779463"/>
                          </a:xfrm>
                          <a:custGeom>
                            <a:avLst/>
                            <a:gdLst>
                              <a:gd name="T0" fmla="*/ 74 w 208"/>
                              <a:gd name="T1" fmla="*/ 126 h 208"/>
                              <a:gd name="T2" fmla="*/ 134 w 208"/>
                              <a:gd name="T3" fmla="*/ 83 h 208"/>
                              <a:gd name="T4" fmla="*/ 80 w 208"/>
                              <a:gd name="T5" fmla="*/ 54 h 208"/>
                              <a:gd name="T6" fmla="*/ 44 w 208"/>
                              <a:gd name="T7" fmla="*/ 19 h 208"/>
                              <a:gd name="T8" fmla="*/ 65 w 208"/>
                              <a:gd name="T9" fmla="*/ 64 h 208"/>
                              <a:gd name="T10" fmla="*/ 80 w 208"/>
                              <a:gd name="T11" fmla="*/ 54 h 208"/>
                              <a:gd name="T12" fmla="*/ 143 w 208"/>
                              <a:gd name="T13" fmla="*/ 145 h 208"/>
                              <a:gd name="T14" fmla="*/ 129 w 208"/>
                              <a:gd name="T15" fmla="*/ 155 h 208"/>
                              <a:gd name="T16" fmla="*/ 164 w 208"/>
                              <a:gd name="T17" fmla="*/ 189 h 208"/>
                              <a:gd name="T18" fmla="*/ 63 w 208"/>
                              <a:gd name="T19" fmla="*/ 84 h 208"/>
                              <a:gd name="T20" fmla="*/ 22 w 208"/>
                              <a:gd name="T21" fmla="*/ 56 h 208"/>
                              <a:gd name="T22" fmla="*/ 14 w 208"/>
                              <a:gd name="T23" fmla="*/ 73 h 208"/>
                              <a:gd name="T24" fmla="*/ 60 w 208"/>
                              <a:gd name="T25" fmla="*/ 88 h 208"/>
                              <a:gd name="T26" fmla="*/ 199 w 208"/>
                              <a:gd name="T27" fmla="*/ 148 h 208"/>
                              <a:gd name="T28" fmla="*/ 158 w 208"/>
                              <a:gd name="T29" fmla="*/ 120 h 208"/>
                              <a:gd name="T30" fmla="*/ 150 w 208"/>
                              <a:gd name="T31" fmla="*/ 136 h 208"/>
                              <a:gd name="T32" fmla="*/ 196 w 208"/>
                              <a:gd name="T33" fmla="*/ 152 h 208"/>
                              <a:gd name="T34" fmla="*/ 59 w 208"/>
                              <a:gd name="T35" fmla="*/ 109 h 208"/>
                              <a:gd name="T36" fmla="*/ 9 w 208"/>
                              <a:gd name="T37" fmla="*/ 103 h 208"/>
                              <a:gd name="T38" fmla="*/ 10 w 208"/>
                              <a:gd name="T39" fmla="*/ 122 h 208"/>
                              <a:gd name="T40" fmla="*/ 55 w 208"/>
                              <a:gd name="T41" fmla="*/ 117 h 208"/>
                              <a:gd name="T42" fmla="*/ 208 w 208"/>
                              <a:gd name="T43" fmla="*/ 96 h 208"/>
                              <a:gd name="T44" fmla="*/ 159 w 208"/>
                              <a:gd name="T45" fmla="*/ 89 h 208"/>
                              <a:gd name="T46" fmla="*/ 160 w 208"/>
                              <a:gd name="T47" fmla="*/ 108 h 208"/>
                              <a:gd name="T48" fmla="*/ 204 w 208"/>
                              <a:gd name="T49" fmla="*/ 104 h 208"/>
                              <a:gd name="T50" fmla="*/ 66 w 208"/>
                              <a:gd name="T51" fmla="*/ 131 h 208"/>
                              <a:gd name="T52" fmla="*/ 21 w 208"/>
                              <a:gd name="T53" fmla="*/ 151 h 208"/>
                              <a:gd name="T54" fmla="*/ 32 w 208"/>
                              <a:gd name="T55" fmla="*/ 166 h 208"/>
                              <a:gd name="T56" fmla="*/ 66 w 208"/>
                              <a:gd name="T57" fmla="*/ 131 h 208"/>
                              <a:gd name="T58" fmla="*/ 176 w 208"/>
                              <a:gd name="T59" fmla="*/ 42 h 208"/>
                              <a:gd name="T60" fmla="*/ 143 w 208"/>
                              <a:gd name="T61" fmla="*/ 78 h 208"/>
                              <a:gd name="T62" fmla="*/ 187 w 208"/>
                              <a:gd name="T63" fmla="*/ 58 h 208"/>
                              <a:gd name="T64" fmla="*/ 109 w 208"/>
                              <a:gd name="T65" fmla="*/ 49 h 208"/>
                              <a:gd name="T66" fmla="*/ 95 w 208"/>
                              <a:gd name="T67" fmla="*/ 1 h 208"/>
                              <a:gd name="T68" fmla="*/ 89 w 208"/>
                              <a:gd name="T69" fmla="*/ 50 h 208"/>
                              <a:gd name="T70" fmla="*/ 105 w 208"/>
                              <a:gd name="T71" fmla="*/ 57 h 208"/>
                              <a:gd name="T72" fmla="*/ 121 w 208"/>
                              <a:gd name="T73" fmla="*/ 199 h 208"/>
                              <a:gd name="T74" fmla="*/ 109 w 208"/>
                              <a:gd name="T75" fmla="*/ 150 h 208"/>
                              <a:gd name="T76" fmla="*/ 103 w 208"/>
                              <a:gd name="T77" fmla="*/ 199 h 208"/>
                              <a:gd name="T78" fmla="*/ 117 w 208"/>
                              <a:gd name="T79" fmla="*/ 207 h 208"/>
                              <a:gd name="T80" fmla="*/ 137 w 208"/>
                              <a:gd name="T81" fmla="*/ 57 h 208"/>
                              <a:gd name="T82" fmla="*/ 148 w 208"/>
                              <a:gd name="T83" fmla="*/ 9 h 208"/>
                              <a:gd name="T84" fmla="*/ 119 w 208"/>
                              <a:gd name="T85" fmla="*/ 50 h 208"/>
                              <a:gd name="T86" fmla="*/ 133 w 208"/>
                              <a:gd name="T87" fmla="*/ 62 h 208"/>
                              <a:gd name="T88" fmla="*/ 73 w 208"/>
                              <a:gd name="T89" fmla="*/ 194 h 208"/>
                              <a:gd name="T90" fmla="*/ 84 w 208"/>
                              <a:gd name="T91" fmla="*/ 146 h 208"/>
                              <a:gd name="T92" fmla="*/ 56 w 208"/>
                              <a:gd name="T93" fmla="*/ 187 h 208"/>
                              <a:gd name="T94" fmla="*/ 69 w 208"/>
                              <a:gd name="T95" fmla="*/ 19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 h="208">
                                <a:moveTo>
                                  <a:pt x="125" y="135"/>
                                </a:moveTo>
                                <a:cubicBezTo>
                                  <a:pt x="109" y="146"/>
                                  <a:pt x="86" y="142"/>
                                  <a:pt x="74" y="126"/>
                                </a:cubicBezTo>
                                <a:cubicBezTo>
                                  <a:pt x="62" y="108"/>
                                  <a:pt x="66" y="85"/>
                                  <a:pt x="83" y="74"/>
                                </a:cubicBezTo>
                                <a:cubicBezTo>
                                  <a:pt x="99" y="62"/>
                                  <a:pt x="122" y="66"/>
                                  <a:pt x="134" y="83"/>
                                </a:cubicBezTo>
                                <a:cubicBezTo>
                                  <a:pt x="146" y="100"/>
                                  <a:pt x="142" y="123"/>
                                  <a:pt x="125" y="135"/>
                                </a:cubicBezTo>
                                <a:moveTo>
                                  <a:pt x="80" y="54"/>
                                </a:moveTo>
                                <a:cubicBezTo>
                                  <a:pt x="57" y="22"/>
                                  <a:pt x="57" y="22"/>
                                  <a:pt x="57" y="22"/>
                                </a:cubicBezTo>
                                <a:cubicBezTo>
                                  <a:pt x="54" y="17"/>
                                  <a:pt x="49" y="16"/>
                                  <a:pt x="44" y="19"/>
                                </a:cubicBezTo>
                                <a:cubicBezTo>
                                  <a:pt x="40" y="22"/>
                                  <a:pt x="40" y="28"/>
                                  <a:pt x="43" y="32"/>
                                </a:cubicBezTo>
                                <a:cubicBezTo>
                                  <a:pt x="65" y="64"/>
                                  <a:pt x="65" y="64"/>
                                  <a:pt x="65" y="64"/>
                                </a:cubicBezTo>
                                <a:cubicBezTo>
                                  <a:pt x="68" y="68"/>
                                  <a:pt x="73" y="69"/>
                                  <a:pt x="77" y="66"/>
                                </a:cubicBezTo>
                                <a:cubicBezTo>
                                  <a:pt x="82" y="63"/>
                                  <a:pt x="82" y="58"/>
                                  <a:pt x="80" y="54"/>
                                </a:cubicBezTo>
                                <a:close/>
                                <a:moveTo>
                                  <a:pt x="166" y="177"/>
                                </a:moveTo>
                                <a:cubicBezTo>
                                  <a:pt x="143" y="145"/>
                                  <a:pt x="143" y="145"/>
                                  <a:pt x="143" y="145"/>
                                </a:cubicBezTo>
                                <a:cubicBezTo>
                                  <a:pt x="140" y="140"/>
                                  <a:pt x="136" y="140"/>
                                  <a:pt x="131" y="143"/>
                                </a:cubicBezTo>
                                <a:cubicBezTo>
                                  <a:pt x="127" y="146"/>
                                  <a:pt x="126" y="151"/>
                                  <a:pt x="129" y="155"/>
                                </a:cubicBezTo>
                                <a:cubicBezTo>
                                  <a:pt x="151" y="187"/>
                                  <a:pt x="151" y="187"/>
                                  <a:pt x="151" y="187"/>
                                </a:cubicBezTo>
                                <a:cubicBezTo>
                                  <a:pt x="154" y="191"/>
                                  <a:pt x="159" y="192"/>
                                  <a:pt x="164" y="189"/>
                                </a:cubicBezTo>
                                <a:cubicBezTo>
                                  <a:pt x="168" y="186"/>
                                  <a:pt x="168" y="180"/>
                                  <a:pt x="166" y="177"/>
                                </a:cubicBezTo>
                                <a:close/>
                                <a:moveTo>
                                  <a:pt x="63" y="84"/>
                                </a:moveTo>
                                <a:cubicBezTo>
                                  <a:pt x="65" y="79"/>
                                  <a:pt x="63" y="74"/>
                                  <a:pt x="58" y="72"/>
                                </a:cubicBezTo>
                                <a:cubicBezTo>
                                  <a:pt x="22" y="56"/>
                                  <a:pt x="22" y="56"/>
                                  <a:pt x="22" y="56"/>
                                </a:cubicBezTo>
                                <a:cubicBezTo>
                                  <a:pt x="17" y="54"/>
                                  <a:pt x="11" y="55"/>
                                  <a:pt x="10" y="61"/>
                                </a:cubicBezTo>
                                <a:cubicBezTo>
                                  <a:pt x="7" y="65"/>
                                  <a:pt x="9" y="71"/>
                                  <a:pt x="14" y="73"/>
                                </a:cubicBezTo>
                                <a:cubicBezTo>
                                  <a:pt x="50" y="89"/>
                                  <a:pt x="50" y="89"/>
                                  <a:pt x="50" y="89"/>
                                </a:cubicBezTo>
                                <a:cubicBezTo>
                                  <a:pt x="53" y="90"/>
                                  <a:pt x="57" y="90"/>
                                  <a:pt x="60" y="88"/>
                                </a:cubicBezTo>
                                <a:cubicBezTo>
                                  <a:pt x="61" y="87"/>
                                  <a:pt x="62" y="85"/>
                                  <a:pt x="63" y="84"/>
                                </a:cubicBezTo>
                                <a:close/>
                                <a:moveTo>
                                  <a:pt x="199" y="148"/>
                                </a:moveTo>
                                <a:cubicBezTo>
                                  <a:pt x="201" y="143"/>
                                  <a:pt x="199" y="137"/>
                                  <a:pt x="194" y="135"/>
                                </a:cubicBezTo>
                                <a:cubicBezTo>
                                  <a:pt x="158" y="120"/>
                                  <a:pt x="158" y="120"/>
                                  <a:pt x="158" y="120"/>
                                </a:cubicBezTo>
                                <a:cubicBezTo>
                                  <a:pt x="153" y="118"/>
                                  <a:pt x="147" y="119"/>
                                  <a:pt x="145" y="125"/>
                                </a:cubicBezTo>
                                <a:cubicBezTo>
                                  <a:pt x="143" y="129"/>
                                  <a:pt x="145" y="134"/>
                                  <a:pt x="150" y="136"/>
                                </a:cubicBezTo>
                                <a:cubicBezTo>
                                  <a:pt x="187" y="153"/>
                                  <a:pt x="187" y="153"/>
                                  <a:pt x="187" y="153"/>
                                </a:cubicBezTo>
                                <a:cubicBezTo>
                                  <a:pt x="189" y="154"/>
                                  <a:pt x="193" y="154"/>
                                  <a:pt x="196" y="152"/>
                                </a:cubicBezTo>
                                <a:cubicBezTo>
                                  <a:pt x="198" y="150"/>
                                  <a:pt x="198" y="149"/>
                                  <a:pt x="199" y="148"/>
                                </a:cubicBezTo>
                                <a:close/>
                                <a:moveTo>
                                  <a:pt x="59" y="109"/>
                                </a:moveTo>
                                <a:cubicBezTo>
                                  <a:pt x="58" y="104"/>
                                  <a:pt x="53" y="100"/>
                                  <a:pt x="48" y="100"/>
                                </a:cubicBezTo>
                                <a:cubicBezTo>
                                  <a:pt x="9" y="103"/>
                                  <a:pt x="9" y="103"/>
                                  <a:pt x="9" y="103"/>
                                </a:cubicBezTo>
                                <a:cubicBezTo>
                                  <a:pt x="4" y="103"/>
                                  <a:pt x="0" y="107"/>
                                  <a:pt x="0" y="113"/>
                                </a:cubicBezTo>
                                <a:cubicBezTo>
                                  <a:pt x="1" y="117"/>
                                  <a:pt x="5" y="121"/>
                                  <a:pt x="10" y="122"/>
                                </a:cubicBezTo>
                                <a:cubicBezTo>
                                  <a:pt x="49" y="119"/>
                                  <a:pt x="49" y="119"/>
                                  <a:pt x="49" y="119"/>
                                </a:cubicBezTo>
                                <a:cubicBezTo>
                                  <a:pt x="52" y="118"/>
                                  <a:pt x="53" y="119"/>
                                  <a:pt x="55" y="117"/>
                                </a:cubicBezTo>
                                <a:cubicBezTo>
                                  <a:pt x="58" y="115"/>
                                  <a:pt x="58" y="112"/>
                                  <a:pt x="59" y="109"/>
                                </a:cubicBezTo>
                                <a:close/>
                                <a:moveTo>
                                  <a:pt x="208" y="96"/>
                                </a:moveTo>
                                <a:cubicBezTo>
                                  <a:pt x="207" y="91"/>
                                  <a:pt x="203" y="87"/>
                                  <a:pt x="198" y="88"/>
                                </a:cubicBezTo>
                                <a:cubicBezTo>
                                  <a:pt x="159" y="89"/>
                                  <a:pt x="159" y="89"/>
                                  <a:pt x="159" y="89"/>
                                </a:cubicBezTo>
                                <a:cubicBezTo>
                                  <a:pt x="154" y="90"/>
                                  <a:pt x="150" y="94"/>
                                  <a:pt x="150" y="100"/>
                                </a:cubicBezTo>
                                <a:cubicBezTo>
                                  <a:pt x="151" y="105"/>
                                  <a:pt x="155" y="109"/>
                                  <a:pt x="160" y="108"/>
                                </a:cubicBezTo>
                                <a:cubicBezTo>
                                  <a:pt x="199" y="106"/>
                                  <a:pt x="199" y="106"/>
                                  <a:pt x="199" y="106"/>
                                </a:cubicBezTo>
                                <a:cubicBezTo>
                                  <a:pt x="202" y="106"/>
                                  <a:pt x="202" y="105"/>
                                  <a:pt x="204" y="104"/>
                                </a:cubicBezTo>
                                <a:cubicBezTo>
                                  <a:pt x="207" y="102"/>
                                  <a:pt x="208" y="100"/>
                                  <a:pt x="208" y="96"/>
                                </a:cubicBezTo>
                                <a:close/>
                                <a:moveTo>
                                  <a:pt x="66" y="131"/>
                                </a:moveTo>
                                <a:cubicBezTo>
                                  <a:pt x="63" y="127"/>
                                  <a:pt x="57" y="126"/>
                                  <a:pt x="53" y="128"/>
                                </a:cubicBezTo>
                                <a:cubicBezTo>
                                  <a:pt x="21" y="151"/>
                                  <a:pt x="21" y="151"/>
                                  <a:pt x="21" y="151"/>
                                </a:cubicBezTo>
                                <a:cubicBezTo>
                                  <a:pt x="17" y="153"/>
                                  <a:pt x="16" y="159"/>
                                  <a:pt x="19" y="164"/>
                                </a:cubicBezTo>
                                <a:cubicBezTo>
                                  <a:pt x="22" y="168"/>
                                  <a:pt x="28" y="169"/>
                                  <a:pt x="32" y="166"/>
                                </a:cubicBezTo>
                                <a:cubicBezTo>
                                  <a:pt x="64" y="144"/>
                                  <a:pt x="64" y="144"/>
                                  <a:pt x="64" y="144"/>
                                </a:cubicBezTo>
                                <a:cubicBezTo>
                                  <a:pt x="67" y="141"/>
                                  <a:pt x="69" y="135"/>
                                  <a:pt x="66" y="131"/>
                                </a:cubicBezTo>
                                <a:close/>
                                <a:moveTo>
                                  <a:pt x="189" y="45"/>
                                </a:moveTo>
                                <a:cubicBezTo>
                                  <a:pt x="186" y="41"/>
                                  <a:pt x="181" y="39"/>
                                  <a:pt x="176" y="42"/>
                                </a:cubicBezTo>
                                <a:cubicBezTo>
                                  <a:pt x="144" y="64"/>
                                  <a:pt x="144" y="64"/>
                                  <a:pt x="144" y="64"/>
                                </a:cubicBezTo>
                                <a:cubicBezTo>
                                  <a:pt x="140" y="67"/>
                                  <a:pt x="139" y="73"/>
                                  <a:pt x="143" y="78"/>
                                </a:cubicBezTo>
                                <a:cubicBezTo>
                                  <a:pt x="145" y="81"/>
                                  <a:pt x="151" y="82"/>
                                  <a:pt x="155" y="80"/>
                                </a:cubicBezTo>
                                <a:cubicBezTo>
                                  <a:pt x="187" y="58"/>
                                  <a:pt x="187" y="58"/>
                                  <a:pt x="187" y="58"/>
                                </a:cubicBezTo>
                                <a:cubicBezTo>
                                  <a:pt x="191" y="54"/>
                                  <a:pt x="192" y="49"/>
                                  <a:pt x="189" y="45"/>
                                </a:cubicBezTo>
                                <a:close/>
                                <a:moveTo>
                                  <a:pt x="109" y="49"/>
                                </a:moveTo>
                                <a:cubicBezTo>
                                  <a:pt x="105" y="9"/>
                                  <a:pt x="105" y="9"/>
                                  <a:pt x="105" y="9"/>
                                </a:cubicBezTo>
                                <a:cubicBezTo>
                                  <a:pt x="105" y="3"/>
                                  <a:pt x="100" y="0"/>
                                  <a:pt x="95" y="1"/>
                                </a:cubicBezTo>
                                <a:cubicBezTo>
                                  <a:pt x="90" y="1"/>
                                  <a:pt x="87" y="6"/>
                                  <a:pt x="87" y="10"/>
                                </a:cubicBezTo>
                                <a:cubicBezTo>
                                  <a:pt x="89" y="50"/>
                                  <a:pt x="89" y="50"/>
                                  <a:pt x="89" y="50"/>
                                </a:cubicBezTo>
                                <a:cubicBezTo>
                                  <a:pt x="90" y="55"/>
                                  <a:pt x="94" y="59"/>
                                  <a:pt x="100" y="59"/>
                                </a:cubicBezTo>
                                <a:cubicBezTo>
                                  <a:pt x="101" y="58"/>
                                  <a:pt x="103" y="58"/>
                                  <a:pt x="105" y="57"/>
                                </a:cubicBezTo>
                                <a:cubicBezTo>
                                  <a:pt x="107" y="55"/>
                                  <a:pt x="108" y="52"/>
                                  <a:pt x="109" y="49"/>
                                </a:cubicBezTo>
                                <a:close/>
                                <a:moveTo>
                                  <a:pt x="121" y="199"/>
                                </a:moveTo>
                                <a:cubicBezTo>
                                  <a:pt x="119" y="158"/>
                                  <a:pt x="119" y="158"/>
                                  <a:pt x="119" y="158"/>
                                </a:cubicBezTo>
                                <a:cubicBezTo>
                                  <a:pt x="118" y="153"/>
                                  <a:pt x="114" y="149"/>
                                  <a:pt x="109" y="150"/>
                                </a:cubicBezTo>
                                <a:cubicBezTo>
                                  <a:pt x="103" y="150"/>
                                  <a:pt x="100" y="155"/>
                                  <a:pt x="100" y="160"/>
                                </a:cubicBezTo>
                                <a:cubicBezTo>
                                  <a:pt x="103" y="199"/>
                                  <a:pt x="103" y="199"/>
                                  <a:pt x="103" y="199"/>
                                </a:cubicBezTo>
                                <a:cubicBezTo>
                                  <a:pt x="103" y="205"/>
                                  <a:pt x="108" y="208"/>
                                  <a:pt x="113" y="208"/>
                                </a:cubicBezTo>
                                <a:cubicBezTo>
                                  <a:pt x="114" y="208"/>
                                  <a:pt x="116" y="207"/>
                                  <a:pt x="117" y="207"/>
                                </a:cubicBezTo>
                                <a:cubicBezTo>
                                  <a:pt x="120" y="205"/>
                                  <a:pt x="122" y="201"/>
                                  <a:pt x="121" y="199"/>
                                </a:cubicBezTo>
                                <a:close/>
                                <a:moveTo>
                                  <a:pt x="137" y="57"/>
                                </a:moveTo>
                                <a:cubicBezTo>
                                  <a:pt x="152" y="22"/>
                                  <a:pt x="152" y="22"/>
                                  <a:pt x="152" y="22"/>
                                </a:cubicBezTo>
                                <a:cubicBezTo>
                                  <a:pt x="154" y="17"/>
                                  <a:pt x="152" y="11"/>
                                  <a:pt x="148" y="9"/>
                                </a:cubicBezTo>
                                <a:cubicBezTo>
                                  <a:pt x="143" y="7"/>
                                  <a:pt x="137" y="10"/>
                                  <a:pt x="135" y="15"/>
                                </a:cubicBezTo>
                                <a:cubicBezTo>
                                  <a:pt x="119" y="50"/>
                                  <a:pt x="119" y="50"/>
                                  <a:pt x="119" y="50"/>
                                </a:cubicBezTo>
                                <a:cubicBezTo>
                                  <a:pt x="117" y="55"/>
                                  <a:pt x="120" y="61"/>
                                  <a:pt x="124" y="63"/>
                                </a:cubicBezTo>
                                <a:cubicBezTo>
                                  <a:pt x="127" y="64"/>
                                  <a:pt x="131" y="64"/>
                                  <a:pt x="133" y="62"/>
                                </a:cubicBezTo>
                                <a:cubicBezTo>
                                  <a:pt x="135" y="61"/>
                                  <a:pt x="135" y="60"/>
                                  <a:pt x="137" y="57"/>
                                </a:cubicBezTo>
                                <a:close/>
                                <a:moveTo>
                                  <a:pt x="73" y="194"/>
                                </a:moveTo>
                                <a:cubicBezTo>
                                  <a:pt x="89" y="158"/>
                                  <a:pt x="89" y="158"/>
                                  <a:pt x="89" y="158"/>
                                </a:cubicBezTo>
                                <a:cubicBezTo>
                                  <a:pt x="91" y="153"/>
                                  <a:pt x="89" y="148"/>
                                  <a:pt x="84" y="146"/>
                                </a:cubicBezTo>
                                <a:cubicBezTo>
                                  <a:pt x="79" y="144"/>
                                  <a:pt x="74" y="146"/>
                                  <a:pt x="71" y="151"/>
                                </a:cubicBezTo>
                                <a:cubicBezTo>
                                  <a:pt x="56" y="187"/>
                                  <a:pt x="56" y="187"/>
                                  <a:pt x="56" y="187"/>
                                </a:cubicBezTo>
                                <a:cubicBezTo>
                                  <a:pt x="54" y="191"/>
                                  <a:pt x="56" y="197"/>
                                  <a:pt x="60" y="199"/>
                                </a:cubicBezTo>
                                <a:cubicBezTo>
                                  <a:pt x="64" y="201"/>
                                  <a:pt x="68" y="200"/>
                                  <a:pt x="69" y="198"/>
                                </a:cubicBezTo>
                                <a:cubicBezTo>
                                  <a:pt x="71" y="197"/>
                                  <a:pt x="72" y="196"/>
                                  <a:pt x="73" y="19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54" name="Freeform 6154"/>
                        <wps:cNvSpPr>
                          <a:spLocks noEditPoints="1"/>
                        </wps:cNvSpPr>
                        <wps:spPr bwMode="auto">
                          <a:xfrm>
                            <a:off x="11720513" y="1166813"/>
                            <a:ext cx="927100" cy="866775"/>
                          </a:xfrm>
                          <a:custGeom>
                            <a:avLst/>
                            <a:gdLst>
                              <a:gd name="T0" fmla="*/ 28 w 247"/>
                              <a:gd name="T1" fmla="*/ 97 h 231"/>
                              <a:gd name="T2" fmla="*/ 108 w 247"/>
                              <a:gd name="T3" fmla="*/ 211 h 231"/>
                              <a:gd name="T4" fmla="*/ 99 w 247"/>
                              <a:gd name="T5" fmla="*/ 217 h 231"/>
                              <a:gd name="T6" fmla="*/ 65 w 247"/>
                              <a:gd name="T7" fmla="*/ 212 h 231"/>
                              <a:gd name="T8" fmla="*/ 13 w 247"/>
                              <a:gd name="T9" fmla="*/ 138 h 231"/>
                              <a:gd name="T10" fmla="*/ 19 w 247"/>
                              <a:gd name="T11" fmla="*/ 103 h 231"/>
                              <a:gd name="T12" fmla="*/ 28 w 247"/>
                              <a:gd name="T13" fmla="*/ 97 h 231"/>
                              <a:gd name="T14" fmla="*/ 28 w 247"/>
                              <a:gd name="T15" fmla="*/ 97 h 231"/>
                              <a:gd name="T16" fmla="*/ 130 w 247"/>
                              <a:gd name="T17" fmla="*/ 26 h 231"/>
                              <a:gd name="T18" fmla="*/ 209 w 247"/>
                              <a:gd name="T19" fmla="*/ 140 h 231"/>
                              <a:gd name="T20" fmla="*/ 117 w 247"/>
                              <a:gd name="T21" fmla="*/ 205 h 231"/>
                              <a:gd name="T22" fmla="*/ 36 w 247"/>
                              <a:gd name="T23" fmla="*/ 92 h 231"/>
                              <a:gd name="T24" fmla="*/ 59 w 247"/>
                              <a:gd name="T25" fmla="*/ 75 h 231"/>
                              <a:gd name="T26" fmla="*/ 49 w 247"/>
                              <a:gd name="T27" fmla="*/ 60 h 231"/>
                              <a:gd name="T28" fmla="*/ 52 w 247"/>
                              <a:gd name="T29" fmla="*/ 43 h 231"/>
                              <a:gd name="T30" fmla="*/ 79 w 247"/>
                              <a:gd name="T31" fmla="*/ 24 h 231"/>
                              <a:gd name="T32" fmla="*/ 96 w 247"/>
                              <a:gd name="T33" fmla="*/ 27 h 231"/>
                              <a:gd name="T34" fmla="*/ 107 w 247"/>
                              <a:gd name="T35" fmla="*/ 42 h 231"/>
                              <a:gd name="T36" fmla="*/ 130 w 247"/>
                              <a:gd name="T37" fmla="*/ 26 h 231"/>
                              <a:gd name="T38" fmla="*/ 130 w 247"/>
                              <a:gd name="T39" fmla="*/ 26 h 231"/>
                              <a:gd name="T40" fmla="*/ 68 w 247"/>
                              <a:gd name="T41" fmla="*/ 70 h 231"/>
                              <a:gd name="T42" fmla="*/ 98 w 247"/>
                              <a:gd name="T43" fmla="*/ 48 h 231"/>
                              <a:gd name="T44" fmla="*/ 87 w 247"/>
                              <a:gd name="T45" fmla="*/ 32 h 231"/>
                              <a:gd name="T46" fmla="*/ 57 w 247"/>
                              <a:gd name="T47" fmla="*/ 54 h 231"/>
                              <a:gd name="T48" fmla="*/ 68 w 247"/>
                              <a:gd name="T49" fmla="*/ 70 h 231"/>
                              <a:gd name="T50" fmla="*/ 68 w 247"/>
                              <a:gd name="T51" fmla="*/ 70 h 231"/>
                              <a:gd name="T52" fmla="*/ 153 w 247"/>
                              <a:gd name="T53" fmla="*/ 93 h 231"/>
                              <a:gd name="T54" fmla="*/ 118 w 247"/>
                              <a:gd name="T55" fmla="*/ 86 h 231"/>
                              <a:gd name="T56" fmla="*/ 118 w 247"/>
                              <a:gd name="T57" fmla="*/ 86 h 231"/>
                              <a:gd name="T58" fmla="*/ 108 w 247"/>
                              <a:gd name="T59" fmla="*/ 93 h 231"/>
                              <a:gd name="T60" fmla="*/ 116 w 247"/>
                              <a:gd name="T61" fmla="*/ 104 h 231"/>
                              <a:gd name="T62" fmla="*/ 116 w 247"/>
                              <a:gd name="T63" fmla="*/ 104 h 231"/>
                              <a:gd name="T64" fmla="*/ 129 w 247"/>
                              <a:gd name="T65" fmla="*/ 106 h 231"/>
                              <a:gd name="T66" fmla="*/ 96 w 247"/>
                              <a:gd name="T67" fmla="*/ 129 h 231"/>
                              <a:gd name="T68" fmla="*/ 96 w 247"/>
                              <a:gd name="T69" fmla="*/ 129 h 231"/>
                              <a:gd name="T70" fmla="*/ 92 w 247"/>
                              <a:gd name="T71" fmla="*/ 136 h 231"/>
                              <a:gd name="T72" fmla="*/ 99 w 247"/>
                              <a:gd name="T73" fmla="*/ 146 h 231"/>
                              <a:gd name="T74" fmla="*/ 106 w 247"/>
                              <a:gd name="T75" fmla="*/ 144 h 231"/>
                              <a:gd name="T76" fmla="*/ 106 w 247"/>
                              <a:gd name="T77" fmla="*/ 144 h 231"/>
                              <a:gd name="T78" fmla="*/ 140 w 247"/>
                              <a:gd name="T79" fmla="*/ 121 h 231"/>
                              <a:gd name="T80" fmla="*/ 137 w 247"/>
                              <a:gd name="T81" fmla="*/ 134 h 231"/>
                              <a:gd name="T82" fmla="*/ 137 w 247"/>
                              <a:gd name="T83" fmla="*/ 135 h 231"/>
                              <a:gd name="T84" fmla="*/ 137 w 247"/>
                              <a:gd name="T85" fmla="*/ 135 h 231"/>
                              <a:gd name="T86" fmla="*/ 144 w 247"/>
                              <a:gd name="T87" fmla="*/ 145 h 231"/>
                              <a:gd name="T88" fmla="*/ 154 w 247"/>
                              <a:gd name="T89" fmla="*/ 138 h 231"/>
                              <a:gd name="T90" fmla="*/ 154 w 247"/>
                              <a:gd name="T91" fmla="*/ 136 h 231"/>
                              <a:gd name="T92" fmla="*/ 160 w 247"/>
                              <a:gd name="T93" fmla="*/ 103 h 231"/>
                              <a:gd name="T94" fmla="*/ 153 w 247"/>
                              <a:gd name="T95" fmla="*/ 93 h 231"/>
                              <a:gd name="T96" fmla="*/ 147 w 247"/>
                              <a:gd name="T97" fmla="*/ 14 h 231"/>
                              <a:gd name="T98" fmla="*/ 139 w 247"/>
                              <a:gd name="T99" fmla="*/ 20 h 231"/>
                              <a:gd name="T100" fmla="*/ 210 w 247"/>
                              <a:gd name="T101" fmla="*/ 123 h 231"/>
                              <a:gd name="T102" fmla="*/ 217 w 247"/>
                              <a:gd name="T103" fmla="*/ 134 h 231"/>
                              <a:gd name="T104" fmla="*/ 227 w 247"/>
                              <a:gd name="T105" fmla="*/ 127 h 231"/>
                              <a:gd name="T106" fmla="*/ 233 w 247"/>
                              <a:gd name="T107" fmla="*/ 93 h 231"/>
                              <a:gd name="T108" fmla="*/ 181 w 247"/>
                              <a:gd name="T109" fmla="*/ 19 h 231"/>
                              <a:gd name="T110" fmla="*/ 147 w 247"/>
                              <a:gd name="T111" fmla="*/ 14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7" h="231">
                                <a:moveTo>
                                  <a:pt x="28" y="97"/>
                                </a:moveTo>
                                <a:cubicBezTo>
                                  <a:pt x="108" y="211"/>
                                  <a:pt x="108" y="211"/>
                                  <a:pt x="108" y="211"/>
                                </a:cubicBezTo>
                                <a:cubicBezTo>
                                  <a:pt x="99" y="217"/>
                                  <a:pt x="99" y="217"/>
                                  <a:pt x="99" y="217"/>
                                </a:cubicBezTo>
                                <a:cubicBezTo>
                                  <a:pt x="79" y="231"/>
                                  <a:pt x="65" y="212"/>
                                  <a:pt x="65" y="212"/>
                                </a:cubicBezTo>
                                <a:cubicBezTo>
                                  <a:pt x="13" y="138"/>
                                  <a:pt x="13" y="138"/>
                                  <a:pt x="13" y="138"/>
                                </a:cubicBezTo>
                                <a:cubicBezTo>
                                  <a:pt x="0" y="118"/>
                                  <a:pt x="19" y="103"/>
                                  <a:pt x="19" y="103"/>
                                </a:cubicBezTo>
                                <a:cubicBezTo>
                                  <a:pt x="28" y="97"/>
                                  <a:pt x="28" y="97"/>
                                  <a:pt x="28" y="97"/>
                                </a:cubicBezTo>
                                <a:cubicBezTo>
                                  <a:pt x="28" y="97"/>
                                  <a:pt x="28" y="97"/>
                                  <a:pt x="28" y="97"/>
                                </a:cubicBezTo>
                                <a:close/>
                                <a:moveTo>
                                  <a:pt x="130" y="26"/>
                                </a:moveTo>
                                <a:cubicBezTo>
                                  <a:pt x="209" y="140"/>
                                  <a:pt x="209" y="140"/>
                                  <a:pt x="209" y="140"/>
                                </a:cubicBezTo>
                                <a:cubicBezTo>
                                  <a:pt x="117" y="205"/>
                                  <a:pt x="117" y="205"/>
                                  <a:pt x="117" y="205"/>
                                </a:cubicBezTo>
                                <a:cubicBezTo>
                                  <a:pt x="36" y="92"/>
                                  <a:pt x="36" y="92"/>
                                  <a:pt x="36" y="92"/>
                                </a:cubicBezTo>
                                <a:cubicBezTo>
                                  <a:pt x="59" y="75"/>
                                  <a:pt x="59" y="75"/>
                                  <a:pt x="59" y="75"/>
                                </a:cubicBezTo>
                                <a:cubicBezTo>
                                  <a:pt x="49" y="60"/>
                                  <a:pt x="49" y="60"/>
                                  <a:pt x="49" y="60"/>
                                </a:cubicBezTo>
                                <a:cubicBezTo>
                                  <a:pt x="42" y="50"/>
                                  <a:pt x="52" y="43"/>
                                  <a:pt x="52" y="43"/>
                                </a:cubicBezTo>
                                <a:cubicBezTo>
                                  <a:pt x="79" y="24"/>
                                  <a:pt x="79" y="24"/>
                                  <a:pt x="79" y="24"/>
                                </a:cubicBezTo>
                                <a:cubicBezTo>
                                  <a:pt x="89" y="17"/>
                                  <a:pt x="96" y="27"/>
                                  <a:pt x="96" y="27"/>
                                </a:cubicBezTo>
                                <a:cubicBezTo>
                                  <a:pt x="107" y="42"/>
                                  <a:pt x="107" y="42"/>
                                  <a:pt x="107" y="42"/>
                                </a:cubicBezTo>
                                <a:cubicBezTo>
                                  <a:pt x="130" y="26"/>
                                  <a:pt x="130" y="26"/>
                                  <a:pt x="130" y="26"/>
                                </a:cubicBezTo>
                                <a:cubicBezTo>
                                  <a:pt x="130" y="26"/>
                                  <a:pt x="130" y="26"/>
                                  <a:pt x="130" y="26"/>
                                </a:cubicBezTo>
                                <a:close/>
                                <a:moveTo>
                                  <a:pt x="68" y="70"/>
                                </a:moveTo>
                                <a:cubicBezTo>
                                  <a:pt x="98" y="48"/>
                                  <a:pt x="98" y="48"/>
                                  <a:pt x="98" y="48"/>
                                </a:cubicBezTo>
                                <a:cubicBezTo>
                                  <a:pt x="87" y="32"/>
                                  <a:pt x="87" y="32"/>
                                  <a:pt x="87" y="32"/>
                                </a:cubicBezTo>
                                <a:cubicBezTo>
                                  <a:pt x="57" y="54"/>
                                  <a:pt x="57" y="54"/>
                                  <a:pt x="57" y="54"/>
                                </a:cubicBezTo>
                                <a:cubicBezTo>
                                  <a:pt x="68" y="70"/>
                                  <a:pt x="68" y="70"/>
                                  <a:pt x="68" y="70"/>
                                </a:cubicBezTo>
                                <a:cubicBezTo>
                                  <a:pt x="68" y="70"/>
                                  <a:pt x="68" y="70"/>
                                  <a:pt x="68" y="70"/>
                                </a:cubicBezTo>
                                <a:close/>
                                <a:moveTo>
                                  <a:pt x="153" y="93"/>
                                </a:moveTo>
                                <a:cubicBezTo>
                                  <a:pt x="118" y="86"/>
                                  <a:pt x="118" y="86"/>
                                  <a:pt x="118" y="86"/>
                                </a:cubicBezTo>
                                <a:cubicBezTo>
                                  <a:pt x="118" y="86"/>
                                  <a:pt x="118" y="86"/>
                                  <a:pt x="118" y="86"/>
                                </a:cubicBezTo>
                                <a:cubicBezTo>
                                  <a:pt x="113" y="86"/>
                                  <a:pt x="109" y="89"/>
                                  <a:pt x="108" y="93"/>
                                </a:cubicBezTo>
                                <a:cubicBezTo>
                                  <a:pt x="107" y="98"/>
                                  <a:pt x="110" y="103"/>
                                  <a:pt x="116" y="104"/>
                                </a:cubicBezTo>
                                <a:cubicBezTo>
                                  <a:pt x="116" y="104"/>
                                  <a:pt x="116" y="104"/>
                                  <a:pt x="116" y="104"/>
                                </a:cubicBezTo>
                                <a:cubicBezTo>
                                  <a:pt x="129" y="106"/>
                                  <a:pt x="129" y="106"/>
                                  <a:pt x="129" y="106"/>
                                </a:cubicBezTo>
                                <a:cubicBezTo>
                                  <a:pt x="96" y="129"/>
                                  <a:pt x="96" y="129"/>
                                  <a:pt x="96" y="129"/>
                                </a:cubicBezTo>
                                <a:cubicBezTo>
                                  <a:pt x="96" y="129"/>
                                  <a:pt x="96" y="129"/>
                                  <a:pt x="96" y="129"/>
                                </a:cubicBezTo>
                                <a:cubicBezTo>
                                  <a:pt x="94" y="131"/>
                                  <a:pt x="92" y="133"/>
                                  <a:pt x="92" y="136"/>
                                </a:cubicBezTo>
                                <a:cubicBezTo>
                                  <a:pt x="91" y="141"/>
                                  <a:pt x="94" y="145"/>
                                  <a:pt x="99" y="146"/>
                                </a:cubicBezTo>
                                <a:cubicBezTo>
                                  <a:pt x="102" y="146"/>
                                  <a:pt x="104" y="145"/>
                                  <a:pt x="106" y="144"/>
                                </a:cubicBezTo>
                                <a:cubicBezTo>
                                  <a:pt x="106" y="144"/>
                                  <a:pt x="106" y="144"/>
                                  <a:pt x="106" y="144"/>
                                </a:cubicBezTo>
                                <a:cubicBezTo>
                                  <a:pt x="140" y="121"/>
                                  <a:pt x="140" y="121"/>
                                  <a:pt x="140" y="121"/>
                                </a:cubicBezTo>
                                <a:cubicBezTo>
                                  <a:pt x="137" y="134"/>
                                  <a:pt x="137" y="134"/>
                                  <a:pt x="137" y="134"/>
                                </a:cubicBezTo>
                                <a:cubicBezTo>
                                  <a:pt x="137" y="135"/>
                                  <a:pt x="137" y="135"/>
                                  <a:pt x="137" y="135"/>
                                </a:cubicBezTo>
                                <a:cubicBezTo>
                                  <a:pt x="137" y="135"/>
                                  <a:pt x="137" y="135"/>
                                  <a:pt x="137" y="135"/>
                                </a:cubicBezTo>
                                <a:cubicBezTo>
                                  <a:pt x="136" y="140"/>
                                  <a:pt x="139" y="144"/>
                                  <a:pt x="144" y="145"/>
                                </a:cubicBezTo>
                                <a:cubicBezTo>
                                  <a:pt x="149" y="146"/>
                                  <a:pt x="153" y="143"/>
                                  <a:pt x="154" y="138"/>
                                </a:cubicBezTo>
                                <a:cubicBezTo>
                                  <a:pt x="154" y="137"/>
                                  <a:pt x="154" y="137"/>
                                  <a:pt x="154" y="136"/>
                                </a:cubicBezTo>
                                <a:cubicBezTo>
                                  <a:pt x="160" y="103"/>
                                  <a:pt x="160" y="103"/>
                                  <a:pt x="160" y="103"/>
                                </a:cubicBezTo>
                                <a:cubicBezTo>
                                  <a:pt x="161" y="98"/>
                                  <a:pt x="157" y="93"/>
                                  <a:pt x="153" y="93"/>
                                </a:cubicBezTo>
                                <a:close/>
                                <a:moveTo>
                                  <a:pt x="147" y="14"/>
                                </a:moveTo>
                                <a:cubicBezTo>
                                  <a:pt x="139" y="20"/>
                                  <a:pt x="139" y="20"/>
                                  <a:pt x="139" y="20"/>
                                </a:cubicBezTo>
                                <a:cubicBezTo>
                                  <a:pt x="210" y="123"/>
                                  <a:pt x="210" y="123"/>
                                  <a:pt x="210" y="123"/>
                                </a:cubicBezTo>
                                <a:cubicBezTo>
                                  <a:pt x="217" y="134"/>
                                  <a:pt x="217" y="134"/>
                                  <a:pt x="217" y="134"/>
                                </a:cubicBezTo>
                                <a:cubicBezTo>
                                  <a:pt x="227" y="127"/>
                                  <a:pt x="227" y="127"/>
                                  <a:pt x="227" y="127"/>
                                </a:cubicBezTo>
                                <a:cubicBezTo>
                                  <a:pt x="227" y="127"/>
                                  <a:pt x="247" y="113"/>
                                  <a:pt x="233" y="93"/>
                                </a:cubicBezTo>
                                <a:cubicBezTo>
                                  <a:pt x="181" y="19"/>
                                  <a:pt x="181" y="19"/>
                                  <a:pt x="181" y="19"/>
                                </a:cubicBezTo>
                                <a:cubicBezTo>
                                  <a:pt x="181" y="19"/>
                                  <a:pt x="167" y="0"/>
                                  <a:pt x="147" y="1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55" name="Freeform 6155"/>
                        <wps:cNvSpPr>
                          <a:spLocks noEditPoints="1"/>
                        </wps:cNvSpPr>
                        <wps:spPr bwMode="auto">
                          <a:xfrm>
                            <a:off x="16327438" y="4502151"/>
                            <a:ext cx="766763" cy="819150"/>
                          </a:xfrm>
                          <a:custGeom>
                            <a:avLst/>
                            <a:gdLst>
                              <a:gd name="T0" fmla="*/ 127 w 204"/>
                              <a:gd name="T1" fmla="*/ 72 h 218"/>
                              <a:gd name="T2" fmla="*/ 118 w 204"/>
                              <a:gd name="T3" fmla="*/ 75 h 218"/>
                              <a:gd name="T4" fmla="*/ 61 w 204"/>
                              <a:gd name="T5" fmla="*/ 13 h 218"/>
                              <a:gd name="T6" fmla="*/ 18 w 204"/>
                              <a:gd name="T7" fmla="*/ 71 h 218"/>
                              <a:gd name="T8" fmla="*/ 37 w 204"/>
                              <a:gd name="T9" fmla="*/ 128 h 218"/>
                              <a:gd name="T10" fmla="*/ 31 w 204"/>
                              <a:gd name="T11" fmla="*/ 139 h 218"/>
                              <a:gd name="T12" fmla="*/ 109 w 204"/>
                              <a:gd name="T13" fmla="*/ 161 h 218"/>
                              <a:gd name="T14" fmla="*/ 124 w 204"/>
                              <a:gd name="T15" fmla="*/ 210 h 218"/>
                              <a:gd name="T16" fmla="*/ 168 w 204"/>
                              <a:gd name="T17" fmla="*/ 180 h 218"/>
                              <a:gd name="T18" fmla="*/ 126 w 204"/>
                              <a:gd name="T19" fmla="*/ 149 h 218"/>
                              <a:gd name="T20" fmla="*/ 155 w 204"/>
                              <a:gd name="T21" fmla="*/ 112 h 218"/>
                              <a:gd name="T22" fmla="*/ 157 w 204"/>
                              <a:gd name="T23" fmla="*/ 38 h 218"/>
                              <a:gd name="T24" fmla="*/ 134 w 204"/>
                              <a:gd name="T25" fmla="*/ 82 h 218"/>
                              <a:gd name="T26" fmla="*/ 26 w 204"/>
                              <a:gd name="T27" fmla="*/ 118 h 218"/>
                              <a:gd name="T28" fmla="*/ 38 w 204"/>
                              <a:gd name="T29" fmla="*/ 109 h 218"/>
                              <a:gd name="T30" fmla="*/ 24 w 204"/>
                              <a:gd name="T31" fmla="*/ 101 h 218"/>
                              <a:gd name="T32" fmla="*/ 15 w 204"/>
                              <a:gd name="T33" fmla="*/ 88 h 218"/>
                              <a:gd name="T34" fmla="*/ 24 w 204"/>
                              <a:gd name="T35" fmla="*/ 101 h 218"/>
                              <a:gd name="T36" fmla="*/ 46 w 204"/>
                              <a:gd name="T37" fmla="*/ 104 h 218"/>
                              <a:gd name="T38" fmla="*/ 59 w 204"/>
                              <a:gd name="T39" fmla="*/ 95 h 218"/>
                              <a:gd name="T40" fmla="*/ 43 w 204"/>
                              <a:gd name="T41" fmla="*/ 87 h 218"/>
                              <a:gd name="T42" fmla="*/ 34 w 204"/>
                              <a:gd name="T43" fmla="*/ 74 h 218"/>
                              <a:gd name="T44" fmla="*/ 43 w 204"/>
                              <a:gd name="T45" fmla="*/ 87 h 218"/>
                              <a:gd name="T46" fmla="*/ 64 w 204"/>
                              <a:gd name="T47" fmla="*/ 85 h 218"/>
                              <a:gd name="T48" fmla="*/ 66 w 204"/>
                              <a:gd name="T49" fmla="*/ 102 h 218"/>
                              <a:gd name="T50" fmla="*/ 86 w 204"/>
                              <a:gd name="T51" fmla="*/ 79 h 218"/>
                              <a:gd name="T52" fmla="*/ 74 w 204"/>
                              <a:gd name="T53" fmla="*/ 62 h 218"/>
                              <a:gd name="T54" fmla="*/ 86 w 204"/>
                              <a:gd name="T55" fmla="*/ 79 h 218"/>
                              <a:gd name="T56" fmla="*/ 54 w 204"/>
                              <a:gd name="T57" fmla="*/ 51 h 218"/>
                              <a:gd name="T58" fmla="*/ 71 w 204"/>
                              <a:gd name="T59" fmla="*/ 39 h 218"/>
                              <a:gd name="T60" fmla="*/ 84 w 204"/>
                              <a:gd name="T61" fmla="*/ 17 h 218"/>
                              <a:gd name="T62" fmla="*/ 96 w 204"/>
                              <a:gd name="T63" fmla="*/ 34 h 218"/>
                              <a:gd name="T64" fmla="*/ 84 w 204"/>
                              <a:gd name="T65" fmla="*/ 17 h 218"/>
                              <a:gd name="T66" fmla="*/ 101 w 204"/>
                              <a:gd name="T67" fmla="*/ 42 h 218"/>
                              <a:gd name="T68" fmla="*/ 114 w 204"/>
                              <a:gd name="T69" fmla="*/ 60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4" h="218">
                                <a:moveTo>
                                  <a:pt x="134" y="82"/>
                                </a:moveTo>
                                <a:cubicBezTo>
                                  <a:pt x="127" y="72"/>
                                  <a:pt x="127" y="72"/>
                                  <a:pt x="127" y="72"/>
                                </a:cubicBezTo>
                                <a:cubicBezTo>
                                  <a:pt x="119" y="77"/>
                                  <a:pt x="119" y="77"/>
                                  <a:pt x="119" y="77"/>
                                </a:cubicBezTo>
                                <a:cubicBezTo>
                                  <a:pt x="118" y="75"/>
                                  <a:pt x="118" y="75"/>
                                  <a:pt x="118" y="75"/>
                                </a:cubicBezTo>
                                <a:cubicBezTo>
                                  <a:pt x="129" y="60"/>
                                  <a:pt x="131" y="40"/>
                                  <a:pt x="120" y="24"/>
                                </a:cubicBezTo>
                                <a:cubicBezTo>
                                  <a:pt x="106" y="5"/>
                                  <a:pt x="80" y="0"/>
                                  <a:pt x="61" y="13"/>
                                </a:cubicBezTo>
                                <a:cubicBezTo>
                                  <a:pt x="43" y="26"/>
                                  <a:pt x="38" y="50"/>
                                  <a:pt x="48" y="69"/>
                                </a:cubicBezTo>
                                <a:cubicBezTo>
                                  <a:pt x="38" y="65"/>
                                  <a:pt x="27" y="65"/>
                                  <a:pt x="18" y="71"/>
                                </a:cubicBezTo>
                                <a:cubicBezTo>
                                  <a:pt x="4" y="81"/>
                                  <a:pt x="0" y="101"/>
                                  <a:pt x="10" y="114"/>
                                </a:cubicBezTo>
                                <a:cubicBezTo>
                                  <a:pt x="16" y="124"/>
                                  <a:pt x="27" y="128"/>
                                  <a:pt x="37" y="128"/>
                                </a:cubicBezTo>
                                <a:cubicBezTo>
                                  <a:pt x="40" y="132"/>
                                  <a:pt x="40" y="132"/>
                                  <a:pt x="40" y="132"/>
                                </a:cubicBezTo>
                                <a:cubicBezTo>
                                  <a:pt x="31" y="139"/>
                                  <a:pt x="31" y="139"/>
                                  <a:pt x="31" y="139"/>
                                </a:cubicBezTo>
                                <a:cubicBezTo>
                                  <a:pt x="67" y="190"/>
                                  <a:pt x="67" y="190"/>
                                  <a:pt x="67" y="190"/>
                                </a:cubicBezTo>
                                <a:cubicBezTo>
                                  <a:pt x="109" y="161"/>
                                  <a:pt x="109" y="161"/>
                                  <a:pt x="109" y="161"/>
                                </a:cubicBezTo>
                                <a:cubicBezTo>
                                  <a:pt x="114" y="218"/>
                                  <a:pt x="114" y="218"/>
                                  <a:pt x="114" y="218"/>
                                </a:cubicBezTo>
                                <a:cubicBezTo>
                                  <a:pt x="124" y="210"/>
                                  <a:pt x="124" y="210"/>
                                  <a:pt x="124" y="210"/>
                                </a:cubicBezTo>
                                <a:cubicBezTo>
                                  <a:pt x="120" y="157"/>
                                  <a:pt x="120" y="157"/>
                                  <a:pt x="120" y="157"/>
                                </a:cubicBezTo>
                                <a:cubicBezTo>
                                  <a:pt x="168" y="180"/>
                                  <a:pt x="168" y="180"/>
                                  <a:pt x="168" y="180"/>
                                </a:cubicBezTo>
                                <a:cubicBezTo>
                                  <a:pt x="178" y="173"/>
                                  <a:pt x="178" y="173"/>
                                  <a:pt x="178" y="173"/>
                                </a:cubicBezTo>
                                <a:cubicBezTo>
                                  <a:pt x="126" y="149"/>
                                  <a:pt x="126" y="149"/>
                                  <a:pt x="126" y="149"/>
                                </a:cubicBezTo>
                                <a:cubicBezTo>
                                  <a:pt x="163" y="123"/>
                                  <a:pt x="163" y="123"/>
                                  <a:pt x="163" y="123"/>
                                </a:cubicBezTo>
                                <a:cubicBezTo>
                                  <a:pt x="155" y="112"/>
                                  <a:pt x="155" y="112"/>
                                  <a:pt x="155" y="112"/>
                                </a:cubicBezTo>
                                <a:cubicBezTo>
                                  <a:pt x="204" y="106"/>
                                  <a:pt x="204" y="106"/>
                                  <a:pt x="204" y="106"/>
                                </a:cubicBezTo>
                                <a:cubicBezTo>
                                  <a:pt x="157" y="38"/>
                                  <a:pt x="157" y="38"/>
                                  <a:pt x="157" y="38"/>
                                </a:cubicBezTo>
                                <a:cubicBezTo>
                                  <a:pt x="134" y="82"/>
                                  <a:pt x="134" y="82"/>
                                  <a:pt x="134" y="82"/>
                                </a:cubicBezTo>
                                <a:cubicBezTo>
                                  <a:pt x="134" y="82"/>
                                  <a:pt x="134" y="82"/>
                                  <a:pt x="134" y="82"/>
                                </a:cubicBezTo>
                                <a:close/>
                                <a:moveTo>
                                  <a:pt x="37" y="119"/>
                                </a:moveTo>
                                <a:cubicBezTo>
                                  <a:pt x="33" y="122"/>
                                  <a:pt x="28" y="121"/>
                                  <a:pt x="26" y="118"/>
                                </a:cubicBezTo>
                                <a:cubicBezTo>
                                  <a:pt x="23" y="114"/>
                                  <a:pt x="24" y="109"/>
                                  <a:pt x="28" y="107"/>
                                </a:cubicBezTo>
                                <a:cubicBezTo>
                                  <a:pt x="31" y="104"/>
                                  <a:pt x="36" y="105"/>
                                  <a:pt x="38" y="109"/>
                                </a:cubicBezTo>
                                <a:cubicBezTo>
                                  <a:pt x="41" y="112"/>
                                  <a:pt x="40" y="117"/>
                                  <a:pt x="37" y="119"/>
                                </a:cubicBezTo>
                                <a:close/>
                                <a:moveTo>
                                  <a:pt x="24" y="101"/>
                                </a:moveTo>
                                <a:cubicBezTo>
                                  <a:pt x="20" y="103"/>
                                  <a:pt x="15" y="102"/>
                                  <a:pt x="13" y="99"/>
                                </a:cubicBezTo>
                                <a:cubicBezTo>
                                  <a:pt x="10" y="95"/>
                                  <a:pt x="11" y="91"/>
                                  <a:pt x="15" y="88"/>
                                </a:cubicBezTo>
                                <a:cubicBezTo>
                                  <a:pt x="18" y="86"/>
                                  <a:pt x="23" y="87"/>
                                  <a:pt x="25" y="90"/>
                                </a:cubicBezTo>
                                <a:cubicBezTo>
                                  <a:pt x="28" y="93"/>
                                  <a:pt x="27" y="98"/>
                                  <a:pt x="24" y="101"/>
                                </a:cubicBezTo>
                                <a:close/>
                                <a:moveTo>
                                  <a:pt x="56" y="106"/>
                                </a:moveTo>
                                <a:cubicBezTo>
                                  <a:pt x="53" y="108"/>
                                  <a:pt x="48" y="107"/>
                                  <a:pt x="46" y="104"/>
                                </a:cubicBezTo>
                                <a:cubicBezTo>
                                  <a:pt x="43" y="100"/>
                                  <a:pt x="44" y="95"/>
                                  <a:pt x="47" y="93"/>
                                </a:cubicBezTo>
                                <a:cubicBezTo>
                                  <a:pt x="51" y="90"/>
                                  <a:pt x="56" y="91"/>
                                  <a:pt x="59" y="95"/>
                                </a:cubicBezTo>
                                <a:cubicBezTo>
                                  <a:pt x="61" y="98"/>
                                  <a:pt x="60" y="103"/>
                                  <a:pt x="56" y="106"/>
                                </a:cubicBezTo>
                                <a:close/>
                                <a:moveTo>
                                  <a:pt x="43" y="87"/>
                                </a:moveTo>
                                <a:cubicBezTo>
                                  <a:pt x="40" y="90"/>
                                  <a:pt x="35" y="88"/>
                                  <a:pt x="32" y="85"/>
                                </a:cubicBezTo>
                                <a:cubicBezTo>
                                  <a:pt x="30" y="81"/>
                                  <a:pt x="31" y="77"/>
                                  <a:pt x="34" y="74"/>
                                </a:cubicBezTo>
                                <a:cubicBezTo>
                                  <a:pt x="38" y="72"/>
                                  <a:pt x="43" y="72"/>
                                  <a:pt x="45" y="76"/>
                                </a:cubicBezTo>
                                <a:cubicBezTo>
                                  <a:pt x="48" y="79"/>
                                  <a:pt x="47" y="85"/>
                                  <a:pt x="43" y="87"/>
                                </a:cubicBezTo>
                                <a:close/>
                                <a:moveTo>
                                  <a:pt x="66" y="102"/>
                                </a:moveTo>
                                <a:cubicBezTo>
                                  <a:pt x="67" y="96"/>
                                  <a:pt x="66" y="90"/>
                                  <a:pt x="64" y="85"/>
                                </a:cubicBezTo>
                                <a:cubicBezTo>
                                  <a:pt x="70" y="88"/>
                                  <a:pt x="76" y="90"/>
                                  <a:pt x="82" y="90"/>
                                </a:cubicBezTo>
                                <a:cubicBezTo>
                                  <a:pt x="66" y="102"/>
                                  <a:pt x="66" y="102"/>
                                  <a:pt x="66" y="102"/>
                                </a:cubicBezTo>
                                <a:cubicBezTo>
                                  <a:pt x="66" y="102"/>
                                  <a:pt x="66" y="102"/>
                                  <a:pt x="66" y="102"/>
                                </a:cubicBezTo>
                                <a:close/>
                                <a:moveTo>
                                  <a:pt x="86" y="79"/>
                                </a:moveTo>
                                <a:cubicBezTo>
                                  <a:pt x="81" y="82"/>
                                  <a:pt x="75" y="81"/>
                                  <a:pt x="72" y="76"/>
                                </a:cubicBezTo>
                                <a:cubicBezTo>
                                  <a:pt x="68" y="71"/>
                                  <a:pt x="69" y="65"/>
                                  <a:pt x="74" y="62"/>
                                </a:cubicBezTo>
                                <a:cubicBezTo>
                                  <a:pt x="79" y="58"/>
                                  <a:pt x="86" y="59"/>
                                  <a:pt x="89" y="64"/>
                                </a:cubicBezTo>
                                <a:cubicBezTo>
                                  <a:pt x="92" y="69"/>
                                  <a:pt x="91" y="75"/>
                                  <a:pt x="86" y="79"/>
                                </a:cubicBezTo>
                                <a:close/>
                                <a:moveTo>
                                  <a:pt x="68" y="53"/>
                                </a:moveTo>
                                <a:cubicBezTo>
                                  <a:pt x="64" y="57"/>
                                  <a:pt x="57" y="56"/>
                                  <a:pt x="54" y="51"/>
                                </a:cubicBezTo>
                                <a:cubicBezTo>
                                  <a:pt x="50" y="46"/>
                                  <a:pt x="51" y="39"/>
                                  <a:pt x="56" y="36"/>
                                </a:cubicBezTo>
                                <a:cubicBezTo>
                                  <a:pt x="61" y="33"/>
                                  <a:pt x="68" y="34"/>
                                  <a:pt x="71" y="39"/>
                                </a:cubicBezTo>
                                <a:cubicBezTo>
                                  <a:pt x="74" y="43"/>
                                  <a:pt x="73" y="50"/>
                                  <a:pt x="68" y="53"/>
                                </a:cubicBezTo>
                                <a:close/>
                                <a:moveTo>
                                  <a:pt x="84" y="17"/>
                                </a:moveTo>
                                <a:cubicBezTo>
                                  <a:pt x="88" y="14"/>
                                  <a:pt x="95" y="15"/>
                                  <a:pt x="98" y="20"/>
                                </a:cubicBezTo>
                                <a:cubicBezTo>
                                  <a:pt x="102" y="24"/>
                                  <a:pt x="100" y="31"/>
                                  <a:pt x="96" y="34"/>
                                </a:cubicBezTo>
                                <a:cubicBezTo>
                                  <a:pt x="91" y="38"/>
                                  <a:pt x="84" y="37"/>
                                  <a:pt x="81" y="32"/>
                                </a:cubicBezTo>
                                <a:cubicBezTo>
                                  <a:pt x="77" y="27"/>
                                  <a:pt x="78" y="20"/>
                                  <a:pt x="84" y="17"/>
                                </a:cubicBezTo>
                                <a:close/>
                                <a:moveTo>
                                  <a:pt x="99" y="57"/>
                                </a:moveTo>
                                <a:cubicBezTo>
                                  <a:pt x="95" y="52"/>
                                  <a:pt x="96" y="46"/>
                                  <a:pt x="101" y="42"/>
                                </a:cubicBezTo>
                                <a:cubicBezTo>
                                  <a:pt x="106" y="39"/>
                                  <a:pt x="113" y="40"/>
                                  <a:pt x="116" y="45"/>
                                </a:cubicBezTo>
                                <a:cubicBezTo>
                                  <a:pt x="119" y="50"/>
                                  <a:pt x="118" y="56"/>
                                  <a:pt x="114" y="60"/>
                                </a:cubicBezTo>
                                <a:cubicBezTo>
                                  <a:pt x="109" y="63"/>
                                  <a:pt x="102" y="62"/>
                                  <a:pt x="99" y="57"/>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56" name="Freeform 6156"/>
                        <wps:cNvSpPr>
                          <a:spLocks noEditPoints="1"/>
                        </wps:cNvSpPr>
                        <wps:spPr bwMode="auto">
                          <a:xfrm>
                            <a:off x="15119351" y="4506913"/>
                            <a:ext cx="838200" cy="892175"/>
                          </a:xfrm>
                          <a:custGeom>
                            <a:avLst/>
                            <a:gdLst>
                              <a:gd name="T0" fmla="*/ 80 w 223"/>
                              <a:gd name="T1" fmla="*/ 31 h 238"/>
                              <a:gd name="T2" fmla="*/ 223 w 223"/>
                              <a:gd name="T3" fmla="*/ 0 h 238"/>
                              <a:gd name="T4" fmla="*/ 145 w 223"/>
                              <a:gd name="T5" fmla="*/ 124 h 238"/>
                              <a:gd name="T6" fmla="*/ 66 w 223"/>
                              <a:gd name="T7" fmla="*/ 142 h 238"/>
                              <a:gd name="T8" fmla="*/ 106 w 223"/>
                              <a:gd name="T9" fmla="*/ 78 h 238"/>
                              <a:gd name="T10" fmla="*/ 105 w 223"/>
                              <a:gd name="T11" fmla="*/ 74 h 238"/>
                              <a:gd name="T12" fmla="*/ 101 w 223"/>
                              <a:gd name="T13" fmla="*/ 75 h 238"/>
                              <a:gd name="T14" fmla="*/ 58 w 223"/>
                              <a:gd name="T15" fmla="*/ 143 h 238"/>
                              <a:gd name="T16" fmla="*/ 0 w 223"/>
                              <a:gd name="T17" fmla="*/ 156 h 238"/>
                              <a:gd name="T18" fmla="*/ 80 w 223"/>
                              <a:gd name="T19" fmla="*/ 31 h 238"/>
                              <a:gd name="T20" fmla="*/ 80 w 223"/>
                              <a:gd name="T21" fmla="*/ 31 h 238"/>
                              <a:gd name="T22" fmla="*/ 148 w 223"/>
                              <a:gd name="T23" fmla="*/ 129 h 238"/>
                              <a:gd name="T24" fmla="*/ 147 w 223"/>
                              <a:gd name="T25" fmla="*/ 130 h 238"/>
                              <a:gd name="T26" fmla="*/ 75 w 223"/>
                              <a:gd name="T27" fmla="*/ 146 h 238"/>
                              <a:gd name="T28" fmla="*/ 100 w 223"/>
                              <a:gd name="T29" fmla="*/ 183 h 238"/>
                              <a:gd name="T30" fmla="*/ 178 w 223"/>
                              <a:gd name="T31" fmla="*/ 174 h 238"/>
                              <a:gd name="T32" fmla="*/ 212 w 223"/>
                              <a:gd name="T33" fmla="*/ 104 h 238"/>
                              <a:gd name="T34" fmla="*/ 187 w 223"/>
                              <a:gd name="T35" fmla="*/ 69 h 238"/>
                              <a:gd name="T36" fmla="*/ 149 w 223"/>
                              <a:gd name="T37" fmla="*/ 129 h 238"/>
                              <a:gd name="T38" fmla="*/ 148 w 223"/>
                              <a:gd name="T39" fmla="*/ 129 h 238"/>
                              <a:gd name="T40" fmla="*/ 115 w 223"/>
                              <a:gd name="T41" fmla="*/ 221 h 238"/>
                              <a:gd name="T42" fmla="*/ 68 w 223"/>
                              <a:gd name="T43" fmla="*/ 170 h 238"/>
                              <a:gd name="T44" fmla="*/ 67 w 223"/>
                              <a:gd name="T45" fmla="*/ 156 h 238"/>
                              <a:gd name="T46" fmla="*/ 49 w 223"/>
                              <a:gd name="T47" fmla="*/ 152 h 238"/>
                              <a:gd name="T48" fmla="*/ 46 w 223"/>
                              <a:gd name="T49" fmla="*/ 171 h 238"/>
                              <a:gd name="T50" fmla="*/ 60 w 223"/>
                              <a:gd name="T51" fmla="*/ 176 h 238"/>
                              <a:gd name="T52" fmla="*/ 91 w 223"/>
                              <a:gd name="T53" fmla="*/ 238 h 238"/>
                              <a:gd name="T54" fmla="*/ 115 w 223"/>
                              <a:gd name="T55" fmla="*/ 221 h 238"/>
                              <a:gd name="T56" fmla="*/ 115 w 223"/>
                              <a:gd name="T57" fmla="*/ 221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23" h="238">
                                <a:moveTo>
                                  <a:pt x="80" y="31"/>
                                </a:moveTo>
                                <a:cubicBezTo>
                                  <a:pt x="223" y="0"/>
                                  <a:pt x="223" y="0"/>
                                  <a:pt x="223" y="0"/>
                                </a:cubicBezTo>
                                <a:cubicBezTo>
                                  <a:pt x="145" y="124"/>
                                  <a:pt x="145" y="124"/>
                                  <a:pt x="145" y="124"/>
                                </a:cubicBezTo>
                                <a:cubicBezTo>
                                  <a:pt x="66" y="142"/>
                                  <a:pt x="66" y="142"/>
                                  <a:pt x="66" y="142"/>
                                </a:cubicBezTo>
                                <a:cubicBezTo>
                                  <a:pt x="106" y="78"/>
                                  <a:pt x="106" y="78"/>
                                  <a:pt x="106" y="78"/>
                                </a:cubicBezTo>
                                <a:cubicBezTo>
                                  <a:pt x="107" y="76"/>
                                  <a:pt x="107" y="75"/>
                                  <a:pt x="105" y="74"/>
                                </a:cubicBezTo>
                                <a:cubicBezTo>
                                  <a:pt x="104" y="73"/>
                                  <a:pt x="102" y="74"/>
                                  <a:pt x="101" y="75"/>
                                </a:cubicBezTo>
                                <a:cubicBezTo>
                                  <a:pt x="58" y="143"/>
                                  <a:pt x="58" y="143"/>
                                  <a:pt x="58" y="143"/>
                                </a:cubicBezTo>
                                <a:cubicBezTo>
                                  <a:pt x="0" y="156"/>
                                  <a:pt x="0" y="156"/>
                                  <a:pt x="0" y="156"/>
                                </a:cubicBezTo>
                                <a:cubicBezTo>
                                  <a:pt x="80" y="31"/>
                                  <a:pt x="80" y="31"/>
                                  <a:pt x="80" y="31"/>
                                </a:cubicBezTo>
                                <a:cubicBezTo>
                                  <a:pt x="80" y="31"/>
                                  <a:pt x="80" y="31"/>
                                  <a:pt x="80" y="31"/>
                                </a:cubicBezTo>
                                <a:close/>
                                <a:moveTo>
                                  <a:pt x="148" y="129"/>
                                </a:moveTo>
                                <a:cubicBezTo>
                                  <a:pt x="148" y="130"/>
                                  <a:pt x="147" y="130"/>
                                  <a:pt x="147" y="130"/>
                                </a:cubicBezTo>
                                <a:cubicBezTo>
                                  <a:pt x="75" y="146"/>
                                  <a:pt x="75" y="146"/>
                                  <a:pt x="75" y="146"/>
                                </a:cubicBezTo>
                                <a:cubicBezTo>
                                  <a:pt x="100" y="183"/>
                                  <a:pt x="100" y="183"/>
                                  <a:pt x="100" y="183"/>
                                </a:cubicBezTo>
                                <a:cubicBezTo>
                                  <a:pt x="127" y="164"/>
                                  <a:pt x="159" y="162"/>
                                  <a:pt x="178" y="174"/>
                                </a:cubicBezTo>
                                <a:cubicBezTo>
                                  <a:pt x="173" y="152"/>
                                  <a:pt x="186" y="123"/>
                                  <a:pt x="212" y="104"/>
                                </a:cubicBezTo>
                                <a:cubicBezTo>
                                  <a:pt x="187" y="69"/>
                                  <a:pt x="187" y="69"/>
                                  <a:pt x="187" y="69"/>
                                </a:cubicBezTo>
                                <a:cubicBezTo>
                                  <a:pt x="149" y="129"/>
                                  <a:pt x="149" y="129"/>
                                  <a:pt x="149" y="129"/>
                                </a:cubicBezTo>
                                <a:cubicBezTo>
                                  <a:pt x="148" y="129"/>
                                  <a:pt x="148" y="129"/>
                                  <a:pt x="148" y="129"/>
                                </a:cubicBezTo>
                                <a:close/>
                                <a:moveTo>
                                  <a:pt x="115" y="221"/>
                                </a:moveTo>
                                <a:cubicBezTo>
                                  <a:pt x="68" y="170"/>
                                  <a:pt x="68" y="170"/>
                                  <a:pt x="68" y="170"/>
                                </a:cubicBezTo>
                                <a:cubicBezTo>
                                  <a:pt x="70" y="166"/>
                                  <a:pt x="70" y="160"/>
                                  <a:pt x="67" y="156"/>
                                </a:cubicBezTo>
                                <a:cubicBezTo>
                                  <a:pt x="63" y="149"/>
                                  <a:pt x="55" y="148"/>
                                  <a:pt x="49" y="152"/>
                                </a:cubicBezTo>
                                <a:cubicBezTo>
                                  <a:pt x="43" y="156"/>
                                  <a:pt x="42" y="164"/>
                                  <a:pt x="46" y="171"/>
                                </a:cubicBezTo>
                                <a:cubicBezTo>
                                  <a:pt x="49" y="175"/>
                                  <a:pt x="54" y="177"/>
                                  <a:pt x="60" y="176"/>
                                </a:cubicBezTo>
                                <a:cubicBezTo>
                                  <a:pt x="91" y="238"/>
                                  <a:pt x="91" y="238"/>
                                  <a:pt x="91" y="238"/>
                                </a:cubicBezTo>
                                <a:cubicBezTo>
                                  <a:pt x="115" y="221"/>
                                  <a:pt x="115" y="221"/>
                                  <a:pt x="115" y="221"/>
                                </a:cubicBezTo>
                                <a:cubicBezTo>
                                  <a:pt x="115" y="221"/>
                                  <a:pt x="115" y="221"/>
                                  <a:pt x="115" y="221"/>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57" name="Freeform 6157"/>
                        <wps:cNvSpPr>
                          <a:spLocks noEditPoints="1"/>
                        </wps:cNvSpPr>
                        <wps:spPr bwMode="auto">
                          <a:xfrm>
                            <a:off x="18830926" y="2300288"/>
                            <a:ext cx="787400" cy="866775"/>
                          </a:xfrm>
                          <a:custGeom>
                            <a:avLst/>
                            <a:gdLst>
                              <a:gd name="T0" fmla="*/ 179 w 210"/>
                              <a:gd name="T1" fmla="*/ 140 h 231"/>
                              <a:gd name="T2" fmla="*/ 101 w 210"/>
                              <a:gd name="T3" fmla="*/ 194 h 231"/>
                              <a:gd name="T4" fmla="*/ 27 w 210"/>
                              <a:gd name="T5" fmla="*/ 86 h 231"/>
                              <a:gd name="T6" fmla="*/ 104 w 210"/>
                              <a:gd name="T7" fmla="*/ 32 h 231"/>
                              <a:gd name="T8" fmla="*/ 179 w 210"/>
                              <a:gd name="T9" fmla="*/ 140 h 231"/>
                              <a:gd name="T10" fmla="*/ 179 w 210"/>
                              <a:gd name="T11" fmla="*/ 140 h 231"/>
                              <a:gd name="T12" fmla="*/ 77 w 210"/>
                              <a:gd name="T13" fmla="*/ 40 h 231"/>
                              <a:gd name="T14" fmla="*/ 76 w 210"/>
                              <a:gd name="T15" fmla="*/ 41 h 231"/>
                              <a:gd name="T16" fmla="*/ 57 w 210"/>
                              <a:gd name="T17" fmla="*/ 55 h 231"/>
                              <a:gd name="T18" fmla="*/ 55 w 210"/>
                              <a:gd name="T19" fmla="*/ 54 h 231"/>
                              <a:gd name="T20" fmla="*/ 53 w 210"/>
                              <a:gd name="T21" fmla="*/ 51 h 231"/>
                              <a:gd name="T22" fmla="*/ 53 w 210"/>
                              <a:gd name="T23" fmla="*/ 50 h 231"/>
                              <a:gd name="T24" fmla="*/ 73 w 210"/>
                              <a:gd name="T25" fmla="*/ 36 h 231"/>
                              <a:gd name="T26" fmla="*/ 75 w 210"/>
                              <a:gd name="T27" fmla="*/ 36 h 231"/>
                              <a:gd name="T28" fmla="*/ 77 w 210"/>
                              <a:gd name="T29" fmla="*/ 40 h 231"/>
                              <a:gd name="T30" fmla="*/ 77 w 210"/>
                              <a:gd name="T31" fmla="*/ 40 h 231"/>
                              <a:gd name="T32" fmla="*/ 49 w 210"/>
                              <a:gd name="T33" fmla="*/ 56 h 231"/>
                              <a:gd name="T34" fmla="*/ 48 w 210"/>
                              <a:gd name="T35" fmla="*/ 62 h 231"/>
                              <a:gd name="T36" fmla="*/ 43 w 210"/>
                              <a:gd name="T37" fmla="*/ 61 h 231"/>
                              <a:gd name="T38" fmla="*/ 44 w 210"/>
                              <a:gd name="T39" fmla="*/ 55 h 231"/>
                              <a:gd name="T40" fmla="*/ 49 w 210"/>
                              <a:gd name="T41" fmla="*/ 56 h 231"/>
                              <a:gd name="T42" fmla="*/ 139 w 210"/>
                              <a:gd name="T43" fmla="*/ 189 h 231"/>
                              <a:gd name="T44" fmla="*/ 143 w 210"/>
                              <a:gd name="T45" fmla="*/ 170 h 231"/>
                              <a:gd name="T46" fmla="*/ 161 w 210"/>
                              <a:gd name="T47" fmla="*/ 174 h 231"/>
                              <a:gd name="T48" fmla="*/ 158 w 210"/>
                              <a:gd name="T49" fmla="*/ 192 h 231"/>
                              <a:gd name="T50" fmla="*/ 139 w 210"/>
                              <a:gd name="T51" fmla="*/ 189 h 231"/>
                              <a:gd name="T52" fmla="*/ 200 w 210"/>
                              <a:gd name="T53" fmla="*/ 149 h 231"/>
                              <a:gd name="T54" fmla="*/ 107 w 210"/>
                              <a:gd name="T55" fmla="*/ 15 h 231"/>
                              <a:gd name="T56" fmla="*/ 82 w 210"/>
                              <a:gd name="T57" fmla="*/ 11 h 231"/>
                              <a:gd name="T58" fmla="*/ 15 w 210"/>
                              <a:gd name="T59" fmla="*/ 57 h 231"/>
                              <a:gd name="T60" fmla="*/ 10 w 210"/>
                              <a:gd name="T61" fmla="*/ 82 h 231"/>
                              <a:gd name="T62" fmla="*/ 102 w 210"/>
                              <a:gd name="T63" fmla="*/ 216 h 231"/>
                              <a:gd name="T64" fmla="*/ 128 w 210"/>
                              <a:gd name="T65" fmla="*/ 220 h 231"/>
                              <a:gd name="T66" fmla="*/ 195 w 210"/>
                              <a:gd name="T67" fmla="*/ 174 h 231"/>
                              <a:gd name="T68" fmla="*/ 200 w 210"/>
                              <a:gd name="T69" fmla="*/ 149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0" h="231">
                                <a:moveTo>
                                  <a:pt x="179" y="140"/>
                                </a:moveTo>
                                <a:cubicBezTo>
                                  <a:pt x="101" y="194"/>
                                  <a:pt x="101" y="194"/>
                                  <a:pt x="101" y="194"/>
                                </a:cubicBezTo>
                                <a:cubicBezTo>
                                  <a:pt x="27" y="86"/>
                                  <a:pt x="27" y="86"/>
                                  <a:pt x="27" y="86"/>
                                </a:cubicBezTo>
                                <a:cubicBezTo>
                                  <a:pt x="104" y="32"/>
                                  <a:pt x="104" y="32"/>
                                  <a:pt x="104" y="32"/>
                                </a:cubicBezTo>
                                <a:cubicBezTo>
                                  <a:pt x="179" y="140"/>
                                  <a:pt x="179" y="140"/>
                                  <a:pt x="179" y="140"/>
                                </a:cubicBezTo>
                                <a:cubicBezTo>
                                  <a:pt x="179" y="140"/>
                                  <a:pt x="179" y="140"/>
                                  <a:pt x="179" y="140"/>
                                </a:cubicBezTo>
                                <a:close/>
                                <a:moveTo>
                                  <a:pt x="77" y="40"/>
                                </a:moveTo>
                                <a:cubicBezTo>
                                  <a:pt x="77" y="40"/>
                                  <a:pt x="78" y="41"/>
                                  <a:pt x="76" y="41"/>
                                </a:cubicBezTo>
                                <a:cubicBezTo>
                                  <a:pt x="57" y="55"/>
                                  <a:pt x="57" y="55"/>
                                  <a:pt x="57" y="55"/>
                                </a:cubicBezTo>
                                <a:cubicBezTo>
                                  <a:pt x="57" y="55"/>
                                  <a:pt x="56" y="55"/>
                                  <a:pt x="55" y="54"/>
                                </a:cubicBezTo>
                                <a:cubicBezTo>
                                  <a:pt x="53" y="51"/>
                                  <a:pt x="53" y="51"/>
                                  <a:pt x="53" y="51"/>
                                </a:cubicBezTo>
                                <a:cubicBezTo>
                                  <a:pt x="53" y="51"/>
                                  <a:pt x="52" y="50"/>
                                  <a:pt x="53" y="50"/>
                                </a:cubicBezTo>
                                <a:cubicBezTo>
                                  <a:pt x="73" y="36"/>
                                  <a:pt x="73" y="36"/>
                                  <a:pt x="73" y="36"/>
                                </a:cubicBezTo>
                                <a:cubicBezTo>
                                  <a:pt x="73" y="36"/>
                                  <a:pt x="74" y="35"/>
                                  <a:pt x="75" y="36"/>
                                </a:cubicBezTo>
                                <a:cubicBezTo>
                                  <a:pt x="77" y="40"/>
                                  <a:pt x="77" y="40"/>
                                  <a:pt x="77" y="40"/>
                                </a:cubicBezTo>
                                <a:cubicBezTo>
                                  <a:pt x="77" y="40"/>
                                  <a:pt x="77" y="40"/>
                                  <a:pt x="77" y="40"/>
                                </a:cubicBezTo>
                                <a:close/>
                                <a:moveTo>
                                  <a:pt x="49" y="56"/>
                                </a:moveTo>
                                <a:cubicBezTo>
                                  <a:pt x="50" y="58"/>
                                  <a:pt x="50" y="60"/>
                                  <a:pt x="48" y="62"/>
                                </a:cubicBezTo>
                                <a:cubicBezTo>
                                  <a:pt x="46" y="63"/>
                                  <a:pt x="44" y="62"/>
                                  <a:pt x="43" y="61"/>
                                </a:cubicBezTo>
                                <a:cubicBezTo>
                                  <a:pt x="41" y="59"/>
                                  <a:pt x="42" y="57"/>
                                  <a:pt x="44" y="55"/>
                                </a:cubicBezTo>
                                <a:cubicBezTo>
                                  <a:pt x="46" y="54"/>
                                  <a:pt x="48" y="55"/>
                                  <a:pt x="49" y="56"/>
                                </a:cubicBezTo>
                                <a:moveTo>
                                  <a:pt x="139" y="189"/>
                                </a:moveTo>
                                <a:cubicBezTo>
                                  <a:pt x="135" y="183"/>
                                  <a:pt x="136" y="175"/>
                                  <a:pt x="143" y="170"/>
                                </a:cubicBezTo>
                                <a:cubicBezTo>
                                  <a:pt x="149" y="166"/>
                                  <a:pt x="157" y="168"/>
                                  <a:pt x="161" y="174"/>
                                </a:cubicBezTo>
                                <a:cubicBezTo>
                                  <a:pt x="165" y="180"/>
                                  <a:pt x="164" y="188"/>
                                  <a:pt x="158" y="192"/>
                                </a:cubicBezTo>
                                <a:cubicBezTo>
                                  <a:pt x="152" y="197"/>
                                  <a:pt x="143" y="195"/>
                                  <a:pt x="139" y="189"/>
                                </a:cubicBezTo>
                                <a:moveTo>
                                  <a:pt x="200" y="149"/>
                                </a:moveTo>
                                <a:cubicBezTo>
                                  <a:pt x="107" y="15"/>
                                  <a:pt x="107" y="15"/>
                                  <a:pt x="107" y="15"/>
                                </a:cubicBezTo>
                                <a:cubicBezTo>
                                  <a:pt x="107" y="15"/>
                                  <a:pt x="97" y="0"/>
                                  <a:pt x="82" y="11"/>
                                </a:cubicBezTo>
                                <a:cubicBezTo>
                                  <a:pt x="15" y="57"/>
                                  <a:pt x="15" y="57"/>
                                  <a:pt x="15" y="57"/>
                                </a:cubicBezTo>
                                <a:cubicBezTo>
                                  <a:pt x="15" y="57"/>
                                  <a:pt x="0" y="67"/>
                                  <a:pt x="10" y="82"/>
                                </a:cubicBezTo>
                                <a:cubicBezTo>
                                  <a:pt x="102" y="216"/>
                                  <a:pt x="102" y="216"/>
                                  <a:pt x="102" y="216"/>
                                </a:cubicBezTo>
                                <a:cubicBezTo>
                                  <a:pt x="102" y="216"/>
                                  <a:pt x="112" y="231"/>
                                  <a:pt x="128" y="220"/>
                                </a:cubicBezTo>
                                <a:cubicBezTo>
                                  <a:pt x="195" y="174"/>
                                  <a:pt x="195" y="174"/>
                                  <a:pt x="195" y="174"/>
                                </a:cubicBezTo>
                                <a:cubicBezTo>
                                  <a:pt x="195" y="174"/>
                                  <a:pt x="210" y="164"/>
                                  <a:pt x="200" y="149"/>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58" name="Freeform 6158"/>
                        <wps:cNvSpPr>
                          <a:spLocks noEditPoints="1"/>
                        </wps:cNvSpPr>
                        <wps:spPr bwMode="auto">
                          <a:xfrm>
                            <a:off x="19659601" y="1222375"/>
                            <a:ext cx="536575" cy="893763"/>
                          </a:xfrm>
                          <a:custGeom>
                            <a:avLst/>
                            <a:gdLst>
                              <a:gd name="T0" fmla="*/ 74 w 143"/>
                              <a:gd name="T1" fmla="*/ 232 h 238"/>
                              <a:gd name="T2" fmla="*/ 48 w 143"/>
                              <a:gd name="T3" fmla="*/ 227 h 238"/>
                              <a:gd name="T4" fmla="*/ 45 w 143"/>
                              <a:gd name="T5" fmla="*/ 190 h 238"/>
                              <a:gd name="T6" fmla="*/ 78 w 143"/>
                              <a:gd name="T7" fmla="*/ 206 h 238"/>
                              <a:gd name="T8" fmla="*/ 74 w 143"/>
                              <a:gd name="T9" fmla="*/ 232 h 238"/>
                              <a:gd name="T10" fmla="*/ 104 w 143"/>
                              <a:gd name="T11" fmla="*/ 47 h 238"/>
                              <a:gd name="T12" fmla="*/ 117 w 143"/>
                              <a:gd name="T13" fmla="*/ 72 h 238"/>
                              <a:gd name="T14" fmla="*/ 143 w 143"/>
                              <a:gd name="T15" fmla="*/ 54 h 238"/>
                              <a:gd name="T16" fmla="*/ 143 w 143"/>
                              <a:gd name="T17" fmla="*/ 54 h 238"/>
                              <a:gd name="T18" fmla="*/ 127 w 143"/>
                              <a:gd name="T19" fmla="*/ 31 h 238"/>
                              <a:gd name="T20" fmla="*/ 104 w 143"/>
                              <a:gd name="T21" fmla="*/ 47 h 238"/>
                              <a:gd name="T22" fmla="*/ 104 w 143"/>
                              <a:gd name="T23" fmla="*/ 47 h 238"/>
                              <a:gd name="T24" fmla="*/ 36 w 143"/>
                              <a:gd name="T25" fmla="*/ 97 h 238"/>
                              <a:gd name="T26" fmla="*/ 23 w 143"/>
                              <a:gd name="T27" fmla="*/ 183 h 238"/>
                              <a:gd name="T28" fmla="*/ 30 w 143"/>
                              <a:gd name="T29" fmla="*/ 193 h 238"/>
                              <a:gd name="T30" fmla="*/ 51 w 143"/>
                              <a:gd name="T31" fmla="*/ 178 h 238"/>
                              <a:gd name="T32" fmla="*/ 45 w 143"/>
                              <a:gd name="T33" fmla="*/ 169 h 238"/>
                              <a:gd name="T34" fmla="*/ 53 w 143"/>
                              <a:gd name="T35" fmla="*/ 117 h 238"/>
                              <a:gd name="T36" fmla="*/ 36 w 143"/>
                              <a:gd name="T37" fmla="*/ 97 h 238"/>
                              <a:gd name="T38" fmla="*/ 71 w 143"/>
                              <a:gd name="T39" fmla="*/ 3 h 238"/>
                              <a:gd name="T40" fmla="*/ 46 w 143"/>
                              <a:gd name="T41" fmla="*/ 21 h 238"/>
                              <a:gd name="T42" fmla="*/ 44 w 143"/>
                              <a:gd name="T43" fmla="*/ 18 h 238"/>
                              <a:gd name="T44" fmla="*/ 38 w 143"/>
                              <a:gd name="T45" fmla="*/ 17 h 238"/>
                              <a:gd name="T46" fmla="*/ 28 w 143"/>
                              <a:gd name="T47" fmla="*/ 24 h 238"/>
                              <a:gd name="T48" fmla="*/ 28 w 143"/>
                              <a:gd name="T49" fmla="*/ 30 h 238"/>
                              <a:gd name="T50" fmla="*/ 29 w 143"/>
                              <a:gd name="T51" fmla="*/ 32 h 238"/>
                              <a:gd name="T52" fmla="*/ 4 w 143"/>
                              <a:gd name="T53" fmla="*/ 50 h 238"/>
                              <a:gd name="T54" fmla="*/ 3 w 143"/>
                              <a:gd name="T55" fmla="*/ 62 h 238"/>
                              <a:gd name="T56" fmla="*/ 14 w 143"/>
                              <a:gd name="T57" fmla="*/ 64 h 238"/>
                              <a:gd name="T58" fmla="*/ 39 w 143"/>
                              <a:gd name="T59" fmla="*/ 46 h 238"/>
                              <a:gd name="T60" fmla="*/ 45 w 143"/>
                              <a:gd name="T61" fmla="*/ 55 h 238"/>
                              <a:gd name="T62" fmla="*/ 45 w 143"/>
                              <a:gd name="T63" fmla="*/ 55 h 238"/>
                              <a:gd name="T64" fmla="*/ 31 w 143"/>
                              <a:gd name="T65" fmla="*/ 64 h 238"/>
                              <a:gd name="T66" fmla="*/ 76 w 143"/>
                              <a:gd name="T67" fmla="*/ 129 h 238"/>
                              <a:gd name="T68" fmla="*/ 121 w 143"/>
                              <a:gd name="T69" fmla="*/ 98 h 238"/>
                              <a:gd name="T70" fmla="*/ 76 w 143"/>
                              <a:gd name="T71" fmla="*/ 34 h 238"/>
                              <a:gd name="T72" fmla="*/ 62 w 143"/>
                              <a:gd name="T73" fmla="*/ 43 h 238"/>
                              <a:gd name="T74" fmla="*/ 62 w 143"/>
                              <a:gd name="T75" fmla="*/ 43 h 238"/>
                              <a:gd name="T76" fmla="*/ 56 w 143"/>
                              <a:gd name="T77" fmla="*/ 34 h 238"/>
                              <a:gd name="T78" fmla="*/ 81 w 143"/>
                              <a:gd name="T79" fmla="*/ 17 h 238"/>
                              <a:gd name="T80" fmla="*/ 83 w 143"/>
                              <a:gd name="T81" fmla="*/ 6 h 238"/>
                              <a:gd name="T82" fmla="*/ 71 w 143"/>
                              <a:gd name="T83" fmla="*/ 3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3" h="238">
                                <a:moveTo>
                                  <a:pt x="74" y="232"/>
                                </a:moveTo>
                                <a:cubicBezTo>
                                  <a:pt x="65" y="238"/>
                                  <a:pt x="54" y="236"/>
                                  <a:pt x="48" y="227"/>
                                </a:cubicBezTo>
                                <a:cubicBezTo>
                                  <a:pt x="42" y="219"/>
                                  <a:pt x="47" y="204"/>
                                  <a:pt x="45" y="190"/>
                                </a:cubicBezTo>
                                <a:cubicBezTo>
                                  <a:pt x="55" y="198"/>
                                  <a:pt x="72" y="197"/>
                                  <a:pt x="78" y="206"/>
                                </a:cubicBezTo>
                                <a:cubicBezTo>
                                  <a:pt x="84" y="215"/>
                                  <a:pt x="81" y="227"/>
                                  <a:pt x="74" y="232"/>
                                </a:cubicBezTo>
                                <a:moveTo>
                                  <a:pt x="104" y="47"/>
                                </a:moveTo>
                                <a:cubicBezTo>
                                  <a:pt x="109" y="55"/>
                                  <a:pt x="113" y="63"/>
                                  <a:pt x="117" y="72"/>
                                </a:cubicBezTo>
                                <a:cubicBezTo>
                                  <a:pt x="143" y="54"/>
                                  <a:pt x="143" y="54"/>
                                  <a:pt x="143" y="54"/>
                                </a:cubicBezTo>
                                <a:cubicBezTo>
                                  <a:pt x="143" y="54"/>
                                  <a:pt x="143" y="54"/>
                                  <a:pt x="143" y="54"/>
                                </a:cubicBezTo>
                                <a:cubicBezTo>
                                  <a:pt x="127" y="31"/>
                                  <a:pt x="127" y="31"/>
                                  <a:pt x="127" y="31"/>
                                </a:cubicBezTo>
                                <a:cubicBezTo>
                                  <a:pt x="104" y="47"/>
                                  <a:pt x="104" y="47"/>
                                  <a:pt x="104" y="47"/>
                                </a:cubicBezTo>
                                <a:cubicBezTo>
                                  <a:pt x="104" y="47"/>
                                  <a:pt x="104" y="47"/>
                                  <a:pt x="104" y="47"/>
                                </a:cubicBezTo>
                                <a:close/>
                                <a:moveTo>
                                  <a:pt x="36" y="97"/>
                                </a:moveTo>
                                <a:cubicBezTo>
                                  <a:pt x="9" y="118"/>
                                  <a:pt x="3" y="155"/>
                                  <a:pt x="23" y="183"/>
                                </a:cubicBezTo>
                                <a:cubicBezTo>
                                  <a:pt x="30" y="193"/>
                                  <a:pt x="30" y="193"/>
                                  <a:pt x="30" y="193"/>
                                </a:cubicBezTo>
                                <a:cubicBezTo>
                                  <a:pt x="51" y="178"/>
                                  <a:pt x="51" y="178"/>
                                  <a:pt x="51" y="178"/>
                                </a:cubicBezTo>
                                <a:cubicBezTo>
                                  <a:pt x="45" y="169"/>
                                  <a:pt x="45" y="169"/>
                                  <a:pt x="45" y="169"/>
                                </a:cubicBezTo>
                                <a:cubicBezTo>
                                  <a:pt x="33" y="153"/>
                                  <a:pt x="38" y="130"/>
                                  <a:pt x="53" y="117"/>
                                </a:cubicBezTo>
                                <a:cubicBezTo>
                                  <a:pt x="47" y="110"/>
                                  <a:pt x="40" y="103"/>
                                  <a:pt x="36" y="97"/>
                                </a:cubicBezTo>
                                <a:moveTo>
                                  <a:pt x="71" y="3"/>
                                </a:moveTo>
                                <a:cubicBezTo>
                                  <a:pt x="46" y="21"/>
                                  <a:pt x="46" y="21"/>
                                  <a:pt x="46" y="21"/>
                                </a:cubicBezTo>
                                <a:cubicBezTo>
                                  <a:pt x="44" y="18"/>
                                  <a:pt x="44" y="18"/>
                                  <a:pt x="44" y="18"/>
                                </a:cubicBezTo>
                                <a:cubicBezTo>
                                  <a:pt x="43" y="17"/>
                                  <a:pt x="40" y="15"/>
                                  <a:pt x="38" y="17"/>
                                </a:cubicBezTo>
                                <a:cubicBezTo>
                                  <a:pt x="28" y="24"/>
                                  <a:pt x="28" y="24"/>
                                  <a:pt x="28" y="24"/>
                                </a:cubicBezTo>
                                <a:cubicBezTo>
                                  <a:pt x="26" y="25"/>
                                  <a:pt x="27" y="28"/>
                                  <a:pt x="28" y="30"/>
                                </a:cubicBezTo>
                                <a:cubicBezTo>
                                  <a:pt x="29" y="32"/>
                                  <a:pt x="29" y="32"/>
                                  <a:pt x="29" y="32"/>
                                </a:cubicBezTo>
                                <a:cubicBezTo>
                                  <a:pt x="4" y="50"/>
                                  <a:pt x="4" y="50"/>
                                  <a:pt x="4" y="50"/>
                                </a:cubicBezTo>
                                <a:cubicBezTo>
                                  <a:pt x="0" y="52"/>
                                  <a:pt x="1" y="58"/>
                                  <a:pt x="3" y="62"/>
                                </a:cubicBezTo>
                                <a:cubicBezTo>
                                  <a:pt x="5" y="64"/>
                                  <a:pt x="10" y="66"/>
                                  <a:pt x="14" y="64"/>
                                </a:cubicBezTo>
                                <a:cubicBezTo>
                                  <a:pt x="39" y="46"/>
                                  <a:pt x="39" y="46"/>
                                  <a:pt x="39" y="46"/>
                                </a:cubicBezTo>
                                <a:cubicBezTo>
                                  <a:pt x="45" y="55"/>
                                  <a:pt x="45" y="55"/>
                                  <a:pt x="45" y="55"/>
                                </a:cubicBezTo>
                                <a:cubicBezTo>
                                  <a:pt x="45" y="55"/>
                                  <a:pt x="45" y="55"/>
                                  <a:pt x="45" y="55"/>
                                </a:cubicBezTo>
                                <a:cubicBezTo>
                                  <a:pt x="31" y="64"/>
                                  <a:pt x="31" y="64"/>
                                  <a:pt x="31" y="64"/>
                                </a:cubicBezTo>
                                <a:cubicBezTo>
                                  <a:pt x="32" y="89"/>
                                  <a:pt x="53" y="109"/>
                                  <a:pt x="76" y="129"/>
                                </a:cubicBezTo>
                                <a:cubicBezTo>
                                  <a:pt x="121" y="98"/>
                                  <a:pt x="121" y="98"/>
                                  <a:pt x="121" y="98"/>
                                </a:cubicBezTo>
                                <a:cubicBezTo>
                                  <a:pt x="110" y="69"/>
                                  <a:pt x="98" y="42"/>
                                  <a:pt x="76" y="34"/>
                                </a:cubicBezTo>
                                <a:cubicBezTo>
                                  <a:pt x="62" y="43"/>
                                  <a:pt x="62" y="43"/>
                                  <a:pt x="62" y="43"/>
                                </a:cubicBezTo>
                                <a:cubicBezTo>
                                  <a:pt x="62" y="43"/>
                                  <a:pt x="62" y="43"/>
                                  <a:pt x="62" y="43"/>
                                </a:cubicBezTo>
                                <a:cubicBezTo>
                                  <a:pt x="56" y="34"/>
                                  <a:pt x="56" y="34"/>
                                  <a:pt x="56" y="34"/>
                                </a:cubicBezTo>
                                <a:cubicBezTo>
                                  <a:pt x="81" y="17"/>
                                  <a:pt x="81" y="17"/>
                                  <a:pt x="81" y="17"/>
                                </a:cubicBezTo>
                                <a:cubicBezTo>
                                  <a:pt x="85" y="14"/>
                                  <a:pt x="84" y="9"/>
                                  <a:pt x="83" y="6"/>
                                </a:cubicBezTo>
                                <a:cubicBezTo>
                                  <a:pt x="80" y="2"/>
                                  <a:pt x="75" y="0"/>
                                  <a:pt x="71" y="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59" name="Freeform 6159"/>
                        <wps:cNvSpPr>
                          <a:spLocks noEditPoints="1"/>
                        </wps:cNvSpPr>
                        <wps:spPr bwMode="auto">
                          <a:xfrm>
                            <a:off x="14017626" y="1174750"/>
                            <a:ext cx="892175" cy="812800"/>
                          </a:xfrm>
                          <a:custGeom>
                            <a:avLst/>
                            <a:gdLst>
                              <a:gd name="T0" fmla="*/ 146 w 238"/>
                              <a:gd name="T1" fmla="*/ 137 h 217"/>
                              <a:gd name="T2" fmla="*/ 118 w 238"/>
                              <a:gd name="T3" fmla="*/ 24 h 217"/>
                              <a:gd name="T4" fmla="*/ 165 w 238"/>
                              <a:gd name="T5" fmla="*/ 17 h 217"/>
                              <a:gd name="T6" fmla="*/ 133 w 238"/>
                              <a:gd name="T7" fmla="*/ 146 h 217"/>
                              <a:gd name="T8" fmla="*/ 64 w 238"/>
                              <a:gd name="T9" fmla="*/ 193 h 217"/>
                              <a:gd name="T10" fmla="*/ 37 w 238"/>
                              <a:gd name="T11" fmla="*/ 81 h 217"/>
                              <a:gd name="T12" fmla="*/ 83 w 238"/>
                              <a:gd name="T13" fmla="*/ 74 h 217"/>
                              <a:gd name="T14" fmla="*/ 174 w 238"/>
                              <a:gd name="T15" fmla="*/ 5 h 217"/>
                              <a:gd name="T16" fmla="*/ 85 w 238"/>
                              <a:gd name="T17" fmla="*/ 49 h 217"/>
                              <a:gd name="T18" fmla="*/ 29 w 238"/>
                              <a:gd name="T19" fmla="*/ 70 h 217"/>
                              <a:gd name="T20" fmla="*/ 2 w 238"/>
                              <a:gd name="T21" fmla="*/ 129 h 217"/>
                              <a:gd name="T22" fmla="*/ 77 w 238"/>
                              <a:gd name="T23" fmla="*/ 212 h 217"/>
                              <a:gd name="T24" fmla="*/ 132 w 238"/>
                              <a:gd name="T25" fmla="*/ 160 h 217"/>
                              <a:gd name="T26" fmla="*/ 147 w 238"/>
                              <a:gd name="T27" fmla="*/ 162 h 217"/>
                              <a:gd name="T28" fmla="*/ 160 w 238"/>
                              <a:gd name="T29" fmla="*/ 138 h 217"/>
                              <a:gd name="T30" fmla="*/ 224 w 238"/>
                              <a:gd name="T31" fmla="*/ 105 h 217"/>
                              <a:gd name="T32" fmla="*/ 229 w 238"/>
                              <a:gd name="T33" fmla="*/ 105 h 217"/>
                              <a:gd name="T34" fmla="*/ 177 w 238"/>
                              <a:gd name="T35" fmla="*/ 7 h 217"/>
                              <a:gd name="T36" fmla="*/ 27 w 238"/>
                              <a:gd name="T37" fmla="*/ 122 h 217"/>
                              <a:gd name="T38" fmla="*/ 56 w 238"/>
                              <a:gd name="T39" fmla="*/ 105 h 217"/>
                              <a:gd name="T40" fmla="*/ 81 w 238"/>
                              <a:gd name="T41" fmla="*/ 95 h 217"/>
                              <a:gd name="T42" fmla="*/ 81 w 238"/>
                              <a:gd name="T43" fmla="*/ 95 h 217"/>
                              <a:gd name="T44" fmla="*/ 49 w 238"/>
                              <a:gd name="T45" fmla="*/ 96 h 217"/>
                              <a:gd name="T46" fmla="*/ 69 w 238"/>
                              <a:gd name="T47" fmla="*/ 124 h 217"/>
                              <a:gd name="T48" fmla="*/ 94 w 238"/>
                              <a:gd name="T49" fmla="*/ 114 h 217"/>
                              <a:gd name="T50" fmla="*/ 93 w 238"/>
                              <a:gd name="T51" fmla="*/ 110 h 217"/>
                              <a:gd name="T52" fmla="*/ 40 w 238"/>
                              <a:gd name="T53" fmla="*/ 140 h 217"/>
                              <a:gd name="T54" fmla="*/ 51 w 238"/>
                              <a:gd name="T55" fmla="*/ 144 h 217"/>
                              <a:gd name="T56" fmla="*/ 63 w 238"/>
                              <a:gd name="T57" fmla="*/ 161 h 217"/>
                              <a:gd name="T58" fmla="*/ 64 w 238"/>
                              <a:gd name="T59" fmla="*/ 163 h 217"/>
                              <a:gd name="T60" fmla="*/ 105 w 238"/>
                              <a:gd name="T61" fmla="*/ 132 h 217"/>
                              <a:gd name="T62" fmla="*/ 107 w 238"/>
                              <a:gd name="T63" fmla="*/ 133 h 217"/>
                              <a:gd name="T64" fmla="*/ 107 w 238"/>
                              <a:gd name="T65" fmla="*/ 121 h 217"/>
                              <a:gd name="T66" fmla="*/ 162 w 238"/>
                              <a:gd name="T67" fmla="*/ 38 h 217"/>
                              <a:gd name="T68" fmla="*/ 162 w 238"/>
                              <a:gd name="T69" fmla="*/ 38 h 217"/>
                              <a:gd name="T70" fmla="*/ 137 w 238"/>
                              <a:gd name="T71" fmla="*/ 48 h 217"/>
                              <a:gd name="T72" fmla="*/ 162 w 238"/>
                              <a:gd name="T73" fmla="*/ 38 h 217"/>
                              <a:gd name="T74" fmla="*/ 131 w 238"/>
                              <a:gd name="T75" fmla="*/ 39 h 217"/>
                              <a:gd name="T76" fmla="*/ 118 w 238"/>
                              <a:gd name="T77" fmla="*/ 67 h 217"/>
                              <a:gd name="T78" fmla="*/ 150 w 238"/>
                              <a:gd name="T79" fmla="*/ 67 h 217"/>
                              <a:gd name="T80" fmla="*/ 175 w 238"/>
                              <a:gd name="T81" fmla="*/ 57 h 217"/>
                              <a:gd name="T82" fmla="*/ 175 w 238"/>
                              <a:gd name="T83" fmla="*/ 53 h 217"/>
                              <a:gd name="T84" fmla="*/ 121 w 238"/>
                              <a:gd name="T85" fmla="*/ 83 h 217"/>
                              <a:gd name="T86" fmla="*/ 132 w 238"/>
                              <a:gd name="T87" fmla="*/ 87 h 217"/>
                              <a:gd name="T88" fmla="*/ 145 w 238"/>
                              <a:gd name="T89" fmla="*/ 104 h 217"/>
                              <a:gd name="T90" fmla="*/ 164 w 238"/>
                              <a:gd name="T91" fmla="*/ 85 h 217"/>
                              <a:gd name="T92" fmla="*/ 189 w 238"/>
                              <a:gd name="T93" fmla="*/ 75 h 217"/>
                              <a:gd name="T94" fmla="*/ 189 w 238"/>
                              <a:gd name="T95" fmla="*/ 75 h 217"/>
                              <a:gd name="T96" fmla="*/ 157 w 238"/>
                              <a:gd name="T97" fmla="*/ 77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38" h="217">
                                <a:moveTo>
                                  <a:pt x="215" y="89"/>
                                </a:moveTo>
                                <a:cubicBezTo>
                                  <a:pt x="203" y="87"/>
                                  <a:pt x="188" y="89"/>
                                  <a:pt x="172" y="100"/>
                                </a:cubicBezTo>
                                <a:cubicBezTo>
                                  <a:pt x="156" y="111"/>
                                  <a:pt x="149" y="126"/>
                                  <a:pt x="146" y="137"/>
                                </a:cubicBezTo>
                                <a:cubicBezTo>
                                  <a:pt x="96" y="65"/>
                                  <a:pt x="96" y="65"/>
                                  <a:pt x="96" y="65"/>
                                </a:cubicBezTo>
                                <a:cubicBezTo>
                                  <a:pt x="97" y="63"/>
                                  <a:pt x="97" y="57"/>
                                  <a:pt x="99" y="51"/>
                                </a:cubicBezTo>
                                <a:cubicBezTo>
                                  <a:pt x="102" y="43"/>
                                  <a:pt x="107" y="32"/>
                                  <a:pt x="118" y="24"/>
                                </a:cubicBezTo>
                                <a:cubicBezTo>
                                  <a:pt x="130" y="16"/>
                                  <a:pt x="142" y="15"/>
                                  <a:pt x="151" y="16"/>
                                </a:cubicBezTo>
                                <a:cubicBezTo>
                                  <a:pt x="157" y="15"/>
                                  <a:pt x="159" y="15"/>
                                  <a:pt x="163" y="17"/>
                                </a:cubicBezTo>
                                <a:cubicBezTo>
                                  <a:pt x="164" y="16"/>
                                  <a:pt x="165" y="17"/>
                                  <a:pt x="165" y="17"/>
                                </a:cubicBezTo>
                                <a:cubicBezTo>
                                  <a:pt x="215" y="89"/>
                                  <a:pt x="215" y="89"/>
                                  <a:pt x="215" y="89"/>
                                </a:cubicBezTo>
                                <a:cubicBezTo>
                                  <a:pt x="215" y="89"/>
                                  <a:pt x="215" y="89"/>
                                  <a:pt x="215" y="89"/>
                                </a:cubicBezTo>
                                <a:close/>
                                <a:moveTo>
                                  <a:pt x="133" y="146"/>
                                </a:moveTo>
                                <a:cubicBezTo>
                                  <a:pt x="122" y="145"/>
                                  <a:pt x="106" y="146"/>
                                  <a:pt x="90" y="157"/>
                                </a:cubicBezTo>
                                <a:cubicBezTo>
                                  <a:pt x="90" y="157"/>
                                  <a:pt x="90" y="157"/>
                                  <a:pt x="90" y="157"/>
                                </a:cubicBezTo>
                                <a:cubicBezTo>
                                  <a:pt x="76" y="167"/>
                                  <a:pt x="69" y="182"/>
                                  <a:pt x="64" y="193"/>
                                </a:cubicBezTo>
                                <a:cubicBezTo>
                                  <a:pt x="14" y="123"/>
                                  <a:pt x="14" y="123"/>
                                  <a:pt x="14" y="123"/>
                                </a:cubicBezTo>
                                <a:cubicBezTo>
                                  <a:pt x="15" y="120"/>
                                  <a:pt x="15" y="115"/>
                                  <a:pt x="17" y="108"/>
                                </a:cubicBezTo>
                                <a:cubicBezTo>
                                  <a:pt x="21" y="99"/>
                                  <a:pt x="25" y="89"/>
                                  <a:pt x="37" y="81"/>
                                </a:cubicBezTo>
                                <a:cubicBezTo>
                                  <a:pt x="48" y="73"/>
                                  <a:pt x="60" y="72"/>
                                  <a:pt x="71" y="72"/>
                                </a:cubicBezTo>
                                <a:cubicBezTo>
                                  <a:pt x="75" y="72"/>
                                  <a:pt x="78" y="73"/>
                                  <a:pt x="81" y="74"/>
                                </a:cubicBezTo>
                                <a:cubicBezTo>
                                  <a:pt x="82" y="73"/>
                                  <a:pt x="83" y="74"/>
                                  <a:pt x="83" y="74"/>
                                </a:cubicBezTo>
                                <a:cubicBezTo>
                                  <a:pt x="133" y="146"/>
                                  <a:pt x="133" y="146"/>
                                  <a:pt x="133" y="146"/>
                                </a:cubicBezTo>
                                <a:cubicBezTo>
                                  <a:pt x="133" y="146"/>
                                  <a:pt x="133" y="146"/>
                                  <a:pt x="133" y="146"/>
                                </a:cubicBezTo>
                                <a:close/>
                                <a:moveTo>
                                  <a:pt x="174" y="5"/>
                                </a:moveTo>
                                <a:cubicBezTo>
                                  <a:pt x="173" y="4"/>
                                  <a:pt x="167" y="1"/>
                                  <a:pt x="154" y="1"/>
                                </a:cubicBezTo>
                                <a:cubicBezTo>
                                  <a:pt x="142" y="0"/>
                                  <a:pt x="126" y="1"/>
                                  <a:pt x="110" y="13"/>
                                </a:cubicBezTo>
                                <a:cubicBezTo>
                                  <a:pt x="95" y="24"/>
                                  <a:pt x="88" y="38"/>
                                  <a:pt x="85" y="49"/>
                                </a:cubicBezTo>
                                <a:cubicBezTo>
                                  <a:pt x="83" y="52"/>
                                  <a:pt x="83" y="56"/>
                                  <a:pt x="83" y="58"/>
                                </a:cubicBezTo>
                                <a:cubicBezTo>
                                  <a:pt x="80" y="58"/>
                                  <a:pt x="76" y="57"/>
                                  <a:pt x="73" y="57"/>
                                </a:cubicBezTo>
                                <a:cubicBezTo>
                                  <a:pt x="60" y="57"/>
                                  <a:pt x="44" y="59"/>
                                  <a:pt x="29" y="70"/>
                                </a:cubicBezTo>
                                <a:cubicBezTo>
                                  <a:pt x="13" y="81"/>
                                  <a:pt x="6" y="95"/>
                                  <a:pt x="3" y="106"/>
                                </a:cubicBezTo>
                                <a:cubicBezTo>
                                  <a:pt x="0" y="118"/>
                                  <a:pt x="0" y="126"/>
                                  <a:pt x="0" y="127"/>
                                </a:cubicBezTo>
                                <a:cubicBezTo>
                                  <a:pt x="2" y="129"/>
                                  <a:pt x="2" y="129"/>
                                  <a:pt x="2" y="129"/>
                                </a:cubicBezTo>
                                <a:cubicBezTo>
                                  <a:pt x="64" y="217"/>
                                  <a:pt x="64" y="217"/>
                                  <a:pt x="64" y="217"/>
                                </a:cubicBezTo>
                                <a:cubicBezTo>
                                  <a:pt x="77" y="212"/>
                                  <a:pt x="77" y="212"/>
                                  <a:pt x="77" y="212"/>
                                </a:cubicBezTo>
                                <a:cubicBezTo>
                                  <a:pt x="77" y="212"/>
                                  <a:pt x="77" y="212"/>
                                  <a:pt x="77" y="212"/>
                                </a:cubicBezTo>
                                <a:cubicBezTo>
                                  <a:pt x="77" y="212"/>
                                  <a:pt x="76" y="205"/>
                                  <a:pt x="78" y="195"/>
                                </a:cubicBezTo>
                                <a:cubicBezTo>
                                  <a:pt x="83" y="187"/>
                                  <a:pt x="87" y="177"/>
                                  <a:pt x="98" y="169"/>
                                </a:cubicBezTo>
                                <a:cubicBezTo>
                                  <a:pt x="109" y="161"/>
                                  <a:pt x="122" y="160"/>
                                  <a:pt x="132" y="160"/>
                                </a:cubicBezTo>
                                <a:cubicBezTo>
                                  <a:pt x="136" y="159"/>
                                  <a:pt x="139" y="160"/>
                                  <a:pt x="142" y="162"/>
                                </a:cubicBezTo>
                                <a:cubicBezTo>
                                  <a:pt x="144" y="161"/>
                                  <a:pt x="145" y="162"/>
                                  <a:pt x="146" y="161"/>
                                </a:cubicBezTo>
                                <a:cubicBezTo>
                                  <a:pt x="147" y="162"/>
                                  <a:pt x="147" y="162"/>
                                  <a:pt x="147" y="162"/>
                                </a:cubicBezTo>
                                <a:cubicBezTo>
                                  <a:pt x="149" y="163"/>
                                  <a:pt x="152" y="163"/>
                                  <a:pt x="154" y="161"/>
                                </a:cubicBezTo>
                                <a:cubicBezTo>
                                  <a:pt x="157" y="159"/>
                                  <a:pt x="158" y="157"/>
                                  <a:pt x="158" y="154"/>
                                </a:cubicBezTo>
                                <a:cubicBezTo>
                                  <a:pt x="158" y="153"/>
                                  <a:pt x="158" y="147"/>
                                  <a:pt x="160" y="138"/>
                                </a:cubicBezTo>
                                <a:cubicBezTo>
                                  <a:pt x="163" y="131"/>
                                  <a:pt x="168" y="119"/>
                                  <a:pt x="180" y="111"/>
                                </a:cubicBezTo>
                                <a:cubicBezTo>
                                  <a:pt x="191" y="103"/>
                                  <a:pt x="203" y="102"/>
                                  <a:pt x="212" y="103"/>
                                </a:cubicBezTo>
                                <a:cubicBezTo>
                                  <a:pt x="218" y="102"/>
                                  <a:pt x="221" y="103"/>
                                  <a:pt x="224" y="105"/>
                                </a:cubicBezTo>
                                <a:cubicBezTo>
                                  <a:pt x="225" y="104"/>
                                  <a:pt x="226" y="105"/>
                                  <a:pt x="226" y="105"/>
                                </a:cubicBezTo>
                                <a:cubicBezTo>
                                  <a:pt x="229" y="105"/>
                                  <a:pt x="229" y="105"/>
                                  <a:pt x="229" y="105"/>
                                </a:cubicBezTo>
                                <a:cubicBezTo>
                                  <a:pt x="229" y="105"/>
                                  <a:pt x="229" y="105"/>
                                  <a:pt x="229" y="105"/>
                                </a:cubicBezTo>
                                <a:cubicBezTo>
                                  <a:pt x="229" y="105"/>
                                  <a:pt x="229" y="105"/>
                                  <a:pt x="229" y="105"/>
                                </a:cubicBezTo>
                                <a:cubicBezTo>
                                  <a:pt x="238" y="95"/>
                                  <a:pt x="238" y="95"/>
                                  <a:pt x="238" y="95"/>
                                </a:cubicBezTo>
                                <a:cubicBezTo>
                                  <a:pt x="177" y="7"/>
                                  <a:pt x="177" y="7"/>
                                  <a:pt x="177" y="7"/>
                                </a:cubicBezTo>
                                <a:cubicBezTo>
                                  <a:pt x="174" y="5"/>
                                  <a:pt x="174" y="5"/>
                                  <a:pt x="174" y="5"/>
                                </a:cubicBezTo>
                                <a:cubicBezTo>
                                  <a:pt x="174" y="5"/>
                                  <a:pt x="174" y="5"/>
                                  <a:pt x="174" y="5"/>
                                </a:cubicBezTo>
                                <a:close/>
                                <a:moveTo>
                                  <a:pt x="27" y="122"/>
                                </a:moveTo>
                                <a:cubicBezTo>
                                  <a:pt x="37" y="124"/>
                                  <a:pt x="37" y="124"/>
                                  <a:pt x="37" y="124"/>
                                </a:cubicBezTo>
                                <a:cubicBezTo>
                                  <a:pt x="38" y="125"/>
                                  <a:pt x="38" y="125"/>
                                  <a:pt x="38" y="125"/>
                                </a:cubicBezTo>
                                <a:cubicBezTo>
                                  <a:pt x="38" y="125"/>
                                  <a:pt x="41" y="115"/>
                                  <a:pt x="56" y="105"/>
                                </a:cubicBezTo>
                                <a:cubicBezTo>
                                  <a:pt x="63" y="100"/>
                                  <a:pt x="69" y="97"/>
                                  <a:pt x="73" y="96"/>
                                </a:cubicBezTo>
                                <a:cubicBezTo>
                                  <a:pt x="77" y="96"/>
                                  <a:pt x="78" y="95"/>
                                  <a:pt x="78" y="95"/>
                                </a:cubicBezTo>
                                <a:cubicBezTo>
                                  <a:pt x="81" y="95"/>
                                  <a:pt x="81" y="95"/>
                                  <a:pt x="81" y="95"/>
                                </a:cubicBezTo>
                                <a:cubicBezTo>
                                  <a:pt x="81" y="95"/>
                                  <a:pt x="81" y="95"/>
                                  <a:pt x="81" y="95"/>
                                </a:cubicBezTo>
                                <a:cubicBezTo>
                                  <a:pt x="81" y="95"/>
                                  <a:pt x="81" y="95"/>
                                  <a:pt x="81" y="95"/>
                                </a:cubicBezTo>
                                <a:cubicBezTo>
                                  <a:pt x="81" y="95"/>
                                  <a:pt x="81" y="95"/>
                                  <a:pt x="81" y="95"/>
                                </a:cubicBezTo>
                                <a:cubicBezTo>
                                  <a:pt x="80" y="91"/>
                                  <a:pt x="80" y="91"/>
                                  <a:pt x="80" y="91"/>
                                </a:cubicBezTo>
                                <a:cubicBezTo>
                                  <a:pt x="81" y="83"/>
                                  <a:pt x="81" y="83"/>
                                  <a:pt x="81" y="83"/>
                                </a:cubicBezTo>
                                <a:cubicBezTo>
                                  <a:pt x="81" y="83"/>
                                  <a:pt x="67" y="84"/>
                                  <a:pt x="49" y="96"/>
                                </a:cubicBezTo>
                                <a:cubicBezTo>
                                  <a:pt x="32" y="108"/>
                                  <a:pt x="27" y="122"/>
                                  <a:pt x="27" y="122"/>
                                </a:cubicBezTo>
                                <a:moveTo>
                                  <a:pt x="51" y="144"/>
                                </a:moveTo>
                                <a:cubicBezTo>
                                  <a:pt x="51" y="144"/>
                                  <a:pt x="54" y="134"/>
                                  <a:pt x="69" y="124"/>
                                </a:cubicBezTo>
                                <a:cubicBezTo>
                                  <a:pt x="76" y="119"/>
                                  <a:pt x="83" y="116"/>
                                  <a:pt x="86" y="115"/>
                                </a:cubicBezTo>
                                <a:cubicBezTo>
                                  <a:pt x="90" y="115"/>
                                  <a:pt x="91" y="114"/>
                                  <a:pt x="91" y="114"/>
                                </a:cubicBezTo>
                                <a:cubicBezTo>
                                  <a:pt x="94" y="114"/>
                                  <a:pt x="94" y="114"/>
                                  <a:pt x="94" y="114"/>
                                </a:cubicBezTo>
                                <a:cubicBezTo>
                                  <a:pt x="94" y="114"/>
                                  <a:pt x="94" y="114"/>
                                  <a:pt x="94" y="114"/>
                                </a:cubicBezTo>
                                <a:cubicBezTo>
                                  <a:pt x="94" y="114"/>
                                  <a:pt x="94" y="114"/>
                                  <a:pt x="94" y="114"/>
                                </a:cubicBezTo>
                                <a:cubicBezTo>
                                  <a:pt x="93" y="110"/>
                                  <a:pt x="93" y="110"/>
                                  <a:pt x="93" y="110"/>
                                </a:cubicBezTo>
                                <a:cubicBezTo>
                                  <a:pt x="94" y="102"/>
                                  <a:pt x="94" y="102"/>
                                  <a:pt x="94" y="102"/>
                                </a:cubicBezTo>
                                <a:cubicBezTo>
                                  <a:pt x="94" y="102"/>
                                  <a:pt x="80" y="103"/>
                                  <a:pt x="63" y="115"/>
                                </a:cubicBezTo>
                                <a:cubicBezTo>
                                  <a:pt x="45" y="127"/>
                                  <a:pt x="40" y="140"/>
                                  <a:pt x="40" y="140"/>
                                </a:cubicBezTo>
                                <a:cubicBezTo>
                                  <a:pt x="51" y="144"/>
                                  <a:pt x="51" y="144"/>
                                  <a:pt x="51" y="144"/>
                                </a:cubicBezTo>
                                <a:cubicBezTo>
                                  <a:pt x="50" y="143"/>
                                  <a:pt x="50" y="143"/>
                                  <a:pt x="50" y="143"/>
                                </a:cubicBezTo>
                                <a:cubicBezTo>
                                  <a:pt x="51" y="144"/>
                                  <a:pt x="51" y="144"/>
                                  <a:pt x="51" y="144"/>
                                </a:cubicBezTo>
                                <a:cubicBezTo>
                                  <a:pt x="51" y="144"/>
                                  <a:pt x="51" y="144"/>
                                  <a:pt x="51" y="144"/>
                                </a:cubicBezTo>
                                <a:close/>
                                <a:moveTo>
                                  <a:pt x="53" y="159"/>
                                </a:moveTo>
                                <a:cubicBezTo>
                                  <a:pt x="63" y="161"/>
                                  <a:pt x="63" y="161"/>
                                  <a:pt x="63" y="161"/>
                                </a:cubicBezTo>
                                <a:cubicBezTo>
                                  <a:pt x="63" y="161"/>
                                  <a:pt x="63" y="161"/>
                                  <a:pt x="63" y="161"/>
                                </a:cubicBezTo>
                                <a:cubicBezTo>
                                  <a:pt x="64" y="163"/>
                                  <a:pt x="64" y="163"/>
                                  <a:pt x="64" y="163"/>
                                </a:cubicBezTo>
                                <a:cubicBezTo>
                                  <a:pt x="64" y="163"/>
                                  <a:pt x="64" y="163"/>
                                  <a:pt x="64" y="163"/>
                                </a:cubicBezTo>
                                <a:cubicBezTo>
                                  <a:pt x="63" y="161"/>
                                  <a:pt x="68" y="153"/>
                                  <a:pt x="82" y="143"/>
                                </a:cubicBezTo>
                                <a:cubicBezTo>
                                  <a:pt x="89" y="138"/>
                                  <a:pt x="96" y="135"/>
                                  <a:pt x="99" y="134"/>
                                </a:cubicBezTo>
                                <a:cubicBezTo>
                                  <a:pt x="102" y="132"/>
                                  <a:pt x="105" y="132"/>
                                  <a:pt x="105" y="132"/>
                                </a:cubicBezTo>
                                <a:cubicBezTo>
                                  <a:pt x="106" y="131"/>
                                  <a:pt x="106" y="131"/>
                                  <a:pt x="107" y="133"/>
                                </a:cubicBezTo>
                                <a:cubicBezTo>
                                  <a:pt x="107" y="133"/>
                                  <a:pt x="107" y="133"/>
                                  <a:pt x="107" y="133"/>
                                </a:cubicBezTo>
                                <a:cubicBezTo>
                                  <a:pt x="107" y="133"/>
                                  <a:pt x="107" y="133"/>
                                  <a:pt x="107" y="133"/>
                                </a:cubicBezTo>
                                <a:cubicBezTo>
                                  <a:pt x="107" y="133"/>
                                  <a:pt x="107" y="133"/>
                                  <a:pt x="107" y="133"/>
                                </a:cubicBezTo>
                                <a:cubicBezTo>
                                  <a:pt x="107" y="129"/>
                                  <a:pt x="107" y="129"/>
                                  <a:pt x="107" y="129"/>
                                </a:cubicBezTo>
                                <a:cubicBezTo>
                                  <a:pt x="107" y="121"/>
                                  <a:pt x="107" y="121"/>
                                  <a:pt x="107" y="121"/>
                                </a:cubicBezTo>
                                <a:cubicBezTo>
                                  <a:pt x="107" y="121"/>
                                  <a:pt x="93" y="122"/>
                                  <a:pt x="76" y="134"/>
                                </a:cubicBezTo>
                                <a:cubicBezTo>
                                  <a:pt x="59" y="146"/>
                                  <a:pt x="53" y="159"/>
                                  <a:pt x="53" y="159"/>
                                </a:cubicBezTo>
                                <a:moveTo>
                                  <a:pt x="162" y="38"/>
                                </a:moveTo>
                                <a:cubicBezTo>
                                  <a:pt x="162" y="34"/>
                                  <a:pt x="162" y="34"/>
                                  <a:pt x="162" y="34"/>
                                </a:cubicBezTo>
                                <a:cubicBezTo>
                                  <a:pt x="162" y="38"/>
                                  <a:pt x="162" y="38"/>
                                  <a:pt x="162" y="38"/>
                                </a:cubicBezTo>
                                <a:cubicBezTo>
                                  <a:pt x="162" y="38"/>
                                  <a:pt x="162" y="38"/>
                                  <a:pt x="162" y="38"/>
                                </a:cubicBezTo>
                                <a:moveTo>
                                  <a:pt x="118" y="67"/>
                                </a:moveTo>
                                <a:cubicBezTo>
                                  <a:pt x="119" y="68"/>
                                  <a:pt x="119" y="68"/>
                                  <a:pt x="119" y="68"/>
                                </a:cubicBezTo>
                                <a:cubicBezTo>
                                  <a:pt x="119" y="68"/>
                                  <a:pt x="123" y="58"/>
                                  <a:pt x="137" y="48"/>
                                </a:cubicBezTo>
                                <a:cubicBezTo>
                                  <a:pt x="144" y="43"/>
                                  <a:pt x="151" y="40"/>
                                  <a:pt x="156" y="38"/>
                                </a:cubicBezTo>
                                <a:cubicBezTo>
                                  <a:pt x="159" y="39"/>
                                  <a:pt x="160" y="38"/>
                                  <a:pt x="160" y="38"/>
                                </a:cubicBezTo>
                                <a:cubicBezTo>
                                  <a:pt x="162" y="38"/>
                                  <a:pt x="162" y="38"/>
                                  <a:pt x="162" y="38"/>
                                </a:cubicBezTo>
                                <a:cubicBezTo>
                                  <a:pt x="162" y="38"/>
                                  <a:pt x="162" y="38"/>
                                  <a:pt x="162" y="38"/>
                                </a:cubicBezTo>
                                <a:cubicBezTo>
                                  <a:pt x="163" y="26"/>
                                  <a:pt x="163" y="26"/>
                                  <a:pt x="163" y="26"/>
                                </a:cubicBezTo>
                                <a:cubicBezTo>
                                  <a:pt x="163" y="26"/>
                                  <a:pt x="148" y="27"/>
                                  <a:pt x="131" y="39"/>
                                </a:cubicBezTo>
                                <a:cubicBezTo>
                                  <a:pt x="114" y="51"/>
                                  <a:pt x="108" y="64"/>
                                  <a:pt x="108" y="64"/>
                                </a:cubicBezTo>
                                <a:cubicBezTo>
                                  <a:pt x="119" y="68"/>
                                  <a:pt x="119" y="68"/>
                                  <a:pt x="119" y="68"/>
                                </a:cubicBezTo>
                                <a:cubicBezTo>
                                  <a:pt x="118" y="67"/>
                                  <a:pt x="118" y="67"/>
                                  <a:pt x="118" y="67"/>
                                </a:cubicBezTo>
                                <a:cubicBezTo>
                                  <a:pt x="118" y="67"/>
                                  <a:pt x="118" y="67"/>
                                  <a:pt x="118" y="67"/>
                                </a:cubicBezTo>
                                <a:close/>
                                <a:moveTo>
                                  <a:pt x="132" y="87"/>
                                </a:moveTo>
                                <a:cubicBezTo>
                                  <a:pt x="132" y="87"/>
                                  <a:pt x="136" y="77"/>
                                  <a:pt x="150" y="67"/>
                                </a:cubicBezTo>
                                <a:cubicBezTo>
                                  <a:pt x="158" y="62"/>
                                  <a:pt x="164" y="59"/>
                                  <a:pt x="169" y="57"/>
                                </a:cubicBezTo>
                                <a:cubicBezTo>
                                  <a:pt x="172" y="57"/>
                                  <a:pt x="173" y="56"/>
                                  <a:pt x="173" y="56"/>
                                </a:cubicBezTo>
                                <a:cubicBezTo>
                                  <a:pt x="175" y="57"/>
                                  <a:pt x="175" y="57"/>
                                  <a:pt x="175" y="57"/>
                                </a:cubicBezTo>
                                <a:cubicBezTo>
                                  <a:pt x="175" y="57"/>
                                  <a:pt x="175" y="57"/>
                                  <a:pt x="175" y="57"/>
                                </a:cubicBezTo>
                                <a:cubicBezTo>
                                  <a:pt x="175" y="57"/>
                                  <a:pt x="175" y="57"/>
                                  <a:pt x="175" y="57"/>
                                </a:cubicBezTo>
                                <a:cubicBezTo>
                                  <a:pt x="175" y="53"/>
                                  <a:pt x="175" y="53"/>
                                  <a:pt x="175" y="53"/>
                                </a:cubicBezTo>
                                <a:cubicBezTo>
                                  <a:pt x="176" y="45"/>
                                  <a:pt x="176" y="45"/>
                                  <a:pt x="176" y="45"/>
                                </a:cubicBezTo>
                                <a:cubicBezTo>
                                  <a:pt x="176" y="45"/>
                                  <a:pt x="161" y="46"/>
                                  <a:pt x="144" y="58"/>
                                </a:cubicBezTo>
                                <a:cubicBezTo>
                                  <a:pt x="127" y="70"/>
                                  <a:pt x="121" y="83"/>
                                  <a:pt x="121" y="83"/>
                                </a:cubicBezTo>
                                <a:cubicBezTo>
                                  <a:pt x="132" y="87"/>
                                  <a:pt x="132" y="87"/>
                                  <a:pt x="132" y="87"/>
                                </a:cubicBezTo>
                                <a:cubicBezTo>
                                  <a:pt x="132" y="85"/>
                                  <a:pt x="132" y="85"/>
                                  <a:pt x="132" y="85"/>
                                </a:cubicBezTo>
                                <a:cubicBezTo>
                                  <a:pt x="132" y="87"/>
                                  <a:pt x="132" y="87"/>
                                  <a:pt x="132" y="87"/>
                                </a:cubicBezTo>
                                <a:cubicBezTo>
                                  <a:pt x="132" y="87"/>
                                  <a:pt x="132" y="87"/>
                                  <a:pt x="132" y="87"/>
                                </a:cubicBezTo>
                                <a:close/>
                                <a:moveTo>
                                  <a:pt x="135" y="102"/>
                                </a:moveTo>
                                <a:cubicBezTo>
                                  <a:pt x="145" y="104"/>
                                  <a:pt x="145" y="104"/>
                                  <a:pt x="145" y="104"/>
                                </a:cubicBezTo>
                                <a:cubicBezTo>
                                  <a:pt x="146" y="105"/>
                                  <a:pt x="146" y="105"/>
                                  <a:pt x="146" y="105"/>
                                </a:cubicBezTo>
                                <a:cubicBezTo>
                                  <a:pt x="146" y="105"/>
                                  <a:pt x="146" y="105"/>
                                  <a:pt x="146" y="105"/>
                                </a:cubicBezTo>
                                <a:cubicBezTo>
                                  <a:pt x="146" y="103"/>
                                  <a:pt x="149" y="95"/>
                                  <a:pt x="164" y="85"/>
                                </a:cubicBezTo>
                                <a:cubicBezTo>
                                  <a:pt x="171" y="80"/>
                                  <a:pt x="177" y="78"/>
                                  <a:pt x="183" y="76"/>
                                </a:cubicBezTo>
                                <a:cubicBezTo>
                                  <a:pt x="184" y="75"/>
                                  <a:pt x="186" y="75"/>
                                  <a:pt x="186" y="75"/>
                                </a:cubicBezTo>
                                <a:cubicBezTo>
                                  <a:pt x="188" y="74"/>
                                  <a:pt x="188" y="74"/>
                                  <a:pt x="189" y="75"/>
                                </a:cubicBezTo>
                                <a:cubicBezTo>
                                  <a:pt x="189" y="75"/>
                                  <a:pt x="189" y="75"/>
                                  <a:pt x="189" y="75"/>
                                </a:cubicBezTo>
                                <a:cubicBezTo>
                                  <a:pt x="189" y="75"/>
                                  <a:pt x="189" y="75"/>
                                  <a:pt x="189" y="75"/>
                                </a:cubicBezTo>
                                <a:cubicBezTo>
                                  <a:pt x="189" y="75"/>
                                  <a:pt x="189" y="75"/>
                                  <a:pt x="189" y="75"/>
                                </a:cubicBezTo>
                                <a:cubicBezTo>
                                  <a:pt x="188" y="72"/>
                                  <a:pt x="188" y="72"/>
                                  <a:pt x="188" y="72"/>
                                </a:cubicBezTo>
                                <a:cubicBezTo>
                                  <a:pt x="189" y="64"/>
                                  <a:pt x="189" y="64"/>
                                  <a:pt x="189" y="64"/>
                                </a:cubicBezTo>
                                <a:cubicBezTo>
                                  <a:pt x="189" y="64"/>
                                  <a:pt x="175" y="65"/>
                                  <a:pt x="157" y="77"/>
                                </a:cubicBezTo>
                                <a:cubicBezTo>
                                  <a:pt x="140" y="89"/>
                                  <a:pt x="135" y="102"/>
                                  <a:pt x="135" y="102"/>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60" name="Freeform 6160"/>
                        <wps:cNvSpPr>
                          <a:spLocks noEditPoints="1"/>
                        </wps:cNvSpPr>
                        <wps:spPr bwMode="auto">
                          <a:xfrm>
                            <a:off x="12933363" y="3335338"/>
                            <a:ext cx="765175" cy="817563"/>
                          </a:xfrm>
                          <a:custGeom>
                            <a:avLst/>
                            <a:gdLst>
                              <a:gd name="T0" fmla="*/ 126 w 204"/>
                              <a:gd name="T1" fmla="*/ 72 h 218"/>
                              <a:gd name="T2" fmla="*/ 117 w 204"/>
                              <a:gd name="T3" fmla="*/ 75 h 218"/>
                              <a:gd name="T4" fmla="*/ 60 w 204"/>
                              <a:gd name="T5" fmla="*/ 13 h 218"/>
                              <a:gd name="T6" fmla="*/ 17 w 204"/>
                              <a:gd name="T7" fmla="*/ 72 h 218"/>
                              <a:gd name="T8" fmla="*/ 36 w 204"/>
                              <a:gd name="T9" fmla="*/ 128 h 218"/>
                              <a:gd name="T10" fmla="*/ 31 w 204"/>
                              <a:gd name="T11" fmla="*/ 139 h 218"/>
                              <a:gd name="T12" fmla="*/ 108 w 204"/>
                              <a:gd name="T13" fmla="*/ 161 h 218"/>
                              <a:gd name="T14" fmla="*/ 124 w 204"/>
                              <a:gd name="T15" fmla="*/ 211 h 218"/>
                              <a:gd name="T16" fmla="*/ 167 w 204"/>
                              <a:gd name="T17" fmla="*/ 180 h 218"/>
                              <a:gd name="T18" fmla="*/ 126 w 204"/>
                              <a:gd name="T19" fmla="*/ 149 h 218"/>
                              <a:gd name="T20" fmla="*/ 154 w 204"/>
                              <a:gd name="T21" fmla="*/ 113 h 218"/>
                              <a:gd name="T22" fmla="*/ 156 w 204"/>
                              <a:gd name="T23" fmla="*/ 38 h 218"/>
                              <a:gd name="T24" fmla="*/ 133 w 204"/>
                              <a:gd name="T25" fmla="*/ 82 h 218"/>
                              <a:gd name="T26" fmla="*/ 25 w 204"/>
                              <a:gd name="T27" fmla="*/ 118 h 218"/>
                              <a:gd name="T28" fmla="*/ 38 w 204"/>
                              <a:gd name="T29" fmla="*/ 109 h 218"/>
                              <a:gd name="T30" fmla="*/ 23 w 204"/>
                              <a:gd name="T31" fmla="*/ 101 h 218"/>
                              <a:gd name="T32" fmla="*/ 14 w 204"/>
                              <a:gd name="T33" fmla="*/ 88 h 218"/>
                              <a:gd name="T34" fmla="*/ 23 w 204"/>
                              <a:gd name="T35" fmla="*/ 101 h 218"/>
                              <a:gd name="T36" fmla="*/ 45 w 204"/>
                              <a:gd name="T37" fmla="*/ 104 h 218"/>
                              <a:gd name="T38" fmla="*/ 58 w 204"/>
                              <a:gd name="T39" fmla="*/ 95 h 218"/>
                              <a:gd name="T40" fmla="*/ 43 w 204"/>
                              <a:gd name="T41" fmla="*/ 87 h 218"/>
                              <a:gd name="T42" fmla="*/ 34 w 204"/>
                              <a:gd name="T43" fmla="*/ 74 h 218"/>
                              <a:gd name="T44" fmla="*/ 43 w 204"/>
                              <a:gd name="T45" fmla="*/ 87 h 218"/>
                              <a:gd name="T46" fmla="*/ 63 w 204"/>
                              <a:gd name="T47" fmla="*/ 85 h 218"/>
                              <a:gd name="T48" fmla="*/ 65 w 204"/>
                              <a:gd name="T49" fmla="*/ 102 h 218"/>
                              <a:gd name="T50" fmla="*/ 85 w 204"/>
                              <a:gd name="T51" fmla="*/ 79 h 218"/>
                              <a:gd name="T52" fmla="*/ 73 w 204"/>
                              <a:gd name="T53" fmla="*/ 62 h 218"/>
                              <a:gd name="T54" fmla="*/ 85 w 204"/>
                              <a:gd name="T55" fmla="*/ 79 h 218"/>
                              <a:gd name="T56" fmla="*/ 53 w 204"/>
                              <a:gd name="T57" fmla="*/ 51 h 218"/>
                              <a:gd name="T58" fmla="*/ 70 w 204"/>
                              <a:gd name="T59" fmla="*/ 39 h 218"/>
                              <a:gd name="T60" fmla="*/ 83 w 204"/>
                              <a:gd name="T61" fmla="*/ 17 h 218"/>
                              <a:gd name="T62" fmla="*/ 95 w 204"/>
                              <a:gd name="T63" fmla="*/ 34 h 218"/>
                              <a:gd name="T64" fmla="*/ 83 w 204"/>
                              <a:gd name="T65" fmla="*/ 17 h 218"/>
                              <a:gd name="T66" fmla="*/ 101 w 204"/>
                              <a:gd name="T67" fmla="*/ 42 h 218"/>
                              <a:gd name="T68" fmla="*/ 113 w 204"/>
                              <a:gd name="T69" fmla="*/ 60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4" h="218">
                                <a:moveTo>
                                  <a:pt x="133" y="82"/>
                                </a:moveTo>
                                <a:cubicBezTo>
                                  <a:pt x="126" y="72"/>
                                  <a:pt x="126" y="72"/>
                                  <a:pt x="126" y="72"/>
                                </a:cubicBezTo>
                                <a:cubicBezTo>
                                  <a:pt x="119" y="77"/>
                                  <a:pt x="119" y="77"/>
                                  <a:pt x="119" y="77"/>
                                </a:cubicBezTo>
                                <a:cubicBezTo>
                                  <a:pt x="117" y="75"/>
                                  <a:pt x="117" y="75"/>
                                  <a:pt x="117" y="75"/>
                                </a:cubicBezTo>
                                <a:cubicBezTo>
                                  <a:pt x="128" y="61"/>
                                  <a:pt x="130" y="40"/>
                                  <a:pt x="119" y="24"/>
                                </a:cubicBezTo>
                                <a:cubicBezTo>
                                  <a:pt x="106" y="5"/>
                                  <a:pt x="79" y="0"/>
                                  <a:pt x="60" y="13"/>
                                </a:cubicBezTo>
                                <a:cubicBezTo>
                                  <a:pt x="42" y="26"/>
                                  <a:pt x="37" y="50"/>
                                  <a:pt x="48" y="69"/>
                                </a:cubicBezTo>
                                <a:cubicBezTo>
                                  <a:pt x="38" y="65"/>
                                  <a:pt x="26" y="65"/>
                                  <a:pt x="17" y="72"/>
                                </a:cubicBezTo>
                                <a:cubicBezTo>
                                  <a:pt x="3" y="81"/>
                                  <a:pt x="0" y="101"/>
                                  <a:pt x="9" y="115"/>
                                </a:cubicBezTo>
                                <a:cubicBezTo>
                                  <a:pt x="16" y="124"/>
                                  <a:pt x="26" y="128"/>
                                  <a:pt x="36" y="128"/>
                                </a:cubicBezTo>
                                <a:cubicBezTo>
                                  <a:pt x="40" y="132"/>
                                  <a:pt x="40" y="132"/>
                                  <a:pt x="40" y="132"/>
                                </a:cubicBezTo>
                                <a:cubicBezTo>
                                  <a:pt x="31" y="139"/>
                                  <a:pt x="31" y="139"/>
                                  <a:pt x="31" y="139"/>
                                </a:cubicBezTo>
                                <a:cubicBezTo>
                                  <a:pt x="67" y="190"/>
                                  <a:pt x="67" y="190"/>
                                  <a:pt x="67" y="190"/>
                                </a:cubicBezTo>
                                <a:cubicBezTo>
                                  <a:pt x="108" y="161"/>
                                  <a:pt x="108" y="161"/>
                                  <a:pt x="108" y="161"/>
                                </a:cubicBezTo>
                                <a:cubicBezTo>
                                  <a:pt x="113" y="218"/>
                                  <a:pt x="113" y="218"/>
                                  <a:pt x="113" y="218"/>
                                </a:cubicBezTo>
                                <a:cubicBezTo>
                                  <a:pt x="124" y="211"/>
                                  <a:pt x="124" y="211"/>
                                  <a:pt x="124" y="211"/>
                                </a:cubicBezTo>
                                <a:cubicBezTo>
                                  <a:pt x="119" y="158"/>
                                  <a:pt x="119" y="158"/>
                                  <a:pt x="119" y="158"/>
                                </a:cubicBezTo>
                                <a:cubicBezTo>
                                  <a:pt x="167" y="180"/>
                                  <a:pt x="167" y="180"/>
                                  <a:pt x="167" y="180"/>
                                </a:cubicBezTo>
                                <a:cubicBezTo>
                                  <a:pt x="178" y="173"/>
                                  <a:pt x="178" y="173"/>
                                  <a:pt x="178" y="173"/>
                                </a:cubicBezTo>
                                <a:cubicBezTo>
                                  <a:pt x="126" y="149"/>
                                  <a:pt x="126" y="149"/>
                                  <a:pt x="126" y="149"/>
                                </a:cubicBezTo>
                                <a:cubicBezTo>
                                  <a:pt x="162" y="123"/>
                                  <a:pt x="162" y="123"/>
                                  <a:pt x="162" y="123"/>
                                </a:cubicBezTo>
                                <a:cubicBezTo>
                                  <a:pt x="154" y="113"/>
                                  <a:pt x="154" y="113"/>
                                  <a:pt x="154" y="113"/>
                                </a:cubicBezTo>
                                <a:cubicBezTo>
                                  <a:pt x="204" y="106"/>
                                  <a:pt x="204" y="106"/>
                                  <a:pt x="204" y="106"/>
                                </a:cubicBezTo>
                                <a:cubicBezTo>
                                  <a:pt x="156" y="38"/>
                                  <a:pt x="156" y="38"/>
                                  <a:pt x="156" y="38"/>
                                </a:cubicBezTo>
                                <a:cubicBezTo>
                                  <a:pt x="133" y="82"/>
                                  <a:pt x="133" y="82"/>
                                  <a:pt x="133" y="82"/>
                                </a:cubicBezTo>
                                <a:cubicBezTo>
                                  <a:pt x="133" y="82"/>
                                  <a:pt x="133" y="82"/>
                                  <a:pt x="133" y="82"/>
                                </a:cubicBezTo>
                                <a:close/>
                                <a:moveTo>
                                  <a:pt x="36" y="120"/>
                                </a:moveTo>
                                <a:cubicBezTo>
                                  <a:pt x="32" y="122"/>
                                  <a:pt x="28" y="121"/>
                                  <a:pt x="25" y="118"/>
                                </a:cubicBezTo>
                                <a:cubicBezTo>
                                  <a:pt x="23" y="114"/>
                                  <a:pt x="23" y="109"/>
                                  <a:pt x="27" y="107"/>
                                </a:cubicBezTo>
                                <a:cubicBezTo>
                                  <a:pt x="30" y="104"/>
                                  <a:pt x="35" y="105"/>
                                  <a:pt x="38" y="109"/>
                                </a:cubicBezTo>
                                <a:cubicBezTo>
                                  <a:pt x="40" y="113"/>
                                  <a:pt x="39" y="117"/>
                                  <a:pt x="36" y="120"/>
                                </a:cubicBezTo>
                                <a:close/>
                                <a:moveTo>
                                  <a:pt x="23" y="101"/>
                                </a:moveTo>
                                <a:cubicBezTo>
                                  <a:pt x="19" y="103"/>
                                  <a:pt x="14" y="102"/>
                                  <a:pt x="12" y="99"/>
                                </a:cubicBezTo>
                                <a:cubicBezTo>
                                  <a:pt x="10" y="95"/>
                                  <a:pt x="10" y="91"/>
                                  <a:pt x="14" y="88"/>
                                </a:cubicBezTo>
                                <a:cubicBezTo>
                                  <a:pt x="17" y="86"/>
                                  <a:pt x="22" y="87"/>
                                  <a:pt x="24" y="90"/>
                                </a:cubicBezTo>
                                <a:cubicBezTo>
                                  <a:pt x="27" y="94"/>
                                  <a:pt x="26" y="99"/>
                                  <a:pt x="23" y="101"/>
                                </a:cubicBezTo>
                                <a:close/>
                                <a:moveTo>
                                  <a:pt x="56" y="106"/>
                                </a:moveTo>
                                <a:cubicBezTo>
                                  <a:pt x="52" y="108"/>
                                  <a:pt x="47" y="107"/>
                                  <a:pt x="45" y="104"/>
                                </a:cubicBezTo>
                                <a:cubicBezTo>
                                  <a:pt x="42" y="100"/>
                                  <a:pt x="43" y="95"/>
                                  <a:pt x="47" y="93"/>
                                </a:cubicBezTo>
                                <a:cubicBezTo>
                                  <a:pt x="50" y="91"/>
                                  <a:pt x="55" y="91"/>
                                  <a:pt x="58" y="95"/>
                                </a:cubicBezTo>
                                <a:cubicBezTo>
                                  <a:pt x="60" y="98"/>
                                  <a:pt x="59" y="103"/>
                                  <a:pt x="56" y="106"/>
                                </a:cubicBezTo>
                                <a:close/>
                                <a:moveTo>
                                  <a:pt x="43" y="87"/>
                                </a:moveTo>
                                <a:cubicBezTo>
                                  <a:pt x="39" y="90"/>
                                  <a:pt x="34" y="88"/>
                                  <a:pt x="32" y="85"/>
                                </a:cubicBezTo>
                                <a:cubicBezTo>
                                  <a:pt x="29" y="82"/>
                                  <a:pt x="30" y="77"/>
                                  <a:pt x="34" y="74"/>
                                </a:cubicBezTo>
                                <a:cubicBezTo>
                                  <a:pt x="37" y="72"/>
                                  <a:pt x="42" y="73"/>
                                  <a:pt x="45" y="76"/>
                                </a:cubicBezTo>
                                <a:cubicBezTo>
                                  <a:pt x="47" y="80"/>
                                  <a:pt x="46" y="85"/>
                                  <a:pt x="43" y="87"/>
                                </a:cubicBezTo>
                                <a:close/>
                                <a:moveTo>
                                  <a:pt x="65" y="102"/>
                                </a:moveTo>
                                <a:cubicBezTo>
                                  <a:pt x="66" y="96"/>
                                  <a:pt x="65" y="90"/>
                                  <a:pt x="63" y="85"/>
                                </a:cubicBezTo>
                                <a:cubicBezTo>
                                  <a:pt x="69" y="88"/>
                                  <a:pt x="75" y="90"/>
                                  <a:pt x="82" y="90"/>
                                </a:cubicBezTo>
                                <a:cubicBezTo>
                                  <a:pt x="65" y="102"/>
                                  <a:pt x="65" y="102"/>
                                  <a:pt x="65" y="102"/>
                                </a:cubicBezTo>
                                <a:cubicBezTo>
                                  <a:pt x="65" y="102"/>
                                  <a:pt x="65" y="102"/>
                                  <a:pt x="65" y="102"/>
                                </a:cubicBezTo>
                                <a:close/>
                                <a:moveTo>
                                  <a:pt x="85" y="79"/>
                                </a:moveTo>
                                <a:cubicBezTo>
                                  <a:pt x="81" y="82"/>
                                  <a:pt x="74" y="81"/>
                                  <a:pt x="71" y="77"/>
                                </a:cubicBezTo>
                                <a:cubicBezTo>
                                  <a:pt x="67" y="72"/>
                                  <a:pt x="69" y="65"/>
                                  <a:pt x="73" y="62"/>
                                </a:cubicBezTo>
                                <a:cubicBezTo>
                                  <a:pt x="78" y="58"/>
                                  <a:pt x="85" y="59"/>
                                  <a:pt x="88" y="64"/>
                                </a:cubicBezTo>
                                <a:cubicBezTo>
                                  <a:pt x="92" y="69"/>
                                  <a:pt x="90" y="76"/>
                                  <a:pt x="85" y="79"/>
                                </a:cubicBezTo>
                                <a:close/>
                                <a:moveTo>
                                  <a:pt x="68" y="54"/>
                                </a:moveTo>
                                <a:cubicBezTo>
                                  <a:pt x="63" y="57"/>
                                  <a:pt x="56" y="56"/>
                                  <a:pt x="53" y="51"/>
                                </a:cubicBezTo>
                                <a:cubicBezTo>
                                  <a:pt x="50" y="46"/>
                                  <a:pt x="51" y="39"/>
                                  <a:pt x="55" y="36"/>
                                </a:cubicBezTo>
                                <a:cubicBezTo>
                                  <a:pt x="60" y="33"/>
                                  <a:pt x="67" y="34"/>
                                  <a:pt x="70" y="39"/>
                                </a:cubicBezTo>
                                <a:cubicBezTo>
                                  <a:pt x="74" y="44"/>
                                  <a:pt x="73" y="50"/>
                                  <a:pt x="68" y="54"/>
                                </a:cubicBezTo>
                                <a:close/>
                                <a:moveTo>
                                  <a:pt x="83" y="17"/>
                                </a:moveTo>
                                <a:cubicBezTo>
                                  <a:pt x="87" y="14"/>
                                  <a:pt x="94" y="15"/>
                                  <a:pt x="98" y="20"/>
                                </a:cubicBezTo>
                                <a:cubicBezTo>
                                  <a:pt x="101" y="25"/>
                                  <a:pt x="100" y="31"/>
                                  <a:pt x="95" y="34"/>
                                </a:cubicBezTo>
                                <a:cubicBezTo>
                                  <a:pt x="90" y="38"/>
                                  <a:pt x="83" y="37"/>
                                  <a:pt x="80" y="32"/>
                                </a:cubicBezTo>
                                <a:cubicBezTo>
                                  <a:pt x="77" y="27"/>
                                  <a:pt x="78" y="21"/>
                                  <a:pt x="83" y="17"/>
                                </a:cubicBezTo>
                                <a:close/>
                                <a:moveTo>
                                  <a:pt x="98" y="58"/>
                                </a:moveTo>
                                <a:cubicBezTo>
                                  <a:pt x="95" y="53"/>
                                  <a:pt x="96" y="46"/>
                                  <a:pt x="101" y="42"/>
                                </a:cubicBezTo>
                                <a:cubicBezTo>
                                  <a:pt x="105" y="39"/>
                                  <a:pt x="112" y="40"/>
                                  <a:pt x="115" y="45"/>
                                </a:cubicBezTo>
                                <a:cubicBezTo>
                                  <a:pt x="119" y="50"/>
                                  <a:pt x="118" y="57"/>
                                  <a:pt x="113" y="60"/>
                                </a:cubicBezTo>
                                <a:cubicBezTo>
                                  <a:pt x="108" y="63"/>
                                  <a:pt x="101" y="62"/>
                                  <a:pt x="98" y="5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F275289" id="Icons" o:spid="_x0000_s1026" style="position:absolute;margin-left:-52.45pt;margin-top:193.8pt;width:1467.5pt;height:611.15pt;z-index:-251660288;mso-width-relative:margin;mso-height-relative:margin" coordsize="232886,96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">
                <o:lock v:ext="edit" aspectratio="t"/>
                <v:shape id="Freeform 12" o:spid="_x0000_s1027" style="position:absolute;left:88122;top:11445;width:9128;height:9144;visibility:visible;mso-wrap-style:square;v-text-anchor:top" coordsize="24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" path="m141,112v-7,-10,-20,-12,-30,-5c102,113,99,127,106,137v5,7,14,10,22,8c130,150,130,150,130,150v-10,2,-22,-1,-28,-11c94,128,96,111,108,102v12,-8,29,-5,37,7c152,118,151,131,145,139v-3,-3,-3,-3,-3,-3c146,129,146,119,141,112xm62,35c12,69,,137,34,187v30,42,85,57,131,38c163,221,163,221,163,221,119,238,67,224,38,184,5,137,17,71,64,38,112,5,176,17,209,64v29,40,24,94,-7,129c205,197,205,197,205,197v33,-37,38,-93,8,-136c179,12,111,,62,35xm186,81c162,46,115,38,80,62,46,86,38,133,62,168v20,28,57,39,89,27c149,191,149,191,149,191v-30,11,-64,1,-83,-26c43,133,51,88,83,66v32,-23,76,-15,99,17c201,110,198,147,178,170v3,4,3,4,3,4c203,148,206,109,186,81xm199,71c170,29,112,20,71,49,29,78,19,135,48,177v25,36,71,48,109,33c155,206,155,206,155,206,119,220,75,208,52,174,24,135,34,80,74,53,113,25,168,35,195,74v24,34,20,78,-6,108c193,185,193,185,193,185v27,-31,31,-78,6,-114xm159,99c145,80,119,75,99,89,79,102,75,129,88,149v12,16,31,22,49,16c135,161,135,161,135,161v-16,5,-33,-1,-43,-15c80,129,84,105,102,93v17,-13,41,-8,53,9c165,116,164,135,154,148v3,3,3,3,3,3c169,136,170,115,159,99xm172,90c154,63,117,57,90,75,63,94,56,131,75,158v16,23,44,30,69,22c142,175,142,175,142,175v-23,8,-49,1,-63,-20c62,131,68,97,92,79v25,-17,59,-11,76,14c183,113,181,141,165,159v4,3,4,3,4,3c186,142,188,113,172,90xm220,198v3,4,3,4,3,4c163,244,163,244,163,244v-2,-4,-2,-4,-2,-4c171,233,171,233,171,233,125,131,125,131,125,131v-3,1,-6,,-7,-3c115,125,116,120,120,117v3,-2,8,-1,11,2c132,122,132,125,131,128v13,12,13,12,13,12c144,141,144,141,144,141v,,,,,c210,205,210,205,210,205v10,-7,10,-7,10,-7c220,198,220,198,220,198xm189,191v-6,11,-6,11,-6,11c198,201,198,201,198,201v-9,-10,-9,-10,-9,-10c189,191,189,191,189,191xm171,174v-3,7,-3,7,-3,7c177,180,177,180,177,180v-6,-6,-6,-6,-6,-6c171,174,171,174,171,174xm156,159v-1,2,-1,2,-1,2c158,161,158,161,158,161v-2,-2,-2,-2,-2,-2c156,159,156,159,156,159xm126,127v2,-1,3,-4,1,-5c126,120,124,119,122,121v-2,1,-3,4,-1,5c122,128,125,128,126,127xm133,136v3,8,3,8,3,8c138,144,138,144,138,144v1,-1,1,-1,1,-1c133,136,133,136,133,136v,,,,,xm145,162v6,,6,,6,c153,156,153,156,153,156v-9,-8,-9,-8,-9,-8c141,148,141,148,141,148v-2,3,-2,3,-2,3c145,162,145,162,145,162v,,,,,xm147,168v2,-3,2,-3,2,-3c146,166,146,166,146,166v1,2,1,2,1,2c147,168,147,168,147,168xm154,182v10,-1,10,-1,10,-1c169,171,169,171,169,171v-8,-7,-8,-7,-8,-7c153,165,153,165,153,165v-4,8,-4,8,-4,8c154,182,154,182,154,182v,,,,,xm159,193v3,-8,3,-8,3,-8c155,186,155,186,155,186v4,7,4,7,4,7c159,193,159,193,159,193xm164,204v15,-1,15,-1,15,-1c186,189,186,189,186,189v-6,-6,-6,-6,-6,-6c167,184,167,184,167,184v-6,13,-6,13,-6,13c164,204,164,204,164,204v,,,,,xm171,220v7,-14,7,-14,7,-14c165,208,165,208,165,208v6,12,6,12,6,12c171,220,171,220,171,220xm206,208v-4,-4,-4,-4,-4,-4c182,206,182,206,182,206v-9,18,-9,18,-9,18c175,230,175,230,175,230v31,-22,31,-22,31,-22c206,208,206,208,206,208xe" fillcolor="#8dd0d2" stroked="f">
                  <v:path arrowok="t" o:connecttype="custom" o:connectlocs="398182,513413;383156,520908;544683,520908;232899,131164;612298,828207;785094,239843;800120,228600;300515,232348;559708,715780;683671,311046;698696,303551;180309,663315;195334,652072;709966,682052;597273,371007;514631,618344;383156,348521;589760,565879;338079,281066;533413,655820;631081,348521;646106,337279;612298,914400;469554,490928;492093,445957;540926,528403;826415,742013;687427,757003;709966,715780;664888,674557;586003,595859;586003,595859;477067,457200;473310,475938;518388,539646;499605,509666;574734,584616;522144,565879;552196,629587;552196,629587;616055,678305;574734,618344;578491,682052;582247,697043;616055,764498;676158,685800;616055,764498;668645,771993;642350,824459;683671,771993;773825,779489" o:connectangles="0,0,0,0,0,0,0,0,0,0,0,0,0,0,0,0,0,0,0,0,0,0,0,0,0,0,0,0,0,0,0,0,0,0,0,0,0,0,0,0,0,0,0,0,0,0,0,0,0,0,0"/>
                  <o:lock v:ext="edit" verticies="t"/>
                </v:shape>
                <v:shape id="Freeform 13" o:spid="_x0000_s1028" style="position:absolute;left:22987;top:12493;width:8969;height:8144;visibility:visible;mso-wrap-style:square;v-text-anchor:top" coordsize="23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" path="m216,89v-12,-2,-28,,-44,11c157,111,149,126,147,137,97,65,97,65,97,65v,-2,1,-8,2,-14c102,43,107,32,119,24v11,-8,23,-9,33,-8c158,15,160,15,163,17v2,-1,3,,3,c216,89,216,89,216,89v,,,,,xm134,146v-12,-1,-28,,-43,11c91,157,91,157,91,157,76,167,69,182,64,193,15,123,15,123,15,123v1,-3,1,-8,2,-15c22,99,26,89,37,81,49,73,61,72,71,72v5,,7,1,11,2c83,73,84,74,84,74v50,72,50,72,50,72c134,146,134,146,134,146xm174,5c173,4,167,1,154,1,143,,127,1,111,13,95,24,88,38,85,49v-2,3,-1,7,-2,9c81,58,76,57,74,57,61,57,45,59,29,70,13,81,6,95,4,106,1,118,,126,1,127v2,2,2,2,2,2c64,217,64,217,64,217v13,-5,13,-5,13,-5c77,212,77,212,77,212v,,,-7,2,-16c83,187,87,177,99,169v11,-8,23,-9,34,-9c137,159,140,160,143,162v1,-1,2,,4,-1c148,162,148,162,148,162v2,1,4,1,7,-1c158,159,158,157,159,154v-1,-1,-1,-7,2,-16c164,131,169,119,180,111v12,-8,24,-9,33,-8c218,102,221,103,225,105v1,-1,2,,2,c229,105,229,105,229,105v,,,,,c229,105,229,105,229,105,239,95,239,95,239,95,178,7,178,7,178,7,174,5,174,5,174,5v,,,,,xm27,122v10,2,10,2,10,2c38,125,38,125,38,125v,,4,-10,18,-20c63,100,70,97,74,97v3,-1,5,-2,5,-2c81,95,81,95,81,95v,,,,,c81,95,81,95,81,95v,,,,,c81,91,81,91,81,91v1,-8,1,-8,1,-8c82,83,67,84,50,96,33,108,27,122,27,122t24,22c51,144,55,134,69,124v7,-5,14,-8,18,-9c91,115,92,114,92,114v2,,2,,2,c94,114,94,114,94,114v,,,,,c94,110,94,110,94,110v1,-8,1,-8,1,-8c95,102,80,103,63,115,46,127,40,140,40,140v11,4,11,4,11,4c50,143,50,143,50,143v1,1,1,1,1,1c51,144,51,144,51,144xm53,159v11,2,11,2,11,2c64,161,64,161,64,161v,2,,2,,2c64,163,64,163,64,163v,-2,4,-10,18,-20c90,138,96,135,100,134v3,-2,5,-2,5,-2c107,131,107,131,107,133v,,,,,c107,133,107,133,107,133v,,,,,c107,129,107,129,107,129v1,-8,1,-8,1,-8c108,121,93,122,76,134,59,146,53,159,53,159m163,38v,-4,,-4,,-4c163,38,163,38,163,38v,,,,,m119,67v1,1,1,1,1,1c120,68,123,58,138,48v7,-5,14,-8,19,-10c159,39,161,38,161,38v2,,2,,2,c163,38,163,38,163,38v,-12,,-12,,-12c163,26,149,27,132,39,114,51,109,64,109,64v11,4,11,4,11,4c119,67,119,67,119,67v,,,,,xm133,87v,,4,-10,18,-20c158,62,165,59,170,57v2,,4,-1,4,-1c176,57,176,57,176,57v,,,,,c176,57,176,57,176,57v,-4,,-4,,-4c176,45,176,45,176,45v,,-14,1,-31,13c128,70,122,83,122,83v11,4,11,4,11,4c132,85,132,85,132,85v1,2,1,2,1,2c133,87,133,87,133,87xm135,102v10,2,10,2,10,2c146,105,146,105,146,105v,,,,,c147,103,150,95,164,85v7,-5,14,-7,19,-9c185,75,187,75,187,75v1,-1,1,-1,2,c189,75,189,75,189,75v,,,,,c189,75,189,75,189,75v,-3,,-3,,-3c190,64,190,64,190,64v,,-15,1,-32,13c141,89,135,102,135,102e" fillcolor="#8dd0d2" stroked="f">
                  <v:path arrowok="t" o:connecttype="custom" o:connectlocs="551673,514153;446593,90071;622978,63800;502886,547929;240184,724317;138857,303988;315242,277718;653001,18765;318995,183894;108833,262706;11259,484129;288972,795623;499133,600470;555426,607976;604213,517906;844398,394059;859409,394059;668012,26271;101328,457859;210161,394059;303983,356529;303983,356529;187644,360282;258949,465365;352771,427835;352771,412823;150115,525412;191397,540423;240184,604223;240184,611729;394052,495388;401558,499141;405311,454106;611719,142612;611719,142612;517897,180141;611719,142612;495380,146365;446593,251447;566685,251447;660507,213918;660507,198906;457851,311494;499133,326506;544167,390306;615472,319000;709294,281471;709294,281471;592955,288976" o:connectangles="0,0,0,0,0,0,0,0,0,0,0,0,0,0,0,0,0,0,0,0,0,0,0,0,0,0,0,0,0,0,0,0,0,0,0,0,0,0,0,0,0,0,0,0,0,0,0,0,0"/>
                  <o:lock v:ext="edit" verticies="t"/>
                </v:shape>
                <v:shape id="Freeform 14" o:spid="_x0000_s1029" style="position:absolute;left:79454;top:12112;width:5334;height:8938;visibility:visible;mso-wrap-style:square;v-text-anchor:top" coordsize="14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" path="m73,231v-9,7,-19,5,-26,-4c41,218,46,203,44,190v11,7,28,7,34,16c84,215,81,226,73,231m104,47v5,8,9,16,13,24c142,54,142,54,142,54v,,,,,c126,31,126,31,126,31,104,47,104,47,104,47v,,,,,xm35,97c8,117,3,155,22,183v7,10,7,10,7,10c51,178,51,178,51,178v-7,-9,-7,-9,-7,-9c33,153,37,129,53,116,46,110,40,103,35,97m71,3c45,20,45,20,45,20,44,18,44,18,44,18,43,16,40,15,37,17,27,24,27,24,27,24v-1,,-1,4,,5c29,32,29,32,29,32,4,49,4,49,4,49,,52,,57,3,61v2,3,7,5,11,2c39,45,39,45,39,45v6,9,6,9,6,9c45,54,45,54,45,54,31,64,31,64,31,64v,24,22,45,45,64c120,97,120,97,120,97,110,69,98,42,75,33,61,43,61,43,61,43v,,,,,c55,34,55,34,55,34,80,16,80,16,80,16,84,14,84,8,82,6,80,2,74,,71,3xe" fillcolor="#8dd0d2" stroked="f">
                  <v:path arrowok="t" o:connecttype="custom" o:connectlocs="274213,867476;176548,852455;165279,713508;292994,773593;274213,867476;390659,176499;439492,266627;533400,202787;533400,202787;473299,116415;390659,176499;390659,176499;131472,364265;82639,687221;108934,724774;191573,668445;165279,634647;199086,435616;131472,364265;266700,11266;169035,75106;165279,67596;138985,63840;101421,90127;101421,108904;108934,120170;15025,184010;11269,229074;52589,236584;146497,168989;169035,202787;169035,202787;116446,240340;285482,480679;450761,364265;281725,123925;229137,161478;229137,161478;206599,127680;300507,60085;308020,22532;266700,11266" o:connectangles="0,0,0,0,0,0,0,0,0,0,0,0,0,0,0,0,0,0,0,0,0,0,0,0,0,0,0,0,0,0,0,0,0,0,0,0,0,0,0,0,0,0"/>
                  <o:lock v:ext="edit" verticies="t"/>
                </v:shape>
                <v:shape id="Freeform 15" o:spid="_x0000_s1030" style="position:absolute;left:31;top:12414;width:9271;height:8668;visibility:visible;mso-wrap-style:square;v-text-anchor:top" coordsize="24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" path="m29,97v79,114,79,114,79,114c99,217,99,217,99,217,79,231,66,212,66,212,14,138,14,138,14,138,,118,20,104,20,104v9,-7,9,-7,9,-7c29,97,29,97,29,97xm130,26v80,114,80,114,80,114c117,205,117,205,117,205,37,92,37,92,37,92,60,75,60,75,60,75,49,60,49,60,49,60,42,50,52,43,52,43,79,24,79,24,79,24v10,-7,17,3,17,3c107,42,107,42,107,42,130,26,130,26,130,26v,,,,,xm68,70c99,48,99,48,99,48,88,32,88,32,88,32,57,54,57,54,57,54,68,70,68,70,68,70v,,,,,xm154,93c119,86,119,86,119,86v,,,,,c114,86,110,89,109,93v-1,5,2,10,7,11c116,104,116,104,116,104v14,2,14,2,14,2c96,129,96,129,96,129v,,,,,c94,131,93,133,92,136v,5,2,9,7,10c102,146,105,145,106,144v,,,,,c140,121,140,121,140,121v-3,13,-3,13,-3,13c138,135,138,135,138,135v,,,,,c137,140,140,144,145,145v5,1,9,-2,10,-7c155,137,155,137,155,136v6,-33,6,-33,6,-33c161,98,158,93,154,93xm148,14v-9,6,-9,6,-9,6c211,123,211,123,211,123v7,11,7,11,7,11c228,127,228,127,228,127v,,19,-14,5,-34c182,19,182,19,182,19v,,-14,-19,-34,-5xe" fillcolor="#8dd0d2" stroked="f">
                  <v:path arrowok="t" o:connecttype="custom" o:connectlocs="108850,363970;405372,791730;371591,814243;247727,795482;52548,517814;75069,390236;108850,363970;108850,363970;487947,97559;788223,525318;439153,769216;138877,345209;225206,281420;183919,225136;195179,161348;296522,90055;360330,101311;401618,157595;487947,97559;487947,97559;255234,262659;371591,180109;330303,120073;213946,202623;255234,262659;255234,262659;578030,348961;446660,322695;446660,322695;409125,348961;435399,390236;435399,390236;487947,397741;360330,484043;360330,484043;345317,510309;371591,547832;397865,540327;397865,540327;525482,454025;514221,502805;517975,506557;517975,506557;544249,544080;581783,517814;581783,510309;604304,386484;578030,348961;555509,52532;521728,75045;791976,461530;818250,502805;855785,476539;874552,348961;683126,71293;555509,52532" o:connectangles="0,0,0,0,0,0,0,0,0,0,0,0,0,0,0,0,0,0,0,0,0,0,0,0,0,0,0,0,0,0,0,0,0,0,0,0,0,0,0,0,0,0,0,0,0,0,0,0,0,0,0,0,0,0,0,0"/>
                  <o:lock v:ext="edit" verticies="t"/>
                </v:shape>
                <v:shape id="Freeform 16" o:spid="_x0000_s1031" style="position:absolute;left:12144;top:13049;width:7541;height:7398;visibility:visible;mso-wrap-style:square;v-text-anchor:top" coordsize="20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" path="m33,102v,,,,,-1c33,101,33,101,33,101,26,32,26,32,26,32v,,,,,c25,27,30,22,35,21v6,,11,4,12,9c47,30,47,30,47,30v7,70,7,70,7,70c54,100,54,100,54,100v,,,,1,c55,106,51,112,45,112v-6,,-11,-4,-12,-10xm60,21v62,32,62,32,62,32c122,53,122,53,122,53v1,,1,,1,c128,56,134,54,136,49v3,-6,1,-12,-4,-14c131,34,131,34,131,34v,,,,,c70,2,70,2,70,2v,,,,,c65,,58,2,56,7v-3,5,-1,12,4,14xm174,19v-2,-5,-9,-6,-14,-3c139,31,139,31,139,31v-2,1,-2,1,-2,1c143,37,145,45,142,51v-4,8,-14,11,-21,7c120,58,120,58,120,58v,,,,,c108,51,108,51,108,51,88,66,88,66,88,66v,,,,,c87,66,87,66,87,66v,,,,,c87,66,87,66,87,66,58,86,58,86,58,86v1,14,1,14,1,14c59,100,59,100,59,100v,,,,,1c60,109,54,116,45,117v-7,1,-14,-4,-16,-11c6,121,6,121,6,121v1,1,1,1,1,1c6,122,6,122,6,122,1,125,,132,3,136v4,5,10,7,15,3c18,139,18,139,18,139v,,,,,c21,137,21,137,21,137v8,7,53,50,56,52c81,192,89,197,98,192v5,-4,28,-20,42,-29c140,163,144,160,150,156v14,-9,37,-25,43,-29c201,121,199,111,197,106,196,103,173,46,169,36v3,-3,3,-3,3,-3c172,33,172,33,172,33v5,-3,6,-9,2,-14xm97,175v-3,2,-7,1,-9,-2c88,173,88,173,87,172v,,,,,c64,139,64,139,64,139v,,,,,c62,136,64,131,67,129v2,-2,7,-1,9,2c76,131,76,131,76,131v23,34,23,34,23,34c99,165,99,165,99,165v,,,,,c101,168,101,172,97,175xm124,156v-4,3,-8,2,-10,-2c114,154,114,154,114,154v,,,,,c91,121,91,121,91,121v,,,,,c89,117,89,113,93,111v3,-2,7,-1,9,2c102,113,102,113,102,113v23,33,23,33,23,33c125,146,125,146,125,146v,,,,,c128,150,126,154,124,156xm150,139v-3,2,-8,1,-10,-2c140,136,140,136,140,136v,,,,,c117,103,117,103,117,103v,,,,,c115,100,116,96,119,94v3,-2,7,-2,9,1c128,95,128,95,128,95v24,34,24,34,24,34c152,129,152,129,152,129v,,,,,c154,132,153,136,150,139xm176,120v-3,3,-7,2,-10,-1c166,119,166,119,166,119v,,,,,c144,85,144,85,144,85v,,,,,c141,81,142,78,145,75v3,-2,7,-1,10,2c155,77,155,77,155,77v23,34,23,34,23,34c178,111,178,111,178,111v,,,,,c180,114,179,118,176,120xe" fillcolor="#8dd0d2" stroked="f">
                  <v:path arrowok="t" o:connecttype="custom" o:connectlocs="123801,379276;97540,120166;131305,78859;176323,112656;202584,375520;168820,420583;225093,78859;457690,199026;510212,184005;491454,127677;262609,7510;210087,26286;652771,71349;521466,116411;532721,191515;450187,217802;405168,191515;330137,247843;326385,247843;217590,322947;221342,375520;168820,439359;22509,454380;22509,458135;67528,521973;67528,521973;288870,709733;525218,612098;724051,476911;634013,135187;645268,123922;363901,657161;326385,645895;240100,521973;251354,484421;285118,491932;371404,619609;363901,657161;427678,578301;427678,578301;341392,454380;382659,424338;468945,548260;468945,548260;562734,521973;525218,510708;438932,386786;446435,352989;480199,356744;570237,484421;562734,521973;622758,446869;622758,446869;540224,319192;581491,289151;667777,416828;667777,416828" o:connectangles="0,0,0,0,0,0,0,0,0,0,0,0,0,0,0,0,0,0,0,0,0,0,0,0,0,0,0,0,0,0,0,0,0,0,0,0,0,0,0,0,0,0,0,0,0,0,0,0,0,0,0,0,0,0,0,0,0"/>
                  <o:lock v:ext="edit" verticies="t"/>
                </v:shape>
                <v:shape id="Freeform 17" o:spid="_x0000_s1032" style="position:absolute;left:33655;top:12906;width:5318;height:6937;visibility:visible;mso-wrap-style:square;v-text-anchor:top" coordsize="14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" path="m31,10v-1,,-1,,-1,c30,10,30,10,30,10v,,,,,c27,5,24,2,21,v,,,,,c21,,21,,21,1,19,1,15,3,10,5v,,,,-1,1c9,6,9,6,9,6v,,,,,c8,7,8,7,7,7v,,,,,1c6,8,6,8,6,9v,,,,-1,c5,9,5,10,4,10v,,,,,c4,10,3,11,3,11v,,,,,c3,12,2,12,2,12v,,,,,c1,12,1,12,1,13v,,,,,c1,14,1,14,1,14v,,,,-1,c,15,,15,,15v1,3,3,6,5,11c6,26,6,26,6,26v,,,,,c5,26,5,26,5,27v,1,-1,2,1,3c6,30,6,30,6,30v,,,,,c7,31,7,31,7,31v,,1,-1,2,-1c10,30,10,30,11,31v2,4,3,9,3,14c14,48,14,50,14,53v,8,1,13,2,18c15,71,16,72,16,72v1,,1,,1,c18,76,19,79,20,81v1,1,1,1,1,1c22,83,23,83,23,83v,,15,22,23,34c49,120,50,123,50,123v,1,,2,1,3c51,127,52,127,52,128v1,1,1,1,2,2c54,130,54,130,54,130v,,,,1,c55,130,55,130,55,130v,,,,,c55,130,56,130,56,131v3,2,9,7,13,13c70,145,70,145,70,145v2,3,3,6,4,9c76,157,77,160,78,163v1,1,1,3,2,3c79,167,79,167,79,167v1,2,3,5,3,5c82,172,82,172,82,173v3,2,17,12,20,12c104,185,105,184,107,183v2,-1,4,-2,5,-3c112,179,112,179,112,179v1,-1,2,-2,2,-4c115,175,115,174,115,174v1,1,2,,3,1c119,175,121,175,123,174v2,-2,3,-5,3,-7c127,166,128,166,129,166v1,,2,,3,c133,165,134,165,135,164v,,,,,c136,164,136,164,136,164v2,-1,4,-3,5,-5c142,156,138,139,137,135v-1,,-1,,-1,c136,134,135,133,134,132v,-1,,-1,-1,-1c133,131,133,131,133,131v,,,-1,-1,c132,131,132,131,132,131v-1,-1,-10,-9,-16,-16c116,114,116,114,115,113v,,,,,c115,113,115,113,115,113v-2,-4,-4,-8,-5,-12c109,98,108,95,108,95v,-1,,-1,,-1c108,94,108,94,108,94v,-1,,-1,,-1c108,93,108,93,108,92v-1,,-1,-1,-1,-1c106,90,106,90,106,89v-1,,-1,-1,-1,-1c104,88,104,88,103,87,102,87,76,47,76,47v,,,-1,,-3c74,42,71,39,68,38v,-1,1,-2,,-2c67,35,67,35,67,35,62,33,56,29,48,26v-1,,-2,-1,-3,-1c39,22,34,19,32,15v1,-1,1,-2,1,-3c34,12,34,12,34,11,33,10,33,9,31,10v,-1,,,,xm29,15v2,6,9,9,15,12c45,28,46,28,47,29v7,3,13,5,17,8c18,68,18,68,18,68v,-4,-1,-9,-1,-15c17,50,17,48,17,45,16,40,16,34,13,30,12,29,12,28,11,27v-1,,-1,,-1,c29,14,29,14,29,14v,,-1,1,,1xe" fillcolor="#8dd0d2" stroked="f">
                  <v:path arrowok="t" o:connecttype="custom" o:connectlocs="112355,37499;112355,37499;78648,0;37452,18750;33706,22500;26216,26250;22471,33749;14981,37499;11235,41249;7490,44999;3745,48749;3745,52499;0,56249;22471,97498;18726,101248;22471,112498;26216,116248;41197,116248;52432,198747;59923,269995;74903,303745;86139,311245;187258,461242;194748,479992;202239,487492;205984,487492;209729,491242;262161,543741;292123,611239;295868,626239;307103,648739;400732,686238;419458,671238;430694,652489;460655,652489;483126,622489;505597,614989;509342,614989;513087,506241;501852,494991;498107,491242;494361,491242;430694,423743;430694,423743;404477,356244;404477,352494;404477,344994;396987,333744;385752,326244;284632,164997;254671,134998;179768,97498;119845,56249;127336,41249;116100,37499;164787,101248;239690,138748;63668,198747;48687,112498;37452,101248;108610,56249" o:connectangles="0,0,0,0,0,0,0,0,0,0,0,0,0,0,0,0,0,0,0,0,0,0,0,0,0,0,0,0,0,0,0,0,0,0,0,0,0,0,0,0,0,0,0,0,0,0,0,0,0,0,0,0,0,0,0,0,0,0,0,0,0"/>
                  <o:lock v:ext="edit" verticies="t"/>
                </v:shape>
                <v:shape id="Freeform 18" o:spid="_x0000_s1033" style="position:absolute;left:41084;top:11144;width:11509;height:9858;visibility:visible;mso-wrap-style:square;v-text-anchor:top" coordsize="30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" path="m236,129v-2,-3,-1,-7,2,-10c240,118,244,119,246,122v2,2,1,6,-1,8c242,132,238,131,236,129t-10,6c232,144,243,146,252,140v8,-6,10,-17,4,-25c250,106,239,104,230,109v-8,6,-10,18,-4,26m102,221v-2,-3,-1,-7,1,-8c106,210,110,211,112,214v2,3,1,7,-2,9c108,224,104,224,102,221t-10,7c98,236,109,238,118,233v8,-6,10,-17,4,-26c117,199,105,196,96,202v-8,6,-9,18,-4,26m275,41v,,2,3,-1,5c234,74,234,74,234,74v,,-2,2,-5,-1c218,56,218,56,218,56v,,-2,-3,1,-5c219,51,247,32,250,29v4,-3,11,-7,16,c275,41,275,41,275,41v,,,,,xm220,79v,,2,3,-1,6c179,112,179,112,179,112v,,-3,3,-5,c162,94,162,94,162,94v,,-2,-3,2,-4c203,62,203,62,203,62v,,3,-2,5,1c220,79,220,79,220,79v,,,,,xm165,118v,,2,2,-1,5c124,150,124,150,124,150v,,-3,2,-5,-1c108,133,108,133,108,133v,,-2,-3,1,-5c148,100,148,100,148,100v,,3,-2,5,1c165,118,165,118,165,118v,,,,,xm110,156v,,2,3,-1,5c69,189,69,189,69,189v,,-3,2,-5,-1c53,171,53,171,53,171v,,-3,-3,,-5c93,138,93,138,93,138v,,3,-2,5,1c110,156,110,156,110,156v,,,,,xm75,228v3,3,,5,,5c63,241,63,241,63,241v-3,2,-5,-1,-5,-1c24,190,24,190,24,190v-2,-3,1,-5,1,-5c36,178,36,178,36,178v3,-2,5,1,5,1c75,228,75,228,75,228v,,,,,xm304,64c270,15,270,15,270,15v,,-10,-15,-25,-4c172,61,172,61,172,61,97,113,97,113,97,113,7,177,7,177,7,177v,,-7,3,-3,9c28,220,28,220,28,220v-2,2,-3,5,-1,9c47,257,47,257,47,257v,,4,6,10,1c94,233,94,233,94,233v-2,-1,-2,-2,-3,-4c84,220,86,207,95,201v9,-7,22,-5,29,5c125,207,126,208,126,210v25,-18,25,-18,25,-18c227,139,227,139,227,139v,,,,,c226,139,225,138,224,137v-6,-10,-4,-23,5,-29c239,101,251,104,258,113v1,1,1,3,2,4c264,114,264,114,264,114,307,69,307,69,307,69v-1,-2,-1,-3,-3,-5e" fillcolor="#8dd0d2" stroked="f">
                  <v:path arrowok="t" o:connecttype="custom" o:connectlocs="892258,446064;918501,487296;847270,506039;959740,431070;847270,506039;386145,798416;412388,835901;344907,854643;457376,775926;344907,854643;1027222,172428;858517,273636;821027,191170;997230,108705;1030971,153686;821027,318617;652323,419825;614833,337359;779789,236151;824776,296126;614833,461057;446129,558517;408639,479799;573595,378592;618582,442315;408639,603498;239935,704705;198696,622240;367400,521032;412388,584756;281174,873385;217441,899624;93725,693460;153708,670970;281174,854643;1012226,56227;644825,228654;26243,663473;104972,824655;176202,963347;352404,873385;356153,753435;472372,787171;851019,521032;839772,513535;967238,423573;989732,427321;1139691,239900" o:connectangles="0,0,0,0,0,0,0,0,0,0,0,0,0,0,0,0,0,0,0,0,0,0,0,0,0,0,0,0,0,0,0,0,0,0,0,0,0,0,0,0,0,0,0,0,0,0,0,0"/>
                  <o:lock v:ext="edit" verticies="t"/>
                </v:shape>
                <v:shape id="Freeform 19" o:spid="_x0000_s1034" style="position:absolute;left:56832;top:12573;width:7699;height:7842;visibility:visible;mso-wrap-style:square;v-text-anchor:top" coordsize="20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" path="m132,42c28,116,28,116,28,116,25,106,18,79,17,77v-1,-3,,-5,5,-8c24,67,34,60,44,53v,,11,-8,23,-17c77,29,87,22,89,21v5,-4,7,-4,10,-2c101,21,124,37,132,42m30,148v-4,-6,-3,-14,3,-18c39,125,48,127,52,133v4,6,3,14,-3,19c43,156,35,154,30,148m140,71v-4,-6,-3,-15,3,-19c149,48,158,49,162,55v4,6,3,15,-3,19c153,78,144,77,140,71t62,13c168,35,168,35,168,35v,,-9,-13,-21,-4c146,33,146,33,146,33,138,28,110,8,106,6,101,3,91,,80,8,75,11,67,17,57,24,46,32,35,39,35,39,26,46,17,53,13,56,1,64,1,74,2,80v1,5,10,37,13,45c13,127,13,127,13,127v,,-13,8,-4,21c44,196,44,196,44,196v12,-8,12,-8,12,-8c66,201,66,201,66,201v,,,,,c66,201,66,201,66,201v5,7,14,8,20,3c93,200,94,191,89,184v,,,,,c89,184,89,184,89,184,80,170,80,170,80,170v86,-61,86,-61,86,-61c176,123,176,123,176,123v,,,,,c176,123,176,123,176,123v5,7,14,8,20,4c203,122,205,113,200,106v,,,,,-1c200,105,200,105,200,105,190,92,190,92,190,92v12,-8,12,-8,12,-8c202,84,202,84,202,84xe" fillcolor="#8dd0d2" stroked="f">
                  <v:path arrowok="t" o:connecttype="custom" o:connectlocs="495765,157595;105162,435264;63849,288925;82627,258907;165255,198870;251638,135082;334266,78798;371824,71293;495765,157595;112674,555336;123941,487795;195301,499052;184034,570345;112674,555336;525811,266411;537079,195118;608439,206375;597171,277668;525811,266411;758671,315191;630974,131330;552102,116320;548346,123825;398114,22514;300464,30018;214080,90055;131453,146339;48825,210127;7512,300182;56337,469034;48825,476539;33802,555336;165255,735445;210325,705427;247882,754207;247882,754207;247882,754207;322998,765464;334266,690418;334266,690418;334266,690418;300464,637886;623462,408998;661020,461530;661020,461530;661020,461530;736136,476539;751159,397741;751159,393989;751159,393989;713601,345209;758671,315191;758671,315191" o:connectangles="0,0,0,0,0,0,0,0,0,0,0,0,0,0,0,0,0,0,0,0,0,0,0,0,0,0,0,0,0,0,0,0,0,0,0,0,0,0,0,0,0,0,0,0,0,0,0,0,0,0,0,0,0"/>
                  <o:lock v:ext="edit" verticies="t"/>
                </v:shape>
                <v:shape id="Freeform 20" o:spid="_x0000_s1035" style="position:absolute;left:108172;top:12080;width:7572;height:8176;visibility:visible;mso-wrap-style:square;v-text-anchor:top" coordsize="20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" path="m198,160v4,5,3,12,-3,16c190,179,183,178,180,173v,,,,,c138,114,138,114,138,114v-10,7,-10,7,-10,7c65,29,65,29,65,29v,,,,,c60,21,62,11,70,5,77,,89,2,94,9v,,,,,c152,94,152,94,152,94v6,7,6,7,6,7c198,160,198,160,198,160xm83,82c73,68,73,68,73,68,72,67,72,67,72,67,44,27,44,27,44,27v,,,,,c43,26,41,25,39,26v-2,1,-2,4,-1,6c38,32,38,32,38,32,66,71,66,71,66,71v-7,4,-7,4,-7,4c32,36,32,36,32,36v,,,,,c31,34,28,33,27,35v-2,1,-3,4,-1,5c26,40,26,40,26,40,53,80,53,80,53,80v-6,4,-6,4,-6,4c20,44,20,44,20,44v,,,,,c19,43,16,42,14,43v-2,1,-1,4,,6c14,49,14,49,14,49,41,88,41,88,41,88v-6,4,-6,4,-6,4c7,53,7,53,7,53v,,,,,c6,51,4,50,2,52,,53,,56,1,57v,,,,,c28,97,28,97,28,97v1,2,1,2,1,2c39,113,39,113,39,113v,,,,,c43,118,52,120,57,116v,,,,,c59,115,59,115,59,115v67,97,67,97,67,97c126,212,126,212,126,212v4,5,10,6,15,2c147,211,148,204,145,199v,,,,,c78,102,78,102,78,102v1,-1,1,-1,1,-1c79,101,79,101,79,101v,,,,,c85,96,87,89,83,82xe" fillcolor="#8dd0d2" stroked="f">
                  <v:path arrowok="t" o:connecttype="custom" o:connectlocs="742243,600046;730997,660051;674767,648800;674767,648800;517321,427533;479834,453785;243666,108758;243666,108758;262409,18751;352378,33753;352378,33753;569803,352527;592295,378779;742243,600046;311142,307524;273655,255020;269907,251269;164943,101258;164943,101258;146199,97508;142451,120009;142451,120009;247414,266271;221173,281272;119958,135010;119958,135010;101215,131260;97466,150012;97466,150012;198681,300023;176189,315024;74974,165013;74974,165013;52482,161262;52482,183764;52482,183764;153697,330025;131205,345027;26241,198765;26241,198765;7497,195015;3749,213766;3749,213766;104964,363778;108712,371279;146199,423783;146199,423783;213676,435034;213676,435034;221173,431283;472337,795061;472337,795061;528567,802562;543562,746308;543562,746308;292399,382529;296148,378779;296148,378779;296148,378779;311142,307524" o:connectangles="0,0,0,0,0,0,0,0,0,0,0,0,0,0,0,0,0,0,0,0,0,0,0,0,0,0,0,0,0,0,0,0,0,0,0,0,0,0,0,0,0,0,0,0,0,0,0,0,0,0,0,0,0,0,0,0,0,0,0,0"/>
                  <o:lock v:ext="edit" verticies="t"/>
                </v:shape>
                <v:shape id="Freeform 21" o:spid="_x0000_s1036" style="position:absolute;left:66738;top:12112;width:8779;height:7890;visibility:visible;mso-wrap-style:square;v-text-anchor:top" coordsize="23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" path="m185,60v,9,-4,17,-10,18c169,78,163,71,163,62v-1,-10,3,-18,10,-18c179,43,185,51,185,60m137,12v2,3,-2,8,-9,13c122,29,115,31,113,29v-1,-2,3,-8,10,-12c129,12,136,10,137,12t35,77c179,89,184,97,185,106v,10,-4,18,-10,18c168,125,163,116,162,107v,-9,4,-17,10,-18m117,38v2,3,-3,9,-10,14c99,57,93,59,91,57v-2,-3,1,-10,9,-15c107,37,115,35,117,38m102,18v1,2,-3,8,-10,13c85,36,77,37,76,36,74,33,78,27,86,22v7,-5,14,-7,16,-4m80,43v2,2,-4,9,-11,14c62,62,54,64,52,62,50,59,56,53,63,48v7,-5,15,-8,17,-5m57,69v2,3,-2,10,-10,16c38,90,30,92,28,89,26,87,31,80,40,75v8,-6,16,-9,17,-6m56,146v-3,4,-12,1,-18,-5c30,136,25,128,28,125v3,-3,11,-1,19,5c54,136,58,143,56,146t48,26c106,170,114,172,122,177v9,7,12,14,9,17c130,198,122,195,113,189v-8,-5,-11,-12,-9,-17m66,86c64,84,68,77,76,71v8,-5,16,-7,18,-4c96,69,91,76,83,81v-8,6,-16,8,-17,5m161,154v-1,-8,4,-17,10,-18c178,136,183,144,184,153v1,9,-4,17,-11,17c167,171,162,163,161,154m150,1c134,3,104,7,94,11,83,14,73,20,64,28,55,37,23,73,14,83,5,93,,109,9,122v8,12,36,50,44,59c60,189,72,200,83,202v10,1,55,8,64,8c156,210,172,206,184,191v12,-15,36,-58,43,-68c234,113,230,95,223,81,215,66,194,36,185,20,177,5,166,,150,1e" fillcolor="#8dd0d2" stroked="f">
                  <v:path arrowok="t" o:connecttype="custom" o:connectlocs="656540,293053;649037,165312;513977,45085;423937,108955;513977,45085;694057,398251;607769,402008;438944,142769;341401,214154;438944,142769;345153,116470;322643,82656;300133,161555;195086,232939;300133,161555;176328,319352;150066,281781;210093,548535;105046,469636;210093,548535;457702,665004;423937,710089;247609,323109;352656,251725;247609,323109;641534,510964;649037,638705;562749,3757;240106,105198;33765,458364;311388,758931;690305,717603;836620,304324;562749,3757" o:connectangles="0,0,0,0,0,0,0,0,0,0,0,0,0,0,0,0,0,0,0,0,0,0,0,0,0,0,0,0,0,0,0,0,0,0"/>
                  <o:lock v:ext="edit" verticies="t"/>
                </v:shape>
                <v:shape id="Freeform 22" o:spid="_x0000_s1037" style="position:absolute;left:78676;top:22066;width:7842;height:8620;visibility:visible;mso-wrap-style:square;v-text-anchor:top" coordsize="20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" path="m99,c98,,98,,98,,1,69,1,69,1,69v-1,,,1,-1,1c,71,,72,1,72v,,14,18,18,23c21,94,21,94,21,94,115,27,115,27,115,27v2,-2,2,-2,2,-2c113,19,100,1,100,1,99,1,99,,99,xm113,27c21,92,21,92,21,92,17,87,8,75,5,71,98,5,98,5,98,5v3,4,11,16,15,22xm21,100v2,3,3,7,7,12c28,112,28,112,28,112v7,9,13,8,17,13c46,126,46,126,46,126v,,,,,c46,126,46,126,46,126v,1,6,8,13,16c60,143,61,145,62,146v1,1,2,2,4,4c84,172,110,204,123,219v1,,2,1,3,2c129,225,131,227,131,227v2,3,6,3,11,2c151,228,164,222,177,212v1,-1,2,-1,3,-2c199,196,209,181,206,174v,,-1,-1,-1,-3c204,171,204,170,203,170,192,152,144,71,138,61v-1,-1,-1,-1,-1,-1c133,53,135,49,130,39v-2,-2,-3,-3,-4,-5c123,30,120,29,117,24,18,95,18,95,18,95v2,2,3,4,3,5xe" fillcolor="#8dd0d2" stroked="f">
                  <v:path arrowok="t" o:connecttype="custom" o:connectlocs="371475,0;367723,0;3752,258604;0,262352;3752,269848;71293,356049;78798,352301;431511,101193;439016,93697;375227,3748;371475,0;424007,101193;78798,344805;18761,266100;367723,18739;424007,101193;78798,374788;105064,419763;105064,419763;168852,468485;172605,472233;172605,472233;172605,472233;221384,532199;232641,547191;247650,562182;461530,820786;472786,828282;491548,850769;532823,858265;664152,794551;675409,787055;772968,652132;769216,640888;761711,637140;517814,228621;514061,224873;487795,146167;472786,127428;439016,89949;67541,356049;78798,374788" o:connectangles="0,0,0,0,0,0,0,0,0,0,0,0,0,0,0,0,0,0,0,0,0,0,0,0,0,0,0,0,0,0,0,0,0,0,0,0,0,0,0,0,0,0"/>
                  <o:lock v:ext="edit" verticies="t"/>
                </v:shape>
                <v:shape id="Freeform 23" o:spid="_x0000_s1038" style="position:absolute;left:476;top:23066;width:7096;height:7287;visibility:visible;mso-wrap-style:square;v-text-anchor:top" coordsize="18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" path="m126,8c123,7,120,6,117,5,95,,71,2,49,14v-1,1,-2,2,-3,2c44,17,42,18,41,19v-2,2,-4,3,-5,4c34,24,33,25,32,26,14,42,3,64,1,87,,90,,93,,96v,19,6,39,17,55c29,168,45,180,63,186v3,1,6,2,9,3c95,194,119,192,140,180v1,-1,2,-2,4,-2c145,177,147,176,149,174v2,-1,3,-2,5,-3c155,170,156,169,157,168v19,-16,29,-38,32,-61c189,104,189,101,189,98v,-19,-5,-39,-17,-55c160,26,144,14,126,8xm124,17v14,6,27,14,38,28c135,63,135,63,135,63,128,54,121,46,112,40v5,-8,9,-15,12,-23xm115,14v-3,7,-6,13,-10,20c91,24,77,19,64,18v16,-7,34,-8,51,-4xm52,27v14,-2,31,3,47,14c93,49,86,56,77,63,52,27,52,27,52,27v,,,,,xm82,71c92,64,100,56,107,47v7,6,14,13,20,22c96,90,96,90,96,90,82,71,82,71,82,71v,,,,,xm101,98c133,76,133,76,133,76v5,9,10,18,13,27c135,106,125,111,115,118,101,98,101,98,101,98v,,,,,xm44,33c69,68,69,68,69,68,60,74,50,79,41,82,36,63,37,45,44,33xm57,118c51,109,47,100,44,91,54,88,65,83,74,76,88,96,88,96,88,96,57,118,57,118,57,118v,,,,,xm94,103v13,20,13,20,13,20c98,130,90,138,83,147,76,141,69,134,62,125,94,103,94,103,94,103v,,,,,xm31,41v-3,13,-3,28,1,44c25,87,17,87,10,87,12,70,19,54,31,41xm10,97v8,,16,-1,25,-3c38,104,43,114,49,123,22,142,22,142,22,142,14,128,10,112,10,97xm66,177c51,171,38,162,28,149,55,131,55,131,55,131v7,9,14,17,22,23c72,162,68,170,66,177xm75,179v2,-6,6,-13,10,-19c98,169,113,175,126,176v-17,6,-34,8,-51,3xm91,152v6,-7,13,-14,22,-21c138,166,138,166,138,166v-15,3,-32,-2,-47,-14xm145,161c121,125,121,125,121,125v9,-5,18,-10,27,-13c154,131,153,148,145,161xm159,153v3,-13,3,-28,-1,-44c165,107,172,106,179,106v-2,18,-9,34,-20,47xm180,97v-8,,-17,1,-25,3c151,90,147,80,140,71,167,52,167,52,167,52v9,14,13,30,13,45xe" fillcolor="#8dd0d2" stroked="f">
                  <v:path arrowok="t" o:connecttype="custom" o:connectlocs="439284,18780;172710,60096;135164,86388;3755,326772;63828,567155;270329,709883;540658,668567;578203,642275;709613,401891;645785,161508;465566,63852;506866,236628;465566,63852;394229,127704;431775,52584;371702,153996;195237,101412;307874,266676;476830,259164;307874,266676;379211,368087;548167,386867;379211,368087;165201,123948;153937,307992;214010,443207;277838,285456;214010,443207;352929,386867;311629,552131;352929,386867;116392,153996;37546,326772;37546,364332;183974,461987;37546,364332;105128,559643;289102,578423;281592,672323;473075,661055;341666,570911;518130,623495;544412,604715;555676,420671;596976,574667;672067,398135;675822,364332;525639,266676;675822,364332" o:connectangles="0,0,0,0,0,0,0,0,0,0,0,0,0,0,0,0,0,0,0,0,0,0,0,0,0,0,0,0,0,0,0,0,0,0,0,0,0,0,0,0,0,0,0,0,0,0,0,0,0"/>
                  <o:lock v:ext="edit" verticies="t"/>
                </v:shape>
                <v:shape id="Freeform 24" o:spid="_x0000_s1039" style="position:absolute;left:11207;top:22780;width:7239;height:8430;visibility:visible;mso-wrap-style:square;v-text-anchor:top" coordsize="45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" path="m350,111l246,89,185,,135,35r28,40l55,59,,354,40,326,185,531r52,-35l152,375r73,-52l310,446,456,342,312,137r38,-26l350,111r,l350,111xm312,229r-59,40l211,210r59,-43l312,229r,l312,229r,xe" fillcolor="#8dd0d2" stroked="f">
                  <v:path arrowok="t" o:connecttype="custom" o:connectlocs="555625,176213;390525,141288;293688,0;214313,55563;258763,119063;87313,93663;0,561975;63500,517525;293688,842963;376238,787400;241300,595313;357188,512763;492125,708025;723900,542925;495300,217488;555625,176213;555625,176213;555625,176213;555625,176213;495300,363538;401638,427038;334963,333375;428625,265113;495300,363538;495300,363538;495300,363538;495300,363538" o:connectangles="0,0,0,0,0,0,0,0,0,0,0,0,0,0,0,0,0,0,0,0,0,0,0,0,0,0,0"/>
                  <o:lock v:ext="edit" verticies="t"/>
                </v:shape>
                <v:shape id="Freeform 25" o:spid="_x0000_s1040" style="position:absolute;left:21574;top:34893;width:11700;height:8366;visibility:visible;mso-wrap-style:square;v-text-anchor:top" coordsize="73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" path="m737,180l612,r,l326,r66,95l193,95r93,132l113,348,238,527,628,255,569,170r52,-35l678,220r59,-40l737,180r,l737,180xm222,340r-55,41l156,362r54,-38l222,340r,l222,340r,xm243,369r-54,40l177,390r54,-38l243,369r,l243,369r,xm290,293r-54,40l224,314r55,-37l290,293r,l290,293r,xm309,322r-54,40l243,343r54,-38l309,322r,l309,322r,xm357,246r-55,40l290,267r55,-38l357,246r,l357,246r,xm378,274r-55,40l312,296r54,-38l378,274r,l378,274r,xm210,270r57,-38l137,54,120,66,106,76,89,90,210,270r,l210,270r,xm141,319r57,-40l49,71,30,85,16,95,,106,141,319r,l141,319r,xe" fillcolor="#8dd0d2" stroked="f">
                  <v:path arrowok="t" o:connecttype="custom" o:connectlocs="971550,0;517525,0;306388,150813;179388,552450;996950,404813;985838,214313;1169988,285750;1169988,285750;352425,539750;247650,574675;352425,539750;352425,539750;385763,585788;280988,619125;385763,585788;385763,585788;460375,465138;355600,498475;460375,465138;460375,465138;490538,511175;385763,544513;490538,511175;490538,511175;566738,390525;460375,423863;566738,390525;566738,390525;600075,434975;495300,469900;600075,434975;600075,434975;333375,428625;217488,85725;168275,120650;333375,428625;333375,428625;223838,506413;77788,112713;25400,150813;223838,506413;223838,506413" o:connectangles="0,0,0,0,0,0,0,0,0,0,0,0,0,0,0,0,0,0,0,0,0,0,0,0,0,0,0,0,0,0,0,0,0,0,0,0,0,0,0,0,0,0"/>
                  <o:lock v:ext="edit" verticies="t"/>
                </v:shape>
                <v:shape id="Freeform 26" o:spid="_x0000_s1041" style="position:absolute;left:27352;top:22542;width:8017;height:7811;visibility:visible;mso-wrap-style:square;v-text-anchor:top" coordsize="21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" path="m198,173v-1,3,-25,-31,-43,-65c134,68,118,26,118,26v,,14,42,32,84c165,145,186,181,184,180v-9,-2,-28,-8,-49,-24c104,134,100,87,107,59v6,-28,,-59,,-59c107,,131,33,156,48v26,14,58,51,54,86c207,154,203,166,198,173t-65,2c118,181,100,186,100,186v,,13,-11,28,-18c124,165,120,162,118,159v-2,-1,-3,-2,-4,-4c114,155,114,155,114,155,106,145,100,135,96,123v-2,-1,-6,-4,-9,-6c64,101,31,84,30,84v1,,36,9,61,25c92,110,92,110,93,110,90,100,89,90,89,79,60,69,23,74,,79v45,20,46,75,100,80c87,173,80,194,80,194v,,37,14,58,4c146,196,151,190,154,184v-6,-3,-12,-6,-19,-10c135,174,134,175,133,175e" fillcolor="#8dd0d2" stroked="f">
                  <v:path arrowok="t" o:connecttype="custom" o:connectlocs="741749,649623;580662,405545;442052,97631;561931,413055;689302,675909;505738,585788;400844,221548;400844,0;584408,180242;786703,503176;741749,649623;498245,657133;374621,698439;479514,630848;442052,597053;427067,582032;427067,582032;359636,461871;325920,439341;112386,315424;340905,409300;348397,413055;333412,296649;0,296649;374621,597053;299696,728479;516976,743500;576916,690929;505738,653378;498245,657133" o:connectangles="0,0,0,0,0,0,0,0,0,0,0,0,0,0,0,0,0,0,0,0,0,0,0,0,0,0,0,0,0,0"/>
                  <o:lock v:ext="edit" verticies="t"/>
                </v:shape>
                <v:shape id="Freeform 27" o:spid="_x0000_s1042" style="position:absolute;left:37369;top:21685;width:10732;height:10096;visibility:visible;mso-wrap-style:square;v-text-anchor:top" coordsize="28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" path="m9,124c180,4,180,4,180,4,156,138,156,138,156,138v,3,-2,6,-4,8c149,148,145,148,142,147,9,124,9,124,9,124xm173,113v-4,27,-4,27,-4,27c168,146,164,152,159,155v-6,4,-11,6,-18,5c114,155,114,155,114,155,94,266,94,266,94,266v,1,,2,,2c97,269,100,268,103,266,281,141,281,141,281,141v3,-2,5,-5,5,-8c286,133,285,133,284,133,173,113,173,113,173,113xm3,135v-1,,-2,,-3,-1c,138,,141,2,144,83,259,83,259,83,259,102,153,102,153,102,153,3,135,3,135,3,135xm193,2v-18,99,-18,99,-18,99c282,120,282,120,282,120,201,5,201,5,201,5,199,2,196,,193,v,,,1,,2e" fillcolor="#8dd0d2" stroked="f">
                  <v:path arrowok="t" o:connecttype="custom" o:connectlocs="33770,465415;675409,15013;585355,517962;570345,547988;532823,551742;33770,465415;649143,424128;634134,525468;596611,581769;529070,600535;427759,581769;352714,998390;352714,1005897;386484,998390;1054389,529222;1073150,499195;1065645,499195;649143,424128;11257,506702;0,502948;7505,540482;311439,972117;382732,574262;11257,506702;724189,7507;656648,379088;1058141,450401;754207,18767;724189,0;724189,7507" o:connectangles="0,0,0,0,0,0,0,0,0,0,0,0,0,0,0,0,0,0,0,0,0,0,0,0,0,0,0,0,0,0"/>
                  <o:lock v:ext="edit" verticies="t"/>
                </v:shape>
                <v:shape id="Freeform 28" o:spid="_x0000_s1043" style="position:absolute;left:50165;top:22479;width:6826;height:7985;visibility:visible;mso-wrap-style:square;v-text-anchor:top" coordsize="1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" path="m19,148c7,138,7,138,7,138v,,,,,c1,132,,124,5,119v6,-6,14,-7,19,-2c24,117,24,117,24,117v13,11,13,11,13,11c19,148,19,148,19,148v,,,,,xm37,128c25,116,25,116,25,116v,,,,,c25,116,25,116,25,116v-6,-3,-13,-3,-17,c7,117,6,117,5,119,,124,,132,6,137v,,,,,c20,149,20,149,20,149,37,128,37,128,37,128v,,,,,xm7,138c6,137,6,137,6,137,1,133,1,124,6,119v,-1,1,-2,2,-3c13,113,20,113,24,117v12,11,12,11,12,11c19,148,19,148,19,148,7,138,7,138,7,138xm51,158v5,-6,4,-14,-1,-20c50,138,50,138,50,138,37,127,37,127,37,127,18,149,18,149,18,149v13,10,13,10,13,10c32,160,32,160,32,160v,,,,,c36,163,43,164,49,160v,,,-1,2,-2xm19,148c37,128,37,128,37,128v12,11,12,11,12,11c49,139,49,139,49,139v,,,,,c54,144,55,152,50,157v-1,1,-1,2,-2,3c43,163,36,163,31,159v,,,,,c19,148,19,148,19,148v,,,,,xm89,135v15,-6,15,-6,15,-6c104,129,104,129,104,129v7,-3,10,-11,7,-18c108,104,100,101,94,104v,,,,,c78,110,78,110,78,110v11,25,11,25,11,25c89,135,89,135,89,135xm111,111v-2,-7,-10,-10,-17,-8c94,103,94,103,94,103v-16,7,-16,7,-16,7c89,135,89,135,89,135v15,-6,15,-6,15,-6c104,129,104,129,104,129v,,,,,c105,128,106,128,106,128v5,-4,8,-10,5,-17xm89,135c79,110,79,110,79,110v15,-6,15,-6,15,-6c94,104,94,104,94,104v,,,,,c101,102,108,105,111,112v2,5,,11,-5,15c105,127,105,128,104,128v-1,1,-1,1,-1,1c89,135,89,135,89,135v,,,,,xm78,110v-15,5,-15,5,-15,5c63,116,63,116,63,116v,,,,,c62,116,61,117,61,117v-5,4,-8,10,-5,17c59,141,66,144,73,142v,,,,,c90,135,90,135,90,135,78,110,78,110,78,110v,,,,,xm73,141v,,,,,c66,143,59,140,57,133v-3,-5,-1,-12,4,-15c62,117,62,117,63,116v15,-5,15,-5,15,-5c88,134,88,134,88,134v-15,7,-15,7,-15,7xm79,180c63,173,63,173,63,173v,,,,,c56,170,48,174,46,180v-3,7,,15,7,18c53,198,53,198,53,198v15,6,15,6,15,6c79,180,79,180,79,180v,,,,,xm79,179c63,173,63,173,63,173v,-1,,-1,,-1c63,172,63,172,63,172v-4,-1,-9,,-12,2c48,176,47,178,45,180v-3,7,1,15,7,18c52,198,52,198,52,198v16,7,16,7,16,7c79,179,79,179,79,179v,,,,,xm53,198v,,,,,c47,194,43,187,46,180v1,-2,3,-4,5,-5c54,173,59,171,63,173v16,7,16,7,16,7c68,204,68,204,68,204,53,198,53,198,53,198xm101,203v3,-6,,-14,-7,-17c94,186,94,186,94,186,78,179,78,179,78,179,67,205,67,205,67,205v16,6,16,6,16,6c83,211,83,211,83,211v,,,,,c87,213,93,212,96,209v2,-1,4,-3,5,-6xm69,204c79,180,79,180,79,180v14,6,14,6,14,6c93,186,93,186,93,186v1,,1,,1,c101,189,103,197,100,203v-1,2,-2,4,-4,6c92,211,88,212,83,210v,,,,,c69,204,69,204,69,204v,,,,,xm114,162v12,-11,12,-11,12,-11c126,151,126,151,126,151v6,-4,8,-13,3,-19c125,126,116,125,110,130v,,,,,c97,140,97,140,97,140v17,22,17,22,17,22c114,162,114,162,114,162xm127,152v1,-1,1,-1,1,-1c128,151,128,151,128,151v5,-5,6,-13,1,-19c125,126,116,125,110,129v,,,,,c97,140,97,140,97,140v17,22,17,22,17,22c114,162,114,162,114,162v13,-10,13,-10,13,-10c127,152,127,152,127,152xm110,130v,,,,,c110,130,110,130,110,130v6,-5,14,-3,19,2c133,138,132,146,126,151v-12,10,-12,10,-12,10c98,140,98,140,98,140v12,-10,12,-10,12,-10c110,130,110,130,110,130xm115,161c97,140,97,140,97,140v,,,,,c84,150,84,150,84,150v,,,,,c84,150,84,150,84,150v-6,5,-7,14,-2,19c86,175,94,176,101,172v,,,,,c101,172,101,172,101,172v14,-11,14,-11,14,-11c115,161,115,161,115,161xm97,141v16,20,16,20,16,20c101,171,101,171,101,171v,,,,,c100,171,100,171,100,171v,,,,,c95,175,86,174,82,168v-5,-5,-4,-13,2,-17c85,150,85,150,85,150v12,-9,12,-9,12,-9c97,141,97,141,97,141xm106,78v15,5,15,5,15,5c121,83,121,83,121,83v7,2,15,-1,18,-8c140,68,137,61,130,58v,,,,,c115,52,115,52,115,52v-9,26,-9,26,-9,26c106,78,106,78,106,78xm139,75v3,-7,-1,-15,-8,-18c131,57,131,57,131,57,115,52,115,52,115,52,105,78,105,78,105,78v16,5,16,5,16,5c122,84,122,84,122,84v,,,,,c126,85,130,84,134,82v2,-2,4,-4,5,-7xm107,77v8,-24,8,-24,8,-24c130,58,130,58,130,58v,,,,,c130,58,130,58,130,58v7,3,10,10,8,17c137,77,135,80,133,81v-3,2,-7,3,-12,2c121,83,121,83,121,83,107,77,107,77,107,77v,,,,,xm116,52c100,46,100,46,100,46v-1,,-1,,-1,c99,46,99,46,99,46,95,45,91,45,87,48v-2,1,-4,4,-5,6c79,62,83,69,89,72v,,,,,c106,78,106,78,106,78,116,52,116,52,116,52v,,,,,xm91,72v-1,,-1,,-1,c84,69,80,61,83,54v,-2,2,-4,4,-6c91,46,96,45,100,47v14,6,14,6,14,6c106,77,106,77,106,77,91,72,91,72,91,72xm150,154v-6,15,-6,15,-6,15c144,169,144,169,144,169v-2,7,2,15,9,17c161,189,167,185,170,178v,,,,,c175,162,175,162,175,162v-25,-8,-25,-8,-25,-8c150,154,150,154,150,154xm170,178v,,,,,c175,162,175,162,175,162v-26,-9,-26,-9,-26,-9c144,169,144,169,144,169v,1,,1,,1c144,170,144,170,144,170v-2,7,2,14,9,16c157,188,161,187,165,184v2,-1,4,-3,5,-6xm150,154v25,8,25,8,25,8c170,177,170,177,170,177v,,,,,c170,177,170,177,170,177v-1,3,-3,5,-5,7c162,186,157,187,154,186v-7,-2,-12,-10,-9,-16c145,169,145,169,145,169v5,-15,5,-15,5,-15c150,154,150,154,150,154xm181,146v,,,,,c181,146,181,146,181,146v1,-7,-2,-15,-9,-17c168,128,163,128,159,131v-2,2,-4,4,-5,6c154,137,154,137,154,137v-5,17,-5,17,-5,17c176,162,176,162,176,162v5,-16,5,-16,5,-16c181,146,181,146,181,146xm155,138v,,,,,c155,138,155,138,155,138v1,-3,2,-5,5,-7c163,129,168,129,171,130v7,2,11,9,9,16c175,161,175,161,175,161v-25,-8,-25,-8,-25,-8c155,138,155,138,155,138v,,,,,xm133,29v17,-1,17,-1,17,-1c150,28,150,28,150,28v7,-2,12,-8,12,-15c161,6,155,,148,v,,,,,c131,2,131,2,131,2v2,27,2,27,2,27c133,29,133,29,133,29xm162,13c162,5,155,,148,v-1,,-1,,-1,c130,1,130,1,130,1v3,28,3,28,3,28c150,28,150,28,150,28v,-1,,-1,,-1c150,27,150,27,150,27v2,,5,-1,6,-2c160,22,163,18,162,13xm134,28c132,2,132,2,132,2,147,1,147,1,147,1v,,,,,c147,1,147,1,147,1v8,-1,14,5,14,12c162,18,160,22,156,24v-2,2,-4,3,-6,3c149,27,149,27,149,27v-15,1,-15,1,-15,1c134,28,134,28,134,28xm131,1c115,2,115,2,115,2v-1,1,-1,1,-1,1c114,3,114,3,114,3v-2,,-4,1,-6,2c104,8,102,13,102,18v1,7,7,13,14,13c116,31,116,31,116,31v18,-1,18,-1,18,-1c131,1,131,1,131,1v,,,,,xm117,29v,1,,1,,1c109,30,103,25,103,17v,-4,2,-8,5,-11c110,5,113,4,114,4,131,2,131,2,131,2v2,26,2,26,2,26c117,29,117,29,117,29xm163,110v9,-14,9,-14,9,-14c172,96,172,96,172,96v4,-6,1,-14,-6,-18c160,73,153,76,148,82v,,,,,c140,96,140,96,140,96v23,14,23,14,23,14c163,110,163,110,163,110xm172,96v,,,,,c172,96,172,96,172,96v4,-6,2,-15,-5,-19c162,74,156,74,152,77v-1,1,-3,3,-4,4c148,81,148,81,148,81v-9,15,-9,15,-9,15c164,111,164,111,164,111v8,-15,8,-15,8,-15c172,96,172,96,172,96xm149,83v,,,,,c149,83,149,83,149,83v,-2,1,-4,3,-5c156,75,162,75,166,78v7,4,9,11,5,18c163,109,163,109,163,109,141,96,141,96,141,96v8,-13,8,-13,8,-13c149,83,149,83,149,83xm154,125v,,,,,c164,109,164,109,164,109,140,96,140,96,140,96v-9,14,-9,14,-9,14c131,110,131,110,131,110v,,,,,c127,117,129,125,136,129v5,2,11,3,15,c153,128,153,126,154,125xm140,96v22,14,22,14,22,14c154,124,154,124,154,124v,,,,,c154,124,154,124,154,124v-1,2,-2,3,-3,4c146,131,141,131,137,128v-7,-4,-8,-11,-5,-17c132,111,132,111,132,111v8,-15,8,-15,8,-15c140,96,140,96,140,96xe" fillcolor="#8ecfd2" stroked="f">
                  <v:path arrowok="t" o:connecttype="custom" o:connectlocs="138775,479858;30005,434871;26255,517346;26255,517346;120022,599822;183784,521095;71263,554835;292554,412378;333811,506100;296304,412378;386321,483606;228792,438620;273800,528593;273800,528593;255047,764773;191285,652306;198786,742280;198786,742280;311307,791015;348814,697293;258797,764773;363817,524844;412576,483606;412576,487355;412576,487355;315058,562333;363817,528593;315058,566082;521345,281167;491340,213687;502592,307409;517595,281167;375069,172449;397573,292413;375069,176198;573855,697293;637617,667302;618863,689795;618863,689795;678874,547338;660121,607320;641367,487355;562603,104969;498841,108718;562603,101220;551351,3749;502592,104969;435080,116216;386321,63731;645118,359893;611362,412378;555102,303660;558852,311158;558852,311158;491340,412378;577606,464862;525096,359893" o:connectangles="0,0,0,0,0,0,0,0,0,0,0,0,0,0,0,0,0,0,0,0,0,0,0,0,0,0,0,0,0,0,0,0,0,0,0,0,0,0,0,0,0,0,0,0,0,0,0,0,0,0,0,0,0,0,0,0,0"/>
                  <o:lock v:ext="edit" verticies="t"/>
                </v:shape>
                <v:shape id="Freeform 29" o:spid="_x0000_s1044" style="position:absolute;left:71135;top:22399;width:7874;height:8668;visibility:visible;mso-wrap-style:square;v-text-anchor:top" coordsize="21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" path="m180,140v-78,54,-78,54,-78,54c28,86,28,86,28,86,105,32,105,32,105,32v75,108,75,108,75,108c180,140,180,140,180,140xm78,39v,,,1,-1,2c57,54,57,54,57,54v,,-1,1,-1,c53,51,53,51,53,51v,,,-1,1,-2c73,36,73,36,73,36v,,1,-1,2,c78,39,78,39,78,39v,,,,,xm49,56v2,2,2,4,,5c47,62,44,62,43,60v-1,-2,,-4,1,-5c46,54,49,54,49,56t90,133c136,183,137,174,143,170v6,-4,14,-3,19,3c166,179,164,188,158,192v-6,5,-14,3,-19,-3m200,149c108,15,108,15,108,15,108,15,98,,83,10,15,57,15,57,15,57v,,-15,10,-4,25c102,216,102,216,102,216v,,11,15,26,4c195,174,195,174,195,174v,,15,-11,5,-25e" fillcolor="#8dd0d2" stroked="f">
                  <v:path arrowok="t" o:connecttype="custom" o:connectlocs="674914,525318;382451,727941;104987,322695;393700,120073;674914,525318;674914,525318;292463,146339;288713,153843;213723,202623;209973,202623;198725,191366;202474,183861;273715,135082;281214,135082;292463,146339;292463,146339;183727,210127;183727,228889;161230,225136;164979,206375;183727,210127;521184,709180;536182,637886;607423,649143;592425,720436;521184,709180;749905,559089;404949,56284;311210,37523;56243,213880;41245,307686;382451,810491;479939,825500;731157,652895;749905,559089" o:connectangles="0,0,0,0,0,0,0,0,0,0,0,0,0,0,0,0,0,0,0,0,0,0,0,0,0,0,0,0,0,0,0,0,0,0,0"/>
                  <o:lock v:ext="edit" verticies="t"/>
                </v:shape>
                <v:shape id="Freeform 30" o:spid="_x0000_s1045" style="position:absolute;left:59801;top:21875;width:9112;height:9160;visibility:visible;mso-wrap-style:square;v-text-anchor:top" coordsize="24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" path="m141,112v-7,-10,-20,-12,-30,-5c101,114,99,127,105,137v5,7,15,10,22,8c129,150,129,150,129,150v-9,2,-21,-1,-27,-10c93,128,96,111,108,103v12,-9,29,-5,37,6c151,119,151,131,145,140v-4,-4,-4,-4,-4,-4c146,129,146,120,141,112xm61,35c12,69,,138,34,187v30,42,84,57,130,38c162,221,162,221,162,221,119,238,66,224,38,184,5,137,17,72,64,39,111,6,176,17,209,64v28,41,24,94,-8,130c205,197,205,197,205,197v33,-37,38,-93,8,-135c179,12,111,,61,35xm186,81c162,47,114,38,80,62,46,86,37,134,61,168v20,29,58,39,89,27c148,191,148,191,148,191v-29,11,-64,1,-83,-26c43,133,50,89,83,66v32,-22,76,-15,99,18c201,111,198,147,177,171v4,3,4,3,4,3c203,148,206,110,186,81xm199,72c169,30,112,20,71,49,29,78,18,136,48,177v25,36,70,48,109,33c155,206,155,206,155,206,118,220,75,208,52,175,24,135,34,81,73,53,113,25,167,35,195,74v23,34,20,78,-6,108c192,186,192,186,192,186v28,-32,32,-79,7,-114xm159,100c145,80,118,75,99,89,79,103,74,129,88,149v11,16,31,22,49,16c135,161,135,161,135,161v-16,5,-33,-1,-43,-15c80,129,84,105,101,93v18,-12,42,-8,54,9c165,117,164,135,154,148v3,3,3,3,3,3c169,137,170,116,159,100xm172,90c153,64,116,57,89,76,63,95,56,132,75,158v16,23,44,31,68,22c141,176,141,176,141,176v-22,7,-48,,-62,-20c61,131,67,97,92,80v25,-18,59,-12,76,13c183,114,180,141,165,159v4,3,4,3,4,3c186,142,188,113,172,90xm220,198v3,4,3,4,3,4c163,244,163,244,163,244v-3,-4,-3,-4,-3,-4c171,233,171,233,171,233,124,132,124,132,124,132v-2,,-5,-1,-7,-3c115,125,116,120,119,118v4,-3,9,-2,11,2c132,122,132,125,131,128v13,12,13,12,13,12c144,141,144,141,144,141v,,,,,c210,206,210,206,210,206v10,-8,10,-8,10,-8c220,198,220,198,220,198xm188,192v-5,11,-5,11,-5,11c198,201,198,201,198,201v-10,-9,-10,-9,-10,-9c188,192,188,192,188,192xm171,175v-3,6,-3,6,-3,6c177,180,177,180,177,180v-6,-5,-6,-5,-6,-5c171,175,171,175,171,175xm155,159v-1,3,-1,3,-1,3c157,161,157,161,157,161v-2,-2,-2,-2,-2,-2c155,159,155,159,155,159xm126,127v2,-1,2,-3,1,-5c126,120,123,120,121,121v-1,1,-2,4,-1,6c121,128,124,129,126,127xm132,137v4,8,4,8,4,8c138,144,138,144,138,144v1,-1,1,-1,1,-1c132,137,132,137,132,137v,,,,,xm144,162v6,,6,,6,c152,157,152,157,152,157v-8,-9,-8,-9,-8,-9c140,148,140,148,140,148v-1,3,-1,3,-1,3c144,162,144,162,144,162v,,,,,xm147,169v2,-3,2,-3,2,-3c146,166,146,166,146,166v1,3,1,3,1,3c147,169,147,169,147,169xm153,182v11,-1,11,-1,11,-1c168,172,168,172,168,172v-7,-7,-7,-7,-7,-7c152,165,152,165,152,165v-3,8,-3,8,-3,8c153,182,153,182,153,182v,,,,,xm158,193v4,-8,4,-8,4,-8c155,186,155,186,155,186v3,7,3,7,3,7c158,193,158,193,158,193xm163,204v16,-1,16,-1,16,-1c186,189,186,189,186,189v-6,-5,-6,-5,-6,-5c166,185,166,185,166,185v-6,12,-6,12,-6,12c163,204,163,204,163,204v,,,,,xm171,220v6,-13,6,-13,6,-13c165,208,165,208,165,208v6,12,6,12,6,12c171,220,171,220,171,220xm205,209v-4,-5,-4,-5,-4,-5c181,207,181,207,181,207v-8,18,-8,18,-8,18c175,230,175,230,175,230v30,-21,30,-21,30,-21c205,209,205,209,205,209xe" fillcolor="#8dd0d2" stroked="f">
                  <v:path arrowok="t" o:connecttype="custom" o:connectlocs="393739,514305;382490,525567;543735,525567;228744,131392;607483,829645;783728,240259;798728,232751;299992,232751;554985,717023;682481,315340;697481,304078;179995,664467;194995,656959;708731,683237;596234,375405;513736,619418;378740,349127;588734,566861;333741,285308;528735,660713;629983,349127;644982,337864;611233,915988;464987,495534;487487,450486;539985,529321;824977,743302;686231,762072;704981,720777;663732,675729;581234,596894;581234,596894;476237,457994;472487,476764;517486,540583;494986,514305;569984,589386;521236,566861;551235,634434;551235,634434;614983,679483;569984,619418;573734,683237;581234,698253;611233,765826;674981,690745;611233,765826;663732,777088;641232,825891;678731,777088;768729,784596" o:connectangles="0,0,0,0,0,0,0,0,0,0,0,0,0,0,0,0,0,0,0,0,0,0,0,0,0,0,0,0,0,0,0,0,0,0,0,0,0,0,0,0,0,0,0,0,0,0,0,0,0,0,0"/>
                  <o:lock v:ext="edit" verticies="t"/>
                </v:shape>
                <v:shape id="Freeform 31" o:spid="_x0000_s1046" style="position:absolute;left:55816;top:33512;width:7430;height:7429;visibility:visible;mso-wrap-style:square;v-text-anchor:top" coordsize="19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" path="m110,171v5,6,6,11,4,13c112,186,112,186,112,186v-17,12,-39,7,-50,-8c50,161,53,138,70,127v3,-2,3,-2,3,-2c75,124,80,128,85,134v25,37,25,37,25,37m136,80v-3,2,-3,2,-3,2c132,85,134,90,138,97v26,36,26,36,26,36c168,140,173,142,175,142v3,-2,3,-2,3,-2c194,128,198,106,187,90,175,74,153,69,136,80m59,132c52,127,46,120,41,113,21,84,32,57,58,39,83,21,113,19,133,49v5,7,9,15,12,23c150,71,156,69,161,70,159,59,153,48,147,39,120,,78,4,48,25,19,46,,84,27,123v7,9,16,18,25,23c53,142,56,136,59,132e" fillcolor="#8dd0d2" stroked="f">
                  <v:path arrowok="t" o:connecttype="custom" o:connectlocs="412750,641639;427759,690418;420255,697923;232641,667905;262659,476539;273916,469034;318943,502805;412750,641639;510309,300182;499052,307686;517814,363970;615373,499052;656648,532823;667905,525318;701675,337705;510309,300182;221384,495300;153843,424007;217632,146339;499052,183861;544080,270164;604116,262659;551584,146339;180109,93807;101311,461530;195118,547832;221384,495300" o:connectangles="0,0,0,0,0,0,0,0,0,0,0,0,0,0,0,0,0,0,0,0,0,0,0,0,0,0,0"/>
                  <o:lock v:ext="edit" verticies="t"/>
                </v:shape>
                <v:shape id="Freeform 3713" o:spid="_x0000_s1047" style="position:absolute;left:64833;top:32940;width:8287;height:8303;visibility:visible;mso-wrap-style:square;v-text-anchor:top" coordsize="22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" path="m118,121v-6,4,-14,3,-18,-3c96,112,97,104,103,100v6,-4,14,-3,18,3c125,109,124,117,118,121xm191,55v30,44,20,105,-24,135c122,221,62,210,31,166,,122,10,62,55,31,99,,159,10,191,55xm177,64c151,27,100,18,64,43,27,69,18,120,44,157v25,37,76,46,113,20c194,152,203,100,177,64xm169,69c154,48,129,37,105,39v4,50,4,50,4,50c116,88,124,91,129,98,169,69,169,69,169,69v,,,,,xm130,120v-1,3,-3,6,-7,8c120,131,116,132,112,132v5,50,5,50,5,50c129,181,141,177,152,169v10,-7,18,-17,24,-28c130,120,130,120,130,120xm93,123v-5,-7,-5,-15,-2,-21c46,81,46,81,46,81v-11,22,-9,49,6,71c52,152,52,152,52,152,93,123,93,123,93,123xe" fillcolor="#8dd0d2" stroked="f">
                  <v:path arrowok="t" o:connecttype="custom" o:connectlocs="442460,454578;374966,443308;386215,375685;453709,386955;442460,454578;716185,206627;626193,713801;116239,623636;206231,116462;716185,206627;663690,240438;239978,161544;164985,589825;588697,664962;663690,240438;633693,259222;393714,146517;408713,334359;483706,368171;633693,259222;633693,259222;487456,450822;461208,480876;419962,495904;438710,683746;569948,634907;659940,529715;487456,450822;348718,462092;341219,383198;172484,304305;194982,571041;194982,571041;348718,462092" o:connectangles="0,0,0,0,0,0,0,0,0,0,0,0,0,0,0,0,0,0,0,0,0,0,0,0,0,0,0,0,0,0,0,0,0,0"/>
                  <o:lock v:ext="edit" verticies="t"/>
                </v:shape>
                <v:shape id="Freeform 3714" o:spid="_x0000_s1048" style="position:absolute;left:75676;top:34813;width:7239;height:6763;visibility:visible;mso-wrap-style:square;v-text-anchor:top" coordsize="19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" path="m140,166c133,65,133,65,133,65,186,28,186,28,186,28v,,,,,c192,24,193,17,190,11,186,6,179,5,173,8v,,,,,c119,45,119,45,119,45,28,,28,,28,,8,13,8,13,8,13,80,72,80,72,80,72,42,98,42,98,42,98,16,90,16,90,16,90,,101,,101,,101v26,20,26,20,26,20c36,153,36,153,36,153,52,143,52,143,52,143v2,-27,2,-27,2,-27c93,91,93,91,93,91v27,89,27,89,27,89c140,166,140,166,140,166v,,,,,xe" fillcolor="#8dd0d2" stroked="f">
                  <v:path arrowok="t" o:connecttype="custom" o:connectlocs="525109,623676;498853,244210;697645,105198;697645,105198;712648,41328;648884,30057;648884,30057;446342,169069;105022,0;30006,48842;300062,270510;157533,368194;60012,338138;0,379465;97520,454607;135028,574834;195040,537263;202542,435822;348822,341895;450093,676275;525109,623676;525109,623676" o:connectangles="0,0,0,0,0,0,0,0,0,0,0,0,0,0,0,0,0,0,0,0,0,0"/>
                </v:shape>
                <v:shape id="Freeform 3715" o:spid="_x0000_s1049" style="position:absolute;left:666;top:33242;width:8970;height:8937;visibility:visible;mso-wrap-style:square;v-text-anchor:top" coordsize="23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" path="m139,70v-9,7,-20,4,-27,-4c106,57,108,45,117,39v9,-6,21,-4,27,5c150,53,148,64,139,70xm160,93c148,75,148,75,148,75v-2,-1,-4,-2,-6,-1c140,76,140,78,141,80v12,18,12,18,12,18c155,100,157,100,159,99v2,-2,2,-4,1,-6xm115,29c103,12,103,12,103,12,102,10,99,9,97,11v-1,1,-2,4,-1,5c109,34,109,34,109,34v1,2,4,2,6,1c116,34,117,31,115,29xm136,104c135,82,135,82,135,82v,-2,-2,-4,-4,-4c128,78,127,80,127,82v1,23,1,23,1,23c128,107,130,109,132,109v1,,2,-1,3,-1c136,107,136,106,136,104xm130,27c128,4,128,4,128,4v,-2,-2,-3,-4,-4c122,1,120,3,120,5v1,22,1,22,1,22c121,29,123,31,125,31v1,,2,,2,c129,30,130,28,130,27xm111,102v9,-21,9,-21,9,-21c121,79,120,77,118,76v-2,-1,-5,,-6,2c104,99,104,99,104,99v-1,2,,4,2,5c107,105,109,105,110,104v1,-1,1,-2,1,-2xm144,31v9,-20,9,-20,9,-20c154,9,153,6,150,5v-2,-1,-4,,-5,3c137,28,137,28,137,28v-1,2,,5,2,6c140,34,142,34,143,33v,,1,-1,1,-2xm172,24v-1,-2,-4,-3,-6,-1c149,35,149,35,149,35v-2,1,-2,4,-1,6c149,43,152,43,154,42,171,30,171,30,171,30v2,-2,3,-4,1,-6xm108,68v-1,-1,-4,-2,-6,-1c85,80,85,80,85,80v-2,1,-2,4,-1,6c85,87,88,88,90,87,107,74,107,74,107,74v2,-1,3,-4,1,-6xm178,77v,-2,,-5,-3,-6c155,63,155,63,155,63v-3,-1,-5,,-6,2c148,67,149,70,151,71v21,8,21,8,21,8c173,80,175,80,176,79v1,,1,-1,2,-2xm107,44v1,-2,,-5,-2,-6c84,30,84,30,84,30v-2,-1,-4,,-5,2c78,35,79,37,81,38v21,8,21,8,21,8c103,47,104,47,106,46v,-1,1,-1,1,-2xm182,51v,-3,-2,-5,-4,-4c156,48,156,48,156,48v-3,,-4,1,-5,4c152,54,154,56,156,56v22,-1,22,-1,22,-1c179,55,180,55,180,54v2,-1,2,-2,2,-3xm105,57v,-2,-3,-4,-5,-4c78,54,78,54,78,54v-2,,-4,2,-4,5c74,61,76,63,78,63v23,-1,23,-1,23,-1c102,62,102,61,103,61v1,-1,2,-2,2,-4xm2,157v-2,2,,5,3,3c7,160,20,153,33,145v11,-6,21,-11,23,-15c58,127,59,123,59,120v-3,-1,-5,-2,-7,-4c52,116,52,116,52,115,40,126,4,156,2,157xm53,106v,-1,1,-2,2,-3c57,102,59,102,61,102,58,86,51,43,51,41v,-2,-4,-2,-5,1c46,44,45,58,45,72v-1,13,-1,24,,27c47,102,50,104,53,106xm104,116c93,110,83,104,80,104v-4,,-8,2,-11,4c70,110,69,113,68,116v14,5,58,19,60,20c130,136,132,134,129,132v-1,-2,-14,-9,-25,-16xm63,115v2,-2,3,-5,1,-7c63,106,60,105,57,107v-2,2,-3,5,-1,7c58,116,61,117,63,115xm200,109v-46,-9,-62,17,-76,40c120,156,115,163,111,168,72,120,72,120,72,120,62,118,62,118,62,118v,4,,4,,4c97,181,97,181,97,181v-3,1,-4,3,-7,4c90,185,90,185,89,185v-10,4,-21,5,-37,2c49,195,49,195,49,195v18,4,31,3,42,-1c114,198,130,194,141,185v1,,1,,2,c142,185,142,186,141,187v-14,23,-28,46,-72,37c67,233,67,233,67,233v25,5,42,,54,-8c133,216,141,203,149,192v15,-25,28,-45,68,-37c219,146,219,146,219,146v-24,-5,-40,,-52,9c168,154,168,153,169,152v15,-24,28,-45,69,-36c239,107,239,107,239,107v-16,-4,-29,-2,-39,2xm161,147v-13,21,-25,41,-57,40c116,178,124,166,131,154v13,-22,25,-40,56,-38c176,124,168,136,161,147xe" fillcolor="#8dd0d2" stroked="f">
                  <v:path arrowok="t" o:connecttype="custom" o:connectlocs="439087,146457;600461,349244;529156,300425;600461,349244;364029,41308;431581,131436;506639,307935;480368,394307;510391,390552;465357,0;469110,116415;416570,383041;420322,292914;412817,390552;574190,41308;514144,105149;540415,116415;559179,131436;641742,112659;382794,251606;337759,326712;668012,289159;559179,244095;660507,296669;394052,142702;303983,142702;401558,165233;585449,180255;668012,206542;394052,214052;277713,221563;386547,229074;18764,600849;221420,450637;7506,589583;228926,383041;168880,270382;390299,435616;255196,435616;390299,435616;213914,401818;750576,409328;270207,450637;364029,679711;195150,702242;529156,694732;258949,841189;559179,721019;626731,582073;896938,401818;390299,702242;604213,552030" o:connectangles="0,0,0,0,0,0,0,0,0,0,0,0,0,0,0,0,0,0,0,0,0,0,0,0,0,0,0,0,0,0,0,0,0,0,0,0,0,0,0,0,0,0,0,0,0,0,0,0,0,0,0,0"/>
                  <o:lock v:ext="edit" verticies="t"/>
                </v:shape>
                <v:shape id="Freeform 3716" o:spid="_x0000_s1050" style="position:absolute;left:10906;top:33797;width:7477;height:6763;visibility:visible;mso-wrap-style:square;v-text-anchor:top" coordsize="19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" path="m172,7v-4,,-8,3,-9,7c159,41,159,41,159,41,122,34,122,34,122,34,84,61,84,61,84,61v,,,,,c84,61,84,61,84,61v-4,42,-4,42,-4,42c80,108,83,111,87,112v5,,8,-3,9,-7c99,69,99,69,99,69v11,-8,11,-8,11,-8c103,141,103,141,103,141,73,162,73,162,73,162v-4,3,-5,8,-2,13c74,179,80,180,84,177v39,-27,39,-27,39,-27c125,148,126,145,127,142v3,-29,3,-29,3,-29c162,118,162,118,162,118v17,41,17,41,17,41c181,164,187,166,192,164v4,-2,7,-8,5,-12c174,98,174,98,174,98v,,,,,c173,96,169,94,166,94,139,88,139,88,139,88v4,-34,4,-34,4,-34c164,57,164,57,164,57v,,,,,c165,57,165,57,165,57v1,,1,,1,c166,57,166,57,166,57v3,,5,-2,6,-5c173,52,173,52,173,52v5,-36,5,-36,5,-36c179,12,176,8,172,7xm140,9c135,2,125,,119,5v-7,5,-8,14,-4,21c120,32,129,34,136,29v6,-4,8,-14,4,-20xm74,131c44,151,44,151,44,151v-2,2,-5,2,-6,-1c36,148,37,145,39,144,68,123,68,123,68,123v3,-1,5,-1,7,1c77,126,76,129,74,131xm63,100c26,126,26,126,26,126v-2,1,-5,,-6,-2c18,122,19,119,21,118,58,92,58,92,58,92v2,-2,5,-1,7,1c66,95,66,98,63,100xm74,54c8,100,8,100,8,100v-2,1,-5,1,-7,-2c,96,1,93,3,92,68,46,68,46,68,46v2,-2,5,-1,7,1c77,49,76,52,74,54xe" fillcolor="#8dd0d2" stroked="f">
                  <v:path arrowok="t" o:connecttype="custom" o:connectlocs="646265,26300;612448,52599;597419,154040;458397,127741;315618,229182;315618,229182;315618,229182;300588,386980;326890,420793;360706,394494;371978,259239;413309,229182;387007,529749;274287,608648;266772,657490;315618,665004;462154,563563;477184,533506;488456,424550;608691,443336;672566,597376;721412,616162;740198,571077;653779,368194;653779,368194;623720,353166;522272,330623;537301,202883;616206,214154;616206,214154;619963,214154;623720,214154;623720,214154;646265,195368;650022,195368;668809,60113;646265,26300;526029,33814;447125,18785;432095,97684;511000,108955;526029,33814;278044,492178;165323,567320;142779,563563;146537,541020;255500,462121;281801,465878;278044,492178;236713,375708;97691,473393;75147,465878;78904,443336;217926,345652;244228,349409;236713,375708;278044,202883;30059,375708;3757,368194;11272,345652;255500,172826;281801,176583;278044,202883" o:connectangles="0,0,0,0,0,0,0,0,0,0,0,0,0,0,0,0,0,0,0,0,0,0,0,0,0,0,0,0,0,0,0,0,0,0,0,0,0,0,0,0,0,0,0,0,0,0,0,0,0,0,0,0,0,0,0,0,0,0,0,0,0,0,0"/>
                  <o:lock v:ext="edit" verticies="t"/>
                </v:shape>
                <v:shape id="Freeform 3717" o:spid="_x0000_s1051" style="position:absolute;left:19875;top:23114;width:7128;height:7731;visibility:visible;mso-wrap-style:square;v-text-anchor:top" coordsize="19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" path="m36,23c35,21,31,20,28,22v-2,1,-3,5,-2,8c28,33,32,34,35,32v3,-2,3,-6,1,-9m51,14c49,11,45,10,43,12v-3,2,-4,6,-2,9c43,23,46,24,49,23v3,-2,3,-6,2,-9m107,52v5,8,-2,13,-2,13c53,99,53,99,53,99,46,104,41,97,41,97,29,79,29,79,29,79,24,72,32,67,32,67,83,32,83,32,83,32v7,-5,12,3,12,3c107,52,107,52,107,52v,,,,,xm66,35v2,2,-2,5,-2,5c45,52,45,52,45,52v-3,2,-4,,-4,c36,45,36,45,36,45v-2,-3,1,-4,1,-4c56,27,56,27,56,27v3,-2,5,2,5,2c66,35,66,35,66,35v,,,,,xm70,141v-3,-4,-2,-11,3,-14c78,124,84,125,87,130v3,4,2,11,-2,14c79,147,73,145,70,141t50,-33c116,103,118,97,123,94v4,-3,11,-2,14,3c140,102,138,108,134,111v-5,3,-11,2,-14,-3m151,94c98,15,98,15,98,15,98,15,88,,73,11,15,50,15,50,15,50v,,-15,9,-5,25c62,153,62,153,62,153v,,10,14,25,4c87,157,87,157,87,157v,49,,49,,49c100,197,100,197,100,197v,-35,,-35,,-35c117,151,117,151,117,151v10,-7,10,-7,10,-7c145,132,145,132,145,132v32,14,32,14,32,14c190,137,190,137,190,137,145,118,145,118,145,118v,,,,,c145,118,160,109,151,94e" fillcolor="#8dd0d2" stroked="f">
                  <v:path arrowok="t" o:connecttype="custom" o:connectlocs="135055,86318;105042,82565;97539,112589;131303,120095;135055,86318;191327,52542;161315,45036;153812,78812;183824,86318;191327,52542;401412,195155;393909,243943;198830,371545;153812,364039;108794,296485;120049,251449;311376,120095;356394,131354;401412,195155;401412,195155;247600,131354;240097,150119;168818,195155;153812,195155;135055,168884;138806,153872;210085,101330;228842,108836;247600,131354;247600,131354;262606,529170;273861,476628;326382,487887;318879,540429;262606,529170;450182,405321;461436,352780;513958,364039;502703,416580;450182,405321;566479,352780;367649,56295;273861,41283;56273,187649;37515,281473;232594,574205;326382,589217;326382,589217;326382,773113;375152,739336;375152,607982;438927,566699;476443,540429;543970,495393;664018,547934;712788,514158;543970,442851;543970,442851;566479,352780" o:connectangles="0,0,0,0,0,0,0,0,0,0,0,0,0,0,0,0,0,0,0,0,0,0,0,0,0,0,0,0,0,0,0,0,0,0,0,0,0,0,0,0,0,0,0,0,0,0,0,0,0,0,0,0,0,0,0,0,0,0,0"/>
                  <o:lock v:ext="edit" verticies="t"/>
                </v:shape>
                <v:shape id="Freeform 3718" o:spid="_x0000_s1052" style="position:absolute;left:34480;top:33988;width:7128;height:6382;visibility:visible;mso-wrap-style:square;v-text-anchor:top" coordsize="1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" path="m153,114v37,36,37,36,37,36c161,170,161,170,161,170,144,127,144,127,144,127v9,-13,9,-13,9,-13xm61,108v2,-1,2,-4,,-6c52,92,50,77,56,65,63,54,77,48,89,51v3,1,5,-1,6,-3c96,45,94,43,92,42,75,38,57,46,49,61v-10,15,-7,35,6,47c56,110,59,110,60,109v1,-1,1,-1,1,-1xm45,118v1,-1,2,-5,,-6c32,96,30,74,40,56,51,39,71,29,91,32v2,1,4,-1,5,-3c96,26,94,24,92,23,69,20,45,31,32,51v-12,22,-9,48,6,66c40,119,42,120,44,118v1,,1,,1,xm27,129v2,-2,3,-5,1,-6c11,100,9,70,23,46,37,22,64,9,91,12v3,1,5,-1,5,-4c96,6,95,4,92,3,61,,31,15,15,42,,69,2,103,21,128v1,2,4,2,6,1c27,129,27,129,27,129xm79,78v1,,1,,1,c79,78,79,78,79,78v,,,,,c79,78,79,78,79,78xm138,14v30,43,19,102,-23,132c96,159,74,165,53,163,90,90,90,90,90,90,82,83,82,83,82,83v-3,3,-7,4,-11,2c67,82,65,76,68,72v2,-5,8,-7,13,-4c84,70,86,74,85,78v9,4,9,4,9,4c132,7,132,7,132,7v2,2,4,5,6,7xm80,78v-1,,-1,,-1,c79,78,79,78,79,78v1,,1,,1,c80,78,80,78,80,78xe" fillcolor="#8dd0d2" stroked="f">
                  <v:path arrowok="t" o:connecttype="custom" o:connectlocs="573982,427953;712788,563096;603994,638175;540218,476754;573982,427953;228842,405429;228842,382905;210085,244008;333885,191453;356394,180191;345139,157667;183824,228992;206333,405429;225091,409183;228842,405429;168818,442969;168818,420445;150061,210222;341388,120127;360146,108865;345139,86341;120049,191453;142558,439215;165067,442969;168818,442969;101291,484262;105042,461738;86285,172683;341388,45048;360146,30032;345139,11262;56273,157667;78782,480508;101291,484262;101291,484262;296370,292810;300121,292810;296370,292810;296370,292810;296370,292810;517709,52556;431424,548080;198830,611897;337636,337857;307624,311580;266358,319088;255103,270286;303873,255270;318879,292810;352642,307826;495200,26278;517709,52556;300121,292810;296370,292810;296370,292810;300121,292810;300121,292810" o:connectangles="0,0,0,0,0,0,0,0,0,0,0,0,0,0,0,0,0,0,0,0,0,0,0,0,0,0,0,0,0,0,0,0,0,0,0,0,0,0,0,0,0,0,0,0,0,0,0,0,0,0,0,0,0,0,0,0,0"/>
                  <o:lock v:ext="edit" verticies="t"/>
                </v:shape>
                <v:shape id="Freeform 3719" o:spid="_x0000_s1053" style="position:absolute;left:85693;top:33210;width:9080;height:8446;visibility:visible;mso-wrap-style:square;v-text-anchor:top" coordsize="24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" path="m167,24v3,5,2,10,-2,13c161,40,155,39,152,35v-3,-4,-2,-10,2,-13c158,19,164,20,167,24t17,72c204,123,176,143,176,143v-69,48,-69,48,-69,48c79,210,60,183,60,183,33,145,33,145,33,145,14,117,41,98,41,98,111,49,111,49,111,49v27,-19,47,9,47,9c184,96,184,96,184,96v,,,,,xm170,54v-1,-3,-1,-5,1,-7c174,46,176,46,178,49v2,2,1,4,-1,6c175,57,172,56,170,54t8,10c176,62,177,60,179,58v2,-2,5,-1,6,1c187,62,187,64,184,66v-2,1,-5,1,-6,-2m185,75v-1,-2,-1,-5,1,-6c189,67,192,68,193,70v1,2,1,5,-1,7c190,78,187,77,185,75t47,20c175,14,175,14,175,14v,,-10,-14,-24,-5c14,106,14,106,14,106v,,-14,9,-4,23c67,211,67,211,67,211v,,10,14,23,4c228,118,228,118,228,118v,,14,-10,4,-23e" fillcolor="#8dd0d2" stroked="f">
                  <v:path arrowok="t" o:connecttype="custom" o:connectlocs="626630,90085;619125,138882;570345,131374;577850,82578;626630,90085;690418,360341;660400,536758;401493,716929;225136,686901;123825,544266;153843,367848;416502,183924;592859,217706;690418,360341;690418,360341;637886,202692;641639,176417;667905,183924;664152,206446;637886,202692;667905,240228;671657,217706;694170,221460;690418,247735;667905,240228;694170,281517;697923,258995;724189,262749;720436,289024;694170,281517;870527,356588;656648,52550;566593,33782;52532,397877;37523,484209;251402,792000;337705,807014;855518,442920;870527,356588" o:connectangles="0,0,0,0,0,0,0,0,0,0,0,0,0,0,0,0,0,0,0,0,0,0,0,0,0,0,0,0,0,0,0,0,0,0,0,0,0,0,0"/>
                  <o:lock v:ext="edit" verticies="t"/>
                </v:shape>
                <v:shape id="Freeform 3720" o:spid="_x0000_s1054" style="position:absolute;left:108997;top:23415;width:5922;height:7620;visibility:visible;mso-wrap-style:square;v-text-anchor:top" coordsize="15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" path="m100,103c94,94,93,71,93,71v,,22,8,28,17c132,104,111,119,100,103m56,17v,,3,65,17,86c101,143,158,103,130,63,116,43,56,17,56,17t76,110c120,136,107,140,94,136v-11,,-26,-6,-37,-21c50,104,44,85,40,56,38,37,36,20,36,20,37,9,37,9,37,9,19,4,6,,6,,6,,,100,29,142v43,61,118,24,119,-31c144,116,138,123,132,127e" fillcolor="#8dd0d2" stroked="f">
                  <v:path arrowok="t" o:connecttype="custom" o:connectlocs="374771,386631;348537,266512;453473,330325;374771,386631;209872,63813;273583,386631;487202,236483;209872,63813;494698,476719;352285,510502;213619,431675;149908,210207;134918,75074;138665,33783;22486,0;108684,533025;554661,416660;494698,476719" o:connectangles="0,0,0,0,0,0,0,0,0,0,0,0,0,0,0,0,0,0"/>
                  <o:lock v:ext="edit" verticies="t"/>
                </v:shape>
                <v:shape id="Freeform 3721" o:spid="_x0000_s1055" style="position:absolute;left:44037;top:33131;width:7890;height:7509;visibility:visible;mso-wrap-style:square;v-text-anchor:top" coordsize="21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" path="m194,111v-2,1,-5,2,-7,1c169,106,148,110,132,121v-16,11,-26,29,-27,48c105,173,101,177,96,177v-4,,-7,-4,-7,-9c90,144,103,122,123,108,143,94,169,89,191,96v5,2,7,6,6,10c196,109,195,110,194,111xm200,66v-1,2,-4,2,-6,2c165,62,134,69,108,87,83,105,66,132,60,161v,4,-5,7,-9,6c47,166,44,162,45,158,50,124,70,94,98,74,128,53,164,45,197,52v5,1,7,5,7,9c203,64,202,65,200,66xm207,22v-2,1,-4,2,-7,1c159,16,118,26,83,50,48,75,24,111,17,151v-1,5,-5,8,-9,7c3,157,,153,1,148,9,104,35,64,73,37,112,10,158,,203,7v4,1,7,5,7,10c209,19,208,21,207,22xm181,191v13,-9,16,-26,8,-38c180,140,163,137,150,146v-13,9,-16,26,-7,39c151,197,169,200,181,191xe" fillcolor="#8dd0d2" stroked="f">
                  <v:path arrowok="t" o:connecttype="custom" o:connectlocs="728875,416743;702575,420497;495935,454287;394494,634500;360680,664536;334381,630746;462122,405480;717603,360426;740146,397971;728875,416743;751417,247793;728875,255302;405765,326636;225425,604465;191611,626991;169069,593202;368194,277829;740146,195231;766445,229021;751417,247793;777717,82598;751417,86352;311838,187722;63870,566920;30057,593202;3757,555657;274267,138914;762688,26281;788988,63825;777717,82598;680033,717098;710089,574429;563563,548148;537263,694571;680033,717098" o:connectangles="0,0,0,0,0,0,0,0,0,0,0,0,0,0,0,0,0,0,0,0,0,0,0,0,0,0,0,0,0,0,0,0,0,0,0"/>
                  <o:lock v:ext="edit" verticies="t"/>
                </v:shape>
                <v:shape id="Freeform 3722" o:spid="_x0000_s1056" style="position:absolute;left:99123;top:14636;width:6985;height:6112;visibility:visible;mso-wrap-style:square;v-text-anchor:top" coordsize="18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" path="m79,117v4,19,8,40,9,42c89,163,94,163,94,160v,-3,1,-70,1,-91c91,70,87,68,83,66v-4,4,-7,8,-9,12c72,84,75,99,79,117m88,43c87,38,85,34,82,30,79,26,64,21,47,15,28,8,8,1,5,2,1,,,5,2,7,4,9,59,41,79,52v1,-2,3,-6,5,-7c85,44,87,44,88,43m180,2v-3,2,-59,34,-78,45c102,48,102,48,103,48v2,4,2,7,2,11c109,61,115,61,120,61v5,-1,17,-12,30,-24c166,24,182,10,183,8v3,-3,,-7,-3,-6m96,62v-4,3,-8,1,-10,-2c84,56,84,52,87,50v4,-3,8,-2,11,2c100,55,99,60,96,62t3,15c100,62,100,62,100,62v6,2,6,2,6,2c160,128,160,128,160,128v-22,15,-22,15,-22,15c99,77,99,77,99,77v,,,,,xe" fillcolor="#8ecfd2" stroked="f">
                  <v:path arrowok="t" o:connecttype="custom" o:connectlocs="296675,438705;330473,596190;353005,599939;356761,258724;311696,247475;277898,292470;296675,438705;330473,161234;307941,112489;176503,56244;18777,7499;7511,26247;296675,194980;315452,168733;330473,161234;675968,7499;383048,176232;386804,179982;394315,221228;450645,228727;563306,138736;687234,29997;675968,7499;360516,232476;322962,224977;326718,187481;368027,194980;360516,232476;371782,288721;375538,232476;398070,239976;600860,479951;518242,536196;371782,288721;371782,288721" o:connectangles="0,0,0,0,0,0,0,0,0,0,0,0,0,0,0,0,0,0,0,0,0,0,0,0,0,0,0,0,0,0,0,0,0,0,0"/>
                  <o:lock v:ext="edit" verticies="t"/>
                </v:shape>
                <v:shape id="Freeform 3723" o:spid="_x0000_s1057" style="position:absolute;left:69135;top:2174;width:4271;height:6303;visibility:visible;mso-wrap-style:square;v-text-anchor:top" coordsize="11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" path="m43,104c24,,24,,24,,24,,7,13,,17,41,140,41,140,41,140,66,97,66,97,66,97v24,37,24,37,24,37c79,140,79,140,79,140v35,28,35,28,35,28c113,123,113,123,113,123v-11,5,-11,5,-11,5c74,45,74,45,74,45,43,104,43,104,43,104xe" fillcolor="#8dd0d2" stroked="f">
                  <v:path arrowok="t" o:connecttype="custom" o:connectlocs="161076,390147;89903,0;0,63774;153584,525198;247233,363887;337135,502690;295930,525198;427038,630238;423292,461424;382087,480181;277200,168814;161076,390147" o:connectangles="0,0,0,0,0,0,0,0,0,0,0,0"/>
                </v:shape>
                <v:shape id="Freeform 3724" o:spid="_x0000_s1058" style="position:absolute;left:104822;top:2921;width:6604;height:6524;visibility:visible;mso-wrap-style:square;v-text-anchor:top" coordsize="416,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" path="m104,45l123,33r-7,21l135,69r-21,l107,90,99,66r-23,l95,52,88,31r16,14l104,45r,l104,45xm310,336l293,321r7,22l279,357r24,l310,381r7,-24l341,357,322,345r7,-21l310,336r,l310,336r,xm369,265l350,253r7,21l338,286r24,2l369,310r7,-22l397,288,381,274r7,-21l369,265r,l369,265r,xm192,14l173,r7,21l161,35r24,l192,57r7,-22l220,35,203,21,211,,192,14r,l192,14r,xm284,31l265,17r7,21l253,52r24,l281,73r8,-21l312,52,293,38,303,17,284,31r,l284,31r,xm385,175l367,161r7,23l355,196r23,l385,220r8,-21l416,199,395,184r9,-21l385,175r,l385,175r,xm352,87l333,73r10,22l324,109r21,l352,132r7,-21l383,111,364,97r7,-24l352,87r,l352,87r,xm45,116l29,102r4,21l14,137r24,l47,161r5,-24l76,139,57,125r7,-21l45,116r,l45,116r,xm31,206l14,191r5,22l,227r24,l31,248r7,-21l62,227,43,215r7,-21l31,206r,l31,206r,xm62,291l45,279r5,19l31,312r26,l62,336r7,-22l92,314,73,300r8,-23l62,291r,l62,291r,xm133,352l116,338r7,21l104,373r21,l133,397r9,-24l163,376,144,362r7,-24l133,352r,l133,352r,xm222,369l206,355r7,21l192,388r23,2l222,411r10,-21l253,390,234,376r7,-21l222,369r,l222,369r,xe" fillcolor="#8dd0d2" stroked="f">
                  <v:path arrowok="t" o:connecttype="custom" o:connectlocs="184150,85725;169863,142875;150813,82550;165100,71438;492125,533400;442913,566738;503238,566738;522288,514350;492125,533400;555625,401638;574675,457200;630238,457200;585788,420688;585788,420688;285750,33338;304800,90488;322263,33338;304800,22225;450850,49213;401638,82550;458788,82550;481013,26988;450850,49213;582613,255588;600075,311150;660400,315913;611188,277813;611188,277813;544513,150813;558800,209550;577850,153988;558800,138113;71438,184150;22225,217488;82550,217488;101600,165100;71438,184150;22225,303213;38100,360363;98425,360363;49213,327025;49213,327025;79375,473075;98425,533400;115888,476250;98425,461963;211138,558800;165100,592138;225425,592138;239713,536575;211138,558800;327025,563563;341313,619125;401638,619125;352425,585788;352425,585788" o:connectangles="0,0,0,0,0,0,0,0,0,0,0,0,0,0,0,0,0,0,0,0,0,0,0,0,0,0,0,0,0,0,0,0,0,0,0,0,0,0,0,0,0,0,0,0,0,0,0,0,0,0,0,0,0,0,0,0"/>
                  <o:lock v:ext="edit" verticies="t"/>
                </v:shape>
                <v:shape id="Freeform 3725" o:spid="_x0000_s1059" style="position:absolute;left:56086;top:1984;width:9525;height:8334;visibility:visible;mso-wrap-style:square;v-text-anchor:top" coordsize="25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" path="m96,127c76,99,76,99,76,99v,,,,,c74,96,66,91,56,98v-12,9,-12,9,-12,9c44,107,32,115,38,126v-1,,-1,,-1,c57,155,57,155,57,155v,,,,,c59,156,61,156,63,155v2,-1,2,-4,1,-5c64,150,64,150,64,150,47,125,47,125,47,125v2,-1,2,-1,2,-1c96,191,96,191,96,191v,,,,,c98,193,102,193,104,192v3,-2,3,-6,2,-8c106,184,106,184,106,184,78,145,78,145,78,145v2,-2,2,-2,2,-2c108,182,108,182,108,182v,,,,,c109,185,113,186,115,184v3,-2,3,-5,2,-8c117,176,117,176,117,176,70,109,70,109,70,109v2,-1,2,-1,2,-1c89,132,89,132,89,132v,,,,,c90,134,93,134,95,133v2,-2,2,-4,1,-6c96,127,96,127,96,127xm51,87c48,82,41,80,37,84v-5,3,-6,10,-3,14c38,103,44,105,49,101v5,-3,5,-10,2,-14xm193,59c173,31,173,31,173,31v,,,,,c171,28,163,23,153,30v-12,9,-12,9,-12,9c141,39,129,47,135,58v-1,,-1,,-1,c154,87,154,87,154,87v,,,,,c156,88,158,88,160,87v2,-1,2,-4,2,-6c162,81,162,81,162,81,145,57,145,57,145,57v1,-1,1,-1,1,-1c193,123,193,123,193,123v,,,,,c195,125,199,125,201,124v3,-2,3,-6,2,-8c203,116,203,116,203,116,175,77,175,77,175,77v2,-2,2,-2,2,-2c205,114,205,114,205,114v,,,,,c206,117,210,118,212,116v3,-2,3,-5,2,-8c214,108,214,108,214,108,167,41,167,41,167,41v2,-1,2,-1,2,-1c186,64,186,64,186,64v,,,,,c187,66,190,66,192,65v2,-2,2,-4,1,-6c193,59,193,59,193,59xm148,19v-3,-5,-10,-6,-14,-3c129,19,128,26,131,30v4,5,10,7,15,3c151,30,151,23,148,19xm144,76v,,,,,c115,54,115,54,115,54v,-1,-1,-1,-1,-1c113,52,113,52,113,52v,,,,,c110,50,104,49,97,54,85,62,85,62,85,62v,,-9,6,-7,15c78,77,78,77,78,77v,,,,,c78,78,78,78,79,79v11,35,11,35,11,35c90,114,90,114,90,114v1,2,4,3,7,3c99,116,100,114,100,111v,,,,,c89,80,89,80,89,80v2,-2,2,-2,2,-2c109,131,109,131,109,131v12,-8,12,-8,12,-8c145,157,145,157,145,157v,,,,,c147,160,150,160,153,158v2,-1,3,-5,1,-7c154,151,154,151,154,151,130,116,130,116,130,116v1,,1,,1,c132,115,132,115,132,115v1,,1,,1,c157,149,157,149,157,149v,,,,,c158,151,162,152,164,150v3,-2,4,-5,2,-8c166,142,166,142,166,142,142,108,142,108,142,108v12,-8,12,-8,12,-8c110,65,110,65,110,65v2,-1,2,-1,2,-1c138,84,138,84,138,84v,,,,,c140,86,143,85,145,83v1,-2,1,-5,-1,-7xm92,39c88,34,81,32,75,36v-5,4,-6,11,-2,17c77,58,84,59,89,55v6,-3,7,-10,3,-16xm56,158v,,,,,c35,141,35,141,35,141v,,-1,-1,-1,-1c33,140,33,140,33,140v,,,,,c30,138,27,137,21,141v-9,6,-9,6,-9,6c12,147,5,152,7,159v,,,,,c7,159,7,159,7,159v,,,1,,1c16,187,16,187,16,187v,,,,,c17,189,19,190,21,189v2,,2,-2,2,-4c23,185,23,185,23,185,15,160,15,160,15,160v2,-1,2,-1,2,-1c30,200,30,200,30,200v9,-6,9,-6,9,-6c57,220,57,220,57,220v1,-1,1,-1,1,-1c59,222,62,222,63,221v2,-2,3,-4,1,-6c64,215,64,215,64,215,46,189,46,189,46,189v1,-1,1,-1,1,-1c47,188,47,188,47,188v1,-1,1,-1,1,-1c66,213,66,213,66,213v,,,,,c68,215,71,216,73,215v2,-2,2,-4,1,-7c74,208,74,208,74,208,55,182,55,182,55,182v10,-6,10,-6,10,-6c31,149,31,149,31,149v1,-1,1,-1,1,-1c52,164,52,164,52,164v,,,,,c54,165,56,165,57,164v2,-2,1,-4,-1,-6xm18,130c15,126,9,125,5,128v-4,3,-5,8,-2,12c6,144,11,146,15,143v5,-3,6,-9,3,-13xm234,40c217,16,217,16,217,16v,,,,,c215,14,209,9,199,15v-10,8,-10,8,-10,8c189,23,179,30,184,39v,,,,,c201,64,201,64,201,64v,,,,,c202,65,204,65,206,64v1,-1,2,-3,1,-4c207,60,207,60,207,60,192,39,192,39,192,39v2,-2,2,-2,2,-2c234,94,234,94,234,94v,,,,,c236,97,239,97,241,96v2,-2,3,-4,1,-7c242,89,242,89,242,89,218,55,218,55,218,55v2,-1,2,-1,2,-1c244,88,244,88,244,88v,,,,,c246,90,249,90,251,89v2,-2,3,-5,1,-7c252,82,252,82,252,82,212,25,212,25,212,25v2,-1,2,-1,2,-1c228,45,228,45,228,45v,,,,,c229,46,232,46,233,45v2,-1,2,-3,1,-5c234,40,234,40,234,40xm195,5c193,1,187,,183,3v-4,3,-5,8,-2,12c184,19,190,21,194,18v4,-3,4,-9,1,-13xe" fillcolor="#8dd0d2" stroked="f">
                  <v:path arrowok="t" o:connecttype="custom" o:connectlocs="210000,367914;213750,581905;240000,563134;360000,717057;292500,544363;431250,690777;270000,405456;360000,476787;127500,367914;648750,116381;506250,217745;600000,326618;547500,210237;761250,435490;768750,427982;802500,405456;697500,240270;555000,71330;555000,71330;427500,198974;318750,232762;296250,296584;375000,416719;408750,491804;573750,593168;491250,435490;588750,559380;532500,405456;517500,315355;345000,146415;345000,146415;127500,525592;45000,551871;26250,600676;86250,694532;112500,750845;236250,829684;176250,705794;247500,799650;206250,683269;195000,615693;67500,488049;67500,488049;746250,56313;753750,240270;776250,225254;877500,352897;817500,206482;941250,334126;802500,90101;877500,150169;678750,56313" o:connectangles="0,0,0,0,0,0,0,0,0,0,0,0,0,0,0,0,0,0,0,0,0,0,0,0,0,0,0,0,0,0,0,0,0,0,0,0,0,0,0,0,0,0,0,0,0,0,0,0,0,0,0,0"/>
                  <o:lock v:ext="edit" verticies="t"/>
                </v:shape>
                <v:shape id="Freeform 3727" o:spid="_x0000_s1060" style="position:absolute;left:77882;top:2381;width:10065;height:7207;visibility:visible;mso-wrap-style:square;v-text-anchor:top" coordsize="63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" path="m525,l279,r57,80l163,80r81,116l97,298,206,454,542,220,490,146r42,-30l584,189r50,-36l525,r,l525,r,xm208,317r-47,33l149,335r48,-33l208,317r,l208,317xm192,293r-47,33l133,309r47,-33l192,293r,l192,293xm265,276r-47,33l208,295r48,-33l265,276r,l265,276xm249,253r-48,33l192,269r45,-33l249,253r,l249,253xm324,236r-47,33l267,253r45,-33l324,236r,l324,236xm308,210r-48,33l249,229r47,-33l308,210r,l308,210xm180,231r47,-33l119,47,102,57,90,66,76,75,180,231r,l180,231r,xm121,274r50,-35l41,61,26,73,15,80,,92,121,274r,l121,274r,xe" fillcolor="#8dd0d2" stroked="f">
                  <v:path arrowok="t" o:connecttype="custom" o:connectlocs="442913,0;258763,127000;153988,473075;860425,349250;844550,184150;1006475,242888;833438,0;833438,0;255588,555625;312738,479425;330200,503238;304800,465138;211138,490538;304800,465138;304800,465138;346075,490538;406400,415925;420688,438150;395288,401638;304800,427038;395288,401638;395288,401638;439738,427038;495300,349250;514350,374650;488950,333375;395288,363538;488950,333375;488950,333375;360363,314325;161925,90488;120650,119063;285750,366713;285750,366713;271463,379413;41275,115888;0,146050;192088,434975;192088,434975" o:connectangles="0,0,0,0,0,0,0,0,0,0,0,0,0,0,0,0,0,0,0,0,0,0,0,0,0,0,0,0,0,0,0,0,0,0,0,0,0,0,0"/>
                  <o:lock v:ext="edit" verticies="t"/>
                </v:shape>
                <v:shape id="Freeform 3728" o:spid="_x0000_s1061" style="position:absolute;left:99123;top:22399;width:7731;height:8096;visibility:visible;mso-wrap-style:square;v-text-anchor:top" coordsize="20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" path="m44,25c9,49,,98,25,133v1,2,3,5,5,7c36,182,36,182,36,182v,,,,,c36,184,36,185,37,186v3,3,8,4,11,2c48,188,48,188,48,188v,,,,,c58,181,58,181,58,181v17,24,17,24,17,24c75,205,75,205,75,205v,,,,,c80,212,90,214,97,209v,,,,,c97,209,97,209,97,209v19,-14,19,-14,19,-14c130,216,130,216,130,216v76,-53,76,-53,76,-53c165,104,165,104,165,104v4,-20,,-42,-13,-60c128,9,79,,44,25xm65,92v3,8,3,8,3,8c66,101,66,101,66,101v-1,1,-1,1,-1,1c63,104,63,104,63,104,56,99,56,99,56,99v-2,,-3,,-4,c46,105,46,105,46,105v-3,-1,-3,-1,-3,-1c42,103,42,103,42,103v-2,,-2,,-2,c41,94,41,94,41,94v,-1,-1,-1,-1,-1c40,92,40,92,39,91,31,89,31,89,31,89v,-4,,-4,,-4c31,85,31,85,31,85,30,83,30,83,30,83v8,-4,8,-4,8,-4c38,78,39,77,40,75,38,67,38,67,38,67v2,-1,2,-1,2,-1c41,65,41,65,41,65v1,-1,1,-1,1,-1c49,69,49,69,49,69v1,,3,,4,c59,63,59,63,59,63v2,1,2,1,2,1c62,64,62,64,62,64v3,2,3,2,3,2c64,73,64,73,64,73v,1,1,2,1,2c65,76,66,76,66,77v8,2,8,2,8,2c74,80,74,80,74,80v1,2,1,2,1,2c75,85,75,85,75,85v-8,4,-8,4,-8,4c66,90,66,91,65,92xm137,73v,4,,4,,4c138,78,138,78,138,78v,1,,1,,1c130,83,130,83,130,83v-1,2,-1,4,-2,5c134,96,134,96,134,96v-3,3,-3,3,-3,3c131,100,131,100,131,100v-1,1,-1,1,-1,1c121,99,121,99,121,99v,,-1,,-2,1c118,100,118,101,117,102v-1,9,-1,9,-1,9c114,111,114,111,114,111v,1,,1,,1c110,113,110,113,110,113v-6,-8,-6,-8,-6,-8c103,105,102,104,100,104v-7,7,-7,7,-7,7c92,110,92,110,92,110v-1,,-1,,-1,c88,109,88,109,88,109,89,99,89,99,89,99,87,98,86,97,85,96v-10,,-10,,-10,c75,95,75,95,75,95,74,94,74,94,74,94,73,91,73,91,73,91v7,-7,7,-7,7,-7c80,83,79,81,79,80,72,74,72,74,72,74v,-2,,-2,,-2c72,72,72,72,72,72v1,-4,1,-4,1,-4c83,67,83,67,83,67v,-2,1,-3,2,-4c83,54,83,54,83,54v3,-2,3,-2,3,-2c87,51,87,51,87,51v1,-1,1,-1,1,-1c95,56,95,56,95,56v2,-1,4,-1,5,-2c104,46,104,46,104,46v4,1,4,1,4,1c109,46,109,46,109,46v1,1,1,1,1,1c113,56,113,56,113,56v1,,3,1,5,2c126,54,126,54,126,54v2,2,2,2,2,2c129,57,129,57,129,57v1,1,1,1,1,1c126,66,126,66,126,66v1,2,2,4,3,5c137,73,137,73,137,73v,,,,,xm57,80v2,3,2,7,-1,9c53,91,50,90,48,87v-2,-2,-2,-6,1,-8c52,77,56,78,57,80xm111,75v3,4,2,9,-2,11c105,89,100,88,98,84v-3,-4,-2,-9,2,-11c104,70,109,71,111,75xe" fillcolor="#8dd0d2" stroked="f">
                  <v:path arrowok="t" o:connecttype="custom" o:connectlocs="112589,524757;138860,697177;180143,704674;281473,768394;364039,783387;487887,809625;570452,164924;255202,374826;236437,389819;172637,393568;150119,386071;146366,341092;116342,318602;150119,281120;153872,243637;198908,258630;232684,239889;243943,281120;277720,299861;251449,333595;514158,288616;487887,311106;491640,371078;454110,371078;435345,416057;412827,423554;349027,416057;330262,408561;281473,359833;273967,341092;270214,277372;273967,254882;311497,202406;330262,187413;390309,172420;412827,176168;472875,202406;487887,217399;514158,273623;210167,333595;213920,299861;367792,314854" o:connectangles="0,0,0,0,0,0,0,0,0,0,0,0,0,0,0,0,0,0,0,0,0,0,0,0,0,0,0,0,0,0,0,0,0,0,0,0,0,0,0,0,0,0"/>
                  <o:lock v:ext="edit" verticies="t"/>
                </v:shape>
                <v:shape id="Freeform 3729" o:spid="_x0000_s1062" style="position:absolute;left:92186;top:412;width:11620;height:9748;visibility:visible;mso-wrap-style:square;v-text-anchor:top" coordsize="3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" path="m309,65c229,1,229,1,229,1,228,1,227,,226,v-1,1,-1,1,-2,2c184,51,184,51,184,51v-1,2,-1,4,,5c194,64,194,64,194,64,169,82,169,82,169,82v-34,4,-34,4,-34,4c134,87,133,87,133,87,95,113,95,113,95,113v,,-1,1,-1,2c90,131,90,131,90,131v-3,1,-3,1,-3,1c86,132,86,132,86,133,72,153,72,153,72,153,69,142,69,142,69,142v,-2,-2,-4,-4,-3c3,155,3,155,3,155v-2,,-2,,-2,1c,157,,157,,158,25,258,25,258,25,258v1,2,2,2,4,2c92,245,92,245,92,245v1,-1,1,-1,1,-1c94,243,94,242,94,241,91,229,91,229,91,229v5,2,5,2,5,2c99,238,108,241,115,238v3,,6,-3,8,-6c124,235,127,237,130,239v4,1,8,2,11,1c143,239,144,238,146,238v2,-2,3,-4,5,-6c152,234,154,236,156,237v4,1,8,2,12,c169,237,171,236,172,235v,,,,,c174,234,176,231,177,228v4,3,9,4,15,2c193,230,194,229,195,229v5,-4,7,-9,7,-15c222,212,222,212,222,212v,,,,,c222,212,222,212,222,212v2,,5,-1,7,-2c233,207,235,202,236,197v-1,-5,-3,-8,-5,-10c232,186,232,186,232,186v,,,,,c233,187,233,187,233,187v2,-1,5,-2,7,-3c244,181,247,176,246,171v,-4,-1,-7,-4,-10c242,161,242,161,242,161v,,,,1,c243,161,243,161,243,161v2,-1,5,-1,6,-3c254,155,256,151,256,145v,-4,-2,-7,-4,-9c253,135,255,134,257,133v4,-3,6,-7,6,-13c263,120,263,120,263,120v1,1,1,1,1,1c265,121,266,122,268,121v,-1,,-1,,-1c309,70,309,70,309,70v1,-1,1,-2,1,-2c310,67,309,67,309,65xm75,239v-5,3,-11,2,-15,-3c57,231,58,225,62,221v6,-3,12,-2,16,3c81,229,80,235,75,239xm96,135v1,-7,1,-7,1,-7c100,117,100,117,100,117,136,93,136,93,136,93v35,-5,35,-5,35,-5c171,88,172,88,172,87,199,69,199,69,199,69v46,37,46,37,46,37c178,112,178,112,178,112v-42,4,-42,4,-42,4c136,115,135,115,135,115v-15,10,-15,10,-15,10c120,125,120,125,120,125v,1,,1,,1c119,127,119,127,119,127v-6,26,-6,26,-6,26c113,153,113,153,113,153v,,,,,c111,159,106,162,100,161v-5,-1,-9,-7,-7,-13c93,148,93,148,93,148v,,,,,c96,135,96,135,96,135v,,,,,xm116,214v,,,,,c116,214,116,214,116,214v1,3,1,3,1,3c119,220,119,220,119,220v,,,,,c119,221,119,221,119,221v,1,,2,,3c119,228,117,231,113,233v-3,,-7,,-9,-2c102,230,101,228,101,227v,,,,,c101,226,101,226,101,226v-1,-1,-1,-1,-1,-1c98,220,98,220,98,220v,,,,,c98,220,98,220,98,219v-1,-4,2,-9,6,-11c106,207,109,207,111,208v3,1,4,3,5,6xm144,219v1,2,1,2,1,2c145,222,145,222,145,222v,,,,,c147,226,145,232,139,234v-2,,-4,,-7,-1c130,232,129,231,128,228v-1,,-1,,-1,c127,228,127,228,127,228v-2,-8,-2,-8,-2,-8c123,215,123,215,123,215v-1,-5,-1,-5,-1,-5c122,210,122,210,122,210v,,,,,c120,205,123,199,127,198v3,-1,5,,8,1c136,199,138,201,139,203v,1,,1,,1c139,204,139,204,139,204v3,8,3,8,3,8c144,219,144,219,144,219v,,,,,xm168,210v3,6,3,6,3,6c171,220,171,220,171,220v,,,,,c172,220,172,220,172,220v1,5,-1,10,-6,12c163,233,161,232,159,231v-2,-1,-4,-3,-5,-5c154,226,154,226,154,226v-1,-1,-1,-1,-1,-1c151,218,151,218,151,218v-2,-7,-2,-7,-2,-7c145,200,145,200,145,200v,,,,,c145,200,145,200,145,200v-2,-5,1,-10,6,-12c155,186,161,189,162,194v,,,,,c163,194,163,194,163,194v5,16,5,16,5,16c168,210,168,210,168,210xm188,192v,1,,1,,1c188,193,188,193,188,193v6,16,6,16,6,16c195,212,195,212,195,212v,,,,,c195,212,195,212,196,213v-1,,,1,,1c196,219,193,223,190,225v-5,1,-11,-2,-12,-6c178,219,178,219,178,219v,-1,,-1,,-1c177,216,177,216,177,216v-2,-6,-2,-6,-2,-6c170,198,170,198,170,198v,,,,,c170,198,170,198,170,198v-1,-4,2,-10,6,-11c179,186,182,186,183,187v3,1,4,3,5,5xm229,197v1,5,-3,9,-7,9c222,206,222,206,222,206v-1,,-2,,-2,c200,208,200,208,200,208v-5,-17,-5,-17,-5,-17c220,189,220,189,220,189v,,,,,c220,189,220,189,220,189v5,,8,3,9,8xm257,120v,3,-1,6,-4,8c252,129,250,130,249,130v,,,,,c248,130,248,130,248,130v-67,5,-67,5,-67,5c180,135,180,136,179,136v-1,1,-1,2,-1,3c178,139,178,139,178,139v1,2,2,3,4,3c240,137,240,137,240,137v,,,,,c241,138,241,138,241,138v2,-1,4,,6,1c249,141,249,143,250,145v,5,-3,9,-8,10c242,155,242,155,242,155v-1,,-1,,-1,c186,159,186,159,186,159v,,-1,1,-2,1c184,160,183,162,183,163v1,1,1,1,1,1c184,166,186,166,187,167v43,-4,43,-4,43,-4c231,163,231,163,231,163v,,,,,c236,163,240,166,240,171v1,5,-3,9,-7,9c232,181,232,181,232,181v,-1,,-1,,-1c191,184,191,184,191,184v,,,,-1,1c189,183,187,182,186,181v-3,-2,-8,-3,-12,c171,182,168,184,166,187v-4,-5,-11,-7,-17,-5c143,184,140,188,139,194v-1,-1,-2,-1,-2,-1c133,191,129,191,125,192v-5,2,-9,6,-10,12c115,203,115,203,114,203v-3,-2,-8,-3,-12,-1c101,202,100,203,99,204v-6,4,-9,11,-6,17c93,221,93,221,93,221v,1,,1,,1c93,224,93,224,93,224v-3,-2,-3,-2,-3,-2c75,160,75,160,75,160,88,141,88,141,88,141v-1,5,-1,5,-1,5c86,147,86,147,86,147v,,,,,c85,156,90,165,99,167v5,1,10,,14,-3c116,162,118,159,119,154v,,,,,c119,154,119,154,119,154v5,-24,5,-24,5,-24c137,121,137,121,137,121v42,-3,42,-3,42,-3c247,112,247,112,247,112v,,,,,c248,113,248,113,248,113v4,-1,9,3,9,7xm270,102v-4,3,-11,2,-14,-3c253,94,254,87,258,84v5,-3,11,-2,15,4c276,92,275,98,270,102xe" fillcolor="#8dd0d2" stroked="f">
                  <v:path arrowok="t" o:connecttype="custom" o:connectlocs="689733,191196;498557,326158;322375,498609;3749,584835;348615,914742;461071,869755;584774,888499;719721,862257;832178,794776;869663,697303;907149,603580;944634,509856;1004611,453622;281141,895997;359861,506107;644750,326158;506054,431128;423586,573588;348615,554843;434832,802274;446077,828516;378603,851010;367358,821018;543540,828516;479814,854759;457323,787278;521048,761035;539791,821018;644750,824767;573528,843512;543540,749788;629756,787278;727218,783529;712224,843512;655996,787278;685984,701052;824681,772282;824681,708550;933389,487363;667242,521103;925891,521103;697230,596082;862166,611078;869663,678559;652247,678559;468569,719797;348615,828516;281141,599831;371106,626073;464820,487363;929640,423630;1023354,329907" o:connectangles="0,0,0,0,0,0,0,0,0,0,0,0,0,0,0,0,0,0,0,0,0,0,0,0,0,0,0,0,0,0,0,0,0,0,0,0,0,0,0,0,0,0,0,0,0,0,0,0,0,0,0,0"/>
                  <o:lock v:ext="edit" verticies="t"/>
                </v:shape>
                <v:shape id="Freeform 3730" o:spid="_x0000_s1063" style="position:absolute;left:42052;top:2476;width:10541;height:8890;visibility:visible;mso-wrap-style:square;v-text-anchor:top" coordsize="28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" path="m228,20c178,10,178,10,178,10v-14,9,-14,9,-14,9c121,11,121,11,121,11v-3,2,-3,2,-3,2c59,54,59,54,59,54,47,37,47,37,47,37v-5,3,-5,3,-5,3c55,58,55,58,55,58v-6,3,-6,3,-6,3c43,52,43,52,43,52,33,58,33,58,33,58v7,10,7,10,7,10c27,77,27,77,27,77,15,86,15,86,15,86v6,9,6,9,6,9c29,90,29,90,29,90v3,23,3,23,3,23c,135,,135,,135v7,10,7,10,7,10c14,140,14,140,14,140v20,29,20,29,20,29c15,182,15,182,15,182v26,17,26,17,26,17c256,49,256,49,256,49,257,,257,,257,,228,20,228,20,228,20v,,,,,xm59,132c39,145,39,145,39,145v-5,-8,-5,-8,-5,-8c53,124,53,124,53,124v6,8,6,8,6,8c59,132,59,132,59,132xm45,85c64,71,64,71,64,71v6,8,6,8,6,8c51,93,51,93,51,93,45,85,45,85,45,85v,,,,,xm91,109c72,123,72,123,72,123v-6,-9,-6,-9,-6,-9c85,101,85,101,85,101v6,8,6,8,6,8c91,109,91,109,91,109xm77,62c97,49,97,49,97,49v5,8,5,8,5,8c83,71,83,71,83,71,77,62,77,62,77,62v,,,,,xm124,86v-20,14,-20,14,-20,14c98,92,98,92,98,92,118,78,118,78,118,78v6,8,6,8,6,8c124,86,124,86,124,86xm109,40c129,26,129,26,129,26v6,8,6,8,6,8c115,48,115,48,115,48v-6,-8,-6,-8,-6,-8c109,40,109,40,109,40xm156,64c136,77,136,77,136,77v-5,-8,-5,-8,-5,-8c150,55,150,55,150,55v6,9,6,9,6,9c156,64,156,64,156,64xm188,41c169,55,169,55,169,55v-6,-9,-6,-9,-6,-9c182,33,182,33,182,33v6,8,6,8,6,8c188,41,188,41,188,41xm240,34v-2,1,-4,1,-5,-1c234,31,234,29,236,28v2,-1,4,-1,5,1c242,30,242,33,240,34xm272,75v9,12,9,12,9,12c273,92,263,95,254,94v-2,9,-8,17,-16,23c230,122,220,125,211,124v-3,9,-8,17,-16,23c188,152,178,155,168,154v-2,9,-7,17,-16,23c145,182,135,185,125,184v-2,9,-7,17,-15,23c102,213,92,214,83,214v-3,9,-8,17,-16,23c59,225,59,225,59,225v6,-5,10,-12,10,-20c69,194,69,194,69,194v10,4,10,4,10,4c86,201,95,200,101,195v7,-5,11,-12,11,-20c112,164,112,164,112,164v10,4,10,4,10,4c129,171,138,169,144,165v7,-5,11,-12,11,-20c155,135,155,135,155,135v9,3,9,3,9,3c172,141,181,140,187,135v7,-5,10,-12,11,-20c197,105,197,105,197,105v10,3,10,3,10,3c215,111,223,110,230,105v7,-5,10,-12,10,-20c240,75,240,75,240,75v10,3,10,3,10,3c257,81,266,80,272,75xe" fillcolor="#8dd0d2" stroked="f">
                  <v:path arrowok="t" o:connecttype="custom" o:connectlocs="667722,37511;453901,41262;221323,202557;157552,150042;183811,228814;123791,217561;101284,288831;78776,356350;120040,423869;26259,543903;127542,633928;153801,746460;964070,0;855284,75021;146299,543903;198816,465131;221323,495139;240080,266325;191314,348848;168806,318840;270090,461380;318856,378857;341363,408865;363871,183802;311353,266325;288846,232565;390130,375105;442647,292582;465154,322591;483911,97527;431393,180051;408886,150042;510169,288831;562687,206308;585194,240068;633960,206308;682727,123785;705234,153793;881543,123785;904050,108781;1020339,281329;952816,352599;791513,465131;630209,577662;468906,690194;311353,802726;221323,843987;258836,727705;378876,731456;420140,615173;540179,618924;581443,506392;701483,506392;738995,393861;862786,393861;900299,281329;1020339,281329" o:connectangles="0,0,0,0,0,0,0,0,0,0,0,0,0,0,0,0,0,0,0,0,0,0,0,0,0,0,0,0,0,0,0,0,0,0,0,0,0,0,0,0,0,0,0,0,0,0,0,0,0,0,0,0,0,0,0,0,0"/>
                  <o:lock v:ext="edit" verticies="t"/>
                </v:shape>
                <v:shape id="Freeform 3731" o:spid="_x0000_s1064" style="position:absolute;left:107219;top:33242;width:7477;height:6763;visibility:visible;mso-wrap-style:square;v-text-anchor:top" coordsize="19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" path="m135,87v22,12,22,12,22,12c159,122,149,146,130,160,101,180,61,172,41,143,26,123,26,97,37,76,49,91,49,91,49,91v-4,14,-3,30,6,43c69,154,98,159,119,145v19,-13,25,-38,16,-58xm195,60v-5,-3,-10,-2,-13,3c171,79,171,79,171,79,124,48,124,48,124,48v-3,-1,-7,-1,-10,1c71,78,71,78,71,78,66,72,66,72,66,72,95,52,95,52,95,52v4,-3,5,-8,2,-12c94,36,89,35,85,38,56,58,56,58,56,58,35,33,35,33,35,33v5,-7,6,-16,1,-23c30,2,19,,10,6,2,11,,23,6,31v3,4,7,7,12,8c63,96,63,96,63,96v2,4,8,5,12,2c119,67,119,67,119,67v50,31,50,31,50,31c172,100,176,101,179,99v1,-1,1,-2,2,-3c197,72,197,72,197,72v2,-3,1,-9,-2,-12xe" fillcolor="#8dd0d2" stroked="f">
                  <v:path arrowok="t" o:connecttype="custom" o:connectlocs="507242,326866;589904,371951;488456,601133;154051,537263;139022,285538;184110,341895;206654,503449;447125,544777;507242,326866;732684,225425;683838,236696;642507,296810;465912,180340;428338,184097;266772,293053;247985,270510;356948,195368;364463,150283;319375,142769;210412,217911;131507,123984;135265,37571;37574,22543;22544,116470;67632,146526;236713,360680;281801,368194;447125,251725;634992,368194;672566,371951;680081,360680;740198,270510;732684,225425" o:connectangles="0,0,0,0,0,0,0,0,0,0,0,0,0,0,0,0,0,0,0,0,0,0,0,0,0,0,0,0,0,0,0,0,0"/>
                  <o:lock v:ext="edit" verticies="t"/>
                </v:shape>
                <v:shape id="Freeform 3732" o:spid="_x0000_s1065" style="position:absolute;left:111;top:2397;width:9525;height:7096;visibility:visible;mso-wrap-style:square;v-text-anchor:top" coordsize="25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" path="m219,71c203,55,170,60,155,64v-1,3,-3,6,-6,8c146,74,142,75,139,75v-9,13,-25,43,-15,62c137,164,160,189,180,175v7,-5,14,-10,20,-14c200,161,206,157,215,150v5,-3,12,-8,20,-14c254,123,239,93,219,71xm178,108v4,6,4,6,4,6c175,119,175,119,175,119v8,11,8,11,8,11c201,117,201,117,201,117v5,7,5,7,5,7c180,143,180,143,180,143,167,124,167,124,167,124v-4,3,-4,3,-4,3c159,121,159,121,159,121v4,-2,4,-2,4,-2c159,113,159,113,159,113v-6,-9,-3,-19,5,-25c169,85,173,84,179,85v-2,9,-2,9,-2,9c174,94,172,94,170,96v-5,2,-6,7,-2,12c171,113,171,113,171,113v7,-5,7,-5,7,-5c178,108,178,108,178,108xm134,52v5,-4,11,-3,15,2c152,59,151,65,146,69v-5,3,-11,2,-15,-3c128,62,129,55,134,52xm127,53c106,44,106,44,106,44,137,22,137,22,137,22v1,23,1,23,1,23c136,46,134,47,132,48v-2,1,-4,3,-5,5xm49,63v5,8,5,8,5,8c53,73,52,73,50,73,49,72,48,72,47,71v-1,-2,-1,-5,2,-8xm67,75v1,,3,1,3,2c72,79,71,82,69,84,63,76,63,76,63,76v1,-1,2,-2,4,-1xm91,39c79,27,52,31,40,33v-1,3,-2,6,-5,8c33,42,29,43,27,43,20,53,7,77,15,93v10,21,29,41,45,30c66,119,71,115,76,112v,,5,-4,12,-9c93,100,98,96,104,92,120,81,107,57,91,39xm73,90v4,5,4,5,4,5c72,99,72,99,72,99,69,94,69,94,69,94v-5,3,-10,4,-15,3c55,90,55,90,55,90v4,,7,-1,10,-3c59,78,59,78,59,78v-2,1,-2,1,-2,1c54,81,51,81,48,81,45,80,43,79,41,76,37,70,38,63,44,58,41,53,41,53,41,53v4,-3,4,-3,4,-3c49,54,49,54,49,54v4,-2,8,-3,12,-2c60,59,60,59,60,59v-3,,-6,1,-8,2c58,69,58,69,58,69v2,-1,2,-1,2,-1c64,67,67,66,69,66v3,1,6,3,8,6c81,78,79,85,73,90xm17,25c,18,,18,,18,26,,26,,26,v,19,,19,,19c25,19,23,19,21,21v-2,1,-3,2,-4,4xm23,24v4,-3,9,-2,12,2c38,29,37,35,33,38v-4,2,-9,1,-12,-2c18,32,19,26,23,24xe" fillcolor="#8dd0d2" stroked="f">
                  <v:path arrowok="t" o:connecttype="custom" o:connectlocs="581250,240292;521250,281592;675000,657049;806250,563185;821250,266574;682500,428021;686250,488094;772500,465566;626250,465566;596250,454303;596250,424266;671250,319138;637500,360438;641250,424266;667500,405493;558750,202747;491250,247801;476250,198992;513750,82600;495000,180219;183750,236538;187500,274083;183750,236538;262500,289102;236250,285347;341250,146428;131250,153937;56250,349175;285000,420511;390000,345420;273750,337911;270000,371702;202500,364193;243750,326647;213750,296611;153750,285347;153750,198992;183750,202747;225000,221519;217500,259065;258750,247801;273750,337911;0,67582;97500,71337;63750,93864;131250,97619;78750,135164" o:connectangles="0,0,0,0,0,0,0,0,0,0,0,0,0,0,0,0,0,0,0,0,0,0,0,0,0,0,0,0,0,0,0,0,0,0,0,0,0,0,0,0,0,0,0,0,0,0,0"/>
                  <o:lock v:ext="edit" verticies="t"/>
                </v:shape>
                <v:shape id="Freeform 3733" o:spid="_x0000_s1066" style="position:absolute;left:10906;top:1905;width:8001;height:7508;visibility:visible;mso-wrap-style:square;v-text-anchor:top" coordsize="21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" path="m201,126c193,108,175,70,165,27v,35,17,83,26,106c201,126,201,126,201,126xm51,116v25,24,41,48,41,48c92,164,36,117,13,113v44,31,76,67,76,67c89,180,30,142,,140v34,18,79,49,95,60c127,177,127,177,127,177,110,161,72,127,51,116xm94,60c43,47,43,47,43,47v9,-6,19,-8,29,-6c81,44,89,51,94,60xm42,50c93,63,93,63,93,63v-9,5,-19,8,-29,5c55,66,47,59,42,50xm63,81v50,13,50,13,50,13c104,100,94,102,85,99,75,97,67,90,63,81xm114,91c63,78,63,78,63,78v9,-6,19,-8,29,-5c101,75,108,82,114,91xm132,122c82,108,82,108,82,108v9,-5,18,-7,28,-4c119,106,127,113,132,122xm81,112v50,13,50,13,50,13c122,130,112,133,103,130,94,127,86,120,81,112xm99,144v49,13,49,13,49,13c139,162,130,163,120,161v-8,-2,-16,-9,-21,-17xm150,154c99,140,99,140,99,140v9,-6,19,-8,29,-6c137,137,145,144,150,154xm125,25c103,73,103,73,103,73,99,63,99,53,103,44v4,-9,12,-15,22,-19xm128,27v4,10,4,20,,29c124,65,116,71,106,74,128,27,128,27,128,27v,,,,,xm145,56v4,9,5,20,,29c141,93,133,100,123,103,145,56,145,56,145,56v,,,,,xm142,54v-21,48,-21,48,-21,48c117,92,116,82,121,73v4,-9,12,-15,21,-19xm158,84v-22,48,-22,48,-22,48c133,122,132,112,137,103v4,-9,11,-15,21,-19xm161,86v4,9,5,20,,28c157,123,149,130,140,133,161,86,161,86,161,86v,,,,,xm178,113v4,10,4,20,,29c174,151,166,157,157,160v21,-47,21,-47,21,-47c178,113,178,113,178,113xm175,112v-21,47,-21,47,-21,47c150,149,149,139,154,130v4,-9,12,-15,21,-18xm84,v8,51,8,51,8,51c84,45,78,37,76,27,75,18,78,8,84,xm87,v9,5,15,13,16,23c105,33,102,43,95,51,87,,87,,87,v,,,,,xm185,52v9,33,20,54,28,66c203,125,203,125,203,125,196,109,185,83,185,52xe" fillcolor="#8dd0d2" stroked="f">
                  <v:path arrowok="t" o:connecttype="custom" o:connectlocs="619796,101370;755024,473059;345583,615728;334314,675799;356852,750888;191573,435515;161523,176459;353096,225266;349339,236530;157766,187722;424466,352917;236649,304110;236649,292846;428223,341654;308020,405480;495837,458042;492080,469305;304263,420497;555938,589447;371877,540639;371877,525622;563451,578184;386903,274074;469542,93861;480811,210249;480811,101370;544669,210249;462030,386707;544669,210249;454517,382953;533400,202740;510862,495586;593501,315373;604770,428006;604770,322882;668628,424252;589745,600710;668628,424252;578476,596956;657359,420497;345583,191476;315532,0;386903,86352;326801,0;694923,195231;762537,469305" o:connectangles="0,0,0,0,0,0,0,0,0,0,0,0,0,0,0,0,0,0,0,0,0,0,0,0,0,0,0,0,0,0,0,0,0,0,0,0,0,0,0,0,0,0,0,0,0,0"/>
                  <o:lock v:ext="edit" verticies="t"/>
                </v:shape>
                <v:shape id="Freeform 3734" o:spid="_x0000_s1067" style="position:absolute;left:129286;top:13049;width:7540;height:7398;visibility:visible;mso-wrap-style:square;v-text-anchor:top" coordsize="20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" path="m34,102v,,,,,-1c34,101,34,101,34,101,26,32,26,32,26,32v,,,,,c26,27,30,22,36,21v5,,11,4,11,9c47,30,47,30,47,30v8,70,8,70,8,70c55,100,55,100,55,100v,,,,,c56,106,51,112,45,112v-6,,-11,-4,-11,-10xm60,21v62,32,62,32,62,32c123,53,123,53,123,53v,,,,,c128,56,134,54,137,49v3,-6,,-12,-5,-14c132,34,132,34,132,34v,,,,,c70,2,70,2,70,2v,,,,,c65,,59,2,56,7v-3,5,-1,12,4,14xm175,19v-3,-5,-10,-6,-14,-3c139,31,139,31,139,31v-2,1,-2,1,-2,1c144,37,145,45,142,51v-4,8,-13,11,-21,7c121,58,121,58,121,58v,,,,,c109,51,109,51,109,51,88,66,88,66,88,66v,,,,,c88,66,88,66,88,66v,,,,,c88,66,88,66,88,66,58,86,58,86,58,86v2,14,2,14,2,14c60,100,60,100,60,100v,,-1,,-1,1c60,109,54,116,46,117v-8,1,-14,-4,-17,-11c7,121,7,121,7,121v,1,,1,,1c6,122,6,122,6,122,1,125,,132,3,136v4,5,11,7,15,3c18,139,18,139,18,139v,,,,,c21,137,21,137,21,137v9,7,54,50,56,52c81,192,90,197,98,192v6,-4,29,-20,42,-29c140,163,145,160,150,156v14,-9,37,-25,43,-29c201,121,199,111,198,106,196,103,173,46,169,36v4,-3,4,-3,4,-3c173,33,173,33,173,33v4,-3,5,-9,2,-14xm98,175v-3,2,-8,1,-10,-2c88,173,88,173,88,172v,,,,,c65,139,65,139,65,139v,,,,,c63,136,64,131,67,129v3,-2,7,-1,10,2c77,131,77,131,77,131v22,34,22,34,22,34c99,165,99,165,99,165v,,,,,c102,168,101,172,98,175xm124,156v-3,3,-7,2,-10,-2c114,154,114,154,114,154v,,,,,c91,121,91,121,91,121v,,,,,c89,117,90,113,93,111v3,-2,7,-1,9,2c102,113,102,113,102,113v24,33,24,33,24,33c126,146,126,146,126,146v,,,,,c128,150,127,154,124,156xm150,139v-3,2,-7,1,-9,-2c140,136,140,136,140,136v,,,,,c117,103,117,103,117,103v,,,,,c115,100,117,96,119,94v3,-2,8,-2,10,1c129,95,129,95,129,95v23,34,23,34,23,34c152,129,152,129,152,129v,,,,,c154,132,154,136,150,139xm177,120v-4,3,-8,2,-10,-1c167,119,167,119,167,119v,,,,,c144,85,144,85,144,85v,,,,,c142,81,142,78,146,75v3,-2,7,-1,9,2c155,77,155,77,155,77v23,34,23,34,23,34c178,111,178,111,178,111v,,,,,c181,114,179,118,177,120xe" fillcolor="#8dd0d2" stroked="f">
                  <v:path arrowok="t" o:connecttype="custom" o:connectlocs="127553,379276;97540,120166;135056,78859;176323,112656;206336,375520;168820,420583;225093,78859;461442,199026;513963,184005;495206,127677;262609,7510;210087,26286;656523,71349;521466,116411;532721,191515;453938,217802;408920,191515;330137,247843;330137,247843;217590,322947;225093,375520;172572,439359;26261,454380;22509,458135;67528,521973;67528,521973;288870,709733;525218,612098;724051,476911;634013,135187;649019,123922;367653,657161;330137,645895;243851,521973;251354,484421;288870,491932;371404,619609;367653,657161;427678,578301;427678,578301;341392,454380;382659,424338;472696,548260;472696,548260;562734,521973;525218,510708;438932,386786;446435,352989;483951,356744;570237,484421;562734,521973;626510,446869;626510,446869;540224,319192;581491,289151;667777,416828;667777,416828" o:connectangles="0,0,0,0,0,0,0,0,0,0,0,0,0,0,0,0,0,0,0,0,0,0,0,0,0,0,0,0,0,0,0,0,0,0,0,0,0,0,0,0,0,0,0,0,0,0,0,0,0,0,0,0,0,0,0,0,0"/>
                  <o:lock v:ext="edit" verticies="t"/>
                </v:shape>
                <v:shape id="Freeform 3735" o:spid="_x0000_s1068" style="position:absolute;left:150828;top:12906;width:5286;height:6937;visibility:visible;mso-wrap-style:square;v-text-anchor:top" coordsize="14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" path="m30,10v,,,,,c29,10,29,10,29,10v1,,1,,1,c27,5,24,2,21,v,,,,,c21,,21,,20,1,19,1,14,3,10,5,9,5,9,5,9,6v,,,,,c9,6,9,6,9,6,8,7,7,7,7,7v,,,,-1,1c6,8,5,8,5,9v,,,,,c5,9,4,10,4,10v,,,,,c3,10,3,11,2,11v,,,,,c2,12,2,12,2,12v-1,,-1,,-1,c1,12,1,12,1,13,,13,,13,,13v,1,,1,,1c,14,,14,,14v,1,,1,,1c,18,2,21,5,26v,,,,,c5,26,5,26,5,26v,,,,,1c5,28,4,29,5,30v,,,,,c6,30,6,30,6,30v,1,,1,,1c7,31,7,30,9,30v,,,,1,1c12,35,13,40,14,45v-1,3,,5,,8c14,61,14,66,15,71v,,,1,1,1c16,72,16,72,16,72v1,4,3,7,3,9c20,82,21,82,21,82v1,1,1,1,1,1c22,83,38,105,45,117v3,3,5,6,5,6c49,124,49,125,50,126v1,1,1,1,2,2c52,129,53,129,53,130v,,,,,c54,130,54,130,54,130v,,,,,c54,130,54,130,54,130v,,1,,1,1c58,133,65,138,69,144v,1,,1,1,1c71,148,72,151,74,154v2,3,3,6,4,9c78,164,79,166,79,166v-1,1,,1,,1c79,169,81,172,82,172v,,,,,1c85,175,98,185,101,185v2,,3,-1,5,-2c108,182,110,181,111,180v,-1,,-1,1,-1c112,178,113,177,113,175v1,,1,-1,2,-1c115,175,116,174,117,175v2,,3,,5,-1c125,172,126,169,125,167v1,-1,2,-1,3,-1c130,166,131,166,132,166v1,-1,2,-1,3,-2c135,164,135,164,135,164v,,,,,c137,163,140,161,140,159v1,-3,-3,-20,-4,-24c136,135,136,135,136,135v-1,-1,-2,-2,-2,-3c133,131,133,131,133,131v,,,,,c132,131,132,130,131,131v,,,,,c131,130,121,122,116,115v-1,-1,-1,-1,-1,-2c115,113,115,113,115,113v,,,,,c113,109,111,105,110,101v-2,-3,-2,-6,-3,-6c107,94,107,94,107,94v1,,1,,1,c107,93,107,93,107,93v1,,,,,-1c107,92,107,91,106,91v,-1,,-1,-1,-2c105,89,104,88,104,88v,,-1,,-1,-1c102,87,75,47,75,47v,,1,-1,,-3c73,42,71,39,68,38v,-1,,-2,-1,-2c67,35,67,35,67,35,62,33,56,29,48,26v-1,,-3,-1,-4,-1c39,22,34,19,31,15v1,-1,2,-2,2,-3c33,12,33,12,33,11v,-1,-1,-2,-2,-1c31,9,30,10,30,10xm28,15v3,6,9,9,15,12c44,28,46,28,47,29v7,3,12,5,17,8c18,68,18,68,18,68,17,64,17,59,17,53v-1,-3,-1,-5,,-8c16,40,15,34,12,30v,-1,-1,-2,-2,-3c10,27,10,27,10,27,28,14,28,14,28,14v,,,1,,1xe" fillcolor="#8dd0d2" stroked="f">
                  <v:path arrowok="t" o:connecttype="custom" o:connectlocs="112476,37499;112476,37499;78733,0;37492,18750;33743,22500;26244,26250;18746,33749;14997,37499;7498,41249;7498,44999;3749,48749;0,52499;0,56249;18746,97498;18746,101248;18746,112498;22495,116248;37492,116248;52489,198747;59987,269995;71235,303745;82483,311245;187460,461242;194959,479992;198708,487492;202457,487492;206206,491242;262444,543741;292438,611239;296187,626239;307435,648739;397416,686238;419911,671238;431159,652489;457403,652489;479898,622489;506143,614989;506143,614989;509892,506241;502394,494991;498644,491242;491146,491242;431159,423743;431159,423743;401165,356244;404914,352494;401165,344994;393667,333744;386168,326244;281190,164997;251197,134998;179962,97498;116225,56249;123724,41249;112476,37499;161216,101248;239949,138748;63736,198747;44990,112498;37492,101248;104978,56249" o:connectangles="0,0,0,0,0,0,0,0,0,0,0,0,0,0,0,0,0,0,0,0,0,0,0,0,0,0,0,0,0,0,0,0,0,0,0,0,0,0,0,0,0,0,0,0,0,0,0,0,0,0,0,0,0,0,0,0,0,0,0,0,0"/>
                  <o:lock v:ext="edit" verticies="t"/>
                </v:shape>
                <v:shape id="Freeform 3736" o:spid="_x0000_s1069" style="position:absolute;left:158257;top:11144;width:11510;height:9858;visibility:visible;mso-wrap-style:square;v-text-anchor:top" coordsize="30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" path="m235,129v-2,-3,-1,-7,2,-10c239,118,243,119,245,122v2,2,1,6,-1,8c241,132,237,131,235,129t-10,6c231,144,242,146,251,140v8,-6,10,-17,4,-25c250,106,238,104,230,109v-8,6,-11,18,-5,26m102,221v-2,-3,-2,-7,1,-8c106,210,110,211,112,214v2,3,1,7,-2,9c108,224,104,224,102,221t-10,7c98,236,109,238,117,233v8,-6,11,-17,5,-26c116,199,105,196,96,202v-8,6,-10,18,-4,26m274,41v,,2,3,-1,5c234,74,234,74,234,74v,,-3,2,-5,-1c217,56,217,56,217,56v,,-2,-3,1,-5c218,51,246,32,250,29v4,-3,11,-7,15,c274,41,274,41,274,41v,,,,,xm220,79v,,2,3,-1,6c179,112,179,112,179,112v,,-3,3,-5,c162,94,162,94,162,94v,,-2,-3,1,-4c203,62,203,62,203,62v,,3,-2,5,1c220,79,220,79,220,79v,,,,,xm164,118v,,2,2,-1,5c124,150,124,150,124,150v,,-3,2,-5,-1c107,133,107,133,107,133v,,-2,-3,1,-5c147,100,147,100,147,100v,,3,-2,5,1c164,118,164,118,164,118v,,,,,xm109,156v,,2,3,,5c69,189,69,189,69,189v,,-3,2,-5,-1c52,171,52,171,52,171v,,-2,-3,1,-5c93,138,93,138,93,138v,,3,-2,5,1c109,156,109,156,109,156v,,,,,xm75,228v2,3,-1,5,-1,5c62,241,62,241,62,241v-3,2,-4,-1,-4,-1c23,190,23,190,23,190v-2,-3,1,-5,1,-5c36,178,36,178,36,178v3,-2,5,1,5,1c75,228,75,228,75,228v,,,,,xm304,64c270,15,270,15,270,15v,,-11,-15,-25,-4c172,61,172,61,172,61,96,113,96,113,96,113,6,177,6,177,6,177v,,-6,3,-2,9c27,220,27,220,27,220v-2,2,-3,5,,9c46,257,46,257,46,257v,,4,6,10,1c93,233,93,233,93,233v-1,-1,-2,-2,-3,-4c83,220,86,207,94,201v10,-7,23,-5,30,5c124,207,125,208,125,210v26,-18,26,-18,26,-18c226,139,226,139,226,139v,,,,,c225,139,225,138,224,137v-7,-10,-5,-23,5,-29c238,101,251,104,257,113v1,1,2,3,3,4c264,114,264,114,264,114,307,69,307,69,307,69v-2,-2,-2,-3,-3,-5e" fillcolor="#8dd0d2" stroked="f">
                  <v:path arrowok="t" o:connecttype="custom" o:connectlocs="888509,446064;914752,487296;843521,506039;955991,431070;843521,506039;386145,798416;412388,835901;344907,854643;457376,775926;344907,854643;1023473,172428;858517,273636;817278,191170;993481,108705;1027222,153686;821027,318617;652323,419825;611084,337359;779789,236151;824776,296126;611084,461057;446129,558517;404890,479799;569846,378592;614833,442315;408639,603498;239935,704705;198696,622240;367400,521032;408639,584756;277425,873385;217441,899624;89976,693460;153708,670970;281174,854643;1012226,56227;644825,228654;22494,663473;101223,824655;172453,963347;348655,873385;352404,753435;468623,787171;847270,521032;839772,513535;963489,423573;989732,427321;1139691,239900" o:connectangles="0,0,0,0,0,0,0,0,0,0,0,0,0,0,0,0,0,0,0,0,0,0,0,0,0,0,0,0,0,0,0,0,0,0,0,0,0,0,0,0,0,0,0,0,0,0,0,0"/>
                  <o:lock v:ext="edit" verticies="t"/>
                </v:shape>
                <v:shape id="Freeform 3737" o:spid="_x0000_s1070" style="position:absolute;left:174005;top:12573;width:7668;height:7842;visibility:visible;mso-wrap-style:square;v-text-anchor:top" coordsize="20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" path="m132,42c27,116,27,116,27,116,25,106,17,79,16,77v,-3,1,-5,5,-8c23,67,34,60,44,53v,,11,-8,22,-17c76,29,86,22,89,21v4,-4,6,-4,9,-2c100,21,123,37,132,42m29,148v-4,-6,-2,-14,4,-18c39,125,47,127,51,133v5,6,3,14,-3,19c43,156,34,154,29,148m139,71v-4,-6,-2,-15,4,-19c149,48,157,49,161,55v5,6,3,15,-3,19c152,78,144,77,139,71t63,13c168,35,168,35,168,35v,,-9,-13,-22,-4c145,33,145,33,145,33,137,28,110,8,106,6,100,3,91,,80,8,75,11,66,17,57,24,46,32,35,39,35,39,26,46,17,53,12,56,1,64,,74,2,80v1,5,9,37,12,45c12,127,12,127,12,127v,,-12,8,-4,21c43,196,43,196,43,196v12,-8,12,-8,12,-8c65,201,65,201,65,201v,,,,,c65,201,65,201,66,201v4,7,13,8,20,3c92,200,94,191,89,184v,,,,,c89,184,89,184,89,184,79,170,79,170,79,170v86,-61,86,-61,86,-61c175,123,175,123,175,123v,,,,,c175,123,175,123,175,123v5,7,14,8,21,4c202,122,204,113,199,106v,,,,,-1c199,105,199,105,199,105,190,92,190,92,190,92v12,-8,12,-8,12,-8c202,84,202,84,202,84xe" fillcolor="#8dd0d2" stroked="f">
                  <v:path arrowok="t" o:connecttype="custom" o:connectlocs="496141,157595;101483,435264;60138,288925;78931,258907;165380,198870;248070,135082;334519,78798;368347,71293;496141,157595;109001,555336;124035,487795;191691,499052;180415,570345;109001,555336;522451,266411;537486,195118;605141,206375;593865,277668;522451,266411;759246,315191;631452,131330;548762,116320;545003,123825;398416,22514;300691,30018;214243,90055;131552,146339;45104,210127;7517,300182;52621,469034;45104,476539;30069,555336;161622,735445;206725,705427;244312,754207;244312,754207;248070,754207;323243,765464;334519,690418;334519,690418;334519,690418;296933,637886;620176,408998;657762,461530;657762,461530;657762,461530;736694,476539;747970,397741;747970,393989;747970,393989;714142,345209;759246,315191;759246,315191" o:connectangles="0,0,0,0,0,0,0,0,0,0,0,0,0,0,0,0,0,0,0,0,0,0,0,0,0,0,0,0,0,0,0,0,0,0,0,0,0,0,0,0,0,0,0,0,0,0,0,0,0,0,0,0,0"/>
                  <o:lock v:ext="edit" verticies="t"/>
                </v:shape>
                <v:shape id="Freeform 3738" o:spid="_x0000_s1071" style="position:absolute;left:225298;top:12080;width:7588;height:8176;visibility:visible;mso-wrap-style:square;v-text-anchor:top" coordsize="20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" path="m199,160v3,5,2,12,-3,16c191,179,184,178,180,173v,,,,,c139,114,139,114,139,114v-10,7,-10,7,-10,7c66,29,66,29,66,29v,,,,,c60,21,63,11,71,5,78,,89,2,94,9v,,,,,c153,94,153,94,153,94v5,7,5,7,5,7c199,160,199,160,199,160xm83,82c73,68,73,68,73,68,72,67,72,67,72,67,45,27,45,27,45,27v,,,,,c44,26,41,25,40,26v-2,1,-3,4,-2,6c38,32,38,32,38,32,66,71,66,71,66,71v-6,4,-6,4,-6,4c33,36,33,36,33,36v,,,,,c32,34,29,33,27,35v-2,1,-2,4,-1,5c26,40,26,40,26,40,54,80,54,80,54,80v-7,4,-7,4,-7,4c20,44,20,44,20,44v,,,,,c19,43,16,42,15,43v-2,1,-2,4,-1,6c14,49,14,49,14,49,41,88,41,88,41,88v-6,4,-6,4,-6,4c8,53,8,53,8,53v,,,,,c7,51,4,50,2,52v-2,1,-1,4,,5c2,57,2,57,2,57,29,97,29,97,29,97v1,2,1,2,1,2c40,113,40,113,40,113v,,,,,c44,118,52,120,58,116v,,,,,c59,115,59,115,59,115v67,97,67,97,67,97c127,212,127,212,127,212v3,5,10,6,15,2c147,211,148,204,145,199v,,,,,c78,102,78,102,78,102v1,-1,1,-1,1,-1c79,101,79,101,79,101v,,,,,c86,96,87,89,83,82xe" fillcolor="#8dd0d2" stroked="f">
                  <v:path arrowok="t" o:connecttype="custom" o:connectlocs="747555,600046;736286,660051;676181,648800;676181,648800;522162,427533;484596,453785;247933,108758;247933,108758;266716,18751;353117,33753;353117,33753;574754,352527;593536,378779;747555,600046;311794,307524;274229,255020;270472,251269;169045,101258;169045,101258;150262,97508;142749,120009;142749,120009;247933,266271;225394,281272;123966,135010;123966,135010;101427,131260;97671,150012;97671,150012;202854,300023;176558,315024;75131,165013;75131,165013;56348,161262;52592,183764;52592,183764;154019,330025;131480,345027;30052,198765;30052,198765;7513,195015;7513,213766;7513,213766;108940,363778;112697,371279;150262,423783;150262,423783;217880,435034;217880,435034;221637,431283;473326,795061;477083,795061;533431,802562;544701,746308;544701,746308;293012,382529;296768,378779;296768,378779;296768,378779;311794,307524" o:connectangles="0,0,0,0,0,0,0,0,0,0,0,0,0,0,0,0,0,0,0,0,0,0,0,0,0,0,0,0,0,0,0,0,0,0,0,0,0,0,0,0,0,0,0,0,0,0,0,0,0,0,0,0,0,0,0,0,0,0,0,0"/>
                  <o:lock v:ext="edit" verticies="t"/>
                </v:shape>
                <v:shape id="Freeform 3739" o:spid="_x0000_s1072" style="position:absolute;left:183880;top:12112;width:8779;height:7890;visibility:visible;mso-wrap-style:square;v-text-anchor:top" coordsize="23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" path="m186,60v,9,-4,17,-11,18c169,78,164,71,163,62v-1,-10,4,-18,10,-18c180,43,185,51,186,60m137,12v2,3,-2,8,-8,13c122,29,116,31,114,29v-2,-2,3,-8,9,-12c129,12,136,10,137,12t36,77c179,89,185,97,186,106v,10,-4,18,-11,18c169,125,163,116,162,107v,-9,4,-17,11,-18m118,38v2,3,-3,9,-11,14c100,57,93,59,91,57v-2,-3,2,-10,9,-15c107,37,116,35,118,38m102,18v1,2,-2,8,-9,13c85,36,78,37,77,36v-2,-3,2,-9,9,-14c93,17,100,15,102,18m80,43v2,2,-3,9,-10,14c62,62,55,64,53,62,51,59,56,53,63,48v8,-5,15,-8,17,-5m58,69v2,3,-3,10,-11,16c39,90,31,92,29,89,27,87,32,80,40,75v8,-6,16,-9,18,-6m56,146v-3,4,-11,1,-18,-5c30,136,26,128,28,125v3,-3,11,-1,19,5c54,136,58,143,56,146t48,26c107,170,115,172,123,177v8,7,12,14,9,17c130,198,122,195,113,189v-7,-5,-11,-12,-9,-17m66,86c64,84,69,77,77,71v7,-5,15,-7,17,-4c96,69,91,76,84,81v-8,6,-16,8,-18,5m161,154v-1,-8,4,-17,11,-18c178,136,184,144,185,153v,9,-5,17,-11,17c167,171,162,163,161,154m150,1c134,3,104,7,95,11,83,14,74,20,64,28,56,37,24,73,15,83,6,93,,109,9,122v9,12,36,50,44,59c61,189,72,200,83,202v10,1,56,8,64,8c157,210,173,206,184,191v13,-15,37,-58,43,-68c234,113,231,95,224,81,215,66,195,36,186,20,177,5,167,,150,1e" fillcolor="#8dd0d2" stroked="f">
                  <v:path arrowok="t" o:connecttype="custom" o:connectlocs="656540,293053;649037,165312;513977,45085;427689,108955;513977,45085;697808,398251;607769,402008;442696,142769;341401,214154;442696,142769;348904,116470;322643,82656;300133,161555;198838,232939;300133,161555;176328,319352;150066,281781;210093,548535;105046,469636;210093,548535;461454,665004;423937,710089;247609,323109;352656,251725;247609,323109;645285,510964;652789,638705;562749,3757;240106,105198;33765,458364;311388,758931;690305,717603;840371,304324;562749,3757" o:connectangles="0,0,0,0,0,0,0,0,0,0,0,0,0,0,0,0,0,0,0,0,0,0,0,0,0,0,0,0,0,0,0,0,0,0"/>
                  <o:lock v:ext="edit" verticies="t"/>
                </v:shape>
                <v:shape id="Freeform 3740" o:spid="_x0000_s1073" style="position:absolute;left:206279;top:12573;width:7350;height:7381;visibility:visible;mso-wrap-style:square;v-text-anchor:top" coordsize="19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" path="m158,23c146,13,132,6,117,3,99,,80,2,62,9,55,11,49,15,42,19,36,24,30,29,25,35,12,49,5,66,2,85,,99,1,115,6,129v3,8,7,17,13,25c24,162,31,169,38,175v12,9,26,16,41,18c97,197,116,195,133,189v8,-3,14,-6,21,-11c160,174,166,169,170,163v13,-14,21,-32,24,-50c196,98,194,82,189,68,187,60,183,51,177,43,171,35,165,28,158,23xm153,28v3,26,3,26,3,26c156,55,156,55,156,55,128,75,128,75,128,75v-1,-1,-1,-1,-1,-1c97,60,97,60,97,60v,,,,,c94,26,94,26,94,26v,,,,,c116,10,116,10,116,10v13,3,27,9,37,18xm125,79v4,34,4,34,4,34c101,133,101,133,101,133,70,118,70,118,70,118,67,84,67,84,67,84,95,65,95,65,95,65v30,14,30,14,30,14c125,79,125,79,125,79xm109,9c91,22,91,22,91,22,71,13,71,13,71,13,83,8,96,8,109,9xm30,39c35,34,40,29,46,25,52,21,59,17,65,15,89,26,89,26,89,26v,,,,,c92,60,92,60,92,60v,,,,,c64,80,64,80,64,80v,,,,,c32,66,32,66,32,66v,,,,,c30,39,30,39,30,39v,,,,,xm26,44v2,23,2,23,2,23c10,79,10,79,10,79,12,66,18,54,26,44xm9,85c31,70,31,70,31,70v,,,,,c62,84,62,84,62,84v,,,,,c65,119,65,119,65,119,37,139,37,139,37,139,12,128,12,128,12,128,8,113,7,99,9,85xm24,150c20,145,17,139,14,133v21,10,21,10,21,10c38,165,38,165,38,165,33,161,28,156,24,150xm43,170c40,142,40,142,40,142,68,123,68,123,68,123v31,14,31,14,31,14c100,137,100,137,100,137v2,35,2,35,2,35c102,172,102,172,102,172,80,187,80,187,80,187,67,184,53,179,43,170xm87,188v18,-13,18,-13,18,-13c125,185,125,185,125,185v-13,4,-26,4,-38,3xm166,158v-5,6,-11,11,-16,15c143,177,137,180,131,183,107,171,107,171,107,171v-1,,-1,,-1,c104,136,104,136,104,136v,,,,,c131,117,131,117,131,117v31,15,31,15,31,15c166,158,166,158,166,158v,,,,,xm170,154v-3,-23,-3,-23,-3,-23c186,118,186,118,186,118v-3,13,-8,25,-16,36xm187,111v-23,16,-23,16,-23,16c133,112,133,112,133,112,130,78,130,78,130,78v,,,,,c158,59,158,59,158,59v1,-1,1,-1,1,-1c184,70,184,70,184,70v4,14,4,28,3,41xm180,64c160,54,160,54,160,54,158,33,158,33,158,33v5,3,10,9,14,14c175,52,178,58,180,64xe" fillcolor="#8dd0d2" stroked="f">
                  <v:path arrowok="t" o:connecttype="custom" o:connectlocs="438758,11241;157503,71196;7500,318508;71251,577061;296255,723199;577510,666992;727513,423428;663762,161127;573760,104920;585010,206093;476258,277289;363756,224829;352506,97426;573760,104920;483759,423428;262505,442163;356256,243565;468758,296025;341256,82437;408757,33724;172503,93679;333756,97426;345006,224829;240004,299772;120002,247312;112502,146139;97502,164874;37501,296025;33751,318508;116252,262300;232504,314760;138752,520853;33751,318508;52501,498371;142503,618279;161253,637015;255005,460899;375007,513359;382507,644509;161253,637015;393757,655751;326256,704464;562510,648256;401257,640762;390007,509612;491259,438416;622511,592049;637511,577061;697512,442163;701262,415933;498759,419680;487509,292277;596261,217335;701262,415933;600011,202346;645011,176116" o:connectangles="0,0,0,0,0,0,0,0,0,0,0,0,0,0,0,0,0,0,0,0,0,0,0,0,0,0,0,0,0,0,0,0,0,0,0,0,0,0,0,0,0,0,0,0,0,0,0,0,0,0,0,0,0,0,0,0"/>
                  <o:lock v:ext="edit" verticies="t"/>
                </v:shape>
                <v:shape id="Freeform 3741" o:spid="_x0000_s1074" style="position:absolute;left:195849;top:22066;width:7843;height:8620;visibility:visible;mso-wrap-style:square;v-text-anchor:top" coordsize="20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" path="m99,c98,,97,,97,,,69,,69,,69v,,,1,,1c,71,,72,,72v,,14,18,19,23c20,94,20,94,20,94,115,27,115,27,115,27v1,-2,1,-2,1,-2c112,19,99,1,99,1v,,,-1,,-1xm112,27c21,92,21,92,21,92,17,87,8,75,4,71,98,5,98,5,98,5v3,4,10,16,14,22xm21,100v1,3,2,7,6,12c27,112,27,112,27,112v7,9,13,8,18,13c45,126,45,126,45,126v,,,,,c45,126,45,126,45,126v1,1,6,8,14,16c60,143,61,145,61,146v2,1,3,2,4,4c84,172,110,204,123,219v,,2,1,2,2c128,225,130,227,130,227v2,3,6,3,11,2c150,228,163,222,177,212v1,-1,2,-1,3,-2c198,196,209,181,205,174v,,,-1,-1,-3c204,171,203,170,203,170,192,152,144,71,137,61v,-1,,-1,,-1c133,53,135,49,129,39v-1,-2,-2,-3,-3,-5c122,30,120,29,116,24,18,95,18,95,18,95v1,2,2,4,3,5xe" fillcolor="#8dd0d2" stroked="f">
                  <v:path arrowok="t" o:connecttype="custom" o:connectlocs="371475,0;363970,0;0,258604;0,262352;0,269848;71293,356049;75045,352301;431511,101193;435264,93697;371475,3748;371475,0;420255,101193;78798,344805;15009,266100;367723,18739;420255,101193;78798,374788;101311,419763;101311,419763;168852,468485;168852,472233;168852,472233;168852,472233;221384,532199;228889,547191;243898,562182;461530,820786;469034,828282;487795,850769;529070,858265;664152,794551;675409,787055;769216,652132;765464,640888;761711,637140;514061,228621;514061,224873;484043,146167;472786,127428;435264,89949;67541,356049;78798,374788" o:connectangles="0,0,0,0,0,0,0,0,0,0,0,0,0,0,0,0,0,0,0,0,0,0,0,0,0,0,0,0,0,0,0,0,0,0,0,0,0,0,0,0,0,0"/>
                  <o:lock v:ext="edit" verticies="t"/>
                </v:shape>
                <v:shape id="Freeform 3742" o:spid="_x0000_s1075" style="position:absolute;left:117617;top:23066;width:7128;height:7287;visibility:visible;mso-wrap-style:square;v-text-anchor:top" coordsize="19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" path="m127,8c124,7,121,6,118,5,95,,71,2,50,14v-1,1,-3,2,-4,2c44,17,43,18,41,19v-2,2,-4,3,-5,4c35,24,34,25,33,26,15,42,4,64,1,87v,3,,6,,9c,115,6,135,18,151v11,17,28,29,46,35c67,187,70,188,73,189v22,5,46,3,68,-9c142,179,143,178,145,178v1,-1,3,-2,5,-4c151,173,153,172,155,171v,-1,2,-2,3,-3c176,152,187,130,189,107v,-3,1,-6,1,-9c190,79,184,59,173,43,161,26,145,14,127,8xm124,17v15,6,28,14,38,28c136,63,136,63,136,63,129,54,121,46,113,40v5,-8,8,-15,11,-23xm115,14v-2,7,-5,13,-10,20c92,24,78,19,64,18v17,-7,35,-8,51,-4xm53,27v14,-2,31,3,47,14c94,49,86,56,77,63,53,27,53,27,53,27v,,,,,xm83,71v9,-7,18,-15,24,-24c114,53,121,60,128,69,97,90,97,90,97,90,83,71,83,71,83,71v,,,,,xm102,98c133,76,133,76,133,76v6,9,10,18,13,27c136,106,126,111,116,118,102,98,102,98,102,98v,,,,,xm45,33c69,68,69,68,69,68,60,74,51,79,42,82,36,63,37,45,45,33xm58,118c52,109,47,100,44,91,55,88,65,83,75,76,89,96,89,96,89,96,58,118,58,118,58,118v,,,,,xm94,103v14,20,14,20,14,20c98,130,90,138,83,147,76,141,69,134,63,125,94,103,94,103,94,103v,,,,,xm31,41v-3,13,-3,28,1,44c25,87,18,87,11,87,13,70,20,54,31,41xm10,97v8,,17,-1,25,-3c39,104,44,114,50,123,23,142,23,142,23,142,14,128,10,112,10,97xm66,177c52,171,39,162,28,149,55,131,55,131,55,131v7,9,15,17,22,23c73,162,69,170,66,177xm75,179v3,-6,6,-13,10,-19c99,169,113,175,126,176v-16,6,-34,8,-51,3xm91,152v6,-7,14,-14,22,-21c138,166,138,166,138,166v-14,3,-31,-2,-47,-14xm146,161c121,125,121,125,121,125v9,-5,19,-10,28,-13c154,131,153,148,146,161xm159,153v3,-13,3,-28,-1,-44c165,107,173,106,180,106v-2,18,-9,34,-21,47xm180,97v-8,,-16,1,-25,3c152,90,147,80,141,71,167,52,167,52,167,52v9,14,13,30,13,45xe" fillcolor="#8dd0d2" stroked="f">
                  <v:path arrowok="t" o:connecttype="custom" o:connectlocs="442679,18780;172570,60096;135055,86388;3752,326772;67527,567155;273861,709883;543970,668567;581485,642275;709036,401891;649012,161508;465188,63852;510206,236628;465188,63852;393909,127704;431424,52584;375152,153996;198830,101412;311376,266676;480194,259164;311376,266676;382655,368087;547721,386867;382655,368087;168818,123948;157564,307992;217588,443207;281364,285456;217588,443207;352642,386867;311376,552131;352642,386867;116297,153996;41267,326772;37515,364332;187576,461987;37515,364332;105042,559643;288867,578423;281364,672323;472691,661055;341388,570911;517709,623495;547721,604715;558976,420671;596491,574667;675273,398135;675273,364332;528964,266676;675273,364332" o:connectangles="0,0,0,0,0,0,0,0,0,0,0,0,0,0,0,0,0,0,0,0,0,0,0,0,0,0,0,0,0,0,0,0,0,0,0,0,0,0,0,0,0,0,0,0,0,0,0,0,0"/>
                  <o:lock v:ext="edit" verticies="t"/>
                </v:shape>
                <v:shape id="Freeform 3743" o:spid="_x0000_s1076" style="position:absolute;left:128381;top:22780;width:7207;height:8430;visibility:visible;mso-wrap-style:square;v-text-anchor:top" coordsize="45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" path="m350,111l246,89,182,,133,35r28,40l52,59,,354,41,326,185,531r49,-35l152,375r71,-52l308,446,454,342,310,137r40,-26l350,111r,l350,111xm310,229r-59,40l208,210r60,-43l310,229r,l310,229r,xe" fillcolor="#8dd0d2" stroked="f">
                  <v:path arrowok="t" o:connecttype="custom" o:connectlocs="555625,176213;390525,141288;288925,0;211138,55563;255588,119063;82550,93663;0,561975;65088,517525;293688,842963;371475,787400;241300,595313;354013,512763;488950,708025;720725,542925;492125,217488;555625,176213;555625,176213;555625,176213;555625,176213;492125,363538;398463,427038;330200,333375;425450,265113;492125,363538;492125,363538;492125,363538;492125,363538" o:connectangles="0,0,0,0,0,0,0,0,0,0,0,0,0,0,0,0,0,0,0,0,0,0,0,0,0,0,0"/>
                  <o:lock v:ext="edit" verticies="t"/>
                </v:shape>
                <v:shape id="Freeform 32" o:spid="_x0000_s1077" style="position:absolute;left:138699;top:34893;width:11748;height:8366;visibility:visible;mso-wrap-style:square;v-text-anchor:top" coordsize="740,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" path="m740,180l613,r,l327,r66,95l194,95r92,132l116,348,241,527,631,255,572,170r50,-35l681,220r59,-40l740,180r,l740,180xm225,340r-54,41l159,362r54,-38l225,340r,l225,340r,xm244,369r-55,40l178,390r54,-38l244,369r,l244,369r,xm291,293r-54,40l225,314r54,-37l291,293r,l291,293r,xm312,322r-54,40l244,343r54,-38l312,322r,l312,322r,xm360,246r-55,40l293,267r55,-38l360,246r,l360,246r,xm379,274r-55,40l312,296r55,-38l379,274r,l379,274r,xm213,270r54,-38l140,54,121,66,109,76,90,90,213,270r,l213,270r,xm142,319r59,-40l50,71,34,85,19,95,,106,142,319r,l142,319r,xe" fillcolor="#8dd0d2" stroked="f">
                  <v:path arrowok="t" o:connecttype="custom" o:connectlocs="973138,0;519113,0;307975,150813;184150,552450;1001713,404813;987425,214313;1174750,285750;1174750,285750;357188,539750;252413,574675;357188,539750;357188,539750;387350,585788;282575,619125;387350,585788;387350,585788;461963,465138;357188,498475;461963,465138;461963,465138;495300,511175;387350,544513;495300,511175;495300,511175;571500,390525;465138,423863;571500,390525;571500,390525;601663,434975;495300,469900;601663,434975;601663,434975;338138,428625;222250,85725;173038,120650;338138,428625;338138,428625;225425,506413;79375,112713;30163,150813;225425,506413;225425,506413" o:connectangles="0,0,0,0,0,0,0,0,0,0,0,0,0,0,0,0,0,0,0,0,0,0,0,0,0,0,0,0,0,0,0,0,0,0,0,0,0,0,0,0,0,0"/>
                  <o:lock v:ext="edit" verticies="t"/>
                </v:shape>
                <v:shape id="Freeform 33" o:spid="_x0000_s1078" style="position:absolute;left:144478;top:22542;width:8033;height:7811;visibility:visible;mso-wrap-style:square;v-text-anchor:top" coordsize="21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" path="m198,173v-1,3,-25,-31,-43,-65c134,68,119,26,119,26v,,13,42,32,84c166,145,187,181,185,180v-10,-2,-28,-8,-49,-24c105,134,100,87,107,59v7,-28,,-59,,-59c107,,131,33,157,48v25,14,57,51,53,86c208,154,203,166,198,173t-64,2c119,181,101,186,101,186v,,13,-11,28,-18c125,165,121,162,118,159v-1,-1,-2,-2,-4,-4c114,155,114,155,114,155,107,145,100,135,96,123v-2,-1,-5,-4,-9,-6c65,101,31,84,31,84v,,36,9,61,25c92,110,92,110,93,110,90,100,90,90,90,79,60,69,23,74,,79v46,20,46,75,101,80c87,173,81,194,81,194v,,36,14,58,4c146,196,151,190,154,184v-6,-3,-11,-6,-18,-10c135,174,134,175,134,175e" fillcolor="#8dd0d2" stroked="f">
                  <v:path arrowok="t" o:connecttype="custom" o:connectlocs="743217,649623;581811,405545;446681,97631;566797,413055;694420,675909;510493,585788;401638,221548;401638,0;589319,180242;788261,503176;743217,649623;502985,657133;379116,698439;484217,630848;442927,597053;427913,582032;427913,582032;360348,461871;326565,439341;116362,315424;345333,409300;349087,413055;337826,296649;0,296649;379116,597053;304043,728479;521753,743500;578058,690929;510493,653378;502985,657133" o:connectangles="0,0,0,0,0,0,0,0,0,0,0,0,0,0,0,0,0,0,0,0,0,0,0,0,0,0,0,0,0,0"/>
                  <o:lock v:ext="edit" verticies="t"/>
                </v:shape>
                <v:shape id="Freeform 34" o:spid="_x0000_s1079" style="position:absolute;left:154495;top:21685;width:10779;height:10096;visibility:visible;mso-wrap-style:square;v-text-anchor:top" coordsize="28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" path="m9,124c181,4,181,4,181,4,157,138,157,138,157,138v,3,-2,6,-5,8c149,148,146,148,143,147,9,124,9,124,9,124xm174,113v-5,27,-5,27,-5,27c168,146,164,152,159,155v-5,4,-11,6,-18,5c114,155,114,155,114,155,94,266,94,266,94,266v,1,,2,,2c97,269,100,268,103,266,282,141,282,141,282,141v3,-2,4,-5,5,-8c286,133,286,133,285,133,174,113,174,113,174,113xm3,135v-1,,-2,,-2,-1c,138,,141,3,144,83,259,83,259,83,259,102,153,102,153,102,153,3,135,3,135,3,135xm193,2v-17,99,-17,99,-17,99c282,120,282,120,282,120,202,5,202,5,202,5,200,2,197,,194,v,,-1,1,-1,2e" fillcolor="#8dd0d2" stroked="f">
                  <v:path arrowok="t" o:connecttype="custom" o:connectlocs="33802,465415;679799,15013;589660,517962;570881,547988;537079,551742;33802,465415;653508,424128;634729,525468;597171,581769;529567,600535;428161,581769;353045,998390;353045,1005897;386847,998390;1059134,529222;1077913,499195;1070401,499195;653508,424128;11267,506702;3756,502948;11267,540482;311731,972117;383091,574262;11267,506702;724868,7507;661020,379088;1059134,450401;758670,18767;728624,0;724868,7507" o:connectangles="0,0,0,0,0,0,0,0,0,0,0,0,0,0,0,0,0,0,0,0,0,0,0,0,0,0,0,0,0,0"/>
                  <o:lock v:ext="edit" verticies="t"/>
                </v:shape>
                <v:shape id="Freeform 35" o:spid="_x0000_s1080" style="position:absolute;left:167338;top:22479;width:6826;height:7985;visibility:visible;mso-wrap-style:square;v-text-anchor:top" coordsize="1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" path="m19,148c6,138,6,138,6,138v,,,,,c,132,,124,4,119v6,-6,14,-7,19,-2c23,117,23,117,23,117v13,11,13,11,13,11c19,148,19,148,19,148v,,,,,xm37,128c24,116,24,116,24,116v,,,,,c24,116,24,116,24,116v-5,-3,-12,-3,-17,c6,117,5,117,4,119,,124,,132,5,137v,,,,,c19,149,19,149,19,149,37,128,37,128,37,128v,,,,,xm6,138v,-1,,-1,,-1c1,133,1,124,6,119v,-1,,-2,2,-3c12,113,19,113,23,117v13,11,13,11,13,11c18,148,18,148,18,148,6,138,6,138,6,138xm50,158v5,-6,5,-14,-1,-20c49,138,49,138,49,138,36,127,36,127,36,127,18,149,18,149,18,149v12,10,12,10,12,10c31,160,31,160,31,160v,,,,,c36,163,43,164,48,160v1,,1,-1,2,-2xm19,148c36,128,36,128,36,128v12,11,12,11,12,11c48,139,48,139,48,139v,,,,,c54,144,55,152,50,157v-2,1,-2,2,-2,3c42,163,35,163,31,159v,,,,,c19,148,19,148,19,148v,,,,,xm88,135v16,-6,16,-6,16,-6c104,129,104,129,104,129v7,-3,10,-11,7,-18c108,104,100,101,93,104v,,,,,c78,110,78,110,78,110v10,25,10,25,10,25c88,135,88,135,88,135xm111,111v-3,-7,-11,-10,-17,-8c94,103,94,103,94,103v-16,7,-16,7,-16,7c88,135,88,135,88,135v16,-6,16,-6,16,-6c104,129,104,129,104,129v,,,,,c104,128,105,128,106,128v5,-4,7,-10,5,-17xm89,135c78,110,78,110,78,110v15,-6,15,-6,15,-6c93,104,93,104,93,104v,,,,,c100,102,107,105,110,112v3,5,,11,-5,15c105,127,104,128,103,128v,1,,1,,1c89,135,89,135,89,135v,,,,,xm78,110v-15,5,-15,5,-15,5c62,116,62,116,62,116v,,,,,c61,116,61,117,60,117v-5,4,-7,10,-5,17c58,141,66,144,73,142v,,,,,c89,135,89,135,89,135,78,110,78,110,78,110v,,,,,xm73,141v,,,,,c66,143,59,140,56,133v-3,-5,-1,-12,5,-15c61,117,62,117,62,116v16,-5,16,-5,16,-5c88,134,88,134,88,134v-15,7,-15,7,-15,7xm78,180c63,173,63,173,63,173v,,,,,c56,170,48,174,46,180v-3,7,-1,15,6,18c52,198,52,198,52,198v15,6,15,6,15,6c78,180,78,180,78,180v,,,,,xm79,179c63,173,63,173,63,173v-1,-1,-1,-1,-1,-1c62,172,62,172,62,172v-4,-1,-9,,-12,2c48,176,46,178,45,180v-3,7,,15,7,18c52,198,52,198,52,198v16,7,16,7,16,7c79,179,79,179,79,179v,,,,,xm52,198v,,,,,c46,194,43,187,46,180v,-2,3,-4,5,-5c54,173,59,171,63,173v15,7,15,7,15,7c67,204,67,204,67,204,52,198,52,198,52,198xm100,203v3,-6,1,-14,-6,-17c94,186,94,186,94,186,78,179,78,179,78,179,67,205,67,205,67,205v16,6,16,6,16,6c83,211,83,211,83,211v,,,,,c87,213,92,212,96,209v2,-1,3,-3,4,-6xm68,204c78,180,78,180,78,180v15,6,15,6,15,6c93,186,93,186,93,186v,,,,,c100,189,103,197,99,203v,2,-2,4,-4,6c92,211,87,212,83,210v-1,,-1,,-1,c68,204,68,204,68,204v,,,,,xm113,162v13,-11,13,-11,13,-11c126,151,126,151,126,151v6,-4,7,-13,2,-19c124,126,116,125,109,130v,,,,,c96,140,96,140,96,140v17,22,17,22,17,22c113,162,113,162,113,162xm126,152v1,-1,1,-1,1,-1c127,151,127,151,127,151v5,-5,6,-13,2,-19c124,126,115,125,109,129v,,,,,c96,140,96,140,96,140v17,22,17,22,17,22c113,162,113,162,113,162v13,-10,13,-10,13,-10c126,152,126,152,126,152xm109,130v,,,,,c109,130,109,130,109,130v7,-5,14,-3,19,2c132,138,131,146,126,151v-12,10,-12,10,-12,10c97,140,97,140,97,140v12,-10,12,-10,12,-10c109,130,109,130,109,130xm114,161c97,140,97,140,97,140v,,,,,c83,150,83,150,83,150v,,,,,c83,150,83,150,83,150v-6,5,-7,14,-2,19c85,175,94,176,100,172v,,,,,c100,172,100,172,100,172v14,-11,14,-11,14,-11c114,161,114,161,114,161xm97,141v16,20,16,20,16,20c100,171,100,171,100,171v,,,,,c100,171,100,171,100,171v,,,,,c94,175,86,174,82,168v-5,-5,-4,-13,2,-17c84,150,84,150,84,150v13,-9,13,-9,13,-9c97,141,97,141,97,141xm105,78v16,5,16,5,16,5c121,83,121,83,121,83v7,2,14,-1,17,-8c140,68,137,61,130,58v,,,,,c114,52,114,52,114,52v-9,26,-9,26,-9,26c105,78,105,78,105,78xm138,75v3,-7,-1,-15,-8,-18c130,57,130,57,130,57,114,52,114,52,114,52v-9,26,-9,26,-9,26c121,83,121,83,121,83v,1,,1,,1c121,84,121,84,121,84v4,1,8,,12,-2c136,80,137,78,138,75xm106,77v9,-24,9,-24,9,-24c130,58,130,58,130,58v,,,,,c130,58,130,58,130,58v7,3,10,10,7,17c137,77,134,80,133,81v-4,2,-8,3,-12,2c120,83,120,83,120,83,106,77,106,77,106,77v,,,,,xm115,52c99,46,99,46,99,46v,,,,,c99,46,99,46,99,46,95,45,90,45,86,48v-2,1,-4,4,-5,6c79,62,82,69,89,72v,,,,,c105,78,105,78,105,78,115,52,115,52,115,52v,,,,,xm91,72v-1,,-1,,-1,c83,69,80,61,82,54v1,-2,3,-4,5,-6c90,46,95,45,99,47v15,6,15,6,15,6c105,77,105,77,105,77,91,72,91,72,91,72xm149,154v-5,15,-5,15,-5,15c144,169,144,169,144,169v-2,7,2,15,9,17c160,189,167,185,170,178v,,,,,c175,162,175,162,175,162v-26,-8,-26,-8,-26,-8c149,154,149,154,149,154xm170,178v,,,,,c175,162,175,162,175,162v-26,-9,-26,-9,-26,-9c144,169,144,169,144,169v-1,1,-1,1,-1,1c143,170,143,170,143,170v-2,7,3,14,10,16c157,188,161,187,165,184v2,-1,4,-3,5,-6xm149,154v25,8,25,8,25,8c169,177,169,177,169,177v,,,,,c169,177,169,177,169,177v-1,3,-3,5,-5,7c161,186,157,187,153,186v-7,-2,-11,-10,-9,-16c144,169,144,169,144,169v5,-15,5,-15,5,-15c149,154,149,154,149,154xm180,146v,,,,,c180,146,180,146,180,146v2,-7,-1,-15,-9,-17c167,128,162,128,159,131v-3,2,-4,4,-5,6c154,137,154,137,154,137v-6,17,-6,17,-6,17c175,162,175,162,175,162v5,-16,5,-16,5,-16c180,146,180,146,180,146xm155,138v,,,,,c154,138,154,138,154,138v1,-3,3,-5,5,-7c163,129,167,129,171,130v7,2,10,9,8,16c174,161,174,161,174,161v-24,-8,-24,-8,-24,-8c155,138,155,138,155,138v,,,,,xm133,29v16,-1,16,-1,16,-1c149,28,149,28,149,28v8,-2,13,-8,12,-15c160,6,155,,147,v,,,,,c130,2,130,2,130,2v3,27,3,27,3,27c133,29,133,29,133,29xm161,13c161,5,155,,147,v,,,,,c130,1,130,1,130,1v3,28,3,28,3,28c149,28,149,28,149,28v1,-1,1,-1,1,-1c150,27,150,27,150,27v2,,4,-1,6,-2c160,22,162,18,161,13xm133,28c131,2,131,2,131,2,147,1,147,1,147,1v,,,,,c147,1,147,1,147,1v7,-1,13,5,14,12c161,18,159,22,155,24v-1,2,-4,3,-6,3c149,27,149,27,149,27v-16,1,-16,1,-16,1c133,28,133,28,133,28xm131,1c114,2,114,2,114,2v-1,1,-1,1,-1,1c113,3,113,3,113,3v-1,,-4,1,-6,2c104,8,101,13,102,18v,7,6,13,14,13c116,31,116,31,116,31v17,-1,17,-1,17,-1c131,1,131,1,131,1v,,,,,xm117,29v-1,1,-1,1,-1,1c109,30,103,25,102,17v,-4,2,-8,6,-11c110,5,112,4,114,4,130,2,130,2,130,2v2,26,2,26,2,26c117,29,117,29,117,29xm162,110v9,-14,9,-14,9,-14c171,96,171,96,171,96v4,-6,2,-14,-5,-18c160,73,152,76,148,82v,,,,,c139,96,139,96,139,96v23,14,23,14,23,14c162,110,162,110,162,110xm171,96v1,,1,,1,c172,96,172,96,172,96v3,-6,1,-15,-5,-19c161,74,156,74,151,77v-1,1,-3,3,-4,4c147,81,147,81,147,81v-9,15,-9,15,-9,15c163,111,163,111,163,111v8,-15,8,-15,8,-15c171,96,171,96,171,96xm148,83v,,,,,c148,83,148,83,148,83v1,-2,2,-4,4,-5c156,75,161,75,166,78v7,4,8,11,5,18c162,109,162,109,162,109,140,96,140,96,140,96v8,-13,8,-13,8,-13c148,83,148,83,148,83xm154,125v,,,,,c163,109,163,109,163,109,139,96,139,96,139,96v-9,14,-9,14,-9,14c130,110,130,110,130,110v,,,,,c127,117,129,125,135,129v5,2,11,3,16,c152,128,153,126,154,125xm139,96v23,14,23,14,23,14c154,124,154,124,154,124v,,,,,c153,124,153,124,153,124v-1,2,-1,3,-3,4c146,131,140,131,136,128v-7,-4,-8,-11,-5,-17c131,111,131,111,131,111v8,-15,8,-15,8,-15c139,96,139,96,139,96xe" fillcolor="#8ecfd2" stroked="f">
                  <v:path arrowok="t" o:connecttype="custom" o:connectlocs="135025,479858;26255,434871;22504,517346;22504,517346;116271,599822;180033,521095;71263,554835;292554,412378;330060,506100;292554,412378;386321,483606;225041,438620;273800,528593;273800,528593;251296,764773;187534,652306;195036,742280;195036,742280;311307,791015;348814,697293;255047,764773;360066,524844;408825,483606;408825,487355;408825,487355;311307,562333;363817,528593;315058,566082;517595,281167;487589,213687;498841,307409;513844,281167;371318,172449;393822,292413;371318,176198;573855,697293;637617,667302;618863,689795;615113,689795;675124,547338;656370,607320;641367,487355;558852,104969;498841,108718;562603,101220;551351,3749;498841,104969;435080,116216;382570,63731;641367,359893;607611,412378;551351,303660;555102,311158;555102,311158;487589,412378;577606,464862;521345,359893" o:connectangles="0,0,0,0,0,0,0,0,0,0,0,0,0,0,0,0,0,0,0,0,0,0,0,0,0,0,0,0,0,0,0,0,0,0,0,0,0,0,0,0,0,0,0,0,0,0,0,0,0,0,0,0,0,0,0,0,0"/>
                  <o:lock v:ext="edit" verticies="t"/>
                </v:shape>
                <v:shape id="Freeform 42" o:spid="_x0000_s1081" style="position:absolute;left:176942;top:21875;width:9113;height:9160;visibility:visible;mso-wrap-style:square;v-text-anchor:top" coordsize="24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" path="m141,112v-6,-10,-20,-12,-29,-5c102,114,99,127,106,137v5,7,14,10,22,8c130,150,130,150,130,150v-10,2,-22,-1,-28,-10c94,128,96,111,109,103v11,-9,28,-5,36,6c152,119,151,131,145,140v-3,-4,-3,-4,-3,-4c146,129,147,120,141,112xm62,35c12,69,,138,34,187v30,42,85,57,131,38c163,221,163,221,163,221,119,238,67,224,38,184,5,137,17,72,64,39,112,6,177,17,210,64v28,41,23,94,-8,130c206,197,206,197,206,197v32,-37,37,-93,7,-135c179,12,111,,62,35xm186,81c162,47,115,38,80,62,46,86,38,134,62,168v20,29,57,39,89,27c149,191,149,191,149,191v-30,11,-64,1,-83,-26c43,133,51,89,83,66v32,-22,77,-15,99,18c201,111,198,147,178,171v3,3,3,3,3,3c203,148,206,110,186,81xm199,72c170,30,112,20,71,49,29,78,19,136,48,177v25,36,71,48,109,33c155,206,155,206,155,206,119,220,75,208,52,175,24,135,34,81,74,53,113,25,168,35,195,74v24,34,20,78,-6,108c193,186,193,186,193,186v27,-32,31,-79,6,-114xm159,100c145,80,119,75,99,89,79,103,75,129,88,149v12,16,32,22,49,16c135,161,135,161,135,161v-15,5,-33,-1,-43,-15c80,129,84,105,102,93v17,-12,41,-8,53,9c165,117,164,135,154,148v4,3,4,3,4,3c169,137,170,116,159,100xm172,90c154,64,117,57,90,76,63,95,56,132,75,158v16,23,44,31,69,22c142,176,142,176,142,176v-23,7,-49,,-63,-20c62,131,68,97,93,80v24,-18,58,-12,75,13c183,114,181,141,165,159v4,3,4,3,4,3c186,142,188,113,172,90xm220,198v3,4,3,4,3,4c163,244,163,244,163,244v-2,-4,-2,-4,-2,-4c171,233,171,233,171,233,125,132,125,132,125,132v-3,,-6,-1,-7,-3c115,125,116,120,120,118v3,-3,8,-2,11,2c132,122,132,125,131,128v13,12,13,12,13,12c144,141,144,141,144,141v,,,,,c210,206,210,206,210,206v10,-8,10,-8,10,-8c220,198,220,198,220,198xm189,192v-5,11,-5,11,-5,11c198,201,198,201,198,201v-9,-9,-9,-9,-9,-9c189,192,189,192,189,192xm171,175v-3,6,-3,6,-3,6c177,180,177,180,177,180v-6,-5,-6,-5,-6,-5c171,175,171,175,171,175xm156,159v-1,3,-1,3,-1,3c158,161,158,161,158,161v-2,-2,-2,-2,-2,-2c156,159,156,159,156,159xm126,127v2,-1,3,-3,1,-5c126,120,124,120,122,121v-2,1,-3,4,-1,6c122,128,125,129,126,127xm133,137v3,8,3,8,3,8c138,144,138,144,138,144v1,-1,1,-1,1,-1c133,137,133,137,133,137v,,,,,xm145,162v6,,6,,6,c153,157,153,157,153,157v-9,-9,-9,-9,-9,-9c141,148,141,148,141,148v-2,3,-2,3,-2,3c145,162,145,162,145,162v,,,,,xm147,169v2,-3,2,-3,2,-3c146,166,146,166,146,166v1,3,1,3,1,3c147,169,147,169,147,169xm154,182v10,-1,10,-1,10,-1c169,172,169,172,169,172v-8,-7,-8,-7,-8,-7c153,165,153,165,153,165v-4,8,-4,8,-4,8c154,182,154,182,154,182v,,,,,xm159,193v4,-8,4,-8,4,-8c155,186,155,186,155,186v4,7,4,7,4,7c159,193,159,193,159,193xm164,204v15,-1,15,-1,15,-1c186,189,186,189,186,189v-6,-5,-6,-5,-6,-5c167,185,167,185,167,185v-6,12,-6,12,-6,12c164,204,164,204,164,204v,,,,,xm171,220v7,-13,7,-13,7,-13c165,208,165,208,165,208v6,12,6,12,6,12c171,220,171,220,171,220xm206,209v-4,-5,-4,-5,-4,-5c182,207,182,207,182,207v-9,18,-9,18,-9,18c175,230,175,230,175,230v31,-21,31,-21,31,-21c206,209,206,209,206,209xe" fillcolor="#8dd0d2" stroked="f">
                  <v:path arrowok="t" o:connecttype="custom" o:connectlocs="397489,514305;382490,525567;543735,525567;232494,131392;611233,829645;787478,240259;798728,232751;299992,232751;558735,717023;682481,315340;697481,304078;179995,664467;194995,656959;708731,683237;596234,375405;513736,619418;382490,349127;592484,566861;337491,285308;532485,660713;629983,349127;644982,337864;611233,915988;468737,495534;491237,450486;539985,529321;824977,743302;689981,762072;708731,720777;663732,675729;584984,596894;584984,596894;476237,457994;472487,476764;517486,540583;498736,514305;573734,589386;521236,566861;551235,634434;551235,634434;614983,679483;573734,619418;577484,683237;581234,698253;614983,765826;674981,690745;614983,765826;667482,777088;641232,825891;682481,777088;772479,784596" o:connectangles="0,0,0,0,0,0,0,0,0,0,0,0,0,0,0,0,0,0,0,0,0,0,0,0,0,0,0,0,0,0,0,0,0,0,0,0,0,0,0,0,0,0,0,0,0,0,0,0,0,0,0"/>
                  <o:lock v:ext="edit" verticies="t"/>
                </v:shape>
                <v:shape id="Freeform 43" o:spid="_x0000_s1082" style="position:absolute;left:173005;top:33512;width:7382;height:7429;visibility:visible;mso-wrap-style:square;v-text-anchor:top" coordsize="19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" path="m110,171v4,6,5,11,4,13c111,186,111,186,111,186v-16,12,-39,7,-50,-8c50,161,53,138,69,127v3,-2,3,-2,3,-2c75,124,80,128,84,134v26,37,26,37,26,37m136,80v-3,2,-3,2,-3,2c132,85,133,90,138,97v25,36,25,36,25,36c168,140,172,142,175,142v2,-2,2,-2,2,-2c194,128,197,106,186,90,175,74,152,69,136,80m58,132c52,127,46,120,41,113,20,84,31,57,57,39,83,21,112,19,133,49v5,7,9,15,12,23c150,71,155,69,160,70,158,59,153,48,146,39,119,,77,4,48,25,18,46,,84,27,123v6,9,15,18,25,23c52,142,56,136,58,132e" fillcolor="#8dd0d2" stroked="f">
                  <v:path arrowok="t" o:connecttype="custom" o:connectlocs="412186,641639;427175,690418;415933,697923;228576,667905;258553,476539;269795,469034;314760,502805;412186,641639;509612,300182;498371,307686;517106,363970;610785,499052;655751,532823;663245,525318;696969,337705;509612,300182;217335,495300;153633,424007;213587,146339;498371,183861;543336,270164;599544,262659;547083,146339;179863,93807;101173,461530;194852,547832;217335,495300" o:connectangles="0,0,0,0,0,0,0,0,0,0,0,0,0,0,0,0,0,0,0,0,0,0,0,0,0,0,0"/>
                  <o:lock v:ext="edit" verticies="t"/>
                </v:shape>
                <v:shape id="Freeform 44" o:spid="_x0000_s1083" style="position:absolute;left:181975;top:32940;width:8318;height:8303;visibility:visible;mso-wrap-style:square;v-text-anchor:top" coordsize="22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" path="m119,121v-6,4,-14,3,-19,-3c96,112,98,104,104,100v5,-4,14,-3,18,3c126,109,124,117,119,121xm191,55v31,44,20,105,-24,135c123,221,62,210,31,166,,122,11,62,55,31,99,,160,10,191,55xm178,64c152,27,101,18,64,43,27,69,18,120,44,157v26,37,77,46,114,20c194,152,203,100,178,64xm170,69c155,48,130,37,105,39v4,50,4,50,4,50c117,88,124,91,129,98,170,69,170,69,170,69v,,,,,xm131,120v-2,3,-4,6,-7,8c120,131,117,132,113,132v4,50,4,50,4,50c129,181,142,177,152,169v11,-7,19,-17,24,-28c131,120,131,120,131,120xm93,123v-5,-7,-5,-15,-2,-21c46,81,46,81,46,81v-10,22,-9,49,6,71c52,152,52,152,52,152,93,123,93,123,93,123xe" fillcolor="#8dd0d2" stroked="f">
                  <v:path arrowok="t" o:connecttype="custom" o:connectlocs="445902,454578;374707,443308;389695,375685;457143,386955;445902,454578;715691,206627;625761,713801;116159,623636;206089,116462;715691,206627;666979,240438;239813,161544;164871,589825;592037,664962;666979,240438;637002,259222;393443,146517;408431,334359;483372,368171;637002,259222;637002,259222;490866,450822;464637,480876;423419,495904;438407,683746;569555,634907;659485,529715;490866,450822;348478,462092;340984,383198;172365,304305;194848,571041;194848,571041;348478,462092" o:connectangles="0,0,0,0,0,0,0,0,0,0,0,0,0,0,0,0,0,0,0,0,0,0,0,0,0,0,0,0,0,0,0,0,0,0"/>
                  <o:lock v:ext="edit" verticies="t"/>
                </v:shape>
                <v:shape id="Freeform 45" o:spid="_x0000_s1084" style="position:absolute;left:192849;top:34813;width:7207;height:6763;visibility:visible;mso-wrap-style:square;v-text-anchor:top" coordsize="19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" path="m139,166c132,65,132,65,132,65,186,28,186,28,186,28v,,,,,c191,24,192,17,189,11,185,6,178,5,172,8v,,,,,c118,45,118,45,118,45,27,,27,,27,,7,13,7,13,7,13,80,72,80,72,80,72,41,98,41,98,41,98,15,90,15,90,15,90,,101,,101,,101v26,20,26,20,26,20c35,153,35,153,35,153,51,143,51,143,51,143v2,-27,2,-27,2,-27c92,91,92,91,92,91v27,89,27,89,27,89c139,166,139,166,139,166v,,,,,xe" fillcolor="#8dd0d2" stroked="f">
                  <v:path arrowok="t" o:connecttype="custom" o:connectlocs="521775,623676;495498,244210;698202,105198;698202,105198;709464,41328;645649,30057;645649,30057;442946,169069;101352,0;26276,48842;300302,270510;153905,368194;56307,338138;0,379465;97598,454607;131382,574834;191443,537263;198950,435822;345347,341895;446699,676275;521775,623676;521775,623676" o:connectangles="0,0,0,0,0,0,0,0,0,0,0,0,0,0,0,0,0,0,0,0,0,0"/>
                </v:shape>
                <v:shape id="Freeform 46" o:spid="_x0000_s1085" style="position:absolute;left:205724;top:22479;width:7493;height:6969;visibility:visible;mso-wrap-style:square;v-text-anchor:top" coordsize="20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" path="m116,70v25,4,25,4,25,4c125,164,125,164,125,164v-24,-5,-24,-5,-24,-5c100,165,100,165,100,165v12,3,12,3,12,3c109,186,109,186,109,186,67,178,67,178,67,178v3,-18,3,-18,3,-18c83,163,83,163,83,163v,-7,,-7,,-7c59,152,59,152,59,152,75,63,75,63,75,63v25,4,25,4,25,4c101,54,101,54,101,54v5,1,5,1,5,1c107,50,107,50,107,50,89,46,75,37,65,24v25,5,25,5,25,5c117,9,117,9,117,9v-2,,-3,-3,-3,-5c115,2,117,,120,v2,1,4,4,4,6c123,8,122,9,120,10v18,27,18,27,18,27c164,42,164,42,164,42v-14,8,-31,12,-49,10c114,57,114,57,114,57v5,1,5,1,5,1c116,70,116,70,116,70v,,,,,xm182,181v3,-15,3,-15,3,-15c169,163,169,163,169,163v-2,16,-2,16,-2,16c182,181,182,181,182,181xm185,163v3,-15,3,-15,3,-15c173,146,173,146,173,146v-3,15,-3,15,-3,15c185,163,185,163,185,163xm188,146v3,-16,3,-16,3,-16c175,128,175,128,175,128v-2,15,-2,15,-2,15c188,146,188,146,188,146xm191,128v3,-16,3,-16,3,-16c179,110,179,110,179,110v-3,15,-3,15,-3,15c191,128,191,128,191,128xm194,110v3,-16,3,-16,3,-16c182,92,182,92,182,92v-3,15,-3,15,-3,15c194,110,194,110,194,110xm198,92v2,-15,2,-15,2,-15c185,74,185,74,185,74v-3,15,-3,15,-3,15c198,92,198,92,198,92xm147,175v2,-15,2,-15,2,-15c134,157,134,157,134,157v-3,15,-3,15,-3,15c147,175,147,175,147,175xm150,157v2,-15,2,-15,2,-15c137,139,137,139,137,139v-2,16,-2,16,-2,16c150,157,150,157,150,157xm153,139v2,-15,2,-15,2,-15c141,122,141,122,141,122v-3,14,-3,14,-3,14c153,139,153,139,153,139xm156,122v3,-16,3,-16,3,-16c144,104,144,104,144,104v-3,15,-3,15,-3,15c156,122,156,122,156,122xm159,104v3,-15,3,-15,3,-15c147,86,147,86,147,86v-3,15,-3,15,-3,15c159,104,159,104,159,104xm162,86v3,-16,3,-16,3,-16c150,68,150,68,150,68v-3,15,-3,15,-3,15c162,86,162,86,162,86xm164,178v3,-15,3,-15,3,-15c152,160,152,160,152,160v-3,16,-3,16,-3,16c164,178,164,178,164,178xm167,160v3,-15,3,-15,3,-15c155,143,155,143,155,143v-3,15,-3,15,-3,15c167,160,167,160,167,160xm171,142v2,-15,2,-15,2,-15c158,124,158,124,158,124v-3,16,-3,16,-3,16c171,142,171,142,171,142xm174,125v2,-16,2,-16,2,-16c161,107,161,107,161,107v-3,15,-3,15,-3,15c174,125,174,125,174,125xm177,107v2,-16,2,-16,2,-16c164,89,164,89,164,89v-3,15,-3,15,-3,15c177,107,177,107,177,107xm180,89v2,-15,2,-15,2,-15c168,71,168,71,168,71v-3,15,-3,15,-3,15c180,89,180,89,180,89xm50,158v3,-15,3,-15,3,-15c37,140,37,140,37,140v-2,15,-2,15,-2,15c50,158,50,158,50,158xm54,140v2,-15,2,-15,2,-15c41,122,41,122,41,122v-3,15,-3,15,-3,15c54,140,54,140,54,140xm56,122v3,-15,3,-15,3,-15c44,105,44,105,44,105v-3,15,-3,15,-3,15c56,122,56,122,56,122xm60,104c62,89,62,89,62,89,47,86,47,86,47,86v-2,16,-2,16,-2,16c60,104,60,104,60,104xm63,87c65,72,65,72,65,72,50,69,50,69,50,69,48,84,48,84,48,84v15,3,15,3,15,3xm66,69c69,54,69,54,69,54,53,51,53,51,53,51,51,66,51,66,51,66v15,3,15,3,15,3xm15,152v3,-15,3,-15,3,-15c2,134,2,134,2,134,,149,,149,,149v15,3,15,3,15,3xm18,134v3,-15,3,-15,3,-15c6,116,6,116,6,116,3,131,3,131,3,131v15,3,15,3,15,3xm21,116v3,-15,3,-15,3,-15c9,98,9,98,9,98,6,114,6,114,6,114v15,2,15,2,15,2xm25,98c27,83,27,83,27,83,12,80,12,80,12,80,9,95,9,95,9,95v16,3,16,3,16,3xm28,80c30,65,30,65,30,65,15,62,15,62,15,62,12,78,12,78,12,78v16,2,16,2,16,2xm31,63c33,47,33,47,33,47,18,45,18,45,18,45,15,60,15,60,15,60v16,3,16,3,16,3xm32,155v3,-15,3,-15,3,-15c20,137,20,137,20,137v-3,15,-3,15,-3,15c32,155,32,155,32,155xm36,137v3,-15,3,-15,3,-15c23,119,23,119,23,119v-2,15,-2,15,-2,15c36,137,36,137,36,137xm39,119v3,-15,3,-15,3,-15c26,101,26,101,26,101v-2,16,-2,16,-2,16c39,119,39,119,39,119xm42,101c45,86,45,86,45,86,29,84,29,84,29,84,27,98,27,98,27,98v15,3,15,3,15,3xm45,83c48,68,48,68,48,68,33,65,33,65,33,65,30,81,30,81,30,81v15,2,15,2,15,2xm48,65c51,50,51,50,51,50,36,48,36,48,36,48,33,63,33,63,33,63v15,2,15,2,15,2xe" fillcolor="#8dd0d2" stroked="f">
                  <v:path arrowok="t" o:connecttype="custom" o:connectlocs="378397,595748;251016,666938;221044,569520;397129,206076;438341,33722;449580,37468;427101,213570;681863,678179;681863,678179;636905,603242;655638,479596;726821,419647;726821,412153;726821,412153;681863,333469;502031,588255;569468,532052;573215,520811;573215,520811;528257,445874;550736,322229;618173,262279;614426,666938;614426,666938;569468,592001;591947,464609;659384,408406;663131,400912;663131,400912;618173,322229;138621,524558;209804,468356;209804,457115;209804,457115;168593,382178;187325,258532;258509,202330;56198,569520;56198,569520;11240,490837;33719,367191;101156,310988;104902,299748;104902,299748;56198,224811;74930,513318;146114,457115;146114,445874;146114,445874;101156,367191;123635,243545;191072,187342" o:connectangles="0,0,0,0,0,0,0,0,0,0,0,0,0,0,0,0,0,0,0,0,0,0,0,0,0,0,0,0,0,0,0,0,0,0,0,0,0,0,0,0,0,0,0,0,0,0,0,0,0,0,0,0"/>
                  <o:lock v:ext="edit" verticies="t"/>
                </v:shape>
                <v:shape id="Freeform 47" o:spid="_x0000_s1086" style="position:absolute;left:214153;top:33512;width:7811;height:7794;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" path="m126,135v-17,11,-40,7,-52,-9c62,108,66,85,83,74v16,-12,39,-8,52,9c146,100,142,123,126,135m80,54c58,22,58,22,58,22,54,17,49,16,45,19v-5,3,-5,9,-2,13c65,64,65,64,65,64v3,4,8,5,13,2c82,63,82,58,80,54xm166,177c144,145,144,145,144,145v-4,-5,-8,-5,-13,-2c127,146,126,151,129,155v22,32,22,32,22,32c154,191,159,192,164,189v4,-3,5,-9,2,-12xm63,84v2,-5,,-10,-5,-12c22,56,22,56,22,56,18,54,12,55,10,61,8,65,9,71,14,73,50,89,50,89,50,89v4,1,8,1,10,-1c61,87,62,85,63,84xm199,148v2,-5,,-11,-5,-13c159,120,159,120,159,120v-6,-2,-12,-1,-13,5c143,129,146,134,150,136v37,17,37,17,37,17c189,154,193,154,196,152v2,-2,2,-3,3,-4xm59,109v-1,-5,-6,-9,-11,-9c10,103,10,103,10,103,4,103,,107,,113v1,4,5,8,10,9c49,119,49,119,49,119v3,-1,4,,6,-2c58,115,58,112,59,109xm208,96v,-5,-5,-9,-9,-8c159,89,159,89,159,89v-5,1,-9,5,-9,11c151,105,155,109,160,108v39,-2,39,-2,39,-2c202,106,203,105,204,104v3,-2,4,-4,4,-8xm66,131v-3,-4,-9,-5,-13,-3c21,151,21,151,21,151v-3,2,-5,8,-1,13c22,168,28,169,32,166,64,144,64,144,64,144v4,-3,5,-9,2,-13xm189,45v-3,-4,-8,-6,-13,-3c144,64,144,64,144,64v-3,3,-4,9,-1,14c145,81,152,82,155,80,187,58,187,58,187,58v5,-4,5,-9,2,-13xm109,49c105,9,105,9,105,9,106,3,101,,96,1v-6,,-9,5,-8,9c89,50,89,50,89,50v1,5,5,9,11,9c102,58,103,58,105,57v2,-2,3,-5,4,-8xm121,199v-2,-41,-2,-41,-2,-41c118,153,114,149,109,150v-5,,-9,5,-9,10c103,199,103,199,103,199v,6,5,9,10,9c114,208,117,207,118,207v2,-2,4,-6,3,-8xm137,57c153,22,153,22,153,22v1,-5,-1,-11,-5,-13c143,7,137,10,135,15,120,50,120,50,120,50v-3,5,,11,5,13c128,64,132,64,133,62v2,-1,3,-2,4,-5xm73,194c89,158,89,158,89,158v2,-5,,-10,-5,-12c79,144,74,146,72,151,56,187,56,187,56,187v-2,4,,10,5,12c64,201,68,200,70,198v1,-1,2,-2,3,-4xe" fillcolor="#8dd0d2" stroked="f">
                  <v:path arrowok="t" o:connecttype="custom" o:connectlocs="277874,472175;506931,311036;300404,202361;168977,71201;244078,239835;300404,202361;540727,543376;484401,580850;615828,708262;236568,314783;82611,209855;52571,273562;225303,329773;747255,554618;597053,449690;563257,509649;735989,569608;221548,408469;37550,385984;37550,457185;206528,438448;781050,359752;597053,333520;600808,404721;766030,389732;247833,490912;78856,565860;120162,622071;247833,490912;660888,157392;536972,292299;702194,217350;409300,183623;360485,3747;334199,187371;394280,213603;454361,745736;409300,562113;386770,745736;443096,775716;514442,213603;555747,33727;450606,187371;499421,232340;274119,726999;315424,547123;210283,700767;262853,741989" o:connectangles="0,0,0,0,0,0,0,0,0,0,0,0,0,0,0,0,0,0,0,0,0,0,0,0,0,0,0,0,0,0,0,0,0,0,0,0,0,0,0,0,0,0,0,0,0,0,0,0"/>
                  <o:lock v:ext="edit" verticies="t"/>
                </v:shape>
                <v:shape id="Freeform 48" o:spid="_x0000_s1087" style="position:absolute;left:137048;top:23114;width:7128;height:7731;visibility:visible;mso-wrap-style:square;v-text-anchor:top" coordsize="19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" path="m36,23c34,21,31,20,27,22v-2,1,-2,5,-1,8c28,33,32,34,34,32v3,-2,4,-6,2,-9m50,14c49,11,45,10,42,12v-3,2,-3,6,-1,9c42,23,46,24,48,23v3,-2,4,-6,2,-9m106,52v5,8,-2,13,-2,13c52,99,52,99,52,99,45,104,40,97,40,97,28,79,28,79,28,79,23,72,31,67,31,67,82,32,82,32,82,32v8,-5,13,3,13,3c106,52,106,52,106,52v,,,,,xm65,35v2,2,-1,5,-1,5c45,52,45,52,45,52v-3,2,-5,,-5,c36,45,36,45,36,45v-3,-3,1,-4,1,-4c56,27,56,27,56,27v3,-2,5,2,5,2c65,35,65,35,65,35v,,,,,xm70,141v-3,-4,-2,-11,3,-14c77,124,84,125,87,130v3,4,2,11,-3,14c79,147,73,145,70,141t49,-33c116,103,117,97,122,94v5,-3,11,-2,14,3c139,102,138,108,133,111v-5,3,-11,2,-14,-3m150,94c98,15,98,15,98,15,98,15,88,,73,11,14,50,14,50,14,50v,,-14,9,-5,25c61,153,61,153,61,153v,,11,14,25,4c87,157,87,157,87,157v,49,,49,,49c99,197,99,197,99,197v,-35,,-35,,-35c117,151,117,151,117,151v10,-7,10,-7,10,-7c144,132,144,132,144,132v33,14,33,14,33,14c190,137,190,137,190,137,144,118,144,118,144,118v1,,1,,1,c145,118,160,109,150,94e" fillcolor="#8dd0d2" stroked="f">
                  <v:path arrowok="t" o:connecttype="custom" o:connectlocs="135055,86318;101291,82565;97539,112589;127552,120095;135055,86318;187576,52542;157564,45036;153812,78812;180073,86318;187576,52542;397661,195155;390158,243943;195079,371545;150061,364039;105042,296485;116297,251449;307624,120095;356394,131354;397661,195155;397661,195155;243849,131354;240097,150119;168818,195155;150061,195155;135055,168884;138806,153872;210085,101330;228842,108836;243849,131354;243849,131354;262606,529170;273861,476628;326382,487887;315127,540429;262606,529170;446430,405321;457685,352780;510206,364039;498952,416580;446430,405321;562727,352780;367649,56295;273861,41283;52521,187649;33764,281473;228842,574205;322630,589217;326382,589217;326382,773113;371400,739336;371400,607982;438927,566699;476443,540429;540218,495393;664018,547934;712788,514158;540218,442851;543970,442851;562727,352780" o:connectangles="0,0,0,0,0,0,0,0,0,0,0,0,0,0,0,0,0,0,0,0,0,0,0,0,0,0,0,0,0,0,0,0,0,0,0,0,0,0,0,0,0,0,0,0,0,0,0,0,0,0,0,0,0,0,0,0,0,0,0"/>
                  <o:lock v:ext="edit" verticies="t"/>
                </v:shape>
                <v:shape id="Freeform 49" o:spid="_x0000_s1088" style="position:absolute;left:151606;top:33988;width:7144;height:6382;visibility:visible;mso-wrap-style:square;v-text-anchor:top" coordsize="1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" path="m153,114v37,36,37,36,37,36c162,170,162,170,162,170,145,127,145,127,145,127v8,-13,8,-13,8,-13xm62,108v1,-1,1,-4,,-6c52,92,50,77,57,65,63,54,77,48,90,51v2,1,5,-1,5,-3c96,45,95,43,92,42,75,38,58,46,49,61v-9,15,-7,35,6,47c57,110,59,110,61,109v,-1,,-1,1,-1xm45,118v2,-1,2,-5,,-6c32,96,31,74,40,56,51,39,71,29,91,32v2,1,5,-1,5,-3c97,26,94,24,92,23,69,20,45,31,33,51,21,73,23,99,38,117v2,2,5,3,7,1c45,118,45,118,45,118xm28,129v2,-2,2,-5,1,-6c12,100,10,70,24,46,38,22,64,9,92,12v2,1,4,-1,5,-4c97,6,95,4,93,3,62,,31,15,16,42,,69,2,103,21,128v2,2,5,2,7,1c28,129,28,129,28,129xm80,78v,,,,,c79,78,79,78,79,78v1,,1,,1,c80,78,80,78,80,78xm138,14v30,43,20,102,-23,132c96,159,74,165,53,163,91,90,91,90,91,90,83,83,83,83,83,83v-3,3,-8,4,-11,2c67,82,66,76,68,72v3,-5,9,-7,13,-4c85,70,87,74,86,78v9,4,9,4,9,4c133,7,133,7,133,7v2,2,4,5,5,7xm80,78v-1,,-1,,-1,c80,78,80,78,80,78v,,,,,c80,78,80,78,80,78xe" fillcolor="#8dd0d2" stroked="f">
                  <v:path arrowok="t" o:connecttype="custom" o:connectlocs="575260,427953;714375,563096;609099,638175;545181,476754;575260,427953;233112,405429;233112,382905;214313,244008;338388,191453;357188,180191;345908,157667;184234,228992;206793,405429;229352,409183;233112,405429;169194,442969;169194,420445;150395,210222;342148,120127;360947,108865;345908,86341;124076,191453;142875,439215;169194,442969;169194,442969;105276,484262;109036,461738;90237,172683;345908,45048;364707,30032;349668,11262;60158,157667;78957,480508;105276,484262;105276,484262;300789,292810;300789,292810;297030,292810;300789,292810;300789,292810;518862,52556;432385,548080;199273,611897;342148,337857;312069,311580;270711,319088;255671,270286;304549,255270;323349,292810;357188,307826;500063,26278;518862,52556;300789,292810;297030,292810;300789,292810;300789,292810;300789,292810" o:connectangles="0,0,0,0,0,0,0,0,0,0,0,0,0,0,0,0,0,0,0,0,0,0,0,0,0,0,0,0,0,0,0,0,0,0,0,0,0,0,0,0,0,0,0,0,0,0,0,0,0,0,0,0,0,0,0,0,0"/>
                  <o:lock v:ext="edit" verticies="t"/>
                </v:shape>
                <v:shape id="Freeform 50" o:spid="_x0000_s1089" style="position:absolute;left:202866;top:33210;width:9049;height:8446;visibility:visible;mso-wrap-style:square;v-text-anchor:top" coordsize="24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" path="m167,24v3,5,1,10,-3,13c160,40,154,39,151,35v-3,-4,-1,-10,3,-13c158,19,164,20,167,24t17,72c203,123,176,143,176,143v-70,48,-70,48,-70,48c79,210,60,183,60,183,33,145,33,145,33,145,13,117,41,98,41,98,110,49,110,49,110,49v28,-19,47,9,47,9c184,96,184,96,184,96v,,,,,xm170,54v-2,-3,-2,-5,1,-7c173,46,176,46,178,49v1,2,1,4,-2,6c174,57,171,56,170,54t7,10c176,62,176,60,178,58v3,-2,5,-1,7,1c187,62,186,64,184,66v-2,1,-5,1,-7,-2m185,75v-2,-2,-2,-5,,-6c188,67,191,68,192,70v2,2,2,5,-1,7c189,78,186,77,185,75t47,20c175,14,175,14,175,14v,,-10,-14,-24,-5c13,106,13,106,13,106v,,-13,9,-3,23c67,211,67,211,67,211v,,9,14,23,4c227,118,227,118,227,118v,,14,-10,5,-23e" fillcolor="#8dd0d2" stroked="f">
                  <v:path arrowok="t" o:connecttype="custom" o:connectlocs="627030,90085;615766,138882;566955,131374;578219,82578;627030,90085;690859,360341;660822,536758;397995,716929;225280,686901;123904,544266;153941,367848;413013,183924;589483,217706;690859,360341;690859,360341;638294,202692;642048,176417;668331,183924;660822,206446;638294,202692;664576,240228;668331,217706;694614,221460;690859,247735;664576,240228;694614,281517;694614,258995;720896,262749;717142,289024;694614,281517;871083,356588;657067,52550;566955,33782;48811,397877;37547,484209;251563,792000;337920,807014;852310,442920;871083,356588" o:connectangles="0,0,0,0,0,0,0,0,0,0,0,0,0,0,0,0,0,0,0,0,0,0,0,0,0,0,0,0,0,0,0,0,0,0,0,0,0,0,0"/>
                  <o:lock v:ext="edit" verticies="t"/>
                </v:shape>
                <v:shape id="Freeform 51" o:spid="_x0000_s1090" style="position:absolute;left:226123;top:23415;width:5969;height:7620;visibility:visible;mso-wrap-style:square;v-text-anchor:top" coordsize="159,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" path="m100,103c94,94,94,71,94,71v,,21,8,28,17c133,104,111,119,100,103m56,17v,,3,65,18,86c102,143,159,103,131,63,116,43,56,17,56,17t77,110c120,136,107,140,94,136v-11,,-25,-6,-36,-21c50,104,45,85,41,56,38,37,37,20,37,20,37,9,37,9,37,9,20,4,7,,7,,7,,,100,29,142v43,61,118,24,119,-31c144,116,138,123,133,127e" fillcolor="#8dd0d2" stroked="f">
                  <v:path arrowok="t" o:connecttype="custom" o:connectlocs="375409,386631;352884,266512;457999,330325;375409,386631;210229,63813;277803,386631;491786,236483;210229,63813;499294,476719;352884,510502;217737,431675;153918,210207;138901,75074;138901,33783;26279,0;108869,533025;555605,416660;499294,476719" o:connectangles="0,0,0,0,0,0,0,0,0,0,0,0,0,0,0,0,0,0"/>
                  <o:lock v:ext="edit" verticies="t"/>
                </v:shape>
                <v:shape id="Freeform 52" o:spid="_x0000_s1091" style="position:absolute;left:161226;top:33131;width:7874;height:7509;visibility:visible;mso-wrap-style:square;v-text-anchor:top" coordsize="21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" path="m193,111v-2,1,-4,2,-7,1c168,106,148,110,132,121v-16,11,-27,29,-28,48c104,173,100,177,96,177v-5,,-8,-4,-8,-9c89,144,102,122,122,108,143,94,168,89,191,96v4,2,7,6,5,10c196,109,195,110,193,111xm200,66v-2,2,-4,2,-6,2c164,62,133,69,107,87,82,105,65,132,60,161v-1,4,-5,7,-9,6c46,166,43,162,44,158,50,124,69,94,98,74,127,53,163,45,196,52v5,1,8,5,7,9c203,64,201,65,200,66xm206,22v-2,1,-4,2,-6,1c159,16,117,26,82,50,47,75,24,111,17,151v-1,5,-6,8,-10,7c2,157,,153,,148,9,104,34,64,73,37,111,10,157,,203,7v4,1,7,5,6,10c209,19,208,21,206,22xm181,191v13,-9,16,-26,7,-38c179,140,162,137,149,146v-13,9,-16,26,-7,39c151,197,168,200,181,191xe" fillcolor="#8dd0d2" stroked="f">
                  <v:path arrowok="t" o:connecttype="custom" o:connectlocs="723658,416743;697411,420497;494937,454287;389950,634500;359954,664536;329958,630746;457442,405480;716159,360426;734907,397971;723658,416743;749905,247793;727408,255302;401199,326636;224971,604465;191226,626991;164979,593202;367453,277829;734907,195231;761153,229021;749905,247793;772402,82598;749905,86352;307461,187722;63742,566920;26247,593202;0,555657;273715,138914;761153,26281;783650,63825;772402,82598;678664,717098;704910,574429;558679,548148;532432,694571;678664,717098" o:connectangles="0,0,0,0,0,0,0,0,0,0,0,0,0,0,0,0,0,0,0,0,0,0,0,0,0,0,0,0,0,0,0,0,0,0,0"/>
                  <o:lock v:ext="edit" verticies="t"/>
                </v:shape>
                <v:shape id="Freeform 53" o:spid="_x0000_s1092" style="position:absolute;left:216265;top:14636;width:7016;height:6112;visibility:visible;mso-wrap-style:square;v-text-anchor:top" coordsize="18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" path="m79,117v4,19,8,40,9,42c90,163,95,163,95,160v,-3,,-70,1,-91c91,70,87,68,83,66v-3,4,-6,8,-8,12c72,84,76,99,79,117m89,43c88,38,86,34,83,30,79,26,64,21,47,15,29,8,9,1,5,2,1,,,5,2,7,4,9,60,41,80,52v,-2,2,-6,4,-7c86,44,87,44,89,43m181,2v-3,2,-60,34,-79,45c102,48,102,48,103,48v2,4,3,7,2,11c110,61,115,61,120,61v6,-1,17,-12,31,-24c166,24,182,10,184,8v3,-3,,-7,-3,-6m96,62v-3,3,-7,1,-10,-2c84,56,84,52,88,50v3,-3,8,-2,10,2c101,55,100,60,96,62t3,15c100,62,100,62,100,62v7,2,7,2,7,2c161,128,161,128,161,128v-22,15,-22,15,-22,15c99,77,99,77,99,77v,,,,,xe" fillcolor="#8ecfd2" stroked="f">
                  <v:path arrowok="t" o:connecttype="custom" o:connectlocs="296430,438705;330200,596190;356466,599939;360218,258724;311439,247475;281420,292470;296430,438705;333952,161234;311439,112489;176357,56244;18761,7499;7505,26247;300182,194980;315191,168733;333952,161234;679161,7499;382732,176232;386484,179982;393989,221228;450273,228727;566593,138736;690418,29997;679161,7499;360218,232476;322695,224977;330200,187481;367723,194980;360218,232476;371475,288721;375227,232476;401493,239976;604116,479951;521566,536196;371475,288721;371475,288721" o:connectangles="0,0,0,0,0,0,0,0,0,0,0,0,0,0,0,0,0,0,0,0,0,0,0,0,0,0,0,0,0,0,0,0,0,0,0"/>
                  <o:lock v:ext="edit" verticies="t"/>
                </v:shape>
                <v:shape id="Freeform 54" o:spid="_x0000_s1093" style="position:absolute;left:211121;top:3063;width:6303;height:6462;visibility:visible;mso-wrap-style:square;v-text-anchor:top" coordsize="16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" path="m117,158c93,172,53,156,43,126,33,97,44,59,39,41,35,25,29,14,,2,42,,80,5,107,19v28,13,53,44,57,71c168,111,160,126,147,139v5,-26,-3,-43,-17,-59c114,61,64,53,64,53v,,12,6,16,26c84,100,74,107,79,122v4,15,18,26,38,36xm111,114v10,8,2,17,5,25c119,150,130,154,134,151v8,-6,5,-18,1,-24c130,120,125,117,111,114xe" fillcolor="#8dd0d2" stroked="f">
                  <v:path arrowok="t" o:connecttype="custom" o:connectlocs="438916,593522;161311,473315;146305,154015;0,7513;401402,71373;615232,338082;551458,522149;487684,300518;240091,199093;300113,296761;296362,458289;438916,593522;416407,428238;435164,522149;502690,567227;506441,477072;416407,428238" o:connectangles="0,0,0,0,0,0,0,0,0,0,0,0,0,0,0,0,0"/>
                  <o:lock v:ext="edit" verticies="t"/>
                </v:shape>
                <v:shape id="Freeform 55" o:spid="_x0000_s1094" style="position:absolute;left:184594;top:2174;width:4239;height:6303;visibility:visible;mso-wrap-style:square;v-text-anchor:top" coordsize="11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" path="m43,104c24,,24,,24,,24,,6,13,,17,41,140,41,140,41,140,65,97,65,97,65,97v25,37,25,37,25,37c78,140,78,140,78,140v35,28,35,28,35,28c113,123,113,123,113,123v-12,5,-12,5,-12,5c73,45,73,45,73,45,43,104,43,104,43,104xe" fillcolor="#8dd0d2" stroked="f">
                  <v:path arrowok="t" o:connecttype="custom" o:connectlocs="161293,390147;90024,0;0,63774;153791,525198;243815,363887;337590,502690;292578,525198;423863,630238;423863,461424;378851,480181;273823,168814;161293,390147" o:connectangles="0,0,0,0,0,0,0,0,0,0,0,0"/>
                </v:shape>
                <v:shape id="Freeform 56" o:spid="_x0000_s1095" style="position:absolute;left:191039;top:2476;width:6573;height:6525;visibility:visible;mso-wrap-style:square;v-text-anchor:top" coordsize="414,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" path="m102,45l121,30r-5,24l133,68,112,66r-8,21l97,66r-23,l93,52,86,30r16,15l102,45r,l102,45xm308,335l291,321r7,21l279,357r22,l308,380r7,-23l338,357,320,345r7,-22l308,335r,l308,335r,xm367,264l348,253r7,21l336,286r24,2l367,309r7,-21l398,288,379,274r7,-21l367,264r,l367,264r,xm190,14l173,r7,21l161,33r21,2l190,56r7,-21l220,35,201,21,208,,190,14r,l190,14r,xm282,30l263,16r7,21l251,52r24,l282,73r7,-21l310,52,291,37,301,16,282,30r,l282,30r,xm383,175l364,160r8,24l353,196r23,l383,219r7,-21l414,198,395,184r7,-21l383,175r,l383,175r,xm350,87l334,73r7,21l322,108r24,l353,132r7,-21l383,108,364,97r5,-24l350,87r,l350,87r,xm43,115l26,101r8,22l15,137r23,l45,160r5,-23l74,139,55,125r7,-24l43,115r,l43,115r,xm29,205l12,191r7,21l,227r22,l29,248r9,-21l60,227,41,215r7,-22l29,205r,l29,205r,xm60,290l43,279r5,18l31,312r24,l60,335r9,-21l90,314,71,300r7,-24l60,290r,l60,290r,xm133,352l114,338r7,21l102,373r24,l133,394r7,-21l161,373,145,361r7,-23l133,352r,l133,352r,xm220,366l204,354r7,21l192,387r21,3l220,411r10,-21l251,390,232,375r7,-21l220,366r,l220,366r,xe" fillcolor="#8dd0d2" stroked="f">
                  <v:path arrowok="t" o:connecttype="custom" o:connectlocs="184150,85725;165100,138113;147638,82550;161925,71438;488950,531813;442913,566738;500063,566738;519113,512763;488950,531813;552450,401638;571500,457200;631825,457200;582613,419100;582613,419100;285750,33338;301625,88900;319088,33338;301625,22225;447675,47625;398463,82550;458788,82550;477838,25400;447675,47625;577850,254000;596900,311150;657225,314325;608013,277813;608013,277813;541338,149225;560388,209550;577850,153988;555625,138113;68263,182563;23813,217488;79375,217488;98425,160338;68263,182563;19050,303213;34925,360363;95250,360363;46038,325438;46038,325438;76200,471488;95250,531813;112713,476250;95250,460375;211138,558800;161925,592138;222250,592138;241300,536575;211138,558800;323850,561975;338138,619125;398463,619125;349250,581025;349250,581025" o:connectangles="0,0,0,0,0,0,0,0,0,0,0,0,0,0,0,0,0,0,0,0,0,0,0,0,0,0,0,0,0,0,0,0,0,0,0,0,0,0,0,0,0,0,0,0,0,0,0,0,0,0,0,0,0,0,0,0"/>
                  <o:lock v:ext="edit" verticies="t"/>
                </v:shape>
                <v:shape id="Freeform 57" o:spid="_x0000_s1096" style="position:absolute;left:148796;top:2540;width:8176;height:7810;visibility:visible;mso-wrap-style:square;v-text-anchor:top" coordsize="21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" path="m41,11c,92,,92,,92,132,,132,,132,,41,11,41,11,41,11v,,,,,xm62,41c57,44,50,43,46,38,42,33,44,26,49,22v5,-3,12,-2,16,3c68,30,67,37,62,41xm143,13c8,107,8,107,8,107,2,98,2,98,2,98,136,4,136,4,136,4v7,9,7,9,7,9c143,13,143,13,143,13xm41,92v41,59,41,59,41,59c64,163,64,163,64,163,23,104,23,104,23,104,41,92,41,92,41,92v,,,,,xm72,70v41,58,41,58,41,58c96,141,96,141,96,141,55,82,55,82,55,82,72,70,72,70,72,70v,,,,,xm104,47v41,59,41,59,41,59c128,119,128,119,128,119,86,60,86,60,86,60,104,47,104,47,104,47v,,,,,xm135,26v41,58,41,58,41,58c159,97,159,97,159,97,117,38,117,38,117,38,135,26,135,26,135,26v,,,,,xm57,176c191,83,191,83,191,83v5,7,5,7,5,7c62,183,62,183,62,183v-5,-7,-5,-7,-5,-7c57,176,57,176,57,176xm209,90v9,11,9,11,9,11c66,208,66,208,66,208,58,196,58,196,58,196,209,90,209,90,209,90v,,,,,xe" fillcolor="#8dd0d2" stroked="f">
                  <v:path arrowok="t" o:connecttype="custom" o:connectlocs="153762,41306;0,345464;495038,0;153762,41306;153762,41306;232518,153957;172513,142692;183764,82611;243769,93876;232518,153957;536291,48816;30002,401790;7501,367995;510039,15020;536291,48816;536291,48816;153762,345464;307524,567012;240018,612073;86257,390525;153762,345464;153762,345464;270021,262853;423783,480646;360028,529462;206266,307914;270021,262853;270021,262853;390030,176487;543792,398035;480037,446851;322525,225303;390030,176487;390030,176487;506289,97631;660051,315424;596296,364240;438784,142692;506289,97631;506289,97631;213766,660888;716305,311669;735057,337954;232518,687174;213766,660888;213766,660888;783810,337954;817563,379260;247519,781050;217517,735989;783810,337954;783810,337954" o:connectangles="0,0,0,0,0,0,0,0,0,0,0,0,0,0,0,0,0,0,0,0,0,0,0,0,0,0,0,0,0,0,0,0,0,0,0,0,0,0,0,0,0,0,0,0,0,0,0,0,0,0,0,0"/>
                  <o:lock v:ext="edit" verticies="t"/>
                </v:shape>
                <v:shape id="Freeform 58" o:spid="_x0000_s1097" style="position:absolute;left:173259;top:1984;width:9494;height:8334;visibility:visible;mso-wrap-style:square;v-text-anchor:top" coordsize="25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" path="m96,127c76,99,76,99,76,99v,,,,,c73,96,66,91,56,98v-13,9,-13,9,-13,9c43,107,31,115,37,126v,,,,,c57,155,57,155,57,155v,,,,,c58,156,61,156,62,155v2,-1,3,-4,2,-5c64,150,64,150,64,150,46,125,46,125,46,125v3,-1,3,-1,3,-1c95,191,95,191,95,191v,,,,,c98,193,101,193,104,192v2,-2,3,-6,1,-8c105,184,105,184,105,184,77,145,77,145,77,145v2,-2,2,-2,2,-2c107,182,107,182,107,182v,,,,,c109,185,112,186,115,184v2,-2,3,-5,2,-8c117,176,117,176,117,176,70,109,70,109,70,109v1,-1,1,-1,1,-1c89,132,89,132,89,132v,,,,,c90,134,92,134,94,133v2,-2,3,-4,2,-6c96,127,96,127,96,127xm51,87c47,82,41,80,36,84v-5,3,-5,10,-2,14c37,103,43,105,48,101v5,-3,6,-10,3,-14xm193,59c173,31,173,31,173,31v,,,,,c170,28,163,23,153,30v-13,9,-13,9,-13,9c140,39,128,47,134,58v,,,,,c154,87,154,87,154,87v,,,,,c155,88,158,88,159,87v2,-1,3,-4,2,-6c161,81,161,81,161,81,144,57,144,57,144,57v2,-1,2,-1,2,-1c192,123,192,123,192,123v,,,,,c195,125,198,125,201,124v2,-2,3,-6,1,-8c202,116,202,116,202,116,174,77,174,77,174,77v2,-2,2,-2,2,-2c204,114,204,114,204,114v,,,,,c206,117,209,118,212,116v2,-2,3,-5,2,-8c214,108,214,108,214,108,167,41,167,41,167,41v1,-1,1,-1,1,-1c185,64,185,64,185,64v,,,,,c187,66,190,66,191,65v2,-2,3,-4,2,-6c193,59,193,59,193,59xm147,19v-3,-5,-9,-6,-14,-3c128,19,128,26,131,30v3,5,9,7,14,3c150,30,151,23,147,19xm143,76v,,,,,c115,54,115,54,115,54v-1,-1,-1,-1,-2,-1c113,52,113,52,113,52v,,,,,c109,50,103,49,96,54,85,62,85,62,85,62v,,-9,6,-7,15c78,77,78,77,78,77v,,,,,c78,78,78,78,78,79v11,35,11,35,11,35c89,114,89,114,89,114v1,2,4,3,7,3c98,116,100,114,99,111v,,,,,c89,80,89,80,89,80v2,-2,2,-2,2,-2c109,131,109,131,109,131v11,-8,11,-8,11,-8c144,157,144,157,144,157v,,,,,c146,160,150,160,152,158v3,-1,3,-5,2,-7c154,151,154,151,154,151,130,116,130,116,130,116v1,,1,,1,c131,115,131,115,131,115v1,,1,,1,c156,149,156,149,156,149v,,,,,c158,151,161,152,164,150v2,-2,3,-5,1,-8c165,142,165,142,165,142,141,108,141,108,141,108v12,-8,12,-8,12,-8c110,65,110,65,110,65v2,-1,2,-1,2,-1c137,84,137,84,137,84v,,,,,c140,86,143,85,144,83v2,-2,2,-5,-1,-7xm91,39c88,34,80,32,75,36v-5,4,-7,11,-3,17c76,58,83,59,88,55v6,-3,7,-10,3,-16xm56,158v,,,,,c34,141,34,141,34,141v,,,-1,,-1c33,140,33,140,33,140v,,,,,c30,138,26,137,21,141v-9,6,-9,6,-9,6c12,147,5,152,6,159v,,,,,c6,159,6,159,6,159v,,1,1,1,1c15,187,15,187,15,187v,,,,,c16,189,18,190,20,189v2,,3,-2,2,-4c22,185,22,185,22,185,14,160,14,160,14,160v2,-1,2,-1,2,-1c30,200,30,200,30,200v9,-6,9,-6,9,-6c57,220,57,220,57,220v,-1,,-1,,-1c59,222,61,222,63,221v2,-2,2,-4,1,-6c64,215,64,215,64,215,46,189,46,189,46,189v1,-1,1,-1,1,-1c47,188,47,188,47,188v1,-1,1,-1,1,-1c66,213,66,213,66,213v,,,,,c67,215,70,216,72,215v2,-2,2,-4,1,-7c73,208,73,208,73,208,55,182,55,182,55,182v9,-6,9,-6,9,-6c30,149,30,149,30,149v2,-1,2,-1,2,-1c52,164,52,164,52,164v,,,,,c53,165,56,165,57,164v1,-2,1,-4,-1,-6xm17,130c14,126,9,125,5,128,,131,,136,2,140v3,4,9,6,13,3c19,140,20,134,17,130xm234,40c217,16,217,16,217,16v,,,,,c214,14,208,9,199,15v-10,8,-10,8,-10,8c189,23,178,30,183,39v,,,,,c200,64,200,64,200,64v,,,,,c201,65,204,65,205,64v2,-1,2,-3,1,-4c206,60,206,60,206,60,192,39,192,39,192,39v2,-2,2,-2,2,-2c234,94,234,94,234,94v,,,,,c236,97,238,97,241,96v2,-2,2,-4,,-7c241,89,241,89,241,89,218,55,218,55,218,55v2,-1,2,-1,2,-1c243,88,243,88,243,88v,,,,,c245,90,248,90,250,89v2,-2,3,-5,2,-7c252,82,252,82,252,82,212,25,212,25,212,25v1,-1,1,-1,1,-1c228,45,228,45,228,45v,,,,,c229,46,231,46,233,45v1,-1,2,-3,1,-5c234,40,234,40,234,40xm195,5c192,1,187,,183,3v-4,3,-5,8,-2,12c184,19,189,21,193,18v4,-3,5,-9,2,-13xe" fillcolor="#8dd0d2" stroked="f">
                  <v:path arrowok="t" o:connecttype="custom" o:connectlocs="210127,367914;213880,581905;240145,563134;356466,717057;288925,544363;431511,690777;266411,405456;360218,476787;127577,367914;649143,116381;502805,217745;596611,326618;547832,210237;757959,435490;765464,427982;802986,405456;694170,240270;551584,71330;551584,71330;424007,198974;318943,232762;292677,296584;371475,416719;408998,491804;570345,593168;491548,435490;585355,559380;529070,405456;514061,315355;341457,146415;341457,146415;127577,525592;45027,551871;26266,600676;82550,694532;112568,750845;236393,829684;176357,705794;247650,799650;206375,683269;195118,615693;63789,488049;63789,488049;746702,56313;750455,240270;772968,225254;878032,352897;817995,206482;938068,334126;799234,90101;878032,150169;679161,56313" o:connectangles="0,0,0,0,0,0,0,0,0,0,0,0,0,0,0,0,0,0,0,0,0,0,0,0,0,0,0,0,0,0,0,0,0,0,0,0,0,0,0,0,0,0,0,0,0,0,0,0,0,0,0,0"/>
                  <o:lock v:ext="edit" verticies="t"/>
                </v:shape>
                <v:shape id="Freeform 59" o:spid="_x0000_s1098" style="position:absolute;left:139985;top:2587;width:7208;height:7239;visibility:visible;mso-wrap-style:square;v-text-anchor:top" coordsize="19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" path="m192,94v-5,-8,-5,-8,-5,-8c187,86,180,77,171,81v-2,-2,-2,-2,-2,-2c169,79,163,70,154,77,92,120,92,120,92,120v,,-9,6,-3,15c91,138,91,138,91,138v-3,3,-6,8,-1,16c96,161,96,161,96,161,192,94,192,94,192,94xm102,89c121,34,121,34,121,34,105,29,105,29,105,29,86,84,86,84,86,84v16,5,16,5,16,5xm82,79c99,30,99,30,99,30,92,23,83,17,72,13,61,9,50,8,40,10,23,59,23,59,23,59v7,7,16,13,27,17c61,80,72,81,82,79xm17,60c36,5,36,5,36,5,20,,20,,20,,1,54,1,54,1,54v16,6,16,6,16,6xm2,172v,,,,,c2,172,2,172,2,172v-2,8,2,16,9,18c18,193,26,189,29,181v,,,,,c29,181,29,181,29,181,62,86,62,86,62,86,35,77,35,77,35,77,2,172,2,172,2,172xe" fillcolor="#8dd0d2" stroked="f">
                  <v:path arrowok="t" o:connecttype="custom" o:connectlocs="720725,352573;701956,322567;641896,303813;634388,296311;578082,288810;345347,450093;334086,506355;341594,517607;337840,577620;360363,603875;720725,352573;382885,333819;454207,127526;394146,108773;322825,315065;382885,333819;307810,296311;371624,112523;270272,48760;150151,37508;86337,221296;187689,285059;307810,296311;63814,225047;135136,18754;75076,0;3754,202542;63814,225047;7508,645134;7508,645134;7508,645134;41292,712648;108860,678891;108860,678891;108860,678891;232734,322567;131382,288810;7508,645134" o:connectangles="0,0,0,0,0,0,0,0,0,0,0,0,0,0,0,0,0,0,0,0,0,0,0,0,0,0,0,0,0,0,0,0,0,0,0,0,0,0"/>
                  <o:lock v:ext="edit" verticies="t"/>
                </v:shape>
                <v:shape id="Freeform 60" o:spid="_x0000_s1099" style="position:absolute;left:199707;top:3524;width:10097;height:7207;visibility:visible;mso-wrap-style:square;v-text-anchor:top" coordsize="63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" path="m527,l282,r56,80l166,80r80,116l97,298,206,454,542,220,492,146r43,-30l584,189r52,-36l527,r,l527,r,xm208,317r-47,33l152,335r47,-33l208,317r,l208,317xm192,293r-47,33l135,309r47,-33l192,293r,l192,293xm268,276r-48,33l208,295r48,-33l268,276r,l268,276xm249,253r-48,33l192,269r47,-33l249,253r,l249,253xm324,236r-47,33l268,253r47,-33l324,236r,l324,236xm308,210r-48,33l251,229r47,-33l308,210r,l308,210xm182,231r48,-33l119,47,104,57,93,66,76,75,182,231r,l182,231r,xm123,274r50,-35l43,61,26,73r-9,7l,92,123,274r,l123,274r,xe" fillcolor="#8dd0d2" stroked="f">
                  <v:path arrowok="t" o:connecttype="custom" o:connectlocs="447675,0;263525,127000;153988,473075;860425,349250;849313,184150;1009650,242888;836613,0;836613,0;255588,555625;315913,479425;330200,503238;304800,465138;214313,490538;304800,465138;304800,465138;349250,490538;406400,415925;425450,438150;395288,401638;304800,427038;395288,401638;395288,401638;439738,427038;500063,349250;514350,374650;488950,333375;398463,363538;488950,333375;488950,333375;365125,314325;165100,90488;120650,119063;288925,366713;288925,366713;274638,379413;41275,115888;0,146050;195263,434975;195263,434975" o:connectangles="0,0,0,0,0,0,0,0,0,0,0,0,0,0,0,0,0,0,0,0,0,0,0,0,0,0,0,0,0,0,0,0,0,0,0,0,0,0,0"/>
                  <o:lock v:ext="edit" verticies="t"/>
                </v:shape>
                <v:shape id="Freeform 61" o:spid="_x0000_s1100" style="position:absolute;left:216296;top:22399;width:7700;height:8096;visibility:visible;mso-wrap-style:square;v-text-anchor:top" coordsize="20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" path="m44,25c8,49,,98,24,133v2,2,4,5,5,7c36,182,36,182,36,182v,,,,,c36,184,36,185,37,186v2,3,7,4,11,2c48,188,48,188,48,188v,,,,,c58,181,58,181,58,181v17,24,17,24,17,24c75,205,75,205,75,205v,,,,,c80,212,89,214,96,209v,,,,,c96,209,96,209,96,209v19,-14,19,-14,19,-14c130,216,130,216,130,216v75,-53,75,-53,75,-53c164,104,164,104,164,104v4,-20,,-42,-12,-60c127,9,78,,44,25xm65,92v2,8,2,8,2,8c66,101,66,101,66,101v-1,1,-1,1,-1,1c62,104,62,104,62,104,55,99,55,99,55,99v-1,,-3,,-4,c45,105,45,105,45,105v-3,-1,-3,-1,-3,-1c41,103,41,103,41,103v-1,,-1,,-1,c41,94,41,94,41,94,40,93,40,93,39,93v,-1,,-1,-1,-2c30,89,30,89,30,89v,-4,,-4,,-4c30,85,30,85,30,85v,-2,,-2,,-2c37,79,37,79,37,79v1,-1,1,-2,2,-4c37,67,37,67,37,67v3,-1,3,-1,3,-1c40,65,40,65,40,65v2,-1,2,-1,2,-1c49,69,49,69,49,69v1,,2,,3,c59,63,59,63,59,63v1,1,1,1,1,1c61,64,61,64,61,64v3,2,3,2,3,2c63,73,63,73,63,73v1,1,1,2,1,2c65,76,65,76,66,77v7,2,7,2,7,2c74,80,74,80,74,80v,2,,2,,2c74,85,74,85,74,85v-8,4,-8,4,-8,4c66,90,65,91,65,92xm137,73v,4,,4,,4c137,78,137,78,137,78v,1,,1,,1c129,83,129,83,129,83v,2,-1,4,-1,5c133,96,133,96,133,96v-2,3,-2,3,-2,3c131,100,131,100,131,100v-1,1,-1,1,-1,1c120,99,120,99,120,99v,,-1,,-2,1c118,100,117,101,116,102v-1,9,-1,9,-1,9c114,111,114,111,114,111v-1,1,-1,1,-1,1c109,113,109,113,109,113v-5,-8,-5,-8,-5,-8c103,105,101,104,99,104v-6,7,-6,7,-6,7c91,110,91,110,91,110v,,,,,c87,109,87,109,87,109,88,99,88,99,88,99,87,98,86,97,84,96v-9,,-9,,-9,c74,95,74,95,74,95v,-1,,-1,,-1c72,91,72,91,72,91v7,-7,7,-7,7,-7c79,83,79,81,79,80,71,74,71,74,71,74v,-2,,-2,,-2c71,72,71,72,71,72v1,-4,1,-4,1,-4c82,67,82,67,82,67v1,-2,2,-3,3,-4c82,54,82,54,82,54v3,-2,3,-2,3,-2c86,51,86,51,86,51v1,-1,1,-1,1,-1c95,56,95,56,95,56v2,-1,3,-1,5,-2c104,46,104,46,104,46v3,1,3,1,3,1c108,46,108,46,108,46v2,1,2,1,2,1c112,56,112,56,112,56v2,,4,1,5,2c125,54,125,54,125,54v3,2,3,2,3,2c128,57,128,57,128,57v1,1,1,1,1,1c126,66,126,66,126,66v1,2,2,4,2,5c137,73,137,73,137,73v,,,,,xm57,80v2,3,1,7,-2,9c53,91,49,90,47,87v-2,-2,-1,-6,1,-8c51,77,55,78,57,80xm111,75v2,4,1,9,-2,11c105,89,100,88,97,84,94,80,95,75,99,73v4,-3,9,-2,12,2xe" fillcolor="#8dd0d2" stroked="f">
                  <v:path arrowok="t" o:connecttype="custom" o:connectlocs="108918,524757;138964,697177;180278,704674;281685,768394;360556,783387;488253,809625;570881,164924;251638,374826;232859,389819;169011,393568;150232,386071;142720,341092;112674,318602;146476,281120;150232,243637;195301,258630;229104,239889;240371,281120;277929,299861;247882,333595;514544,288616;484498,311106;492009,371078;450695,371078;431916,416057;409382,423554;349289,416057;326754,408561;281685,359833;270417,341092;266661,277372;270417,254882;307975,202406;326754,187413;390603,172420;413137,176168;469474,202406;484498,217399;514544,273623;206569,333595;214080,299861;364312,314854" o:connectangles="0,0,0,0,0,0,0,0,0,0,0,0,0,0,0,0,0,0,0,0,0,0,0,0,0,0,0,0,0,0,0,0,0,0,0,0,0,0,0,0,0,0"/>
                  <o:lock v:ext="edit" verticies="t"/>
                </v:shape>
                <v:shape id="Freeform 62" o:spid="_x0000_s1101" style="position:absolute;left:219900;width:11636;height:9747;visibility:visible;mso-wrap-style:square;v-text-anchor:top" coordsize="3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" path="m309,65c229,1,229,1,229,1,228,,227,,226,v,,-1,,-2,1c184,51,184,51,184,51v-1,2,-1,3,1,4c194,64,194,64,194,64,170,81,170,81,170,81v-35,4,-35,4,-35,4c134,86,134,86,134,86,96,112,96,112,96,112v-1,,-2,1,-2,2c90,130,90,130,90,130v-3,1,-3,1,-3,1c87,132,87,132,86,132,72,152,72,152,72,152,69,141,69,141,69,141v,-2,-2,-3,-4,-3c3,154,3,154,3,154v-1,,-2,,-2,1c,156,1,156,1,158v25,99,25,99,25,99c26,259,28,260,29,259,92,244,92,244,92,244v1,-1,1,-1,1,-1c94,243,94,241,95,240,91,229,91,229,91,229v5,2,5,2,5,2c100,237,108,241,115,237v4,,6,-3,8,-5c125,235,127,237,130,238v4,2,8,2,12,1c143,239,145,238,146,237v2,-2,3,-4,5,-6c152,233,154,235,156,236v4,2,8,2,12,1c170,236,171,236,172,235v,,,,,c175,233,177,231,177,227v4,3,10,4,15,2c193,230,194,229,196,228v5,-4,7,-9,7,-15c222,211,222,211,222,211v,,,,,c222,211,222,211,222,211v3,,5,-1,7,-2c233,206,236,201,236,196v-1,-4,-2,-7,-5,-10c233,186,233,186,233,186v,,,,,c233,186,233,186,233,186v2,,5,-1,7,-3c245,180,247,175,246,170v,-4,-1,-7,-4,-10c242,161,242,161,242,161v,,,,1,-1c243,160,243,160,243,160v2,,5,-1,7,-3c254,154,257,150,256,144v,-3,-2,-7,-4,-9c254,135,256,133,257,132v4,-3,7,-7,6,-12c263,120,263,120,264,119v1,1,1,1,1,1c266,121,267,121,268,120v1,-1,1,-1,1,-1c309,69,309,69,309,69v1,,1,-1,1,-1c310,67,310,66,309,65xm75,238v-5,3,-11,2,-14,-3c57,230,58,224,63,221v5,-4,11,-3,15,2c81,228,80,234,75,238xm96,134v2,-7,2,-7,2,-7c100,117,100,117,100,117,137,92,137,92,137,92v34,-5,34,-5,34,-5c171,88,172,87,173,87,199,68,199,68,199,68v46,37,46,37,46,37c178,111,178,111,178,111v-42,4,-42,4,-42,4c136,114,135,115,135,115v-15,9,-15,9,-15,9c120,124,120,124,120,124v,1,,1,,1c119,126,119,126,119,126v-6,26,-6,26,-6,26c113,152,113,152,113,152v,,,,,c112,158,107,161,101,160v-6,-1,-10,-7,-8,-13c93,147,93,147,93,147v,,,,,c96,134,96,134,96,134v,,,,,xm116,213v,,,,,c117,214,117,214,117,214v1,3,1,3,1,3c119,220,119,220,119,220v,,,,,c119,220,119,220,119,220v,1,1,2,,3c119,227,117,230,113,232v-3,1,-6,,-9,-2c103,229,102,228,102,226v,,,,,c101,225,101,225,101,225v,,,,,c99,219,99,219,99,219v,,,,,c99,219,99,219,98,219v-1,-5,2,-10,6,-12c107,206,109,206,111,208v3,1,4,3,5,5xm144,218v1,2,1,2,1,2c145,221,145,221,145,221v,,,,,c147,226,145,231,139,233v-2,,-4,,-6,c131,231,129,230,128,227v,,,,,c128,227,128,227,128,227v-2,-7,-2,-7,-2,-7c124,214,124,214,124,214v-2,-4,-2,-4,-2,-4c122,209,122,209,122,209v,,,,,c120,204,123,199,128,197v2,-1,4,,7,1c136,199,138,200,139,203v1,,1,,1,c140,203,140,203,140,203v3,9,3,9,3,9c144,218,144,218,144,218v,,,,,xm169,209v2,7,2,7,2,7c171,219,171,219,171,219v,,,,,c172,220,172,220,172,220v1,4,-1,9,-6,11c164,232,161,232,159,231v-2,-2,-4,-3,-5,-6c154,225,154,225,154,225v,,,,,c151,217,151,217,151,217v-2,-6,-2,-6,-2,-6c145,199,145,199,145,199v,,,,,c145,199,145,199,145,199v-2,-5,2,-10,6,-12c156,185,161,188,163,193v,,,,,c163,193,163,193,163,193v6,16,6,16,6,16c169,209,169,209,169,209xm188,191v,1,,1,,1c188,192,188,192,188,192v6,16,6,16,6,16c196,212,196,212,196,212v,,,,,c196,212,196,212,196,212v-1,1,,1,,1c196,218,194,222,190,224v-5,1,-10,-1,-12,-6c178,218,178,218,178,218v,-1,,-1,,-1c177,215,177,215,177,215v-2,-6,-2,-6,-2,-6c171,198,171,198,171,198v,,,,,c171,198,171,198,171,198v-2,-5,1,-11,6,-12c179,185,182,185,183,186v3,1,4,3,5,5xm230,196v,5,-4,9,-8,10c222,206,222,206,222,206v-1,-1,-1,-1,-1,-1c200,207,200,207,200,207v-5,-17,-5,-17,-5,-17c220,188,220,188,220,188v,,,,,c220,188,220,188,220,188v5,,9,3,10,8xm257,120v,3,-1,6,-4,7c252,128,251,129,250,129v-1,,-1,,-1,c249,129,249,129,249,129v-68,5,-68,5,-68,5c181,134,180,135,179,135v,1,-1,2,-1,3c179,139,179,139,179,139v,1,1,2,3,2c240,137,240,137,240,137v1,-1,1,-1,1,-1c241,137,241,137,241,137v2,-1,4,1,6,2c249,140,250,142,250,145v1,4,-3,9,-7,9c243,154,243,154,242,154v-1,,-1,,-1,c187,158,187,158,187,158v-1,,-2,1,-2,1c184,160,184,161,184,162v,1,,1,,1c185,165,186,166,187,166v43,-4,43,-4,43,-4c231,162,231,162,231,162v1,1,1,1,1,1c236,162,240,165,241,170v,5,-3,9,-8,10c232,180,232,180,232,180v,-1,,-1,,-1c192,183,192,183,192,183v,,-1,,-2,1c190,182,188,181,186,180v-3,-1,-7,-2,-12,c171,181,168,183,166,187v-4,-5,-11,-8,-17,-6c144,183,140,188,139,193v,-1,-1,-1,-1,-1c133,190,130,190,125,191v-5,2,-8,6,-9,12c115,202,115,202,114,202v-3,-2,-7,-2,-12,c101,201,100,202,99,203v-6,4,-8,12,-6,18c93,221,93,221,93,221v,,,,,c94,223,94,223,94,223v-4,-1,-4,-1,-4,-1c75,160,75,160,75,160,89,140,89,140,89,140v-2,6,-2,6,-2,6c86,146,86,146,86,146v,,,,,c85,155,90,164,100,166v4,1,9,,13,-2c116,161,118,158,119,154v,,,,,c119,154,119,154,119,154v6,-25,6,-25,6,-25c138,121,138,121,138,121v41,-4,41,-4,41,-4c247,112,247,112,247,112v,,,,1,-1c248,112,248,112,248,112v5,,9,3,9,8xm271,101v-5,3,-11,2,-14,-3c253,93,254,87,259,84v4,-4,11,-2,14,3c276,91,275,98,271,101xe" fillcolor="#8dd0d2" stroked="f">
                  <v:path arrowok="t" o:connecttype="custom" o:connectlocs="690675,191196;502992,322409;322816,494860;3754,581086;349091,910993;461702,869755;585573,884750;720705,858508;833315,791027;874605,697303;908388,603580;945925,506107;1005984,449873;281525,892248;360352,502358;649385,326158;506746,431128;424165,569839;349091,551095;435426,798525;446687,824767;382874,847261;367860,821018;544282,824767;480470,851010;457948,787278;521760,761035;540529,817269;645631,824767;578065,843512;544282,746040;634370,783529;728212,779780;713197,839763;656892,783529;686922,697303;829561,768533;825808,704801;934664,483614;671907,521103;927157,521103;701936,592333;863344,607329;870852,674810;653139,674810;469209,716048;349091,828516;281525,599831;375367,622324;469209,483614;930910,419882;1024752,326158" o:connectangles="0,0,0,0,0,0,0,0,0,0,0,0,0,0,0,0,0,0,0,0,0,0,0,0,0,0,0,0,0,0,0,0,0,0,0,0,0,0,0,0,0,0,0,0,0,0,0,0,0,0,0,0"/>
                  <o:lock v:ext="edit" verticies="t"/>
                </v:shape>
                <v:shape id="Freeform 63" o:spid="_x0000_s1102" style="position:absolute;left:159194;top:2476;width:10541;height:8890;visibility:visible;mso-wrap-style:square;v-text-anchor:top" coordsize="28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" path="m229,20c178,10,178,10,178,10v-14,9,-14,9,-14,9c121,11,121,11,121,11v-2,2,-2,2,-2,2c60,54,60,54,60,54,47,37,47,37,47,37v-4,3,-4,3,-4,3c55,58,55,58,55,58v-5,3,-5,3,-5,3c43,52,43,52,43,52v-9,6,-9,6,-9,6c41,68,41,68,41,68,28,77,28,77,28,77,15,86,15,86,15,86v7,9,7,9,7,9c30,90,30,90,30,90v3,23,3,23,3,23c,135,,135,,135v7,10,7,10,7,10c14,140,14,140,14,140v20,29,20,29,20,29c16,182,16,182,16,182v26,17,26,17,26,17c256,49,256,49,256,49,257,,257,,257,,229,20,229,20,229,20v,,,,,xm59,132c40,145,40,145,40,145v-6,-8,-6,-8,-6,-8c53,124,53,124,53,124v6,8,6,8,6,8c59,132,59,132,59,132xm46,85c65,71,65,71,65,71v5,8,5,8,5,8c51,93,51,93,51,93,46,85,46,85,46,85v,,,,,xm91,109c72,123,72,123,72,123v-6,-9,-6,-9,-6,-9c86,101,86,101,86,101v5,8,5,8,5,8c91,109,91,109,91,109xm77,62c97,49,97,49,97,49v6,8,6,8,6,8c83,71,83,71,83,71,77,62,77,62,77,62v,,,,,xm124,86v-20,14,-20,14,-20,14c99,92,99,92,99,92,118,78,118,78,118,78v6,8,6,8,6,8c124,86,124,86,124,86xm110,40c129,26,129,26,129,26v6,8,6,8,6,8c116,48,116,48,116,48v-6,-8,-6,-8,-6,-8c110,40,110,40,110,40xm156,64c137,77,137,77,137,77v-6,-8,-6,-8,-6,-8c151,55,151,55,151,55v5,9,5,9,5,9c156,64,156,64,156,64xm189,41c169,55,169,55,169,55v-6,-9,-6,-9,-6,-9c183,33,183,33,183,33v6,8,6,8,6,8c189,41,189,41,189,41xm241,34v-2,1,-5,1,-6,-1c234,31,235,29,236,28v2,-1,5,-1,6,1c243,30,242,33,241,34xm273,75v8,12,8,12,8,12c273,92,264,95,254,94v-2,9,-7,17,-16,23c231,122,221,125,211,124v-2,9,-7,17,-15,23c188,152,178,155,169,154v-3,9,-8,17,-16,23c145,182,135,185,126,184v-3,9,-8,17,-16,23c102,213,92,214,83,214v-2,9,-8,17,-16,23c59,225,59,225,59,225v6,-5,11,-12,10,-20c70,194,70,194,70,194v9,4,9,4,9,4c87,201,95,200,102,195v6,-5,10,-12,10,-20c112,164,112,164,112,164v10,4,10,4,10,4c130,171,138,169,145,165v6,-5,10,-12,10,-20c155,135,155,135,155,135v10,3,10,3,10,3c172,141,181,140,187,135v7,-5,11,-12,11,-20c198,105,198,105,198,105v10,3,10,3,10,3c215,111,224,110,230,105v7,-5,11,-12,11,-20c241,75,241,75,241,75v9,3,9,3,9,3c258,81,267,80,273,75xe" fillcolor="#8dd0d2" stroked="f">
                  <v:path arrowok="t" o:connecttype="custom" o:connectlocs="667722,37511;453901,41262;225075,202557;161304,150042;187562,228814;127542,217561;105035,288831;82527,356350;123791,423869;26259,543903;127542,633928;157552,746460;964070,0;859035,75021;150050,543903;198816,465131;221323,495139;243831,266325;191314,348848;172557,318840;270090,461380;322607,378857;341363,408865;363871,183802;311353,266325;288846,232565;390130,375105;442647,292582;465154,322591;483911,97527;435144,180051;412637,150042;513921,288831;566438,206308;585194,240068;633960,206308;686478,123785;708985,153793;881543,123785;907801,108781;1024090,281329;952816,352599;791513,465131;633960,577662;472657,690194;311353,802726;221323,843987;262587,727705;382627,731456;420140,615173;543931,618924;581443,506392;701483,506392;742747,393861;862786,393861;904050,281329;1024090,281329" o:connectangles="0,0,0,0,0,0,0,0,0,0,0,0,0,0,0,0,0,0,0,0,0,0,0,0,0,0,0,0,0,0,0,0,0,0,0,0,0,0,0,0,0,0,0,0,0,0,0,0,0,0,0,0,0,0,0,0,0"/>
                  <o:lock v:ext="edit" verticies="t"/>
                </v:shape>
                <v:shape id="Freeform 5664" o:spid="_x0000_s1103" style="position:absolute;left:224742;top:34480;width:7509;height:6763;visibility:visible;mso-wrap-style:square;v-text-anchor:top" coordsize="2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" path="m135,87v22,12,22,12,22,12c160,122,150,146,130,160,101,180,61,173,41,144,26,123,26,97,37,76,50,91,50,91,50,91v-5,14,-4,30,5,43c70,154,99,160,120,145v18,-13,24,-37,15,-58xm195,60v-4,-2,-10,-2,-13,3c171,79,171,79,171,79,124,48,124,48,124,48v-3,-1,-7,-1,-10,1c72,78,72,78,72,78,67,72,67,72,67,72,95,52,95,52,95,52v4,-2,5,-8,2,-12c94,36,89,35,85,38,56,58,56,58,56,58,35,33,35,33,35,33v5,-7,6,-16,1,-23c30,2,19,,11,6,2,12,,23,6,31v3,5,7,7,12,8c63,96,63,96,63,96v3,4,8,5,12,2c119,67,119,67,119,67v50,31,50,31,50,31c172,100,176,101,179,99v1,-1,2,-2,2,-3c197,73,197,73,197,73v3,-4,2,-10,-2,-13xe" fillcolor="#8dd0d2" stroked="f">
                  <v:path arrowok="t" o:connecttype="custom" o:connectlocs="506849,326866;589447,371951;488077,601133;153932,541020;138914,285538;187722,341895;206494,503449;450533,544777;506849,326866;732116,225425;683308,236696;642009,296810;465551,180340;428006,184097;270320,293053;251547,270510;356672,195368;364181,150283;319127,142769;210249,217911;131405,123984;135160,37571;41299,22543;22527,116470;67580,146526;236530,360680;281583,368194;446778,251725;634500,368194;672045,371951;679554,360680;739625,274267;732116,225425" o:connectangles="0,0,0,0,0,0,0,0,0,0,0,0,0,0,0,0,0,0,0,0,0,0,0,0,0,0,0,0,0,0,0,0,0"/>
                  <o:lock v:ext="edit" verticies="t"/>
                </v:shape>
                <v:shape id="Freeform 5665" o:spid="_x0000_s1104" style="position:absolute;left:117284;top:2397;width:9525;height:7096;visibility:visible;mso-wrap-style:square;v-text-anchor:top" coordsize="25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" path="m218,71c203,55,169,60,154,64v-1,3,-3,6,-6,8c145,74,142,75,138,75v-8,13,-25,43,-15,62c137,164,159,189,179,175v7,-5,15,-10,20,-14c199,161,205,157,214,150v6,-3,13,-8,20,-14c254,123,238,93,218,71xm178,108v4,6,4,6,4,6c175,119,175,119,175,119v7,11,7,11,7,11c200,117,200,117,200,117v6,7,6,7,6,7c179,143,179,143,179,143,166,124,166,124,166,124v-3,3,-3,3,-3,3c159,121,159,121,159,121v3,-2,3,-2,3,-2c159,113,159,113,159,113v-7,-9,-3,-19,5,-25c169,85,172,84,178,85v-2,9,-2,9,-2,9c174,94,172,94,169,96v-4,2,-5,7,-2,12c170,113,170,113,170,113v8,-5,8,-5,8,-5c178,108,178,108,178,108xm134,52v5,-4,11,-3,14,2c152,59,151,65,146,69v-5,3,-12,2,-15,-3c127,62,129,55,134,52xm126,53c105,44,105,44,105,44,137,22,137,22,137,22v,23,,23,,23c135,46,133,47,131,48v-2,1,-3,3,-5,5xm48,63v6,8,6,8,6,8c52,73,51,73,50,73,48,72,47,72,47,71v-2,-2,-2,-5,1,-8xm67,75v1,,2,1,3,2c71,79,71,82,68,84,62,76,62,76,62,76v2,-1,3,-2,5,-1xm91,39c78,27,51,31,39,33v,3,-2,6,-5,8c32,42,29,43,26,43,19,53,7,77,14,93v11,21,29,41,45,30c65,119,71,115,75,112v,,5,-4,13,-9c92,100,98,96,104,92,120,81,107,57,91,39xm73,90v4,5,4,5,4,5c72,99,72,99,72,99,68,94,68,94,68,94v-5,3,-9,4,-15,3c55,90,55,90,55,90v3,,7,-1,9,-3c58,78,58,78,58,78v-2,1,-2,1,-2,1c54,81,50,81,48,81,45,80,42,79,40,76,36,70,37,63,43,58,40,53,40,53,40,53v5,-3,5,-3,5,-3c48,54,48,54,48,54v4,-2,8,-3,13,-2c59,59,59,59,59,59v-3,,-5,1,-7,2c58,69,58,69,58,69v2,-1,2,-1,2,-1c63,67,66,66,68,66v4,1,6,3,8,6c80,78,79,85,73,90xm17,25c,18,,18,,18,25,,25,,25,v1,19,1,19,1,19c24,19,22,19,20,21v-1,1,-2,2,-3,4xm23,24v4,-3,9,-2,12,2c37,29,36,35,32,38v-3,2,-9,1,-12,-2c18,32,19,26,23,24xe" fillcolor="#8dd0d2" stroked="f">
                  <v:path arrowok="t" o:connecttype="custom" o:connectlocs="577500,240292;517500,281592;671250,657049;802500,563185;817500,266574;682500,428021;682500,488094;772500,465566;622500,465566;596250,454303;596250,424266;667500,319138;633750,360438;637500,424266;667500,405493;555000,202747;491250,247801;472500,198992;513750,82600;491250,180219;180000,236538;187500,274083;180000,236538;262500,289102;232500,285347;341250,146428;127500,153937;52500,349175;281250,420511;390000,345420;273750,337911;270000,371702;198750,364193;240000,326647;210000,296611;150000,285347;150000,198992;180000,202747;221250,221519;217500,259065;255000,247801;273750,337911;0,67582;97500,71337;63750,93864;131250,97619;75000,135164" o:connectangles="0,0,0,0,0,0,0,0,0,0,0,0,0,0,0,0,0,0,0,0,0,0,0,0,0,0,0,0,0,0,0,0,0,0,0,0,0,0,0,0,0,0,0,0,0,0,0"/>
                  <o:lock v:ext="edit" verticies="t"/>
                </v:shape>
                <v:shape id="Freeform 5666" o:spid="_x0000_s1105" style="position:absolute;left:128047;top:1905;width:8001;height:7508;visibility:visible;mso-wrap-style:square;v-text-anchor:top" coordsize="21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" path="m201,126c193,108,176,70,165,27v,35,17,83,26,106c201,126,201,126,201,126xm52,116v25,24,40,48,40,48c92,164,37,117,13,113v45,31,76,67,76,67c89,180,31,142,,140v35,18,79,49,95,60c128,177,128,177,128,177,110,161,72,127,52,116xm94,60c44,47,44,47,44,47v9,-6,19,-8,28,-6c82,44,89,51,94,60xm43,50c93,63,93,63,93,63v-9,5,-18,8,-28,5c55,66,48,59,43,50xm63,81v50,13,50,13,50,13c104,100,95,102,85,99,75,97,68,90,63,81xm114,91c64,78,64,78,64,78v9,-6,19,-8,28,-5c101,75,109,82,114,91xm132,122c82,108,82,108,82,108v9,-5,19,-7,28,-4c120,106,128,113,132,122xm81,112v51,13,51,13,51,13c123,130,113,133,103,130,94,127,86,120,81,112xm100,144v48,13,48,13,48,13c140,162,130,163,121,161v-9,-2,-16,-9,-21,-17xm151,154c99,140,99,140,99,140v9,-6,19,-8,29,-6c138,137,146,144,151,154xm126,25c104,73,104,73,104,73v-4,-10,-5,-20,,-29c108,35,116,29,126,25xm129,27v3,10,4,20,-1,29c124,65,116,71,106,74,129,27,129,27,129,27v,,,,,xm146,56v4,9,4,20,,29c142,93,134,100,124,103,146,56,146,56,146,56v,,,,,xm143,54v-22,48,-22,48,-22,48c117,92,117,82,121,73v4,-9,12,-15,22,-19xm159,84v-22,48,-22,48,-22,48c133,122,133,112,137,103v4,-9,12,-15,22,-19xm162,86v3,9,4,20,,28c158,123,150,130,140,133,162,86,162,86,162,86v,,,,,xm179,113v3,10,4,20,,29c175,151,167,157,157,160v22,-47,22,-47,22,-47c179,113,179,113,179,113xm176,112v-22,47,-22,47,-22,47c150,149,150,139,154,130v4,-9,12,-15,22,-18xm85,v8,51,8,51,8,51c84,45,78,37,77,27,75,18,78,8,85,xm88,v8,5,14,13,16,23c105,33,102,43,96,51,88,,88,,88,v,,,,,xm185,52v9,33,20,54,28,66c203,125,203,125,203,125,196,109,186,83,185,52xe" fillcolor="#8dd0d2" stroked="f">
                  <v:path arrowok="t" o:connecttype="custom" o:connectlocs="619796,101370;755024,473059;345583,615728;334314,675799;356852,750888;195330,435515;165279,176459;353096,225266;349339,236530;161523,187722;424466,352917;236649,304110;240406,292846;428223,341654;308020,405480;495837,458042;495837,469305;304263,420497;555938,589447;375634,540639;371877,525622;567207,578184;390659,274074;473299,93861;480811,210249;484568,101370;548425,210249;465786,386707;548425,210249;454517,382953;537156,202740;514618,495586;597258,315373;608527,428006;608527,322882;672385,424252;589745,600710;672385,424252;578476,596956;661115,420497;349339,191476;319289,0;390659,86352;330558,0;694923,195231;762537,469305" o:connectangles="0,0,0,0,0,0,0,0,0,0,0,0,0,0,0,0,0,0,0,0,0,0,0,0,0,0,0,0,0,0,0,0,0,0,0,0,0,0,0,0,0,0,0,0,0,0"/>
                  <o:lock v:ext="edit" verticies="t"/>
                </v:shape>
                <v:shape id="Freeform 5667" o:spid="_x0000_s1106" style="position:absolute;left:22987;top:66198;width:8969;height:8176;visibility:visible;mso-wrap-style:square;v-text-anchor:top" coordsize="23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" path="m216,89v-12,-1,-28,1,-44,12c157,112,149,126,147,137,97,66,97,66,97,66v,-2,1,-8,2,-15c102,43,107,32,119,24v11,-8,23,-9,33,-8c158,16,160,16,163,18v2,-1,3,,3,c216,89,216,89,216,89v,,,,,xm134,146v-12,-1,-28,1,-43,12c91,158,91,158,91,158,76,168,69,182,64,193,15,123,15,123,15,123v1,-2,1,-8,2,-15c22,100,26,90,37,82,49,74,61,73,71,73v5,,7,,11,2c83,74,84,75,84,75v50,71,50,71,50,71c134,146,134,146,134,146xm174,6c173,5,167,2,154,2,143,,127,2,111,13,95,24,88,38,85,50v-2,3,-1,6,-2,9c81,58,76,58,74,58,61,57,45,59,29,70,13,81,6,96,4,107,1,118,,126,1,127v2,3,2,3,2,3c64,218,64,218,64,218v13,-6,13,-6,13,-6c77,212,77,212,77,212v,,,-7,2,-16c83,187,87,177,99,169v11,-8,23,-9,34,-9c137,159,140,161,143,162v1,-1,2,1,4,c148,163,148,163,148,163v2,,4,,7,-2c158,159,158,157,159,155v-1,-1,-1,-7,2,-16c164,131,169,120,180,112v12,-8,24,-9,33,-8c218,102,221,104,225,105v1,-1,2,,2,c229,106,229,106,229,106v,,,,,c229,106,229,106,229,106,239,95,239,95,239,95,178,8,178,8,178,8,174,6,174,6,174,6v,,,,,xm27,122v10,2,10,2,10,2c38,126,38,126,38,126v,,4,-10,18,-20c63,101,70,98,74,97v3,-1,5,-2,5,-2c81,96,81,96,81,96v,,,,,c81,96,81,96,81,96v,,,,,c81,92,81,92,81,92v1,-8,1,-8,1,-8c82,84,67,85,50,97,33,109,27,122,27,122t24,22c51,144,55,134,69,124v7,-5,14,-7,18,-8c91,115,92,114,92,114v2,,2,,2,c94,114,94,114,94,114v,,,,,c94,111,94,111,94,111v1,-8,1,-8,1,-8c95,103,80,104,63,116,46,128,40,141,40,141v11,3,11,3,11,3c50,143,50,143,50,143v1,1,1,1,1,1c51,144,51,144,51,144xm53,160v11,2,11,2,11,2c64,162,64,162,64,162v,1,,1,,1c64,163,64,163,64,163v,-1,4,-10,18,-20c90,138,96,135,100,135v3,-2,5,-2,5,-2c107,132,107,132,107,133v,,,,,c107,133,107,133,107,133v,,,,,c107,130,107,130,107,130v1,-8,1,-8,1,-8c108,122,93,122,76,134,59,146,53,160,53,160m163,38v,-3,,-3,,-3c163,38,163,38,163,38v,,,,,m119,67v1,1,1,1,1,1c120,68,123,58,138,48v7,-5,14,-7,19,-9c159,39,161,38,161,38v2,,2,,2,c163,38,163,38,163,38v,-11,,-11,,-11c163,27,149,28,132,40,114,52,109,65,109,65v11,3,11,3,11,3c119,67,119,67,119,67v,,,,,xm133,87v,,4,-10,18,-20c158,62,165,59,170,58v2,,4,-1,4,-1c176,57,176,57,176,57v,,,,,c176,57,176,57,176,57v,-3,,-3,,-3c176,46,176,46,176,46v,,-14,,-31,12c128,70,122,84,122,84v11,3,11,3,11,3c132,86,132,86,132,86v1,1,1,1,1,1c133,87,133,87,133,87xm135,103v10,2,10,2,10,2c146,106,146,106,146,106v,,,,,c147,104,150,96,164,86v7,-5,14,-8,19,-10c185,75,187,76,187,76v1,-1,1,-1,2,c189,76,189,76,189,76v,,,,,c189,76,189,76,189,76v,-4,,-4,,-4c190,64,190,64,190,64v,,-15,1,-32,13c141,89,135,103,135,103e" fillcolor="#8dd0d2" stroked="f">
                  <v:path arrowok="t" o:connecttype="custom" o:connectlocs="551673,513790;446593,90007;622978,67505;502886,547542;240184,723806;138857,307524;315242,281272;653001,22502;318995,187514;108833,262520;11259,487538;288972,795061;499133,600046;555426,611297;604213,521290;844398,393780;859409,397531;668012,30002;101328,457535;210161,397531;303983,360028;303983,360028;187644,363778;258949,465036;352771,427533;352771,416282;150115,528791;191397,540042;240184,607547;240184,611297;394052,498788;401558,498788;405311,457535;611719,142511;611719,142511;517897,180014;611719,142511;495380,150012;446593,251269;566685,251269;660507,213766;660507,202516;457851,315024;499133,326275;544167,393780;615472,322525;709294,285022;709294,285022;592955,288772" o:connectangles="0,0,0,0,0,0,0,0,0,0,0,0,0,0,0,0,0,0,0,0,0,0,0,0,0,0,0,0,0,0,0,0,0,0,0,0,0,0,0,0,0,0,0,0,0,0,0,0,0"/>
                  <o:lock v:ext="edit" verticies="t"/>
                </v:shape>
                <v:shape id="Freeform 5668" o:spid="_x0000_s1107" style="position:absolute;left:79454;top:65817;width:5334;height:8938;visibility:visible;mso-wrap-style:square;v-text-anchor:top" coordsize="14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" path="m73,232v-9,6,-19,4,-26,-5c41,219,46,204,44,190v11,8,28,7,34,16c84,215,81,227,73,232m104,48v5,7,9,16,13,24c142,54,142,54,142,54v,,,,,c126,32,126,32,126,32,104,48,104,48,104,48v,,,,,xm35,97c8,118,3,156,22,183v7,10,7,10,7,10c51,178,51,178,51,178v-7,-8,-7,-8,-7,-8c33,153,37,130,53,117,46,110,40,104,35,97m71,3c45,21,45,21,45,21,44,18,44,18,44,18,43,17,40,15,37,17,27,24,27,24,27,24v-1,1,-1,4,,6c29,32,29,32,29,32,4,50,4,50,4,50,,53,,58,3,62v2,2,7,4,11,2c39,46,39,46,39,46v6,9,6,9,6,9c45,55,45,55,45,55,31,65,31,65,31,65v,24,22,44,45,64c120,98,120,98,120,98,110,70,98,42,75,34,61,43,61,43,61,43v,,,,,c55,35,55,35,55,35,80,17,80,17,80,17,84,14,84,9,82,6,80,2,74,,71,3xe" fillcolor="#8dd0d2" stroked="f">
                  <v:path arrowok="t" o:connecttype="custom" o:connectlocs="274213,871231;176548,852455;165279,713508;292994,773593;274213,871231;390659,180255;439492,270382;533400,202787;533400,202787;473299,120170;390659,180255;390659,180255;131472,364265;82639,687221;108934,724774;191573,668445;165279,638402;199086,439371;131472,364265;266700,11266;169035,78861;165279,67596;138985,63840;101421,90127;101421,112659;108934,120170;15025,187765;11269,232829;52589,240340;146497,172744;169035,206542;169035,206542;116446,244095;285482,484435;450761,368020;281725,127680;229137,161478;229137,161478;206599,131436;300507,63840;308020,22532;266700,11266" o:connectangles="0,0,0,0,0,0,0,0,0,0,0,0,0,0,0,0,0,0,0,0,0,0,0,0,0,0,0,0,0,0,0,0,0,0,0,0,0,0,0,0,0,0"/>
                  <o:lock v:ext="edit" verticies="t"/>
                </v:shape>
                <v:shape id="Freeform 5669" o:spid="_x0000_s1108" style="position:absolute;left:31;top:66119;width:9271;height:8699;visibility:visible;mso-wrap-style:square;v-text-anchor:top" coordsize="24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" path="m29,98v79,113,79,113,79,113c99,218,99,218,99,218,79,232,66,212,66,212,14,138,14,138,14,138,,119,20,104,20,104v9,-6,9,-6,9,-6c29,98,29,98,29,98xm130,27v80,113,80,113,80,113c117,205,117,205,117,205,37,92,37,92,37,92,60,76,60,76,60,76,49,61,49,61,49,61,42,51,52,44,52,44,79,25,79,25,79,25v10,-7,17,3,17,3c107,43,107,43,107,43,130,27,130,27,130,27v,,,,,xm68,70c99,49,99,49,99,49,88,33,88,33,88,33,57,54,57,54,57,54,68,70,68,70,68,70v,,,,,xm154,93c119,87,119,87,119,87v,,,,,c114,87,110,90,109,94v-1,5,2,10,7,11c116,105,116,105,116,105v14,1,14,1,14,1c96,130,96,130,96,130v,,,,,c94,131,93,133,92,136v,5,2,9,7,10c102,147,105,146,106,145v,,,,,c140,121,140,121,140,121v-3,14,-3,14,-3,14c138,135,138,135,138,135v,,,,,c137,140,140,144,145,145v5,1,9,-2,10,-7c155,137,155,137,155,136v6,-33,6,-33,6,-33c161,99,158,94,154,93xm148,14v-9,7,-9,7,-9,7c211,124,211,124,211,124v7,11,7,11,7,11c228,128,228,128,228,128v,,19,-14,5,-34c182,20,182,20,182,20v,,-14,-20,-34,-6xe" fillcolor="#8dd0d2" stroked="f">
                  <v:path arrowok="t" o:connecttype="custom" o:connectlocs="108850,367479;405372,791205;371591,817453;247727,794954;52548,517470;75069,389978;108850,367479;108850,367479;487947,101244;788223,524970;439153,768706;138877,344980;225206,284984;183919,228737;195179,164991;296522,93745;360330,104994;401618,161241;487947,101244;487947,101244;255234,262485;371591,183739;330303,123743;213946,202488;255234,262485;255234,262485;578030,348730;446660,326231;446660,326231;409125,352480;435399,393727;435399,393727;487947,397477;360330,487472;360330,487472;345317,509971;371591,547469;397865,543719;397865,543719;525482,453724;514221,506221;517975,506221;517975,506221;544249,543719;581783,517470;581783,509971;604304,386228;578030,348730;555509,52497;521728,78745;791976,464973;818250,506221;855785,479972;874552,352480;683126,74996;555509,52497" o:connectangles="0,0,0,0,0,0,0,0,0,0,0,0,0,0,0,0,0,0,0,0,0,0,0,0,0,0,0,0,0,0,0,0,0,0,0,0,0,0,0,0,0,0,0,0,0,0,0,0,0,0,0,0,0,0,0,0"/>
                  <o:lock v:ext="edit" verticies="t"/>
                </v:shape>
                <v:shape id="Freeform 5670" o:spid="_x0000_s1109" style="position:absolute;left:12144;top:66786;width:7541;height:7397;visibility:visible;mso-wrap-style:square;v-text-anchor:top" coordsize="20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" path="m33,102v,,,,,-1c33,101,33,101,33,101,26,32,26,32,26,32v,,,,,c25,26,30,21,35,21v6,-1,11,3,12,9c47,30,47,30,47,30v7,69,7,69,7,69c54,99,54,99,54,99v,,,,1,1c55,105,51,111,45,112v-6,,-11,-4,-12,-10xm60,21v62,32,62,32,62,32c122,52,122,52,122,52v1,1,1,1,1,1c128,55,134,54,136,48v3,-5,1,-11,-4,-13c131,34,131,34,131,34v,,,,,c70,2,70,2,70,2v,,,,,c65,,58,1,56,7v-3,5,-1,11,4,14xm174,19v-2,-5,-9,-7,-14,-3c139,31,139,31,139,31v-2,1,-2,1,-2,1c143,36,145,44,142,51v-4,8,-14,10,-21,7c120,57,120,57,120,57v,,,,,c108,51,108,51,108,51,88,65,88,65,88,65v,,,,,c87,66,87,66,87,66v,,,,,c87,66,87,66,87,66,58,86,58,86,58,86v1,13,1,13,1,13c59,99,59,99,59,99v,,,1,,1c60,108,54,116,45,117v-7,,-14,-4,-16,-11c6,121,6,121,6,121v1,,1,,1,c6,121,6,121,6,121,1,124,,131,3,136v4,5,10,6,15,3c18,139,18,139,18,139v,,,,,c21,137,21,137,21,137v8,7,53,49,56,52c81,192,89,197,98,192v5,-4,28,-20,42,-29c140,163,144,159,150,155v14,-9,37,-25,43,-29c201,121,199,111,197,106,196,103,173,46,169,35v3,-2,3,-2,3,-2c172,33,172,33,172,33v5,-3,6,-9,2,-14xm97,174v-3,2,-7,1,-9,-2c88,172,88,172,87,172v,,,,,c64,138,64,138,64,138v,,,,,c62,135,64,131,67,129v2,-2,7,-2,9,2c76,131,76,131,76,131v23,33,23,33,23,33c99,164,99,164,99,164v,,,,,c101,168,101,172,97,174xm124,156v-4,2,-8,1,-10,-2c114,154,114,154,114,154v,,,,,c91,121,91,121,91,121v,,,,,c89,117,89,113,93,111v3,-2,7,-1,9,2c102,113,102,113,102,113v23,33,23,33,23,33c125,146,125,146,125,146v,,,,,c128,149,126,154,124,156xm150,138v-3,2,-8,1,-10,-1c140,136,140,136,140,136v,,,,,c117,102,117,102,117,102v,,,,,c115,99,116,95,119,93v3,-2,7,-2,9,1c128,94,128,94,128,94v24,35,24,35,24,35c152,129,152,129,152,129v,,,,,c154,131,153,136,150,138xm176,120v-3,2,-7,2,-10,-2c166,118,166,118,166,118v,,,,,c144,84,144,84,144,84v,,,,,c141,81,142,77,145,75v3,-2,7,-2,10,2c155,77,155,77,155,77v23,33,23,33,23,33c178,110,178,110,178,110v,,,,,c180,114,179,118,176,120xe" fillcolor="#8dd0d2" stroked="f">
                  <v:path arrowok="t" o:connecttype="custom" o:connectlocs="123801,379276;97540,120166;131305,78859;176323,112656;202584,371765;168820,420583;225093,78859;457690,195271;510212,180250;491454,127677;262609,7510;210087,26286;652771,71349;521466,116411;532721,191515;450187,214047;405168,191515;330137,244088;326385,247843;217590,322947;221342,371765;168820,439359;22509,454380;22509,454380;67528,521973;67528,521973;288870,709733;525218,612098;724051,473156;634013,131432;645268,123922;363901,653405;326385,645895;240100,518218;251354,484421;285118,491932;371404,615853;363901,653405;427678,578301;427678,578301;341392,454380;382659,424338;468945,548260;468945,548260;562734,518218;525218,510708;438932,383031;446435,349234;480199,352989;570237,484421;562734,518218;622758,443114;622758,443114;540224,315437;581491,289151;667777,413072;667777,413072" o:connectangles="0,0,0,0,0,0,0,0,0,0,0,0,0,0,0,0,0,0,0,0,0,0,0,0,0,0,0,0,0,0,0,0,0,0,0,0,0,0,0,0,0,0,0,0,0,0,0,0,0,0,0,0,0,0,0,0,0"/>
                  <o:lock v:ext="edit" verticies="t"/>
                </v:shape>
                <v:shape id="Freeform 5671" o:spid="_x0000_s1110" style="position:absolute;left:33655;top:66643;width:5318;height:6905;visibility:visible;mso-wrap-style:square;v-text-anchor:top" coordsize="14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" path="m31,9v-1,,-1,,-1,c30,9,30,9,30,9v,,,,,c27,5,24,2,21,v,,,,,c21,,21,,21,,19,,15,2,10,5v,,,,-1,c9,5,9,5,9,5v,1,,1,,1c8,6,8,6,7,7v,,,,,c6,7,6,8,6,8v,,,,-1,1c5,9,5,9,4,9v,,,,,c4,10,3,10,3,11v,,,,,c3,11,2,11,2,11v,1,,1,,1c1,12,1,12,1,13v,,,,,c1,13,1,13,1,13v,,,,-1,1c,14,,14,,14v1,4,3,7,5,11c6,26,6,26,6,26v,,,,,c5,26,5,26,5,26v,1,-1,3,1,4c6,30,6,30,6,30v,,,,,c7,30,7,30,7,30v,,1,,2,-1c10,30,10,30,11,31v2,4,3,9,3,14c14,47,14,50,14,53v,7,1,13,2,17c15,71,16,71,16,71v1,1,1,,1,c18,75,19,78,20,81v1,,1,1,1,1c22,82,23,82,23,82v,,15,23,23,34c49,120,50,122,50,123v,1,,1,1,3c51,126,52,127,52,127v1,1,1,2,2,3c54,130,54,130,54,130v,,,,1,-1c55,129,55,129,55,129v,,,,,c55,130,56,130,56,130v3,2,9,8,13,14c70,144,70,145,70,145v2,3,3,5,4,8c76,157,77,160,78,162v1,2,1,3,2,4c79,166,79,167,79,167v1,1,3,4,3,5c82,172,82,172,82,172v3,3,17,12,20,12c104,184,105,184,107,183v2,-1,4,-3,5,-4c112,179,112,179,112,178v1,-1,2,-2,2,-3c115,174,115,174,115,173v1,1,2,1,3,2c119,174,121,174,123,173v2,-2,3,-4,3,-7c127,166,128,166,129,166v1,,2,-1,3,-1c133,165,134,165,135,164v,,,,,c136,163,136,163,136,163v2,-1,4,-3,5,-5c142,155,138,139,137,135v-1,,-1,,-1,c136,133,135,132,134,131v,,,,-1,c133,131,133,131,133,131v,-1,,-1,-1,-1c132,130,132,130,132,130v-1,,-10,-9,-16,-16c116,113,116,113,115,113v,,,,,c115,113,115,113,115,112v-2,-3,-4,-7,-5,-11c109,98,108,95,108,94v,,,,,c108,93,108,93,108,93v,,,,,c108,93,108,92,108,92v-1,-1,-1,-1,-1,-2c106,90,106,90,106,89v-1,-1,-1,-1,-1,-1c104,87,104,87,103,87,102,87,76,47,76,47v,,,-2,,-4c74,41,71,39,68,37v,,1,-1,,-2c67,35,67,35,67,35,62,32,56,29,48,26,47,25,46,25,45,24,39,21,34,19,32,14v1,,1,-1,1,-2c34,12,34,11,34,11,33,10,33,9,31,9v,,,,,xm29,15v2,5,9,9,15,12c45,27,46,28,47,29v7,2,13,5,17,8c18,68,18,68,18,68v,-5,-1,-9,-1,-16c17,50,17,47,17,45,16,39,16,34,13,29,12,28,12,27,11,26v-1,,-1,,-1,c29,14,29,14,29,14v,,-1,,,1xe" fillcolor="#8dd0d2" stroked="f">
                  <v:path arrowok="t" o:connecttype="custom" o:connectlocs="112355,33778;112355,33778;78648,0;37452,18765;33706,18765;26216,26271;22471,30024;14981,33778;11235,41284;7490,41284;3745,48790;3745,48790;0,52543;22471,97580;18726,97580;22471,112592;26216,112592;41197,116345;52432,198912;59923,266467;74903,303998;86139,307751;187258,461626;194748,476639;202239,487898;205984,484145;209729,487898;262161,544194;292123,607996;295868,626761;307103,645526;400732,686810;419458,668045;430694,649279;460655,649279;483126,623008;505597,615502;509342,611749;513087,506663;501852,491651;498107,491651;494361,487898;430694,424096;430694,420343;404477,352788;404477,349035;404477,345282;396987,334022;385752,326516;284632,161382;254671,131357;179768,97580;119845,52543;127336,41284;116100,33778;164787,101333;239690,138863;63668,195159;48687,108839;37452,97580;108610,56296" o:connectangles="0,0,0,0,0,0,0,0,0,0,0,0,0,0,0,0,0,0,0,0,0,0,0,0,0,0,0,0,0,0,0,0,0,0,0,0,0,0,0,0,0,0,0,0,0,0,0,0,0,0,0,0,0,0,0,0,0,0,0,0,0"/>
                  <o:lock v:ext="edit" verticies="t"/>
                </v:shape>
                <v:shape id="Freeform 5672" o:spid="_x0000_s1111" style="position:absolute;left:41084;top:64881;width:11509;height:9826;visibility:visible;mso-wrap-style:square;v-text-anchor:top" coordsize="30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" path="m236,128v-2,-3,-1,-7,2,-9c240,117,244,118,246,121v2,2,1,6,-1,8c242,131,238,130,236,128t-10,7c232,143,243,145,252,139v8,-6,10,-17,4,-25c250,106,239,103,230,109v-8,6,-10,17,-4,26m102,221v-2,-3,-1,-7,1,-9c106,210,110,211,112,214v2,2,1,6,-2,8c108,224,104,223,102,221t-10,7c98,236,109,238,118,232v8,-5,10,-17,4,-25c117,198,105,196,96,202v-8,6,-9,17,-4,26m275,41v,,2,3,-1,5c234,73,234,73,234,73v,,-2,2,-5,-1c218,56,218,56,218,56v,,-2,-3,1,-5c219,51,247,31,250,29v4,-3,11,-7,16,-1c275,41,275,41,275,41v,,,,,xm220,79v,,2,3,-1,5c179,112,179,112,179,112v,,-3,2,-5,-1c162,94,162,94,162,94v,,-2,-3,2,-5c203,62,203,62,203,62v,,3,-3,5,c220,79,220,79,220,79v,,,,,xm165,117v,,2,3,-1,5c124,150,124,150,124,150v,,-3,2,-5,-1c108,132,108,132,108,132v,,-2,-3,1,-5c148,100,148,100,148,100v,,3,-3,5,c165,117,165,117,165,117v,,,,,xm110,155v,,2,3,-1,5c69,188,69,188,69,188v,,-3,2,-5,-1c53,171,53,171,53,171v,,-3,-3,,-5c93,138,93,138,93,138v,,3,-2,5,1c110,155,110,155,110,155v,,,,,xm75,227v3,3,,5,,5c63,240,63,240,63,240v-3,3,-5,-1,-5,-1c24,190,24,190,24,190v-2,-3,1,-5,1,-5c36,178,36,178,36,178v3,-2,5,1,5,1c75,227,75,227,75,227v,,,,,xm304,63c270,15,270,15,270,15v,,-10,-15,-25,-5c172,61,172,61,172,61,97,113,97,113,97,113,7,176,7,176,7,176v,,-7,4,-3,10c28,220,28,220,28,220v-2,1,-3,5,-1,8c47,256,47,256,47,256v,,4,6,10,2c94,232,94,232,94,232v-2,-1,-2,-2,-3,-3c84,219,86,206,95,200v9,-6,22,-4,29,6c125,207,126,208,126,210v25,-18,25,-18,25,-18c227,139,227,139,227,139v,,,,,c226,138,225,137,224,136v-6,-9,-4,-22,5,-29c239,101,251,103,258,113v1,1,1,2,2,3c264,114,264,114,264,114,307,69,307,69,307,69v-1,-2,-1,-4,-3,-6e" fillcolor="#8dd0d2" stroked="f">
                  <v:path arrowok="t" o:connecttype="custom" o:connectlocs="892258,446324;918501,483830;847270,506334;959740,427571;847270,506334;386145,795132;412388,832638;344907,855142;457376,776379;344907,855142;1027222,172529;858517,270045;821027,191282;997230,105017;1030971,153776;821027,315052;652323,416319;614833,333805;779789,232539;824776,296299;614833,457576;446129,558843;408639,476329;573595,375062;618582,438823;408639,600100;239935,701366;198696,622603;367400,521336;412388,581346;281174,870144;217441,896399;93725,693865;153708,671361;281174,851391;1012226,56259;644825,228788;26243,660109;104972,825137;176202,960159;352404,870144;356153,750124;472372,787631;851019,521336;839772,510085;967238,423820;989732,427571;1139691,236289" o:connectangles="0,0,0,0,0,0,0,0,0,0,0,0,0,0,0,0,0,0,0,0,0,0,0,0,0,0,0,0,0,0,0,0,0,0,0,0,0,0,0,0,0,0,0,0,0,0,0,0"/>
                  <o:lock v:ext="edit" verticies="t"/>
                </v:shape>
                <v:shape id="Freeform 5673" o:spid="_x0000_s1112" style="position:absolute;left:56832;top:66309;width:7699;height:7843;visibility:visible;mso-wrap-style:square;v-text-anchor:top" coordsize="20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" path="m132,42c28,116,28,116,28,116,25,106,18,79,17,76v-1,-3,,-5,5,-8c24,67,34,59,44,52v,,11,-7,23,-16c77,29,87,22,89,20v5,-3,7,-3,10,-2c101,20,124,36,132,42m30,148v-4,-6,-3,-15,3,-19c39,125,48,126,52,133v4,6,3,14,-3,18c43,155,35,154,30,148m140,70v-4,-6,-3,-14,3,-19c149,47,158,49,162,55v4,6,3,14,-3,19c153,78,144,76,140,70t62,13c168,35,168,35,168,35v,,-9,-13,-21,-4c146,32,146,32,146,32,138,27,110,8,106,6,101,3,91,,80,7,75,11,67,17,57,24,46,31,35,39,35,39,26,45,17,52,13,55,1,64,1,74,2,79v1,5,10,37,13,46c13,126,13,126,13,126v,,-13,9,-4,21c44,196,44,196,44,196v12,-9,12,-9,12,-9c66,200,66,200,66,200v,,,,,c66,200,66,200,66,201v5,6,14,8,20,3c93,199,94,190,89,184v,,,,,-1c89,183,89,183,89,183,80,170,80,170,80,170v86,-61,86,-61,86,-61c176,122,176,122,176,122v,,,,,c176,122,176,122,176,122v5,8,14,9,20,4c203,121,205,112,200,105v,,,,,c200,105,200,105,200,105,190,92,190,92,190,92v12,-9,12,-9,12,-9c202,83,202,83,202,83xe" fillcolor="#8dd0d2" stroked="f">
                  <v:path arrowok="t" o:connecttype="custom" o:connectlocs="495765,157595;105162,435264;63849,285173;82627,255155;165255,195118;251638,135082;334266,75045;371824,67541;495765,157595;112674,555336;123941,484043;195301,499052;184034,566593;112674,555336;525811,262659;537079,191366;608439,206375;597171,277668;525811,262659;758671,311439;630974,131330;552102,116320;548346,120073;398114,22514;300464,26266;214080,90055;131453,146339;48825,206375;7512,296430;56337,469034;48825,472786;33802,551584;165255,735445;210325,701675;247882,750455;247882,750455;247882,754207;322998,765464;334266,690418;334266,686666;334266,686666;300464,637886;623462,408998;661020,457777;661020,457777;661020,457777;736136,472786;751159,393989;751159,393989;751159,393989;713601,345209;758671,311439;758671,311439" o:connectangles="0,0,0,0,0,0,0,0,0,0,0,0,0,0,0,0,0,0,0,0,0,0,0,0,0,0,0,0,0,0,0,0,0,0,0,0,0,0,0,0,0,0,0,0,0,0,0,0,0,0,0,0,0"/>
                  <o:lock v:ext="edit" verticies="t"/>
                </v:shape>
                <v:shape id="Freeform 5674" o:spid="_x0000_s1113" style="position:absolute;left:108172;top:65786;width:7572;height:8175;visibility:visible;mso-wrap-style:square;v-text-anchor:top" coordsize="20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" path="m198,161v4,5,3,12,-3,15c190,180,183,179,180,174v,,,,,c138,114,138,114,138,114v-10,7,-10,7,-10,7c65,30,65,30,65,30v,,,,,c60,22,62,11,70,6,77,,89,2,94,10v,,,,,c152,94,152,94,152,94v6,8,6,8,6,8c198,161,198,161,198,161xm83,83c73,69,73,69,73,69,72,67,72,67,72,67,44,28,44,28,44,28v,,,,,c43,26,41,25,39,26v-2,2,-2,4,-1,6c38,32,38,32,38,32,66,71,66,71,66,71v-7,5,-7,5,-7,5c32,36,32,36,32,36v,,,,,c31,34,28,34,27,35v-2,1,-3,4,-1,6c26,41,26,41,26,41,53,80,53,80,53,80v-6,5,-6,5,-6,5c20,45,20,45,20,45v,,,,,c19,43,16,43,14,44v-2,1,-1,4,,5c14,49,14,49,14,49,41,89,41,89,41,89v-6,4,-6,4,-6,4c7,54,7,54,7,54v,,,,,c6,52,4,51,2,53,,54,,56,1,58v,,,,,c28,98,28,98,28,98v1,1,1,1,1,1c39,113,39,113,39,113v,,,,,c43,119,52,120,57,116v,,,,,c59,116,59,116,59,116v67,97,67,97,67,97c126,212,126,212,126,212v4,5,10,6,15,3c147,211,148,205,145,199v,,,,,c78,102,78,102,78,102v1,-1,1,-1,1,-1c79,101,79,101,79,101v,,,,,c85,97,87,89,83,83xe" fillcolor="#8dd0d2" stroked="f">
                  <v:path arrowok="t" o:connecttype="custom" o:connectlocs="742243,603797;730997,660051;674767,652550;674767,652550;517321,427533;479834,453785;243666,112509;243666,112509;262409,22502;352378,37503;352378,37503;569803,352527;592295,382529;742243,603797;311142,311274;273655,258770;269907,251269;164943,105008;164943,105008;146199,97508;142451,120009;142451,120009;247414,266271;221173,285022;119958,135010;119958,135010;101215,131260;97466,153762;97466,153762;198681,300023;176189,318775;74974,168763;74974,168763;52482,165013;52482,183764;52482,183764;153697,333776;131205,348777;26241,202516;26241,202516;7497,198765;3749,217517;3749,217517;104964,367528;108712,371279;146199,423783;146199,423783;213676,435034;213676,435034;221173,435034;472337,798812;472337,795061;528567,806312;543562,746308;543562,746308;292399,382529;296148,378779;296148,378779;296148,378779;311142,311274" o:connectangles="0,0,0,0,0,0,0,0,0,0,0,0,0,0,0,0,0,0,0,0,0,0,0,0,0,0,0,0,0,0,0,0,0,0,0,0,0,0,0,0,0,0,0,0,0,0,0,0,0,0,0,0,0,0,0,0,0,0,0,0"/>
                  <o:lock v:ext="edit" verticies="t"/>
                </v:shape>
                <v:shape id="Freeform 5675" o:spid="_x0000_s1114" style="position:absolute;left:66738;top:65817;width:8779;height:7922;visibility:visible;mso-wrap-style:square;v-text-anchor:top" coordsize="23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" path="m185,60v,10,-4,18,-10,18c169,79,163,72,163,63v-1,-11,3,-18,10,-19c179,44,185,51,185,60m137,13v2,2,-2,8,-9,12c122,30,115,32,113,29v-1,-2,3,-7,10,-12c129,13,136,11,137,13t35,77c179,89,184,98,185,107v,9,-4,17,-10,18c168,125,163,117,162,108v,-10,4,-18,10,-18m117,39v2,2,-3,9,-10,14c99,58,93,60,91,57v-2,-3,1,-9,9,-14c107,38,115,36,117,39m102,18v1,2,-3,9,-10,14c85,37,77,38,76,36,74,33,78,28,86,23v7,-5,14,-7,16,-5m80,43v2,3,-4,9,-11,14c62,62,54,65,52,62,50,60,56,53,63,48v7,-5,15,-8,17,-5m57,70v2,2,-2,10,-10,15c38,91,30,93,28,90,26,87,31,81,40,75v8,-5,16,-8,17,-5m56,147v-3,3,-12,1,-18,-5c30,137,25,129,28,126v3,-4,11,-1,19,4c54,136,58,144,56,147t48,26c106,170,114,172,122,178v9,6,12,13,9,17c130,198,122,196,113,190v-8,-6,-11,-13,-9,-17m66,87c64,84,68,77,76,71v8,-5,16,-6,18,-4c96,70,91,76,83,81v-8,6,-16,9,-17,6m161,155v-1,-9,4,-18,10,-18c178,136,183,145,184,154v1,8,-4,16,-11,17c167,171,162,164,161,155m150,2c134,4,104,7,94,11,83,15,73,20,64,28,55,37,23,73,14,84,5,94,,110,9,123v8,11,36,49,44,59c60,190,72,201,83,203v10,1,55,7,64,8c156,211,172,207,184,192v12,-16,36,-58,43,-68c234,114,230,95,223,81,215,67,194,36,185,21,177,5,166,,150,2e" fillcolor="#8dd0d2" stroked="f">
                  <v:path arrowok="t" o:connecttype="custom" o:connectlocs="656540,292838;649037,165190;513977,48806;423937,108875;513977,48806;694057,401713;607769,405467;438944,146419;341401,213997;438944,146419;345153,120138;322643,86350;300133,161436;195086,232768;300133,161436;176328,319118;150066,281575;210093,551886;105046,473045;210093,551886;457702,668270;423937,713322;247609,326626;352656,251540;247609,326626;641534,514343;649037,641990;562749,7509;240106,105121;33765,461782;311388,762128;690305,720831;836620,304100;562749,7509" o:connectangles="0,0,0,0,0,0,0,0,0,0,0,0,0,0,0,0,0,0,0,0,0,0,0,0,0,0,0,0,0,0,0,0,0,0"/>
                  <o:lock v:ext="edit" verticies="t"/>
                </v:shape>
                <v:shape id="Freeform 5676" o:spid="_x0000_s1115" style="position:absolute;left:89106;top:66309;width:7350;height:7382;visibility:visible;mso-wrap-style:square;v-text-anchor:top" coordsize="19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" path="m158,22c146,13,132,6,118,3,100,,80,1,62,8,56,11,49,15,43,19,37,23,31,28,26,34,13,48,5,66,3,84,,99,2,114,7,128v2,9,6,17,12,26c25,161,32,169,39,174v12,10,26,17,41,19c97,197,116,195,134,189v7,-3,14,-7,20,-11c160,173,166,168,171,163v12,-15,21,-32,23,-51c196,97,195,82,190,68,187,59,183,50,178,43,172,34,165,28,158,22xm154,28v2,26,2,26,2,26c156,55,156,55,156,55,128,74,128,74,128,74v,,,,,c97,60,97,60,97,60v,,,,,c94,26,94,26,94,26v,,,,,c116,10,116,10,116,10v14,3,27,8,38,18xm126,78v4,35,4,35,4,35c102,132,102,132,102,132,71,118,71,118,71,118,68,84,68,84,68,84,95,64,95,64,95,64v31,14,31,14,31,14c126,78,126,78,126,78xm109,9c91,21,91,21,91,21,72,12,72,12,72,12,84,8,97,7,109,9xm31,39c35,33,41,29,47,24,52,21,59,17,66,14,89,26,89,26,89,26v,,,,,c92,60,92,60,92,60v,,,,,c65,79,65,79,65,79v,,,,,c33,65,33,65,33,65v,,,,,c31,39,31,39,31,39v,,,,,xm27,44v2,22,2,22,2,22c10,79,10,79,10,79,13,66,19,54,27,44xm9,85c32,69,32,69,32,69v,,,,,c63,84,63,84,63,84v,,,,,c66,118,66,118,66,118,37,138,37,138,37,138,13,127,13,127,13,127,8,113,8,99,9,85xm25,150c21,144,18,138,15,133v21,9,21,9,21,9c38,164,38,164,38,164v-5,-3,-9,-8,-13,-14xm43,169c41,142,41,142,41,142,69,122,69,122,69,122v30,14,30,14,30,14c100,136,100,136,100,136v3,35,3,35,3,35c102,172,102,172,102,172,81,187,81,187,81,187,67,184,54,178,43,169xm87,187v18,-12,18,-12,18,-12c126,184,126,184,126,184v-13,4,-26,5,-39,3xm166,158v-4,5,-10,10,-16,14c144,177,138,180,131,182,108,171,108,171,108,171v-1,,-1,,-1,c104,136,104,136,104,136v1,-1,1,-1,1,-1c132,116,132,116,132,116v31,15,31,15,31,15c166,158,166,158,166,158v,,,,,xm170,153v-2,-22,-2,-22,-2,-22c187,118,187,118,187,118v-4,12,-9,24,-17,35xm187,111v-22,16,-22,16,-22,16c134,112,134,112,134,112,131,78,131,78,131,78v,,,,,c159,58,159,58,159,58v,,,,,c184,70,184,70,184,70v4,13,5,27,3,41xm181,63c161,54,161,54,161,54,159,32,159,32,159,32v5,4,9,9,13,15c176,52,179,58,181,63xe" fillcolor="#8dd0d2" stroked="f">
                  <v:path arrowok="t" o:connecttype="custom" o:connectlocs="442508,11241;161253,71196;11250,314760;71251,577061;300005,723199;577510,666992;727513,419680;667512,161127;577510,104920;585010,206093;480008,277289;363756,224829;352506,97426;577510,104920;487509,423428;266255,442163;356256,239817;472508,292277;341256,78690;408757,33724;176253,89932;333756,97426;345006,224829;243754,296025;123752,243565;116252,146139;101252,164874;37501,296025;33751,318508;120002,258553;236254,314760;138752,517106;33751,318508;56251,498371;142503,614532;161253,633268;258755,457152;375007,509612;382507,644509;161253,633268;393757,655751;326256,700717;562510,644509;405007,640762;390007,509612;495009,434669;622511,592049;637511,573314;701262,442163;701262,415933;502509,419680;491259,292277;596261,217335;701262,415933;603761,202346;645011,176116" o:connectangles="0,0,0,0,0,0,0,0,0,0,0,0,0,0,0,0,0,0,0,0,0,0,0,0,0,0,0,0,0,0,0,0,0,0,0,0,0,0,0,0,0,0,0,0,0,0,0,0,0,0,0,0,0,0,0,0"/>
                  <o:lock v:ext="edit" verticies="t"/>
                </v:shape>
                <v:shape id="Freeform 5677" o:spid="_x0000_s1116" style="position:absolute;left:78676;top:75755;width:7842;height:8636;visibility:visible;mso-wrap-style:square;v-text-anchor:top" coordsize="20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" path="m99,1c98,,98,1,98,1,1,69,1,69,1,69,,70,1,70,,71v,,,1,1,2c1,73,15,90,19,96v2,-1,2,-1,2,-1c115,27,115,27,115,27v2,-1,2,-1,2,-1c113,20,100,2,100,2,99,1,99,1,99,1xm113,27c21,93,21,93,21,93,17,88,8,75,5,72,98,5,98,5,98,5v3,5,11,17,15,22xm21,101v2,3,3,6,7,12c28,113,28,113,28,113v7,8,13,7,17,13c46,127,46,127,46,127v,,,,,c46,127,46,127,46,127v,1,6,7,13,16c60,144,61,145,62,146v1,2,2,3,4,4c84,173,110,204,123,219v1,1,2,1,3,2c129,226,131,228,131,228v2,2,6,2,11,1c151,228,164,223,177,213v1,-1,2,-2,3,-2c199,196,209,181,206,174v,,-1,-1,-1,-2c204,171,204,171,203,170,192,152,144,72,138,61v-1,,-1,,-1,c133,54,135,49,130,40v-2,-2,-3,-4,-4,-5c123,31,120,30,117,25,18,96,18,96,18,96v2,2,3,3,3,5xe" fillcolor="#8dd0d2" stroked="f">
                  <v:path arrowok="t" o:connecttype="custom" o:connectlocs="371475,3755;367723,3755;3752,259080;0,266590;3752,274099;71293,360459;78798,356704;431511,101379;439016,97624;375227,7510;371475,3755;424007,101379;78798,349195;18761,270344;367723,18774;424007,101379;78798,379233;105064,424290;105064,424290;168852,473103;172605,476857;172605,476857;172605,476857;221384,536934;232641,548198;247650,563217;461530,822297;472786,829807;491548,856090;532823,859845;664152,799769;675409,792259;772968,653332;769216,645823;761711,638313;517814,229042;514061,229042;487795,150191;472786,131417;439016,93870;67541,360459;78798,379233" o:connectangles="0,0,0,0,0,0,0,0,0,0,0,0,0,0,0,0,0,0,0,0,0,0,0,0,0,0,0,0,0,0,0,0,0,0,0,0,0,0,0,0,0,0"/>
                  <o:lock v:ext="edit" verticies="t"/>
                </v:shape>
                <v:shape id="Freeform 5678" o:spid="_x0000_s1117" style="position:absolute;left:476;top:76771;width:7096;height:7318;visibility:visible;mso-wrap-style:square;v-text-anchor:top" coordsize="1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" path="m126,8c123,7,120,6,117,6,95,,71,3,49,14v-1,1,-2,2,-3,3c44,18,42,19,41,20v-2,1,-4,3,-5,4c34,25,33,26,32,26,14,42,3,64,1,87,,90,,93,,97v,19,6,38,17,55c29,168,45,180,63,186v3,2,6,3,9,3c95,195,119,192,140,181v1,-1,2,-2,4,-3c145,177,147,176,149,175v2,-1,3,-2,5,-4c155,170,156,169,157,169v19,-16,29,-38,32,-61c189,105,189,101,189,98v,-19,-5,-38,-17,-54c160,27,144,15,126,8xm124,18v14,5,27,14,38,27c135,64,135,64,135,64,128,55,121,47,112,40v5,-7,9,-15,12,-22xm115,15v-3,6,-6,13,-10,19c91,25,77,20,64,18v16,-6,34,-7,51,-3xm52,28v14,-3,31,3,47,14c93,49,86,57,77,63,52,28,52,28,52,28v,,,,,xm82,71c92,64,100,56,107,48v7,6,14,13,20,21c96,91,96,91,96,91,82,71,82,71,82,71v,,,,,xm101,98c133,77,133,77,133,77v5,8,10,18,13,26c135,107,125,112,115,118,101,98,101,98,101,98v,,,,,xm44,33c69,69,69,69,69,69,60,75,50,79,41,83,36,64,37,46,44,33xm57,118c51,109,47,100,44,92,54,88,65,83,74,77,88,96,88,96,88,96,57,118,57,118,57,118v,,,,,xm94,104v13,20,13,20,13,20c98,131,90,139,83,147,76,142,69,134,62,126,94,104,94,104,94,104v,,,,,xm31,41v-3,13,-3,28,1,44c25,87,17,88,10,88,12,71,19,55,31,41xm10,97v8,,16,,25,-2c38,104,43,114,49,124,22,143,22,143,22,143,14,128,10,113,10,97xm66,177c51,172,38,163,28,150,55,131,55,131,55,131v7,10,14,17,22,24c72,163,68,170,66,177xm75,180v2,-6,6,-13,10,-19c98,170,113,175,126,177v-17,6,-34,7,-51,3xm91,153v6,-7,13,-15,22,-21c138,167,138,167,138,167v-15,2,-32,-3,-47,-14xm145,161c121,126,121,126,121,126v9,-6,18,-10,27,-14c154,131,153,149,145,161xm159,154v3,-13,3,-29,-1,-44c165,108,172,107,179,107v-2,17,-9,33,-20,47xm180,98v-8,,-17,1,-25,3c151,91,147,81,140,71,167,53,167,53,167,53v9,14,13,29,13,45xe" fillcolor="#8dd0d2" stroked="f">
                  <v:path arrowok="t" o:connecttype="custom" o:connectlocs="439284,22518;172710,63801;135164,90072;3755,326512;63828,570458;270329,709320;540658,668037;578203,641766;709613,405326;645785,165133;465566,67554;506866,240193;465566,67554;394229,127603;431775,56295;371702,157627;195237,105084;307874,266464;476830,258958;307874,266464;379211,367796;548167,386561;379211,367796;165201,123850;153937,311500;214010,442856;277838,288982;214010,442856;352929,390314;311629,551693;352929,390314;116392,153874;37546,330265;37546,364042;183974,465374;37546,364042;105128,562952;289102,581717;281592,675543;473075,664284;341666,574211;518130,626754;544412,604235;555676,420338;596976,577964;672067,401573;675822,367796;525639,266464;675822,367796" o:connectangles="0,0,0,0,0,0,0,0,0,0,0,0,0,0,0,0,0,0,0,0,0,0,0,0,0,0,0,0,0,0,0,0,0,0,0,0,0,0,0,0,0,0,0,0,0,0,0,0,0"/>
                  <o:lock v:ext="edit" verticies="t"/>
                </v:shape>
                <v:shape id="Freeform 5679" o:spid="_x0000_s1118" style="position:absolute;left:11207;top:76517;width:7239;height:8446;visibility:visible;mso-wrap-style:square;v-text-anchor:top" coordsize="45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" path="m350,108l246,89,185,,135,35r28,40l55,56,,354,40,326,185,532r52,-36l152,373r73,-49l310,444,456,342,312,137r38,-29l350,108r,l350,108xm312,227r-59,42l211,208r59,-41l312,227r,l312,227r,xe" fillcolor="#8dd0d2" stroked="f">
                  <v:path arrowok="t" o:connecttype="custom" o:connectlocs="555625,171450;390525,141288;293688,0;214313,55563;258763,119063;87313,88900;0,561975;63500,517525;293688,844550;376238,787400;241300,592138;357188,514350;492125,704850;723900,542925;495300,217488;555625,171450;555625,171450;555625,171450;555625,171450;495300,360363;401638,427038;334963,330200;428625,265113;495300,360363;495300,360363;495300,360363;495300,360363" o:connectangles="0,0,0,0,0,0,0,0,0,0,0,0,0,0,0,0,0,0,0,0,0,0,0,0,0,0,0"/>
                  <o:lock v:ext="edit" verticies="t"/>
                </v:shape>
                <v:shape id="Freeform 5680" o:spid="_x0000_s1119" style="position:absolute;left:21574;top:88598;width:11700;height:8398;visibility:visible;mso-wrap-style:square;v-text-anchor:top" coordsize="7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" path="m737,180l612,r,l326,2r66,95l193,97r93,132l113,350,238,529,628,255,569,172r52,-35l678,220r59,-40l737,180r,l737,180xm222,343r-55,37l156,364r54,-38l222,343r,l222,343r,xm243,371r-54,38l177,392r54,-38l243,371r,l243,371r,xm290,295r-54,38l224,317r55,-38l290,295r,l290,295r,xm309,324r-54,38l243,345r54,-38l309,324r,l309,324r,xm357,248r-55,38l290,269r55,-37l357,248r,l357,248r,xm378,276r-55,38l312,298r54,-38l378,276r,l378,276r,xm210,272r57,-40l137,57,120,68,106,78,89,90,210,272r,l210,272r,xm141,319r57,-40l49,73,30,85,16,94,,106,141,319r,l141,319r,xe" fillcolor="#8dd0d2" stroked="f">
                  <v:path arrowok="t" o:connecttype="custom" o:connectlocs="971550,0;517525,3175;306388,153988;179388,555625;996950,404813;985838,217488;1169988,285750;1169988,285750;352425,544513;247650,577850;352425,544513;352425,544513;385763,588963;280988,622300;385763,588963;385763,588963;460375,468313;355600,503238;460375,468313;460375,468313;490538,514350;385763,547688;490538,514350;490538,514350;566738,393700;460375,427038;566738,393700;566738,393700;600075,438150;495300,473075;600075,438150;600075,438150;333375,431800;217488,90488;168275,123825;333375,431800;333375,431800;223838,506413;77788,115888;25400,149225;223838,506413;223838,506413" o:connectangles="0,0,0,0,0,0,0,0,0,0,0,0,0,0,0,0,0,0,0,0,0,0,0,0,0,0,0,0,0,0,0,0,0,0,0,0,0,0,0,0,0,0"/>
                  <o:lock v:ext="edit" verticies="t"/>
                </v:shape>
                <v:shape id="Freeform 5681" o:spid="_x0000_s1120" style="position:absolute;left:27352;top:76247;width:8017;height:7811;visibility:visible;mso-wrap-style:square;v-text-anchor:top" coordsize="21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" path="m198,174v-1,3,-25,-32,-43,-66c134,68,118,27,118,27v,,14,41,32,83c165,145,186,182,184,181v-9,-3,-28,-8,-49,-24c104,134,100,88,107,60v6,-28,,-60,,-60c107,,131,33,156,48v26,15,58,52,54,87c207,154,203,167,198,174t-65,2c118,182,100,186,100,186v,,13,-10,28,-17c124,166,120,163,118,160v-2,-1,-3,-3,-4,-4c114,156,114,156,114,156,106,146,100,135,96,124v-2,-2,-6,-4,-9,-6c64,102,31,85,30,85v1,,36,8,61,25c92,111,92,111,93,111,90,100,89,90,89,80,60,69,23,74,,79v45,20,46,76,100,80c87,173,80,194,80,194v,,37,14,58,5c146,196,151,190,154,185v-6,-3,-12,-6,-19,-11c135,175,134,175,133,176e" fillcolor="#8dd0d2" stroked="f">
                  <v:path arrowok="t" o:connecttype="custom" o:connectlocs="741749,653378;580662,405545;442052,101386;561931,413055;689302,679664;505738,589543;400844,225303;400844,0;584408,180242;786703,506931;741749,653378;498245,660888;374621,698439;479514,634603;442052,600808;427067,585788;427067,585788;359636,465626;325920,443096;112386,319179;340905,413055;348397,416810;333412,300404;0,296649;374621,597053;299696,728479;516976,747255;576916,694684;505738,653378;498245,660888" o:connectangles="0,0,0,0,0,0,0,0,0,0,0,0,0,0,0,0,0,0,0,0,0,0,0,0,0,0,0,0,0,0"/>
                  <o:lock v:ext="edit" verticies="t"/>
                </v:shape>
                <v:shape id="Freeform 5682" o:spid="_x0000_s1121" style="position:absolute;left:37369;top:75422;width:10732;height:10064;visibility:visible;mso-wrap-style:square;v-text-anchor:top" coordsize="286,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" path="m9,124c180,4,180,4,180,4,156,137,156,137,156,137v,4,-2,6,-4,8c149,147,145,148,142,147,9,124,9,124,9,124xm173,113v-4,27,-4,27,-4,27c168,146,164,151,159,155v-6,3,-11,5,-18,4c114,154,114,154,114,154,94,266,94,266,94,266v,1,,1,,1c97,268,100,268,103,266,281,141,281,141,281,141v3,-2,5,-5,5,-8c286,133,285,132,284,132,173,113,173,113,173,113xm3,135c2,134,1,134,,134v,3,,7,2,10c83,259,83,259,83,259,102,152,102,152,102,152,3,135,3,135,3,135xm193,2v-18,99,-18,99,-18,99c282,120,282,120,282,120,201,4,201,4,201,4,199,2,196,,193,v,,,1,,2e" fillcolor="#8dd0d2" stroked="f">
                  <v:path arrowok="t" o:connecttype="custom" o:connectlocs="33770,465682;675409,15022;585355,514504;570345,544548;532823,552059;33770,465682;649143,424372;634134,525771;596611,582103;529070,597125;427759,578348;352714,998964;352714,1002719;386484,998964;1054389,529526;1073150,499482;1065645,495726;649143,424372;11257,506993;0,503238;7505,540793;311439,972675;382732,570837;11257,506993;724189,7511;656648,379306;1058141,450660;754207,15022;724189,0;724189,7511" o:connectangles="0,0,0,0,0,0,0,0,0,0,0,0,0,0,0,0,0,0,0,0,0,0,0,0,0,0,0,0,0,0"/>
                  <o:lock v:ext="edit" verticies="t"/>
                </v:shape>
                <v:shape id="Freeform 5683" o:spid="_x0000_s1122" style="position:absolute;left:50165;top:76168;width:6826;height:8001;visibility:visible;mso-wrap-style:square;v-text-anchor:top" coordsize="1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" path="m19,149c7,138,7,138,7,138v,,,,,c1,133,,125,5,119v6,-6,14,-6,19,-2c24,117,24,117,24,117v13,12,13,12,13,12c19,149,19,149,19,149v,,,,,xm37,128c25,117,25,117,25,117v,,,,,c25,117,25,117,25,117,19,113,12,113,8,116v-1,1,-2,2,-3,3c,125,,133,6,138v,,,,,c20,149,20,149,20,149,37,128,37,128,37,128v,,,,,xm7,138v-1,,-1,,-1,c1,133,1,125,6,119v,-1,1,-1,2,-2c13,114,20,114,24,117v12,11,12,11,12,11c19,148,19,148,19,148,7,138,7,138,7,138xm51,158v5,-5,4,-13,-1,-19c50,139,50,139,50,139,37,128,37,128,37,128,18,149,18,149,18,149v13,11,13,11,13,11c32,160,32,160,32,160v,,,,,c36,164,43,164,49,161v,-1,,-2,2,-3xm19,149c37,129,37,129,37,129v12,10,12,10,12,10c49,139,49,139,49,139v,,,,,c54,144,55,152,50,158v-1,1,-1,2,-2,2c43,164,36,163,31,159v,,,,,c19,149,19,149,19,149v,,,,,xm89,136v15,-7,15,-7,15,-7c104,129,104,129,104,129v7,-2,10,-10,7,-17c108,105,100,102,94,104v,,,,,c78,110,78,110,78,110v11,26,11,26,11,26c89,136,89,136,89,136xm111,112v-2,-8,-10,-11,-17,-8c94,104,94,104,94,104v-16,6,-16,6,-16,6c89,136,89,136,89,136v15,-7,15,-7,15,-7c104,129,104,129,104,129v,,,,,c105,129,106,129,106,128v5,-3,8,-10,5,-16xm89,135c79,111,79,111,79,111v15,-7,15,-7,15,-7c94,104,94,104,94,104v,1,,1,,1c101,102,108,106,111,113v2,4,,11,-5,14c105,128,105,128,104,129v-1,,-1,,-1,c89,135,89,135,89,135v,,,,,xm78,110v-15,6,-15,6,-15,6c63,116,63,116,63,116v,,,,,c62,117,61,117,61,118v-5,3,-8,10,-5,16c59,141,66,145,73,143v,,,,,c90,136,90,136,90,136,78,110,78,110,78,110v,,,,,xm73,142v,,,,,c66,144,59,141,57,134v-3,-6,-1,-12,4,-16c62,118,62,118,63,117v15,-6,15,-6,15,-6c88,135,88,135,88,135v-15,7,-15,7,-15,7xm79,180c63,174,63,174,63,174v,,,,,c56,171,48,174,46,181v-3,7,,14,7,17c53,198,53,198,53,198v15,7,15,7,15,7c79,180,79,180,79,180v,,,,,xm79,180c63,174,63,174,63,174v,-1,,-1,,-1c63,173,63,173,63,173v-4,-2,-9,,-12,2c48,177,47,179,45,181v-3,6,1,14,7,18c52,199,52,199,52,199v16,7,16,7,16,7c79,180,79,180,79,180v,,,,,xm53,198v,,,,,c47,195,43,188,46,181v1,-2,3,-4,5,-6c54,173,59,172,63,174v16,6,16,6,16,6c68,204,68,204,68,204,53,198,53,198,53,198xm101,204v3,-7,,-15,-7,-18c94,186,94,186,94,186,78,180,78,180,78,180,67,205,67,205,67,205v16,7,16,7,16,7c83,212,83,212,83,212v,,,,,c87,213,93,213,96,210v2,-1,4,-3,5,-6xm69,204c79,180,79,180,79,180v14,6,14,6,14,6c93,186,93,186,93,186v1,1,1,1,1,1c101,190,103,198,100,204v-1,2,-2,4,-4,5c92,212,88,212,83,211v,,,,,c69,204,69,204,69,204v,,,,,xm114,162v12,-11,12,-11,12,-11c126,151,126,151,126,151v6,-4,8,-12,3,-18c125,127,116,126,110,130v,,,,,c97,141,97,141,97,141v17,21,17,21,17,21c114,162,114,162,114,162xm127,152v1,,1,,1,c128,152,128,152,128,152v5,-5,6,-13,1,-20c125,127,116,125,110,129v,,,,,c97,141,97,141,97,141v17,21,17,21,17,21c114,162,114,162,114,162v13,-10,13,-10,13,-10c127,152,127,152,127,152xm110,130v,,,,,c110,130,110,130,110,130v6,-4,14,-3,19,3c133,138,132,147,126,151v-12,10,-12,10,-12,10c98,141,98,141,98,141v12,-11,12,-11,12,-11c110,130,110,130,110,130xm115,162c97,140,97,140,97,140v,,,,,c84,151,84,151,84,151v,,,,,c84,151,84,151,84,151v-6,5,-7,13,-2,18c86,176,94,177,101,172v,,,,,c101,172,101,172,101,172v14,-10,14,-10,14,-10c115,162,115,162,115,162xm97,141v16,21,16,21,16,21c101,171,101,171,101,171v,,,,,c100,172,100,172,100,172v,,,,,c95,176,86,175,82,169v-5,-5,-4,-14,2,-18c85,151,85,151,85,151,97,141,97,141,97,141v,,,,,xm106,78v15,6,15,6,15,6c121,84,121,84,121,84v7,2,15,-2,18,-8c140,69,137,61,130,58v,,,,,c115,53,115,53,115,53v-9,25,-9,25,-9,25c106,78,106,78,106,78xm139,76v3,-7,-1,-15,-8,-18c131,58,131,58,131,58,115,52,115,52,115,52,105,79,105,79,105,79v16,5,16,5,16,5c122,85,122,85,122,85v,,,,,c126,86,130,85,134,82v2,-2,4,-4,5,-6xm107,78v8,-25,8,-25,8,-25c130,58,130,58,130,58v,,,,,c130,58,130,58,130,58v7,3,10,11,8,17c137,78,135,80,133,81v-3,3,-7,4,-12,3c121,83,121,83,121,83,107,78,107,78,107,78v,,,,,xm116,52c100,46,100,46,100,46v-1,1,-1,1,-1,1c99,47,99,47,99,47,95,45,91,46,87,48v-2,2,-4,4,-5,7c79,62,83,70,89,73v,,,,,c106,78,106,78,106,78,116,52,116,52,116,52v,,,,,xm91,72v-1,,-1,,-1,c84,70,80,62,83,55v,-2,2,-5,4,-6c91,47,96,46,100,47v14,6,14,6,14,6c106,78,106,78,106,78,91,72,91,72,91,72xm150,154v-6,16,-6,16,-6,16c144,170,144,170,144,170v-2,7,2,15,9,17c161,189,167,185,170,178v,,,,,c175,162,175,162,175,162v-25,-8,-25,-8,-25,-8c150,154,150,154,150,154xm170,178v,,,,,c175,162,175,162,175,162v-26,-8,-26,-8,-26,-8c144,170,144,170,144,170v,,,,,c144,170,144,170,144,170v-2,7,2,15,9,17c157,189,161,188,165,185v2,-1,4,-4,5,-7xm150,154v25,9,25,9,25,9c170,178,170,178,170,178v,,,,,c170,178,170,178,170,178v-1,2,-3,5,-5,6c162,187,157,187,154,186v-7,-2,-12,-9,-9,-15c145,169,145,169,145,169v5,-15,5,-15,5,-15c150,154,150,154,150,154xm181,147v,,,,,c181,147,181,147,181,147v1,-8,-2,-15,-9,-17c168,128,163,129,159,131v-2,2,-4,4,-5,7c154,138,154,138,154,138v-5,16,-5,16,-5,16c176,163,176,163,176,163v5,-16,5,-16,5,-16c181,147,181,147,181,147xm155,139v,,,,,c155,138,155,138,155,138v1,-2,2,-4,5,-6c163,130,168,129,171,131v7,1,11,9,9,16c175,162,175,162,175,162v-25,-8,-25,-8,-25,-8c155,139,155,139,155,139v,,,,,xm133,29v17,-1,17,-1,17,-1c150,28,150,28,150,28v7,-1,12,-7,12,-15c161,6,155,1,148,1v,,,,,c131,2,131,2,131,2v2,27,2,27,2,27c133,29,133,29,133,29xm162,13c162,6,155,1,148,1,147,,147,,147,,130,2,130,2,130,2v3,27,3,27,3,27c150,28,150,28,150,28v,,,,,c150,28,150,28,150,28v2,,5,-1,6,-2c160,23,163,18,162,13xm134,29c132,3,132,3,132,3,147,1,147,1,147,1v,,,,,c147,1,147,1,147,1v8,,14,5,14,13c162,18,160,22,156,25v-2,1,-4,2,-6,2c149,28,149,28,149,28v-15,1,-15,1,-15,1c134,29,134,29,134,29xm131,2c115,3,115,3,115,3v-1,,-1,,-1,c114,3,114,3,114,3v-2,1,-4,1,-6,3c104,8,102,13,102,18v1,8,7,13,14,14c116,32,116,32,116,32v18,-2,18,-2,18,-2c131,2,131,2,131,2v,,,,,xm117,30v,,,,,c109,31,103,25,103,18v,-5,2,-9,5,-12c110,5,113,4,114,4,131,2,131,2,131,2v2,27,2,27,2,27c117,30,117,30,117,30xm163,110v9,-13,9,-13,9,-13c172,97,172,97,172,97v4,-7,1,-15,-6,-19c160,74,153,76,148,82v,,,,,c140,97,140,97,140,97v23,13,23,13,23,13c163,110,163,110,163,110xm172,97v,-1,,-1,,-1c172,96,172,96,172,96v4,-6,2,-14,-5,-18c162,75,156,75,152,78v-1,1,-3,3,-4,4c148,82,148,82,148,82v-9,15,-9,15,-9,15c164,111,164,111,164,111v8,-14,8,-14,8,-14c172,97,172,97,172,97xm149,83v,,,,,c149,83,149,83,149,83v,-1,1,-3,3,-4c156,76,162,76,166,78v7,4,9,12,5,18c163,110,163,110,163,110,141,96,141,96,141,96v8,-13,8,-13,8,-13c149,83,149,83,149,83xm154,125v,,,,,c164,110,164,110,164,110,140,96,140,96,140,96v-9,15,-9,15,-9,15c131,111,131,111,131,111v,,,,,c127,117,129,125,136,129v5,3,11,3,15,c153,128,153,127,154,125xm140,97v22,14,22,14,22,14c154,124,154,124,154,124v,,,,,c154,125,154,125,154,125v-1,1,-2,3,-3,4c146,132,141,132,137,129v-7,-4,-8,-12,-5,-18c132,111,132,111,132,111v8,-14,8,-14,8,-14c140,97,140,97,140,97xe" fillcolor="#8ecfd2" stroked="f">
                  <v:path arrowok="t" o:connecttype="custom" o:connectlocs="138775,484568;30005,435735;26255,518375;26255,518375;120022,601014;183784,522131;71263,559694;292554,413197;333811,510862;296304,416954;386321,484568;228792,443248;273800,533400;273800,533400;255047,770049;191285,657359;198786,743755;198786,743755;311307,796344;348814,698679;258797,766293;363817,529644;412576,484568;412576,488324;412576,488324;315058,567207;363817,529644;315058,567207;521345,285482;491340,217868;502592,308020;517595,281725;375069,172792;397573,292994;375069,176548;573855,702435;637617,668628;618863,694923;618863,691166;678874,552182;660121,612283;641367,492080;562603,105177;498841,108934;562603,105177;551351,3756;502592,108934;435080,120203;386321,67614;645118,364365;611362,413197;555102,308020;558852,311776;558852,311776;491340,416954;577606,465786;525096,364365" o:connectangles="0,0,0,0,0,0,0,0,0,0,0,0,0,0,0,0,0,0,0,0,0,0,0,0,0,0,0,0,0,0,0,0,0,0,0,0,0,0,0,0,0,0,0,0,0,0,0,0,0,0,0,0,0,0,0,0,0"/>
                  <o:lock v:ext="edit" verticies="t"/>
                </v:shape>
                <v:shape id="Freeform 5684" o:spid="_x0000_s1123" style="position:absolute;left:71135;top:76104;width:7874;height:8668;visibility:visible;mso-wrap-style:square;v-text-anchor:top" coordsize="21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" path="m180,141v-78,53,-78,53,-78,53c28,86,28,86,28,86,105,33,105,33,105,33v75,108,75,108,75,108c180,141,180,141,180,141xm78,40v,,,1,-1,1c57,55,57,55,57,55v,,-1,1,-1,c53,52,53,52,53,52v,,,-1,1,-2c73,36,73,36,73,36v,,1,,2,1c78,40,78,40,78,40v,,,,,xm49,57v2,1,2,3,,5c47,63,44,63,43,61v-1,-2,,-4,1,-5c46,54,49,55,49,57t90,133c136,183,137,175,143,170v6,-4,14,-2,19,4c166,180,164,189,158,193v-6,4,-14,3,-19,-3m200,149c108,16,108,16,108,16,108,16,98,,83,11,15,57,15,57,15,57v,,-15,10,-4,25c102,216,102,216,102,216v,,11,15,26,5c195,175,195,175,195,175v,,15,-11,5,-26e" fillcolor="#8dd0d2" stroked="f">
                  <v:path arrowok="t" o:connecttype="custom" o:connectlocs="674914,529070;382451,727941;104987,322695;393700,123825;674914,529070;674914,529070;292463,150091;288713,153843;213723,206375;209973,206375;198725,195118;202474,187614;273715,135082;281214,138834;292463,150091;292463,150091;183727,213880;183727,232641;161230,228889;164979,210127;183727,213880;521184,712932;536182,637886;607423,652895;592425,724189;521184,712932;749905,559089;404949,60036;311210,41275;56243,213880;41245,307686;382451,810491;479939,829252;731157,656648;749905,559089" o:connectangles="0,0,0,0,0,0,0,0,0,0,0,0,0,0,0,0,0,0,0,0,0,0,0,0,0,0,0,0,0,0,0,0,0,0,0"/>
                  <o:lock v:ext="edit" verticies="t"/>
                </v:shape>
                <v:shape id="Freeform 5685" o:spid="_x0000_s1124" style="position:absolute;left:59801;top:75612;width:9112;height:9160;visibility:visible;mso-wrap-style:square;v-text-anchor:top" coordsize="24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" path="m141,112v-7,-10,-20,-12,-30,-6c101,113,99,127,105,136v5,8,15,11,22,9c129,149,129,149,129,149v-9,3,-21,-1,-27,-10c93,127,96,111,108,102v12,-8,29,-5,37,7c151,118,151,131,145,139v-4,-3,-4,-3,-4,-3c146,129,146,119,141,112xm61,34c12,69,,137,34,186v30,43,84,57,130,39c162,221,162,221,162,221,119,238,66,224,38,184,5,137,17,71,64,38,111,5,176,17,209,64v28,40,24,94,-8,129c205,196,205,196,205,196v33,-36,38,-92,8,-135c179,12,111,,61,34xm186,80c162,46,114,38,80,62,46,86,37,133,61,167v20,29,58,40,89,28c148,191,148,191,148,191v-29,11,-64,1,-83,-26c43,133,50,88,83,66v32,-23,76,-15,99,17c201,110,198,146,177,170v4,4,4,4,4,4c203,148,206,109,186,80xm199,71c169,29,112,20,71,49,29,78,18,135,48,177v25,36,70,48,109,33c155,206,155,206,155,206,118,219,75,208,52,174,24,135,34,80,73,52,113,25,167,35,195,74v23,33,20,78,-6,108c192,185,192,185,192,185v28,-31,32,-78,7,-114xm159,99c145,79,118,75,99,89,79,102,74,129,88,149v11,16,31,22,49,16c135,161,135,161,135,161v-16,5,-33,-1,-43,-15c80,128,84,105,101,92v18,-12,42,-8,54,10c165,116,164,135,154,148v3,3,3,3,3,3c169,136,170,115,159,99xm172,90c153,63,116,57,89,75,63,94,56,131,75,158v16,22,44,30,68,22c141,175,141,175,141,175v-22,8,-48,1,-62,-20c61,131,67,97,92,79v25,-17,59,-11,76,14c183,113,180,140,165,159v4,3,4,3,4,3c186,142,188,112,172,90xm220,198v3,4,3,4,3,4c163,244,163,244,163,244v-3,-4,-3,-4,-3,-4c171,232,171,232,171,232,124,131,124,131,124,131v-2,,-5,,-7,-3c115,125,116,120,119,117v4,-2,9,-1,11,2c132,122,132,125,131,127v13,13,13,13,13,13c144,140,144,140,144,140v,,,,,c210,205,210,205,210,205v10,-7,10,-7,10,-7c220,198,220,198,220,198xm188,191v-5,11,-5,11,-5,11c198,201,198,201,198,201,188,191,188,191,188,191v,,,,,xm171,174v-3,7,-3,7,-3,7c177,180,177,180,177,180v-6,-6,-6,-6,-6,-6c171,174,171,174,171,174xm155,159v-1,2,-1,2,-1,2c157,161,157,161,157,161v-2,-2,-2,-2,-2,-2c155,159,155,159,155,159xm126,127v2,-1,2,-4,1,-6c126,120,123,119,121,120v-1,2,-2,4,-1,6c121,128,124,128,126,127xm132,136v4,8,4,8,4,8c138,144,138,144,138,144v1,-1,1,-1,1,-1c132,136,132,136,132,136v,,,,,xm144,162v6,-1,6,-1,6,-1c152,156,152,156,152,156v-8,-9,-8,-9,-8,-9c140,148,140,148,140,148v-1,3,-1,3,-1,3c144,162,144,162,144,162v,,,,,xm147,168v2,-3,2,-3,2,-3c146,166,146,166,146,166v1,2,1,2,1,2c147,168,147,168,147,168xm153,182v11,-1,11,-1,11,-1c168,171,168,171,168,171v-7,-7,-7,-7,-7,-7c152,165,152,165,152,165v-3,8,-3,8,-3,8c153,182,153,182,153,182v,,,,,xm158,193v4,-8,4,-8,4,-8c155,185,155,185,155,185v3,8,3,8,3,8c158,193,158,193,158,193xm163,204v16,-1,16,-1,16,-1c186,188,186,188,186,188v-6,-5,-6,-5,-6,-5c166,184,166,184,166,184v-6,13,-6,13,-6,13c163,204,163,204,163,204v,,,,,xm171,220v6,-14,6,-14,6,-14c165,208,165,208,165,208v6,12,6,12,6,12c171,220,171,220,171,220xm205,208v-4,-4,-4,-4,-4,-4c181,206,181,206,181,206v-8,18,-8,18,-8,18c175,229,175,229,175,229v30,-21,30,-21,30,-21c205,208,205,208,205,208xe" fillcolor="#8dd0d2" stroked="f">
                  <v:path arrowok="t" o:connecttype="custom" o:connectlocs="393739,510551;382490,521813;543735,521813;228744,127638;607483,829645;783728,240259;798728,228997;299992,232751;554985,717023;682481,311586;697481,300324;179995,664467;194995,653205;708731,683237;596234,371651;513736,619418;378740,345373;588734,566861;333741,281554;528735,656959;629983,349127;644982,337864;611233,915988;464987,491780;487487,446732;539985,525567;824977,743302;686231,758318;704981,717023;663732,675729;581234,596894;581234,596894;476237,454240;472487,476764;517486,540583;494986,510551;569984,585632;521236,566861;551235,630680;551235,630680;614983,679483;569984,619418;573734,683237;581234,694499;611233,765826;674981,686991;611233,765826;663732,773334;641232,825891;678731,773334;768729,780842" o:connectangles="0,0,0,0,0,0,0,0,0,0,0,0,0,0,0,0,0,0,0,0,0,0,0,0,0,0,0,0,0,0,0,0,0,0,0,0,0,0,0,0,0,0,0,0,0,0,0,0,0,0,0"/>
                  <o:lock v:ext="edit" verticies="t"/>
                </v:shape>
                <v:shape id="Freeform 5686" o:spid="_x0000_s1125" style="position:absolute;left:55816;top:87249;width:7430;height:7381;visibility:visible;mso-wrap-style:square;v-text-anchor:top" coordsize="19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" path="m110,170v5,7,6,12,4,14c112,186,112,186,112,186v-17,11,-39,7,-50,-9c50,161,53,138,70,126v3,-2,3,-2,3,-2c75,124,80,127,85,134v25,36,25,36,25,36m136,80v-3,2,-3,2,-3,2c132,84,134,90,138,96v26,37,26,37,26,37c168,139,173,142,175,141v3,-2,3,-2,3,-2c194,128,198,105,187,90,175,73,153,68,136,80m59,132c52,127,46,120,41,113,21,83,32,56,58,38,83,20,113,19,133,48v5,7,9,15,12,23c150,70,156,69,161,70,159,59,153,48,147,38,120,,78,4,48,25,19,45,,84,27,122v7,9,16,18,25,24c53,141,56,136,59,132e" fillcolor="#8dd0d2" stroked="f">
                  <v:path arrowok="t" o:connecttype="custom" o:connectlocs="412750,637015;427759,689475;420255,696969;232641,663245;262659,472141;273916,464646;318943,502118;412750,637015;510309,299772;499052,307266;517814,359726;615373,498371;656648,528348;667905,520853;701675,337243;510309,299772;221384,494623;153843,423428;217632,142392;499052,179863;544080,266047;604116,262300;551584,142392;180109,93679;101311,457152;195118,547083;221384,494623" o:connectangles="0,0,0,0,0,0,0,0,0,0,0,0,0,0,0,0,0,0,0,0,0,0,0,0,0,0,0"/>
                  <o:lock v:ext="edit" verticies="t"/>
                </v:shape>
                <v:shape id="Freeform 1024" o:spid="_x0000_s1126" style="position:absolute;left:64833;top:86645;width:8287;height:8335;visibility:visible;mso-wrap-style:square;v-text-anchor:top" coordsize="22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" path="m118,122v-6,4,-14,2,-18,-3c96,113,97,105,103,100v6,-4,14,-2,18,4c125,110,124,118,118,122xm191,55v30,44,20,105,-24,136c122,222,62,211,31,167,,123,10,62,55,31,99,,159,11,191,55xm177,64c151,27,100,18,64,44,27,70,18,121,44,158v25,37,76,46,113,20c194,152,203,101,177,64xm169,70c154,48,129,38,105,40v4,50,4,50,4,50c116,89,124,92,129,99,169,70,169,70,169,70v,,,,,xm130,121v-1,3,-3,6,-7,8c120,131,116,133,112,133v5,50,5,50,5,50c129,182,141,177,152,170v10,-8,18,-17,24,-28c130,121,130,121,130,121xm93,124v-5,-7,-5,-15,-2,-22c46,81,46,81,46,81v-11,22,-9,50,6,71c52,152,52,152,52,152,93,124,93,124,93,124xe" fillcolor="#8dd0d2" stroked="f">
                  <v:path arrowok="t" o:connecttype="custom" o:connectlocs="442460,458015;374966,446753;386215,375423;453709,390439;442460,458015;716185,206482;626193,717057;116239,626956;206231,116381;716185,206482;663690,240270;239978,165186;164985,593168;588697,668252;663690,240270;633693,262796;393714,150169;408713,337880;483706,371668;633693,262796;633693,262796;487456,454261;461208,484295;419962,499312;438710,687023;569948,638218;659940,533100;487456,454261;348718,465524;341219,382931;172484,304092;194982,570642;194982,570642;348718,465524" o:connectangles="0,0,0,0,0,0,0,0,0,0,0,0,0,0,0,0,0,0,0,0,0,0,0,0,0,0,0,0,0,0,0,0,0,0"/>
                  <o:lock v:ext="edit" verticies="t"/>
                </v:shape>
                <v:shape id="Freeform 1025" o:spid="_x0000_s1127" style="position:absolute;left:75676;top:88519;width:7239;height:6762;visibility:visible;mso-wrap-style:square;v-text-anchor:top" coordsize="19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" path="m140,167c133,65,133,65,133,65,186,29,186,29,186,29v,,,,,c192,25,193,18,190,12,186,6,179,5,173,8v,,,,,c119,45,119,45,119,45,28,,28,,28,,8,14,8,14,8,14,80,72,80,72,80,72,42,98,42,98,42,98,16,91,16,91,16,91,,101,,101,,101v26,21,26,21,26,21c36,154,36,154,36,154,52,143,52,143,52,143v2,-26,2,-26,2,-26c93,92,93,92,93,92v27,88,27,88,27,88c140,167,140,167,140,167v,,,,,xe" fillcolor="#8dd0d2" stroked="f">
                  <v:path arrowok="t" o:connecttype="custom" o:connectlocs="525109,627433;498853,244210;697645,108955;697645,108955;712648,45085;648884,30057;648884,30057;446342,169069;105022,0;30006,52599;300062,270510;157533,368194;60012,341895;0,379465;97520,458364;135028,578591;195040,537263;202542,439579;348822,345652;450093,676275;525109,627433;525109,627433" o:connectangles="0,0,0,0,0,0,0,0,0,0,0,0,0,0,0,0,0,0,0,0,0,0"/>
                </v:shape>
                <v:shape id="Freeform 1026" o:spid="_x0000_s1128" style="position:absolute;left:666;top:86979;width:8970;height:8890;visibility:visible;mso-wrap-style:square;v-text-anchor:top" coordsize="239,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" path="m139,70v-9,6,-20,4,-27,-5c106,57,108,44,117,38v9,-6,21,-3,27,5c150,52,148,64,139,70xm160,93c148,75,148,75,148,75v-2,-2,-4,-2,-6,-1c140,75,140,78,141,80v12,17,12,17,12,17c155,99,157,99,159,98v2,-1,2,-3,1,-5xm115,29c103,11,103,11,103,11,102,9,99,9,97,10v-1,1,-2,4,-1,6c109,33,109,33,109,33v1,2,4,3,6,1c116,33,117,31,115,29xm136,104c135,82,135,82,135,82v,-3,-2,-4,-4,-4c128,78,127,80,127,82v1,22,1,22,1,22c128,107,130,108,132,108v1,,2,,3,c136,107,136,105,136,104xm130,26c128,4,128,4,128,4,128,2,126,,124,v-2,,-4,2,-4,5c121,27,121,27,121,27v,2,2,4,4,4c126,31,127,31,127,30v2,-1,3,-2,3,-4xm111,101v9,-20,9,-20,9,-20c121,79,120,76,118,75v-2,-1,-5,1,-6,3c104,98,104,98,104,98v-1,2,,5,2,6c107,104,109,104,110,103v1,,1,-1,1,-2xm144,31v9,-21,9,-21,9,-21c154,8,153,5,150,5v-2,-1,-4,,-5,2c137,28,137,28,137,28v-1,2,,4,2,5c140,34,142,33,143,33v,-1,1,-1,1,-2xm172,23v-1,-2,-4,-2,-6,-1c149,34,149,34,149,34v-2,2,-2,4,-1,6c149,42,152,43,154,41,171,29,171,29,171,29v2,-1,3,-4,1,-6xm108,68v-1,-2,-4,-2,-6,-1c85,79,85,79,85,79v-2,1,-2,4,-1,6c85,87,88,87,90,86,107,74,107,74,107,74v2,-1,3,-4,1,-6xm178,77v,-2,,-5,-3,-6c155,62,155,62,155,62v-3,,-5,1,-6,3c148,67,149,69,151,70v21,9,21,9,21,9c173,80,175,79,176,79v1,-1,1,-2,2,-2xm107,44v1,-2,,-5,-2,-6c84,30,84,30,84,30v-2,-1,-4,,-5,2c78,34,79,36,81,37v21,9,21,9,21,9c103,46,104,46,106,45v,,1,-1,1,-1xm182,50v,-2,-2,-4,-4,-4c156,47,156,47,156,47v-3,,-4,2,-5,5c152,54,154,56,156,55v22,,22,,22,c179,54,180,54,180,54v2,-1,2,-2,2,-4xm105,57v,-2,-3,-4,-5,-4c78,54,78,54,78,54v-2,,-4,2,-4,4c74,60,76,62,78,62v23,-1,23,-1,23,-1c102,61,102,61,103,60v1,,2,-2,2,-3xm2,157v-2,1,,4,3,3c7,159,20,152,33,145v11,-6,21,-11,23,-15c58,127,59,123,59,120v-3,-1,-5,-2,-7,-4c52,116,52,115,52,115,40,125,4,155,2,157xm53,106v,-1,1,-2,2,-3c57,102,59,101,61,101,58,86,51,42,51,41v,-3,-4,-3,-5,1c46,43,45,58,45,72v-1,12,-1,23,,26c47,102,50,104,53,106xm104,116c93,110,83,104,80,104v-4,,-8,1,-11,3c70,110,69,113,68,115v14,5,58,20,60,21c130,136,132,133,129,131v-1,-1,-14,-8,-25,-15xm63,114v2,-1,3,-4,1,-7c63,105,60,105,57,106v-2,2,-3,5,-1,7c58,116,61,116,63,114xm200,108v-46,-9,-62,18,-76,41c120,155,115,162,111,168,72,120,72,120,72,120,62,118,62,118,62,118v,4,,4,,4c97,181,97,181,97,181v-3,1,-4,2,-7,3c90,184,90,184,89,185v-10,3,-21,4,-37,1c49,195,49,195,49,195v18,4,31,2,42,-1c114,198,130,193,141,185v1,,1,-1,2,-1c142,185,142,186,141,186v-14,24,-28,46,-72,37c67,232,67,232,67,232v25,5,42,1,54,-8c133,216,141,203,149,191v15,-24,28,-45,68,-37c219,146,219,146,219,146v-24,-5,-40,-1,-52,8c168,153,168,152,169,152v15,-25,28,-45,69,-37c239,106,239,106,239,106v-16,-3,-29,-2,-39,2xm161,147v-13,21,-25,41,-57,39c116,178,124,165,131,154v13,-22,25,-41,56,-39c176,124,168,135,161,147xe" fillcolor="#8dd0d2" stroked="f">
                  <v:path arrowok="t" o:connecttype="custom" o:connectlocs="439087,142540;600461,348848;529156,300084;600461,348848;364029,37511;431581,127536;506639,307586;480368,390110;510391,390110;465357,0;469110,116283;416570,378857;420322,292582;412817,386359;574190,37511;514144,105030;540415,116283;559179,127536;641742,108781;382794,251321;337759,322591;668012,288831;559179,243819;660507,296333;394052,142540;303983,138789;401558,165046;585449,176300;668012,206308;394052,213810;277713,217561;386547,225063;18764,600169;221420,450127;7506,588916;228926,378857;168880,270076;390299,435122;255196,431371;390299,435122;213914,397612;750576,405114;270207,450127;364029,678941;195150,697696;529156,693945;258949,836485;559179,716451;626731,577662;896938,397612;390299,697696;604213,551405" o:connectangles="0,0,0,0,0,0,0,0,0,0,0,0,0,0,0,0,0,0,0,0,0,0,0,0,0,0,0,0,0,0,0,0,0,0,0,0,0,0,0,0,0,0,0,0,0,0,0,0,0,0,0,0"/>
                  <o:lock v:ext="edit" verticies="t"/>
                </v:shape>
                <v:shape id="Freeform 1027" o:spid="_x0000_s1129" style="position:absolute;left:10906;top:87550;width:7477;height:6747;visibility:visible;mso-wrap-style:square;v-text-anchor:top" coordsize="19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" path="m172,7v-4,-1,-8,2,-9,6c159,41,159,41,159,41,122,34,122,34,122,34,84,60,84,60,84,60v,,,,,c84,60,84,60,84,60v-4,43,-4,43,-4,43c80,107,83,111,87,111v5,1,8,-3,9,-7c99,68,99,68,99,68v11,-8,11,-8,11,-8c103,140,103,140,103,140,73,161,73,161,73,161v-4,3,-5,9,-2,13c74,179,80,180,84,177v39,-27,39,-27,39,-27c125,148,126,145,127,142v3,-30,3,-30,3,-30c162,118,162,118,162,118v17,41,17,41,17,41c181,164,187,166,192,164v4,-2,7,-8,5,-13c174,98,174,98,174,98v,,,,,c173,95,169,93,166,93,139,88,139,88,139,88v4,-34,4,-34,4,-34c164,56,164,56,164,56v,1,,1,,1c165,57,165,57,165,56v1,1,1,1,1,1c166,57,166,57,166,57v3,,5,-2,6,-5c173,51,173,51,173,51v5,-35,5,-35,5,-35c179,11,176,7,172,7xm140,8c135,2,125,,119,5v-7,4,-8,14,-4,20c120,32,129,33,136,29v6,-5,8,-14,4,-21xm74,130c44,151,44,151,44,151v-2,1,-5,1,-6,-1c36,148,37,145,39,143,68,123,68,123,68,123v3,-2,5,-2,7,1c77,126,76,129,74,130xm63,99c26,125,26,125,26,125v-2,2,-5,1,-6,-1c18,122,19,119,21,117,58,91,58,91,58,91v2,-1,5,-1,7,1c66,95,66,98,63,99xm74,53c8,99,8,99,8,99v-2,2,-5,1,-7,-1c,96,1,93,3,91,68,46,68,46,68,46v2,-2,5,-2,7,c77,49,76,52,74,53xe" fillcolor="#8dd0d2" stroked="f">
                  <v:path arrowok="t" o:connecttype="custom" o:connectlocs="646265,26238;612448,48727;597419,153679;458397,127441;315618,224896;315618,224896;315618,224896;300588,386071;326890,416058;360706,389820;371978,254882;413309,224896;387007,524757;274287,603471;266772,652198;315618,663443;462154,562240;477184,532254;488456,419806;608691,442295;672566,595974;721412,614716;740198,565988;653779,367330;653779,367330;623720,348589;522272,329847;537301,202406;616206,209903;616206,213651;619963,209903;623720,213651;623720,213651;646265,194910;650022,191162;668809,59972;646265,26238;526029,29986;447125,18741;432095,93707;511000,108700;526029,29986;278044,487275;165323,565988;142779,562240;146537,536002;255500,461037;281801,464785;278044,487275;236713,371078;97691,468533;75147,464785;78904,438547;217926,341092;244228,344841;236713,371078;278044,198658;30059,371078;3757,367330;11272,341092;255500,172420;281801,172420;278044,198658" o:connectangles="0,0,0,0,0,0,0,0,0,0,0,0,0,0,0,0,0,0,0,0,0,0,0,0,0,0,0,0,0,0,0,0,0,0,0,0,0,0,0,0,0,0,0,0,0,0,0,0,0,0,0,0,0,0,0,0,0,0,0,0,0,0,0"/>
                  <o:lock v:ext="edit" verticies="t"/>
                </v:shape>
                <v:shape id="Freeform 1028" o:spid="_x0000_s1130" style="position:absolute;left:88582;top:76168;width:7509;height:6985;visibility:visible;mso-wrap-style:square;v-text-anchor:top" coordsize="20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" path="m116,70v24,5,24,5,24,5c124,164,124,164,124,164v-24,-4,-24,-4,-24,-4c99,166,99,166,99,166v12,2,12,2,12,2c108,186,108,186,108,186,67,179,67,179,67,179v3,-18,3,-18,3,-18c82,163,82,163,82,163v1,-6,1,-6,1,-6c59,153,59,153,59,153,75,64,75,64,75,64v24,4,24,4,24,4c101,55,101,55,101,55v5,1,5,1,5,1c107,51,107,51,107,51,89,47,74,37,64,25v25,4,25,4,25,4c117,10,117,10,117,10,115,9,114,7,114,5v1,-3,3,-5,5,-4c122,2,124,4,123,6v,2,-2,4,-4,4c138,38,138,38,138,38v25,4,25,4,25,4c149,51,132,54,115,52v-1,6,-1,6,-1,6c118,58,118,58,118,58v-2,12,-2,12,-2,12c116,70,116,70,116,70xm182,182v2,-15,2,-15,2,-15c169,164,169,164,169,164v-3,15,-3,15,-3,15c182,182,182,182,182,182xm184,164v3,-15,3,-15,3,-15c172,146,172,146,172,146v-3,15,-3,15,-3,15c184,164,184,164,184,164xm188,146v2,-15,2,-15,2,-15c175,128,175,128,175,128v-2,15,-2,15,-2,15c188,146,188,146,188,146xm191,128v3,-15,3,-15,3,-15c178,110,178,110,178,110v-2,16,-2,16,-2,16c191,128,191,128,191,128xm194,110v3,-15,3,-15,3,-15c182,93,182,93,182,93v-3,15,-3,15,-3,15c194,110,194,110,194,110xm197,92v3,-15,3,-15,3,-15c185,74,185,74,185,74v-3,16,-3,16,-3,16c197,92,197,92,197,92xm146,176v3,-16,3,-16,3,-16c134,158,134,158,134,158v-3,15,-3,15,-3,15c146,176,146,176,146,176xm149,158v3,-15,3,-15,3,-15c137,140,137,140,137,140v-3,15,-3,15,-3,15c149,158,149,158,149,158xm153,140v2,-15,2,-15,2,-15c140,122,140,122,140,122v-3,15,-3,15,-3,15c153,140,153,140,153,140xm156,122v2,-15,2,-15,2,-15c143,104,143,104,143,104v-3,15,-3,15,-3,15c156,122,156,122,156,122xm159,104v3,-15,3,-15,3,-15c146,86,146,86,146,86v-2,15,-2,15,-2,15c159,104,159,104,159,104xm162,86v3,-15,3,-15,3,-15c149,68,149,68,149,68v-2,15,-2,15,-2,15c162,86,162,86,162,86xm164,179v3,-16,3,-16,3,-16c151,161,151,161,151,161v-2,15,-2,15,-2,15c164,179,164,179,164,179xm167,161v3,-15,3,-15,3,-15c154,143,154,143,154,143v-2,15,-2,15,-2,15c167,161,167,161,167,161xm170,143v3,-15,3,-15,3,-15c158,125,158,125,158,125v-3,15,-3,15,-3,15c170,143,170,143,170,143xm173,125v3,-15,3,-15,3,-15c161,107,161,107,161,107v-3,16,-3,16,-3,16c173,125,173,125,173,125xm176,107v3,-15,3,-15,3,-15c164,90,164,90,164,90v-3,14,-3,14,-3,14c176,107,176,107,176,107xm180,89v2,-15,2,-15,2,-15c167,71,167,71,167,71v-3,16,-3,16,-3,16c180,89,180,89,180,89xm50,159v2,-16,2,-16,2,-16c37,141,37,141,37,141v-3,15,-3,15,-3,15c50,159,50,159,50,159xm53,141v2,-15,2,-15,2,-15c40,123,40,123,40,123v-2,15,-2,15,-2,15c53,141,53,141,53,141xm56,123v3,-15,3,-15,3,-15c44,105,44,105,44,105v-3,15,-3,15,-3,15c56,123,56,123,56,123xm59,105c62,90,62,90,62,90,46,87,46,87,46,87v-2,15,-2,15,-2,15c59,105,59,105,59,105xm63,87c65,72,65,72,65,72,50,69,50,69,50,69,47,84,47,84,47,84v16,3,16,3,16,3xm65,69c68,54,68,54,68,54,53,51,53,51,53,51,50,67,50,67,50,67v15,2,15,2,15,2xm14,152v3,-15,3,-15,3,-15c2,135,2,135,2,135,,150,,150,,150v14,2,14,2,14,2xm18,135v2,-16,2,-16,2,-16c5,117,5,117,5,117,2,132,2,132,2,132v16,3,16,3,16,3xm21,117v3,-15,3,-15,3,-15c8,99,8,99,8,99,6,114,6,114,6,114v15,3,15,3,15,3xm24,99c26,84,26,84,26,84,12,81,12,81,12,81,9,96,9,96,9,96v15,3,15,3,15,3xm27,81c30,66,30,66,30,66,15,63,15,63,15,63,12,78,12,78,12,78v15,3,15,3,15,3xm30,63c33,48,33,48,33,48,18,45,18,45,18,45,15,61,15,61,15,61v15,2,15,2,15,2xm32,156v3,-16,3,-16,3,-16c20,138,20,138,20,138v-3,15,-3,15,-3,15c32,156,32,156,32,156xm35,138v3,-16,3,-16,3,-16c23,120,23,120,23,120v-3,15,-3,15,-3,15c35,138,35,138,35,138xm38,120v3,-15,3,-15,3,-15c26,102,26,102,26,102v-3,15,-3,15,-3,15c38,120,38,120,38,120xm41,102c44,87,44,87,44,87,29,84,29,84,29,84,26,99,26,99,26,99v15,3,15,3,15,3xm45,84c48,69,48,69,48,69,32,66,32,66,32,66,30,81,30,81,30,81v15,3,15,3,15,3xm48,66c51,51,51,51,51,51,35,48,35,48,35,48,33,64,33,64,33,64v15,2,15,2,15,2xe" fillcolor="#8dd0d2" stroked="f">
                  <v:path arrowok="t" o:connecttype="custom" o:connectlocs="375444,600860;251547,672212;221512,574573;397971,210301;439269,37554;446778,37554;428006,217812;683308,683478;683308,683478;634500,604616;657027,480688;728361,424358;728361,413091;728361,413091;683308,337984;503095,593349;570675,537019;574429,525753;574429,525753;525622,446890;548148,322962;619483,266632;615728,672212;615728,672212;570675,593349;593202,469422;660781,413091;660781,401825;660781,401825;615728,326718;138914,529508;206494,473177;210249,461911;210249,461911;165195,383048;187722,259121;255302,202790;52562,570817;52562,570817;7509,495710;30036,371782;97615,315452;101370,304185;101370,304185;56317,229078;75089,518242;142669,458156;142669,450645;142669,450645;97615,371782;120142,247855;191476,191524" o:connectangles="0,0,0,0,0,0,0,0,0,0,0,0,0,0,0,0,0,0,0,0,0,0,0,0,0,0,0,0,0,0,0,0,0,0,0,0,0,0,0,0,0,0,0,0,0,0,0,0,0,0,0,0"/>
                  <o:lock v:ext="edit" verticies="t"/>
                </v:shape>
                <v:shape id="Freeform 1029" o:spid="_x0000_s1131" style="position:absolute;left:97028;top:87249;width:7794;height:7794;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" path="m125,134v-16,12,-40,8,-51,-9c62,108,66,85,82,73v17,-11,40,-7,52,10c146,99,141,123,125,134m79,53c57,22,57,22,57,22,54,17,49,15,44,18v-4,4,-5,9,-1,14c65,64,65,64,65,64v2,3,8,5,12,2c82,63,82,57,79,53xm166,176c143,145,143,145,143,145v-3,-5,-8,-6,-12,-3c126,146,125,150,129,155v22,32,22,32,22,32c154,190,159,192,163,189v5,-3,5,-9,3,-13xm63,84c65,79,62,74,58,71,21,56,21,56,21,56,17,54,11,55,9,60,7,65,8,71,14,72,50,89,50,89,50,89v3,1,7,,10,-1c61,87,62,85,63,84xm199,148v1,-5,,-11,-5,-13c158,119,158,119,158,119v-5,-2,-11,,-13,5c143,128,145,134,150,136v37,16,37,16,37,16c189,153,193,153,196,151v1,-1,2,-2,3,-3xm58,109v,-5,-5,-10,-10,-9c9,103,9,103,9,103,4,102,,107,,112v,5,4,9,10,9c49,118,49,118,49,118v2,,4,,6,-1c57,115,58,112,58,109xm208,95v-1,-5,-5,-9,-10,-8c159,89,159,89,159,89v-5,1,-9,5,-9,10c150,104,154,108,159,107v40,-1,40,-1,40,-1c201,105,202,105,204,103v3,-2,4,-4,4,-8xm66,131v-3,-5,-10,-6,-13,-3c21,150,21,150,21,150v-4,3,-5,9,-2,13c22,167,28,168,32,166,64,143,64,143,64,143v3,-2,4,-8,2,-12xm189,45v-3,-5,-9,-7,-13,-3c144,64,144,64,144,64v-4,3,-5,9,-2,13c145,81,151,82,155,79,187,57,187,57,187,57v4,-3,4,-9,2,-12xm108,48c105,8,105,8,105,8,105,3,100,,95,,90,,86,5,87,10v2,40,2,40,2,40c90,54,94,58,99,59v2,-2,4,-1,5,-3c106,55,108,51,108,48xm121,198v-2,-40,-2,-40,-2,-40c118,153,114,149,109,150v-6,-1,-9,4,-9,10c102,199,102,199,102,199v,5,5,9,11,9c114,207,116,207,117,206v3,-2,4,-5,4,-8xm136,57c152,21,152,21,152,21v2,-5,,-10,-5,-12c143,6,137,9,135,14,119,50,119,50,119,50v-2,4,1,11,5,13c127,63,131,63,133,62v2,-1,2,-3,3,-5xm73,194c88,157,88,157,88,157v3,-4,,-9,-4,-12c79,144,73,146,71,150,56,187,56,187,56,187v-3,4,,9,4,12c64,200,67,199,69,198v2,-1,3,-2,4,-4xe" fillcolor="#8dd0d2" stroked="f">
                  <v:path arrowok="t" o:connecttype="custom" o:connectlocs="277309,468427;502154,311036;296046,198613;164886,67454;243582,239835;296046,198613;535881,543376;483417,580850;610829,708262;236087,314783;78696,209855;52464,269814;224845,329773;745736,554618;592092,445943;562113,509649;734494,565860;217350,408469;33727,385984;37474,453438;206108,438448;779463,356005;595840,333520;595840,400974;764473,385984;247330,490912;78696,562113;119917,622071;247330,490912;659546,157392;532133,288551;700767,213603;404721,179876;356005,0;333520,187371;389732,209855;453438,741989;408469,562113;382237,745736;438448,771968;509649,213603;550870,33727;445943,187371;498407,232340;273562,726999;314783,543376;209855,700767;258572,741989" o:connectangles="0,0,0,0,0,0,0,0,0,0,0,0,0,0,0,0,0,0,0,0,0,0,0,0,0,0,0,0,0,0,0,0,0,0,0,0,0,0,0,0,0,0,0,0,0,0,0,0"/>
                  <o:lock v:ext="edit" verticies="t"/>
                </v:shape>
                <v:shape id="Freeform 1030" o:spid="_x0000_s1132" style="position:absolute;left:19875;top:76850;width:7128;height:7732;visibility:visible;mso-wrap-style:square;v-text-anchor:top" coordsize="19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" path="m36,23c35,21,31,20,28,21v-2,2,-3,6,-2,9c28,33,32,33,35,31v3,-2,3,-5,1,-8m51,14c49,11,45,10,43,12v-3,2,-4,6,-2,8c43,23,46,23,49,22v3,-2,3,-5,2,-8m107,52v5,7,-2,12,-2,12c53,99,53,99,53,99,46,104,41,97,41,97,29,79,29,79,29,79,24,72,32,66,32,66,83,32,83,32,83,32v7,-5,12,2,12,2c107,52,107,52,107,52v,,,,,xm66,34v2,3,-2,5,-2,5c45,52,45,52,45,52v-3,2,-4,-1,-4,-1c36,45,36,45,36,45v-2,-3,1,-5,1,-5c56,27,56,27,56,27v3,-2,5,1,5,1c66,34,66,34,66,34v,,,,,xm70,141v-3,-5,-2,-11,3,-15c78,123,84,124,87,130v3,4,2,11,-2,14c79,147,73,145,70,141t50,-33c116,103,118,97,123,93v4,-3,11,-2,14,4c140,101,138,108,134,110v-5,4,-11,2,-14,-2m151,93c98,15,98,15,98,15,98,15,88,,73,10,15,49,15,49,15,49v,,-15,10,-5,25c62,152,62,152,62,152v,,10,15,25,5c87,157,87,157,87,157v,49,,49,,49c100,197,100,197,100,197v,-35,,-35,,-35c117,150,117,150,117,150v10,-7,10,-7,10,-7c145,132,145,132,145,132v32,13,32,13,32,13c190,137,190,137,190,137,145,118,145,118,145,118v,,,,,c145,118,160,108,151,93e" fillcolor="#8dd0d2" stroked="f">
                  <v:path arrowok="t" o:connecttype="custom" o:connectlocs="135055,86318;105042,78812;97539,112589;131303,116342;135055,86318;191327,52542;161315,45036;153812,75060;183824,82565;191327,52542;401412,195155;393909,240190;198830,371545;153812,364039;108794,296485;120049,247696;311376,120095;356394,127601;401412,195155;401412,195155;247600,127601;240097,146366;168818,195155;153812,191402;135055,168884;138806,150119;210085,101330;228842,105083;247600,127601;247600,127601;262606,529170;273861,472875;326382,487887;318879,540429;262606,529170;450182,405321;461436,349027;513958,364039;502703,412827;450182,405321;566479,349027;367649,56295;273861,37530;56273,183896;37515,277720;232594,570452;326382,589217;326382,589217;326382,773113;375152,739336;375152,607982;438927,562946;476443,536676;543970,495393;664018,544181;712788,514158;543970,442851;543970,442851;566479,349027" o:connectangles="0,0,0,0,0,0,0,0,0,0,0,0,0,0,0,0,0,0,0,0,0,0,0,0,0,0,0,0,0,0,0,0,0,0,0,0,0,0,0,0,0,0,0,0,0,0,0,0,0,0,0,0,0,0,0,0,0,0,0"/>
                  <o:lock v:ext="edit" verticies="t"/>
                </v:shape>
                <v:shape id="Freeform 1031" o:spid="_x0000_s1133" style="position:absolute;left:34480;top:87693;width:7128;height:6382;visibility:visible;mso-wrap-style:square;v-text-anchor:top" coordsize="1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" path="m153,115v37,36,37,36,37,36c161,170,161,170,161,170,144,128,144,128,144,128v9,-13,9,-13,9,-13xm61,109v2,-2,2,-5,,-6c52,93,50,78,56,66,63,54,77,48,89,52v3,,5,-1,6,-4c96,46,94,43,92,43,75,39,57,46,49,62v-10,15,-7,34,6,47c56,111,59,111,60,109v1,,1,,1,xm45,119v1,-2,2,-5,,-7c32,97,30,75,40,57,51,39,71,30,91,33v2,,4,-1,5,-4c96,27,94,24,92,24,69,20,45,32,32,52v-12,21,-9,47,6,66c40,120,42,120,44,119v1,,1,,1,xm27,129v2,-1,3,-4,1,-6c11,101,9,71,23,47,37,23,64,10,91,13v3,,5,-2,5,-4c96,7,95,4,92,4,61,,31,15,15,43,,70,2,103,21,128v1,2,4,3,6,1c27,129,27,129,27,129xm79,79v1,-1,1,-1,1,-1c79,79,79,79,79,79v,,,,,c79,79,79,79,79,79xm138,15v30,43,19,102,-23,132c96,160,74,165,53,164,90,91,90,91,90,91,82,84,82,84,82,84v-3,3,-7,3,-11,1c67,82,65,77,68,72v2,-4,8,-6,13,-3c84,71,86,75,85,79v9,3,9,3,9,3c132,7,132,7,132,7v2,3,4,5,6,8xm80,78v-1,1,-1,1,-1,1c79,79,79,79,79,79v1,-1,1,-1,1,-1c80,78,80,78,80,78xe" fillcolor="#8dd0d2" stroked="f">
                  <v:path arrowok="t" o:connecttype="custom" o:connectlocs="573982,431707;712788,566850;603994,638175;540218,480508;573982,431707;228842,409183;228842,386659;210085,247762;333885,195206;356394,180191;345139,161421;183824,232746;206333,409183;225091,409183;228842,409183;168818,446723;168818,420445;150061,213976;341388,123881;360146,108865;345139,90095;120049,195206;142558,442969;165067,446723;168818,446723;101291,484262;105042,461738;86285,176437;341388,48802;360146,33786;345139,15016;56273,161421;78782,480508;101291,484262;101291,484262;296370,296564;300121,292810;296370,296564;296370,296564;296370,296564;517709,56310;431424,551834;198830,615651;337636,341611;307624,315334;266358,319088;255103,270286;303873,259024;318879,296564;352642,307826;495200,26278;517709,56310;300121,292810;296370,296564;296370,296564;300121,292810;300121,292810" o:connectangles="0,0,0,0,0,0,0,0,0,0,0,0,0,0,0,0,0,0,0,0,0,0,0,0,0,0,0,0,0,0,0,0,0,0,0,0,0,0,0,0,0,0,0,0,0,0,0,0,0,0,0,0,0,0,0,0,0"/>
                  <o:lock v:ext="edit" verticies="t"/>
                </v:shape>
                <v:shape id="Freeform 1032" o:spid="_x0000_s1134" style="position:absolute;left:85693;top:86899;width:9080;height:8446;visibility:visible;mso-wrap-style:square;v-text-anchor:top" coordsize="24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" path="m167,25v3,4,2,10,-2,13c161,41,155,40,152,36v-3,-5,-2,-10,2,-13c158,20,164,20,167,25t17,72c204,124,176,143,176,143v-69,49,-69,49,-69,49c79,211,60,184,60,184,33,145,33,145,33,145,14,118,41,99,41,99,111,50,111,50,111,50v27,-19,47,8,47,8c184,97,184,97,184,97v,,,,,xm170,55v-1,-3,-1,-6,1,-7c174,46,176,47,178,49v2,2,1,5,-1,7c175,57,172,57,170,55t8,10c176,63,177,60,179,59v2,-2,5,-2,6,1c187,62,187,65,184,67v-2,1,-5,1,-6,-2m185,76v-1,-2,-1,-5,1,-7c189,67,192,68,193,70v1,2,1,6,-1,7c190,79,187,78,185,76t47,20c175,14,175,14,175,14v,,-10,-14,-24,-4c14,106,14,106,14,106v,,-14,10,-4,24c67,211,67,211,67,211v,,10,14,23,5c228,119,228,119,228,119v,,14,-10,4,-23e" fillcolor="#8dd0d2" stroked="f">
                  <v:path arrowok="t" o:connecttype="custom" o:connectlocs="626630,93839;619125,142635;570345,135128;577850,86332;626630,93839;690418,364095;660400,536758;401493,720683;225136,690654;123825,544266;153843,371602;416502,187678;592859,217706;690418,364095;690418,364095;637886,206446;641639,180171;667905,183924;664152,210199;637886,206446;667905,243981;671657,221460;694170,225213;690418,251488;667905,243981;694170,285270;697923,258995;724189,262749;720436,289024;694170,285270;870527,360341;656648,52550;566593,37536;52532,397877;37523,487962;251402,792000;337705,810768;855518,446673;870527,360341" o:connectangles="0,0,0,0,0,0,0,0,0,0,0,0,0,0,0,0,0,0,0,0,0,0,0,0,0,0,0,0,0,0,0,0,0,0,0,0,0,0,0"/>
                  <o:lock v:ext="edit" verticies="t"/>
                </v:shape>
                <v:shape id="Freeform 1033" o:spid="_x0000_s1135" style="position:absolute;left:108997;top:77104;width:5922;height:7668;visibility:visible;mso-wrap-style:square;v-text-anchor:top" coordsize="15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" path="m100,104c94,95,93,72,93,72v,,22,8,28,17c132,104,111,119,100,104m56,18v,,3,65,17,86c101,144,158,104,130,64,116,43,56,18,56,18t76,109c120,136,107,140,94,136v-11,,-26,-5,-37,-21c50,105,44,85,40,57,38,38,36,21,36,21,37,10,37,10,37,10,19,4,6,,6,,6,,,101,29,143v43,61,118,24,119,-31c144,117,138,124,132,127e" fillcolor="#8dd0d2" stroked="f">
                  <v:path arrowok="t" o:connecttype="custom" o:connectlocs="374771,390899;348537,270622;453473,334519;374771,390899;209872,67656;273583,390899;487202,240553;209872,67656;494698,477348;352285,511175;213619,432244;149908,214243;134918,78931;138665,37586;22486,0;108684,537486;554661,420968;494698,477348" o:connectangles="0,0,0,0,0,0,0,0,0,0,0,0,0,0,0,0,0,0"/>
                  <o:lock v:ext="edit" verticies="t"/>
                </v:shape>
                <v:shape id="Freeform 1034" o:spid="_x0000_s1136" style="position:absolute;left:44037;top:86836;width:7890;height:7540;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" path="m194,111v-2,2,-5,3,-7,2c169,107,148,110,132,122v-16,11,-26,29,-27,47c105,174,101,177,96,177v-4,,-7,-4,-7,-8c90,145,103,123,123,108,143,94,169,90,191,97v5,1,7,6,6,10c196,109,195,110,194,111xm200,67v-1,1,-4,2,-6,1c165,63,134,70,108,88,83,105,66,132,60,161v,4,-5,7,-9,7c47,167,44,163,45,158,50,125,70,94,98,74,128,54,164,46,197,52v5,1,7,6,7,10c203,64,202,66,200,67xm207,23v-2,1,-4,1,-7,1c159,17,118,27,83,51,48,75,24,111,17,152v-1,5,-5,8,-9,7c3,158,,154,1,149,9,104,35,64,73,37,112,10,158,,203,8v4,1,7,5,7,9c209,19,208,21,207,23xm181,192v13,-9,16,-26,8,-39c180,141,163,138,150,147v-13,9,-16,26,-7,38c151,198,169,201,181,192xe" fillcolor="#8dd0d2" stroked="f">
                  <v:path arrowok="t" o:connecttype="custom" o:connectlocs="728875,416423;702575,423926;495935,457690;394494,634013;360680,664026;334381,634013;462122,405168;717603,363901;740146,401417;728875,416423;751417,251354;728875,255106;405765,330137;225425,604001;191611,630262;169069,592746;368194,277615;740146,195081;766445,232597;751417,251354;777717,86286;751417,90037;311838,191329;63870,570237;30057,596498;3757,558982;274267,138808;762688,30012;788988,63776;777717,86286;680033,720299;710089,573988;563563,551479;537263,694038;680033,720299" o:connectangles="0,0,0,0,0,0,0,0,0,0,0,0,0,0,0,0,0,0,0,0,0,0,0,0,0,0,0,0,0,0,0,0,0,0,0"/>
                  <o:lock v:ext="edit" verticies="t"/>
                </v:shape>
                <v:shape id="Freeform 1035" o:spid="_x0000_s1137" style="position:absolute;left:99123;top:68373;width:6985;height:6112;visibility:visible;mso-wrap-style:square;v-text-anchor:top" coordsize="18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" path="m79,117v4,19,8,39,9,42c89,163,94,162,94,159v,-3,1,-70,1,-91c91,69,87,68,83,66v-4,3,-7,7,-9,12c72,84,75,99,79,117m88,42c87,38,85,33,82,29,79,26,64,20,47,15,28,8,8,1,5,1,1,,,5,2,7,4,8,59,40,79,52v1,-3,3,-6,5,-7c85,44,87,43,88,42m180,2v-3,2,-59,34,-78,44c102,47,102,47,103,48v2,3,2,7,2,10c109,60,115,61,120,60v5,,17,-12,30,-23c166,24,182,10,183,8v3,-4,,-8,-3,-6m96,62v-4,2,-8,1,-10,-3c84,56,84,52,87,49v4,-2,8,-1,11,2c100,55,99,59,96,62t3,14c100,62,100,62,100,62v6,2,6,2,6,2c160,127,160,127,160,127v-22,16,-22,16,-22,16c99,76,99,76,99,76v,,,,,xe" fillcolor="#8ecfd2" stroked="f">
                  <v:path arrowok="t" o:connecttype="custom" o:connectlocs="296675,438705;330473,596190;353005,596190;356761,254974;311696,247475;277898,292470;296675,438705;330473,157484;307941,108739;176503,56244;18777,3750;7511,26247;296675,194980;315452,168733;330473,157484;675968,7499;383048,172483;386804,179982;394315,217478;450645,224977;563306,138736;687234,29997;675968,7499;360516,232476;322962,221228;326718,183731;368027,191231;360516,232476;371782,284971;375538,232476;398070,239976;600860,476202;518242,536196;371782,284971;371782,284971" o:connectangles="0,0,0,0,0,0,0,0,0,0,0,0,0,0,0,0,0,0,0,0,0,0,0,0,0,0,0,0,0,0,0,0,0,0,0"/>
                  <o:lock v:ext="edit" verticies="t"/>
                </v:shape>
                <v:shape id="Freeform 1036" o:spid="_x0000_s1138" style="position:absolute;left:93980;top:56816;width:6302;height:6414;visibility:visible;mso-wrap-style:square;v-text-anchor:top" coordsize="168,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" path="m117,158c93,171,53,155,43,126,33,96,44,59,39,41,35,25,29,14,,1,42,,79,5,107,18v27,14,53,44,57,71c168,111,159,125,147,139v5,-26,-4,-44,-17,-59c114,61,64,52,64,52v,,12,6,16,27c84,99,74,107,78,122v5,15,18,25,39,36xm111,114v10,8,1,16,4,25c118,150,129,154,133,151v8,-6,5,-19,1,-25c129,119,125,117,111,114xe" fillcolor="#8dd0d2" stroked="f">
                  <v:path arrowok="t" o:connecttype="custom" o:connectlocs="438916,592592;161311,472574;146305,153774;0,3751;401402,67511;615232,333802;551458,521331;487684,300047;240091,195030;300113,296296;292611,457571;438916,592592;416407,427567;431413,521331;498938,566338;502690,472574;416407,427567" o:connectangles="0,0,0,0,0,0,0,0,0,0,0,0,0,0,0,0,0"/>
                  <o:lock v:ext="edit" verticies="t"/>
                </v:shape>
                <v:shape id="Freeform 1037" o:spid="_x0000_s1139" style="position:absolute;left:67421;top:55911;width:4270;height:6303;visibility:visible;mso-wrap-style:square;v-text-anchor:top" coordsize="11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" path="m43,104c24,,24,,24,,24,,7,12,,17,41,140,41,140,41,140,66,97,66,97,66,97v24,36,24,36,24,36c79,139,79,139,79,139v35,29,35,29,35,29c113,122,113,122,113,122v-11,6,-11,6,-11,6c74,45,74,45,74,45,43,104,43,104,43,104xe" fillcolor="#8dd0d2" stroked="f">
                  <v:path arrowok="t" o:connecttype="custom" o:connectlocs="161076,390147;89903,0;0,63774;153584,525198;247233,363887;337135,498938;295930,521447;427038,630238;423292,457673;382087,480181;277200,168814;161076,390147" o:connectangles="0,0,0,0,0,0,0,0,0,0,0,0"/>
                </v:shape>
                <v:shape id="Freeform 1038" o:spid="_x0000_s1140" style="position:absolute;left:73866;top:56213;width:6572;height:6525;visibility:visible;mso-wrap-style:square;v-text-anchor:top" coordsize="414,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" path="m104,45l123,30r-7,22l135,66r-21,l104,87,100,66,74,64,92,52,88,30r16,15l104,45r,l104,45xm310,335l291,321r7,22l279,357r24,l310,378r7,-21l341,357,322,343r7,-22l310,335r,l310,335r,xm369,265l350,250r7,22l338,286r24,l369,309r7,-21l397,288,381,274r7,-24l369,265r,l369,265r,xm192,12l173,r7,19l161,33r24,l192,57r7,-22l220,35,204,21,211,,192,12r,l192,12r,xm282,28l265,14r5,24l251,49r23,l282,71r7,-22l312,52,293,38r7,-22l282,28r,l282,28r,xm386,175l367,161r7,21l355,196r21,l386,220r4,-24l414,198,395,184r9,-23l386,175r,l386,175r,xm352,85l334,71r7,23l322,106r23,3l352,130r8,-21l383,109,364,94r7,-21l352,85r,l352,85r,xm45,116l26,101r7,22l15,137r23,l45,158r7,-21l76,137,57,123r7,-22l45,116r,l45,116r,xm31,205l15,191r4,22l,227r24,l31,248r7,-21l62,227,43,213r7,-22l31,205r,l31,205r,xm62,288l45,276r5,22l31,312r24,l62,333r7,-21l92,312,74,300r7,-24l62,288r,l62,288r,xm133,350l116,335r5,24l102,371r24,2l133,395r9,-22l163,373,144,359r8,-21l133,350r,l133,350r,xm222,366l206,352r5,21l192,387r23,l222,411r8,-24l253,390,234,376r7,-24l222,366r,l222,366r,xe" fillcolor="#8dd0d2" stroked="f">
                  <v:path arrowok="t" o:connecttype="custom" o:connectlocs="184150,82550;165100,138113;146050,82550;165100,71438;492125,531813;442913,566738;503238,566738;522288,509588;492125,531813;555625,396875;574675,454025;630238,457200;585788,420688;585788,420688;285750,30163;304800,90488;323850,33338;304800,19050;447675,44450;398463,77788;458788,77788;476250,25400;447675,44450;582613,255588;596900,311150;657225,314325;612775,277813;612775,277813;541338,149225;558800,206375;577850,149225;558800,134938;71438,184150;23813,217488;82550,217488;101600,160338;71438,184150;23813,303213;38100,360363;98425,360363;49213,325438;49213,325438;79375,473075;98425,528638;117475,476250;98425,457200;211138,555625;161925,588963;225425,592138;241300,536575;211138,555625;327025,558800;341313,614363;401638,619125;352425,581025;352425,581025" o:connectangles="0,0,0,0,0,0,0,0,0,0,0,0,0,0,0,0,0,0,0,0,0,0,0,0,0,0,0,0,0,0,0,0,0,0,0,0,0,0,0,0,0,0,0,0,0,0,0,0,0,0,0,0,0,0,0,0"/>
                  <o:lock v:ext="edit" verticies="t"/>
                </v:shape>
                <v:shape id="Freeform 1039" o:spid="_x0000_s1141" style="position:absolute;left:19923;top:44418;width:11969;height:9271;visibility:visible;mso-wrap-style:square;v-text-anchor:top" coordsize="31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" path="m242,135v-4,-6,-4,-6,-4,-6c153,189,153,189,153,189v1,1,1,2,2,3c156,193,156,193,156,195v86,-60,86,-60,86,-60xm151,187v85,-60,85,-60,85,-60c219,102,219,102,219,102,179,44,179,44,179,44v-8,6,-8,6,-8,6c156,29,156,29,156,29,8,133,8,133,8,133,,138,,138,,138v55,79,55,79,55,79c63,211,63,211,63,211v11,17,11,17,11,17c94,227,94,227,94,227v7,-5,7,-5,7,-5c95,209,99,193,112,184v12,-8,28,-7,39,3xm98,224v,,,,,m77,242v24,-17,24,-17,24,-17c104,230,104,230,104,230,80,247,80,247,80,247v-3,-5,-3,-5,-3,-5xm150,196v-8,-12,-24,-14,-35,-7c104,197,101,213,109,224v8,11,23,14,35,6c155,222,158,207,150,196xm138,204v4,4,2,11,-2,15c131,222,124,221,121,216v-4,-5,-3,-11,2,-15c128,198,135,199,138,204xm298,88c289,76,273,73,261,82v-13,9,-16,25,-7,37c262,131,279,135,292,126v12,-8,14,-25,6,-38xm285,97v4,6,3,13,-2,16c277,117,270,116,266,110v-3,-5,-2,-12,4,-16c275,91,282,92,285,97xm311,68c283,29,283,29,283,29,241,,241,,241,,180,42,180,42,180,42v55,79,55,79,55,79c244,115,244,115,244,115v-5,-14,,-30,12,-39c269,67,286,68,298,77v13,-9,13,-9,13,-9xm216,74v10,-7,10,-7,10,-7c230,72,230,72,230,72v-10,7,-10,7,-10,7c216,74,216,74,216,74xm274,35c252,50,252,50,252,50,230,46,230,46,230,46,204,64,204,64,204,64,190,44,190,44,190,44,239,10,239,10,239,10v35,25,35,25,35,25xm236,123v10,-6,10,-6,10,-6c253,126,253,126,253,126v-10,7,-10,7,-10,7c236,123,236,123,236,123xm301,78v12,-8,12,-8,12,-8c319,79,319,79,319,79v-9,7,-9,7,-9,7c301,78,301,78,301,78xe" fillcolor="#8dd0d2" stroked="f">
                  <v:path arrowok="t" o:connecttype="custom" o:connectlocs="893041,484194;581602,720661;908050,506715;885536,476687;671657,165151;585355,108850;0,517975;236393,791976;352714,852031;420255,690633;367723,840771;288925,908333;390236,863291;288925,908333;431511,709400;540327,863291;517814,765702;454025,810743;517814,765702;979343,307782;1095664,472934;1069398,364084;998105,412879;1069398,364084;1061893,108850;675409,157645;915555,431646;1118177,289015;810491,277755;863023,270248;810491,277755;945573,187672;765464,240220;896793,37534;885536,461673;949325,472934;885536,461673;1174461,262741;1163205,322796" o:connectangles="0,0,0,0,0,0,0,0,0,0,0,0,0,0,0,0,0,0,0,0,0,0,0,0,0,0,0,0,0,0,0,0,0,0,0,0,0,0,0"/>
                  <o:lock v:ext="edit" verticies="t"/>
                </v:shape>
                <v:shape id="Freeform 1040" o:spid="_x0000_s1142" style="position:absolute;left:31654;top:56276;width:8144;height:7779;visibility:visible;mso-wrap-style:square;v-text-anchor:top" coordsize="21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" path="m40,10c,92,,92,,92,131,,131,,131,,40,10,40,10,40,10v,,,,,xm61,40c57,44,49,43,46,37,42,32,44,25,48,22v6,-4,12,-3,16,3c68,30,67,37,61,40xm142,13c8,107,8,107,8,107,1,97,1,97,1,97,136,3,136,3,136,3v6,10,6,10,6,10c142,13,142,13,142,13xm40,91v41,59,41,59,41,59c64,163,64,163,64,163,23,104,23,104,23,104,40,91,40,91,40,91v,,,,,xm72,69v41,59,41,59,41,59c95,140,95,140,95,140,54,81,54,81,54,81,72,69,72,69,72,69v,,,,,xm103,47v42,59,42,59,42,59c127,118,127,118,127,118,86,59,86,59,86,59,103,47,103,47,103,47v,,,,,xm135,25v41,59,41,59,41,59c158,96,158,96,158,96,117,37,117,37,117,37,135,25,135,25,135,25v,,,,,xm57,176c190,82,190,82,190,82v5,7,5,7,5,7c62,183,62,183,62,183v-5,-7,-5,-7,-5,-7c57,176,57,176,57,176xm209,89v8,12,8,12,8,12c66,207,66,207,66,207,57,195,57,195,57,195,209,89,209,89,209,89v,,,,,xe" fillcolor="#8dd0d2" stroked="f">
                  <v:path arrowok="t" o:connecttype="custom" o:connectlocs="150118,37579;0,345722;491635,0;150118,37579;150118,37579;228929,150314;172635,139040;180141,82673;240188,93946;228929,150314;532917,48852;30024,402090;3753,364511;510400,11274;532917,48852;532917,48852;150118,341964;303988,563678;240188,612530;86318,390816;150118,341964;150118,341964;270212,259292;424082,481005;356529,526099;202659,304386;270212,259292;270212,259292;386553,176619;544176,398332;476623,443426;322753,221713;386553,176619;386553,176619;506647,93946;660517,315659;592965,360754;439094,139040;506647,93946;506647,93946;213918,661382;713059,308144;731823,334449;232682,687687;213918,661382;213918,661382;784364,334449;814388,379543;247694,777875;213918,732781;784364,334449;784364,334449" o:connectangles="0,0,0,0,0,0,0,0,0,0,0,0,0,0,0,0,0,0,0,0,0,0,0,0,0,0,0,0,0,0,0,0,0,0,0,0,0,0,0,0,0,0,0,0,0,0,0,0,0,0,0,0"/>
                  <o:lock v:ext="edit" verticies="t"/>
                </v:shape>
                <v:shape id="Freeform 1041" o:spid="_x0000_s1143" style="position:absolute;left:64754;top:45593;width:6461;height:6715;visibility:visible;mso-wrap-style:square;v-text-anchor:top" coordsize="17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" path="m153,78v9,-6,12,-19,12,-19c165,59,170,101,171,107v1,7,-7,16,-7,16c147,135,147,135,147,135v8,11,8,11,8,11c119,130,119,130,119,130,115,90,115,90,115,90v7,10,7,10,7,10c127,96,145,83,153,78xm108,65v,,28,14,34,17c162,72,169,50,157,42,147,37,125,26,125,26,108,65,108,65,108,65xm42,33v9,5,29,15,34,17c71,62,71,62,71,62,104,39,104,39,104,39,101,,101,,101,,95,12,95,12,95,12,76,2,76,2,76,2,76,2,65,,60,4,54,8,20,32,20,32v,,12,-4,22,1xm53,79v,,-2,-30,-2,-37c32,29,10,34,10,47v,12,,36,,36c53,79,53,79,53,79xm59,140v-1,-9,-2,-23,-3,-29c69,110,69,110,69,110,33,93,33,93,33,93,,115,,115,,115v13,-1,13,-1,13,-1c15,135,15,135,15,135v,,4,11,10,14c32,151,43,155,59,140xm28,153v47,24,47,24,47,24c75,177,85,179,96,172v10,-7,24,-17,24,-17c95,119,95,119,95,119v,,-35,25,-43,31c41,157,28,153,28,153xe" fillcolor="#8dd0d2" stroked="f">
                  <v:path arrowok="t" o:connecttype="custom" o:connectlocs="574740,292615;619818,221337;642357,401407;616061,461431;552201,506448;582253,547715;447020,487691;431994,337632;458289,375147;574740,292615;405699,243846;533419,307620;589766,157562;469559,97538;405699,243846;157772,123798;285492,187573;266709,232591;390673,146307;379404,0;356865,45018;285492,7503;225388,15006;75129,120047;157772,123798;199093,296366;191580,157562;37565,176319;37565,311372;199093,296366;221632,525206;210362,416413;259196,412662;123964,348887;0,431419;48834,427667;56347,506448;93912,558969;221632,525206;105181,573975;281735,664010;360621,645253;450777,581478;356865,446425;195336,562720;105181,573975" o:connectangles="0,0,0,0,0,0,0,0,0,0,0,0,0,0,0,0,0,0,0,0,0,0,0,0,0,0,0,0,0,0,0,0,0,0,0,0,0,0,0,0,0,0,0,0,0,0"/>
                  <o:lock v:ext="edit" verticies="t"/>
                </v:shape>
                <v:shape id="Freeform 1042" o:spid="_x0000_s1144" style="position:absolute;left:56086;top:55721;width:9525;height:8334;visibility:visible;mso-wrap-style:square;v-text-anchor:top" coordsize="25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" path="m96,127c76,98,76,98,76,98v,,,,,c74,96,66,91,56,98v-12,8,-12,8,-12,8c44,106,32,115,38,125v-1,1,-1,1,-1,1c57,154,57,154,57,154v,,,,,c59,155,61,156,63,155v2,-2,2,-4,1,-6c64,149,64,149,64,149,47,125,47,125,47,125v2,-2,2,-2,2,-2c96,190,96,190,96,190v,,,,,c98,192,102,193,104,191v3,-2,3,-5,2,-8c106,183,106,183,106,183,78,144,78,144,78,144v2,-1,2,-1,2,-1c108,182,108,182,108,182v,,,,,c109,185,113,185,115,183v3,-1,3,-5,2,-8c117,175,117,175,117,175,70,108,70,108,70,108v2,-1,2,-1,2,-1c89,132,89,132,89,132v,,,,,c90,133,93,134,95,132v2,-1,2,-4,1,-5c96,127,96,127,96,127xm51,86c48,82,41,80,37,83v-5,4,-6,10,-3,15c38,103,44,104,49,101v5,-4,5,-10,2,-15xm193,59c173,30,173,30,173,30v,,,,,c171,28,163,23,153,30v-12,8,-12,8,-12,8c141,38,129,47,135,57v-1,1,-1,1,-1,1c154,86,154,86,154,86v,,,,,c156,87,158,88,160,87v2,-2,2,-4,2,-6c162,81,162,81,162,81,145,56,145,56,145,56v1,-1,1,-1,1,-1c193,122,193,122,193,122v,,,,,c195,124,199,125,201,123v3,-1,3,-5,2,-8c203,115,203,115,203,115,175,76,175,76,175,76v2,-1,2,-1,2,-1c205,114,205,114,205,114v,,,,,c206,117,210,117,212,115v3,-1,3,-5,2,-8c214,107,214,107,214,107,167,40,167,40,167,40v2,-1,2,-1,2,-1c186,64,186,64,186,64v,,,,,c187,65,190,66,192,64v2,-1,2,-4,1,-5c193,59,193,59,193,59xm148,18v-3,-4,-10,-6,-14,-3c129,19,128,25,131,30v4,5,10,6,15,3c151,29,151,23,148,18xm144,76v,,,,,c115,53,115,53,115,53v,,-1,-1,-1,-1c113,52,113,52,113,52v,,,,,c110,50,104,48,97,53,85,61,85,61,85,61v,,-9,7,-7,15c78,76,78,76,78,76v,,,,,c78,77,78,78,79,78v11,36,11,36,11,36c90,114,90,114,90,114v1,2,4,3,7,3c99,116,100,113,100,111v,,,,,c89,79,89,79,89,79v2,-1,2,-1,2,-1c109,131,109,131,109,131v12,-9,12,-9,12,-9c145,157,145,157,145,157v,,,,,c147,159,150,160,153,158v2,-2,3,-5,1,-8c154,150,154,150,154,150,130,116,130,116,130,116v1,-1,1,-1,1,-1c132,115,132,115,132,115v1,-1,1,-1,1,-1c157,148,157,148,157,148v,,,,,c158,151,162,152,164,150v3,-2,4,-5,2,-8c166,142,166,142,166,142,142,108,142,108,142,108v12,-8,12,-8,12,-8c110,65,110,65,110,65v2,-2,2,-2,2,-2c138,84,138,84,138,84v,,,,,c140,85,143,85,145,83v1,-3,1,-6,-1,-7xm92,39c88,33,81,32,75,36v-5,3,-6,11,-2,16c77,58,84,59,89,55v6,-4,7,-11,3,-16xm56,158v,,,,,c35,141,35,141,35,141v,-1,-1,-1,-1,-1c33,140,33,140,33,140v,,,,,c30,138,27,137,21,141v-9,6,-9,6,-9,6c12,147,5,152,7,158v,,,,,c7,158,7,158,7,158v,1,,2,,2c16,186,16,186,16,186v,,,,,c17,189,19,189,21,189v2,-1,2,-3,2,-5c23,184,23,184,23,184,15,160,15,160,15,160v2,-1,2,-1,2,-1c30,199,30,199,30,199v9,-6,9,-6,9,-6c57,219,57,219,57,219v1,,1,,1,c59,221,62,222,63,220v2,-1,3,-4,1,-6c64,214,64,214,64,214,46,188,46,188,46,188v1,,1,,1,c47,188,47,188,47,188v1,-1,1,-1,1,-1c66,213,66,213,66,213v,,,,,c68,215,71,216,73,214v2,-1,2,-4,1,-6c74,208,74,208,74,208,55,182,55,182,55,182v10,-6,10,-6,10,-6c31,149,31,149,31,149v1,-1,1,-1,1,-1c52,164,52,164,52,164v,,,,,c54,165,56,165,57,163v2,-2,1,-4,-1,-5xm18,129c15,125,9,125,5,127v-4,3,-5,9,-2,13c6,144,11,145,15,142v5,-3,6,-9,3,-13xm234,40c217,15,217,15,217,15v,,,,,c215,13,209,9,199,15v-10,7,-10,7,-10,7c189,22,179,30,184,39v,,,,,c201,63,201,63,201,63v,,,,,c202,65,204,65,206,64v1,-1,2,-3,1,-5c207,59,207,59,207,59,192,38,192,38,192,38v2,-1,2,-1,2,-1c234,94,234,94,234,94v,,,,,c236,97,239,97,241,95v2,-1,3,-4,1,-6c242,89,242,89,242,89,218,55,218,55,218,55v2,-1,2,-1,2,-1c244,87,244,87,244,87v,,,,,c246,90,249,90,251,88v2,-1,3,-4,1,-6c252,82,252,82,252,82,212,24,212,24,212,24v2,-1,2,-1,2,-1c228,44,228,44,228,44v,,,,,c229,46,232,46,233,45v2,-1,2,-4,1,-5c234,40,234,40,234,40xm195,5c193,1,187,,183,3v-4,3,-5,8,-2,12c184,19,190,20,194,18v4,-3,4,-9,1,-13xe" fillcolor="#8dd0d2" stroked="f">
                  <v:path arrowok="t" o:connecttype="custom" o:connectlocs="210000,367914;213750,578151;240000,559380;360000,713303;292500,540608;431250,687023;270000,401702;360000,476787;127500,367914;648750,112627;506250,213991;600000,326618;547500,206482;761250,431736;768750,427982;802500,401702;697500,240270;555000,67576;555000,67576;427500,195220;318750,229008;296250,292830;375000,416719;408750,491804;573750,593168;491250,431736;588750,555625;532500,405456;517500,315355;345000,146415;345000,146415;127500,525592;45000,551871;26250,600676;86250,690777;112500,747091;236250,825930;176250,705794;247500,799650;206250,683269;195000,615693;67500,484295;67500,484295;746250,56313;753750,236516;776250,221499;877500,352897;817500,206482;941250,330372;802500,86347;877500,150169;678750,56313" o:connectangles="0,0,0,0,0,0,0,0,0,0,0,0,0,0,0,0,0,0,0,0,0,0,0,0,0,0,0,0,0,0,0,0,0,0,0,0,0,0,0,0,0,0,0,0,0,0,0,0,0,0,0,0"/>
                  <o:lock v:ext="edit" verticies="t"/>
                </v:shape>
                <v:shape id="Freeform 1043" o:spid="_x0000_s1145" style="position:absolute;left:22812;top:56324;width:7191;height:7239;visibility:visible;mso-wrap-style:square;v-text-anchor:top" coordsize="19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" path="m192,93v-5,-7,-5,-7,-5,-7c187,86,181,77,171,81v-1,-3,-1,-3,-1,-3c170,78,164,70,155,76,93,120,93,120,93,120v,,-9,6,-3,15c92,137,92,137,92,137v-3,3,-6,9,-1,16c96,161,96,161,96,161,192,93,192,93,192,93xm103,89c121,34,121,34,121,34,106,29,106,29,106,29,87,83,87,83,87,83v16,6,16,6,16,6xm82,79c99,30,99,30,99,30,93,23,83,16,72,13,61,9,51,8,41,10,24,59,24,59,24,59v6,7,16,13,27,17c62,80,72,80,82,79xm17,59c36,5,36,5,36,5,20,,20,,20,,2,54,2,54,2,54v15,5,15,5,15,5xm3,172v,,,,,c3,172,3,172,3,172v-3,7,1,15,9,18c19,193,27,188,29,181v1,-1,1,-1,1,-1c30,180,30,180,30,180,62,86,62,86,62,86,35,77,35,77,35,77,3,172,3,172,3,172xe" fillcolor="#8dd0d2" stroked="f">
                  <v:path arrowok="t" o:connecttype="custom" o:connectlocs="719138,348822;700410,322567;640482,303813;636737,292561;580554,285059;348332,450093;337096,506355;344587,513856;340841,573869;359569,603875;719138,348822;385788,333819;453207,127526;397024,108773;325859,311315;385788,333819;307132,296311;370806,112523;269677,48760;153566,37508;89892,221296;191021,285059;307132,296311;63674,221296;134838,18754;74910,0;7491,202542;63674,221296;11237,645134;11237,645134;11237,645134;44946,712648;108620,678891;112365,675140;112365,675140;232222,322567;131093,288810;11237,645134" o:connectangles="0,0,0,0,0,0,0,0,0,0,0,0,0,0,0,0,0,0,0,0,0,0,0,0,0,0,0,0,0,0,0,0,0,0,0,0,0,0"/>
                  <o:lock v:ext="edit" verticies="t"/>
                </v:shape>
                <v:shape id="Freeform 1044" o:spid="_x0000_s1146" style="position:absolute;left:46894;top:44958;width:7684;height:8175;visibility:visible;mso-wrap-style:square;v-text-anchor:top" coordsize="205,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" path="m134,82c127,72,127,72,127,72v-7,5,-7,5,-7,5c118,75,118,75,118,75v11,-15,13,-36,2,-51c107,5,80,,61,13,43,26,38,50,49,68,39,64,27,65,18,71,4,81,,100,10,114v7,10,17,14,27,13c41,132,41,132,41,132v-9,6,-9,6,-9,6c68,190,68,190,68,190v41,-29,41,-29,41,-29c114,218,114,218,114,218v11,-8,11,-8,11,-8c120,157,120,157,120,157v48,23,48,23,48,23c179,173,179,173,179,173,127,149,127,149,127,149v36,-26,36,-26,36,-26c155,112,155,112,155,112v50,-7,50,-7,50,-7c157,38,157,38,157,38,134,82,134,82,134,82v,,,,,xm37,119v-4,3,-8,2,-11,-2c24,114,24,109,28,107v3,-3,8,-2,11,2c41,112,40,117,37,119xm24,101v-4,2,-9,1,-11,-3c11,95,11,90,15,88v3,-2,8,-2,10,2c28,93,27,98,24,101xm57,105v-4,3,-9,2,-11,-1c43,100,44,95,48,93v3,-3,8,-2,11,2c61,98,60,103,57,105xm44,87v-4,2,-9,1,-11,-2c30,81,31,77,35,74v3,-2,8,-2,11,2c48,79,47,84,44,87xm66,102v1,-6,,-12,-2,-18c70,88,76,90,83,90,66,102,66,102,66,102v,,,,,xm86,79c82,82,75,81,72,76,68,71,70,65,74,61v5,-3,12,-2,15,3c93,69,91,75,86,79xm69,53c64,57,57,55,54,51,51,46,52,39,56,36v5,-4,12,-2,15,3c75,43,74,50,69,53xm84,17v4,-4,11,-2,15,3c102,24,101,31,96,34,91,38,84,36,81,32,78,27,79,20,84,17xm99,57c95,52,97,46,102,42v4,-3,11,-2,14,3c120,50,119,56,114,60v-5,3,-12,2,-15,-3xe" fillcolor="#8dd0d2" stroked="f">
                  <v:path arrowok="t" o:connecttype="custom" o:connectlocs="476002,270021;442270,281272;228631,48754;67465,266271;138678,476287;119938,517540;408537,603797;468506,787561;629672,675052;476002,558793;580948,420032;588444,142511;502239,307524;97449,438784;146174,408782;89953,378779;56221,330025;89953,378779;172410,390030;221135,356277;164914,326275;131182,277521;164914,326275;239875,315024;247371,382529;322332,296273;277356,228768;322332,296273;202395,191265;266111,146261;314836,63755;359813,127510;314836,63755;382301,157512;427278,225017" o:connectangles="0,0,0,0,0,0,0,0,0,0,0,0,0,0,0,0,0,0,0,0,0,0,0,0,0,0,0,0,0,0,0,0,0,0,0"/>
                  <o:lock v:ext="edit" verticies="t"/>
                </v:shape>
                <v:shape id="Freeform 1045" o:spid="_x0000_s1147" style="position:absolute;top:44418;width:9445;height:9350;visibility:visible;mso-wrap-style:square;v-text-anchor:top" coordsize="252,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" path="m240,123c217,107,217,107,217,107v,,-7,-5,-15,-4c201,99,199,96,199,96,140,11,140,11,140,11,132,,121,8,121,8,69,44,69,44,69,44v-6,4,-6,4,-6,4c11,85,11,85,11,85v,,-11,7,-3,18c67,188,67,188,67,188v,,3,3,6,5c70,200,72,209,72,209v7,27,7,27,7,27c82,249,93,242,93,242v71,-50,71,-50,71,-50c170,188,170,188,170,188v70,-49,70,-49,70,-49c240,139,252,131,240,123xm186,101c76,178,76,178,76,178,19,97,19,97,19,97,130,20,130,20,130,20v56,81,56,81,56,81xm222,130v-59,42,-59,42,-59,42c148,182,148,182,148,182,88,224,88,224,88,224,82,191,82,191,82,191v52,-36,52,-36,52,-36c141,149,141,149,141,149v52,-36,52,-36,52,-36c222,130,222,130,222,130xm33,100c128,33,128,33,128,33v45,65,45,65,45,65c78,164,78,164,78,164,33,100,33,100,33,100xm168,160v-13,9,-13,9,-13,9c151,172,151,172,151,172v-12,9,-12,9,-12,9c133,167,133,167,133,167v11,-8,11,-8,11,-8c146,158,146,158,146,158v11,-8,11,-8,11,-8c168,160,168,160,168,160xe" fillcolor="#8dd0d2" stroked="f">
                  <v:path arrowok="t" o:connecttype="custom" o:connectlocs="899584,461886;813374,401803;757150,386783;745905,360497;524757,41307;453540,30041;258630,165228;236141,180248;41231,319190;29986,386783;251134,705972;273623,724748;269875,784831;296113,886221;348589,908752;614716,720993;637205,705972;899584,521969;899584,461886;697177,379272;284868,668421;71217,364252;487275,75103;697177,379272;832115,488172;610967,645890;554743,683441;329847,841159;307358,717238;502268,582052;528505,559521;723415,424335;832115,488172;123693,375517;479778,123921;648450,368007;292365,615848;123693,375517;629709,600828;580981,634624;565988,645890;521009,679686;498519,627114;539750,597072;547247,593317;588478,563276;629709,600828" o:connectangles="0,0,0,0,0,0,0,0,0,0,0,0,0,0,0,0,0,0,0,0,0,0,0,0,0,0,0,0,0,0,0,0,0,0,0,0,0,0,0,0,0,0,0,0,0,0,0"/>
                  <o:lock v:ext="edit" verticies="t"/>
                </v:shape>
                <v:shape id="Freeform 1046" o:spid="_x0000_s1148" style="position:absolute;left:82581;top:57229;width:10049;height:7239;visibility:visible;mso-wrap-style:square;v-text-anchor:top" coordsize="63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" path="m524,l279,r56,82l163,82r80,114l97,300,205,456,541,219,489,146r42,-28l583,189r50,-33l524,r,l524,r,xm208,319r-48,33l149,335r47,-33l208,319r,l208,319xm191,293r-47,33l132,312r47,-33l191,293r,l191,293xm264,279r-47,33l208,295r47,-33l264,279r,l264,279xm248,253r-47,33l191,271r45,-33l248,253r,l248,253xm323,236r-47,33l267,255r45,-33l323,236r,l323,236xm307,212r-47,33l248,231r47,-33l307,212r,l307,212xm179,234r48,-33l118,47,101,59,89,66,75,78,179,234r,l179,234r,xm120,274r50,-33l40,63,26,73,14,82,,92,120,274r,l120,274r,xe" fillcolor="#8dd0d2" stroked="f">
                  <v:path arrowok="t" o:connecttype="custom" o:connectlocs="442913,0;258763,130175;153988,476250;858838,347663;842963,187325;1004888,247650;831850,0;831850,0;254000,558800;311150,479425;330200,506413;303213,465138;209550,495300;303213,465138;303213,465138;344488,495300;404813,415925;419100,442913;393700,401638;303213,430213;393700,401638;393700,401638;438150,427038;495300,352425;512763,374650;487363,336550;393700,366713;487363,336550;487363,336550;360363,319088;160338,93663;119063,123825;284163,371475;284163,371475;269875,382588;41275,115888;0,146050;190500,434975;190500,434975" o:connectangles="0,0,0,0,0,0,0,0,0,0,0,0,0,0,0,0,0,0,0,0,0,0,0,0,0,0,0,0,0,0,0,0,0,0,0,0,0,0,0"/>
                  <o:lock v:ext="edit" verticies="t"/>
                </v:shape>
                <v:shape id="Freeform 1047" o:spid="_x0000_s1149" style="position:absolute;left:99123;top:76136;width:7731;height:8065;visibility:visible;mso-wrap-style:square;v-text-anchor:top" coordsize="20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" path="m44,24c9,49,,98,25,133v1,2,3,5,5,6c36,182,36,182,36,182v,,,,,c36,183,36,184,37,186v3,3,8,4,11,1c48,187,48,187,48,187v,,,,,c58,180,58,180,58,180v17,25,17,25,17,25c75,205,75,205,75,205v,,,,,c80,212,90,213,97,208v,,,,,c97,208,97,208,97,208v19,-13,19,-13,19,-13c130,215,130,215,130,215v76,-53,76,-53,76,-53c165,103,165,103,165,103v4,-20,,-41,-13,-59c128,8,79,,44,24xm65,91v3,9,3,9,3,9c66,101,66,101,66,101v-1,,-1,,-1,c63,103,63,103,63,103,56,98,56,98,56,98v-2,1,-3,1,-4,1c46,105,46,105,46,105v-3,-2,-3,-2,-3,-2c42,103,42,103,42,103v-2,-1,-2,-1,-2,-1c41,94,41,94,41,94v,-1,-1,-1,-1,-2c40,92,40,91,39,90,31,89,31,89,31,89v,-4,,-4,,-4c31,85,31,85,31,85,30,83,30,83,30,83v8,-4,8,-4,8,-4c38,78,39,76,40,75,38,67,38,67,38,67v2,-2,2,-2,2,-2c41,65,41,65,41,65v1,-1,1,-1,1,-1c49,68,49,68,49,68v1,,3,,4,c59,62,59,62,59,62v2,1,2,1,2,1c62,63,62,63,62,63v3,2,3,2,3,2c64,73,64,73,64,73v,1,1,1,1,2c65,75,66,76,66,76v8,3,8,3,8,3c74,80,74,80,74,80v1,1,1,1,1,1c75,84,75,84,75,84v-8,4,-8,4,-8,4c66,89,66,90,65,91xm137,73v,4,,4,,4c138,77,138,77,138,77v,2,,2,,2c130,83,130,83,130,83v-1,2,-1,3,-2,5c134,96,134,96,134,96v-3,2,-3,2,-3,2c131,99,131,99,131,99v-1,2,-1,2,-1,2c121,98,121,98,121,98v,,-1,1,-2,2c118,100,118,101,117,101v-1,10,-1,10,-1,10c114,111,114,111,114,111v,,,,,c110,112,110,112,110,112v-6,-8,-6,-8,-6,-8c103,104,102,104,100,104v-7,7,-7,7,-7,7c92,110,92,110,92,110v-1,,-1,,-1,c88,108,88,108,88,108v1,-9,1,-9,1,-9c87,97,86,96,85,95,75,96,75,96,75,96v,-2,,-2,,-2c74,93,74,93,74,93,73,90,73,90,73,90v7,-7,7,-7,7,-7c80,82,79,81,79,79,72,73,72,73,72,73v,-1,,-1,,-1c72,71,72,71,72,71v1,-3,1,-3,1,-3c83,67,83,67,83,67v,-2,1,-3,2,-5c83,54,83,54,83,54v3,-3,3,-3,3,-3c87,51,87,51,87,51v1,-1,1,-1,1,-1c95,55,95,55,95,55v2,,4,-1,5,-1c104,46,104,46,104,46v4,,4,,4,c109,46,109,46,109,46v1,,1,,1,c113,55,113,55,113,55v1,1,3,1,5,2c126,53,126,53,126,53v2,3,2,3,2,3c129,56,129,56,129,56v1,1,1,1,1,1c126,66,126,66,126,66v1,2,2,3,3,5c137,73,137,73,137,73v,,,,,xm57,80v2,3,2,7,-1,9c53,90,50,89,48,87v-2,-3,-2,-7,1,-8c52,76,56,78,57,80xm111,74v3,4,2,9,-2,12c105,88,100,88,98,84v-3,-4,-2,-9,2,-12c104,70,109,71,111,74xe" fillcolor="#8dd0d2" stroked="f">
                  <v:path arrowok="t" o:connecttype="custom" o:connectlocs="112589,521379;138860,697673;180143,701424;281473,768941;364039,780193;487887,806450;570452,165041;255202,375093;236437,386346;172637,393848;150119,382595;146366,337584;116342,318829;150119,281320;153872,243810;198908,255063;232684,236309;243943,281320;277720,300074;251449,330082;514158,288822;487887,311327;491640,367591;454110,367591;435345,416353;412827,420104;349027,416353;330262,405100;281473,360089;273967,337584;270214,273818;273967,255063;311497,202550;330262,187547;390309,172543;412827,172543;472875,198799;487887,213803;514158,273818;210167,333833;213920,300074;367792,315078" o:connectangles="0,0,0,0,0,0,0,0,0,0,0,0,0,0,0,0,0,0,0,0,0,0,0,0,0,0,0,0,0,0,0,0,0,0,0,0,0,0,0,0,0,0"/>
                  <o:lock v:ext="edit" verticies="t"/>
                </v:shape>
                <v:shape id="Freeform 1048" o:spid="_x0000_s1150" style="position:absolute;left:102758;top:53689;width:11637;height:9763;visibility:visible;mso-wrap-style:square;v-text-anchor:top" coordsize="3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" path="m308,65c228,1,228,1,228,1,228,,227,,226,v-1,1,-1,1,-2,1c184,51,184,51,184,51v-1,2,-1,4,,5c194,64,194,64,194,64,169,82,169,82,169,82v-35,4,-35,4,-35,4c134,86,133,87,133,87,95,113,95,113,95,113v,,-1,,-1,2c90,131,90,131,90,131v-3,1,-3,1,-3,1c86,132,86,132,86,133,72,153,72,153,72,153,69,141,69,141,69,141v,-1,-2,-3,-4,-3c2,155,2,155,2,155v-1,-1,-1,,-2,1c,156,,157,,158,25,258,25,258,25,258v1,1,2,2,4,2c92,244,92,244,92,244v,,,,,c94,243,94,242,94,241,91,229,91,229,91,229v5,2,5,2,5,2c99,237,108,241,115,238v3,-1,6,-3,8,-6c124,235,127,237,130,239v3,1,8,2,11,c143,239,144,238,146,237v1,-1,3,-3,4,-5c152,234,154,235,156,237v3,1,8,2,11,c169,237,170,236,172,235v,,,,,c174,234,176,231,177,228v4,3,9,4,15,2c193,230,194,229,195,228v5,-3,7,-8,7,-14c222,212,222,212,222,212v,,,,,c222,212,222,212,222,212v2,,5,-1,7,-2c233,207,235,201,235,196v-1,-4,-2,-7,-5,-9c232,186,232,186,232,186v,,,,,c233,187,233,187,233,187v2,-1,5,-2,7,-3c244,181,247,176,246,171v,-5,-2,-8,-4,-10c242,161,242,161,242,161v,,,,1,c243,161,243,161,243,161v2,-1,4,-2,6,-3c254,155,256,150,256,145v,-4,-2,-7,-4,-9c253,135,255,134,256,133v5,-3,7,-8,7,-13c263,120,263,120,263,120v1,1,1,1,1,1c265,121,266,121,268,121v,-1,,-1,,-1c309,70,309,70,309,70v,-1,1,-2,1,-2c310,67,309,66,308,65xm74,239v-4,3,-11,2,-14,-3c57,231,58,224,62,221v5,-3,12,-2,16,3c81,228,80,235,74,239xm96,135v1,-8,1,-8,1,-8c99,117,99,117,99,117,136,92,136,92,136,92v34,-5,34,-5,34,-5c171,88,172,88,172,87,199,69,199,69,199,69v46,37,46,37,46,37c178,112,178,112,178,112v-42,3,-42,3,-42,3c136,115,135,115,135,115v-15,10,-15,10,-15,10c120,125,120,125,120,125v,1,,1,,1c119,126,119,126,118,127v-5,26,-5,26,-5,26c113,153,113,153,113,153v,,,,,c111,158,106,162,100,160v-5,-1,-9,-6,-8,-12c92,148,92,148,92,148v,,,,,c96,135,96,135,96,135v,,,,,xm116,214v,,,,,c116,214,116,214,116,214v1,3,1,3,1,3c118,220,118,220,118,220v,,,,,c119,221,119,221,119,221v,1,,2,,3c119,228,117,231,113,233v-4,,-7,,-9,-3c102,230,101,228,101,227v,,,,,c101,226,101,226,101,226v-1,-1,-1,-1,-1,-1c98,220,98,220,98,220v,,,,,c98,220,98,220,98,219v-2,-4,2,-9,6,-12c106,207,109,207,111,208v3,1,4,3,5,6xm144,219v1,2,1,2,1,2c145,222,145,222,145,222v,,,,,c146,226,144,232,139,233v-2,1,-5,1,-7,c130,232,128,230,128,228v-1,-1,-1,-1,-1,-1c127,227,127,227,127,227v-2,-7,-2,-7,-2,-7c123,215,123,215,123,215v-1,-5,-1,-5,-1,-5c121,210,121,210,121,210v,,,,,c120,205,123,199,127,198v3,-1,5,-1,7,c136,199,138,201,139,203v,1,,1,,1c139,204,139,204,139,204v3,8,3,8,3,8c144,219,144,219,144,219v,,,,,xm168,210v3,6,3,6,3,6c171,220,171,220,171,220v,,,,,c171,220,171,220,171,220v2,5,-1,9,-5,12c163,233,161,232,158,231v-2,-1,-4,-3,-4,-5c154,226,154,226,154,226v-1,-1,-1,-1,-1,-1c151,218,151,218,151,218v-2,-7,-2,-7,-2,-7c145,200,145,200,145,200v,,,,,c145,200,145,200,145,200v-2,-6,1,-11,6,-12c155,186,161,189,162,193v,,,,,c163,194,163,194,163,194v5,16,5,16,5,16c168,210,168,210,168,210xm188,192v,,,,,c188,192,188,192,188,192v6,16,6,16,6,16c195,212,195,212,195,212v,,,,,c195,212,195,212,196,213v-1,,-1,1,-1,1c196,218,193,223,190,225v-5,1,-11,-2,-12,-6c178,219,178,219,178,219v-1,-1,-1,-1,-1,-1c177,216,177,216,177,216v-3,-6,-3,-6,-3,-6c170,198,170,198,170,198v,,,,,c170,198,170,198,170,198v-1,-5,2,-10,6,-12c179,186,181,186,183,186v3,1,4,3,5,6xm229,197v,4,-3,9,-8,9c221,206,221,206,221,206v,,-1,,-1,c200,208,200,208,200,208v-6,-17,-6,-17,-6,-17c219,188,219,188,219,188v,,,,,c219,188,219,188,219,188v5,1,9,4,10,9xm257,120v,3,-2,6,-4,8c252,129,250,130,249,130v,,,,,c248,129,248,129,248,129v-67,6,-67,6,-67,6c180,135,179,135,179,136v-1,,-1,1,-1,3c178,139,178,139,178,139v1,2,2,3,4,2c239,137,239,137,239,137v1,,1,,1,c241,137,241,137,241,137v2,,4,1,5,2c248,141,249,143,250,145v,5,-3,9,-8,10c242,155,242,155,241,155v,-1,,-1,,-1c186,158,186,158,186,158v-1,1,-1,1,-2,2c184,160,183,161,183,162v1,2,1,2,1,2c184,165,186,166,187,166v43,-3,43,-3,43,-3c231,163,231,163,231,163v,,,,,c236,163,240,166,240,171v1,5,-3,9,-7,9c232,181,232,181,232,181v-1,-1,-1,-1,-1,-1c191,183,191,183,191,183v,,,1,-1,1c189,183,187,182,186,181v-3,-2,-8,-3,-12,-1c171,181,168,184,165,187v-3,-5,-11,-7,-17,-5c143,184,140,188,139,194v-1,-1,-2,-1,-2,-1c133,191,129,191,125,192v-5,2,-9,6,-10,11c115,203,115,203,114,203v-3,-2,-8,-3,-12,-1c101,202,100,203,98,204v-5,4,-8,11,-5,17c93,221,93,221,93,221v,1,,1,,1c93,223,93,223,93,223v-3,-1,-3,-1,-3,-1c75,160,75,160,75,160,88,140,88,140,88,140v-1,6,-1,6,-1,6c86,147,86,147,86,147v,,,,,c84,155,90,165,99,167v4,1,10,,13,-3c116,162,118,159,119,154v,,,,,c119,154,119,154,119,154v5,-25,5,-25,5,-25c137,121,137,121,137,121v42,-3,42,-3,42,-3c247,112,247,112,247,112v,,,,,c248,112,248,112,248,112v4,,9,4,9,8xm270,101v-4,4,-11,2,-14,-2c253,94,254,87,258,84v5,-3,11,-2,15,3c276,92,275,98,270,101xe" fillcolor="#8dd0d2" stroked="f">
                  <v:path arrowok="t" o:connecttype="custom" o:connectlocs="690675,191508;499238,326689;322816,499422;0,585788;345338,916232;461702,871172;585573,889947;720705,863662;833315,796071;870852,698439;908388,604563;945925,510687;1005984,454361;277772,897457;360352,506932;645631,326689;506746,431831;424165,574523;345338,555747;435426,803581;446687,829866;379121,852396;367860,822356;544282,829866;480470,856151;457948,788561;521760,762275;540529,822356;641878,826111;574312,844886;544282,751010;630617,788561;728212,781050;713197,844886;653139,788561;686922,698439;825808,773540;822054,705949;934664,488157;668153,521952;923403,521952;698183,593298;863344,612073;870852,679664;653139,675909;469209,720970;349091,829866;281525,600808;371613,627093;465455,484401;930910,420566;1024752,326689" o:connectangles="0,0,0,0,0,0,0,0,0,0,0,0,0,0,0,0,0,0,0,0,0,0,0,0,0,0,0,0,0,0,0,0,0,0,0,0,0,0,0,0,0,0,0,0,0,0,0,0,0,0,0,0"/>
                  <o:lock v:ext="edit" verticies="t"/>
                </v:shape>
                <v:shape id="Freeform 1050" o:spid="_x0000_s1151" style="position:absolute;left:74437;top:45513;width:7652;height:7176;visibility:visible;mso-wrap-style:square;v-text-anchor:top" coordsize="20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" path="m197,58c139,21,139,21,139,21v4,-3,7,-9,9,-17c148,2,147,,144,v-2,,-4,1,-4,3c138,16,130,21,117,19v-2,,-2,,-2,c99,16,85,13,62,29v1,-3,1,-7,-1,-10c59,15,53,14,49,17v-4,3,-5,9,-3,13c48,32,52,34,55,34,33,50,30,64,27,80v,2,,2,,2c24,95,17,100,4,98,2,98,,99,,101v,2,1,4,3,4c10,107,17,106,22,104v15,66,15,66,15,66c31,174,31,174,31,174v13,7,28,7,41,-2c85,163,90,148,88,134v-6,4,-6,4,-6,4c25,101,25,101,25,101v5,-4,8,-9,9,-18c35,81,35,81,35,81,38,66,40,55,57,41v73,104,73,104,73,104c117,154,117,154,117,154v3,5,3,5,3,5c109,167,109,167,109,167v4,6,4,6,4,6c101,182,101,182,101,182v6,9,6,9,6,9c192,131,192,131,192,131v-6,-9,-6,-9,-6,-9c173,131,173,131,173,131v-4,-6,-4,-6,-4,-6c157,133,157,133,157,133v-3,-5,-3,-5,-3,-5c141,138,141,138,141,138,68,33,68,33,68,33,87,21,99,23,113,26v3,,3,,3,c124,28,131,27,136,24v15,67,15,67,15,67c145,94,145,94,145,94v13,7,28,7,41,-2c199,83,204,69,202,54v-5,4,-5,4,-5,4c197,58,197,58,197,58xm80,140c40,168,40,168,40,168,26,106,26,106,26,106v54,34,54,34,54,34c80,140,80,140,80,140xm154,88c140,26,140,26,140,26v54,34,54,34,54,34c154,88,154,88,154,88v,,,,,xe" fillcolor="#8dd0d2" stroked="f">
                  <v:path arrowok="t" o:connecttype="custom" o:connectlocs="738919,217895;521369,78893;555127,15027;540124,0;525120,11270;438850,71379;431349,71379;232553,108947;228802,71379;183792,63866;172539,112704;206297,127731;101273,300545;101273,308058;15003,368167;0,379437;11253,394465;82519,390708;138782,638657;116277,653684;270062,646171;330075,503412;307570,518439;93771,379437;127529,311815;131280,304301;213799,154029;487612,544737;438850,578548;450103,597332;408844,627387;423847,649927;378837,683739;401342,717550;720165,492142;697660,458330;648898,492142;633895,469601;588885,499655;577632,480871;528871,518439;255058,123975;423847,97677;435100,97677;510117,90163;566380,341869;543874,353140;697660,345626;757673,202868;738919,217895;738919,217895;300069,525953;150034,631143;97522,398221;300069,525953;300069,525953;577632,330599;525120,97677;727666,225408;577632,330599;577632,330599" o:connectangles="0,0,0,0,0,0,0,0,0,0,0,0,0,0,0,0,0,0,0,0,0,0,0,0,0,0,0,0,0,0,0,0,0,0,0,0,0,0,0,0,0,0,0,0,0,0,0,0,0,0,0,0,0,0,0,0,0,0,0,0,0"/>
                  <o:lock v:ext="edit" verticies="t"/>
                </v:shape>
                <v:shape id="Freeform 1051" o:spid="_x0000_s1152" style="position:absolute;left:42052;top:56213;width:10541;height:8858;visibility:visible;mso-wrap-style:square;v-text-anchor:top" coordsize="28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" path="m228,20c178,9,178,9,178,9,164,19,164,19,164,19,121,11,121,11,121,11v-3,1,-3,1,-3,1c59,54,59,54,59,54,47,36,47,36,47,36v-5,3,-5,3,-5,3c55,57,55,57,55,57v-6,4,-6,4,-6,4c43,51,43,51,43,51,33,58,33,58,33,58v7,9,7,9,7,9c27,76,27,76,27,76,15,85,15,85,15,85v6,10,6,10,6,10c29,89,29,89,29,89v3,23,3,23,3,23c,135,,135,,135v7,9,7,9,7,9c14,140,14,140,14,140v20,29,20,29,20,29c15,182,15,182,15,182v26,17,26,17,26,17c256,48,256,48,256,48,257,,257,,257,,228,20,228,20,228,20v,,,,,xm59,131c39,145,39,145,39,145v-5,-9,-5,-9,-5,-9c53,123,53,123,53,123v6,8,6,8,6,8c59,131,59,131,59,131xm45,84c64,71,64,71,64,71v6,8,6,8,6,8c51,92,51,92,51,92,45,84,45,84,45,84v,,,,,xm91,109c72,122,72,122,72,122v-6,-8,-6,-8,-6,-8c85,100,85,100,85,100v6,9,6,9,6,9c91,109,91,109,91,109xm77,62c97,48,97,48,97,48v5,8,5,8,5,8c83,70,83,70,83,70,77,62,77,62,77,62v,,,,,xm124,86c104,99,104,99,104,99,98,91,98,91,98,91,118,78,118,78,118,78v6,8,6,8,6,8c124,86,124,86,124,86xm109,39c129,26,129,26,129,26v6,8,6,8,6,8c115,47,115,47,115,47v-6,-8,-6,-8,-6,-8c109,39,109,39,109,39xm156,63c136,77,136,77,136,77v-5,-8,-5,-8,-5,-8c150,55,150,55,150,55v6,8,6,8,6,8c156,63,156,63,156,63xm188,41c169,54,169,54,169,54v-6,-8,-6,-8,-6,-8c182,32,182,32,182,32v6,9,6,9,6,9c188,41,188,41,188,41xm240,33v-2,2,-4,1,-5,c234,31,234,29,236,27v2,-1,4,,5,1c242,30,242,32,240,33xm272,75v9,12,9,12,9,12c273,92,263,94,254,93v-2,9,-8,18,-16,24c230,122,220,124,211,123v-3,9,-8,18,-16,24c188,152,178,154,168,153v-2,9,-7,18,-16,23c145,182,135,184,125,183v-2,9,-7,18,-15,23c102,212,92,214,83,213v-3,9,-8,18,-16,23c59,224,59,224,59,224v6,-4,10,-12,10,-20c69,194,69,194,69,194v10,4,10,4,10,4c86,200,95,199,101,195v7,-5,11,-13,11,-21c112,164,112,164,112,164v10,3,10,3,10,3c129,170,138,169,144,165v7,-5,11,-13,11,-21c155,134,155,134,155,134v9,3,9,3,9,3c172,140,181,139,187,135v7,-5,10,-12,11,-21c197,104,197,104,197,104v10,3,10,3,10,3c215,110,223,109,230,105v7,-5,10,-12,10,-21c240,74,240,74,240,74v10,4,10,4,10,4c257,80,266,79,272,75xe" fillcolor="#8dd0d2" stroked="f">
                  <v:path arrowok="t" o:connecttype="custom" o:connectlocs="667722,33781;453901,41288;221323,202689;157552,146386;183811,228963;123791,217703;101284,285266;78776,356582;120040,420392;26259,540503;127542,634341;153801,746946;964070,0;855284,75070;146299,544257;198816,461680;221323,491708;240080,266498;191314,345322;168806,315294;270090,457926;318856,375350;341363,409131;363871,180168;311353,262745;288846,232717;390130,371596;442647,292773;465154,322801;483911,97591;431393,176414;408886,146386;510169,289019;562687,206442;585194,236470;633960,202689;682727,120112;705234,153893;881543,123865;904050,105098;1020339,281512;952816,349075;791513,461680;630209,574285;468906,686890;311353,799495;221323,840783;258836,728178;378876,731932;420140,615573;540179,619327;581443,502968;701483,506722;738995,390364;862786,394117;900299,277759;1020339,281512" o:connectangles="0,0,0,0,0,0,0,0,0,0,0,0,0,0,0,0,0,0,0,0,0,0,0,0,0,0,0,0,0,0,0,0,0,0,0,0,0,0,0,0,0,0,0,0,0,0,0,0,0,0,0,0,0,0,0,0,0"/>
                  <o:lock v:ext="edit" verticies="t"/>
                </v:shape>
                <v:shape id="Freeform 1052" o:spid="_x0000_s1153" style="position:absolute;left:10906;top:45243;width:6572;height:6954;visibility:visible;mso-wrap-style:square;v-text-anchor:top" coordsize="17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" path="m148,138v-34,23,-34,23,-34,23c112,163,108,162,107,160,92,138,92,138,92,138,73,140,55,132,44,116,27,92,33,60,57,44,81,27,113,33,130,56v10,16,12,35,4,53c149,130,149,130,149,130v2,2,1,6,-1,8xm113,149v24,-17,24,-17,24,-17c123,112,123,112,123,112v-1,-2,-1,-4,,-6c131,92,129,76,120,63,107,44,82,40,63,53,45,66,40,91,53,110v9,13,25,20,41,17c96,126,97,127,99,129v14,20,14,20,14,20c113,149,113,149,113,149xm117,163v6,8,6,8,6,8c154,149,154,149,154,149v-5,-8,-5,-8,-5,-8c117,163,117,163,117,163xm126,172v4,6,4,6,4,6c158,159,158,159,158,159v-4,-6,-4,-6,-4,-6c126,172,126,172,126,172xm136,179v4,6,4,6,4,6c161,169,161,169,161,169v-4,-6,-4,-6,-4,-6c136,179,136,179,136,179xm158,42c143,53,143,53,143,53v-2,1,-4,,-5,-1c137,50,137,48,139,47,154,36,154,36,154,36v2,-1,4,-1,5,1c160,38,160,41,158,42xm36,127c21,138,21,138,21,138v-2,1,-5,1,-6,-1c14,136,15,133,16,132,32,121,32,121,32,121v2,-1,4,,5,1c38,124,38,126,36,127xm54,166v-1,1,-3,1,-4,1c49,166,48,163,49,162v8,-18,8,-18,8,-18c58,142,59,142,62,142v1,1,2,3,1,5c55,165,55,165,55,165v,1,-1,1,-1,1xm117,31v-1,1,-3,1,-4,1c112,31,111,28,112,27,120,9,120,9,120,9v1,-2,3,-3,5,-2c126,8,127,11,126,12v-8,18,-8,18,-8,18c118,30,117,31,117,31xm85,22c84,3,84,3,84,3,84,1,82,,80,,78,,76,2,76,4v2,18,2,18,2,18c78,25,80,26,82,26v1,,1,,2,-1c85,25,86,23,85,22xm53,32c42,16,42,16,42,16,41,15,39,14,37,15v-2,1,-2,4,-1,5c47,36,47,36,47,36v1,2,4,2,5,1c54,36,54,34,53,32xm32,61v1,-2,,-4,-2,-5c13,48,13,48,13,48v-2,-1,-4,,-5,2c7,52,8,54,9,55v18,8,18,8,18,8c28,63,29,63,31,63v,-1,1,-1,1,-2xm173,83v,,-1,,-1,c152,85,152,85,152,85v-2,,-3,-1,-4,-3c148,80,150,78,152,78v19,-2,19,-2,19,-2c173,76,175,77,175,79v,2,,3,-2,4xm25,96v-1,,-1,,-2,c4,98,4,98,4,98,2,98,,97,,95,,93,1,91,3,91,23,89,23,89,23,89v2,,3,1,4,3c26,94,26,95,25,96xe" fillcolor="#8dd0d2" stroked="f">
                  <v:path arrowok="t" o:connecttype="custom" o:connectlocs="428135,605121;345513,518675;214068,165375;503247,409678;555825,518675;514513,496124;461935,398402;236601,199201;353024,477331;424380,560019;439402,612638;578358,560019;439402,612638;488224,669015;578358,575053;510758,672774;604647,635189;510758,672774;537047,199201;522024,176650;597136,139065;135201,477331;56334,514916;120178,454780;135201,477331;187779,627672;214068,541226;236601,552501;202801,623913;424380,120272;450669,33827;473202,45102;439402,116514;315468,11276;285423,15034;307957,97721;319224,82687;157734,60136;135201,75170;195290,139065;120178,229269;48822,180409;33800,206718;116423,236786;649714,311957;570847,319474;570847,293164;657225,296923;93889,360817;15022,368334;11267,342025;101400,345783" o:connectangles="0,0,0,0,0,0,0,0,0,0,0,0,0,0,0,0,0,0,0,0,0,0,0,0,0,0,0,0,0,0,0,0,0,0,0,0,0,0,0,0,0,0,0,0,0,0,0,0,0,0,0,0"/>
                  <o:lock v:ext="edit" verticies="t"/>
                </v:shape>
                <v:shape id="Freeform 1053" o:spid="_x0000_s1154" style="position:absolute;left:107600;top:88185;width:7462;height:6795;visibility:visible;mso-wrap-style:square;v-text-anchor:top" coordsize="199,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" path="m135,88v21,12,21,12,21,12c159,123,149,146,129,160,100,181,61,173,40,144,26,123,25,98,37,77,49,92,49,92,49,92v-5,14,-3,30,6,42c69,155,98,160,119,146v19,-14,25,-38,16,-58xm194,61v-4,-3,-9,-2,-12,2c171,80,171,80,171,80,124,49,124,49,124,49v-3,-2,-8,-2,-10,c71,79,71,79,71,79,66,73,66,73,66,73,94,53,94,53,94,53v4,-3,5,-8,3,-12c94,36,88,36,84,39,55,59,55,59,55,59,35,33,35,33,35,33v5,-6,6,-15,1,-22c30,2,19,,10,6,2,12,,23,6,32v2,4,7,7,11,7c62,97,62,97,62,97v3,4,8,4,13,1c119,67,119,67,119,67v49,32,49,32,49,32c172,101,175,101,178,99v2,-1,2,-2,3,-3c196,73,196,73,196,73v3,-4,2,-10,-2,-12xe" fillcolor="#8dd0d2" stroked="f">
                  <v:path arrowok="t" o:connecttype="custom" o:connectlocs="506165,330340;584902,375387;483669,600619;149975,540557;138727,289048;183719,345356;206215,503018;446175,548065;506165,330340;727378,228986;682386,236494;641143,300309;464922,183940;427428,183940;266205,296556;247459,274032;352441,198955;363689,153909;314947,146401;206215,221478;131228,123878;134977,41293;37494,22523;22496,120124;63739,146401;232461,364125;281203,367879;446175,251509;629894,371633;667388,371633;678636,360371;734877,274032;727378,228986" o:connectangles="0,0,0,0,0,0,0,0,0,0,0,0,0,0,0,0,0,0,0,0,0,0,0,0,0,0,0,0,0,0,0,0,0"/>
                  <o:lock v:ext="edit" verticies="t"/>
                </v:shape>
                <v:shape id="Freeform 1054" o:spid="_x0000_s1155" style="position:absolute;left:85169;top:44307;width:7572;height:7143;visibility:visible;mso-wrap-style:square;v-text-anchor:top" coordsize="20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" path="m145,115v-7,5,-11,13,-13,20c68,140,68,140,68,140v-1,-2,-2,-4,-3,-6c64,132,63,131,61,130,88,71,88,71,88,71v8,,15,-2,22,-6c125,54,129,34,118,19,108,4,87,,72,10,57,21,54,42,64,57v1,1,2,2,3,3c40,120,40,120,40,120v-7,-1,-14,1,-21,6c4,136,,157,11,172v10,14,31,18,46,8c63,175,67,170,69,163v66,-5,66,-5,66,-5c136,159,137,160,137,161v11,15,31,19,46,8c198,159,202,138,191,123v-10,-15,-31,-18,-46,-8xe" fillcolor="#8dd0d2" stroked="f">
                  <v:path arrowok="t" o:connecttype="custom" o:connectlocs="543562,432385;494829,507582;254912,526382;243666,503822;228671,488783;329886,266951;412357,244391;442347,71438;269907,37599;239917,214313;251163,225592;149948,451184;71225,473743;41236,646697;213676,676776;258661,612859;506075,594059;513572,605339;686013,635418;716002,462464;543562,432385" o:connectangles="0,0,0,0,0,0,0,0,0,0,0,0,0,0,0,0,0,0,0,0,0"/>
                </v:shape>
                <v:shape id="Freeform 1055" o:spid="_x0000_s1156" style="position:absolute;left:34813;top:44958;width:8398;height:8921;visibility:visible;mso-wrap-style:square;v-text-anchor:top" coordsize="22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" path="m80,32c224,,224,,224,,145,125,145,125,145,125,66,142,66,142,66,142,106,79,106,79,106,79v1,-2,1,-3,,-5c104,74,102,74,102,76,58,144,58,144,58,144,,157,,157,,157,80,32,80,32,80,32v,,,,,xm149,130v-1,,-1,1,-1,1c75,147,75,147,75,147v26,37,26,37,26,37c128,165,159,162,178,175v-5,-22,8,-51,35,-70c188,69,188,69,188,69v-39,61,-39,61,-39,61c149,130,149,130,149,130xm115,222c68,171,68,171,68,171v3,-5,3,-10,,-14c63,150,55,149,49,153v-6,4,-7,12,-3,19c49,176,55,178,60,177v32,61,32,61,32,61c115,222,115,222,115,222v,,,,,xe" fillcolor="#8dd0d2" stroked="f">
                  <v:path arrowok="t" o:connecttype="custom" o:connectlocs="299924,119956;839788,0;543613,468579;247438,532306;397400,296142;397400,277399;382403,284896;217445,539803;0,588536;299924,119956;299924,119956;558609,487322;554860,491071;281179,551049;378654,689749;667332,656011;798548,393607;704822,258656;558609,487322;558609,487322;431141,832197;254936,641016;254936,588536;183704,573541;172456,644765;224943,663508;344913,892175;431141,832197;431141,832197" o:connectangles="0,0,0,0,0,0,0,0,0,0,0,0,0,0,0,0,0,0,0,0,0,0,0,0,0,0,0,0,0"/>
                  <o:lock v:ext="edit" verticies="t"/>
                </v:shape>
                <v:shape id="Freeform 6090" o:spid="_x0000_s1157" style="position:absolute;left:111;top:56134;width:9525;height:7048;visibility:visible;mso-wrap-style:square;v-text-anchor:top" coordsize="25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" path="m219,71c203,55,170,60,155,63v-1,4,-3,7,-6,9c146,74,142,75,139,75v-9,13,-25,42,-15,62c137,163,160,188,180,175v7,-6,14,-11,20,-15c200,160,206,156,215,150v5,-4,12,-9,20,-14c254,122,239,92,219,71xm178,107v4,6,4,6,4,6c175,118,175,118,175,118v8,11,8,11,8,11c201,116,201,116,201,116v5,8,5,8,5,8c180,142,180,142,180,142,167,124,167,124,167,124v-4,3,-4,3,-4,3c159,121,159,121,159,121v4,-3,4,-3,4,-3c159,113,159,113,159,113v-6,-9,-3,-20,5,-25c169,84,173,83,179,84v-2,10,-2,10,-2,10c174,93,172,93,170,95v-5,3,-6,8,-2,13c171,112,171,112,171,112v7,-5,7,-5,7,-5c178,107,178,107,178,107xm134,51v5,-3,11,-2,15,3c152,59,151,65,146,68v-5,4,-11,3,-15,-2c128,61,129,55,134,51xm127,52c106,44,106,44,106,44,137,22,137,22,137,22v1,23,1,23,1,23c136,45,134,46,132,47v-2,2,-4,3,-5,5xm49,63v5,8,5,8,5,8c53,72,52,73,50,72v-1,,-2,-1,-3,-2c46,68,46,65,49,63xm67,74v1,,3,1,3,2c72,79,71,81,69,84,63,75,63,75,63,75v1,,2,-1,4,-1xm91,39c79,26,52,30,40,33v-1,3,-2,5,-5,7c33,42,29,43,27,42,20,53,7,76,15,93v10,21,29,41,45,30c66,118,71,114,76,111v,,5,-3,12,-8c93,100,98,96,104,92,120,80,107,56,91,39xm73,89v4,6,4,6,4,6c72,98,72,98,72,98,69,93,69,93,69,93v-5,4,-10,5,-15,3c55,89,55,89,55,89v4,1,7,-1,10,-3c59,77,59,77,59,77v-2,2,-2,2,-2,2c54,80,51,81,48,80v-3,,-5,-1,-7,-4c37,70,38,63,44,57,41,53,41,53,41,53v4,-3,4,-3,4,-3c49,54,49,54,49,54v4,-2,8,-3,12,-3c60,58,60,58,60,58v-3,,-6,1,-8,2c58,69,58,69,58,69v2,-1,2,-1,2,-1c64,66,67,66,69,66v3,,6,2,8,5c81,77,79,84,73,89xm17,24c,18,,18,,18,26,,26,,26,v,18,,18,,18c25,18,23,19,21,20v-2,1,-3,3,-4,4xm23,23v4,-3,9,-2,12,2c38,29,37,34,33,37v-4,3,-9,2,-12,-2c18,31,19,26,23,23xe" fillcolor="#8dd0d2" stroked="f">
                  <v:path arrowok="t" o:connecttype="custom" o:connectlocs="581250,236200;521250,281190;675000,656110;806250,562380;821250,266193;682500,423660;686250,483647;772500,464901;626250,464901;596250,453653;596250,423660;671250,314933;637500,356174;641250,419911;667500,401165;558750,202457;491250,247447;476250,194959;513750,82482;495000,176213;183750,236200;187500,269943;183750,236200;262500,284939;236250,281190;341250,146219;131250,149968;56250,348676;285000,416161;390000,344927;273750,333679;270000,367422;202500,359923;243750,322431;213750,296187;153750,284939;153750,198708;183750,202457;225000,217454;217500,258695;258750,247447;273750,333679;0,67486;97500,67486;63750,89981;131250,93730;78750,131222" o:connectangles="0,0,0,0,0,0,0,0,0,0,0,0,0,0,0,0,0,0,0,0,0,0,0,0,0,0,0,0,0,0,0,0,0,0,0,0,0,0,0,0,0,0,0,0,0,0,0"/>
                  <o:lock v:ext="edit" verticies="t"/>
                </v:shape>
                <v:shape id="Freeform 6091" o:spid="_x0000_s1158" style="position:absolute;left:55451;top:45323;width:7620;height:7175;visibility:visible;mso-wrap-style:square;v-text-anchor:top" coordsize="203,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" path="m113,1c88,19,88,19,88,19,72,15,72,15,72,15v-1,,-2,,-3,c2,62,2,62,2,62,1,63,,66,1,67,85,186,85,186,85,186v1,2,3,2,5,1c98,181,98,181,98,181v6,8,6,8,6,8c105,191,108,191,109,190v92,-64,92,-64,92,-64c202,125,203,123,202,121,119,2,119,2,119,2,117,1,115,,113,1xm80,25v26,6,26,6,26,6c92,41,92,41,92,41,80,25,80,25,80,25v,,,,,xm89,179c10,66,10,66,10,66,71,24,71,24,71,24,88,49,88,49,88,49v1,1,3,2,5,1c115,34,115,34,115,34v59,85,59,85,59,85c89,179,89,179,89,179v,,,,,xm193,122v-85,60,-85,60,-85,60c104,177,104,177,104,177v77,-54,77,-54,77,-54c183,122,183,119,182,118,119,28,119,28,119,28v,-1,-1,-1,-2,-2c98,21,98,21,98,21,115,10,115,10,115,10v78,112,78,112,78,112c193,122,193,122,193,122xm122,61v1,1,1,3,,4c94,84,94,84,94,84v-1,1,-3,,-4,-1c90,82,90,81,91,81,119,61,119,61,119,61v1,-1,2,-1,3,xm47,101v-1,-1,-1,-3,,-4c75,78,75,78,75,78v1,-1,3,,3,1c79,80,79,81,78,82,50,101,50,101,50,101v-1,1,-3,1,-3,xm116,133v1,1,1,2,,3c88,155,88,155,88,155v-1,1,-3,1,-3,c84,154,84,152,85,152v28,-20,28,-20,28,-20c114,131,116,132,116,133xm123,142v,1,,2,-1,3c94,165,94,165,94,165v-1,,-2,,-3,-1c90,163,91,161,92,161v27,-20,27,-20,27,-20c120,141,122,141,123,142xm110,124v1,1,,2,-1,3c82,146,82,146,82,146v-1,1,-3,1,-4,c77,145,78,143,79,143v28,-20,28,-20,28,-20c108,123,109,123,110,124xm104,115v,1,,2,-1,3c75,137,75,137,75,137v-1,1,-2,1,-3,c71,136,72,134,73,134v27,-20,27,-20,27,-20c101,113,103,114,104,115xm160,116v1,1,1,2,,3c132,138,132,138,132,138v-1,1,-3,1,-4,c128,137,128,135,129,135v28,-20,28,-20,28,-20c158,114,159,115,160,116xm97,106v1,1,1,2,,3c69,128,69,128,69,128v-1,1,-3,1,-3,c65,127,65,125,66,125,94,105,94,105,94,105v1,,3,,3,1xm53,110v-1,-1,,-3,1,-3c81,87,81,87,81,87v1,-1,3,-1,4,c85,89,85,90,84,91,56,110,56,110,56,110v-1,1,-2,1,-3,xm128,71v1,1,1,2,,3c63,119,63,119,63,119v-1,1,-3,1,-4,c59,118,59,116,60,115,125,70,125,70,125,70v1,-1,3,,3,1xm84,75v,-1,-1,-3,1,-4c112,52,112,52,112,52v2,-1,3,,4,1c116,54,116,55,115,55,87,75,87,75,87,75v-1,1,-2,1,-3,xm154,107v,1,,2,-1,3c125,129,125,129,125,129v-1,1,-2,1,-3,c121,128,121,126,122,126v28,-20,28,-20,28,-20c151,105,153,106,154,107xm134,79v1,2,1,3,,4c106,102,106,102,106,102v-1,1,-2,1,-3,-1c102,100,103,99,104,99,132,79,132,79,132,79v1,-1,2,-1,2,xm147,98v1,1,1,2,,3c119,120,119,120,119,120v-1,1,-3,1,-3,c115,119,115,117,116,117,144,97,144,97,144,97v1,-1,2,,3,1xm141,89v1,1,,2,-1,3c112,111,112,111,112,111v-1,1,-2,1,-2,c109,110,109,108,110,107,138,88,138,88,138,88v1,-1,2,,3,1xm47,89c69,74,69,74,69,74v2,-2,4,-5,1,-9c61,52,61,52,61,52,59,49,56,47,52,50,30,65,30,65,30,65v-2,2,-4,5,-1,9c38,87,38,87,38,87v1,3,5,5,9,2xm32,72v-1,-1,,-2,1,-3c55,54,55,54,55,54v1,-1,1,-1,2,c66,67,66,67,66,67v1,1,1,2,,3c44,85,44,85,44,85v-1,1,-2,1,-3,c32,72,32,72,32,72v,,,,,xe" fillcolor="#8dd0d2" stroked="f">
                  <v:path arrowok="t" o:connecttype="custom" o:connectlocs="270266,56352;3754,251706;367862,679982;754493,473358;424167,3757;345340,154029;334079,672468;330325,184084;653143,447060;724463,458330;679419,462087;439182,97677;724463,458330;457951,244192;341586,304301;176424,379437;292788,296788;176424,379437;330325,582305;424167,495898;457951,544737;345340,604846;412906,465844;292788,548494;412906,465844;281527,514682;375369,428276;600591,447060;484227,507169;364108,398221;247744,480871;364108,398221;304049,326842;210207,413249;480473,278004;225222,432033;315310,281760;435429,199111;315310,281760;469212,484628;563054,398221;502995,311815;390384,371924;551793,368167;435429,450817;551793,368167;420414,417005;518010,330599;259005,278004;195192,187840;142640,326842;123872,259220;247744,251706;153901,319329" o:connectangles="0,0,0,0,0,0,0,0,0,0,0,0,0,0,0,0,0,0,0,0,0,0,0,0,0,0,0,0,0,0,0,0,0,0,0,0,0,0,0,0,0,0,0,0,0,0,0,0,0,0,0,0,0,0"/>
                  <o:lock v:ext="edit" verticies="t"/>
                </v:shape>
                <v:shape id="Freeform 6092" o:spid="_x0000_s1159" style="position:absolute;left:10906;top:55610;width:8001;height:7540;visibility:visible;mso-wrap-style:square;v-text-anchor:top" coordsize="21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" path="m201,126c193,109,175,71,165,28v,35,17,82,26,106c201,126,201,126,201,126xm51,117v25,23,41,48,41,48c92,165,36,118,13,114v44,31,76,66,76,66c89,180,30,143,,141v34,18,79,49,95,60c127,178,127,178,127,178,110,162,72,128,51,117xm94,60c43,47,43,47,43,47v9,-5,19,-7,29,-5c81,44,89,51,94,60xm42,50c93,64,93,64,93,64v-9,5,-19,7,-29,5c55,66,47,59,42,50xm63,82v50,13,50,13,50,13c104,100,94,102,85,100,75,97,67,91,63,82xm114,92c63,78,63,78,63,78v9,-5,19,-7,29,-5c101,76,108,83,114,92xm132,123c82,109,82,109,82,109v9,-5,18,-8,28,-5c119,106,127,113,132,123xm81,112v50,13,50,13,50,13c122,131,112,133,103,130,94,128,86,121,81,112xm99,144v49,13,49,13,49,13c139,162,130,164,120,162v-8,-3,-16,-9,-21,-18xm150,154c99,141,99,141,99,141v9,-6,19,-9,29,-6c137,138,145,145,150,154xm125,26c103,73,103,73,103,73v-4,-9,-4,-19,,-28c107,36,115,30,125,26xm128,28v4,9,4,19,,28c124,65,116,71,106,75,128,28,128,28,128,28v,,,,,xm145,57v4,9,5,19,,28c141,94,133,100,123,104,145,57,145,57,145,57v,,,,,xm142,55v-21,47,-21,47,-21,47c117,93,116,83,121,74v4,-9,12,-16,21,-19xm158,85v-22,47,-22,47,-22,47c133,123,132,113,137,103v4,-9,11,-15,21,-18xm161,86v4,10,5,20,,29c157,124,149,130,140,133,161,86,161,86,161,86v,,,,,xm178,114v4,9,4,19,,28c174,151,166,158,157,161v21,-47,21,-47,21,-47c178,114,178,114,178,114xm175,112v-21,47,-21,47,-21,47c150,150,149,139,154,131v4,-9,12,-15,21,-19xm84,1v8,51,8,51,8,51c84,46,78,38,76,28,75,18,78,8,84,1xm87,v9,6,15,14,16,24c105,33,102,43,95,51,87,,87,,87,v,,,,,xm185,52v9,34,20,55,28,66c203,125,203,125,203,125,196,110,185,83,185,52xe" fillcolor="#8dd0d2" stroked="f">
                  <v:path arrowok="t" o:connecttype="custom" o:connectlocs="619796,105044;755024,472696;345583,619007;334314,675280;356852,754063;191573,438932;161523,176323;353096,225093;349339,240100;157766,187578;424466,356398;236649,307628;236649,292621;428223,345143;308020,408920;495837,461442;492080,468945;304263,420174;555938,588994;371877,540224;371877,528970;563451,577740;386903,273864;469542,97540;480811,210087;480811,105044;544669,213839;462030,390162;544669,213839;454517,382659;533400,206336;510862,495206;593501,318882;604770,431429;604770,322634;668628,427678;589745,604001;668628,427678;578476,596498;657359,420174;345583,195081;315532,3752;386903,90037;326801,0;694923,195081;762537,468945" o:connectangles="0,0,0,0,0,0,0,0,0,0,0,0,0,0,0,0,0,0,0,0,0,0,0,0,0,0,0,0,0,0,0,0,0,0,0,0,0,0,0,0,0,0,0,0,0,0"/>
                  <o:lock v:ext="edit" verticies="t"/>
                </v:shape>
                <v:shape id="Freeform 6093" o:spid="_x0000_s1160" style="position:absolute;left:95219;top:44275;width:9191;height:9192;visibility:visible;mso-wrap-style:square;v-text-anchor:top" coordsize="24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" path="m,100v15,23,15,23,15,23c101,245,101,245,101,245v97,-68,97,-68,97,-68c156,116,156,116,156,116v22,-16,22,-16,22,-16c221,161,221,161,221,161v24,-17,24,-17,24,-17c159,22,159,22,159,22,144,,144,,144,,,100,,100,,100v,,,,,xm235,142v-13,9,-13,9,-13,9c180,90,180,90,180,90v-34,24,-34,24,-34,24c188,175,188,175,188,175v-85,60,-85,60,-85,60c52,162,52,162,52,162v3,,5,-1,8,-3c64,156,66,152,67,148v4,1,9,,13,-3c83,143,86,138,86,134v5,1,9,,13,-2c103,129,106,125,106,120v4,2,9,,13,-2c123,115,125,111,125,107v5,1,9,,13,-3c142,101,145,97,145,93v4,1,9,,13,-2c162,88,164,84,165,79v4,2,9,,12,-2c180,75,182,72,184,69v51,73,51,73,51,73c235,142,235,142,235,142xm64,137c41,105,41,105,41,105,55,95,55,95,55,95v23,33,23,33,23,33c80,132,79,137,76,139v-4,3,-9,2,-12,-1c64,137,64,137,64,137xm103,110c80,77,80,77,80,77,93,68,93,68,93,68v24,33,24,33,24,33c119,105,118,110,115,112v-4,3,-9,2,-11,-2c103,110,103,110,103,110xm143,82c119,50,119,50,119,50,133,40,133,40,133,40v23,34,23,34,23,34c158,77,157,82,154,85v-4,2,-9,1,-11,-2c143,82,143,82,143,82xm149,20v,,,,,c129,35,129,35,129,35v-14,9,-14,9,-14,9c89,62,89,62,89,62,76,71,76,71,76,71,51,89,51,89,51,89,37,99,37,99,37,99,17,113,17,113,17,113,10,103,10,103,10,103v,-1,,-1,,-1c142,9,142,9,142,9v7,11,7,11,7,11c149,20,149,20,149,20xm105,215v61,-43,61,-43,61,-43c132,124,132,124,132,124,71,166,71,166,71,166v34,49,34,49,34,49c105,215,105,215,105,215xm81,168v49,-35,49,-35,49,-35c157,171,157,171,157,171v-50,34,-50,34,-50,34c81,168,81,168,81,168v,,,,,xe" fillcolor="#8dd0d2" stroked="f">
                  <v:path arrowok="t" o:connecttype="custom" o:connectlocs="56275,461457;742834,664048;667800,375169;919163,540243;540243,0;0,375169;832874,566505;547746,427692;386424,881646;225101,596518;300135,543994;371417,495223;446451,442699;517733,390175;592766,341403;664048,288880;881646,532739;240108,513981;206343,356410;285128,521484;240108,513981;300135,288880;438947,378920;390175,412685;536491,307638;498974,150067;577760,318893;536491,307638;559001,75034;431444,165074;285128,266370;138812,371417;37517,386424;532739,33765;559001,75034;622780,645290;266370,622780;393927,806612;487719,498974;401430,769096;303887,630283" o:connectangles="0,0,0,0,0,0,0,0,0,0,0,0,0,0,0,0,0,0,0,0,0,0,0,0,0,0,0,0,0,0,0,0,0,0,0,0,0,0,0,0,0"/>
                  <o:lock v:ext="edit" verticies="t"/>
                </v:shape>
                <v:shape id="Freeform 6094" o:spid="_x0000_s1161" style="position:absolute;left:140176;top:66198;width:8922;height:8176;visibility:visible;mso-wrap-style:square;v-text-anchor:top" coordsize="23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" path="m215,89v-12,-1,-27,1,-43,12c156,112,149,126,146,137,96,66,96,66,96,66v1,-2,1,-8,3,-15c102,43,107,32,118,24v12,-8,24,-9,33,-8c157,16,159,16,163,18v1,-1,2,,2,c215,89,215,89,215,89v,,,,,xm133,146v-11,-1,-27,1,-43,12c90,158,90,158,90,158,76,168,69,182,64,193,14,123,14,123,14,123v1,-2,1,-8,3,-15c21,100,25,90,37,82,48,74,60,73,71,73v4,,7,,10,2c82,74,83,75,83,75v50,71,50,71,50,71c133,146,133,146,133,146xm174,6c173,5,167,2,154,2,142,,126,2,110,13,95,24,88,38,85,50v-2,3,-2,6,-2,9c80,58,76,58,73,58,60,57,44,59,29,70,13,81,6,96,3,107,,118,,126,,127v2,3,2,3,2,3c64,218,64,218,64,218v13,-6,13,-6,13,-6c77,212,77,212,77,212v,,-1,-7,1,-16c83,187,87,177,98,169v11,-8,24,-9,34,-9c136,159,139,161,142,162v2,-1,3,1,4,c147,163,147,163,147,163v2,,5,,7,-2c157,159,158,157,158,155v,-1,,-7,2,-16c163,131,168,120,180,112v11,-8,23,-9,32,-8c218,102,221,104,224,105v1,-1,2,,2,c229,106,229,106,229,106v,,,,,c229,106,229,106,229,106v9,-11,9,-11,9,-11c177,8,177,8,177,8,174,6,174,6,174,6v,,,,,xm27,122v10,2,10,2,10,2c38,126,38,126,38,126v,,3,-10,18,-20c63,101,69,98,73,97v4,-1,5,-2,5,-2c81,96,81,96,81,96v,,,,,c81,96,81,96,81,96v,,,,,c80,92,80,92,80,92v1,-8,1,-8,1,-8c81,84,67,85,49,97,32,109,27,122,27,122t24,22c51,144,54,134,69,124v7,-5,14,-7,17,-8c90,115,91,114,91,114v3,,3,,3,c94,114,94,114,94,114v,,,,,c93,111,93,111,93,111v1,-8,1,-8,1,-8c94,103,80,104,63,116,45,128,40,141,40,141v11,3,11,3,11,3c50,143,50,143,50,143v1,1,1,1,1,1c51,144,51,144,51,144xm53,160v10,2,10,2,10,2c63,162,63,162,63,162v1,1,1,1,1,1c64,163,64,163,64,163v-1,-1,4,-10,18,-20c89,138,96,135,99,135v3,-2,6,-2,6,-2c106,132,106,132,107,133v,,,,,c107,133,107,133,107,133v,,,,,c107,130,107,130,107,130v,-8,,-8,,-8c107,122,93,122,76,134,59,146,53,160,53,160m162,38v,-3,,-3,,-3c162,38,162,38,162,38v,,,,,m118,67v1,1,1,1,1,1c119,68,123,58,137,48v7,-5,14,-7,19,-9c159,39,160,38,160,38v2,,2,,2,c162,38,162,38,162,38v1,-11,1,-11,1,-11c163,27,148,28,131,40,114,52,108,65,108,65v11,3,11,3,11,3c118,67,118,67,118,67v,,,,,xm132,87v,,4,-10,18,-20c158,62,164,59,169,58v3,,4,-1,4,-1c175,57,175,57,175,57v,,,,,c175,57,175,57,175,57v,-3,,-3,,-3c176,46,176,46,176,46v,,-15,,-32,12c127,70,121,84,121,84v11,3,11,3,11,3c132,86,132,86,132,86v,1,,1,,1c132,87,132,87,132,87xm135,103v10,2,10,2,10,2c146,106,146,106,146,106v,,,,,c146,104,149,96,164,86v7,-5,13,-8,19,-10c184,75,186,76,186,76v2,-1,2,-1,3,c189,76,189,76,189,76v,,,,,c189,76,189,76,189,76v-1,-4,-1,-4,-1,-4c189,64,189,64,189,64v,,-14,1,-32,13c140,89,135,103,135,103e" fillcolor="#8dd0d2" stroked="f">
                  <v:path arrowok="t" o:connecttype="custom" o:connectlocs="547301,513790;442339,90007;618525,67505;498568,547542;239913,723806;138699,307524;311137,281272;652262,22502;318634,187514;108710,262520;7497,487538;288645,795061;494820,600046;551049,611297;599782,521290;839694,393780;858437,397531;663508,30002;101213,457535;209924,397531;303639,360028;303639,360028;183683,363778;258656,465036;352372,427533;348623,416282;149945,528791;191180,540042;236164,607547;239913,611297;393607,498788;401104,498788;401104,457535;607279,142511;607279,142511;513563,180014;607279,142511;491071,150012;442339,251269;562295,251269;656011,213766;656011,202516;453585,315024;494820,326275;543552,393780;614776,322525;708492,285022;708492,285022;588536,288772" o:connectangles="0,0,0,0,0,0,0,0,0,0,0,0,0,0,0,0,0,0,0,0,0,0,0,0,0,0,0,0,0,0,0,0,0,0,0,0,0,0,0,0,0,0,0,0,0,0,0,0,0"/>
                  <o:lock v:ext="edit" verticies="t"/>
                </v:shape>
                <v:shape id="Freeform 6095" o:spid="_x0000_s1162" style="position:absolute;left:196596;top:65817;width:5365;height:8938;visibility:visible;mso-wrap-style:square;v-text-anchor:top" coordsize="14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" path="m74,232v-9,6,-20,4,-26,-5c42,219,47,204,45,190v10,8,27,7,33,16c84,215,81,227,74,232m104,48v5,7,9,16,13,24c143,54,143,54,143,54v,,,,,c127,32,127,32,127,32,104,48,104,48,104,48v,,,,,xm36,97c9,118,3,156,23,183v7,10,7,10,7,10c51,178,51,178,51,178v-6,-8,-6,-8,-6,-8c33,153,38,130,53,117,47,110,40,104,36,97m71,3c46,21,46,21,46,21,44,18,44,18,44,18,43,17,40,15,38,17,28,24,28,24,28,24v-2,1,-1,4,,6c29,32,29,32,29,32,4,50,4,50,4,50,,53,1,58,3,62v2,2,7,4,11,2c39,46,39,46,39,46v6,9,6,9,6,9c45,55,45,55,45,55,31,65,31,65,31,65v1,24,22,44,45,64c121,98,121,98,121,98,110,70,98,42,76,34,62,43,62,43,62,43v,,,,,c56,35,56,35,56,35,81,17,81,17,81,17,85,14,84,9,83,6,80,2,75,,71,3xe" fillcolor="#8dd0d2" stroked="f">
                  <v:path arrowok="t" o:connecttype="custom" o:connectlocs="277668,871231;180109,852455;168852,713508;292677,773593;277668,871231;390236,180255;439016,270382;536575,202787;536575,202787;476539,120170;390236,180255;390236,180255;135082,364265;86302,687221;112568,724774;191366,668445;168852,638402;198870,439371;135082,364265;266411,11266;172605,78861;165100,67596;142586,63840;105064,90127;105064,112659;108816,120170;15009,187765;11257,232829;52532,240340;146339,172744;168852,206542;168852,206542;116320,244095;285173,484435;454025,368020;285173,127680;232641,161478;232641,161478;210127,131436;303934,63840;311439,22532;266411,11266" o:connectangles="0,0,0,0,0,0,0,0,0,0,0,0,0,0,0,0,0,0,0,0,0,0,0,0,0,0,0,0,0,0,0,0,0,0,0,0,0,0,0,0,0,0"/>
                  <o:lock v:ext="edit" verticies="t"/>
                </v:shape>
                <v:shape id="Freeform 6096" o:spid="_x0000_s1163" style="position:absolute;left:117205;top:66119;width:9271;height:8699;visibility:visible;mso-wrap-style:square;v-text-anchor:top" coordsize="24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" path="m28,98v80,113,80,113,80,113c99,218,99,218,99,218,79,232,65,212,65,212,13,138,13,138,13,138,,119,19,104,19,104v9,-6,9,-6,9,-6c28,98,28,98,28,98xm130,27v79,113,79,113,79,113c117,205,117,205,117,205,36,92,36,92,36,92,59,76,59,76,59,76,49,61,49,61,49,61,42,51,52,44,52,44,79,25,79,25,79,25v10,-7,17,3,17,3c107,43,107,43,107,43,130,27,130,27,130,27v,,,,,xm68,70c98,49,98,49,98,49,87,33,87,33,87,33,57,54,57,54,57,54,68,70,68,70,68,70v,,,,,xm153,93c118,87,118,87,118,87v,,,,,c113,87,109,90,108,94v-1,5,2,10,8,11c116,105,116,105,116,105v13,1,13,1,13,1c96,130,96,130,96,130v,,,,,c94,131,92,133,92,136v-1,5,2,9,7,10c102,147,104,146,106,145v,,,,,c140,121,140,121,140,121v-3,14,-3,14,-3,14c137,135,137,135,137,135v,,,,,c136,140,139,144,144,145v5,1,9,-2,10,-7c154,137,154,137,154,136v6,-33,6,-33,6,-33c161,99,157,94,153,93xm147,14v-8,7,-8,7,-8,7c210,124,210,124,210,124v7,11,7,11,7,11c227,128,227,128,227,128v,,20,-14,6,-34c181,20,181,20,181,20v,,-14,-20,-34,-6xe" fillcolor="#8dd0d2" stroked="f">
                  <v:path arrowok="t" o:connecttype="custom" o:connectlocs="105096,367479;405372,791205;371591,817453;243974,794954;48795,517470;71315,389978;105096,367479;105096,367479;487947,101244;784469,524970;439153,768706;135124,344980;221453,284984;183919,228737;195179,164991;296522,93745;360330,104994;401618,161241;487947,101244;487947,101244;255234,262485;367837,183739;326549,123743;213946,202488;255234,262485;255234,262485;574277,348730;442906,326231;442906,326231;405372,352480;435399,393727;435399,393727;484194,397477;360330,487472;360330,487472;345317,509971;371591,547469;397865,543719;397865,543719;525482,453724;514221,506221;514221,506221;514221,506221;540496,543719;578030,517470;578030,509971;600551,386228;574277,348730;551756,52497;521728,78745;788223,464973;814497,506221;852031,479972;874552,352480;679373,74996;551756,52497" o:connectangles="0,0,0,0,0,0,0,0,0,0,0,0,0,0,0,0,0,0,0,0,0,0,0,0,0,0,0,0,0,0,0,0,0,0,0,0,0,0,0,0,0,0,0,0,0,0,0,0,0,0,0,0,0,0,0,0"/>
                  <o:lock v:ext="edit" verticies="t"/>
                </v:shape>
                <v:shape id="Freeform 6097" o:spid="_x0000_s1164" style="position:absolute;left:129286;top:66786;width:7540;height:7397;visibility:visible;mso-wrap-style:square;v-text-anchor:top" coordsize="20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" path="m34,102v,,,,,-1c34,101,34,101,34,101,26,32,26,32,26,32v,,,,,c26,26,30,21,36,21v5,-1,11,3,11,9c47,30,47,30,47,30v8,69,8,69,8,69c55,99,55,99,55,99v,,,,,1c56,105,51,111,45,112v-6,,-11,-4,-11,-10xm60,21v62,32,62,32,62,32c123,52,123,52,123,52v,1,,1,,1c128,55,134,54,137,48v3,-5,,-11,-5,-13c132,34,132,34,132,34v,,,,,c70,2,70,2,70,2v,,,,,c65,,59,1,56,7v-3,5,-1,11,4,14xm175,19v-3,-5,-10,-7,-14,-3c139,31,139,31,139,31v-2,1,-2,1,-2,1c144,36,145,44,142,51v-4,8,-13,10,-21,7c121,57,121,57,121,57v,,,,,c109,51,109,51,109,51,88,65,88,65,88,65v,,,,,c88,66,88,66,88,66v,,,,,c88,66,88,66,88,66,58,86,58,86,58,86v2,13,2,13,2,13c60,99,60,99,60,99v,,-1,1,-1,1c60,108,54,116,46,117v-8,,-14,-4,-17,-11c7,121,7,121,7,121v,,,,,c6,121,6,121,6,121,1,124,,131,3,136v4,5,11,6,15,3c18,139,18,139,18,139v,,,,,c21,137,21,137,21,137v9,7,54,49,56,52c81,192,90,197,98,192v6,-4,29,-20,42,-29c140,163,145,159,150,155v14,-9,37,-25,43,-29c201,121,199,111,198,106,196,103,173,46,169,35v4,-2,4,-2,4,-2c173,33,173,33,173,33v4,-3,5,-9,2,-14xm98,174v-3,2,-8,1,-10,-2c88,172,88,172,88,172v,,,,,c65,138,65,138,65,138v,,,,,c63,135,64,131,67,129v3,-2,7,-2,10,2c77,131,77,131,77,131v22,33,22,33,22,33c99,164,99,164,99,164v,,,,,c102,168,101,172,98,174xm124,156v-3,2,-7,1,-10,-2c114,154,114,154,114,154v,,,,,c91,121,91,121,91,121v,,,,,c89,117,90,113,93,111v3,-2,7,-1,9,2c102,113,102,113,102,113v24,33,24,33,24,33c126,146,126,146,126,146v,,,,,c128,149,127,154,124,156xm150,138v-3,2,-7,1,-9,-1c140,136,140,136,140,136v,,,,,c117,102,117,102,117,102v,,,,,c115,99,117,95,119,93v3,-2,8,-2,10,1c129,94,129,94,129,94v23,35,23,35,23,35c152,129,152,129,152,129v,,,,,c154,131,154,136,150,138xm177,120v-4,2,-8,2,-10,-2c167,118,167,118,167,118v,,,,,c144,84,144,84,144,84v,,,,,c142,81,142,77,146,75v3,-2,7,-2,9,2c155,77,155,77,155,77v23,33,23,33,23,33c178,110,178,110,178,110v,,,,,c181,114,179,118,177,120xe" fillcolor="#8dd0d2" stroked="f">
                  <v:path arrowok="t" o:connecttype="custom" o:connectlocs="127553,379276;97540,120166;135056,78859;176323,112656;206336,371765;168820,420583;225093,78859;461442,195271;513963,180250;495206,127677;262609,7510;210087,26286;656523,71349;521466,116411;532721,191515;453938,214047;408920,191515;330137,244088;330137,247843;217590,322947;225093,371765;172572,439359;26261,454380;22509,454380;67528,521973;67528,521973;288870,709733;525218,612098;724051,473156;634013,131432;649019,123922;367653,653405;330137,645895;243851,518218;251354,484421;288870,491932;371404,615853;367653,653405;427678,578301;427678,578301;341392,454380;382659,424338;472696,548260;472696,548260;562734,518218;525218,510708;438932,383031;446435,349234;483951,352989;570237,484421;562734,518218;626510,443114;626510,443114;540224,315437;581491,289151;667777,413072;667777,413072" o:connectangles="0,0,0,0,0,0,0,0,0,0,0,0,0,0,0,0,0,0,0,0,0,0,0,0,0,0,0,0,0,0,0,0,0,0,0,0,0,0,0,0,0,0,0,0,0,0,0,0,0,0,0,0,0,0,0,0,0"/>
                  <o:lock v:ext="edit" verticies="t"/>
                </v:shape>
                <v:shape id="Freeform 6098" o:spid="_x0000_s1165" style="position:absolute;left:150828;top:66643;width:5286;height:6905;visibility:visible;mso-wrap-style:square;v-text-anchor:top" coordsize="14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" path="m30,9v,,,,,c29,9,29,9,29,9v1,,1,,1,c27,5,24,2,21,v,,,,,c21,,21,,20,,19,,14,2,10,5,9,5,9,5,9,5v,,,,,c9,6,9,6,9,6,8,6,7,6,7,7v,,,,-1,c6,7,5,8,5,8v,,,,,1c5,9,4,9,4,9v,,,,,c3,10,3,10,2,11v,,,,,c2,11,2,11,2,11,1,12,1,12,1,12v,,,,,1c,13,,13,,13v,,,,,c,13,,13,,14v,,,,,c,18,2,21,5,25v,1,,1,,1c5,26,5,26,5,26v,,,,,c5,27,4,29,5,30v,,,,,c6,30,6,30,6,30v,,,,,c7,30,7,30,9,29v,1,,1,1,2c12,35,13,40,14,45v-1,2,,5,,8c14,60,14,66,15,70v,1,,1,1,1c16,72,16,71,16,71v1,4,3,7,3,10c20,81,21,82,21,82v1,,1,,1,c22,82,38,105,45,116v3,4,5,6,5,7c49,124,49,124,50,126v1,,1,1,2,1c52,128,53,129,53,130v,,,,,c54,130,54,130,54,129v,,,,,c54,129,54,129,54,129v,1,1,1,1,1c58,132,65,138,69,144v,,,1,1,1c71,148,72,150,74,153v2,4,3,7,4,9c78,164,79,165,79,166v-1,,,1,,1c79,168,81,171,82,172v,,,,,c85,175,98,184,101,184v2,,3,,5,-1c108,182,110,180,111,179v,,,,1,-1c112,177,113,176,113,175v1,-1,1,-1,2,-2c115,174,116,174,117,175v2,-1,3,-1,5,-2c125,171,126,169,125,166v1,,2,,3,c130,166,131,165,132,165v1,,2,,3,-1c135,164,135,164,135,164v,-1,,-1,,-1c137,162,140,160,140,158v1,-3,-3,-19,-4,-23c136,135,136,135,136,135v-1,-2,-2,-3,-2,-4c133,131,133,131,133,131v,,,,,c132,130,132,130,131,130v,,,,,c131,130,121,121,116,114v-1,-1,-1,-1,-1,-1c115,113,115,113,115,113v,,,,,-1c113,109,111,105,110,101v-2,-3,-2,-6,-3,-7c107,94,107,94,107,94v1,-1,1,-1,1,-1c107,93,107,93,107,93v1,,,-1,,-1c107,91,107,91,106,90v,,,,-1,-1c105,88,104,88,104,88v,-1,-1,-1,-1,-1c102,87,75,47,75,47v,,1,-2,,-4c73,41,71,39,68,37v,,,-1,-1,-2c67,35,67,35,67,35,62,32,56,29,48,26,47,25,45,25,44,24,39,21,34,19,31,14v1,,2,-1,2,-2c33,12,33,11,33,11,33,10,32,9,31,9v,,-1,,-1,xm28,15v3,5,9,9,15,12c44,27,46,28,47,29v7,2,12,5,17,8c18,68,18,68,18,68,17,63,17,59,17,52v-1,-2,-1,-5,,-7c16,39,15,34,12,29v,-1,-1,-2,-2,-3c10,26,10,26,10,26,28,14,28,14,28,14v,,,,,1xe" fillcolor="#8dd0d2" stroked="f">
                  <v:path arrowok="t" o:connecttype="custom" o:connectlocs="112476,33778;112476,33778;78733,0;37492,18765;33743,18765;26244,26271;18746,30024;14997,33778;7498,41284;7498,41284;3749,48790;0,48790;0,52543;18746,97580;18746,97580;18746,112592;22495,112592;37492,116345;52489,198912;59987,266467;71235,303998;82483,307751;187460,461626;194959,476639;198708,487898;202457,484145;206206,487898;262444,544194;292438,607996;296187,626761;307435,645526;397416,686810;419911,668045;431159,649279;457403,649279;479898,623008;506143,615502;506143,611749;509892,506663;502394,491651;498644,491651;491146,487898;431159,424096;431159,420343;401165,352788;404914,349035;401165,345282;393667,334022;386168,326516;281190,161382;251197,131357;179962,97580;116225,52543;123724,41284;112476,33778;161216,101333;239949,138863;63736,195159;44990,108839;37492,97580;104978,56296" o:connectangles="0,0,0,0,0,0,0,0,0,0,0,0,0,0,0,0,0,0,0,0,0,0,0,0,0,0,0,0,0,0,0,0,0,0,0,0,0,0,0,0,0,0,0,0,0,0,0,0,0,0,0,0,0,0,0,0,0,0,0,0,0"/>
                  <o:lock v:ext="edit" verticies="t"/>
                </v:shape>
                <v:shape id="Freeform 6099" o:spid="_x0000_s1166" style="position:absolute;left:159142;top:64881;width:11510;height:9826;visibility:visible;mso-wrap-style:square;v-text-anchor:top" coordsize="30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" path="m235,128v-2,-3,-1,-7,2,-9c239,117,243,118,245,121v2,2,1,6,-1,8c241,131,237,130,235,128t-10,7c231,143,242,145,251,139v8,-6,10,-17,4,-25c250,106,238,103,230,109v-8,6,-11,17,-5,26m102,221v-2,-3,-2,-7,1,-9c106,210,110,211,112,214v2,2,1,6,-2,8c108,224,104,223,102,221t-10,7c98,236,109,238,117,232v8,-5,11,-17,5,-25c116,198,105,196,96,202v-8,6,-10,17,-4,26m274,41v,,2,3,-1,5c234,73,234,73,234,73v,,-3,2,-5,-1c217,56,217,56,217,56v,,-2,-3,1,-5c218,51,246,31,250,29v4,-3,11,-7,15,-1c274,41,274,41,274,41v,,,,,xm220,79v,,2,3,-1,5c179,112,179,112,179,112v,,-3,2,-5,-1c162,94,162,94,162,94v,,-2,-3,1,-5c203,62,203,62,203,62v,,3,-3,5,c220,79,220,79,220,79v,,,,,xm164,117v,,2,3,-1,5c124,150,124,150,124,150v,,-3,2,-5,-1c107,132,107,132,107,132v,,-2,-3,1,-5c147,100,147,100,147,100v,,3,-3,5,c164,117,164,117,164,117v,,,,,xm109,155v,,2,3,,5c69,188,69,188,69,188v,,-3,2,-5,-1c52,171,52,171,52,171v,,-2,-3,1,-5c93,138,93,138,93,138v,,3,-2,5,1c109,155,109,155,109,155v,,,,,xm75,227v2,3,-1,5,-1,5c62,240,62,240,62,240v-3,3,-4,-1,-4,-1c23,190,23,190,23,190v-2,-3,1,-5,1,-5c36,178,36,178,36,178v3,-2,5,1,5,1c75,227,75,227,75,227v,,,,,xm304,63c270,15,270,15,270,15v,,-11,-15,-25,-5c172,61,172,61,172,61,96,113,96,113,96,113,6,176,6,176,6,176v,,-6,4,-2,10c27,220,27,220,27,220v-2,1,-3,5,,8c46,256,46,256,46,256v,,4,6,10,2c93,232,93,232,93,232v-1,-1,-2,-2,-3,-3c83,219,86,206,94,200v10,-6,23,-4,30,6c124,207,125,208,125,210v26,-18,26,-18,26,-18c226,139,226,139,226,139v,,,,,c225,138,225,137,224,136v-7,-9,-5,-22,5,-29c238,101,251,103,257,113v1,1,2,2,3,3c264,114,264,114,264,114,307,69,307,69,307,69v-2,-2,-2,-4,-3,-6e" fillcolor="#8dd0d2" stroked="f">
                  <v:path arrowok="t" o:connecttype="custom" o:connectlocs="888509,446324;914752,483830;843521,506334;955991,427571;843521,506334;386145,795132;412388,832638;344907,855142;457376,776379;344907,855142;1023473,172529;858517,270045;817278,191282;993481,105017;1027222,153776;821027,315052;652323,416319;611084,333805;779789,232539;824776,296299;611084,457576;446129,558843;404890,476329;569846,375062;614833,438823;408639,600100;239935,701366;198696,622603;367400,521336;408639,581346;277425,870144;217441,896399;89976,693865;153708,671361;281174,851391;1012226,56259;644825,228788;22494,660109;101223,825137;172453,960159;348655,870144;352404,750124;468623,787631;847270,521336;839772,510085;963489,423820;989732,427571;1139691,236289" o:connectangles="0,0,0,0,0,0,0,0,0,0,0,0,0,0,0,0,0,0,0,0,0,0,0,0,0,0,0,0,0,0,0,0,0,0,0,0,0,0,0,0,0,0,0,0,0,0,0,0"/>
                  <o:lock v:ext="edit" verticies="t"/>
                </v:shape>
                <v:shape id="Freeform 6100" o:spid="_x0000_s1167" style="position:absolute;left:174005;top:66309;width:7668;height:7843;visibility:visible;mso-wrap-style:square;v-text-anchor:top" coordsize="20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" path="m132,42c27,116,27,116,27,116,25,106,17,79,16,76v,-3,1,-5,5,-8c23,67,34,59,44,52v,,11,-7,22,-16c76,29,86,22,89,20v4,-3,6,-3,9,-2c100,20,123,36,132,42m29,148v-4,-6,-2,-15,4,-19c39,125,47,126,51,133v5,6,3,14,-3,18c43,155,34,154,29,148m139,70v-4,-6,-2,-14,4,-19c149,47,157,49,161,55v5,6,3,14,-3,19c152,78,144,76,139,70t63,13c168,35,168,35,168,35v,,-9,-13,-22,-4c145,32,145,32,145,32,137,27,110,8,106,6,100,3,91,,80,7,75,11,66,17,57,24,46,31,35,39,35,39,26,45,17,52,12,55,1,64,,74,2,79v1,5,9,37,12,46c12,126,12,126,12,126v,,-12,9,-4,21c43,196,43,196,43,196v12,-9,12,-9,12,-9c65,200,65,200,65,200v,,,,,c65,200,65,200,66,201v4,6,13,8,20,3c92,199,94,190,89,184v,,,,,-1c89,183,89,183,89,183,79,170,79,170,79,170v86,-61,86,-61,86,-61c175,122,175,122,175,122v,,,,,c175,122,175,122,175,122v5,8,14,9,21,4c202,121,204,112,199,105v,,,,,c199,105,199,105,199,105,190,92,190,92,190,92v12,-9,12,-9,12,-9c202,83,202,83,202,83xe" fillcolor="#8dd0d2" stroked="f">
                  <v:path arrowok="t" o:connecttype="custom" o:connectlocs="496141,157595;101483,435264;60138,285173;78931,255155;165380,195118;248070,135082;334519,75045;368347,67541;496141,157595;109001,555336;124035,484043;191691,499052;180415,566593;109001,555336;522451,262659;537486,191366;605141,206375;593865,277668;522451,262659;759246,311439;631452,131330;548762,116320;545003,120073;398416,22514;300691,26266;214243,90055;131552,146339;45104,206375;7517,296430;52621,469034;45104,472786;30069,551584;161622,735445;206725,701675;244312,750455;244312,750455;248070,754207;323243,765464;334519,690418;334519,686666;334519,686666;296933,637886;620176,408998;657762,457777;657762,457777;657762,457777;736694,472786;747970,393989;747970,393989;747970,393989;714142,345209;759246,311439;759246,311439" o:connectangles="0,0,0,0,0,0,0,0,0,0,0,0,0,0,0,0,0,0,0,0,0,0,0,0,0,0,0,0,0,0,0,0,0,0,0,0,0,0,0,0,0,0,0,0,0,0,0,0,0,0,0,0,0"/>
                  <o:lock v:ext="edit" verticies="t"/>
                </v:shape>
                <v:shape id="Freeform 6101" o:spid="_x0000_s1168" style="position:absolute;left:225298;top:65786;width:7588;height:8175;visibility:visible;mso-wrap-style:square;v-text-anchor:top" coordsize="20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" path="m199,161v3,5,2,12,-3,15c191,180,184,179,180,174v,,,,,c139,114,139,114,139,114v-10,7,-10,7,-10,7c66,30,66,30,66,30v,,,,,c60,22,63,11,71,6,78,,89,2,94,10v,,,,,c153,94,153,94,153,94v5,8,5,8,5,8c199,161,199,161,199,161xm83,83c73,69,73,69,73,69,72,67,72,67,72,67,45,28,45,28,45,28v,,,,,c44,26,41,25,40,26v-2,2,-3,4,-2,6c38,32,38,32,38,32,66,71,66,71,66,71v-6,5,-6,5,-6,5c33,36,33,36,33,36v,,,,,c32,34,29,34,27,35v-2,1,-2,4,-1,6c26,41,26,41,26,41,54,80,54,80,54,80v-7,5,-7,5,-7,5c20,45,20,45,20,45v,,,,,c19,43,16,43,15,44v-2,1,-2,4,-1,5c14,49,14,49,14,49,41,89,41,89,41,89v-6,4,-6,4,-6,4c8,54,8,54,8,54v,,,,,c7,52,4,51,2,53v-2,1,-1,3,,5c2,58,2,58,2,58,29,98,29,98,29,98v1,1,1,1,1,1c40,113,40,113,40,113v,,,,,c44,119,52,120,58,116v,,,,,c59,116,59,116,59,116v67,97,67,97,67,97c127,212,127,212,127,212v3,5,10,6,15,3c147,211,148,205,145,199v,,,,,c78,102,78,102,78,102v1,-1,1,-1,1,-1c79,101,79,101,79,101v,,,,,c86,97,87,89,83,83xe" fillcolor="#8dd0d2" stroked="f">
                  <v:path arrowok="t" o:connecttype="custom" o:connectlocs="747555,603797;736286,660051;676181,652550;676181,652550;522162,427533;484596,453785;247933,112509;247933,112509;266716,22502;353117,37503;353117,37503;574754,352527;593536,382529;747555,603797;311794,311274;274229,258770;270472,251269;169045,105008;169045,105008;150262,97508;142749,120009;142749,120009;247933,266271;225394,285022;123966,135010;123966,135010;101427,131260;97671,153762;97671,153762;202854,300023;176558,318775;75131,168763;75131,168763;56348,165013;52592,183764;52592,183764;154019,333776;131480,348777;30052,202516;30052,202516;7513,198765;7513,217517;7513,217517;108940,367528;112697,371279;150262,423783;150262,423783;217880,435034;217880,435034;221637,435034;473326,798812;477083,795061;533431,806312;544701,746308;544701,746308;293012,382529;296768,378779;296768,378779;296768,378779;311794,311274" o:connectangles="0,0,0,0,0,0,0,0,0,0,0,0,0,0,0,0,0,0,0,0,0,0,0,0,0,0,0,0,0,0,0,0,0,0,0,0,0,0,0,0,0,0,0,0,0,0,0,0,0,0,0,0,0,0,0,0,0,0,0,0"/>
                  <o:lock v:ext="edit" verticies="t"/>
                </v:shape>
                <v:shape id="Freeform 6102" o:spid="_x0000_s1169" style="position:absolute;left:183880;top:65817;width:8779;height:7922;visibility:visible;mso-wrap-style:square;v-text-anchor:top" coordsize="23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" path="m186,60v,10,-4,18,-11,18c169,79,164,72,163,63v-1,-11,4,-18,10,-19c180,44,185,51,186,60m137,13v2,2,-2,8,-8,12c122,30,116,32,114,29v-2,-2,3,-7,9,-12c129,13,136,11,137,13t36,77c179,89,185,98,186,107v,9,-4,17,-11,18c169,125,163,117,162,108v,-10,4,-18,11,-18m118,39v2,2,-3,9,-11,14c100,58,93,60,91,57v-2,-3,2,-9,9,-14c107,38,116,36,118,39m102,18v1,2,-2,9,-9,14c85,37,78,38,77,36v-2,-3,2,-8,9,-13c93,18,100,16,102,18m80,43v2,3,-3,9,-10,14c62,62,55,65,53,62,51,60,56,53,63,48v8,-5,15,-8,17,-5m58,70v2,2,-3,10,-11,15c39,91,31,93,29,90,27,87,32,81,40,75v8,-5,16,-8,18,-5m56,147v-3,3,-11,1,-18,-5c30,137,26,129,28,126v3,-4,11,-1,19,4c54,136,58,144,56,147t48,26c107,170,115,172,123,178v8,6,12,13,9,17c130,198,122,196,113,190v-7,-6,-11,-13,-9,-17m66,87c64,84,69,77,77,71v7,-5,15,-6,17,-4c96,70,91,76,84,81v-8,6,-16,9,-18,6m161,155v-1,-9,4,-18,11,-18c178,136,184,145,185,154v,8,-5,16,-11,17c167,171,162,164,161,155m150,2c134,4,104,7,95,11,83,15,74,20,64,28,56,37,24,73,15,84,6,94,,110,9,123v9,11,36,49,44,59c61,190,72,201,83,203v10,1,56,7,64,8c157,211,173,207,184,192v13,-16,37,-58,43,-68c234,114,231,95,224,81,215,67,195,36,186,21,177,5,167,,150,2e" fillcolor="#8dd0d2" stroked="f">
                  <v:path arrowok="t" o:connecttype="custom" o:connectlocs="656540,292838;649037,165190;513977,48806;427689,108875;513977,48806;697808,401713;607769,405467;442696,146419;341401,213997;442696,146419;348904,120138;322643,86350;300133,161436;198838,232768;300133,161436;176328,319118;150066,281575;210093,551886;105046,473045;210093,551886;461454,668270;423937,713322;247609,326626;352656,251540;247609,326626;645285,514343;652789,641990;562749,7509;240106,105121;33765,461782;311388,762128;690305,720831;840371,304100;562749,7509" o:connectangles="0,0,0,0,0,0,0,0,0,0,0,0,0,0,0,0,0,0,0,0,0,0,0,0,0,0,0,0,0,0,0,0,0,0"/>
                  <o:lock v:ext="edit" verticies="t"/>
                </v:shape>
                <v:shape id="Freeform 6103" o:spid="_x0000_s1170" style="position:absolute;left:206279;top:66309;width:7350;height:7382;visibility:visible;mso-wrap-style:square;v-text-anchor:top" coordsize="19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" path="m158,22c146,13,132,6,117,3,99,,80,1,62,8,55,11,49,15,42,19,36,23,30,28,25,34,12,48,5,66,2,84,,99,1,114,6,128v3,9,7,17,13,26c24,161,31,169,38,174v12,10,26,17,41,19c97,197,116,195,133,189v8,-3,14,-7,21,-11c160,173,166,168,170,163v13,-15,21,-32,24,-51c196,97,194,82,189,68,187,59,183,50,177,43,171,34,165,28,158,22xm153,28v3,26,3,26,3,26c156,55,156,55,156,55,128,74,128,74,128,74v-1,,-1,,-1,c97,60,97,60,97,60v,,,,,c94,26,94,26,94,26v,,,,,c116,10,116,10,116,10v13,3,27,8,37,18xm125,78v4,35,4,35,4,35c101,132,101,132,101,132,70,118,70,118,70,118,67,84,67,84,67,84,95,64,95,64,95,64v30,14,30,14,30,14c125,78,125,78,125,78xm109,9c91,21,91,21,91,21,71,12,71,12,71,12,83,8,96,7,109,9xm30,39c35,33,40,29,46,24,52,21,59,17,65,14,89,26,89,26,89,26v,,,,,c92,60,92,60,92,60v,,,,,c64,79,64,79,64,79v,,,,,c32,65,32,65,32,65v,,,,,c30,39,30,39,30,39v,,,,,xm26,44v2,22,2,22,2,22c10,79,10,79,10,79,12,66,18,54,26,44xm9,85c31,69,31,69,31,69v,,,,,c62,84,62,84,62,84v,,,,,c65,118,65,118,65,118,37,138,37,138,37,138,12,127,12,127,12,127,8,113,7,99,9,85xm24,150c20,144,17,138,14,133v21,9,21,9,21,9c38,164,38,164,38,164,33,161,28,156,24,150xm43,169c40,142,40,142,40,142,68,122,68,122,68,122v31,14,31,14,31,14c100,136,100,136,100,136v2,35,2,35,2,35c102,172,102,172,102,172,80,187,80,187,80,187,67,184,53,178,43,169xm87,187v18,-12,18,-12,18,-12c125,184,125,184,125,184v-13,4,-26,5,-38,3xm166,158v-5,5,-11,10,-16,14c143,177,137,180,131,182,107,171,107,171,107,171v-1,,-1,,-1,c104,136,104,136,104,136v,-1,,-1,,-1c131,116,131,116,131,116v31,15,31,15,31,15c166,158,166,158,166,158v,,,,,xm170,153v-3,-22,-3,-22,-3,-22c186,118,186,118,186,118v-3,12,-8,24,-16,35xm187,111v-23,16,-23,16,-23,16c133,112,133,112,133,112,130,78,130,78,130,78v,,,,,c158,58,158,58,158,58v1,,1,,1,c184,70,184,70,184,70v4,13,4,27,3,41xm180,63c160,54,160,54,160,54,158,32,158,32,158,32v5,4,10,9,14,15c175,52,178,58,180,63xe" fillcolor="#8dd0d2" stroked="f">
                  <v:path arrowok="t" o:connecttype="custom" o:connectlocs="438758,11241;157503,71196;7500,314760;71251,577061;296255,723199;577510,666992;727513,419680;663762,161127;573760,104920;585010,206093;476258,277289;363756,224829;352506,97426;573760,104920;483759,423428;262505,442163;356256,239817;468758,292277;341256,78690;408757,33724;172503,89932;333756,97426;345006,224829;240004,296025;120002,243565;112502,146139;97502,164874;37501,296025;33751,318508;116252,258553;232504,314760;138752,517106;33751,318508;52501,498371;142503,614532;161253,633268;255005,457152;375007,509612;382507,644509;161253,633268;393757,655751;326256,700717;562510,644509;401257,640762;390007,509612;491259,434669;622511,592049;637511,573314;697512,442163;701262,415933;498759,419680;487509,292277;596261,217335;701262,415933;600011,202346;645011,176116" o:connectangles="0,0,0,0,0,0,0,0,0,0,0,0,0,0,0,0,0,0,0,0,0,0,0,0,0,0,0,0,0,0,0,0,0,0,0,0,0,0,0,0,0,0,0,0,0,0,0,0,0,0,0,0,0,0,0,0"/>
                  <o:lock v:ext="edit" verticies="t"/>
                </v:shape>
                <v:shape id="Freeform 6104" o:spid="_x0000_s1171" style="position:absolute;left:195849;top:75755;width:7843;height:8636;visibility:visible;mso-wrap-style:square;v-text-anchor:top" coordsize="20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" path="m99,1c98,,97,1,97,1,,69,,69,,69v,1,,1,,2c,71,,72,,73v,,14,17,19,23c20,95,20,95,20,95,115,27,115,27,115,27v1,-1,1,-1,1,-1c112,20,99,2,99,2v,-1,,-1,,-1xm112,27c21,93,21,93,21,93,17,88,8,75,4,72,98,5,98,5,98,5v3,5,10,17,14,22xm21,101v1,3,2,6,6,12c27,113,27,113,27,113v7,8,13,7,18,13c45,127,45,127,45,127v,,,,,c45,127,45,127,45,127v1,1,6,7,14,16c60,144,61,145,61,146v2,2,3,3,4,4c84,173,110,204,123,219v,1,2,1,2,2c128,226,130,228,130,228v2,2,6,2,11,1c150,228,163,223,177,213v1,-1,2,-2,3,-2c198,196,209,181,205,174v,,,-1,-1,-2c204,171,203,171,203,170,192,152,144,72,137,61v,,,,,c133,54,135,49,129,40v-1,-2,-2,-4,-3,-5c122,31,120,30,116,25,18,96,18,96,18,96v1,2,2,3,3,5xe" fillcolor="#8dd0d2" stroked="f">
                  <v:path arrowok="t" o:connecttype="custom" o:connectlocs="371475,3755;363970,3755;0,259080;0,266590;0,274099;71293,360459;75045,356704;431511,101379;435264,97624;371475,7510;371475,3755;420255,101379;78798,349195;15009,270344;367723,18774;420255,101379;78798,379233;101311,424290;101311,424290;168852,473103;168852,476857;168852,476857;168852,476857;221384,536934;228889,548198;243898,563217;461530,822297;469034,829807;487795,856090;529070,859845;664152,799769;675409,792259;769216,653332;765464,645823;761711,638313;514061,229042;514061,229042;484043,150191;472786,131417;435264,93870;67541,360459;78798,379233" o:connectangles="0,0,0,0,0,0,0,0,0,0,0,0,0,0,0,0,0,0,0,0,0,0,0,0,0,0,0,0,0,0,0,0,0,0,0,0,0,0,0,0,0,0"/>
                  <o:lock v:ext="edit" verticies="t"/>
                </v:shape>
                <v:shape id="Freeform 6105" o:spid="_x0000_s1172" style="position:absolute;left:117617;top:76771;width:7128;height:7318;visibility:visible;mso-wrap-style:square;v-text-anchor:top" coordsize="1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" path="m127,8c124,7,121,6,118,6,95,,71,3,50,14v-1,1,-3,2,-4,3c44,18,43,19,41,20v-2,1,-4,3,-5,4c35,25,34,26,33,26,15,42,4,64,1,87v,3,,6,,10c,116,6,135,18,152v11,16,28,28,46,34c67,188,70,189,73,189v22,6,46,3,68,-8c142,180,143,179,145,178v1,-1,3,-2,5,-3c151,174,153,173,155,171v,-1,2,-2,3,-2c176,153,187,131,189,108v,-3,1,-7,1,-10c190,79,184,60,173,44,161,27,145,15,127,8xm124,18v15,5,28,14,38,27c136,64,136,64,136,64,129,55,121,47,113,40v5,-7,8,-15,11,-22xm115,15v-2,6,-5,13,-10,19c92,25,78,20,64,18v17,-6,35,-7,51,-3xm53,28v14,-3,31,3,47,14c94,49,86,57,77,63,53,28,53,28,53,28v,,,,,xm83,71v9,-7,18,-15,24,-23c114,54,121,61,128,69,97,91,97,91,97,91,83,71,83,71,83,71v,,,,,xm102,98c133,77,133,77,133,77v6,8,10,18,13,26c136,107,126,112,116,118,102,98,102,98,102,98v,,,,,xm45,33c69,69,69,69,69,69,60,75,51,79,42,83,36,64,37,46,45,33xm58,118c52,109,47,100,44,92,55,88,65,83,75,77,89,96,89,96,89,96,58,118,58,118,58,118v,,,,,xm94,104v14,20,14,20,14,20c98,131,90,139,83,147,76,142,69,134,63,126,94,104,94,104,94,104v,,,,,xm31,41v-3,13,-3,28,1,44c25,87,18,88,11,88,13,71,20,55,31,41xm10,97v8,,17,,25,-2c39,104,44,114,50,124,23,143,23,143,23,143,14,128,10,113,10,97xm66,177c52,172,39,163,28,150,55,131,55,131,55,131v7,10,15,17,22,24c73,163,69,170,66,177xm75,180v3,-6,6,-13,10,-19c99,170,113,175,126,177v-16,6,-34,7,-51,3xm91,153v6,-7,14,-15,22,-21c138,167,138,167,138,167v-14,2,-31,-3,-47,-14xm146,161c121,126,121,126,121,126v9,-6,19,-10,28,-14c154,131,153,149,146,161xm159,154v3,-13,3,-29,-1,-44c165,108,173,107,180,107v-2,17,-9,33,-21,47xm180,98v-8,,-16,1,-25,3c152,91,147,81,141,71,167,53,167,53,167,53v9,14,13,29,13,45xe" fillcolor="#8dd0d2" stroked="f">
                  <v:path arrowok="t" o:connecttype="custom" o:connectlocs="442679,22518;172570,63801;135055,90072;3752,326512;67527,570458;273861,709320;543970,668037;581485,641766;709036,405326;649012,165133;465188,67554;510206,240193;465188,67554;393909,127603;431424,56295;375152,157627;198830,105084;311376,266464;480194,258958;311376,266464;382655,367796;547721,386561;382655,367796;168818,123850;157564,311500;217588,442856;281364,288982;217588,442856;352642,390314;311376,551693;352642,390314;116297,153874;41267,330265;37515,364042;187576,465374;37515,364042;105042,562952;288867,581717;281364,675543;472691,664284;341388,574211;517709,626754;547721,604235;558976,420338;596491,577964;675273,401573;675273,367796;528964,266464;675273,367796" o:connectangles="0,0,0,0,0,0,0,0,0,0,0,0,0,0,0,0,0,0,0,0,0,0,0,0,0,0,0,0,0,0,0,0,0,0,0,0,0,0,0,0,0,0,0,0,0,0,0,0,0"/>
                  <o:lock v:ext="edit" verticies="t"/>
                </v:shape>
                <v:shape id="Freeform 6106" o:spid="_x0000_s1173" style="position:absolute;left:128381;top:76517;width:7207;height:8446;visibility:visible;mso-wrap-style:square;v-text-anchor:top" coordsize="454,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" path="m350,108l246,89,182,,133,35r28,40l52,56,,354,41,326,185,532r49,-36l152,373r71,-49l308,444,454,342,310,137r40,-29l350,108r,l350,108xm310,227r-59,42l208,208r60,-41l310,227r,l310,227r,xe" fillcolor="#8dd0d2" stroked="f">
                  <v:path arrowok="t" o:connecttype="custom" o:connectlocs="555625,171450;390525,141288;288925,0;211138,55563;255588,119063;82550,88900;0,561975;65088,517525;293688,844550;371475,787400;241300,592138;354013,514350;488950,704850;720725,542925;492125,217488;555625,171450;555625,171450;555625,171450;555625,171450;492125,360363;398463,427038;330200,330200;425450,265113;492125,360363;492125,360363;492125,360363;492125,360363" o:connectangles="0,0,0,0,0,0,0,0,0,0,0,0,0,0,0,0,0,0,0,0,0,0,0,0,0,0,0"/>
                  <o:lock v:ext="edit" verticies="t"/>
                </v:shape>
                <v:shape id="Freeform 6107" o:spid="_x0000_s1174" style="position:absolute;left:138699;top:88598;width:11748;height:8398;visibility:visible;mso-wrap-style:square;v-text-anchor:top" coordsize="74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" path="m740,180l613,r,l327,2r66,95l194,97r92,132l116,350,241,529,631,255,572,172r50,-35l681,220r59,-40l740,180r,l740,180xm225,343r-54,37l159,364r54,-38l225,343r,l225,343r,xm244,371r-55,38l178,392r54,-38l244,371r,l244,371r,xm291,295r-54,38l225,317r54,-38l291,295r,l291,295r,xm312,324r-54,38l244,345r54,-38l312,324r,l312,324r,xm360,248r-55,38l293,269r55,-37l360,248r,l360,248r,xm379,276r-55,38l312,298r55,-38l379,276r,l379,276r,xm213,272r54,-40l140,57,121,68,109,78,90,90,213,272r,l213,272r,xm142,319r59,-40l50,73,34,85,19,94,,106,142,319r,l142,319r,xe" fillcolor="#8dd0d2" stroked="f">
                  <v:path arrowok="t" o:connecttype="custom" o:connectlocs="973138,0;519113,3175;307975,153988;184150,555625;1001713,404813;987425,217488;1174750,285750;1174750,285750;357188,544513;252413,577850;357188,544513;357188,544513;387350,588963;282575,622300;387350,588963;387350,588963;461963,468313;357188,503238;461963,468313;461963,468313;495300,514350;387350,547688;495300,514350;495300,514350;571500,393700;465138,427038;571500,393700;571500,393700;601663,438150;495300,473075;601663,438150;601663,438150;338138,431800;222250,90488;173038,123825;338138,431800;338138,431800;225425,506413;79375,115888;30163,149225;225425,506413;225425,506413" o:connectangles="0,0,0,0,0,0,0,0,0,0,0,0,0,0,0,0,0,0,0,0,0,0,0,0,0,0,0,0,0,0,0,0,0,0,0,0,0,0,0,0,0,0"/>
                  <o:lock v:ext="edit" verticies="t"/>
                </v:shape>
                <v:shape id="Freeform 6108" o:spid="_x0000_s1175" style="position:absolute;left:144478;top:76247;width:8033;height:7811;visibility:visible;mso-wrap-style:square;v-text-anchor:top" coordsize="21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" path="m198,174v-1,3,-25,-32,-43,-66c134,68,119,27,119,27v,,13,41,32,83c166,145,187,182,185,181v-10,-3,-28,-8,-49,-24c105,134,100,88,107,60v7,-28,,-60,,-60c107,,131,33,157,48v25,15,57,52,53,87c208,154,203,167,198,174t-64,2c119,182,101,186,101,186v,,13,-10,28,-17c125,166,121,163,118,160v-1,-1,-2,-3,-4,-4c114,156,114,156,114,156,107,146,100,135,96,124v-2,-2,-5,-4,-9,-6c65,102,31,85,31,85v,,36,8,61,25c92,111,92,111,93,111,90,100,90,90,90,80,60,69,23,74,,79v46,20,46,76,101,80c87,173,81,194,81,194v,,36,14,58,5c146,196,151,190,154,185v-6,-3,-11,-6,-18,-11c135,175,134,175,134,176e" fillcolor="#8dd0d2" stroked="f">
                  <v:path arrowok="t" o:connecttype="custom" o:connectlocs="743217,653378;581811,405545;446681,101386;566797,413055;694420,679664;510493,589543;401638,225303;401638,0;589319,180242;788261,506931;743217,653378;502985,660888;379116,698439;484217,634603;442927,600808;427913,585788;427913,585788;360348,465626;326565,443096;116362,319179;345333,413055;349087,416810;337826,300404;0,296649;379116,597053;304043,728479;521753,747255;578058,694684;510493,653378;502985,660888" o:connectangles="0,0,0,0,0,0,0,0,0,0,0,0,0,0,0,0,0,0,0,0,0,0,0,0,0,0,0,0,0,0"/>
                  <o:lock v:ext="edit" verticies="t"/>
                </v:shape>
                <v:shape id="Freeform 6109" o:spid="_x0000_s1176" style="position:absolute;left:154495;top:75422;width:10779;height:10064;visibility:visible;mso-wrap-style:square;v-text-anchor:top" coordsize="28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" path="m9,124c181,4,181,4,181,4,157,137,157,137,157,137v,4,-2,6,-5,8c149,147,146,148,143,147,9,124,9,124,9,124xm174,113v-5,27,-5,27,-5,27c168,146,164,151,159,155v-5,3,-11,5,-18,4c114,154,114,154,114,154,94,266,94,266,94,266v,1,,1,,1c97,268,100,268,103,266,282,141,282,141,282,141v3,-2,4,-5,5,-8c286,133,286,132,285,132,174,113,174,113,174,113xm3,135c2,134,1,134,1,134v-1,3,-1,7,2,10c83,259,83,259,83,259,102,152,102,152,102,152,3,135,3,135,3,135xm193,2v-17,99,-17,99,-17,99c282,120,282,120,282,120,202,4,202,4,202,4,200,2,197,,194,v,,-1,1,-1,2e" fillcolor="#8dd0d2" stroked="f">
                  <v:path arrowok="t" o:connecttype="custom" o:connectlocs="33802,465682;679799,15022;589660,514504;570881,544548;537079,552059;33802,465682;653508,424372;634729,525771;597171,582103;529567,597125;428161,578348;353045,998964;353045,1002719;386847,998964;1059134,529526;1077913,499482;1070401,495726;653508,424372;11267,506993;3756,503238;11267,540793;311731,972675;383091,570837;11267,506993;724868,7511;661020,379306;1059134,450660;758670,15022;728624,0;724868,7511" o:connectangles="0,0,0,0,0,0,0,0,0,0,0,0,0,0,0,0,0,0,0,0,0,0,0,0,0,0,0,0,0,0"/>
                  <o:lock v:ext="edit" verticies="t"/>
                </v:shape>
                <v:shape id="Freeform 6110" o:spid="_x0000_s1177" style="position:absolute;left:167338;top:75578;width:6826;height:8001;visibility:visible;mso-wrap-style:square;v-text-anchor:top" coordsize="1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" path="m19,149c6,138,6,138,6,138v,,,,,c,133,,125,4,119v6,-6,14,-6,19,-2c23,117,23,117,23,117v13,12,13,12,13,12c19,149,19,149,19,149v,,,,,xm37,128c24,117,24,117,24,117v,,,,,c24,117,24,117,24,117,19,113,12,113,7,116v-1,1,-2,2,-3,3c,125,,133,5,138v,,,,,c19,149,19,149,19,149,37,128,37,128,37,128v,,,,,xm6,138v,,,,,c1,133,1,125,6,119v,-1,,-1,2,-2c12,114,19,114,23,117v13,11,13,11,13,11c18,148,18,148,18,148,6,138,6,138,6,138xm50,158v5,-5,5,-13,-1,-19c49,139,49,139,49,139,36,128,36,128,36,128,18,149,18,149,18,149v12,11,12,11,12,11c31,160,31,160,31,160v,,,,,c36,164,43,164,48,161v1,-1,1,-2,2,-3xm19,149c36,129,36,129,36,129v12,10,12,10,12,10c48,139,48,139,48,139v,,,,,c54,144,55,152,50,158v-2,1,-2,2,-2,2c42,164,35,163,31,159v,,,,,c19,149,19,149,19,149v,,,,,xm88,136v16,-7,16,-7,16,-7c104,129,104,129,104,129v7,-2,10,-10,7,-17c108,105,100,102,93,104v,,,,,c78,110,78,110,78,110v10,26,10,26,10,26c88,136,88,136,88,136xm111,112v-3,-8,-11,-11,-17,-8c94,104,94,104,94,104v-16,6,-16,6,-16,6c88,136,88,136,88,136v16,-7,16,-7,16,-7c104,129,104,129,104,129v,,,,,c104,129,105,129,106,128v5,-3,7,-10,5,-16xm89,135c78,111,78,111,78,111v15,-7,15,-7,15,-7c93,104,93,104,93,104v,1,,1,,1c100,102,107,106,110,113v3,4,,11,-5,14c105,128,104,128,103,129v,,,,,c89,135,89,135,89,135v,,,,,xm78,110v-15,6,-15,6,-15,6c62,116,62,116,62,116v,,,,,c61,117,61,117,60,118v-5,3,-7,10,-5,16c58,141,66,145,73,143v,,,,,c89,136,89,136,89,136,78,110,78,110,78,110v,,,,,xm73,142v,,,,,c66,144,59,141,56,134v-3,-6,-1,-12,5,-16c61,118,62,118,62,117v16,-6,16,-6,16,-6c88,135,88,135,88,135v-15,7,-15,7,-15,7xm78,180c63,174,63,174,63,174v,,,,,c56,171,48,174,46,181v-3,7,-1,14,6,17c52,198,52,198,52,198v15,7,15,7,15,7c78,180,78,180,78,180v,,,,,xm79,180c63,174,63,174,63,174v-1,-1,-1,-1,-1,-1c62,173,62,173,62,173v-4,-2,-9,,-12,2c48,177,46,179,45,181v-3,6,,14,7,18c52,199,52,199,52,199v16,7,16,7,16,7c79,180,79,180,79,180v,,,,,xm52,198v,,,,,c46,195,43,188,46,181v,-2,3,-4,5,-6c54,173,59,172,63,174v15,6,15,6,15,6c67,204,67,204,67,204,52,198,52,198,52,198xm100,204v3,-7,1,-15,-6,-18c94,186,94,186,94,186,78,180,78,180,78,180,67,205,67,205,67,205v16,7,16,7,16,7c83,212,83,212,83,212v,,,,,c87,213,92,213,96,210v2,-1,3,-3,4,-6xm68,204c78,180,78,180,78,180v15,6,15,6,15,6c93,186,93,186,93,186v,1,,1,,1c100,190,103,198,99,204v,2,-2,4,-4,5c92,212,87,212,83,211v-1,,-1,,-1,c68,204,68,204,68,204v,,,,,xm113,162v13,-11,13,-11,13,-11c126,151,126,151,126,151v6,-4,7,-12,2,-18c124,127,116,126,109,130v,,,,,c96,141,96,141,96,141v17,21,17,21,17,21c113,162,113,162,113,162xm126,152v1,,1,,1,c127,152,127,152,127,152v5,-5,6,-13,2,-20c124,127,115,125,109,129v,,,,,c96,141,96,141,96,141v17,21,17,21,17,21c113,162,113,162,113,162v13,-10,13,-10,13,-10c126,152,126,152,126,152xm109,130v,,,,,c109,130,109,130,109,130v7,-4,14,-3,19,3c132,138,131,147,126,151v-12,10,-12,10,-12,10c97,141,97,141,97,141v12,-11,12,-11,12,-11c109,130,109,130,109,130xm114,162c97,140,97,140,97,140v,,,,,c83,151,83,151,83,151v,,,,,c83,151,83,151,83,151v-6,5,-7,13,-2,18c85,176,94,177,100,172v,,,,,c100,172,100,172,100,172v14,-10,14,-10,14,-10c114,162,114,162,114,162xm97,141v16,21,16,21,16,21c100,171,100,171,100,171v,,,,,c100,172,100,172,100,172v,,,,,c94,176,86,175,82,169v-5,-5,-4,-14,2,-18c84,151,84,151,84,151,97,141,97,141,97,141v,,,,,xm105,78v16,6,16,6,16,6c121,84,121,84,121,84v7,2,14,-2,17,-8c140,69,137,61,130,58v,,,,,c114,53,114,53,114,53v-9,25,-9,25,-9,25c105,78,105,78,105,78xm138,76v3,-7,-1,-15,-8,-18c130,58,130,58,130,58,114,52,114,52,114,52v-9,27,-9,27,-9,27c121,84,121,84,121,84v,1,,1,,1c121,85,121,85,121,85v4,1,8,,12,-3c136,80,137,78,138,76xm106,78v9,-25,9,-25,9,-25c130,58,130,58,130,58v,,,,,c130,58,130,58,130,58v7,3,10,11,7,17c137,78,134,80,133,81v-4,3,-8,4,-12,3c120,83,120,83,120,83,106,78,106,78,106,78v,,,,,xm115,52c99,46,99,46,99,46v,1,,1,,1c99,47,99,47,99,47,95,45,90,46,86,48v-2,2,-4,4,-5,7c79,62,82,70,89,73v,,,,,c105,78,105,78,105,78,115,52,115,52,115,52v,,,,,xm91,72v-1,,-1,,-1,c83,70,80,62,82,55v1,-2,3,-5,5,-6c90,47,95,46,99,47v15,6,15,6,15,6c105,78,105,78,105,78,91,72,91,72,91,72xm149,154v-5,16,-5,16,-5,16c144,170,144,170,144,170v-2,7,2,15,9,17c160,189,167,185,170,178v,,,,,c175,162,175,162,175,162v-26,-8,-26,-8,-26,-8c149,154,149,154,149,154xm170,178v,,,,,c175,162,175,162,175,162v-26,-8,-26,-8,-26,-8c144,170,144,170,144,170v-1,,-1,,-1,c143,170,143,170,143,170v-2,7,3,15,10,17c157,189,161,188,165,185v2,-1,4,-4,5,-7xm149,154v25,9,25,9,25,9c169,178,169,178,169,178v,,,,,c169,178,169,178,169,178v-1,2,-3,5,-5,6c161,187,157,187,153,186v-7,-2,-11,-9,-9,-15c144,169,144,169,144,169v5,-15,5,-15,5,-15c149,154,149,154,149,154xm180,147v,,,,,c180,147,180,147,180,147v2,-8,-1,-15,-9,-17c167,128,162,129,159,131v-3,2,-4,4,-5,7c154,138,154,138,154,138v-6,16,-6,16,-6,16c175,163,175,163,175,163v5,-16,5,-16,5,-16c180,147,180,147,180,147xm155,139v,,,,,c154,138,154,138,154,138v1,-2,3,-4,5,-6c163,130,167,129,171,131v7,1,10,9,8,16c174,162,174,162,174,162v-24,-8,-24,-8,-24,-8c155,139,155,139,155,139v,,,,,xm133,29v16,-1,16,-1,16,-1c149,28,149,28,149,28v8,-1,13,-7,12,-15c160,6,155,1,147,1v,,,,,c130,2,130,2,130,2v3,27,3,27,3,27c133,29,133,29,133,29xm161,13c161,6,155,1,147,1v,-1,,-1,,-1c130,2,130,2,130,2v3,27,3,27,3,27c149,28,149,28,149,28v1,,1,,1,c150,28,150,28,150,28v2,,4,-1,6,-2c160,23,162,18,161,13xm133,29c131,3,131,3,131,3,147,1,147,1,147,1v,,,,,c147,1,147,1,147,1v7,,13,5,14,13c161,18,159,22,155,25v-1,1,-4,2,-6,2c149,28,149,28,149,28v-16,1,-16,1,-16,1c133,29,133,29,133,29xm131,2c114,3,114,3,114,3v-1,,-1,,-1,c113,3,113,3,113,3v-1,1,-4,1,-6,3c104,8,101,13,102,18v,8,6,13,14,14c116,32,116,32,116,32v17,-2,17,-2,17,-2c131,2,131,2,131,2v,,,,,xm117,30v-1,,-1,,-1,c109,31,103,25,102,18v,-5,2,-9,6,-12c110,5,112,4,114,4,130,2,130,2,130,2v2,27,2,27,2,27c117,30,117,30,117,30xm162,110v9,-13,9,-13,9,-13c171,97,171,97,171,97v4,-7,2,-15,-5,-19c160,74,152,76,148,82v,,,,,c139,97,139,97,139,97v23,13,23,13,23,13c162,110,162,110,162,110xm171,97v1,-1,1,-1,1,-1c172,96,172,96,172,96v3,-6,1,-14,-5,-18c161,75,156,75,151,78v-1,1,-3,3,-4,4c147,82,147,82,147,82v-9,15,-9,15,-9,15c163,111,163,111,163,111v8,-14,8,-14,8,-14c171,97,171,97,171,97xm148,83v,,,,,c148,83,148,83,148,83v1,-1,2,-3,4,-4c156,76,161,76,166,78v7,4,8,12,5,18c162,110,162,110,162,110,140,96,140,96,140,96v8,-13,8,-13,8,-13c148,83,148,83,148,83xm154,125v,,,,,c163,110,163,110,163,110,139,96,139,96,139,96v-9,15,-9,15,-9,15c130,111,130,111,130,111v,,,,,c127,117,129,125,135,129v5,3,11,3,16,c152,128,153,127,154,125xm139,97v23,14,23,14,23,14c154,124,154,124,154,124v,,,,,c153,125,153,125,153,125v-1,1,-1,3,-3,4c146,132,140,132,136,129v-7,-4,-8,-12,-5,-18c131,111,131,111,131,111v8,-14,8,-14,8,-14c139,97,139,97,139,97xe" fillcolor="#8ecfd2" stroked="f">
                  <v:path arrowok="t" o:connecttype="custom" o:connectlocs="135025,484568;26255,435735;22504,518375;22504,518375;116271,601014;180033,522131;71263,559694;292554,413197;330060,510862;292554,416954;386321,484568;225041,443248;273800,533400;273800,533400;251296,770049;187534,657359;195036,743755;195036,743755;311307,796344;348814,698679;255047,766293;360066,529644;408825,484568;408825,488324;408825,488324;311307,567207;363817,529644;315058,567207;517595,285482;487589,217868;498841,308020;513844,281725;371318,172792;393822,292994;371318,176548;573855,702435;637617,668628;618863,694923;615113,691166;675124,552182;656370,612283;641367,492080;558852,105177;498841,108934;562603,105177;551351,3756;498841,108934;435080,120203;382570,67614;641367,364365;607611,413197;551351,308020;555102,311776;555102,311776;487589,416954;577606,465786;521345,364365" o:connectangles="0,0,0,0,0,0,0,0,0,0,0,0,0,0,0,0,0,0,0,0,0,0,0,0,0,0,0,0,0,0,0,0,0,0,0,0,0,0,0,0,0,0,0,0,0,0,0,0,0,0,0,0,0,0,0,0,0"/>
                  <o:lock v:ext="edit" verticies="t"/>
                </v:shape>
                <v:shape id="Freeform 6111" o:spid="_x0000_s1178" style="position:absolute;left:188309;top:76104;width:7874;height:8668;visibility:visible;mso-wrap-style:square;v-text-anchor:top" coordsize="21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" path="m179,141v-78,53,-78,53,-78,53c27,86,27,86,27,86,104,33,104,33,104,33v75,108,75,108,75,108c179,141,179,141,179,141xm77,40v,,1,1,-1,1c57,55,57,55,57,55v,,-1,1,-2,c53,52,53,52,53,52v,,-1,-1,,-2c73,36,73,36,73,36v,,1,,2,1c77,40,77,40,77,40v,,,,,xm49,57v1,1,1,3,-1,5c46,63,44,63,43,61v-2,-2,-1,-4,1,-5c46,54,48,55,49,57t90,133c135,183,136,175,143,170v6,-4,14,-2,18,4c165,180,164,189,158,193v-6,4,-15,3,-19,-3m200,149c107,16,107,16,107,16,107,16,97,,82,11,15,57,15,57,15,57v,,-15,10,-5,25c102,216,102,216,102,216v,,10,15,26,5c195,175,195,175,195,175v,,15,-11,5,-26e" fillcolor="#8dd0d2" stroked="f">
                  <v:path arrowok="t" o:connecttype="custom" o:connectlocs="671165,529070;378702,727941;101237,322695;389950,123825;671165,529070;671165,529070;288713,150091;284964,153843;213723,206375;206224,206375;198725,195118;198725,187614;273715,135082;281214,138834;288713,150091;288713,150091;183727,213880;179977,232641;161230,228889;164979,210127;183727,213880;521184,712932;536182,637886;603673,652895;592425,724189;521184,712932;749905,559089;401199,60036;307461,41275;56243,213880;37495,307686;382451,810491;479939,829252;731157,656648;749905,559089" o:connectangles="0,0,0,0,0,0,0,0,0,0,0,0,0,0,0,0,0,0,0,0,0,0,0,0,0,0,0,0,0,0,0,0,0,0,0"/>
                  <o:lock v:ext="edit" verticies="t"/>
                </v:shape>
                <v:shape id="Freeform 6112" o:spid="_x0000_s1179" style="position:absolute;left:176942;top:75612;width:9113;height:9160;visibility:visible;mso-wrap-style:square;v-text-anchor:top" coordsize="24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" path="m141,112v-6,-10,-20,-12,-29,-6c102,113,99,127,106,136v5,8,14,11,22,9c130,149,130,149,130,149v-10,3,-22,-1,-28,-10c94,127,96,111,109,102v11,-8,28,-5,36,7c152,118,151,131,145,139v-3,-3,-3,-3,-3,-3c146,129,147,119,141,112xm62,34c12,69,,137,34,186v30,43,85,57,131,39c163,221,163,221,163,221,119,238,67,224,38,184,5,137,17,71,64,38,112,5,177,17,210,64v28,40,23,94,-8,129c206,196,206,196,206,196v32,-36,37,-92,7,-135c179,12,111,,62,34xm186,80c162,46,115,38,80,62,46,86,38,133,62,167v20,29,57,40,89,28c149,191,149,191,149,191v-30,11,-64,1,-83,-26c43,133,51,88,83,66v32,-23,77,-15,99,17c201,110,198,146,178,170v3,4,3,4,3,4c203,148,206,109,186,80xm199,71c170,29,112,20,71,49,29,78,19,135,48,177v25,36,71,48,109,33c155,206,155,206,155,206,119,219,75,208,52,174,24,135,34,80,74,52,113,25,168,35,195,74v24,33,20,78,-6,108c193,185,193,185,193,185v27,-31,31,-78,6,-114xm159,99c145,79,119,75,99,89,79,102,75,129,88,149v12,16,32,22,49,16c135,161,135,161,135,161v-15,5,-33,-1,-43,-15c80,128,84,105,102,92v17,-12,41,-8,53,10c165,116,164,135,154,148v4,3,4,3,4,3c169,136,170,115,159,99xm172,90c154,63,117,57,90,75,63,94,56,131,75,158v16,22,44,30,69,22c142,175,142,175,142,175v-23,8,-49,1,-63,-20c62,131,68,97,93,79v24,-17,58,-11,75,14c183,113,181,140,165,159v4,3,4,3,4,3c186,142,188,112,172,90xm220,198v3,4,3,4,3,4c163,244,163,244,163,244v-2,-4,-2,-4,-2,-4c171,232,171,232,171,232,125,131,125,131,125,131v-3,,-6,,-7,-3c115,125,116,120,120,117v3,-2,8,-1,11,2c132,122,132,125,131,127v13,13,13,13,13,13c144,140,144,140,144,140v,,,,,c210,205,210,205,210,205v10,-7,10,-7,10,-7c220,198,220,198,220,198xm189,191v-5,11,-5,11,-5,11c198,201,198,201,198,201v-9,-10,-9,-10,-9,-10c189,191,189,191,189,191xm171,174v-3,7,-3,7,-3,7c177,180,177,180,177,180v-6,-6,-6,-6,-6,-6c171,174,171,174,171,174xm156,159v-1,2,-1,2,-1,2c158,161,158,161,158,161v-2,-2,-2,-2,-2,-2c156,159,156,159,156,159xm126,127v2,-1,3,-4,1,-6c126,120,124,119,122,120v-2,2,-3,4,-1,6c122,128,125,128,126,127xm133,136v3,8,3,8,3,8c138,144,138,144,138,144v1,-1,1,-1,1,-1c133,136,133,136,133,136v,,,,,xm145,162v6,-1,6,-1,6,-1c153,156,153,156,153,156v-9,-9,-9,-9,-9,-9c141,148,141,148,141,148v-2,3,-2,3,-2,3c145,162,145,162,145,162v,,,,,xm147,168v2,-3,2,-3,2,-3c146,166,146,166,146,166v1,2,1,2,1,2c147,168,147,168,147,168xm154,182v10,-1,10,-1,10,-1c169,171,169,171,169,171v-8,-7,-8,-7,-8,-7c153,165,153,165,153,165v-4,8,-4,8,-4,8c154,182,154,182,154,182v,,,,,xm159,193v4,-8,4,-8,4,-8c155,185,155,185,155,185v4,8,4,8,4,8c159,193,159,193,159,193xm164,204v15,-1,15,-1,15,-1c186,188,186,188,186,188v-6,-5,-6,-5,-6,-5c167,184,167,184,167,184v-6,13,-6,13,-6,13c164,204,164,204,164,204v,,,,,xm171,220v7,-14,7,-14,7,-14c165,208,165,208,165,208v6,12,6,12,6,12c171,220,171,220,171,220xm206,208v-4,-4,-4,-4,-4,-4c182,206,182,206,182,206v-9,18,-9,18,-9,18c175,229,175,229,175,229v31,-21,31,-21,31,-21c206,208,206,208,206,208xe" fillcolor="#8dd0d2" stroked="f">
                  <v:path arrowok="t" o:connecttype="custom" o:connectlocs="397489,510551;382490,521813;543735,521813;232494,127638;611233,829645;787478,240259;798728,228997;299992,232751;558735,717023;682481,311586;697481,300324;179995,664467;194995,653205;708731,683237;596234,371651;513736,619418;382490,345373;592484,566861;337491,281554;532485,656959;629983,349127;644982,337864;611233,915988;468737,491780;491237,446732;539985,525567;824977,743302;689981,758318;708731,717023;663732,675729;584984,596894;584984,596894;476237,454240;472487,476764;517486,540583;498736,510551;573734,585632;521236,566861;551235,630680;551235,630680;614983,679483;573734,619418;577484,683237;581234,694499;614983,765826;674981,686991;614983,765826;667482,773334;641232,825891;682481,773334;772479,780842" o:connectangles="0,0,0,0,0,0,0,0,0,0,0,0,0,0,0,0,0,0,0,0,0,0,0,0,0,0,0,0,0,0,0,0,0,0,0,0,0,0,0,0,0,0,0,0,0,0,0,0,0,0,0"/>
                  <o:lock v:ext="edit" verticies="t"/>
                </v:shape>
                <v:shape id="Freeform 6113" o:spid="_x0000_s1180" style="position:absolute;left:173005;top:87249;width:7382;height:7381;visibility:visible;mso-wrap-style:square;v-text-anchor:top" coordsize="19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" path="m110,170v4,7,5,12,4,14c111,186,111,186,111,186v-16,11,-39,7,-50,-9c50,161,53,138,69,126v3,-2,3,-2,3,-2c75,124,80,127,84,134v26,36,26,36,26,36m136,80v-3,2,-3,2,-3,2c132,84,133,90,138,96v25,37,25,37,25,37c168,139,172,142,175,141v2,-2,2,-2,2,-2c194,128,197,105,186,90,175,73,152,68,136,80m58,132c52,127,46,120,41,113,20,83,31,56,57,38,83,20,112,19,133,48v5,7,9,15,12,23c150,70,155,69,160,70,158,59,153,48,146,38,119,,77,4,48,25,18,45,,84,27,122v6,9,15,18,25,24c52,141,56,136,58,132e" fillcolor="#8dd0d2" stroked="f">
                  <v:path arrowok="t" o:connecttype="custom" o:connectlocs="412186,637015;427175,689475;415933,696969;228576,663245;258553,472141;269795,464646;314760,502118;412186,637015;509612,299772;498371,307266;517106,359726;610785,498371;655751,528348;663245,520853;696969,337243;509612,299772;217335,494623;153633,423428;213587,142392;498371,179863;543336,266047;599544,262300;547083,142392;179863,93679;101173,457152;194852,547083;217335,494623" o:connectangles="0,0,0,0,0,0,0,0,0,0,0,0,0,0,0,0,0,0,0,0,0,0,0,0,0,0,0"/>
                  <o:lock v:ext="edit" verticies="t"/>
                </v:shape>
                <v:shape id="Freeform 6114" o:spid="_x0000_s1181" style="position:absolute;left:181975;top:86645;width:8318;height:8335;visibility:visible;mso-wrap-style:square;v-text-anchor:top" coordsize="22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" path="m119,122v-6,4,-14,2,-19,-3c96,113,98,105,104,100v5,-4,14,-2,18,4c126,110,124,118,119,122xm191,55v31,44,20,105,-24,136c123,222,62,211,31,167,,123,11,62,55,31,99,,160,11,191,55xm178,64c152,27,101,18,64,44,27,70,18,121,44,158v26,37,77,46,114,20c194,152,203,101,178,64xm170,70c155,48,130,38,105,40v4,50,4,50,4,50c117,89,124,92,129,99,170,70,170,70,170,70v,,,,,xm131,121v-2,3,-4,6,-7,8c120,131,117,133,113,133v4,50,4,50,4,50c129,182,142,177,152,170v11,-8,19,-17,24,-28c131,121,131,121,131,121xm93,124v-5,-7,-5,-15,-2,-22c46,81,46,81,46,81v-10,22,-9,50,6,71c52,152,52,152,52,152,93,124,93,124,93,124xe" fillcolor="#8dd0d2" stroked="f">
                  <v:path arrowok="t" o:connecttype="custom" o:connectlocs="445902,458015;374707,446753;389695,375423;457143,390439;445902,458015;715691,206482;625761,717057;116159,626956;206089,116381;715691,206482;666979,240270;239813,165186;164871,593168;592037,668252;666979,240270;637002,262796;393443,150169;408431,337880;483372,371668;637002,262796;637002,262796;490866,454261;464637,484295;423419,499312;438407,687023;569555,638218;659485,533100;490866,454261;348478,465524;340984,382931;172365,304092;194848,570642;194848,570642;348478,465524" o:connectangles="0,0,0,0,0,0,0,0,0,0,0,0,0,0,0,0,0,0,0,0,0,0,0,0,0,0,0,0,0,0,0,0,0,0"/>
                  <o:lock v:ext="edit" verticies="t"/>
                </v:shape>
                <v:shape id="Freeform 6115" o:spid="_x0000_s1182" style="position:absolute;left:192849;top:88519;width:7207;height:6762;visibility:visible;mso-wrap-style:square;v-text-anchor:top" coordsize="19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" path="m139,167c132,65,132,65,132,65,186,29,186,29,186,29v,,,,,c191,25,192,18,189,12,185,6,178,5,172,8v,,,,,c118,45,118,45,118,45,27,,27,,27,,7,14,7,14,7,14,80,72,80,72,80,72,41,98,41,98,41,98,15,91,15,91,15,91,,101,,101,,101v26,21,26,21,26,21c35,154,35,154,35,154,51,143,51,143,51,143v2,-26,2,-26,2,-26c92,92,92,92,92,92v27,88,27,88,27,88c139,167,139,167,139,167v,,,,,xe" fillcolor="#8dd0d2" stroked="f">
                  <v:path arrowok="t" o:connecttype="custom" o:connectlocs="521775,627433;495498,244210;698202,108955;698202,108955;709464,45085;645649,30057;645649,30057;442946,169069;101352,0;26276,52599;300302,270510;153905,368194;56307,341895;0,379465;97598,458364;131382,578591;191443,537263;198950,439579;345347,345652;446699,676275;521775,627433;521775,627433" o:connectangles="0,0,0,0,0,0,0,0,0,0,0,0,0,0,0,0,0,0,0,0,0,0"/>
                </v:shape>
                <v:shape id="Freeform 6116" o:spid="_x0000_s1183" style="position:absolute;left:117840;top:86979;width:8969;height:8890;visibility:visible;mso-wrap-style:square;v-text-anchor:top" coordsize="239,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" path="m139,70v-9,6,-21,4,-27,-5c106,57,108,44,117,38v8,-6,20,-3,26,5c149,52,147,64,139,70xm159,93c147,75,147,75,147,75v-1,-2,-3,-2,-5,-1c140,75,139,78,140,80v13,17,13,17,13,17c154,99,157,99,159,98v1,-1,2,-3,,-5xm115,29c102,11,102,11,102,11,101,9,99,9,97,10v-2,1,-2,4,-1,6c108,33,108,33,108,33v1,2,4,3,6,1c116,33,116,31,115,29xm136,104c135,82,135,82,135,82v,-3,-3,-4,-5,-4c128,78,126,80,126,82v1,22,1,22,1,22c127,107,130,108,132,108v1,,1,,2,c135,107,136,105,136,104xm129,26c128,4,128,4,128,4,128,2,126,,123,v-2,,-3,2,-4,5c120,27,120,27,120,27v,2,3,4,5,4c125,31,126,31,127,30v1,-1,2,-2,2,-4xm111,101v8,-20,8,-20,8,-20c120,79,119,76,117,75v-2,-1,-4,1,-5,3c103,98,103,98,103,98v-1,2,,5,2,6c107,104,108,104,109,103v1,,1,-1,2,-2xm143,31v9,-21,9,-21,9,-21c153,8,152,5,150,5v-2,-1,-5,,-6,2c136,28,136,28,136,28v-1,2,,4,2,5c139,34,141,33,142,33v1,-1,2,-1,1,-2xm172,23v-2,-2,-4,-2,-6,-1c148,34,148,34,148,34v-2,2,-2,4,-1,6c149,42,151,43,153,41,171,29,171,29,171,29v2,-1,2,-4,1,-6xm108,68v-2,-2,-4,-2,-6,-1c84,79,84,79,84,79v-1,1,-2,4,-1,6c85,87,87,87,89,86,107,74,107,74,107,74v2,-1,2,-4,1,-6xm177,77v1,-2,,-5,-2,-6c154,62,154,62,154,62v-2,,-4,1,-5,3c148,67,149,69,151,70v21,9,21,9,21,9c173,80,175,79,176,79v,-1,1,-2,1,-2xm106,44v1,-2,,-5,-2,-6c84,30,84,30,84,30v-2,-1,-5,,-6,2c77,34,78,36,80,37v21,9,21,9,21,9c102,46,104,46,105,45v1,,1,-1,1,-1xm182,50v,-2,-2,-4,-5,-4c155,47,155,47,155,47v-2,,-4,2,-4,5c151,54,153,56,155,55v23,,23,,23,c178,54,179,54,180,54v1,-1,2,-2,2,-4xm104,57v,-2,-2,-4,-4,-4c78,54,78,54,78,54v-3,,-5,2,-5,4c74,60,76,62,78,62v22,-1,22,-1,22,-1c101,61,102,61,102,60v1,,2,-2,2,-3xm2,157v-2,1,,4,3,3c6,159,20,152,32,145v11,-6,21,-11,24,-15c57,127,58,123,58,120v-2,-1,-5,-2,-6,-4c52,116,52,115,52,115,39,125,3,155,2,157xm52,106v1,-1,2,-2,3,-3c56,102,58,101,60,101,58,86,51,42,50,41v,-3,-4,-3,-4,1c46,43,45,58,44,72v,12,-1,23,1,26c46,102,49,104,52,106xm103,116c92,110,83,104,79,104v-4,,-7,1,-11,3c69,110,69,113,67,115v14,5,58,20,60,21c129,136,131,133,129,131v-2,-1,-14,-8,-26,-15xm62,114v3,-1,3,-4,2,-7c62,105,59,105,57,106v-3,2,-3,5,-2,7c57,116,60,116,62,114xm199,108v-45,-9,-62,18,-76,41c119,155,115,162,110,168,72,120,72,120,72,120,62,118,62,118,62,118v-1,4,-1,4,-1,4c96,181,96,181,96,181v-2,1,-4,2,-7,3c89,184,89,184,89,185v-10,3,-22,4,-38,1c49,195,49,195,49,195v17,4,31,2,41,-1c113,198,129,193,141,185v,,1,-1,1,-1c142,185,141,186,141,186v-15,24,-29,46,-72,37c67,232,67,232,67,232v25,5,41,1,54,-8c133,216,141,203,148,191v15,-24,28,-45,69,-37c219,146,219,146,219,146v-24,-5,-41,-1,-52,8c167,153,168,152,168,152v15,-25,28,-45,69,-37c239,106,239,106,239,106v-17,-3,-29,-2,-40,2xm161,147v-13,21,-25,41,-57,39c116,178,123,165,130,154v14,-22,26,-41,56,-39c175,124,168,135,161,147xe" fillcolor="#8dd0d2" stroked="f">
                  <v:path arrowok="t" o:connecttype="custom" o:connectlocs="439087,142540;596708,348848;525403,300084;596708,348848;364029,37511;427828,127536;506639,307586;476616,390110;510391,390110;461604,0;469110,116283;416570,378857;420322,292582;409064,386359;570438,37511;510391,105030;536662,116283;555426,127536;641742,108781;382794,251321;334006,322591;664260,288831;559179,243819;660507,296333;390299,142540;300230,138789;397805,165046;581696,176300;668012,206308;390299,213810;273960,217561;382794,225063;18764,600169;217667,450127;7506,588916;225173,378857;165127,270076;386547,435122;251443,431371;386547,435122;213914,397612;746823,405114;270207,450127;360276,678941;191397,697696;529156,693945;258949,836485;555426,716451;626731,577662;896938,397612;390299,697696;604213,551405" o:connectangles="0,0,0,0,0,0,0,0,0,0,0,0,0,0,0,0,0,0,0,0,0,0,0,0,0,0,0,0,0,0,0,0,0,0,0,0,0,0,0,0,0,0,0,0,0,0,0,0,0,0,0,0"/>
                  <o:lock v:ext="edit" verticies="t"/>
                </v:shape>
                <v:shape id="Freeform 6117" o:spid="_x0000_s1184" style="position:absolute;left:128047;top:87550;width:7477;height:6747;visibility:visible;mso-wrap-style:square;v-text-anchor:top" coordsize="19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" path="m172,7v-4,-1,-8,2,-8,6c159,41,159,41,159,41,122,34,122,34,122,34,85,60,85,60,85,60v,,,,,c85,60,85,60,85,60v-4,43,-4,43,-4,43c80,107,84,111,88,111v4,1,8,-3,8,-7c99,68,99,68,99,68v12,-8,12,-8,12,-8c103,140,103,140,103,140,74,161,74,161,74,161v-4,3,-6,9,-3,13c74,179,81,180,85,177v38,-27,38,-27,38,-27c126,148,127,145,127,142v3,-30,3,-30,3,-30c162,118,162,118,162,118v18,41,18,41,18,41c182,164,187,166,192,164v5,-2,7,-8,5,-13c174,98,174,98,174,98v,,,,,c173,95,170,93,167,93,140,88,140,88,140,88v3,-34,3,-34,3,-34c164,56,164,56,164,56v1,1,1,1,1,1c165,57,165,57,165,56v1,1,1,1,1,1c166,57,166,57,166,57v3,,6,-2,7,-5c173,51,173,51,173,51v6,-35,6,-35,6,-35c179,11,177,7,172,7xm140,8c135,2,126,,119,5v-6,4,-8,14,-3,20c120,32,130,33,136,29v7,-5,8,-14,4,-21xm74,130c45,151,45,151,45,151v-2,1,-5,1,-7,-1c37,148,37,145,39,143,69,123,69,123,69,123v2,-2,5,-2,7,1c77,126,76,129,74,130xm64,99c27,125,27,125,27,125v-2,2,-5,1,-7,-1c19,122,19,119,21,117,58,91,58,91,58,91v2,-1,6,-1,7,1c67,95,66,98,64,99xm74,53c9,99,9,99,9,99v-3,2,-6,1,-7,-1c,96,1,93,3,91,69,46,69,46,69,46v2,-2,5,-2,6,c77,49,76,52,74,53xe" fillcolor="#8dd0d2" stroked="f">
                  <v:path arrowok="t" o:connecttype="custom" o:connectlocs="646265,26238;616206,48727;597419,153679;458397,127441;319375,224896;319375,224896;319375,224896;304345,386071;330647,416058;360706,389820;371978,254882;417066,224896;387007,524757;278044,603471;266772,652198;319375,663443;462154,562240;477184,532254;488456,419806;608691,442295;676323,595974;721412,614716;740198,565988;653779,367330;653779,367330;627478,348589;526029,329847;537301,202406;616206,209903;619963,213651;619963,209903;623720,213651;623720,213651;650022,194910;650022,191162;672566,59972;646265,26238;526029,29986;447125,18741;435853,93707;511000,108700;526029,29986;278044,487275;169081,565988;142779,562240;146537,536002;259257,461037;285559,464785;278044,487275;240471,371078;101448,468533;75147,464785;78904,438547;217926,341092;244228,344841;240471,371078;278044,198658;33816,371078;7515,367330;11272,341092;259257,172420;281801,172420;278044,198658" o:connectangles="0,0,0,0,0,0,0,0,0,0,0,0,0,0,0,0,0,0,0,0,0,0,0,0,0,0,0,0,0,0,0,0,0,0,0,0,0,0,0,0,0,0,0,0,0,0,0,0,0,0,0,0,0,0,0,0,0,0,0,0,0,0,0"/>
                  <o:lock v:ext="edit" verticies="t"/>
                </v:shape>
                <v:shape id="Freeform 6118" o:spid="_x0000_s1185" style="position:absolute;left:205724;top:76168;width:7493;height:6985;visibility:visible;mso-wrap-style:square;v-text-anchor:top" coordsize="20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" path="m116,70v25,5,25,5,25,5c125,164,125,164,125,164v-24,-4,-24,-4,-24,-4c100,166,100,166,100,166v12,2,12,2,12,2c109,186,109,186,109,186,67,179,67,179,67,179v3,-18,3,-18,3,-18c83,163,83,163,83,163v,-6,,-6,,-6c59,153,59,153,59,153,75,64,75,64,75,64v25,4,25,4,25,4c101,55,101,55,101,55v5,1,5,1,5,1c107,51,107,51,107,51,89,47,75,37,65,25v25,4,25,4,25,4c117,10,117,10,117,10,115,9,114,7,114,5v1,-3,3,-5,6,-4c122,2,124,4,124,6v-1,2,-2,4,-4,4c138,38,138,38,138,38v26,4,26,4,26,4c150,51,133,54,115,52v-1,6,-1,6,-1,6c119,58,119,58,119,58v-3,12,-3,12,-3,12c116,70,116,70,116,70xm182,182v3,-15,3,-15,3,-15c169,164,169,164,169,164v-2,15,-2,15,-2,15c182,182,182,182,182,182xm185,164v3,-15,3,-15,3,-15c173,146,173,146,173,146v-3,15,-3,15,-3,15c185,164,185,164,185,164xm188,146v3,-15,3,-15,3,-15c175,128,175,128,175,128v-2,15,-2,15,-2,15c188,146,188,146,188,146xm191,128v3,-15,3,-15,3,-15c179,110,179,110,179,110v-3,16,-3,16,-3,16c191,128,191,128,191,128xm194,110v3,-15,3,-15,3,-15c182,93,182,93,182,93v-3,15,-3,15,-3,15c194,110,194,110,194,110xm198,92v2,-15,2,-15,2,-15c185,74,185,74,185,74v-3,16,-3,16,-3,16c198,92,198,92,198,92xm147,176v2,-16,2,-16,2,-16c134,158,134,158,134,158v-3,15,-3,15,-3,15c147,176,147,176,147,176xm150,158v2,-15,2,-15,2,-15c137,140,137,140,137,140v-2,15,-2,15,-2,15c150,158,150,158,150,158xm153,140v2,-15,2,-15,2,-15c141,122,141,122,141,122v-3,15,-3,15,-3,15c153,140,153,140,153,140xm156,122v3,-15,3,-15,3,-15c144,104,144,104,144,104v-3,15,-3,15,-3,15c156,122,156,122,156,122xm159,104v3,-15,3,-15,3,-15c147,86,147,86,147,86v-3,15,-3,15,-3,15c159,104,159,104,159,104xm162,86v3,-15,3,-15,3,-15c150,68,150,68,150,68v-3,15,-3,15,-3,15c162,86,162,86,162,86xm164,179v3,-16,3,-16,3,-16c152,161,152,161,152,161v-3,15,-3,15,-3,15c164,179,164,179,164,179xm167,161v3,-15,3,-15,3,-15c155,143,155,143,155,143v-3,15,-3,15,-3,15c167,161,167,161,167,161xm171,143v2,-15,2,-15,2,-15c158,125,158,125,158,125v-3,15,-3,15,-3,15c171,143,171,143,171,143xm174,125v2,-15,2,-15,2,-15c161,107,161,107,161,107v-3,16,-3,16,-3,16c174,125,174,125,174,125xm177,107v2,-15,2,-15,2,-15c164,90,164,90,164,90v-3,14,-3,14,-3,14c177,107,177,107,177,107xm180,89v2,-15,2,-15,2,-15c168,71,168,71,168,71v-3,16,-3,16,-3,16c180,89,180,89,180,89xm50,159v3,-16,3,-16,3,-16c37,141,37,141,37,141v-2,15,-2,15,-2,15c50,159,50,159,50,159xm54,141v2,-15,2,-15,2,-15c41,123,41,123,41,123v-3,15,-3,15,-3,15c54,141,54,141,54,141xm56,123v3,-15,3,-15,3,-15c44,105,44,105,44,105v-3,15,-3,15,-3,15c56,123,56,123,56,123xm60,105c62,90,62,90,62,90,47,87,47,87,47,87v-2,15,-2,15,-2,15c60,105,60,105,60,105xm63,87c65,72,65,72,65,72,50,69,50,69,50,69,48,84,48,84,48,84v15,3,15,3,15,3xm66,69c69,54,69,54,69,54,53,51,53,51,53,51,51,67,51,67,51,67v15,2,15,2,15,2xm15,152v3,-15,3,-15,3,-15c2,135,2,135,2,135,,150,,150,,150v15,2,15,2,15,2xm18,135v3,-16,3,-16,3,-16c6,117,6,117,6,117,3,132,3,132,3,132v15,3,15,3,15,3xm21,117v3,-15,3,-15,3,-15c9,99,9,99,9,99,6,114,6,114,6,114v15,3,15,3,15,3xm25,99c27,84,27,84,27,84,12,81,12,81,12,81,9,96,9,96,9,96v16,3,16,3,16,3xm28,81c30,66,30,66,30,66,15,63,15,63,15,63,12,78,12,78,12,78v16,3,16,3,16,3xm31,63c33,48,33,48,33,48,18,45,18,45,18,45,15,61,15,61,15,61v16,2,16,2,16,2xm32,156v3,-16,3,-16,3,-16c20,138,20,138,20,138v-3,15,-3,15,-3,15c32,156,32,156,32,156xm36,138v3,-16,3,-16,3,-16c23,120,23,120,23,120v-2,15,-2,15,-2,15c36,138,36,138,36,138xm39,120v3,-15,3,-15,3,-15c26,102,26,102,26,102v-2,15,-2,15,-2,15c39,120,39,120,39,120xm42,102c45,87,45,87,45,87,29,84,29,84,29,84,27,99,27,99,27,99v15,3,15,3,15,3xm45,84c48,69,48,69,48,69,33,66,33,66,33,66,30,81,30,81,30,81v15,3,15,3,15,3xm48,66c51,51,51,51,51,51,36,48,36,48,36,48,33,64,33,64,33,64v15,2,15,2,15,2xe" fillcolor="#8dd0d2" stroked="f">
                  <v:path arrowok="t" o:connecttype="custom" o:connectlocs="378397,600860;251016,672212;221044,574573;397129,210301;438341,37554;449580,37554;427101,217812;681863,683478;681863,683478;636905,604616;655638,480688;726821,424358;726821,413091;726821,413091;681863,337984;502031,593349;569468,537019;573215,525753;573215,525753;528257,446890;550736,322962;618173,266632;614426,672212;614426,672212;569468,593349;591947,469422;659384,413091;663131,401825;663131,401825;618173,326718;138621,529508;209804,473177;209804,461911;209804,461911;168593,383048;187325,259121;258509,202790;56198,570817;56198,570817;11240,495710;33719,371782;101156,315452;104902,304185;104902,304185;56198,229078;74930,518242;146114,458156;146114,450645;146114,450645;101156,371782;123635,247855;191072,191524" o:connectangles="0,0,0,0,0,0,0,0,0,0,0,0,0,0,0,0,0,0,0,0,0,0,0,0,0,0,0,0,0,0,0,0,0,0,0,0,0,0,0,0,0,0,0,0,0,0,0,0,0,0,0,0"/>
                  <o:lock v:ext="edit" verticies="t"/>
                </v:shape>
                <v:shape id="Freeform 6119" o:spid="_x0000_s1186" style="position:absolute;left:214153;top:87249;width:7811;height:7794;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" path="m126,134v-17,12,-40,8,-52,-9c62,108,66,85,83,73v16,-11,39,-7,52,10c146,99,142,123,126,134m80,53c58,22,58,22,58,22,54,17,49,15,45,18v-5,4,-5,9,-2,14c65,64,65,64,65,64v3,3,8,5,13,2c82,63,82,57,80,53xm166,176c144,145,144,145,144,145v-4,-5,-8,-6,-13,-3c127,146,126,150,129,155v22,32,22,32,22,32c154,190,159,192,164,189v4,-3,5,-9,2,-13xm63,84v2,-5,,-10,-5,-13c22,56,22,56,22,56,18,54,12,55,10,60,8,65,9,71,14,72,50,89,50,89,50,89v4,1,8,,10,-1c61,87,62,85,63,84xm199,148v2,-5,,-11,-5,-13c159,119,159,119,159,119v-6,-2,-12,,-13,5c143,128,146,134,150,136v37,16,37,16,37,16c189,153,193,153,196,151v2,-1,2,-2,3,-3xm59,109c58,104,53,99,48,100v-38,3,-38,3,-38,3c4,102,,107,,112v1,5,5,9,10,9c49,118,49,118,49,118v3,,4,,6,-1c58,115,58,112,59,109xm208,95v,-5,-5,-9,-9,-8c159,89,159,89,159,89v-5,1,-9,5,-9,10c151,104,155,108,160,107v39,-1,39,-1,39,-1c202,105,203,105,204,103v3,-2,4,-4,4,-8xm66,131v-3,-5,-9,-6,-13,-3c21,150,21,150,21,150v-3,3,-5,9,-1,13c22,167,28,168,32,166,64,143,64,143,64,143v4,-2,5,-8,2,-12xm189,45v-3,-5,-8,-7,-13,-3c144,64,144,64,144,64v-3,3,-4,9,-1,13c145,81,152,82,155,79,187,57,187,57,187,57v5,-3,5,-9,2,-12xm109,48c105,8,105,8,105,8,106,3,101,,96,,90,,87,5,88,10v1,40,1,40,1,40c90,54,94,58,100,59v2,-2,3,-1,5,-3c107,55,108,51,109,48xm121,198v-2,-40,-2,-40,-2,-40c118,153,114,149,109,150v-5,-1,-9,4,-9,10c103,199,103,199,103,199v,5,5,9,10,9c114,207,117,207,118,206v2,-2,4,-5,3,-8xm137,57c153,21,153,21,153,21v1,-5,-1,-10,-5,-12c143,6,137,9,135,14,120,50,120,50,120,50v-3,4,,11,5,13c128,63,132,63,133,62v2,-1,3,-3,4,-5xm73,194c89,157,89,157,89,157v2,-4,,-9,-5,-12c79,144,74,146,72,150,56,187,56,187,56,187v-2,4,,9,5,12c64,200,68,199,70,198v1,-1,2,-2,3,-4xe" fillcolor="#8dd0d2" stroked="f">
                  <v:path arrowok="t" o:connecttype="custom" o:connectlocs="277874,468427;506931,311036;300404,198613;168977,67454;244078,239835;300404,198613;540727,543376;484401,580850;615828,708262;236568,314783;82611,209855;52571,269814;225303,329773;747255,554618;597053,445943;563257,509649;735989,565860;221548,408469;37550,385984;37550,453438;206528,438448;781050,356005;597053,333520;600808,400974;766030,385984;247833,490912;78856,562113;120162,622071;247833,490912;660888,157392;536972,288551;702194,213603;409300,179876;360485,0;334199,187371;394280,209855;454361,741989;409300,562113;386770,745736;443096,771968;514442,213603;555747,33727;450606,187371;499421,232340;274119,726999;315424,543376;210283,700767;262853,741989" o:connectangles="0,0,0,0,0,0,0,0,0,0,0,0,0,0,0,0,0,0,0,0,0,0,0,0,0,0,0,0,0,0,0,0,0,0,0,0,0,0,0,0,0,0,0,0,0,0,0,0"/>
                  <o:lock v:ext="edit" verticies="t"/>
                </v:shape>
                <v:shape id="Freeform 6120" o:spid="_x0000_s1187" style="position:absolute;left:137048;top:76850;width:7128;height:7732;visibility:visible;mso-wrap-style:square;v-text-anchor:top" coordsize="19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" path="m36,23c34,21,31,20,27,21v-2,2,-2,6,-1,9c28,33,32,33,34,31v3,-2,4,-5,2,-8m50,14c49,11,45,10,42,12v-3,2,-3,6,-1,8c42,23,46,23,48,22v3,-2,4,-5,2,-8m106,52v5,7,-2,12,-2,12c52,99,52,99,52,99,45,104,40,97,40,97,28,79,28,79,28,79,23,72,31,66,31,66,82,32,82,32,82,32v8,-5,13,2,13,2c106,52,106,52,106,52v,,,,,xm65,34v2,3,-1,5,-1,5c45,52,45,52,45,52v-3,2,-5,-1,-5,-1c36,45,36,45,36,45v-3,-3,1,-5,1,-5c56,27,56,27,56,27v3,-2,5,1,5,1c65,34,65,34,65,34v,,,,,xm70,141v-3,-5,-2,-11,3,-15c77,123,84,124,87,130v3,4,2,11,-3,14c79,147,73,145,70,141t49,-33c116,103,117,97,122,93v5,-3,11,-2,14,4c139,101,138,108,133,110v-5,4,-11,2,-14,-2m150,93c98,15,98,15,98,15,98,15,88,,73,10,14,49,14,49,14,49,14,49,,59,9,74v52,78,52,78,52,78c61,152,72,167,86,157v1,,1,,1,c87,206,87,206,87,206v12,-9,12,-9,12,-9c99,162,99,162,99,162v18,-12,18,-12,18,-12c127,143,127,143,127,143v17,-11,17,-11,17,-11c177,145,177,145,177,145v13,-8,13,-8,13,-8c144,118,144,118,144,118v1,,1,,1,c145,118,160,108,150,93e" fillcolor="#8dd0d2" stroked="f">
                  <v:path arrowok="t" o:connecttype="custom" o:connectlocs="135055,86318;101291,78812;97539,112589;127552,116342;135055,86318;187576,52542;157564,45036;153812,75060;180073,82565;187576,52542;397661,195155;390158,240190;195079,371545;150061,364039;105042,296485;116297,247696;307624,120095;356394,127601;397661,195155;397661,195155;243849,127601;240097,146366;168818,195155;150061,191402;135055,168884;138806,150119;210085,101330;228842,105083;243849,127601;243849,127601;262606,529170;273861,472875;326382,487887;315127,540429;262606,529170;446430,405321;457685,349027;510206,364039;498952,412827;446430,405321;562727,349027;367649,56295;273861,37530;52521,183896;33764,277720;228842,570452;322630,589217;326382,589217;326382,773113;371400,739336;371400,607982;438927,562946;476443,536676;540218,495393;664018,544181;712788,514158;540218,442851;543970,442851;562727,349027" o:connectangles="0,0,0,0,0,0,0,0,0,0,0,0,0,0,0,0,0,0,0,0,0,0,0,0,0,0,0,0,0,0,0,0,0,0,0,0,0,0,0,0,0,0,0,0,0,0,0,0,0,0,0,0,0,0,0,0,0,0,0"/>
                  <o:lock v:ext="edit" verticies="t"/>
                </v:shape>
                <v:shape id="Freeform 6121" o:spid="_x0000_s1188" style="position:absolute;left:151606;top:87693;width:7144;height:6382;visibility:visible;mso-wrap-style:square;v-text-anchor:top" coordsize="1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" path="m153,115v37,36,37,36,37,36c162,170,162,170,162,170,145,128,145,128,145,128v8,-13,8,-13,8,-13xm62,109v1,-2,1,-5,,-6c52,93,50,78,57,66,63,54,77,48,90,52v2,,5,-1,5,-4c96,46,95,43,92,43,75,39,58,46,49,62v-9,15,-7,34,6,47c57,111,59,111,61,109v,,,,1,xm45,119v2,-2,2,-5,,-7c32,97,31,75,40,57,51,39,71,30,91,33v2,,5,-1,5,-4c97,27,94,24,92,24,69,20,45,32,33,52,21,73,23,99,38,118v2,2,5,2,7,1c45,119,45,119,45,119xm28,129v2,-1,2,-4,1,-6c12,101,10,71,24,47,38,23,64,10,92,13v2,,4,-2,5,-4c97,7,95,4,93,4,62,,31,15,16,43,,70,2,103,21,128v2,2,5,3,7,1c28,129,28,129,28,129xm80,79v,-1,,-1,,-1c79,79,79,79,79,79v1,,1,,1,c80,79,80,79,80,79xm138,15v30,43,20,102,-23,132c96,160,74,165,53,164,91,91,91,91,91,91,83,84,83,84,83,84v-3,3,-8,3,-11,1c67,82,66,77,68,72v3,-4,9,-6,13,-3c85,71,87,75,86,79v9,3,9,3,9,3c133,7,133,7,133,7v2,3,4,5,5,8xm80,78v-1,1,-1,1,-1,1c80,79,80,79,80,79v,-1,,-1,,-1c80,78,80,78,80,78xe" fillcolor="#8dd0d2" stroked="f">
                  <v:path arrowok="t" o:connecttype="custom" o:connectlocs="575260,431707;714375,566850;609099,638175;545181,480508;575260,431707;233112,409183;233112,386659;214313,247762;338388,195206;357188,180191;345908,161421;184234,232746;206793,409183;229352,409183;233112,409183;169194,446723;169194,420445;150395,213976;342148,123881;360947,108865;345908,90095;124076,195206;142875,442969;169194,446723;169194,446723;105276,484262;109036,461738;90237,176437;345908,48802;364707,33786;349668,15016;60158,161421;78957,480508;105276,484262;105276,484262;300789,296564;300789,292810;297030,296564;300789,296564;300789,296564;518862,56310;432385,551834;199273,615651;342148,341611;312069,315334;270711,319088;255671,270286;304549,259024;323349,296564;357188,307826;500063,26278;518862,56310;300789,292810;297030,296564;300789,296564;300789,292810;300789,292810" o:connectangles="0,0,0,0,0,0,0,0,0,0,0,0,0,0,0,0,0,0,0,0,0,0,0,0,0,0,0,0,0,0,0,0,0,0,0,0,0,0,0,0,0,0,0,0,0,0,0,0,0,0,0,0,0,0,0,0,0"/>
                  <o:lock v:ext="edit" verticies="t"/>
                </v:shape>
                <v:shape id="Freeform 6122" o:spid="_x0000_s1189" style="position:absolute;left:202866;top:86899;width:9049;height:8446;visibility:visible;mso-wrap-style:square;v-text-anchor:top" coordsize="24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" path="m167,25v3,4,1,10,-3,13c160,41,154,40,151,36v-3,-5,-1,-10,3,-13c158,20,164,20,167,25t17,72c203,124,176,143,176,143v-70,49,-70,49,-70,49c79,211,60,184,60,184,33,145,33,145,33,145,13,118,41,99,41,99,110,50,110,50,110,50v28,-19,47,8,47,8c184,97,184,97,184,97v,,,,,xm170,55v-2,-3,-2,-6,1,-7c173,46,176,47,178,49v1,2,1,5,-2,7c174,57,171,57,170,55t7,10c176,63,176,60,178,59v3,-2,5,-2,7,1c187,62,186,65,184,67v-2,1,-5,1,-7,-2m185,76v-2,-2,-2,-5,,-7c188,67,191,68,192,70v2,2,2,6,-1,7c189,79,186,78,185,76t47,20c175,14,175,14,175,14v,,-10,-14,-24,-4c13,106,13,106,13,106v,,-13,10,-3,24c67,211,67,211,67,211v,,9,14,23,5c227,119,227,119,227,119v,,14,-10,5,-23e" fillcolor="#8dd0d2" stroked="f">
                  <v:path arrowok="t" o:connecttype="custom" o:connectlocs="627030,93839;615766,142635;566955,135128;578219,86332;627030,93839;690859,364095;660822,536758;397995,720683;225280,690654;123904,544266;153941,371602;413013,187678;589483,217706;690859,364095;690859,364095;638294,206446;642048,180171;668331,183924;660822,210199;638294,206446;664576,243981;668331,221460;694614,225213;690859,251488;664576,243981;694614,285270;694614,258995;720896,262749;717142,289024;694614,285270;871083,360341;657067,52550;566955,37536;48811,397877;37547,487962;251563,792000;337920,810768;852310,446673;871083,360341" o:connectangles="0,0,0,0,0,0,0,0,0,0,0,0,0,0,0,0,0,0,0,0,0,0,0,0,0,0,0,0,0,0,0,0,0,0,0,0,0,0,0"/>
                  <o:lock v:ext="edit" verticies="t"/>
                </v:shape>
                <v:shape id="Freeform 6123" o:spid="_x0000_s1190" style="position:absolute;left:226123;top:77104;width:5969;height:7668;visibility:visible;mso-wrap-style:square;v-text-anchor:top" coordsize="15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" path="m100,104c94,95,94,72,94,72v,,21,8,28,17c133,104,111,119,100,104m56,18v,,3,65,18,86c102,144,159,104,131,64,116,43,56,18,56,18t77,109c120,136,107,140,94,136v-11,,-25,-5,-36,-21c50,105,45,85,41,57,38,38,37,21,37,21v,-11,,-11,,-11c20,4,7,,7,,7,,,101,29,143v43,61,118,24,119,-31c144,117,138,124,133,127e" fillcolor="#8dd0d2" stroked="f">
                  <v:path arrowok="t" o:connecttype="custom" o:connectlocs="375409,390899;352884,270622;457999,334519;375409,390899;210229,67656;277803,390899;491786,240553;210229,67656;499294,477348;352884,511175;217737,432244;153918,214243;138901,78931;138901,37586;26279,0;108869,537486;555605,420968;499294,477348" o:connectangles="0,0,0,0,0,0,0,0,0,0,0,0,0,0,0,0,0,0"/>
                  <o:lock v:ext="edit" verticies="t"/>
                </v:shape>
                <v:shape id="Freeform 6124" o:spid="_x0000_s1191" style="position:absolute;left:161226;top:86836;width:7874;height:7540;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" path="m193,111v-2,2,-4,3,-7,2c168,107,148,110,132,122v-16,11,-27,29,-28,47c104,174,100,177,96,177v-5,,-8,-4,-8,-8c89,145,102,123,122,108,143,94,168,90,191,97v4,1,7,6,5,10c196,109,195,110,193,111xm200,67v-2,1,-4,2,-6,1c164,63,133,70,107,88,82,105,65,132,60,161v-1,4,-5,7,-9,7c46,167,43,163,44,158,50,125,69,94,98,74,127,54,163,46,196,52v5,1,8,6,7,10c203,64,201,66,200,67xm206,23v-2,1,-4,1,-6,1c159,17,117,27,82,51,47,75,24,111,17,152v-1,5,-6,8,-10,7c2,158,,154,,149,9,104,34,64,73,37,111,10,157,,203,8v4,1,7,5,6,9c209,19,208,21,206,23xm181,192v13,-9,16,-26,7,-39c179,141,162,138,149,147v-13,9,-16,26,-7,38c151,198,168,201,181,192xe" fillcolor="#8dd0d2" stroked="f">
                  <v:path arrowok="t" o:connecttype="custom" o:connectlocs="723658,416423;697411,423926;494937,457690;389950,634013;359954,664026;329958,634013;457442,405168;716159,363901;734907,401417;723658,416423;749905,251354;727408,255106;401199,330137;224971,604001;191226,630262;164979,592746;367453,277615;734907,195081;761153,232597;749905,251354;772402,86286;749905,90037;307461,191329;63742,570237;26247,596498;0,558982;273715,138808;761153,30012;783650,63776;772402,86286;678664,720299;704910,573988;558679,551479;532432,694038;678664,720299" o:connectangles="0,0,0,0,0,0,0,0,0,0,0,0,0,0,0,0,0,0,0,0,0,0,0,0,0,0,0,0,0,0,0,0,0,0,0"/>
                  <o:lock v:ext="edit" verticies="t"/>
                </v:shape>
                <v:shape id="Freeform 6125" o:spid="_x0000_s1192" style="position:absolute;left:216265;top:68373;width:7016;height:6112;visibility:visible;mso-wrap-style:square;v-text-anchor:top" coordsize="18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" path="m79,117v4,19,8,39,9,42c90,163,95,162,95,159v,-3,,-70,1,-91c91,69,87,68,83,66v-3,3,-6,7,-8,12c72,84,76,99,79,117m89,42c88,38,86,33,83,29,79,26,64,20,47,15,29,8,9,1,5,1,1,,,5,2,7,4,8,60,40,80,52v,-3,2,-6,4,-7c86,44,87,43,89,42m181,2v-3,2,-60,34,-79,44c102,47,102,47,103,48v2,3,3,7,2,10c110,60,115,61,120,60v6,,17,-12,31,-23c166,24,182,10,184,8v3,-4,,-8,-3,-6m96,62v-3,2,-7,1,-10,-3c84,56,84,52,88,49v3,-2,8,-1,10,2c101,55,100,59,96,62t3,14c100,62,100,62,100,62v7,2,7,2,7,2c161,127,161,127,161,127v-22,16,-22,16,-22,16c99,76,99,76,99,76v,,,,,xe" fillcolor="#8ecfd2" stroked="f">
                  <v:path arrowok="t" o:connecttype="custom" o:connectlocs="296430,438705;330200,596190;356466,596190;360218,254974;311439,247475;281420,292470;296430,438705;333952,157484;311439,108739;176357,56244;18761,3750;7505,26247;300182,194980;315191,168733;333952,157484;679161,7499;382732,172483;386484,179982;393989,217478;450273,224977;566593,138736;690418,29997;679161,7499;360218,232476;322695,221228;330200,183731;367723,191231;360218,232476;371475,284971;375227,232476;401493,239976;604116,476202;521566,536196;371475,284971;371475,284971" o:connectangles="0,0,0,0,0,0,0,0,0,0,0,0,0,0,0,0,0,0,0,0,0,0,0,0,0,0,0,0,0,0,0,0,0,0,0"/>
                  <o:lock v:ext="edit" verticies="t"/>
                </v:shape>
                <v:shape id="Freeform 6126" o:spid="_x0000_s1193" style="position:absolute;left:211121;top:56816;width:6303;height:6414;visibility:visible;mso-wrap-style:square;v-text-anchor:top" coordsize="168,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" path="m117,158c93,171,53,155,43,126,33,96,44,59,39,41,35,25,29,14,,1,42,,80,5,107,18v28,14,53,44,57,71c168,111,160,125,147,139v5,-26,-3,-44,-17,-59c114,61,64,52,64,52v,,12,6,16,27c84,99,74,107,79,122v4,15,18,25,38,36xm111,114v10,8,2,16,5,25c119,150,130,154,134,151v8,-6,5,-19,1,-25c130,119,125,117,111,114xe" fillcolor="#8dd0d2" stroked="f">
                  <v:path arrowok="t" o:connecttype="custom" o:connectlocs="438916,592592;161311,472574;146305,153774;0,3751;401402,67511;615232,333802;551458,521331;487684,300047;240091,195030;300113,296296;296362,457571;438916,592592;416407,427567;435164,521331;502690,566338;506441,472574;416407,427567" o:connectangles="0,0,0,0,0,0,0,0,0,0,0,0,0,0,0,0,0"/>
                  <o:lock v:ext="edit" verticies="t"/>
                </v:shape>
                <v:shape id="Freeform 6127" o:spid="_x0000_s1194" style="position:absolute;left:184594;top:55911;width:4239;height:6303;visibility:visible;mso-wrap-style:square;v-text-anchor:top" coordsize="11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" path="m43,104c24,,24,,24,,24,,6,12,,17,41,140,41,140,41,140,65,97,65,97,65,97v25,36,25,36,25,36c78,139,78,139,78,139v35,29,35,29,35,29c113,122,113,122,113,122v-12,6,-12,6,-12,6c73,45,73,45,73,45,43,104,43,104,43,104xe" fillcolor="#8dd0d2" stroked="f">
                  <v:path arrowok="t" o:connecttype="custom" o:connectlocs="161293,390147;90024,0;0,63774;153791,525198;243815,363887;337590,498938;292578,521447;423863,630238;423863,457673;378851,480181;273823,168814;161293,390147" o:connectangles="0,0,0,0,0,0,0,0,0,0,0,0"/>
                </v:shape>
                <v:shape id="Freeform 6128" o:spid="_x0000_s1195" style="position:absolute;left:191039;top:56213;width:6573;height:6525;visibility:visible;mso-wrap-style:square;v-text-anchor:top" coordsize="414,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" path="m102,45l121,30r-5,22l133,66r-21,l104,87,97,66,74,64,93,52,86,30r16,15l102,45r,l102,45xm308,335l291,321r7,22l279,357r22,l308,378r7,-21l338,357,320,343r7,-22l308,335r,l308,335r,xm367,265l348,250r7,22l336,286r24,l367,309r7,-21l398,288,379,274r7,-24l367,265r,l367,265r,xm190,12l173,r7,19l161,33r21,l190,57r7,-22l220,35,201,21,208,,190,12r,l190,12r,xm282,28l263,14r7,24l251,49r24,l282,71r7,-22l310,52,291,38,301,16,282,28r,l282,28r,xm383,175l364,161r8,21l353,196r23,l383,220r7,-24l414,198,395,184r7,-23l383,175r,l383,175r,xm350,85l334,71r7,23l322,106r24,3l353,130r7,-21l383,109,364,94r5,-21l350,85r,l350,85r,xm43,116l26,101r8,22l15,137r23,l45,158r5,-21l74,137,55,123r7,-22l43,116r,l43,116r,xm29,205l12,191r7,22l,227r22,l29,248r9,-21l60,227,41,213r7,-22l29,205r,l29,205r,xm60,288l43,276r5,22l31,312r24,l60,333r9,-21l90,312,71,300r7,-24l60,288r,l60,288r,xm133,350l114,335r7,24l102,371r24,2l133,395r7,-22l161,373,145,359r7,-21l133,350r,l133,350r,xm220,366l204,352r7,21l192,387r21,l220,411r10,-24l251,390,232,376r7,-24l220,366r,l220,366r,xe" fillcolor="#8dd0d2" stroked="f">
                  <v:path arrowok="t" o:connecttype="custom" o:connectlocs="184150,82550;165100,138113;147638,82550;161925,71438;488950,531813;442913,566738;500063,566738;519113,509588;488950,531813;552450,396875;571500,454025;631825,457200;582613,420688;582613,420688;285750,30163;301625,90488;319088,33338;301625,19050;447675,44450;398463,77788;458788,77788;477838,25400;447675,44450;577850,255588;596900,311150;657225,314325;608013,277813;608013,277813;541338,149225;560388,206375;577850,149225;555625,134938;68263,184150;23813,217488;79375,217488;98425,160338;68263,184150;19050,303213;34925,360363;95250,360363;46038,325438;46038,325438;76200,473075;95250,528638;112713,476250;95250,457200;211138,555625;161925,588963;222250,592138;241300,536575;211138,555625;323850,558800;338138,614363;398463,619125;349250,581025;349250,581025" o:connectangles="0,0,0,0,0,0,0,0,0,0,0,0,0,0,0,0,0,0,0,0,0,0,0,0,0,0,0,0,0,0,0,0,0,0,0,0,0,0,0,0,0,0,0,0,0,0,0,0,0,0,0,0,0,0,0,0"/>
                  <o:lock v:ext="edit" verticies="t"/>
                </v:shape>
                <v:shape id="Freeform 6129" o:spid="_x0000_s1196" style="position:absolute;left:137048;top:44418;width:11970;height:9271;visibility:visible;mso-wrap-style:square;v-text-anchor:top" coordsize="31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" path="m242,135v-3,-6,-3,-6,-3,-6c153,189,153,189,153,189v1,1,2,2,2,3c156,193,156,193,157,195v85,-60,85,-60,85,-60xm151,187v86,-60,86,-60,86,-60c219,102,219,102,219,102,179,44,179,44,179,44v-8,6,-8,6,-8,6c156,29,156,29,156,29,8,133,8,133,8,133,,138,,138,,138v55,79,55,79,55,79c63,211,63,211,63,211v12,17,12,17,12,17c94,227,94,227,94,227v7,-5,7,-5,7,-5c95,209,99,193,112,184v12,-8,28,-7,39,3xm98,224v,,,,,m77,242v24,-17,24,-17,24,-17c104,230,104,230,104,230,80,247,80,247,80,247v-3,-5,-3,-5,-3,-5xm150,196v-8,-12,-23,-14,-34,-7c104,197,102,213,110,224v7,11,23,14,34,6c155,222,158,207,150,196xm139,204v3,4,2,11,-3,15c131,222,124,221,121,216v-3,-5,-2,-11,3,-15c128,198,135,199,139,204xm298,88c290,76,273,73,261,82v-12,9,-15,25,-7,37c263,131,280,135,292,126v12,-8,15,-25,6,-38xm286,97v4,6,2,13,-3,16c278,117,271,116,267,110v-4,-5,-3,-12,3,-16c275,91,282,92,286,97xm311,68c284,29,284,29,284,29,242,,242,,242,,181,42,181,42,181,42v55,79,55,79,55,79c244,115,244,115,244,115v-5,-14,,-30,13,-39c270,67,287,68,298,77v13,-9,13,-9,13,-9xm216,74v10,-7,10,-7,10,-7c230,72,230,72,230,72v-10,7,-10,7,-10,7c216,74,216,74,216,74xm275,35c253,50,253,50,253,50,230,46,230,46,230,46,205,64,205,64,205,64,191,44,191,44,191,44,239,10,239,10,239,10v36,25,36,25,36,25xm237,123v9,-6,9,-6,9,-6c253,126,253,126,253,126v-9,7,-9,7,-9,7c237,123,237,123,237,123xm302,78v11,-8,11,-8,11,-8c319,79,319,79,319,79v-9,7,-9,7,-9,7c302,78,302,78,302,78xe" fillcolor="#8dd0d2" stroked="f">
                  <v:path arrowok="t" o:connecttype="custom" o:connectlocs="896793,484194;581602,720661;908050,506715;889289,476687;671657,165151;585355,108850;0,517975;236393,791976;352714,852031;420255,690633;367723,840771;288925,908333;390236,863291;288925,908333;435264,709400;540327,863291;521566,765702;454025,810743;521566,765702;979343,307782;1095664,472934;1073150,364084;1001857,412879;1073150,364084;1065645,108850;679161,157645;915555,431646;1118177,289015;810491,277755;863023,270248;810491,277755;949325,187672;769216,240220;896793,37534;889289,461673;949325,472934;889289,461673;1174461,262741;1163205,322796" o:connectangles="0,0,0,0,0,0,0,0,0,0,0,0,0,0,0,0,0,0,0,0,0,0,0,0,0,0,0,0,0,0,0,0,0,0,0,0,0,0,0"/>
                  <o:lock v:ext="edit" verticies="t"/>
                </v:shape>
                <v:shape id="Freeform 6130" o:spid="_x0000_s1197" style="position:absolute;left:148796;top:56276;width:8176;height:7779;visibility:visible;mso-wrap-style:square;v-text-anchor:top" coordsize="21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" path="m41,10c,92,,92,,92,132,,132,,132,,41,10,41,10,41,10v,,,,,xm62,40c57,44,50,43,46,37,42,32,44,25,49,22v5,-4,12,-3,16,3c68,30,67,37,62,40xm143,13c8,107,8,107,8,107,2,97,2,97,2,97,136,3,136,3,136,3v7,10,7,10,7,10c143,13,143,13,143,13xm41,91v41,59,41,59,41,59c64,163,64,163,64,163,23,104,23,104,23,104,41,91,41,91,41,91v,,,,,xm72,69v41,59,41,59,41,59c96,140,96,140,96,140,55,81,55,81,55,81,72,69,72,69,72,69v,,,,,xm104,47v41,59,41,59,41,59c128,118,128,118,128,118,86,59,86,59,86,59,104,47,104,47,104,47v,,,,,xm135,25v41,59,41,59,41,59c159,96,159,96,159,96,117,37,117,37,117,37,135,25,135,25,135,25v,,,,,xm57,176c191,82,191,82,191,82v5,7,5,7,5,7c62,183,62,183,62,183v-5,-7,-5,-7,-5,-7c57,176,57,176,57,176xm209,89v9,12,9,12,9,12c66,207,66,207,66,207,58,195,58,195,58,195,209,89,209,89,209,89v,,,,,xe" fillcolor="#8dd0d2" stroked="f">
                  <v:path arrowok="t" o:connecttype="custom" o:connectlocs="153762,37579;0,345722;495038,0;153762,37579;153762,37579;232518,150314;172513,139040;183764,82673;243769,93946;232518,150314;536291,48852;30002,402090;7501,364511;510039,11274;536291,48852;536291,48852;153762,341964;307524,563678;240018,612530;86257,390816;153762,341964;153762,341964;270021,259292;423783,481005;360028,526099;206266,304386;270021,259292;270021,259292;390030,176619;543792,398332;480037,443426;322525,221713;390030,176619;390030,176619;506289,93946;660051,315659;596296,360754;438784,139040;506289,93946;506289,93946;213766,661382;716305,308144;735057,334449;232518,687687;213766,661382;213766,661382;783810,334449;817563,379543;247519,777875;217517,732781;783810,334449;783810,334449" o:connectangles="0,0,0,0,0,0,0,0,0,0,0,0,0,0,0,0,0,0,0,0,0,0,0,0,0,0,0,0,0,0,0,0,0,0,0,0,0,0,0,0,0,0,0,0,0,0,0,0,0,0,0,0"/>
                  <o:lock v:ext="edit" verticies="t"/>
                </v:shape>
                <v:shape id="Freeform 6131" o:spid="_x0000_s1198" style="position:absolute;left:181895;top:45593;width:6493;height:6715;visibility:visible;mso-wrap-style:square;v-text-anchor:top" coordsize="17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" path="m154,78v9,-6,12,-19,12,-19c166,59,170,101,171,107v2,7,-6,16,-6,16c147,135,147,135,147,135v8,11,8,11,8,11c119,130,119,130,119,130,116,90,116,90,116,90v7,10,7,10,7,10c127,96,146,83,154,78xm109,65v,,28,14,33,17c163,72,169,50,157,42,147,37,125,26,125,26,109,65,109,65,109,65xm43,33v8,5,29,15,34,17c71,62,71,62,71,62,105,39,105,39,105,39,102,,102,,102,,96,12,96,12,96,12,77,2,77,2,77,2,77,2,66,,60,4,55,8,20,32,20,32v,,13,-4,23,1xm53,79v,,-2,-30,-1,-37c32,29,10,34,10,47v,12,1,36,1,36c53,79,53,79,53,79xm59,140v-1,-9,-2,-23,-2,-29c69,110,69,110,69,110,33,93,33,93,33,93,,115,,115,,115v14,-1,14,-1,14,-1c15,135,15,135,15,135v,,4,11,11,14c32,151,44,155,59,140xm29,153v47,24,47,24,47,24c76,177,86,179,96,172v10,-7,25,-17,25,-17c96,119,96,119,96,119v,,-35,25,-44,31c41,157,29,153,29,153xe" fillcolor="#8dd0d2" stroked="f">
                  <v:path arrowok="t" o:connecttype="custom" o:connectlocs="577979,292615;623016,221337;641782,401407;619263,461431;551707,506448;581732,547715;446620,487691;435361,337632;461633,375147;577979,292615;409089,243846;532942,307620;589238,157562;469139,97538;409089,243846;161384,123798;288989,187573;266471,232591;394077,146307;382817,0;360299,45018;288989,7503;225187,15006;75062,120047;161384,123798;198915,296366;195162,157562;37531,176319;41284,311372;198915,296366;221433,525206;213927,416413;258965,412662;123853,348887;0,431419;52544,427667;56297,506448;97581,558969;221433,525206;108840,573975;285236,664010;360299,645253;454126,581478;360299,446425;195162,562720;108840,573975" o:connectangles="0,0,0,0,0,0,0,0,0,0,0,0,0,0,0,0,0,0,0,0,0,0,0,0,0,0,0,0,0,0,0,0,0,0,0,0,0,0,0,0,0,0,0,0,0,0"/>
                  <o:lock v:ext="edit" verticies="t"/>
                </v:shape>
                <v:shape id="Freeform 6132" o:spid="_x0000_s1199" style="position:absolute;left:173259;top:55721;width:9494;height:8334;visibility:visible;mso-wrap-style:square;v-text-anchor:top" coordsize="25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" path="m96,127c76,98,76,98,76,98v,,,,,c73,96,66,91,56,98v-13,8,-13,8,-13,8c43,106,31,115,37,125v,1,,1,,1c57,154,57,154,57,154v,,,,,c58,155,61,156,62,155v2,-2,3,-4,2,-6c64,149,64,149,64,149,46,125,46,125,46,125v3,-2,3,-2,3,-2c95,190,95,190,95,190v,,,,,c98,192,101,193,104,191v2,-2,3,-5,1,-8c105,183,105,183,105,183,77,144,77,144,77,144v2,-1,2,-1,2,-1c107,182,107,182,107,182v,,,,,c109,185,112,185,115,183v2,-1,3,-5,2,-8c117,175,117,175,117,175,70,108,70,108,70,108v1,-1,1,-1,1,-1c89,132,89,132,89,132v,,,,,c90,133,92,134,94,132v2,-1,3,-4,2,-5c96,127,96,127,96,127xm51,86c47,82,41,80,36,83v-5,4,-5,10,-2,15c37,103,43,104,48,101v5,-4,6,-10,3,-15xm193,59c173,30,173,30,173,30v,,,,,c170,28,163,23,153,30v-13,8,-13,8,-13,8c140,38,128,47,134,57v,1,,1,,1c154,86,154,86,154,86v,,,,,c155,87,158,88,159,87v2,-2,3,-4,2,-6c161,81,161,81,161,81,144,56,144,56,144,56v2,-1,2,-1,2,-1c192,122,192,122,192,122v,,,,,c195,124,198,125,201,123v2,-1,3,-5,1,-8c202,115,202,115,202,115,174,76,174,76,174,76v2,-1,2,-1,2,-1c204,114,204,114,204,114v,,,,,c206,117,209,117,212,115v2,-1,3,-5,2,-8c214,107,214,107,214,107,167,40,167,40,167,40v1,-1,1,-1,1,-1c185,64,185,64,185,64v,,,,,c187,65,190,66,191,64v2,-1,3,-4,2,-5c193,59,193,59,193,59xm147,18v-3,-4,-9,-6,-14,-3c128,19,128,25,131,30v3,5,9,6,14,3c150,29,151,23,147,18xm143,76v,,,,,c115,53,115,53,115,53v-1,,-1,-1,-2,-1c113,52,113,52,113,52v,,,,,c109,50,103,48,96,53,85,61,85,61,85,61v,,-9,7,-7,15c78,76,78,76,78,76v,,,,,c78,77,78,78,78,78v11,36,11,36,11,36c89,114,89,114,89,114v1,2,4,3,7,3c98,116,100,113,99,111v,,,,,c89,79,89,79,89,79v2,-1,2,-1,2,-1c109,131,109,131,109,131v11,-9,11,-9,11,-9c144,157,144,157,144,157v,,,,,c146,159,150,160,152,158v3,-2,3,-5,2,-8c154,150,154,150,154,150,130,116,130,116,130,116v1,-1,1,-1,1,-1c131,115,131,115,131,115v1,-1,1,-1,1,-1c156,148,156,148,156,148v,,,,,c158,151,161,152,164,150v2,-2,3,-5,1,-8c165,142,165,142,165,142,141,108,141,108,141,108v12,-8,12,-8,12,-8c110,65,110,65,110,65v2,-2,2,-2,2,-2c137,84,137,84,137,84v,,,,,c140,85,143,85,144,83v2,-3,2,-6,-1,-7xm91,39c88,33,80,32,75,36v-5,3,-7,11,-3,16c76,58,83,59,88,55v6,-4,7,-11,3,-16xm56,158v,,,,,c34,141,34,141,34,141v,-1,,-1,,-1c33,140,33,140,33,140v,,,,,c30,138,26,137,21,141v-9,6,-9,6,-9,6c12,147,5,152,6,158v,,,,,c6,158,6,158,6,158v,1,1,2,1,2c15,186,15,186,15,186v,,,,,c16,189,18,189,20,189v2,-1,3,-3,2,-5c22,184,22,184,22,184,14,160,14,160,14,160v2,-1,2,-1,2,-1c30,199,30,199,30,199v9,-6,9,-6,9,-6c57,219,57,219,57,219v,,,,,c59,221,61,222,63,220v2,-1,2,-4,1,-6c64,214,64,214,64,214,46,188,46,188,46,188v1,,1,,1,c47,188,47,188,47,188v1,-1,1,-1,1,-1c66,213,66,213,66,213v,,,,,c67,215,70,216,72,214v2,-1,2,-4,1,-6c73,208,73,208,73,208,55,182,55,182,55,182v9,-6,9,-6,9,-6c30,149,30,149,30,149v2,-1,2,-1,2,-1c52,164,52,164,52,164v,,,,,c53,165,56,165,57,163v1,-2,1,-4,-1,-5xm17,129c14,125,9,125,5,127,,130,,136,2,140v3,4,9,5,13,2c19,139,20,133,17,129xm234,40c217,15,217,15,217,15v,,,,,c214,13,208,9,199,15v-10,7,-10,7,-10,7c189,22,178,30,183,39v,,,,,c200,63,200,63,200,63v,,,,,c201,65,204,65,205,64v2,-1,2,-3,1,-5c206,59,206,59,206,59,192,38,192,38,192,38v2,-1,2,-1,2,-1c234,94,234,94,234,94v,,,,,c236,97,238,97,241,95v2,-1,2,-4,,-6c241,89,241,89,241,89,218,55,218,55,218,55v2,-1,2,-1,2,-1c243,87,243,87,243,87v,,,,,c245,90,248,90,250,88v2,-1,3,-4,2,-6c252,82,252,82,252,82,212,24,212,24,212,24v1,-1,1,-1,1,-1c228,44,228,44,228,44v,,,,,c229,46,231,46,233,45v1,-1,2,-4,1,-5c234,40,234,40,234,40xm195,5c192,1,187,,183,3v-4,3,-5,8,-2,12c184,19,189,20,193,18v4,-3,5,-9,2,-13xe" fillcolor="#8dd0d2" stroked="f">
                  <v:path arrowok="t" o:connecttype="custom" o:connectlocs="210127,367914;213880,578151;240145,559380;356466,713303;288925,540608;431511,687023;266411,401702;360218,476787;127577,367914;649143,112627;502805,213991;596611,326618;547832,206482;757959,431736;765464,427982;802986,401702;694170,240270;551584,67576;551584,67576;424007,195220;318943,229008;292677,292830;371475,416719;408998,491804;570345,593168;491548,431736;585355,555625;529070,405456;514061,315355;341457,146415;341457,146415;127577,525592;45027,551871;26266,600676;82550,690777;112568,747091;236393,825930;176357,705794;247650,799650;206375,683269;195118,615693;63789,484295;63789,484295;746702,56313;750455,236516;772968,221499;878032,352897;817995,206482;938068,330372;799234,86347;878032,150169;679161,56313" o:connectangles="0,0,0,0,0,0,0,0,0,0,0,0,0,0,0,0,0,0,0,0,0,0,0,0,0,0,0,0,0,0,0,0,0,0,0,0,0,0,0,0,0,0,0,0,0,0,0,0,0,0,0,0"/>
                  <o:lock v:ext="edit" verticies="t"/>
                </v:shape>
                <v:shape id="Freeform 6133" o:spid="_x0000_s1200" style="position:absolute;left:139985;top:56324;width:7208;height:7239;visibility:visible;mso-wrap-style:square;v-text-anchor:top" coordsize="19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" path="m192,93v-5,-7,-5,-7,-5,-7c187,86,180,77,171,81v-2,-3,-2,-3,-2,-3c169,78,163,70,154,76,92,120,92,120,92,120v,,-9,6,-3,15c91,137,91,137,91,137v-3,3,-6,9,-1,16c96,161,96,161,96,161,192,93,192,93,192,93xm102,89c121,34,121,34,121,34,105,29,105,29,105,29,86,83,86,83,86,83v16,6,16,6,16,6xm82,79c99,30,99,30,99,30,92,23,83,16,72,13,61,9,50,8,40,10,23,59,23,59,23,59v7,7,16,13,27,17c61,80,72,80,82,79xm17,59c36,5,36,5,36,5,20,,20,,20,,1,54,1,54,1,54v16,5,16,5,16,5xm2,172v,,,,,c2,172,2,172,2,172v-2,7,2,15,9,18c18,193,26,188,29,181v,-1,,-1,,-1c29,180,29,180,29,180,62,86,62,86,62,86,35,77,35,77,35,77,2,172,2,172,2,172xe" fillcolor="#8dd0d2" stroked="f">
                  <v:path arrowok="t" o:connecttype="custom" o:connectlocs="720725,348822;701956,322567;641896,303813;634388,292561;578082,285059;345347,450093;334086,506355;341594,513856;337840,573869;360363,603875;720725,348822;382885,333819;454207,127526;394146,108773;322825,311315;382885,333819;307810,296311;371624,112523;270272,48760;150151,37508;86337,221296;187689,285059;307810,296311;63814,221296;135136,18754;75076,0;3754,202542;63814,221296;7508,645134;7508,645134;7508,645134;41292,712648;108860,678891;108860,675140;108860,675140;232734,322567;131382,288810;7508,645134" o:connectangles="0,0,0,0,0,0,0,0,0,0,0,0,0,0,0,0,0,0,0,0,0,0,0,0,0,0,0,0,0,0,0,0,0,0,0,0,0,0"/>
                  <o:lock v:ext="edit" verticies="t"/>
                </v:shape>
                <v:shape id="Freeform 6134" o:spid="_x0000_s1201" style="position:absolute;left:106997;top:42735;width:7652;height:8176;visibility:visible;mso-wrap-style:square;v-text-anchor:top" coordsize="20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" path="m133,82c126,72,126,72,126,72v-7,5,-7,5,-7,5c117,75,117,75,117,75v12,-14,13,-35,2,-51c106,5,79,,60,13,42,26,37,50,48,69,38,65,27,65,18,72,4,81,,101,10,115v6,9,17,13,27,13c40,132,40,132,40,132v-9,7,-9,7,-9,7c67,190,67,190,67,190v42,-29,42,-29,42,-29c114,218,114,218,114,218v10,-7,10,-7,10,-7c119,158,119,158,119,158v49,22,49,22,49,22c178,173,178,173,178,173,126,149,126,149,126,149v36,-26,36,-26,36,-26c155,113,155,113,155,113v49,-7,49,-7,49,-7c157,38,157,38,157,38,133,82,133,82,133,82v,,,,,xm36,120v-3,2,-8,1,-10,-2c23,114,24,109,27,107v4,-3,8,-2,11,2c41,113,40,117,36,120xm23,101v-3,3,-8,1,-11,-2c10,95,11,91,14,88v4,-2,8,-1,11,2c27,94,27,99,23,101xm56,106v-3,2,-8,1,-11,-2c43,100,44,95,47,93v4,-2,9,-2,11,2c61,98,59,103,56,106xm43,87v-3,3,-8,1,-11,-2c30,82,31,77,34,74v4,-2,9,-1,11,2c47,80,46,85,43,87xm65,102c67,96,66,90,64,85v6,3,12,5,18,5c65,102,65,102,65,102v,,,,,xm86,79c81,82,75,81,71,77,68,72,69,65,74,62v5,-4,11,-3,15,2c92,69,91,76,86,79xm68,54c63,57,57,56,53,51,50,46,51,40,56,36v5,-3,11,-2,15,3c74,44,73,50,68,54xm83,17v5,-3,11,-2,15,3c101,25,100,31,95,34,90,38,84,37,81,32,77,27,78,21,83,17xm98,58c95,53,96,46,101,43v5,-4,11,-3,15,2c119,50,118,57,113,60v-5,3,-11,2,-15,-2xe" fillcolor="#8dd0d2" stroked="f">
                  <v:path arrowok="t" o:connecttype="custom" o:connectlocs="472608,270021;438850,281272;225051,48754;67515,270021;138782,480037;116277,521290;408844,603797;465106,791311;630144,675052;472608,558793;581383,423783;588885,142511;498864,307524;97522,442534;142533,408782;86270,378779;52512,330025;86270,378779;168789,390030;217550,356277;161287,326275;127529,277521;161287,326275;240055,318775;243806,382529;322574,296273;277563,232518;322574,296273;198795,191265;266311,146261;311321,63755;356331,127510;311321,63755;378837,161262;423847,225017" o:connectangles="0,0,0,0,0,0,0,0,0,0,0,0,0,0,0,0,0,0,0,0,0,0,0,0,0,0,0,0,0,0,0,0,0,0,0"/>
                  <o:lock v:ext="edit" verticies="t"/>
                </v:shape>
                <v:shape id="Freeform 6135" o:spid="_x0000_s1202" style="position:absolute;left:117173;top:44418;width:9414;height:9350;visibility:visible;mso-wrap-style:square;v-text-anchor:top" coordsize="25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" path="m239,123c217,107,217,107,217,107v,,-8,-5,-16,-4c201,99,198,96,198,96,139,11,139,11,139,11,131,,120,8,120,8,69,44,69,44,69,44v-6,4,-6,4,-6,4c11,85,11,85,11,85v,,-11,7,-4,18c67,188,67,188,67,188v,,2,3,6,5c69,200,71,209,71,209v7,27,7,27,7,27c82,249,93,242,93,242v70,-50,70,-50,70,-50c169,188,169,188,169,188v71,-49,71,-49,71,-49c240,139,251,131,239,123xm186,101c76,178,76,178,76,178,19,97,19,97,19,97,129,20,129,20,129,20v57,81,57,81,57,81xm222,130v-60,42,-60,42,-60,42c148,182,148,182,148,182,88,224,88,224,88,224,81,191,81,191,81,191v52,-36,52,-36,52,-36c141,149,141,149,141,149v52,-36,52,-36,52,-36c222,130,222,130,222,130xm32,100c127,33,127,33,127,33v45,65,45,65,45,65c78,164,78,164,78,164,32,100,32,100,32,100xm167,160v-13,9,-13,9,-13,9c151,172,151,172,151,172v-13,9,-13,9,-13,9c132,167,132,167,132,167v11,-8,11,-8,11,-8c145,158,145,158,145,158v12,-8,12,-8,12,-8c167,160,167,160,167,160xe" fillcolor="#8dd0d2" stroked="f">
                  <v:path arrowok="t" o:connecttype="custom" o:connectlocs="896381,461886;813869,401803;753861,386783;742609,360497;521326,41307;450066,30041;258788,165228;236285,180248;41256,319190;26254,386783;251287,705972;273790,724748;266289,784831;292543,886221;348801,908752;611340,720993;633843,705972;900132,521969;896381,461886;697602,379272;285042,668421;71260,364252;483821,75103;697602,379272;832622,488172;607589,645890;555081,683441;330048,841159;303795,717238;498823,582052;528828,559521;723856,424335;832622,488172;120018,375517;476320,123921;645095,368007;292543,615848;120018,375517;626342,600828;577585,634624;566333,645890;517576,679686;495073,627114;536329,597072;543830,593317;588836,563276;626342,600828" o:connectangles="0,0,0,0,0,0,0,0,0,0,0,0,0,0,0,0,0,0,0,0,0,0,0,0,0,0,0,0,0,0,0,0,0,0,0,0,0,0,0,0,0,0,0,0,0,0,0"/>
                  <o:lock v:ext="edit" verticies="t"/>
                </v:shape>
                <v:shape id="Freeform 6136" o:spid="_x0000_s1203" style="position:absolute;left:199707;top:57229;width:10097;height:7239;visibility:visible;mso-wrap-style:square;v-text-anchor:top" coordsize="63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" path="m527,l282,r56,82l166,82r80,114l97,300,206,456,542,219,492,146r43,-28l584,189r52,-33l527,r,l527,r,xm208,319r-47,33l152,335r47,-33l208,319r,l208,319xm192,293r-47,33l135,312r47,-33l192,293r,l192,293xm268,279r-48,33l208,295r48,-33l268,279r,l268,279xm249,253r-48,33l192,271r47,-33l249,253r,l249,253xm324,236r-47,33l268,255r47,-33l324,236r,l324,236xm308,212r-48,33l251,231r47,-33l308,212r,l308,212xm182,234r48,-33l119,47,104,59,93,66,76,78,182,234r,l182,234r,xm123,274r50,-33l43,63,26,73r-9,9l,92,123,274r,l123,274r,xe" fillcolor="#8dd0d2" stroked="f">
                  <v:path arrowok="t" o:connecttype="custom" o:connectlocs="447675,0;263525,130175;153988,476250;860425,347663;849313,187325;1009650,247650;836613,0;836613,0;255588,558800;315913,479425;330200,506413;304800,465138;214313,495300;304800,465138;304800,465138;349250,495300;406400,415925;425450,442913;395288,401638;304800,430213;395288,401638;395288,401638;439738,427038;500063,352425;514350,374650;488950,336550;398463,366713;488950,336550;488950,336550;365125,319088;165100,93663;120650,123825;288925,371475;288925,371475;274638,382588;41275,115888;0,146050;195263,434975;195263,434975" o:connectangles="0,0,0,0,0,0,0,0,0,0,0,0,0,0,0,0,0,0,0,0,0,0,0,0,0,0,0,0,0,0,0,0,0,0,0,0,0,0,0"/>
                  <o:lock v:ext="edit" verticies="t"/>
                </v:shape>
                <v:shape id="Freeform 6137" o:spid="_x0000_s1204" style="position:absolute;left:216296;top:76136;width:7700;height:8065;visibility:visible;mso-wrap-style:square;v-text-anchor:top" coordsize="20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" path="m44,24c8,49,,98,24,133v2,2,4,5,5,6c36,182,36,182,36,182v,,,,,c36,183,36,184,37,186v2,3,7,4,11,1c48,187,48,187,48,187v,,,,,c58,180,58,180,58,180v17,25,17,25,17,25c75,205,75,205,75,205v,,,,,c80,212,89,213,96,208v,,,,,c96,208,96,208,96,208v19,-13,19,-13,19,-13c130,215,130,215,130,215v75,-53,75,-53,75,-53c164,103,164,103,164,103v4,-20,,-41,-12,-59c127,8,78,,44,24xm65,91v2,9,2,9,2,9c66,101,66,101,66,101v-1,,-1,,-1,c62,103,62,103,62,103,55,98,55,98,55,98v-1,1,-3,1,-4,1c45,105,45,105,45,105v-3,-2,-3,-2,-3,-2c41,103,41,103,41,103v-1,-1,-1,-1,-1,-1c41,94,41,94,41,94,40,93,40,93,39,92v,,,-1,-1,-2c30,89,30,89,30,89v,-4,,-4,,-4c30,85,30,85,30,85v,-2,,-2,,-2c37,79,37,79,37,79v1,-1,1,-3,2,-4c37,67,37,67,37,67v3,-2,3,-2,3,-2c40,65,40,65,40,65v2,-1,2,-1,2,-1c49,68,49,68,49,68v1,,2,,3,c59,62,59,62,59,62v1,1,1,1,1,1c61,63,61,63,61,63v3,2,3,2,3,2c63,73,63,73,63,73v1,1,1,1,1,2c65,75,65,76,66,76v7,3,7,3,7,3c74,80,74,80,74,80v,1,,1,,1c74,84,74,84,74,84v-8,4,-8,4,-8,4c66,89,65,90,65,91xm137,73v,4,,4,,4c137,77,137,77,137,77v,2,,2,,2c129,83,129,83,129,83v,2,-1,3,-1,5c133,96,133,96,133,96v-2,2,-2,2,-2,2c131,99,131,99,131,99v-1,2,-1,2,-1,2c120,98,120,98,120,98v,,-1,1,-2,2c118,100,117,101,116,101v-1,10,-1,10,-1,10c114,111,114,111,114,111v-1,,-1,,-1,c109,112,109,112,109,112v-5,-8,-5,-8,-5,-8c103,104,101,104,99,104v-6,7,-6,7,-6,7c91,110,91,110,91,110v,,,,,c87,108,87,108,87,108v1,-9,1,-9,1,-9c87,97,86,96,84,95v-9,1,-9,1,-9,1c74,94,74,94,74,94v,-1,,-1,,-1c72,90,72,90,72,90v7,-7,7,-7,7,-7c79,82,79,81,79,79,71,73,71,73,71,73v,-1,,-1,,-1c71,71,71,71,71,71v1,-3,1,-3,1,-3c82,67,82,67,82,67v1,-2,2,-3,3,-5c82,54,82,54,82,54v3,-3,3,-3,3,-3c86,51,86,51,86,51v1,-1,1,-1,1,-1c95,55,95,55,95,55v2,,3,-1,5,-1c104,46,104,46,104,46v3,,3,,3,c108,46,108,46,108,46v2,,2,,2,c112,55,112,55,112,55v2,1,4,1,5,2c125,53,125,53,125,53v3,3,3,3,3,3c128,56,128,56,128,56v1,1,1,1,1,1c126,66,126,66,126,66v1,2,2,3,2,5c137,73,137,73,137,73v,,,,,xm57,80v2,3,1,7,-2,9c53,90,49,89,47,87v-2,-3,-1,-7,1,-8c51,76,55,78,57,80xm111,74v2,4,1,9,-2,12c105,88,100,88,97,84,94,80,95,75,99,72v4,-2,9,-1,12,2xe" fillcolor="#8dd0d2" stroked="f">
                  <v:path arrowok="t" o:connecttype="custom" o:connectlocs="108918,521379;138964,697673;180278,701424;281685,768941;360556,780193;488253,806450;570881,165041;251638,375093;232859,386346;169011,393848;150232,382595;142720,337584;112674,318829;146476,281320;150232,243810;195301,255063;229104,236309;240371,281320;277929,300074;247882,330082;514544,288822;484498,311327;492009,367591;450695,367591;431916,416353;409382,420104;349289,416353;326754,405100;281685,360089;270417,337584;266661,273818;270417,255063;307975,202550;326754,187547;390603,172543;413137,172543;469474,198799;484498,213803;514544,273818;206569,333833;214080,300074;364312,315078" o:connectangles="0,0,0,0,0,0,0,0,0,0,0,0,0,0,0,0,0,0,0,0,0,0,0,0,0,0,0,0,0,0,0,0,0,0,0,0,0,0,0,0,0,0"/>
                  <o:lock v:ext="edit" verticies="t"/>
                </v:shape>
                <v:shape id="Freeform 6138" o:spid="_x0000_s1205" style="position:absolute;left:219900;top:53689;width:11636;height:9763;visibility:visible;mso-wrap-style:square;v-text-anchor:top" coordsize="3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" path="m309,65c229,1,229,1,229,1,228,,227,,226,v,1,-1,1,-2,1c184,51,184,51,184,51v-1,2,-1,4,1,5c194,64,194,64,194,64,170,82,170,82,170,82v-35,4,-35,4,-35,4c134,86,134,87,134,87,96,113,96,113,96,113v-1,,-2,,-2,2c90,131,90,131,90,131v-3,1,-3,1,-3,1c87,132,87,132,86,133,72,153,72,153,72,153,69,141,69,141,69,141v,-1,-2,-3,-4,-3c3,155,3,155,3,155v-1,-1,-2,,-2,1c,156,1,157,1,158,26,258,26,258,26,258v,1,2,2,3,2c92,244,92,244,92,244v1,,1,,1,c94,243,94,242,95,241,91,229,91,229,91,229v5,2,5,2,5,2c100,237,108,241,115,238v4,-1,6,-3,8,-6c125,235,127,237,130,239v4,1,8,2,12,c143,239,145,238,146,237v2,-1,3,-3,5,-5c152,234,154,235,156,237v4,1,8,2,12,c170,237,171,236,172,235v,,,,,c175,234,177,231,177,228v4,3,10,4,15,2c193,230,194,229,196,228v5,-3,7,-8,7,-14c222,212,222,212,222,212v,,,,,c222,212,222,212,222,212v3,,5,-1,7,-2c233,207,236,201,236,196v-1,-4,-2,-7,-5,-9c233,186,233,186,233,186v,,,,,c233,187,233,187,233,187v2,-1,5,-2,7,-3c245,181,247,176,246,171v,-5,-1,-8,-4,-10c242,161,242,161,242,161v,,,,1,c243,161,243,161,243,161v2,-1,5,-2,7,-3c254,155,257,150,256,145v,-4,-2,-7,-4,-9c254,135,256,134,257,133v4,-3,7,-8,6,-13c263,120,263,120,264,120v1,1,1,1,1,1c266,121,267,121,268,121v1,-1,1,-1,1,-1c309,70,309,70,309,70v1,-1,1,-2,1,-2c310,67,310,66,309,65xm75,239v-5,3,-11,2,-14,-3c57,231,58,224,63,221v5,-3,11,-2,15,3c81,228,80,235,75,239xm96,135v2,-8,2,-8,2,-8c100,117,100,117,100,117,137,92,137,92,137,92v34,-5,34,-5,34,-5c171,88,172,88,173,87,199,69,199,69,199,69v46,37,46,37,46,37c178,112,178,112,178,112v-42,3,-42,3,-42,3c136,115,135,115,135,115v-15,10,-15,10,-15,10c120,125,120,125,120,125v,1,,1,,1c119,126,119,126,119,127v-6,26,-6,26,-6,26c113,153,113,153,113,153v,,,,,c112,158,107,162,101,160v-6,-1,-10,-6,-8,-12c93,148,93,148,93,148v,,,,,c96,135,96,135,96,135v,,,,,xm116,214v,,,,,c117,214,117,214,117,214v1,3,1,3,1,3c119,220,119,220,119,220v,,,,,c119,221,119,221,119,221v,1,1,2,,3c119,228,117,231,113,233v-3,,-6,,-9,-3c103,230,102,228,102,227v,,,,,c101,226,101,226,101,226v,-1,,-1,,-1c99,220,99,220,99,220v,,,,,c99,220,99,220,98,219v-1,-4,2,-9,6,-12c107,207,109,207,111,208v3,1,4,3,5,6xm144,219v1,2,1,2,1,2c145,222,145,222,145,222v,,,,,c147,226,145,232,139,233v-2,1,-4,1,-6,c131,232,129,230,128,228v,-1,,-1,,-1c128,227,128,227,128,227v-2,-7,-2,-7,-2,-7c124,215,124,215,124,215v-2,-5,-2,-5,-2,-5c122,210,122,210,122,210v,,,,,c120,205,123,199,128,198v2,-1,4,-1,7,c136,199,138,201,139,203v1,1,1,1,1,1c140,204,140,204,140,204v3,8,3,8,3,8c144,219,144,219,144,219v,,,,,xm169,210v2,6,2,6,2,6c171,220,171,220,171,220v,,,,,c172,220,172,220,172,220v1,5,-1,9,-6,12c164,233,161,232,159,231v-2,-1,-4,-3,-5,-5c154,226,154,226,154,226v,-1,,-1,,-1c151,218,151,218,151,218v-2,-7,-2,-7,-2,-7c145,200,145,200,145,200v,,,,,c145,200,145,200,145,200v-2,-6,2,-11,6,-12c156,186,161,189,163,193v,,,,,c163,194,163,194,163,194v6,16,6,16,6,16c169,210,169,210,169,210xm188,192v,,,,,c188,192,188,192,188,192v6,16,6,16,6,16c196,212,196,212,196,212v,,,,,c196,212,196,212,196,213v-1,,,1,,1c196,218,194,223,190,225v-5,1,-10,-2,-12,-6c178,219,178,219,178,219v,-1,,-1,,-1c177,216,177,216,177,216v-2,-6,-2,-6,-2,-6c171,198,171,198,171,198v,,,,,c171,198,171,198,171,198v-2,-5,1,-10,6,-12c179,186,182,186,183,186v3,1,4,3,5,6xm230,197v,4,-4,9,-8,9c222,206,222,206,222,206v-1,,-1,,-1,c200,208,200,208,200,208v-5,-17,-5,-17,-5,-17c220,188,220,188,220,188v,,,,,c220,188,220,188,220,188v5,1,9,4,10,9xm257,120v,3,-1,6,-4,8c252,129,251,130,250,130v-1,,-1,,-1,c249,129,249,129,249,129v-68,6,-68,6,-68,6c181,135,180,135,179,136v,,-1,1,-1,3c179,139,179,139,179,139v,2,1,3,3,2c240,137,240,137,240,137v1,,1,,1,c241,137,241,137,241,137v2,,4,1,6,2c249,141,250,143,250,145v1,5,-3,9,-7,10c243,155,243,155,242,155v-1,-1,-1,-1,-1,-1c187,158,187,158,187,158v-1,1,-2,1,-2,2c184,160,184,161,184,162v,2,,2,,2c185,165,186,166,187,166v43,-3,43,-3,43,-3c231,163,231,163,231,163v1,,1,,1,c236,163,240,166,241,171v,5,-3,9,-8,9c232,181,232,181,232,181v,-1,,-1,,-1c192,183,192,183,192,183v,,-1,1,-2,1c190,183,188,182,186,181v-3,-2,-7,-3,-12,-1c171,181,168,184,166,187v-4,-5,-11,-7,-17,-5c144,184,140,188,139,194v,-1,-1,-1,-1,-1c133,191,130,191,125,192v-5,2,-8,6,-9,11c115,203,115,203,114,203v-3,-2,-7,-3,-12,-1c101,202,100,203,99,204v-6,4,-8,11,-6,17c93,221,93,221,93,221v,1,,1,,1c94,223,94,223,94,223v-4,-1,-4,-1,-4,-1c75,160,75,160,75,160,89,140,89,140,89,140v-2,6,-2,6,-2,6c86,147,86,147,86,147v,,,,,c85,155,90,165,100,167v4,1,9,,13,-3c116,162,118,159,119,154v,,,,,c119,154,119,154,119,154v6,-25,6,-25,6,-25c138,121,138,121,138,121v41,-3,41,-3,41,-3c247,112,247,112,247,112v,,,,1,c248,112,248,112,248,112v5,,9,4,9,8xm271,101v-5,4,-11,2,-14,-2c253,94,254,87,259,84v4,-3,11,-2,14,3c276,92,275,98,271,101xe" fillcolor="#8dd0d2" stroked="f">
                  <v:path arrowok="t" o:connecttype="custom" o:connectlocs="690675,191508;502992,326689;322816,499422;3754,585788;349091,916232;461702,871172;585573,889947;720705,863662;833315,796071;874605,698439;908388,604563;945925,510687;1005984,454361;281525,897457;360352,506932;649385,326689;506746,431831;424165,574523;349091,555747;435426,803581;446687,829866;382874,852396;367860,822356;544282,829866;480470,856151;457948,788561;521760,762275;540529,822356;645631,826111;578065,844886;544282,751010;634370,788561;728212,781050;713197,844886;656892,788561;686922,698439;829561,773540;825808,705949;934664,488157;671907,521952;927157,521952;701936,593298;863344,612073;870852,679664;653139,675909;469209,720970;349091,829866;281525,600808;375367,627093;469209,484401;930910,420566;1024752,326689" o:connectangles="0,0,0,0,0,0,0,0,0,0,0,0,0,0,0,0,0,0,0,0,0,0,0,0,0,0,0,0,0,0,0,0,0,0,0,0,0,0,0,0,0,0,0,0,0,0,0,0,0,0,0,0"/>
                  <o:lock v:ext="edit" verticies="t"/>
                </v:shape>
                <v:shape id="Freeform 6139" o:spid="_x0000_s1206" style="position:absolute;left:191579;top:45513;width:7684;height:7176;visibility:visible;mso-wrap-style:square;v-text-anchor:top" coordsize="20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" path="m197,58c140,21,140,21,140,21v4,-3,7,-9,8,-17c148,2,147,,145,v-3,,-4,1,-5,3c138,16,130,21,117,19v-2,,-2,,-2,c100,16,85,13,62,29v2,-3,2,-7,,-10c59,15,53,14,49,17v-4,3,-5,9,-2,13c49,32,52,34,55,34,33,50,31,64,28,80v,2,,2,,2c25,95,18,100,4,98v-1,,-3,1,-4,3c,103,1,105,3,105v8,2,14,1,19,-1c37,170,37,170,37,170v-5,4,-5,4,-5,4c44,181,60,181,73,172v12,-9,18,-24,16,-38c83,138,83,138,83,138,26,101,26,101,26,101v4,-4,8,-9,8,-18c35,81,35,81,35,81,38,66,40,55,58,41v73,104,73,104,73,104c118,154,118,154,118,154v3,5,3,5,3,5c109,167,109,167,109,167v5,6,5,6,5,6c101,182,101,182,101,182v6,9,6,9,6,9c193,131,193,131,193,131v-6,-9,-6,-9,-6,-9c174,131,174,131,174,131v-5,-6,-5,-6,-5,-6c158,133,158,133,158,133v-3,-5,-3,-5,-3,-5c141,138,141,138,141,138,68,33,68,33,68,33,88,21,99,23,114,26v2,,2,,2,c124,28,131,27,136,24v15,67,15,67,15,67c146,94,146,94,146,94v12,7,28,7,41,-2c199,83,205,69,203,54v-6,4,-6,4,-6,4c197,58,197,58,197,58xm80,140c40,168,40,168,40,168,26,106,26,106,26,106v54,34,54,34,54,34c80,140,80,140,80,140xm154,88c140,26,140,26,140,26v54,34,54,34,54,34c154,88,154,88,154,88v,,,,,xe" fillcolor="#8dd0d2" stroked="f">
                  <v:path arrowok="t" o:connecttype="custom" o:connectlocs="738366,217895;524727,78893;554711,15027;543467,0;524727,11270;438522,71379;431026,71379;232379,108947;232379,71379;183654,63866;176158,112704;206143,127731;104945,300545;104945,308058;14992,368167;0,379437;11244,394465;82457,390708;138678,638657;119938,653684;273608,646171;333576,503412;311088,518439;97449,379437;127434,311815;131182,304301;217387,154029;490994,544737;442270,578548;453514,597332;408537,627387;427278,649927;378553,683739;401041,717550;723373,492142;700885,458330;652160,492142;633420,469601;592192,499655;580948,480871;528475,518439;254867,123975;427278,97677;434774,97677;509735,90163;565955,341869;547215,353140;700885,345626;760854,202868;738366,217895;738366,217895;299844,525953;149922,631143;97449,398221;299844,525953;299844,525953;577200,330599;524727,97677;727121,225408;577200,330599;577200,330599" o:connectangles="0,0,0,0,0,0,0,0,0,0,0,0,0,0,0,0,0,0,0,0,0,0,0,0,0,0,0,0,0,0,0,0,0,0,0,0,0,0,0,0,0,0,0,0,0,0,0,0,0,0,0,0,0,0,0,0,0,0,0,0,0"/>
                  <o:lock v:ext="edit" verticies="t"/>
                </v:shape>
                <v:shape id="Freeform 6140" o:spid="_x0000_s1207" style="position:absolute;left:159194;top:56213;width:10541;height:8858;visibility:visible;mso-wrap-style:square;v-text-anchor:top" coordsize="28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" path="m229,20c178,9,178,9,178,9,164,19,164,19,164,19,121,11,121,11,121,11v-2,1,-2,1,-2,1c60,54,60,54,60,54,47,36,47,36,47,36v-4,3,-4,3,-4,3c55,57,55,57,55,57v-5,4,-5,4,-5,4c43,51,43,51,43,51v-9,7,-9,7,-9,7c41,67,41,67,41,67,28,76,28,76,28,76,15,85,15,85,15,85v7,10,7,10,7,10c30,89,30,89,30,89v3,23,3,23,3,23c,135,,135,,135v7,9,7,9,7,9c14,140,14,140,14,140v20,29,20,29,20,29c16,182,16,182,16,182v26,17,26,17,26,17c256,48,256,48,256,48,257,,257,,257,,229,20,229,20,229,20v,,,,,xm59,131c40,145,40,145,40,145v-6,-9,-6,-9,-6,-9c53,123,53,123,53,123v6,8,6,8,6,8c59,131,59,131,59,131xm46,84c65,71,65,71,65,71v5,8,5,8,5,8c51,92,51,92,51,92,46,84,46,84,46,84v,,,,,xm91,109c72,122,72,122,72,122v-6,-8,-6,-8,-6,-8c86,100,86,100,86,100v5,9,5,9,5,9c91,109,91,109,91,109xm77,62c97,48,97,48,97,48v6,8,6,8,6,8c83,70,83,70,83,70,77,62,77,62,77,62v,,,,,xm124,86c104,99,104,99,104,99,99,91,99,91,99,91,118,78,118,78,118,78v6,8,6,8,6,8c124,86,124,86,124,86xm110,39c129,26,129,26,129,26v6,8,6,8,6,8c116,47,116,47,116,47v-6,-8,-6,-8,-6,-8c110,39,110,39,110,39xm156,63c137,77,137,77,137,77v-6,-8,-6,-8,-6,-8c151,55,151,55,151,55v5,8,5,8,5,8c156,63,156,63,156,63xm189,41c169,54,169,54,169,54v-6,-8,-6,-8,-6,-8c183,32,183,32,183,32v6,9,6,9,6,9c189,41,189,41,189,41xm241,33v-2,2,-5,1,-6,c234,31,235,29,236,27v2,-1,5,,6,1c243,30,242,32,241,33xm273,75v8,12,8,12,8,12c273,92,264,94,254,93v-2,9,-7,18,-16,24c231,122,221,124,211,123v-2,9,-7,18,-15,24c188,152,178,154,169,153v-3,9,-8,18,-16,23c145,182,135,184,126,183v-3,9,-8,18,-16,23c102,212,92,214,83,213v-2,9,-8,18,-16,23c59,224,59,224,59,224v6,-4,11,-12,10,-20c70,194,70,194,70,194v9,4,9,4,9,4c87,200,95,199,102,195v6,-5,10,-13,10,-21c112,164,112,164,112,164v10,3,10,3,10,3c130,170,138,169,145,165v6,-5,10,-13,10,-21c155,134,155,134,155,134v10,3,10,3,10,3c172,140,181,139,187,135v7,-5,11,-12,11,-21c198,104,198,104,198,104v10,3,10,3,10,3c215,110,224,109,230,105v7,-5,11,-12,11,-21c241,74,241,74,241,74v9,4,9,4,9,4c258,80,267,79,273,75xe" fillcolor="#8dd0d2" stroked="f">
                  <v:path arrowok="t" o:connecttype="custom" o:connectlocs="667722,33781;453901,41288;225075,202689;161304,146386;187562,228963;127542,217703;105035,285266;82527,356582;123791,420392;26259,540503;127542,634341;157552,746946;964070,0;859035,75070;150050,544257;198816,461680;221323,491708;243831,266498;191314,345322;172557,315294;270090,457926;322607,375350;341363,409131;363871,180168;311353,262745;288846,232717;390130,371596;442647,292773;465154,322801;483911,97591;435144,176414;412637,146386;513921,289019;566438,206442;585194,236470;633960,202689;686478,120112;708985,153893;881543,123865;907801,105098;1024090,281512;952816,349075;791513,461680;633960,574285;472657,686890;311353,799495;221323,840783;262587,728178;382627,731932;420140,615573;543931,619327;581443,502968;701483,506722;742747,390364;862786,394117;904050,277759;1024090,281512" o:connectangles="0,0,0,0,0,0,0,0,0,0,0,0,0,0,0,0,0,0,0,0,0,0,0,0,0,0,0,0,0,0,0,0,0,0,0,0,0,0,0,0,0,0,0,0,0,0,0,0,0,0,0,0,0,0,0,0,0"/>
                  <o:lock v:ext="edit" verticies="t"/>
                </v:shape>
                <v:shape id="Freeform 6141" o:spid="_x0000_s1208" style="position:absolute;left:128047;top:45243;width:6573;height:6954;visibility:visible;mso-wrap-style:square;v-text-anchor:top" coordsize="17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" path="m148,138v-33,23,-33,23,-33,23c113,163,109,162,107,160,92,138,92,138,92,138,73,140,55,132,44,116,28,92,34,60,57,44,81,27,113,33,130,56v11,16,13,35,4,53c150,130,150,130,150,130v1,2,1,6,-2,8xm113,149v24,-17,24,-17,24,-17c123,112,123,112,123,112v-1,-2,-1,-4,,-6c131,92,130,76,121,63,108,44,82,40,64,53,45,66,41,91,54,110v9,13,24,20,40,17c96,126,98,127,99,129v14,20,14,20,14,20c113,149,113,149,113,149xm118,163v5,8,5,8,5,8c155,149,155,149,155,149v-6,-8,-6,-8,-6,-8c118,163,118,163,118,163xm126,172v5,6,5,6,5,6c159,159,159,159,159,159v-4,-6,-4,-6,-4,-6c126,172,126,172,126,172xm136,179v4,6,4,6,4,6c162,169,162,169,162,169v-4,-6,-4,-6,-4,-6c136,179,136,179,136,179xm159,42c143,53,143,53,143,53v-2,1,-4,,-5,-1c137,50,137,48,139,47,155,36,155,36,155,36v1,-1,4,-1,5,1c161,38,161,41,159,42xm37,127c21,138,21,138,21,138v-2,1,-4,1,-5,-1c15,136,15,133,17,132,33,121,33,121,33,121v1,-1,4,,5,1c39,124,38,126,37,127xm55,166v-2,1,-3,1,-4,1c49,166,48,163,49,162v8,-18,8,-18,8,-18c58,142,60,142,62,142v2,1,3,3,2,5c56,165,56,165,56,165v-1,1,-1,1,-1,1xm118,31v-2,1,-3,1,-4,1c112,31,111,28,112,27,120,9,120,9,120,9v1,-2,3,-3,5,-2c127,8,128,11,127,12v-8,18,-8,18,-8,18c118,30,118,31,118,31xm86,22c84,3,84,3,84,3,84,1,82,,80,,78,,77,2,77,4v2,18,2,18,2,18c79,25,81,26,82,26v1,,2,,2,-1c85,25,86,23,86,22xm54,32c43,16,43,16,43,16,42,15,39,14,37,15v-1,1,-2,4,,5c48,36,48,36,48,36v1,2,3,2,5,1c55,36,55,34,54,32xm32,61v1,-2,,-4,-1,-5c13,48,13,48,13,48v-2,-1,-4,,-5,2c7,52,8,54,10,55v17,8,17,8,17,8c29,63,30,63,31,63v,-1,1,-1,1,-2xm174,83v-1,,-1,,-2,c153,85,153,85,153,85v-2,,-4,-1,-4,-3c148,80,150,78,152,78v19,-2,19,-2,19,-2c173,76,175,77,175,79v,2,,3,-1,4xm26,96v-1,,-2,,-2,c5,98,5,98,5,98,3,98,1,97,1,95,,93,2,91,4,91,23,89,23,89,23,89v2,,4,1,4,3c27,94,26,95,26,96xe" fillcolor="#8dd0d2" stroked="f">
                  <v:path arrowok="t" o:connecttype="custom" o:connectlocs="431891,605121;345513,518675;214068,165375;503247,409678;555825,518675;514513,496124;461935,398402;240357,199201;353024,477331;424380,560019;443157,612638;582114,560019;443157,612638;491980,669015;582114,575053;510758,672774;608403,635189;510758,672774;537047,199201;522024,176650;600891,139065;138956,477331;60089,514916;123934,454780;138956,477331;191534,627672;214068,541226;240357,552501;206556,623913;428135,120272;450669,33827;476958,45102;443157,116514;315468,11276;289179,15034;307957,97721;322979,82687;161490,60136;138956,75170;199045,139065;120178,229269;48822,180409;37556,206718;116423,236786;653469,311957;574602,319474;570847,293164;657225,296923;97645,360817;18778,368334;15022,342025;101400,345783" o:connectangles="0,0,0,0,0,0,0,0,0,0,0,0,0,0,0,0,0,0,0,0,0,0,0,0,0,0,0,0,0,0,0,0,0,0,0,0,0,0,0,0,0,0,0,0,0,0,0,0,0,0,0,0"/>
                  <o:lock v:ext="edit" verticies="t"/>
                </v:shape>
                <v:shape id="Freeform 6142" o:spid="_x0000_s1209" style="position:absolute;left:224742;top:88185;width:7509;height:6795;visibility:visible;mso-wrap-style:square;v-text-anchor:top" coordsize="20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" path="m135,88v22,12,22,12,22,12c160,123,150,146,130,160,101,181,61,173,41,144,26,123,26,98,37,77,50,92,50,92,50,92v-5,14,-4,30,5,42c70,155,99,160,120,146v18,-14,24,-38,15,-58xm195,61v-4,-3,-10,-2,-13,2c171,80,171,80,171,80,124,49,124,49,124,49v-3,-2,-7,-2,-10,c72,79,72,79,72,79,67,73,67,73,67,73,95,53,95,53,95,53v4,-3,5,-8,2,-12c94,36,89,36,85,39,56,59,56,59,56,59,35,33,35,33,35,33v5,-6,6,-15,1,-22c30,2,19,,11,6,2,12,,23,6,32v3,4,7,7,12,7c63,97,63,97,63,97v3,4,8,4,12,1c119,67,119,67,119,67v50,32,50,32,50,32c172,101,176,101,179,99v1,-1,2,-2,2,-3c197,73,197,73,197,73v3,-4,2,-10,-2,-12xe" fillcolor="#8dd0d2" stroked="f">
                  <v:path arrowok="t" o:connecttype="custom" o:connectlocs="506849,330340;589447,375387;488077,600619;153932,540557;138914,289048;187722,345356;206494,503018;450533,548065;506849,330340;732116,228986;683308,236494;642009,300309;465551,183940;428006,183940;270320,296556;251547,274032;356672,198955;364181,153909;319127,146401;210249,221478;131405,123878;135160,41293;41299,22523;22527,120124;67580,146401;236530,364125;281583,367879;446778,251509;634500,371633;672045,371633;679554,360371;739625,274032;732116,228986" o:connectangles="0,0,0,0,0,0,0,0,0,0,0,0,0,0,0,0,0,0,0,0,0,0,0,0,0,0,0,0,0,0,0,0,0"/>
                  <o:lock v:ext="edit" verticies="t"/>
                </v:shape>
                <v:shape id="Freeform 6143" o:spid="_x0000_s1210" style="position:absolute;left:202342;top:44307;width:7541;height:7143;visibility:visible;mso-wrap-style:square;v-text-anchor:top" coordsize="20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" path="m145,115v-7,5,-12,13,-13,20c68,140,68,140,68,140v-1,-2,-3,-4,-4,-6c63,132,62,131,61,130,88,71,88,71,88,71v7,,15,-2,22,-6c124,54,128,34,118,19,107,4,86,,71,10,57,21,53,42,64,57v1,1,1,2,3,3c40,120,40,120,40,120v-8,-1,-15,1,-22,6c3,136,,157,10,172v11,14,31,18,46,8c62,175,66,170,69,163v66,-5,66,-5,66,-5c136,159,136,160,137,161v10,15,31,19,46,8c198,159,201,138,191,123v-11,-15,-31,-18,-46,-8xe" fillcolor="#8dd0d2" stroked="f">
                  <v:path arrowok="t" o:connecttype="custom" o:connectlocs="543976,432385;495206,507582;255106,526382;240100,503822;228845,488783;330137,266951;412671,244391;442684,71438;266361,37599;240100,214313;251354,225592;150062,451184;67528,473743;37516,646697;210087,676776;258857,612859;506460,594059;513963,605339;686535,635418;716547,462464;543976,432385" o:connectangles="0,0,0,0,0,0,0,0,0,0,0,0,0,0,0,0,0,0,0,0,0"/>
                </v:shape>
                <v:shape id="Freeform 6144" o:spid="_x0000_s1211" style="position:absolute;left:117729;top:32686;width:8366;height:8922;visibility:visible;mso-wrap-style:square;v-text-anchor:top" coordsize="22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" path="m79,32c223,,223,,223,,144,124,144,124,144,124,66,142,66,142,66,142,106,78,106,78,106,78v1,-1,1,-3,-1,-4c104,73,102,74,101,75,58,144,58,144,58,144,,156,,156,,156,79,32,79,32,79,32v,,,,,xm148,130v-1,,-1,1,-1,1c74,146,74,146,74,146v26,37,26,37,26,37c127,164,159,162,178,175v-6,-23,7,-52,34,-70c187,69,187,69,187,69v-38,60,-38,60,-38,60c148,130,148,130,148,130xm114,222c68,171,68,171,68,171v2,-5,2,-10,-1,-15c63,150,54,148,49,153v-6,4,-8,12,-3,18c49,175,54,177,59,177v32,61,32,61,32,61c114,222,114,222,114,222v,,,,,xe" fillcolor="#8dd0d2" stroked="f">
                  <v:path arrowok="t" o:connecttype="custom" o:connectlocs="296379,119956;836613,0;540234,464831;247607,532306;397673,292393;393921,277399;378914,281148;217594,539803;0,584787;296379,119956;296379,119956;555241,487322;551489,491071;277620,547301;375163,686000;667790,656011;795345,393607;701554,258656;558993,483574;555241,487322;427686,832197;255111,641016;251359,584787;183830,573541;172575,641016;221346,663508;341398,892175;427686,832197;427686,832197" o:connectangles="0,0,0,0,0,0,0,0,0,0,0,0,0,0,0,0,0,0,0,0,0,0,0,0,0,0,0,0,0"/>
                  <o:lock v:ext="edit" verticies="t"/>
                </v:shape>
                <v:shape id="Freeform 6145" o:spid="_x0000_s1212" style="position:absolute;left:220868;top:44005;width:10843;height:9128;visibility:visible;mso-wrap-style:square;v-text-anchor:top" coordsize="28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" path="m240,v-2,,-3,1,-4,3c232,11,227,18,220,22v-10,8,-23,11,-43,14c176,36,176,36,176,36v-1,,-1,,-1,c172,38,169,41,166,42,147,56,131,63,110,55v-2,-1,-4,,-5,1c104,56,104,58,104,60v4,9,7,18,11,26c108,80,101,73,93,65,91,91,75,105,50,120v-7,15,-16,30,-28,38c16,163,8,166,,167v67,64,107,76,154,48c154,215,154,215,154,215v,,,,,c164,196,167,177,162,158v19,17,42,24,72,21c234,179,235,178,235,179v1,,1,,1,-1c236,178,236,178,236,178,289,135,278,79,244,2,243,1,242,,240,xm51,186v5,-1,8,-4,10,-7c68,172,70,162,68,153v3,1,5,2,7,4c83,164,84,177,77,184v-7,7,-18,8,-26,2xm103,213v-4,-13,-2,-27,8,-38c120,164,135,161,148,165v-45,48,-45,48,-45,48c103,213,103,213,103,213xm116,141v-7,7,-19,8,-26,1c87,140,86,137,85,135v9,1,19,-2,25,-9c113,123,115,120,116,115v6,7,7,18,,26xm232,171c179,175,148,147,115,65v24,5,42,-4,65,-21c196,42,212,38,225,29v6,-4,10,-9,15,-15c275,95,273,137,232,171xm158,113v-1,-1,-3,-4,-5,-7c149,96,154,85,163,81v9,-3,20,1,24,9c183,90,179,90,175,92v-9,4,-15,12,-17,21xm242,70v1,3,1,5,1,8c236,73,226,71,216,75v-4,2,-7,4,-10,7c204,73,209,63,217,59v10,-4,21,1,25,11xm180,133v62,-25,62,-25,62,-25c241,122,233,134,219,140v-13,5,-28,2,-39,-7xe" fillcolor="#8dd0d2" stroked="f">
                  <v:path arrowok="t" o:connecttype="custom" o:connectlocs="885419,11269;664064,135232;656561,135232;412695,206604;390185,225386;348915,244168;82539,593516;577773,807633;577773,807633;877915,672401;885419,668645;915433,7513;191341,698696;255121,574734;288887,691184;386433,800120;555263,619811;386433,800120;337660,533413;412695,473310;435206,529657;431454,244168;844149,108937;870412,642350;574022,398182;701582,338079;592780,424477;911681,293002;772866,308027;907930,262950;907930,405695;675320,499605" o:connectangles="0,0,0,0,0,0,0,0,0,0,0,0,0,0,0,0,0,0,0,0,0,0,0,0,0,0,0,0,0,0,0,0"/>
                  <o:lock v:ext="edit" verticies="t"/>
                </v:shape>
                <v:shape id="Freeform 6146" o:spid="_x0000_s1213" style="position:absolute;left:117284;top:56134;width:9525;height:7048;visibility:visible;mso-wrap-style:square;v-text-anchor:top" coordsize="25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" path="m218,71c203,55,169,60,154,63v-1,4,-3,7,-6,9c145,74,142,75,138,75v-8,13,-25,42,-15,62c137,163,159,188,179,175v7,-6,15,-11,20,-15c199,160,205,156,214,150v6,-4,13,-9,20,-14c254,122,238,92,218,71xm178,107v4,6,4,6,4,6c175,118,175,118,175,118v7,11,7,11,7,11c200,116,200,116,200,116v6,8,6,8,6,8c179,142,179,142,179,142,166,124,166,124,166,124v-3,3,-3,3,-3,3c159,121,159,121,159,121v3,-3,3,-3,3,-3c159,113,159,113,159,113v-7,-9,-3,-20,5,-25c169,84,172,83,178,84v-2,10,-2,10,-2,10c174,93,172,93,169,95v-4,3,-5,8,-2,13c170,112,170,112,170,112v8,-5,8,-5,8,-5c178,107,178,107,178,107xm134,51v5,-3,11,-2,14,3c152,59,151,65,146,68v-5,4,-12,3,-15,-2c127,61,129,55,134,51xm126,52c105,44,105,44,105,44,137,22,137,22,137,22v,23,,23,,23c135,45,133,46,131,47v-2,2,-3,3,-5,5xm48,63v6,8,6,8,6,8c52,72,51,73,50,72v-2,,-3,-1,-3,-2c45,68,45,65,48,63xm67,74v1,,2,1,3,2c71,79,71,81,68,84,62,75,62,75,62,75v2,,3,-1,5,-1xm91,39c78,26,51,30,39,33v,3,-2,5,-5,7c32,42,29,43,26,42,19,53,7,76,14,93v11,21,29,41,45,30c65,118,71,114,75,111v,,5,-3,13,-8c92,100,98,96,104,92,120,80,107,56,91,39xm73,89v4,6,4,6,4,6c72,98,72,98,72,98,68,93,68,93,68,93v-5,4,-9,5,-15,3c55,89,55,89,55,89v3,1,7,-1,9,-3c58,77,58,77,58,77v-2,2,-2,2,-2,2c54,80,50,81,48,80v-3,,-6,-1,-8,-4c36,70,37,63,43,57,40,53,40,53,40,53v5,-3,5,-3,5,-3c48,54,48,54,48,54v4,-2,8,-3,13,-3c59,58,59,58,59,58v-3,,-5,1,-7,2c58,69,58,69,58,69v2,-1,2,-1,2,-1c63,66,66,66,68,66v4,,6,2,8,5c80,77,79,84,73,89xm17,24c,18,,18,,18,25,,25,,25,v1,18,1,18,1,18c24,18,22,19,20,20v-1,1,-2,3,-3,4xm23,23v4,-3,9,-2,12,2c37,29,36,34,32,37v-3,3,-9,2,-12,-2c18,31,19,26,23,23xe" fillcolor="#8dd0d2" stroked="f">
                  <v:path arrowok="t" o:connecttype="custom" o:connectlocs="577500,236200;517500,281190;671250,656110;802500,562380;817500,266193;682500,423660;682500,483647;772500,464901;622500,464901;596250,453653;596250,423660;667500,314933;633750,356174;637500,419911;667500,401165;555000,202457;491250,247447;472500,194959;513750,82482;491250,176213;180000,236200;187500,269943;180000,236200;262500,284939;232500,281190;341250,146219;127500,149968;52500,348676;281250,416161;390000,344927;273750,333679;270000,367422;198750,359923;240000,322431;210000,296187;150000,284939;150000,198708;180000,202457;221250,217454;217500,258695;255000,247447;273750,333679;0,67486;97500,67486;63750,89981;131250,93730;75000,131222" o:connectangles="0,0,0,0,0,0,0,0,0,0,0,0,0,0,0,0,0,0,0,0,0,0,0,0,0,0,0,0,0,0,0,0,0,0,0,0,0,0,0,0,0,0,0,0,0,0,0"/>
                  <o:lock v:ext="edit" verticies="t"/>
                </v:shape>
                <v:shape id="Freeform 6147" o:spid="_x0000_s1214" style="position:absolute;left:172624;top:45323;width:7573;height:7175;visibility:visible;mso-wrap-style:square;v-text-anchor:top" coordsize="20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" path="m113,1c88,19,88,19,88,19,72,15,72,15,72,15v-1,,-2,,-3,c2,62,2,62,2,62,,63,,66,1,67,84,186,84,186,84,186v1,2,3,2,5,1c98,181,98,181,98,181v5,8,5,8,5,8c105,191,107,191,109,190v91,-64,91,-64,91,-64c202,125,202,123,201,121,118,2,118,2,118,2,117,1,114,,113,1xm80,25v26,6,26,6,26,6c91,41,91,41,91,41,80,25,80,25,80,25v,,,,,xm88,179c9,66,9,66,9,66,70,24,70,24,70,24,87,49,87,49,87,49v2,1,4,2,6,1c114,34,114,34,114,34v59,85,59,85,59,85c88,179,88,179,88,179v,,,,,xm193,122v-86,60,-86,60,-86,60c104,177,104,177,104,177v77,-54,77,-54,77,-54c182,122,183,119,182,118,119,28,119,28,119,28v-1,-1,-2,-1,-3,-2c97,21,97,21,97,21,114,10,114,10,114,10v79,112,79,112,79,112c193,122,193,122,193,122xm121,61v1,1,1,3,,4c93,84,93,84,93,84v-1,1,-2,,-3,-1c89,82,89,81,90,81,118,61,118,61,118,61v1,-1,3,-1,3,xm46,101v-1,-1,,-3,1,-4c74,78,74,78,74,78v1,-1,3,,4,1c79,80,78,81,77,82,49,101,49,101,49,101v-1,1,-2,1,-3,xm116,133v1,1,,2,-1,3c87,155,87,155,87,155v-1,1,-2,1,-3,c83,154,84,152,85,152v27,-20,27,-20,27,-20c113,131,115,132,116,133xm122,142v1,1,,2,-1,3c94,165,94,165,94,165v-1,,-3,,-4,-1c90,163,90,161,91,161v28,-20,28,-20,28,-20c120,141,121,141,122,142xm109,124v1,1,1,2,,3c81,146,81,146,81,146v-1,1,-3,1,-3,c77,145,77,143,78,143v28,-20,28,-20,28,-20c107,123,109,123,109,124xm103,115v1,1,,2,-1,3c75,137,75,137,75,137v-1,1,-3,1,-4,c71,136,71,134,72,134v28,-20,28,-20,28,-20c101,113,102,114,103,115xm159,116v1,1,1,2,,3c131,138,131,138,131,138v-1,1,-2,1,-3,c127,137,127,135,128,135v28,-20,28,-20,28,-20c157,114,159,115,159,116xm97,106v,1,,2,-1,3c68,128,68,128,68,128v-1,1,-2,1,-3,c64,127,65,125,66,125,93,105,93,105,93,105v2,,3,,4,1xm52,110v,-1,,-3,1,-3c81,87,81,87,81,87v1,-1,2,-1,3,c85,89,84,90,83,91,56,110,56,110,56,110v-1,1,-3,1,-4,xm128,71v,1,,2,-1,3c62,119,62,119,62,119v-1,1,-3,1,-3,c58,118,58,116,59,115,125,70,125,70,125,70v1,-1,2,,3,1xm84,75v-1,-1,-1,-3,,-4c112,52,112,52,112,52v1,-1,2,,3,1c116,54,116,55,115,55,87,75,87,75,87,75v-1,1,-3,1,-3,xm153,107v1,1,1,2,,3c125,129,125,129,125,129v-1,1,-3,1,-3,c121,128,121,126,122,126v28,-20,28,-20,28,-20c151,105,152,106,153,107xm134,79v1,2,1,3,,4c106,102,106,102,106,102v-1,1,-3,1,-3,-1c102,100,102,99,103,99,131,79,131,79,131,79v1,-1,2,-1,3,xm147,98v,1,,2,-1,3c118,120,118,120,118,120v-1,1,-2,1,-3,c114,119,115,117,116,117,144,97,144,97,144,97v1,-1,2,,3,1xm140,89v1,1,1,2,,3c112,111,112,111,112,111v-1,1,-2,1,-3,c108,110,108,108,109,107,137,88,137,88,137,88v1,-1,3,,3,1xm46,89c68,74,68,74,68,74v2,-2,4,-5,2,-9c61,52,61,52,61,52,59,49,55,47,52,50,29,65,29,65,29,65v-2,2,-4,5,-1,9c37,87,37,87,37,87v2,3,5,5,9,2xm32,72v-1,-1,-1,-2,,-3c54,54,54,54,54,54v1,-1,2,-1,3,c66,67,66,67,66,67v1,1,1,2,,3c43,85,43,85,43,85v-1,1,-1,1,-2,c32,72,32,72,32,72v,,,,,xe" fillcolor="#8dd0d2" stroked="f">
                  <v:path arrowok="t" o:connecttype="custom" o:connectlocs="269907,56352;3749,251706;367373,679982;749741,473358;423603,3757;341132,154029;329886,672468;326137,184084;648526,447060;723500,458330;678515,462087;434850,97677;723500,458330;453593,244192;337383,304301;172440,379437;292399,296788;172440,379437;326137,582305;419855,495898;453593,544737;341132,604846;408609,465844;292399,548494;408609,465844;281153,514682;374870,428276;596044,447060;479834,507169;363624,398221;243666,480871;363624,398221;303645,326842;209927,413249;476085,278004;221173,432033;314891,281760;431101,199111;314891,281760;468588,484628;562305,398221;502326,311815;386116,371924;551059,368167;431101,450817;551059,368167;419855,417005;513572,330599;254912,278004;194933,187840;138702,326842;119958,259220;247414,251706;153697,319329" o:connectangles="0,0,0,0,0,0,0,0,0,0,0,0,0,0,0,0,0,0,0,0,0,0,0,0,0,0,0,0,0,0,0,0,0,0,0,0,0,0,0,0,0,0,0,0,0,0,0,0,0,0,0,0,0,0"/>
                  <o:lock v:ext="edit" verticies="t"/>
                </v:shape>
                <v:shape id="Freeform 6148" o:spid="_x0000_s1215" style="position:absolute;left:128047;top:55610;width:8001;height:7540;visibility:visible;mso-wrap-style:square;v-text-anchor:top" coordsize="21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" path="m201,126c193,109,176,71,165,28v,35,17,82,26,106c201,126,201,126,201,126xm52,117v25,23,40,48,40,48c92,165,37,118,13,114v45,31,76,66,76,66c89,180,31,143,,141v35,18,79,49,95,60c128,178,128,178,128,178,110,162,72,128,52,117xm94,60c44,47,44,47,44,47v9,-5,19,-7,28,-5c82,44,89,51,94,60xm43,50c93,64,93,64,93,64v-9,5,-18,7,-28,5c55,66,48,59,43,50xm63,82v50,13,50,13,50,13c104,100,95,102,85,100,75,97,68,91,63,82xm114,92c64,78,64,78,64,78v9,-5,19,-7,28,-5c101,76,109,83,114,92xm132,123c82,109,82,109,82,109v9,-5,19,-8,28,-5c120,106,128,113,132,123xm81,112v51,13,51,13,51,13c123,131,113,133,103,130,94,128,86,121,81,112xm100,144v48,13,48,13,48,13c140,162,130,164,121,162v-9,-3,-16,-9,-21,-18xm151,154c99,141,99,141,99,141v9,-6,19,-9,29,-6c138,138,146,145,151,154xm126,26c104,73,104,73,104,73v-4,-9,-5,-19,,-28c108,36,116,30,126,26xm129,28v3,9,4,19,-1,28c124,65,116,71,106,75,129,28,129,28,129,28v,,,,,xm146,57v4,9,4,19,,28c142,94,134,100,124,104,146,57,146,57,146,57v,,,,,xm143,55v-22,47,-22,47,-22,47c117,93,117,83,121,74v4,-9,12,-16,22,-19xm159,85v-22,47,-22,47,-22,47c133,123,133,113,137,103v4,-9,12,-15,22,-18xm162,86v3,10,4,20,,29c158,124,150,130,140,133,162,86,162,86,162,86v,,,,,xm179,114v3,9,4,19,,28c175,151,167,158,157,161v22,-47,22,-47,22,-47c179,114,179,114,179,114xm176,112v-22,47,-22,47,-22,47c150,150,150,139,154,131v4,-9,12,-15,22,-19xm85,1v8,51,8,51,8,51c84,46,78,38,77,28,75,18,78,8,85,1xm88,v8,6,14,14,16,24c105,33,102,43,96,51,88,,88,,88,v,,,,,xm185,52v9,34,20,55,28,66c203,125,203,125,203,125,196,110,186,83,185,52xe" fillcolor="#8dd0d2" stroked="f">
                  <v:path arrowok="t" o:connecttype="custom" o:connectlocs="619796,105044;755024,472696;345583,619007;334314,675280;356852,754063;195330,438932;165279,176323;353096,225093;349339,240100;161523,187578;424466,356398;236649,307628;240406,292621;428223,345143;308020,408920;495837,461442;495837,468945;304263,420174;555938,588994;375634,540224;371877,528970;567207,577740;390659,273864;473299,97540;480811,210087;484568,105044;548425,213839;465786,390162;548425,213839;454517,382659;537156,206336;514618,495206;597258,318882;608527,431429;608527,322634;672385,427678;589745,604001;672385,427678;578476,596498;661115,420174;349339,195081;319289,3752;390659,90037;330558,0;694923,195081;762537,468945" o:connectangles="0,0,0,0,0,0,0,0,0,0,0,0,0,0,0,0,0,0,0,0,0,0,0,0,0,0,0,0,0,0,0,0,0,0,0,0,0,0,0,0,0,0,0,0,0,0"/>
                  <o:lock v:ext="edit" verticies="t"/>
                </v:shape>
                <v:shape id="Freeform 6149" o:spid="_x0000_s1216" style="position:absolute;left:210296;top:44275;width:9191;height:9192;visibility:visible;mso-wrap-style:square;v-text-anchor:top" coordsize="24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" path="m,100v16,23,16,23,16,23c101,245,101,245,101,245v98,-68,98,-68,98,-68c156,116,156,116,156,116v22,-16,22,-16,22,-16c221,161,221,161,221,161v24,-17,24,-17,24,-17c160,22,160,22,160,22,144,,144,,144,,,100,,100,,100v,,,,,xm235,142v-12,9,-12,9,-12,9c180,90,180,90,180,90v-34,24,-34,24,-34,24c189,175,189,175,189,175v-86,60,-86,60,-86,60c52,162,52,162,52,162v3,,6,-1,9,-3c65,156,67,152,67,148v5,1,9,,13,-3c84,143,87,138,87,134v4,1,9,,12,-2c104,129,106,125,107,120v4,2,8,,12,-2c123,115,126,111,126,107v4,1,9,,13,-3c143,101,145,97,145,93v5,1,9,,13,-2c162,88,165,84,165,79v4,2,9,,13,-2c181,75,183,72,184,69v51,73,51,73,51,73c235,142,235,142,235,142xm64,137c41,105,41,105,41,105,55,95,55,95,55,95v23,33,23,33,23,33c81,132,80,137,76,139v-3,3,-9,2,-11,-1c64,137,64,137,64,137xm104,110c81,77,81,77,81,77,94,68,94,68,94,68v23,33,23,33,23,33c119,105,119,110,115,112v-4,3,-9,2,-11,-2c104,110,104,110,104,110xm143,82c120,50,120,50,120,50,133,40,133,40,133,40v23,34,23,34,23,34c159,77,158,82,154,85v-3,2,-8,1,-11,-2c143,82,143,82,143,82xm150,20v-1,,-1,,-1,c129,35,129,35,129,35v-13,9,-13,9,-13,9c90,62,90,62,90,62,77,71,77,71,77,71,51,89,51,89,51,89,37,99,37,99,37,99,18,113,18,113,18,113,10,103,10,103,10,103v,-1,,-1,,-1c142,9,142,9,142,9v8,11,8,11,8,11c150,20,150,20,150,20xm106,215v61,-43,61,-43,61,-43c133,124,133,124,133,124,72,166,72,166,72,166v34,49,34,49,34,49c106,215,106,215,106,215xm82,168v49,-35,49,-35,49,-35c157,171,157,171,157,171v-49,34,-49,34,-49,34c82,168,82,168,82,168v,,,,,xe" fillcolor="#8dd0d2" stroked="f">
                  <v:path arrowok="t" o:connecttype="custom" o:connectlocs="60027,461457;746585,664048;667800,375169;919163,540243;540243,0;0,375169;836626,566505;547746,427692;386424,881646;228853,596518;300135,543994;371417,495223;446451,442699;521484,390175;592766,341403;667800,288880;881646,532739;240108,513981;206343,356410;285128,521484;240108,513981;303887,288880;438947,378920;390175,412685;536491,307638;498974,150067;577760,318893;536491,307638;559001,75034;435196,165074;288880,266370;138812,371417;37517,386424;532739,33765;562753,75034;626532,645290;270121,622780;397679,806612;491471,498974;405182,769096;307638,630283" o:connectangles="0,0,0,0,0,0,0,0,0,0,0,0,0,0,0,0,0,0,0,0,0,0,0,0,0,0,0,0,0,0,0,0,0,0,0,0,0,0,0,0,0"/>
                  <o:lock v:ext="edit" verticies="t"/>
                </v:shape>
                <v:shape id="Freeform 6150" o:spid="_x0000_s1217" style="position:absolute;left:22812;top:2286;width:7191;height:7239;visibility:visible;mso-wrap-style:square;v-text-anchor:top" coordsize="19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" path="m192,94v-5,-8,-5,-8,-5,-8c187,86,181,77,171,81v-1,-2,-1,-2,-1,-2c170,79,164,70,155,77,93,120,93,120,93,120v,,-9,6,-3,15c92,138,92,138,92,138v-3,3,-6,8,-1,16c96,161,96,161,96,161,192,94,192,94,192,94xm103,89c121,34,121,34,121,34,106,29,106,29,106,29,87,84,87,84,87,84v16,5,16,5,16,5xm82,79c99,30,99,30,99,30,93,23,83,17,72,13,61,9,51,8,41,10,24,59,24,59,24,59v6,7,16,13,27,17c62,80,72,81,82,79xm17,60c36,5,36,5,36,5,20,,20,,20,,2,54,2,54,2,54v15,6,15,6,15,6xm3,172v,,,,,c3,172,3,172,3,172v-3,8,1,16,9,18c19,193,27,189,29,181v1,,1,,1,c30,181,30,181,30,181,62,86,62,86,62,86,35,77,35,77,35,77,3,172,3,172,3,172xe" fillcolor="#8dd0d2" stroked="f">
                  <v:path arrowok="t" o:connecttype="custom" o:connectlocs="719138,352573;700410,322567;640482,303813;636737,296311;580554,288810;348332,450093;337096,506355;344587,517607;340841,577620;359569,603875;719138,352573;385788,333819;453207,127526;397024,108773;325859,315065;385788,333819;307132,296311;370806,112523;269677,48760;153566,37508;89892,221296;191021,285059;307132,296311;63674,225047;134838,18754;74910,0;7491,202542;63674,225047;11237,645134;11237,645134;11237,645134;44946,712648;108620,678891;112365,678891;112365,678891;232222,322567;131093,288810;11237,645134" o:connectangles="0,0,0,0,0,0,0,0,0,0,0,0,0,0,0,0,0,0,0,0,0,0,0,0,0,0,0,0,0,0,0,0,0,0,0,0,0,0"/>
                  <o:lock v:ext="edit" verticies="t"/>
                </v:shape>
                <v:shape id="Freeform 6151" o:spid="_x0000_s1218" style="position:absolute;left:31654;top:2476;width:8144;height:7763;visibility:visible;mso-wrap-style:square;v-text-anchor:top" coordsize="21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" path="m40,10c,92,,92,,92,131,,131,,131,,40,10,40,10,40,10v,,,,,xm61,40c57,43,49,43,46,37,42,32,44,25,48,22v6,-4,12,-3,16,2c68,30,67,36,61,40xm142,12c8,107,8,107,8,107,1,97,1,97,1,97,136,3,136,3,136,3v6,9,6,9,6,9c142,12,142,12,142,12xm40,91v41,59,41,59,41,59c64,162,64,162,64,162,23,103,23,103,23,103,40,91,40,91,40,91v,,,,,xm72,69v41,59,41,59,41,59c95,140,95,140,95,140,54,81,54,81,54,81,72,69,72,69,72,69v,,,,,xm103,47v42,59,42,59,42,59c127,118,127,118,127,118,86,59,86,59,86,59,103,47,103,47,103,47v,,,,,xm135,25v41,59,41,59,41,59c158,96,158,96,158,96,117,37,117,37,117,37,135,25,135,25,135,25v,,,,,xm57,176c190,82,190,82,190,82v5,7,5,7,5,7c62,183,62,183,62,183v-5,-7,-5,-7,-5,-7c57,176,57,176,57,176xm209,89v8,12,8,12,8,12c66,207,66,207,66,207,57,195,57,195,57,195,209,89,209,89,209,89v,,,,,xe" fillcolor="#8dd0d2" stroked="f">
                  <v:path arrowok="t" o:connecttype="custom" o:connectlocs="150118,37502;0,345017;491635,0;150118,37502;150118,37502;228929,150007;172635,138757;180141,82504;240188,90004;228929,150007;532917,45002;30024,401270;3753,363768;510400,11251;532917,45002;532917,45002;150118,341267;303988,562528;240188,607530;86318,386269;150118,341267;150118,341267;270212,258763;424082,480023;356529,525026;202659,303765;270212,258763;270212,258763;386553,176259;544176,397519;476623,442522;322753,221261;386553,176259;386553,176259;506647,93755;660517,315015;592965,360018;439094,138757;506647,93755;506647,93755;213918,660032;713059,307515;731823,333766;232682,686284;213918,660032;213918,660032;784364,333766;814388,378769;247694,776288;213918,731286;784364,333766;784364,333766" o:connectangles="0,0,0,0,0,0,0,0,0,0,0,0,0,0,0,0,0,0,0,0,0,0,0,0,0,0,0,0,0,0,0,0,0,0,0,0,0,0,0,0,0,0,0,0,0,0,0,0,0,0,0,0"/>
                  <o:lock v:ext="edit" verticies="t"/>
                </v:shape>
                <v:shape id="Freeform 6152" o:spid="_x0000_s1219" style="position:absolute;left:88582;top:22399;width:7509;height:6985;visibility:visible;mso-wrap-style:square;v-text-anchor:top" coordsize="20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" path="m116,70v24,4,24,4,24,4c124,163,124,163,124,163v-24,-4,-24,-4,-24,-4c99,165,99,165,99,165v12,3,12,3,12,3c108,186,108,186,108,186,67,178,67,178,67,178v3,-18,3,-18,3,-18c82,162,82,162,82,162v1,-6,1,-6,1,-6c59,152,59,152,59,152,75,63,75,63,75,63v24,4,24,4,24,4c101,54,101,54,101,54v5,1,5,1,5,1c107,50,107,50,107,50,89,46,74,37,64,24v25,5,25,5,25,5c117,9,117,9,117,9,115,8,114,6,114,4v1,-3,3,-4,5,-4c122,1,124,3,123,6v,2,-2,3,-4,4c138,37,138,37,138,37v25,5,25,5,25,5c149,50,132,53,115,52v-1,5,-1,5,-1,5c118,57,118,57,118,57v-2,13,-2,13,-2,13c116,70,116,70,116,70xm182,181v2,-15,2,-15,2,-15c169,163,169,163,169,163v-3,15,-3,15,-3,15c182,181,182,181,182,181xm184,163v3,-15,3,-15,3,-15c172,145,172,145,172,145v-3,15,-3,15,-3,15c184,163,184,163,184,163xm188,145v2,-15,2,-15,2,-15c175,127,175,127,175,127v-2,16,-2,16,-2,16c188,145,188,145,188,145xm191,128v3,-16,3,-16,3,-16c178,110,178,110,178,110v-2,15,-2,15,-2,15c191,128,191,128,191,128xm194,110v3,-16,3,-16,3,-16c182,92,182,92,182,92v-3,15,-3,15,-3,15c194,110,194,110,194,110xm197,92v3,-15,3,-15,3,-15c185,74,185,74,185,74v-3,15,-3,15,-3,15c197,92,197,92,197,92xm146,175v3,-15,3,-15,3,-15c134,157,134,157,134,157v-3,15,-3,15,-3,15c146,175,146,175,146,175xm149,157v3,-15,3,-15,3,-15c137,139,137,139,137,139v-3,15,-3,15,-3,15c149,157,149,157,149,157xm153,139v2,-15,2,-15,2,-15c140,121,140,121,140,121v-3,15,-3,15,-3,15c153,139,153,139,153,139xm156,121v2,-15,2,-15,2,-15c143,103,143,103,143,103v-3,16,-3,16,-3,16c156,121,156,121,156,121xm159,103v3,-15,3,-15,3,-15c146,86,146,86,146,86v-2,15,-2,15,-2,15c159,103,159,103,159,103xm162,85v3,-15,3,-15,3,-15c149,67,149,67,149,67v-2,16,-2,16,-2,16c162,85,162,85,162,85xm164,178v3,-15,3,-15,3,-15c151,160,151,160,151,160v-2,15,-2,15,-2,15c164,178,164,178,164,178xm167,160v3,-15,3,-15,3,-15c154,142,154,142,154,142v-2,16,-2,16,-2,16c167,160,167,160,167,160xm170,142v3,-15,3,-15,3,-15c158,124,158,124,158,124v-3,15,-3,15,-3,15c170,142,170,142,170,142xm173,124v3,-15,3,-15,3,-15c161,106,161,106,161,106v-3,16,-3,16,-3,16c173,124,173,124,173,124xm176,106v3,-15,3,-15,3,-15c164,89,164,89,164,89v-3,15,-3,15,-3,15c176,106,176,106,176,106xm180,89v2,-16,2,-16,2,-16c167,71,167,71,167,71v-3,15,-3,15,-3,15c180,89,180,89,180,89xm50,158v2,-15,2,-15,2,-15c37,140,37,140,37,140v-3,15,-3,15,-3,15c50,158,50,158,50,158xm53,140v2,-15,2,-15,2,-15c40,122,40,122,40,122v-2,15,-2,15,-2,15c53,140,53,140,53,140xm56,122v3,-15,3,-15,3,-15c44,104,44,104,44,104v-3,16,-3,16,-3,16c56,122,56,122,56,122xm59,104c62,89,62,89,62,89,46,86,46,86,46,86v-2,15,-2,15,-2,15c59,104,59,104,59,104xm63,86c65,71,65,71,65,71,50,68,50,68,50,68,47,84,47,84,47,84v16,2,16,2,16,2xm65,68c68,53,68,53,68,53,53,51,53,51,53,51,50,66,50,66,50,66v15,2,15,2,15,2xm14,152v3,-15,3,-15,3,-15c2,134,2,134,2,134,,149,,149,,149v14,3,14,3,14,3xm18,134v2,-16,2,-16,2,-16c5,116,5,116,5,116,2,131,2,131,2,131v16,3,16,3,16,3xm21,116v3,-15,3,-15,3,-15c8,98,8,98,8,98,6,113,6,113,6,113v15,3,15,3,15,3xm24,98c26,83,26,83,26,83,12,80,12,80,12,80,9,95,9,95,9,95v15,3,15,3,15,3xm27,80c30,65,30,65,30,65,15,62,15,62,15,62,12,77,12,77,12,77v15,3,15,3,15,3xm30,63c33,47,33,47,33,47,18,45,18,45,18,45,15,60,15,60,15,60v15,3,15,3,15,3xm32,155v3,-16,3,-16,3,-16c20,137,20,137,20,137v-3,15,-3,15,-3,15c32,155,32,155,32,155xm35,137v3,-15,3,-15,3,-15c23,119,23,119,23,119v-3,15,-3,15,-3,15c35,137,35,137,35,137xm38,119v3,-15,3,-15,3,-15c26,101,26,101,26,101v-3,16,-3,16,-3,16c38,119,38,119,38,119xm41,101c44,86,44,86,44,86,29,84,29,84,29,84,26,98,26,98,26,98v15,3,15,3,15,3xm45,83c48,68,48,68,48,68,32,65,32,65,32,65,30,81,30,81,30,81v15,2,15,2,15,2xm48,65c51,50,51,50,51,50,35,48,35,48,35,48,33,63,33,63,33,63v15,2,15,2,15,2xe" fillcolor="#8dd0d2" stroked="f">
                  <v:path arrowok="t" o:connecttype="custom" o:connectlocs="375444,597105;251547,668457;221512,570817;397971,206546;439269,33798;446778,37554;428006,214056;683308,679723;683308,679723;634500,600860;657027,476933;728361,420602;728361,413091;728361,413091;683308,334228;503095,589594;570675,533263;574429,521997;574429,521997;525622,446890;548148,322962;619483,262876;615728,668457;615728,668457;570675,593349;593202,465667;660781,409336;660781,398070;660781,398070;615728,322962;138914,525753;206494,469422;210249,458156;210249,458156;165195,379293;187722,255366;255302,199035;52562,570817;52562,570817;7509,491954;30036,368027;97615,311696;101370,300430;101370,300430;56317,225323;75089,514487;142669,458156;142669,446890;142669,446890;97615,368027;120142,244099;191476,187769" o:connectangles="0,0,0,0,0,0,0,0,0,0,0,0,0,0,0,0,0,0,0,0,0,0,0,0,0,0,0,0,0,0,0,0,0,0,0,0,0,0,0,0,0,0,0,0,0,0,0,0,0,0,0,0"/>
                  <o:lock v:ext="edit" verticies="t"/>
                </v:shape>
                <v:shape id="Freeform 6153" o:spid="_x0000_s1220" style="position:absolute;left:98218;top:33512;width:7811;height:7794;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" path="m125,135v-16,11,-39,7,-51,-9c62,108,66,85,83,74v16,-12,39,-8,51,9c146,100,142,123,125,135m80,54c57,22,57,22,57,22,54,17,49,16,44,19v-4,3,-4,9,-1,13c65,64,65,64,65,64v3,4,8,5,12,2c82,63,82,58,80,54xm166,177c143,145,143,145,143,145v-3,-5,-7,-5,-12,-2c127,146,126,151,129,155v22,32,22,32,22,32c154,191,159,192,164,189v4,-3,4,-9,2,-12xm63,84v2,-5,,-10,-5,-12c22,56,22,56,22,56,17,54,11,55,10,61,7,65,9,71,14,73,50,89,50,89,50,89v3,1,7,1,10,-1c61,87,62,85,63,84xm199,148v2,-5,,-11,-5,-13c158,120,158,120,158,120v-5,-2,-11,-1,-13,5c143,129,145,134,150,136v37,17,37,17,37,17c189,154,193,154,196,152v2,-2,2,-3,3,-4xm59,109v-1,-5,-6,-9,-11,-9c9,103,9,103,9,103v-5,,-9,4,-9,10c1,117,5,121,10,122v39,-3,39,-3,39,-3c52,118,53,119,55,117v3,-2,3,-5,4,-8xm208,96v-1,-5,-5,-9,-10,-8c159,89,159,89,159,89v-5,1,-9,5,-9,11c151,105,155,109,160,108v39,-2,39,-2,39,-2c202,106,202,105,204,104v3,-2,4,-4,4,-8xm66,131v-3,-4,-9,-5,-13,-3c21,151,21,151,21,151v-4,2,-5,8,-2,13c22,168,28,169,32,166,64,144,64,144,64,144v3,-3,5,-9,2,-13xm189,45v-3,-4,-8,-6,-13,-3c144,64,144,64,144,64v-4,3,-5,9,-1,14c145,81,151,82,155,80,187,58,187,58,187,58v4,-4,5,-9,2,-13xm109,49c105,9,105,9,105,9,105,3,100,,95,1v-5,,-8,5,-8,9c89,50,89,50,89,50v1,5,5,9,11,9c101,58,103,58,105,57v2,-2,3,-5,4,-8xm121,199v-2,-41,-2,-41,-2,-41c118,153,114,149,109,150v-6,,-9,5,-9,10c103,199,103,199,103,199v,6,5,9,10,9c114,208,116,207,117,207v3,-2,5,-6,4,-8xm137,57c152,22,152,22,152,22v2,-5,,-11,-4,-13c143,7,137,10,135,15,119,50,119,50,119,50v-2,5,1,11,5,13c127,64,131,64,133,62v2,-1,2,-2,4,-5xm73,194c89,158,89,158,89,158v2,-5,,-10,-5,-12c79,144,74,146,71,151,56,187,56,187,56,187v-2,4,,10,4,12c64,201,68,200,69,198v2,-1,3,-2,4,-4xe" fillcolor="#8dd0d2" stroked="f">
                  <v:path arrowok="t" o:connecttype="custom" o:connectlocs="277874,472175;503176,311036;300404,202361;165222,71201;244078,239835;300404,202361;536972,543376;484401,580850;615828,708262;236568,314783;82611,209855;52571,273562;225303,329773;747255,554618;593298,449690;563257,509649;735989,569608;221548,408469;33795,385984;37550,457185;206528,438448;781050,359752;597053,333520;600808,404721;766030,389732;247833,490912;78856,565860;120162,622071;247833,490912;660888,157392;536972,292299;702194,217350;409300,183623;356730,3747;334199,187371;394280,213603;454361,745736;409300,562113;386770,745736;439341,775716;514442,213603;555747,33727;446851,187371;499421,232340;274119,726999;315424,547123;210283,700767;259098,741989" o:connectangles="0,0,0,0,0,0,0,0,0,0,0,0,0,0,0,0,0,0,0,0,0,0,0,0,0,0,0,0,0,0,0,0,0,0,0,0,0,0,0,0,0,0,0,0,0,0,0,0"/>
                  <o:lock v:ext="edit" verticies="t"/>
                </v:shape>
                <v:shape id="Freeform 6154" o:spid="_x0000_s1221" style="position:absolute;left:117205;top:11668;width:9271;height:8667;visibility:visible;mso-wrap-style:square;v-text-anchor:top" coordsize="24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" path="m28,97v80,114,80,114,80,114c99,217,99,217,99,217,79,231,65,212,65,212,13,138,13,138,13,138,,118,19,103,19,103v9,-6,9,-6,9,-6c28,97,28,97,28,97xm130,26v79,114,79,114,79,114c117,205,117,205,117,205,36,92,36,92,36,92,59,75,59,75,59,75,49,60,49,60,49,60,42,50,52,43,52,43,79,24,79,24,79,24v10,-7,17,3,17,3c107,42,107,42,107,42,130,26,130,26,130,26v,,,,,xm68,70c98,48,98,48,98,48,87,32,87,32,87,32,57,54,57,54,57,54,68,70,68,70,68,70v,,,,,xm153,93c118,86,118,86,118,86v,,,,,c113,86,109,89,108,93v-1,5,2,10,8,11c116,104,116,104,116,104v13,2,13,2,13,2c96,129,96,129,96,129v,,,,,c94,131,92,133,92,136v-1,5,2,9,7,10c102,146,104,145,106,144v,,,,,c140,121,140,121,140,121v-3,13,-3,13,-3,13c137,135,137,135,137,135v,,,,,c136,140,139,144,144,145v5,1,9,-2,10,-7c154,137,154,137,154,136v6,-33,6,-33,6,-33c161,98,157,93,153,93xm147,14v-8,6,-8,6,-8,6c210,123,210,123,210,123v7,11,7,11,7,11c227,127,227,127,227,127v,,20,-14,6,-34c181,19,181,19,181,19v,,-14,-19,-34,-5xe" fillcolor="#8dd0d2" stroked="f">
                  <v:path arrowok="t" o:connecttype="custom" o:connectlocs="105096,363970;405372,791730;371591,814243;243974,795482;48795,517814;71315,386484;105096,363970;105096,363970;487947,97559;784469,525318;439153,769216;135124,345209;221453,281420;183919,225136;195179,161348;296522,90055;360330,101311;401618,157595;487947,97559;487947,97559;255234,262659;367837,180109;326549,120073;213946,202623;255234,262659;255234,262659;574277,348961;442906,322695;442906,322695;405372,348961;435399,390236;435399,390236;484194,397741;360330,484043;360330,484043;345317,510309;371591,547832;397865,540327;397865,540327;525482,454025;514221,502805;514221,506557;514221,506557;540496,544080;578030,517814;578030,510309;600551,386484;574277,348961;551756,52532;521728,75045;788223,461530;814497,502805;852031,476539;874552,348961;679373,71293;551756,52532" o:connectangles="0,0,0,0,0,0,0,0,0,0,0,0,0,0,0,0,0,0,0,0,0,0,0,0,0,0,0,0,0,0,0,0,0,0,0,0,0,0,0,0,0,0,0,0,0,0,0,0,0,0,0,0,0,0,0,0"/>
                  <o:lock v:ext="edit" verticies="t"/>
                </v:shape>
                <v:shape id="Freeform 6155" o:spid="_x0000_s1222" style="position:absolute;left:163274;top:45021;width:7668;height:8192;visibility:visible;mso-wrap-style:square;v-text-anchor:top" coordsize="20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" path="m134,82c127,72,127,72,127,72v-8,5,-8,5,-8,5c118,75,118,75,118,75v11,-15,13,-35,2,-51c106,5,80,,61,13,43,26,38,50,48,69,38,65,27,65,18,71,4,81,,101,10,114v6,10,17,14,27,14c40,132,40,132,40,132v-9,7,-9,7,-9,7c67,190,67,190,67,190v42,-29,42,-29,42,-29c114,218,114,218,114,218v10,-8,10,-8,10,-8c120,157,120,157,120,157v48,23,48,23,48,23c178,173,178,173,178,173,126,149,126,149,126,149v37,-26,37,-26,37,-26c155,112,155,112,155,112v49,-6,49,-6,49,-6c157,38,157,38,157,38,134,82,134,82,134,82v,,,,,xm37,119v-4,3,-9,2,-11,-1c23,114,24,109,28,107v3,-3,8,-2,10,2c41,112,40,117,37,119xm24,101v-4,2,-9,1,-11,-2c10,95,11,91,15,88v3,-2,8,-1,10,2c28,93,27,98,24,101xm56,106v-3,2,-8,1,-10,-2c43,100,44,95,47,93v4,-3,9,-2,12,2c61,98,60,103,56,106xm43,87v-3,3,-8,1,-11,-2c30,81,31,77,34,74v4,-2,9,-2,11,2c48,79,47,85,43,87xm66,102v1,-6,,-12,-2,-17c70,88,76,90,82,90,66,102,66,102,66,102v,,,,,xm86,79c81,82,75,81,72,76,68,71,69,65,74,62v5,-4,12,-3,15,2c92,69,91,75,86,79xm68,53c64,57,57,56,54,51,50,46,51,39,56,36v5,-3,12,-2,15,3c74,43,73,50,68,53xm84,17v4,-3,11,-2,14,3c102,24,100,31,96,34,91,38,84,37,81,32,77,27,78,20,84,17xm99,57c95,52,96,46,101,42v5,-3,12,-2,15,3c119,50,118,56,114,60v-5,3,-12,2,-15,-3xe" fillcolor="#8dd0d2" stroked="f">
                  <v:path arrowok="t" o:connecttype="custom" o:connectlocs="477348,270545;443520,281818;229277,48848;67656,266787;139070,480969;116518,522302;409692,604969;466072,789089;631452,676362;473589,559878;582590,420848;590107,142788;503658,308121;97725,443393;142828,409575;90207,379514;56380,330666;90207,379514;172898,390787;221760,356969;161622,326908;127794,278060;161622,326908;240553,319393;248070,383272;323243,296848;278140,232969;323243,296848;202967,191636;266864,146545;315726,63879;360830,127757;315726,63879;379623,157818;428485,225454" o:connectangles="0,0,0,0,0,0,0,0,0,0,0,0,0,0,0,0,0,0,0,0,0,0,0,0,0,0,0,0,0,0,0,0,0,0,0"/>
                  <o:lock v:ext="edit" verticies="t"/>
                </v:shape>
                <v:shape id="Freeform 6156" o:spid="_x0000_s1223" style="position:absolute;left:151193;top:45069;width:8382;height:8921;visibility:visible;mso-wrap-style:square;v-text-anchor:top" coordsize="22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" path="m80,31c223,,223,,223,,145,124,145,124,145,124,66,142,66,142,66,142,106,78,106,78,106,78v1,-2,1,-3,-1,-4c104,73,102,74,101,75,58,143,58,143,58,143,,156,,156,,156,80,31,80,31,80,31v,,,,,xm148,129v,1,-1,1,-1,1c75,146,75,146,75,146v25,37,25,37,25,37c127,164,159,162,178,174v-5,-22,8,-51,34,-70c187,69,187,69,187,69v-38,60,-38,60,-38,60c148,129,148,129,148,129xm115,221c68,170,68,170,68,170v2,-4,2,-10,-1,-14c63,149,55,148,49,152v-6,4,-7,12,-3,19c49,175,54,177,60,176v31,62,31,62,31,62c115,221,115,221,115,221v,,,,,xe" fillcolor="#8dd0d2" stroked="f">
                  <v:path arrowok="t" o:connecttype="custom" o:connectlocs="300700,116208;838200,0;545018,464831;248077,532306;398427,292393;394668,277399;379633,281148;218007,536055;0,584787;300700,116208;300700,116208;556294,483574;552535,487322;281906,547301;375874,686000;669057,652262;796854,389858;702885,258656;560053,483574;556294,483574;432256,828448;255595,637268;251836,584787;184178,569792;172902,641016;225525,659760;342046,892175;432256,828448;432256,828448" o:connectangles="0,0,0,0,0,0,0,0,0,0,0,0,0,0,0,0,0,0,0,0,0,0,0,0,0,0,0,0,0"/>
                  <o:lock v:ext="edit" verticies="t"/>
                </v:shape>
                <v:shape id="Freeform 6157" o:spid="_x0000_s1224" style="position:absolute;left:188309;top:23002;width:7874;height:8668;visibility:visible;mso-wrap-style:square;v-text-anchor:top" coordsize="21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" path="m179,140v-78,54,-78,54,-78,54c27,86,27,86,27,86,104,32,104,32,104,32v75,108,75,108,75,108c179,140,179,140,179,140xm77,40v,,1,1,-1,1c57,55,57,55,57,55v,,-1,,-2,-1c53,51,53,51,53,51v,,-1,-1,,-1c73,36,73,36,73,36v,,1,-1,2,c77,40,77,40,77,40v,,,,,xm49,56v1,2,1,4,-1,6c46,63,44,62,43,61v-2,-2,-1,-4,1,-6c46,54,48,55,49,56t90,133c135,183,136,175,143,170v6,-4,14,-2,18,4c165,180,164,188,158,192v-6,5,-15,3,-19,-3m200,149c107,15,107,15,107,15,107,15,97,,82,11,15,57,15,57,15,57v,,-15,10,-5,25c102,216,102,216,102,216v,,10,15,26,4c195,174,195,174,195,174v,,15,-10,5,-25e" fillcolor="#8dd0d2" stroked="f">
                  <v:path arrowok="t" o:connecttype="custom" o:connectlocs="671165,525318;378702,727941;101237,322695;389950,120073;671165,525318;671165,525318;288713,150091;284964,153843;213723,206375;206224,202623;198725,191366;198725,187614;273715,135082;281214,135082;288713,150091;288713,150091;183727,210127;179977,232641;161230,228889;164979,206375;183727,210127;521184,709180;536182,637886;603673,652895;592425,720436;521184,709180;749905,559089;401199,56284;307461,41275;56243,213880;37495,307686;382451,810491;479939,825500;731157,652895;749905,559089" o:connectangles="0,0,0,0,0,0,0,0,0,0,0,0,0,0,0,0,0,0,0,0,0,0,0,0,0,0,0,0,0,0,0,0,0,0,0"/>
                  <o:lock v:ext="edit" verticies="t"/>
                </v:shape>
                <v:shape id="Freeform 6158" o:spid="_x0000_s1225" style="position:absolute;left:196596;top:12223;width:5365;height:8938;visibility:visible;mso-wrap-style:square;v-text-anchor:top" coordsize="14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" path="m74,232v-9,6,-20,4,-26,-5c42,219,47,204,45,190v10,8,27,7,33,16c84,215,81,227,74,232m104,47v5,8,9,16,13,25c143,54,143,54,143,54v,,,,,c127,31,127,31,127,31,104,47,104,47,104,47v,,,,,xm36,97c9,118,3,155,23,183v7,10,7,10,7,10c51,178,51,178,51,178v-6,-9,-6,-9,-6,-9c33,153,38,130,53,117,47,110,40,103,36,97m71,3c46,21,46,21,46,21,44,18,44,18,44,18,43,17,40,15,38,17,28,24,28,24,28,24v-2,1,-1,4,,6c29,32,29,32,29,32,4,50,4,50,4,50,,52,1,58,3,62v2,2,7,4,11,2c39,46,39,46,39,46v6,9,6,9,6,9c45,55,45,55,45,55,31,64,31,64,31,64v1,25,22,45,45,65c121,98,121,98,121,98,110,69,98,42,76,34,62,43,62,43,62,43v,,,,,c56,34,56,34,56,34,81,17,81,17,81,17,85,14,84,9,83,6,80,2,75,,71,3xe" fillcolor="#8dd0d2" stroked="f">
                  <v:path arrowok="t" o:connecttype="custom" o:connectlocs="277668,871231;180109,852455;168852,713508;292677,773593;277668,871231;390236,176499;439016,270382;536575,202787;536575,202787;476539,116415;390236,176499;390236,176499;135082,364265;86302,687221;112568,724774;191366,668445;168852,634647;198870,439371;135082,364265;266411,11266;172605,78861;165100,67596;142586,63840;105064,90127;105064,112659;108816,120170;15009,187765;11257,232829;52532,240340;146339,172744;168852,206542;168852,206542;116320,240340;285173,484435;454025,368020;285173,127680;232641,161478;232641,161478;210127,127680;303934,63840;311439,22532;266411,11266" o:connectangles="0,0,0,0,0,0,0,0,0,0,0,0,0,0,0,0,0,0,0,0,0,0,0,0,0,0,0,0,0,0,0,0,0,0,0,0,0,0,0,0,0,0"/>
                  <o:lock v:ext="edit" verticies="t"/>
                </v:shape>
                <v:shape id="Freeform 6159" o:spid="_x0000_s1226" style="position:absolute;left:140176;top:11747;width:8922;height:8128;visibility:visible;mso-wrap-style:square;v-text-anchor:top" coordsize="23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" path="m215,89v-12,-2,-27,,-43,11c156,111,149,126,146,137,96,65,96,65,96,65v1,-2,1,-8,3,-14c102,43,107,32,118,24v12,-8,24,-9,33,-8c157,15,159,15,163,17v1,-1,2,,2,c215,89,215,89,215,89v,,,,,xm133,146v-11,-1,-27,,-43,11c90,157,90,157,90,157,76,167,69,182,64,193,14,123,14,123,14,123v1,-3,1,-8,3,-15c21,99,25,89,37,81,48,73,60,72,71,72v4,,7,1,10,2c82,73,83,74,83,74v50,72,50,72,50,72c133,146,133,146,133,146xm174,5c173,4,167,1,154,1,142,,126,1,110,13,95,24,88,38,85,49v-2,3,-2,7,-2,9c80,58,76,57,73,57,60,57,44,59,29,70,13,81,6,95,3,106,,118,,126,,127v2,2,2,2,2,2c64,217,64,217,64,217v13,-5,13,-5,13,-5c77,212,77,212,77,212v,,-1,-7,1,-17c83,187,87,177,98,169v11,-8,24,-9,34,-9c136,159,139,160,142,162v2,-1,3,,4,-1c147,162,147,162,147,162v2,1,5,1,7,-1c157,159,158,157,158,154v,-1,,-7,2,-16c163,131,168,119,180,111v11,-8,23,-9,32,-8c218,102,221,103,224,105v1,-1,2,,2,c229,105,229,105,229,105v,,,,,c229,105,229,105,229,105v9,-10,9,-10,9,-10c177,7,177,7,177,7,174,5,174,5,174,5v,,,,,xm27,122v10,2,10,2,10,2c38,125,38,125,38,125v,,3,-10,18,-20c63,100,69,97,73,96v4,,5,-1,5,-1c81,95,81,95,81,95v,,,,,c81,95,81,95,81,95v,,,,,c80,91,80,91,80,91v1,-8,1,-8,1,-8c81,83,67,84,49,96,32,108,27,122,27,122t24,22c51,144,54,134,69,124v7,-5,14,-8,17,-9c90,115,91,114,91,114v3,,3,,3,c94,114,94,114,94,114v,,,,,c93,110,93,110,93,110v1,-8,1,-8,1,-8c94,102,80,103,63,115,45,127,40,140,40,140v11,4,11,4,11,4c50,143,50,143,50,143v1,1,1,1,1,1c51,144,51,144,51,144xm53,159v10,2,10,2,10,2c63,161,63,161,63,161v1,2,1,2,1,2c64,163,64,163,64,163v-1,-2,4,-10,18,-20c89,138,96,135,99,134v3,-2,6,-2,6,-2c106,131,106,131,107,133v,,,,,c107,133,107,133,107,133v,,,,,c107,129,107,129,107,129v,-8,,-8,,-8c107,121,93,122,76,134,59,146,53,159,53,159m162,38v,-4,,-4,,-4c162,38,162,38,162,38v,,,,,m118,67v1,1,1,1,1,1c119,68,123,58,137,48v7,-5,14,-8,19,-10c159,39,160,38,160,38v2,,2,,2,c162,38,162,38,162,38v1,-12,1,-12,1,-12c163,26,148,27,131,39,114,51,108,64,108,64v11,4,11,4,11,4c118,67,118,67,118,67v,,,,,xm132,87v,,4,-10,18,-20c158,62,164,59,169,57v3,,4,-1,4,-1c175,57,175,57,175,57v,,,,,c175,57,175,57,175,57v,-4,,-4,,-4c176,45,176,45,176,45v,,-15,1,-32,13c127,70,121,83,121,83v11,4,11,4,11,4c132,85,132,85,132,85v,2,,2,,2c132,87,132,87,132,87xm135,102v10,2,10,2,10,2c146,105,146,105,146,105v,,,,,c146,103,149,95,164,85v7,-5,13,-7,19,-9c184,75,186,75,186,75v2,-1,2,-1,3,c189,75,189,75,189,75v,,,,,c189,75,189,75,189,75v-1,-3,-1,-3,-1,-3c189,64,189,64,189,64v,,-14,1,-32,13c140,89,135,102,135,102e" fillcolor="#8dd0d2" stroked="f">
                  <v:path arrowok="t" o:connecttype="custom" o:connectlocs="547301,513150;442339,89895;618525,63676;498568,546861;239913,722905;138699,303395;311137,277176;652262,18728;318634,183535;108710,262194;7497,483185;288645,794072;494820,599300;551049,606791;599782,516896;839694,393290;858437,393290;663508,26219;101213,456966;209924,393290;303639,355834;303639,355834;183683,359580;258656,464457;352372,427001;348623,412018;149945,524387;191180,539370;236164,603045;239913,610536;393607,494422;401104,498168;401104,453220;607279,142334;607279,142334;513563,179790;607279,142334;491071,146079;442339,250957;562295,250957;656011,213500;656011,198518;453585,310887;494820,325869;543552,389545;614776,318378;708492,280922;708492,280922;588536,288413" o:connectangles="0,0,0,0,0,0,0,0,0,0,0,0,0,0,0,0,0,0,0,0,0,0,0,0,0,0,0,0,0,0,0,0,0,0,0,0,0,0,0,0,0,0,0,0,0,0,0,0,0"/>
                  <o:lock v:ext="edit" verticies="t"/>
                </v:shape>
                <v:shape id="Freeform 6160" o:spid="_x0000_s1227" style="position:absolute;left:129333;top:33353;width:7652;height:8176;visibility:visible;mso-wrap-style:square;v-text-anchor:top" coordsize="20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" path="m133,82c126,72,126,72,126,72v-7,5,-7,5,-7,5c117,75,117,75,117,75v11,-14,13,-35,2,-51c106,5,79,,60,13,42,26,37,50,48,69,38,65,26,65,17,72,3,81,,101,9,115v7,9,17,13,27,13c40,132,40,132,40,132v-9,7,-9,7,-9,7c67,190,67,190,67,190v41,-29,41,-29,41,-29c113,218,113,218,113,218v11,-7,11,-7,11,-7c119,158,119,158,119,158v48,22,48,22,48,22c178,173,178,173,178,173,126,149,126,149,126,149v36,-26,36,-26,36,-26c154,113,154,113,154,113v50,-7,50,-7,50,-7c156,38,156,38,156,38,133,82,133,82,133,82v,,,,,xm36,120v-4,2,-8,1,-11,-2c23,114,23,109,27,107v3,-3,8,-2,11,2c40,113,39,117,36,120xm23,101v-4,2,-9,1,-11,-2c10,95,10,91,14,88v3,-2,8,-1,10,2c27,94,26,99,23,101xm56,106v-4,2,-9,1,-11,-2c42,100,43,95,47,93v3,-2,8,-2,11,2c60,98,59,103,56,106xm43,87v-4,3,-9,1,-11,-2c29,82,30,77,34,74v3,-2,8,-1,11,2c47,80,46,85,43,87xm65,102v1,-6,,-12,-2,-17c69,88,75,90,82,90,65,102,65,102,65,102v,,,,,xm85,79c81,82,74,81,71,77,67,72,69,65,73,62v5,-4,12,-3,15,2c92,69,90,76,85,79xm68,54c63,57,56,56,53,51,50,46,51,39,55,36v5,-3,12,-2,15,3c74,44,73,50,68,54xm83,17v4,-3,11,-2,15,3c101,25,100,31,95,34,90,38,83,37,80,32,77,27,78,21,83,17xm98,58c95,53,96,46,101,42v4,-3,11,-2,14,3c119,50,118,57,113,60v-5,3,-12,2,-15,-2xe" fillcolor="#8dd0d2" stroked="f">
                  <v:path arrowok="t" o:connecttype="custom" o:connectlocs="472608,270021;438850,281272;225051,48754;63765,270021;135031,480037;116277,521290;405093,603797;465106,791311;626393,675052;472608,558793;577632,423783;585134,142511;498864,307524;93771,442534;142533,408782;86270,378779;52512,330025;86270,378779;168789,390030;217550,356277;161287,326275;127529,277521;161287,326275;236304,318775;243806,382529;318823,296273;273813,232518;318823,296273;198795,191265;262560,146261;311321,63755;356331,127510;311321,63755;378837,157512;423847,225017" o:connectangles="0,0,0,0,0,0,0,0,0,0,0,0,0,0,0,0,0,0,0,0,0,0,0,0,0,0,0,0,0,0,0,0,0,0,0"/>
                  <o:lock v:ext="edit" verticies="t"/>
                </v:shape>
              </v:group>
            </w:pict>
          </mc:Fallback>
        </mc:AlternateContent>
      </w:r>
    </w:p>
    <w:tbl>
      <w:tblPr>
        <w:tblpPr w:vertAnchor="page" w:horzAnchor="margin" w:tblpY="1135"/>
        <w:tblW w:w="6173" w:type="dxa"/>
        <w:tblLayout w:type="fixed"/>
        <w:tblCellMar>
          <w:left w:w="0" w:type="dxa"/>
          <w:right w:w="0" w:type="dxa"/>
        </w:tblCellMar>
        <w:tblLook w:val="04A0" w:firstRow="1" w:lastRow="0" w:firstColumn="1" w:lastColumn="0" w:noHBand="0" w:noVBand="1"/>
      </w:tblPr>
      <w:tblGrid>
        <w:gridCol w:w="6173"/>
      </w:tblGrid>
      <w:tr w:rsidR="001A4ADE" w:rsidRPr="002B7EB1" w14:paraId="162E3ED5" w14:textId="77777777" w:rsidTr="00206FFD">
        <w:trPr>
          <w:cantSplit/>
        </w:trPr>
        <w:tc>
          <w:tcPr>
            <w:tcW w:w="6173" w:type="dxa"/>
          </w:tcPr>
          <w:p w14:paraId="53C70C43" w14:textId="77777777" w:rsidR="001A4ADE" w:rsidRPr="002B7EB1" w:rsidRDefault="001A4ADE" w:rsidP="00EF0376">
            <w:pPr>
              <w:pStyle w:val="Draft"/>
            </w:pPr>
            <w:bookmarkStart w:id="0" w:name="BM_DocDraft" w:colFirst="0" w:colLast="0"/>
          </w:p>
        </w:tc>
      </w:tr>
    </w:tbl>
    <w:tbl>
      <w:tblPr>
        <w:tblpPr w:leftFromText="181" w:rightFromText="181" w:vertAnchor="page" w:tblpY="4367"/>
        <w:tblW w:w="5000" w:type="pct"/>
        <w:tblLayout w:type="fixed"/>
        <w:tblCellMar>
          <w:top w:w="85" w:type="dxa"/>
          <w:left w:w="0" w:type="dxa"/>
          <w:bottom w:w="85" w:type="dxa"/>
          <w:right w:w="0" w:type="dxa"/>
        </w:tblCellMar>
        <w:tblLook w:val="04A0" w:firstRow="1" w:lastRow="0" w:firstColumn="1" w:lastColumn="0" w:noHBand="0" w:noVBand="1"/>
      </w:tblPr>
      <w:tblGrid>
        <w:gridCol w:w="10204"/>
      </w:tblGrid>
      <w:tr w:rsidR="001A4ADE" w14:paraId="6CE574F5" w14:textId="77777777" w:rsidTr="00AC51F7">
        <w:trPr>
          <w:cantSplit/>
          <w:trHeight w:val="1418"/>
        </w:trPr>
        <w:tc>
          <w:tcPr>
            <w:tcW w:w="5000" w:type="pct"/>
            <w:tcBorders>
              <w:bottom w:val="single" w:sz="12" w:space="0" w:color="E83F35" w:themeColor="accent1"/>
            </w:tcBorders>
            <w:vAlign w:val="bottom"/>
          </w:tcPr>
          <w:p w14:paraId="072D38B7" w14:textId="195F62F4" w:rsidR="001A4ADE" w:rsidRDefault="005662EA" w:rsidP="00AC51F7">
            <w:pPr>
              <w:pStyle w:val="DocTitle"/>
            </w:pPr>
            <w:bookmarkStart w:id="1" w:name="BM_DocTitle" w:colFirst="0" w:colLast="0"/>
            <w:bookmarkEnd w:id="0"/>
            <w:r>
              <w:t>ENHANCING THE SUSTAINABILITY OF LISTED PLACES OF WORSHIP</w:t>
            </w:r>
          </w:p>
        </w:tc>
      </w:tr>
      <w:tr w:rsidR="001A4ADE" w14:paraId="4D5A11C3" w14:textId="77777777" w:rsidTr="00FD59A2">
        <w:trPr>
          <w:cantSplit/>
        </w:trPr>
        <w:tc>
          <w:tcPr>
            <w:tcW w:w="5000" w:type="pct"/>
            <w:tcBorders>
              <w:top w:val="single" w:sz="12" w:space="0" w:color="E83F35" w:themeColor="accent1"/>
            </w:tcBorders>
          </w:tcPr>
          <w:p w14:paraId="39C4C8D9" w14:textId="63F939F2" w:rsidR="001A4ADE" w:rsidRPr="004A3151" w:rsidRDefault="005662EA" w:rsidP="00AC51F7">
            <w:pPr>
              <w:pStyle w:val="DocSubTitle"/>
            </w:pPr>
            <w:bookmarkStart w:id="2" w:name="BM_DocSubTitle" w:colFirst="0" w:colLast="0"/>
            <w:bookmarkEnd w:id="1"/>
            <w:r>
              <w:t>Synthesis of Past Scheme Evaluations</w:t>
            </w:r>
            <w:r w:rsidR="000C096B">
              <w:t>:</w:t>
            </w:r>
            <w:r>
              <w:t xml:space="preserve"> </w:t>
            </w:r>
            <w:r>
              <w:br/>
              <w:t>A Report for the Department for Digital, Culture, Media and Sport</w:t>
            </w:r>
          </w:p>
        </w:tc>
      </w:tr>
      <w:tr w:rsidR="005D462D" w:rsidRPr="004A3151" w14:paraId="1F79FDBE" w14:textId="77777777" w:rsidTr="00AC51F7">
        <w:trPr>
          <w:cantSplit/>
          <w:trHeight w:hRule="exact" w:val="369"/>
        </w:trPr>
        <w:tc>
          <w:tcPr>
            <w:tcW w:w="5000" w:type="pct"/>
          </w:tcPr>
          <w:p w14:paraId="13683305" w14:textId="1C32A6FB" w:rsidR="005D462D" w:rsidRPr="004A3151" w:rsidRDefault="005662EA" w:rsidP="005D462D">
            <w:pPr>
              <w:pStyle w:val="DocDate"/>
            </w:pPr>
            <w:bookmarkStart w:id="3" w:name="BM_DocDate" w:colFirst="0" w:colLast="0"/>
            <w:bookmarkEnd w:id="2"/>
            <w:r>
              <w:t>November 2019</w:t>
            </w:r>
          </w:p>
        </w:tc>
      </w:tr>
    </w:tbl>
    <w:tbl>
      <w:tblPr>
        <w:tblpPr w:horzAnchor="margin" w:tblpYSpec="bottom"/>
        <w:tblW w:w="3969" w:type="dxa"/>
        <w:tblLayout w:type="fixed"/>
        <w:tblCellMar>
          <w:left w:w="0" w:type="dxa"/>
          <w:right w:w="0" w:type="dxa"/>
        </w:tblCellMar>
        <w:tblLook w:val="04A0" w:firstRow="1" w:lastRow="0" w:firstColumn="1" w:lastColumn="0" w:noHBand="0" w:noVBand="1"/>
      </w:tblPr>
      <w:tblGrid>
        <w:gridCol w:w="3969"/>
      </w:tblGrid>
      <w:tr w:rsidR="001A4ADE" w14:paraId="1FFF77BC" w14:textId="77777777" w:rsidTr="00AC51F7">
        <w:trPr>
          <w:cantSplit/>
          <w:trHeight w:hRule="exact" w:val="1418"/>
        </w:trPr>
        <w:tc>
          <w:tcPr>
            <w:tcW w:w="3969" w:type="dxa"/>
            <w:vAlign w:val="bottom"/>
          </w:tcPr>
          <w:p w14:paraId="26081AF9" w14:textId="77777777" w:rsidR="001A4ADE" w:rsidRDefault="001A4ADE" w:rsidP="00AC51F7">
            <w:pPr>
              <w:pStyle w:val="GraphicLeft"/>
            </w:pPr>
            <w:bookmarkStart w:id="4" w:name="BM_DocClientLogo" w:colFirst="0" w:colLast="0"/>
            <w:bookmarkEnd w:id="3"/>
          </w:p>
        </w:tc>
      </w:tr>
      <w:tr w:rsidR="001A4ADE" w14:paraId="0E6485E8" w14:textId="77777777" w:rsidTr="00AC51F7">
        <w:trPr>
          <w:cantSplit/>
        </w:trPr>
        <w:tc>
          <w:tcPr>
            <w:tcW w:w="3969" w:type="dxa"/>
            <w:tcMar>
              <w:top w:w="284" w:type="dxa"/>
            </w:tcMar>
            <w:vAlign w:val="bottom"/>
          </w:tcPr>
          <w:p w14:paraId="26A12065" w14:textId="77777777" w:rsidR="001A4ADE" w:rsidRDefault="001A4ADE" w:rsidP="00AC51F7">
            <w:pPr>
              <w:pStyle w:val="Confidential"/>
            </w:pPr>
            <w:bookmarkStart w:id="5" w:name="BM_DocConfi" w:colFirst="0" w:colLast="0"/>
            <w:bookmarkEnd w:id="4"/>
          </w:p>
        </w:tc>
      </w:tr>
    </w:tbl>
    <w:bookmarkEnd w:id="5" w:displacedByCustomXml="next"/>
    <w:bookmarkStart w:id="6" w:name="BM_SecBreakTitle" w:displacedByCustomXml="next"/>
    <w:sdt>
      <w:sdtPr>
        <w:alias w:val="Locked Section Break"/>
        <w:tag w:val="Locked Section Break"/>
        <w:id w:val="757713686"/>
        <w:lock w:val="sdtContentLocked"/>
        <w:placeholder>
          <w:docPart w:val="5BCEED3F58674ED790F500204C4566F6"/>
        </w:placeholder>
      </w:sdtPr>
      <w:sdtEndPr/>
      <w:sdtContent>
        <w:p w14:paraId="4171C622" w14:textId="77777777" w:rsidR="001A4ADE" w:rsidRPr="005E0E52" w:rsidRDefault="001A4ADE" w:rsidP="001A4ADE">
          <w:pPr>
            <w:pStyle w:val="GraphicLeft"/>
            <w:sectPr w:rsidR="001A4ADE" w:rsidRPr="005E0E52" w:rsidSect="00644069">
              <w:headerReference w:type="default" r:id="rId9"/>
              <w:pgSz w:w="11906" w:h="16838" w:code="9"/>
              <w:pgMar w:top="851" w:right="851" w:bottom="709" w:left="851" w:header="709" w:footer="142" w:gutter="0"/>
              <w:cols w:space="708"/>
              <w:docGrid w:linePitch="360"/>
            </w:sectPr>
          </w:pPr>
          <w:r w:rsidRPr="005E0E52">
            <w:t xml:space="preserve"> </w:t>
          </w:r>
          <w:r>
            <w:rPr>
              <w:noProof/>
              <w:lang w:eastAsia="en-GB"/>
            </w:rPr>
            <mc:AlternateContent>
              <mc:Choice Requires="wps">
                <w:drawing>
                  <wp:anchor distT="0" distB="0" distL="114300" distR="114300" simplePos="0" relativeHeight="251663872" behindDoc="1" locked="1" layoutInCell="1" allowOverlap="1" wp14:anchorId="0A2FC053" wp14:editId="64F1E1D4">
                    <wp:simplePos x="0" y="0"/>
                    <wp:positionH relativeFrom="page">
                      <wp:posOffset>-38100</wp:posOffset>
                    </wp:positionH>
                    <wp:positionV relativeFrom="page">
                      <wp:posOffset>1544320</wp:posOffset>
                    </wp:positionV>
                    <wp:extent cx="7649845" cy="10691495"/>
                    <wp:effectExtent l="0" t="0" r="0" b="0"/>
                    <wp:wrapNone/>
                    <wp:docPr id="1" name="Swoosh"/>
                    <wp:cNvGraphicFramePr/>
                    <a:graphic xmlns:a="http://schemas.openxmlformats.org/drawingml/2006/main">
                      <a:graphicData uri="http://schemas.microsoft.com/office/word/2010/wordprocessingShape">
                        <wps:wsp>
                          <wps:cNvSpPr/>
                          <wps:spPr>
                            <a:xfrm>
                              <a:off x="0" y="0"/>
                              <a:ext cx="7649845" cy="10691495"/>
                            </a:xfrm>
                            <a:custGeom>
                              <a:avLst/>
                              <a:gdLst/>
                              <a:ahLst/>
                              <a:cxnLst/>
                              <a:rect l="l" t="t" r="r" b="b"/>
                              <a:pathLst>
                                <a:path w="7546770" h="10693400">
                                  <a:moveTo>
                                    <a:pt x="7546770" y="9222821"/>
                                  </a:moveTo>
                                  <a:lnTo>
                                    <a:pt x="7546770" y="10693400"/>
                                  </a:lnTo>
                                  <a:lnTo>
                                    <a:pt x="6816008" y="10693400"/>
                                  </a:lnTo>
                                  <a:close/>
                                  <a:moveTo>
                                    <a:pt x="0" y="0"/>
                                  </a:moveTo>
                                  <a:lnTo>
                                    <a:pt x="7546770" y="0"/>
                                  </a:lnTo>
                                  <a:lnTo>
                                    <a:pt x="7546770" y="9092316"/>
                                  </a:lnTo>
                                  <a:lnTo>
                                    <a:pt x="7244970" y="8560760"/>
                                  </a:lnTo>
                                  <a:cubicBezTo>
                                    <a:pt x="5878986" y="6376893"/>
                                    <a:pt x="3352833" y="4647207"/>
                                    <a:pt x="1" y="3919744"/>
                                  </a:cubicBezTo>
                                  <a:lnTo>
                                    <a:pt x="1" y="5101579"/>
                                  </a:lnTo>
                                  <a:cubicBezTo>
                                    <a:pt x="3051926" y="6187077"/>
                                    <a:pt x="5093910" y="8256193"/>
                                    <a:pt x="5911246" y="10693400"/>
                                  </a:cubicBezTo>
                                  <a:lnTo>
                                    <a:pt x="0" y="1069340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F7E26FB" id="Swoosh" o:spid="_x0000_s1026" style="position:absolute;margin-left:-3pt;margin-top:121.6pt;width:602.35pt;height:841.8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46770,1069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" path="m7546770,9222821r,1470579l6816008,10693400,7546770,9222821xm,l7546770,r,9092316l7244970,8560760c5878986,6376893,3352833,4647207,1,3919744r,1181835c3051926,6187077,5093910,8256193,5911246,10693400l,10693400,,xe" fillcolor="white [3212]" stroked="f" strokeweight="1pt">
                    <v:stroke joinstyle="miter"/>
                    <v:path arrowok="t"/>
                    <w10:wrap anchorx="page" anchory="page"/>
                    <w10:anchorlock/>
                  </v:shape>
                </w:pict>
              </mc:Fallback>
            </mc:AlternateContent>
          </w:r>
        </w:p>
      </w:sdtContent>
    </w:sdt>
    <w:bookmarkEnd w:id="6" w:displacedByCustomXml="next"/>
    <w:bookmarkStart w:id="7" w:name="BM_SecBreakDisclaimer" w:displacedByCustomXml="next"/>
    <w:sdt>
      <w:sdtPr>
        <w:alias w:val="Locked Section Break"/>
        <w:tag w:val="Locked Section Break"/>
        <w:id w:val="-890347149"/>
        <w:lock w:val="sdtContentLocked"/>
        <w:placeholder>
          <w:docPart w:val="6B0D031712BF4F42A2060DF85654E585"/>
        </w:placeholder>
      </w:sdtPr>
      <w:sdtEndPr/>
      <w:sdtContent>
        <w:p w14:paraId="44CAF0AD" w14:textId="77777777" w:rsidR="006C2C39" w:rsidRPr="00F67F5C" w:rsidRDefault="006C2C39" w:rsidP="00D1424C">
          <w:pPr>
            <w:pStyle w:val="NoSpacing"/>
          </w:pPr>
        </w:p>
        <w:tbl>
          <w:tblPr>
            <w:tblStyle w:val="TableGrid"/>
            <w:tblW w:w="10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
            <w:gridCol w:w="10177"/>
            <w:gridCol w:w="14"/>
          </w:tblGrid>
          <w:tr w:rsidR="00685B24" w:rsidRPr="00F67F5C" w14:paraId="1741D12B" w14:textId="77777777" w:rsidTr="007236D4">
            <w:tc>
              <w:tcPr>
                <w:tcW w:w="10205" w:type="dxa"/>
                <w:gridSpan w:val="3"/>
              </w:tcPr>
              <w:p w14:paraId="387FED06" w14:textId="77777777" w:rsidR="00685B24" w:rsidRPr="00F67F5C" w:rsidRDefault="00685B24" w:rsidP="007236D4">
                <w:pPr>
                  <w:pStyle w:val="Spacer"/>
                  <w:framePr w:w="10291" w:h="369" w:hSpace="181" w:wrap="around" w:hAnchor="page" w:x="852" w:yAlign="bottom"/>
                </w:pPr>
                <w:bookmarkStart w:id="8" w:name="BM_ContactsHolder" w:colFirst="0" w:colLast="0"/>
              </w:p>
              <w:p w14:paraId="1EB4C04B" w14:textId="77777777" w:rsidR="00685B24" w:rsidRPr="00F67F5C" w:rsidRDefault="00685B24" w:rsidP="007236D4">
                <w:pPr>
                  <w:pStyle w:val="Spacer"/>
                  <w:framePr w:w="10291" w:h="369" w:hSpace="181" w:wrap="around" w:hAnchor="page" w:x="852" w:yAlign="bottom"/>
                </w:pPr>
              </w:p>
            </w:tc>
          </w:tr>
          <w:bookmarkEnd w:id="8"/>
          <w:tr w:rsidR="00685B24" w:rsidRPr="00F67F5C" w14:paraId="1400FDCA" w14:textId="77777777" w:rsidTr="007236D4">
            <w:trPr>
              <w:gridBefore w:val="1"/>
              <w:gridAfter w:val="1"/>
              <w:wBefore w:w="14" w:type="dxa"/>
              <w:wAfter w:w="14" w:type="dxa"/>
            </w:trPr>
            <w:tc>
              <w:tcPr>
                <w:tcW w:w="10177" w:type="dxa"/>
                <w:shd w:val="clear" w:color="auto" w:fill="E83F35" w:themeFill="accent1"/>
              </w:tcPr>
              <w:p w14:paraId="530222E1" w14:textId="77777777" w:rsidR="00685B24" w:rsidRPr="00F67F5C" w:rsidRDefault="00685B24" w:rsidP="007236D4">
                <w:pPr>
                  <w:pStyle w:val="Spacer"/>
                  <w:framePr w:w="10291" w:h="369" w:hSpace="181" w:wrap="around" w:hAnchor="page" w:x="852" w:yAlign="bottom"/>
                </w:pPr>
              </w:p>
            </w:tc>
          </w:tr>
          <w:tr w:rsidR="00685B24" w:rsidRPr="00F67F5C" w14:paraId="3B099D31" w14:textId="77777777" w:rsidTr="007236D4">
            <w:tc>
              <w:tcPr>
                <w:tcW w:w="10205" w:type="dxa"/>
                <w:gridSpan w:val="3"/>
              </w:tcPr>
              <w:tbl>
                <w:tblPr>
                  <w:tblStyle w:val="TableGrid"/>
                  <w:tblW w:w="10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205"/>
                </w:tblGrid>
                <w:tr w:rsidR="00685B24" w:rsidRPr="00F67F5C" w14:paraId="0CBC4B83" w14:textId="77777777" w:rsidTr="007236D4">
                  <w:trPr>
                    <w:cantSplit/>
                  </w:trPr>
                  <w:tc>
                    <w:tcPr>
                      <w:tcW w:w="10205" w:type="dxa"/>
                      <w:tcMar>
                        <w:top w:w="227" w:type="dxa"/>
                      </w:tcMar>
                      <w:vAlign w:val="bottom"/>
                    </w:tcPr>
                    <w:p w14:paraId="0514DF04" w14:textId="77777777" w:rsidR="00685B24" w:rsidRPr="00F67F5C" w:rsidRDefault="00C44BC0" w:rsidP="007236D4">
                      <w:pPr>
                        <w:pStyle w:val="Disclaimer"/>
                        <w:framePr w:w="10291" w:h="369" w:hSpace="181" w:wrap="around" w:hAnchor="page" w:x="852" w:yAlign="bottom"/>
                      </w:pPr>
                      <w:bookmarkStart w:id="9" w:name="BM_DocDisclaimer" w:colFirst="0" w:colLast="0"/>
                      <w:bookmarkStart w:id="10" w:name="BM_DisclaimerHolder" w:colFirst="0" w:colLast="0"/>
                      <w:r>
                        <w:t>The Frontier Economics network consists of two separate groups, Frontier Economics Limited (incorporated in the UK) and Frontier Economics Pty Limited (incorporated in Australia). The two groups are independently owned, and legal commitments entered into by one group does not impose any obligations on the other group in the network.</w:t>
                      </w:r>
                    </w:p>
                  </w:tc>
                </w:tr>
                <w:bookmarkEnd w:id="9"/>
              </w:tbl>
              <w:p w14:paraId="2EA996C4" w14:textId="77777777" w:rsidR="00685B24" w:rsidRPr="00F67F5C" w:rsidRDefault="00685B24" w:rsidP="007236D4">
                <w:pPr>
                  <w:pStyle w:val="Spacer"/>
                  <w:framePr w:w="10291" w:h="369" w:hSpace="181" w:wrap="around" w:hAnchor="page" w:x="852" w:yAlign="bottom"/>
                </w:pPr>
              </w:p>
            </w:tc>
          </w:tr>
        </w:tbl>
        <w:p w14:paraId="7AE03F48" w14:textId="77777777" w:rsidR="006C2C39" w:rsidRPr="00F67F5C" w:rsidRDefault="00434916" w:rsidP="00D1424C">
          <w:pPr>
            <w:pStyle w:val="NoSpacing"/>
            <w:sectPr w:rsidR="006C2C39" w:rsidRPr="00F67F5C" w:rsidSect="00CE2B46">
              <w:headerReference w:type="default" r:id="rId10"/>
              <w:footerReference w:type="default" r:id="rId11"/>
              <w:headerReference w:type="first" r:id="rId12"/>
              <w:footerReference w:type="first" r:id="rId13"/>
              <w:pgSz w:w="11906" w:h="16838" w:code="9"/>
              <w:pgMar w:top="851" w:right="851" w:bottom="851" w:left="851" w:header="709" w:footer="709" w:gutter="0"/>
              <w:cols w:space="708"/>
              <w:docGrid w:linePitch="360"/>
            </w:sectPr>
          </w:pPr>
        </w:p>
        <w:bookmarkEnd w:id="10" w:displacedByCustomXml="next"/>
      </w:sdtContent>
    </w:sdt>
    <w:p w14:paraId="07E8AF3C" w14:textId="77777777" w:rsidR="004B6DED" w:rsidRPr="002957CD" w:rsidRDefault="004B6DED" w:rsidP="006806DC">
      <w:pPr>
        <w:pStyle w:val="SecHeadNonToc"/>
      </w:pPr>
      <w:bookmarkStart w:id="11" w:name="_Toc534703107"/>
      <w:bookmarkStart w:id="12" w:name="_Toc534733447"/>
      <w:bookmarkStart w:id="13" w:name="_Toc405820911"/>
      <w:bookmarkEnd w:id="7"/>
      <w:r>
        <w:lastRenderedPageBreak/>
        <w:t>Contents</w:t>
      </w:r>
    </w:p>
    <w:tbl>
      <w:tblPr>
        <w:tblW w:w="5000" w:type="pct"/>
        <w:tblLayout w:type="fixed"/>
        <w:tblCellMar>
          <w:left w:w="0" w:type="dxa"/>
          <w:right w:w="0" w:type="dxa"/>
        </w:tblCellMar>
        <w:tblLook w:val="04A0" w:firstRow="1" w:lastRow="0" w:firstColumn="1" w:lastColumn="0" w:noHBand="0" w:noVBand="1"/>
      </w:tblPr>
      <w:tblGrid>
        <w:gridCol w:w="7936"/>
      </w:tblGrid>
      <w:tr w:rsidR="004B6DED" w14:paraId="689D7E0A" w14:textId="77777777" w:rsidTr="006806DC">
        <w:tc>
          <w:tcPr>
            <w:tcW w:w="5000" w:type="pct"/>
          </w:tcPr>
          <w:bookmarkStart w:id="14" w:name="BM_ToC" w:colFirst="0" w:colLast="0"/>
          <w:p w14:paraId="71E87761" w14:textId="0F6157D0" w:rsidR="0049068F" w:rsidRDefault="004B6DED">
            <w:pPr>
              <w:pStyle w:val="TOC5"/>
              <w:rPr>
                <w:rFonts w:asciiTheme="minorHAnsi" w:hAnsiTheme="minorHAnsi" w:cstheme="minorBidi"/>
                <w:color w:val="auto"/>
                <w:sz w:val="22"/>
                <w:szCs w:val="22"/>
              </w:rPr>
            </w:pPr>
            <w:r w:rsidRPr="00DF612F">
              <w:fldChar w:fldCharType="begin"/>
            </w:r>
            <w:r>
              <w:instrText xml:space="preserve">TOC \h \t "~SectionHeading,1,~SubHeading,2,~ExecSumHead,5,~AnxHead,7" </w:instrText>
            </w:r>
            <w:r w:rsidRPr="00DF612F">
              <w:fldChar w:fldCharType="separate"/>
            </w:r>
            <w:hyperlink w:anchor="_Toc25338535" w:history="1">
              <w:r w:rsidR="0049068F" w:rsidRPr="00A50C3A">
                <w:rPr>
                  <w:rStyle w:val="Hyperlink"/>
                </w:rPr>
                <w:t>Executive Summary</w:t>
              </w:r>
              <w:r w:rsidR="0049068F">
                <w:tab/>
              </w:r>
              <w:r w:rsidR="0049068F">
                <w:fldChar w:fldCharType="begin"/>
              </w:r>
              <w:r w:rsidR="0049068F">
                <w:instrText xml:space="preserve"> PAGEREF _Toc25338535 \h </w:instrText>
              </w:r>
              <w:r w:rsidR="0049068F">
                <w:fldChar w:fldCharType="separate"/>
              </w:r>
              <w:r w:rsidR="0049068F">
                <w:t>4</w:t>
              </w:r>
              <w:r w:rsidR="0049068F">
                <w:fldChar w:fldCharType="end"/>
              </w:r>
            </w:hyperlink>
          </w:p>
          <w:p w14:paraId="7E38A8CA" w14:textId="70312CF0" w:rsidR="0049068F" w:rsidRDefault="0049068F">
            <w:pPr>
              <w:pStyle w:val="TOC2"/>
              <w:rPr>
                <w:rFonts w:asciiTheme="minorHAnsi" w:hAnsiTheme="minorHAnsi" w:cstheme="minorBidi"/>
                <w:color w:val="auto"/>
                <w:sz w:val="22"/>
                <w:szCs w:val="22"/>
              </w:rPr>
            </w:pPr>
            <w:hyperlink w:anchor="_Toc25338536" w:history="1">
              <w:r w:rsidRPr="00A50C3A">
                <w:rPr>
                  <w:rStyle w:val="Hyperlink"/>
                </w:rPr>
                <w:t>Lessons from past schemes</w:t>
              </w:r>
              <w:r>
                <w:tab/>
              </w:r>
              <w:r>
                <w:fldChar w:fldCharType="begin"/>
              </w:r>
              <w:r>
                <w:instrText xml:space="preserve"> PAGEREF _Toc25338536 \h </w:instrText>
              </w:r>
              <w:r>
                <w:fldChar w:fldCharType="separate"/>
              </w:r>
              <w:r>
                <w:t>4</w:t>
              </w:r>
              <w:r>
                <w:fldChar w:fldCharType="end"/>
              </w:r>
            </w:hyperlink>
          </w:p>
          <w:p w14:paraId="5EB04498" w14:textId="4BC5D3D6" w:rsidR="0049068F" w:rsidRDefault="0049068F">
            <w:pPr>
              <w:pStyle w:val="TOC2"/>
              <w:rPr>
                <w:rFonts w:asciiTheme="minorHAnsi" w:hAnsiTheme="minorHAnsi" w:cstheme="minorBidi"/>
                <w:color w:val="auto"/>
                <w:sz w:val="22"/>
                <w:szCs w:val="22"/>
              </w:rPr>
            </w:pPr>
            <w:hyperlink w:anchor="_Toc25338537" w:history="1">
              <w:r w:rsidRPr="00A50C3A">
                <w:rPr>
                  <w:rStyle w:val="Hyperlink"/>
                </w:rPr>
                <w:t>Insights for future policy</w:t>
              </w:r>
              <w:r>
                <w:tab/>
              </w:r>
              <w:r>
                <w:fldChar w:fldCharType="begin"/>
              </w:r>
              <w:r>
                <w:instrText xml:space="preserve"> PAGEREF _Toc25338537 \h </w:instrText>
              </w:r>
              <w:r>
                <w:fldChar w:fldCharType="separate"/>
              </w:r>
              <w:r>
                <w:t>9</w:t>
              </w:r>
              <w:r>
                <w:fldChar w:fldCharType="end"/>
              </w:r>
            </w:hyperlink>
          </w:p>
          <w:p w14:paraId="2B4454C2" w14:textId="7D2532E1" w:rsidR="0049068F" w:rsidRDefault="0049068F">
            <w:pPr>
              <w:pStyle w:val="TOC1"/>
              <w:rPr>
                <w:rFonts w:asciiTheme="minorHAnsi" w:hAnsiTheme="minorHAnsi" w:cstheme="minorBidi"/>
                <w:color w:val="auto"/>
                <w:sz w:val="22"/>
                <w:szCs w:val="22"/>
              </w:rPr>
            </w:pPr>
            <w:hyperlink w:anchor="_Toc25338538" w:history="1">
              <w:r w:rsidRPr="00A50C3A">
                <w:rPr>
                  <w:rStyle w:val="Hyperlink"/>
                </w:rPr>
                <w:t>1</w:t>
              </w:r>
              <w:r>
                <w:rPr>
                  <w:rFonts w:asciiTheme="minorHAnsi" w:hAnsiTheme="minorHAnsi" w:cstheme="minorBidi"/>
                  <w:color w:val="auto"/>
                  <w:sz w:val="22"/>
                  <w:szCs w:val="22"/>
                </w:rPr>
                <w:tab/>
              </w:r>
              <w:r w:rsidRPr="00A50C3A">
                <w:rPr>
                  <w:rStyle w:val="Hyperlink"/>
                </w:rPr>
                <w:t>Objectives of this study</w:t>
              </w:r>
              <w:r>
                <w:tab/>
              </w:r>
              <w:r>
                <w:fldChar w:fldCharType="begin"/>
              </w:r>
              <w:r>
                <w:instrText xml:space="preserve"> PAGEREF _Toc25338538 \h </w:instrText>
              </w:r>
              <w:r>
                <w:fldChar w:fldCharType="separate"/>
              </w:r>
              <w:r>
                <w:t>11</w:t>
              </w:r>
              <w:r>
                <w:fldChar w:fldCharType="end"/>
              </w:r>
            </w:hyperlink>
          </w:p>
          <w:p w14:paraId="777472A3" w14:textId="4FBEC719" w:rsidR="0049068F" w:rsidRDefault="0049068F">
            <w:pPr>
              <w:pStyle w:val="TOC1"/>
              <w:rPr>
                <w:rFonts w:asciiTheme="minorHAnsi" w:hAnsiTheme="minorHAnsi" w:cstheme="minorBidi"/>
                <w:color w:val="auto"/>
                <w:sz w:val="22"/>
                <w:szCs w:val="22"/>
              </w:rPr>
            </w:pPr>
            <w:hyperlink w:anchor="_Toc25338539" w:history="1">
              <w:r w:rsidRPr="00A50C3A">
                <w:rPr>
                  <w:rStyle w:val="Hyperlink"/>
                </w:rPr>
                <w:t>2</w:t>
              </w:r>
              <w:r>
                <w:rPr>
                  <w:rFonts w:asciiTheme="minorHAnsi" w:hAnsiTheme="minorHAnsi" w:cstheme="minorBidi"/>
                  <w:color w:val="auto"/>
                  <w:sz w:val="22"/>
                  <w:szCs w:val="22"/>
                </w:rPr>
                <w:tab/>
              </w:r>
              <w:r w:rsidRPr="00A50C3A">
                <w:rPr>
                  <w:rStyle w:val="Hyperlink"/>
                </w:rPr>
                <w:t>Overview of the study</w:t>
              </w:r>
              <w:r>
                <w:tab/>
              </w:r>
              <w:r>
                <w:fldChar w:fldCharType="begin"/>
              </w:r>
              <w:r>
                <w:instrText xml:space="preserve"> PAGEREF _Toc25338539 \h </w:instrText>
              </w:r>
              <w:r>
                <w:fldChar w:fldCharType="separate"/>
              </w:r>
              <w:r>
                <w:t>12</w:t>
              </w:r>
              <w:r>
                <w:fldChar w:fldCharType="end"/>
              </w:r>
            </w:hyperlink>
          </w:p>
          <w:p w14:paraId="495EC117" w14:textId="6661ACDA" w:rsidR="0049068F" w:rsidRDefault="0049068F">
            <w:pPr>
              <w:pStyle w:val="TOC2"/>
              <w:rPr>
                <w:rFonts w:asciiTheme="minorHAnsi" w:hAnsiTheme="minorHAnsi" w:cstheme="minorBidi"/>
                <w:color w:val="auto"/>
                <w:sz w:val="22"/>
                <w:szCs w:val="22"/>
              </w:rPr>
            </w:pPr>
            <w:hyperlink w:anchor="_Toc25338540" w:history="1">
              <w:r w:rsidRPr="00A50C3A">
                <w:rPr>
                  <w:rStyle w:val="Hyperlink"/>
                </w:rPr>
                <w:t>2.1</w:t>
              </w:r>
              <w:r>
                <w:rPr>
                  <w:rFonts w:asciiTheme="minorHAnsi" w:hAnsiTheme="minorHAnsi" w:cstheme="minorBidi"/>
                  <w:color w:val="auto"/>
                  <w:sz w:val="22"/>
                  <w:szCs w:val="22"/>
                </w:rPr>
                <w:tab/>
              </w:r>
              <w:r w:rsidRPr="00A50C3A">
                <w:rPr>
                  <w:rStyle w:val="Hyperlink"/>
                </w:rPr>
                <w:t>Methodology of the review</w:t>
              </w:r>
              <w:r>
                <w:tab/>
              </w:r>
              <w:r>
                <w:fldChar w:fldCharType="begin"/>
              </w:r>
              <w:r>
                <w:instrText xml:space="preserve"> PAGEREF _Toc25338540 \h </w:instrText>
              </w:r>
              <w:r>
                <w:fldChar w:fldCharType="separate"/>
              </w:r>
              <w:r>
                <w:t>12</w:t>
              </w:r>
              <w:r>
                <w:fldChar w:fldCharType="end"/>
              </w:r>
            </w:hyperlink>
          </w:p>
          <w:p w14:paraId="53225C28" w14:textId="385B6A0D" w:rsidR="0049068F" w:rsidRDefault="0049068F">
            <w:pPr>
              <w:pStyle w:val="TOC2"/>
              <w:rPr>
                <w:rFonts w:asciiTheme="minorHAnsi" w:hAnsiTheme="minorHAnsi" w:cstheme="minorBidi"/>
                <w:color w:val="auto"/>
                <w:sz w:val="22"/>
                <w:szCs w:val="22"/>
              </w:rPr>
            </w:pPr>
            <w:hyperlink w:anchor="_Toc25338541" w:history="1">
              <w:r w:rsidRPr="00A50C3A">
                <w:rPr>
                  <w:rStyle w:val="Hyperlink"/>
                </w:rPr>
                <w:t>2.2</w:t>
              </w:r>
              <w:r>
                <w:rPr>
                  <w:rFonts w:asciiTheme="minorHAnsi" w:hAnsiTheme="minorHAnsi" w:cstheme="minorBidi"/>
                  <w:color w:val="auto"/>
                  <w:sz w:val="22"/>
                  <w:szCs w:val="22"/>
                </w:rPr>
                <w:tab/>
              </w:r>
              <w:r w:rsidRPr="00A50C3A">
                <w:rPr>
                  <w:rStyle w:val="Hyperlink"/>
                </w:rPr>
                <w:t>The schemes selected for review</w:t>
              </w:r>
              <w:r>
                <w:tab/>
              </w:r>
              <w:r>
                <w:fldChar w:fldCharType="begin"/>
              </w:r>
              <w:r>
                <w:instrText xml:space="preserve"> PAGEREF _Toc25338541 \h </w:instrText>
              </w:r>
              <w:r>
                <w:fldChar w:fldCharType="separate"/>
              </w:r>
              <w:r>
                <w:t>13</w:t>
              </w:r>
              <w:r>
                <w:fldChar w:fldCharType="end"/>
              </w:r>
            </w:hyperlink>
          </w:p>
          <w:p w14:paraId="68364B56" w14:textId="30EEA79E" w:rsidR="0049068F" w:rsidRDefault="0049068F">
            <w:pPr>
              <w:pStyle w:val="TOC2"/>
              <w:rPr>
                <w:rFonts w:asciiTheme="minorHAnsi" w:hAnsiTheme="minorHAnsi" w:cstheme="minorBidi"/>
                <w:color w:val="auto"/>
                <w:sz w:val="22"/>
                <w:szCs w:val="22"/>
              </w:rPr>
            </w:pPr>
            <w:hyperlink w:anchor="_Toc25338542" w:history="1">
              <w:r w:rsidRPr="00A50C3A">
                <w:rPr>
                  <w:rStyle w:val="Hyperlink"/>
                </w:rPr>
                <w:t>2.3</w:t>
              </w:r>
              <w:r>
                <w:rPr>
                  <w:rFonts w:asciiTheme="minorHAnsi" w:hAnsiTheme="minorHAnsi" w:cstheme="minorBidi"/>
                  <w:color w:val="auto"/>
                  <w:sz w:val="22"/>
                  <w:szCs w:val="22"/>
                </w:rPr>
                <w:tab/>
              </w:r>
              <w:r w:rsidRPr="00A50C3A">
                <w:rPr>
                  <w:rStyle w:val="Hyperlink"/>
                </w:rPr>
                <w:t>Data on selected past schemes</w:t>
              </w:r>
              <w:r>
                <w:tab/>
              </w:r>
              <w:r>
                <w:fldChar w:fldCharType="begin"/>
              </w:r>
              <w:r>
                <w:instrText xml:space="preserve"> PAGEREF _Toc25338542 \h </w:instrText>
              </w:r>
              <w:r>
                <w:fldChar w:fldCharType="separate"/>
              </w:r>
              <w:r>
                <w:t>18</w:t>
              </w:r>
              <w:r>
                <w:fldChar w:fldCharType="end"/>
              </w:r>
            </w:hyperlink>
          </w:p>
          <w:p w14:paraId="05F51629" w14:textId="02A872D3" w:rsidR="0049068F" w:rsidRDefault="0049068F">
            <w:pPr>
              <w:pStyle w:val="TOC2"/>
              <w:rPr>
                <w:rFonts w:asciiTheme="minorHAnsi" w:hAnsiTheme="minorHAnsi" w:cstheme="minorBidi"/>
                <w:color w:val="auto"/>
                <w:sz w:val="22"/>
                <w:szCs w:val="22"/>
              </w:rPr>
            </w:pPr>
            <w:hyperlink w:anchor="_Toc25338543" w:history="1">
              <w:r w:rsidRPr="00A50C3A">
                <w:rPr>
                  <w:rStyle w:val="Hyperlink"/>
                </w:rPr>
                <w:t>2.4</w:t>
              </w:r>
              <w:r>
                <w:rPr>
                  <w:rFonts w:asciiTheme="minorHAnsi" w:hAnsiTheme="minorHAnsi" w:cstheme="minorBidi"/>
                  <w:color w:val="auto"/>
                  <w:sz w:val="22"/>
                  <w:szCs w:val="22"/>
                </w:rPr>
                <w:tab/>
              </w:r>
              <w:r w:rsidRPr="00A50C3A">
                <w:rPr>
                  <w:rStyle w:val="Hyperlink"/>
                </w:rPr>
                <w:t>Additional schemes</w:t>
              </w:r>
              <w:r>
                <w:tab/>
              </w:r>
              <w:r>
                <w:fldChar w:fldCharType="begin"/>
              </w:r>
              <w:r>
                <w:instrText xml:space="preserve"> PAGEREF _Toc25338543 \h </w:instrText>
              </w:r>
              <w:r>
                <w:fldChar w:fldCharType="separate"/>
              </w:r>
              <w:r>
                <w:t>20</w:t>
              </w:r>
              <w:r>
                <w:fldChar w:fldCharType="end"/>
              </w:r>
            </w:hyperlink>
          </w:p>
          <w:p w14:paraId="265FD64C" w14:textId="3F84CC56" w:rsidR="0049068F" w:rsidRDefault="0049068F">
            <w:pPr>
              <w:pStyle w:val="TOC1"/>
              <w:rPr>
                <w:rFonts w:asciiTheme="minorHAnsi" w:hAnsiTheme="minorHAnsi" w:cstheme="minorBidi"/>
                <w:color w:val="auto"/>
                <w:sz w:val="22"/>
                <w:szCs w:val="22"/>
              </w:rPr>
            </w:pPr>
            <w:hyperlink w:anchor="_Toc25338544" w:history="1">
              <w:r w:rsidRPr="00A50C3A">
                <w:rPr>
                  <w:rStyle w:val="Hyperlink"/>
                </w:rPr>
                <w:t>3</w:t>
              </w:r>
              <w:r>
                <w:rPr>
                  <w:rFonts w:asciiTheme="minorHAnsi" w:hAnsiTheme="minorHAnsi" w:cstheme="minorBidi"/>
                  <w:color w:val="auto"/>
                  <w:sz w:val="22"/>
                  <w:szCs w:val="22"/>
                </w:rPr>
                <w:tab/>
              </w:r>
              <w:r w:rsidRPr="00A50C3A">
                <w:rPr>
                  <w:rStyle w:val="Hyperlink"/>
                </w:rPr>
                <w:t>Thematic findings</w:t>
              </w:r>
              <w:r>
                <w:tab/>
              </w:r>
              <w:r>
                <w:fldChar w:fldCharType="begin"/>
              </w:r>
              <w:r>
                <w:instrText xml:space="preserve"> PAGEREF _Toc25338544 \h </w:instrText>
              </w:r>
              <w:r>
                <w:fldChar w:fldCharType="separate"/>
              </w:r>
              <w:r>
                <w:t>21</w:t>
              </w:r>
              <w:r>
                <w:fldChar w:fldCharType="end"/>
              </w:r>
            </w:hyperlink>
          </w:p>
          <w:p w14:paraId="45ACEC50" w14:textId="55A0EC22" w:rsidR="0049068F" w:rsidRDefault="0049068F">
            <w:pPr>
              <w:pStyle w:val="TOC2"/>
              <w:rPr>
                <w:rFonts w:asciiTheme="minorHAnsi" w:hAnsiTheme="minorHAnsi" w:cstheme="minorBidi"/>
                <w:color w:val="auto"/>
                <w:sz w:val="22"/>
                <w:szCs w:val="22"/>
              </w:rPr>
            </w:pPr>
            <w:hyperlink w:anchor="_Toc25338545" w:history="1">
              <w:r w:rsidRPr="00A50C3A">
                <w:rPr>
                  <w:rStyle w:val="Hyperlink"/>
                </w:rPr>
                <w:t>3.1</w:t>
              </w:r>
              <w:r>
                <w:rPr>
                  <w:rFonts w:asciiTheme="minorHAnsi" w:hAnsiTheme="minorHAnsi" w:cstheme="minorBidi"/>
                  <w:color w:val="auto"/>
                  <w:sz w:val="22"/>
                  <w:szCs w:val="22"/>
                </w:rPr>
                <w:tab/>
              </w:r>
              <w:r w:rsidRPr="00A50C3A">
                <w:rPr>
                  <w:rStyle w:val="Hyperlink"/>
                </w:rPr>
                <w:t>Scheme design, set-up and implementation</w:t>
              </w:r>
              <w:r>
                <w:tab/>
              </w:r>
              <w:r>
                <w:fldChar w:fldCharType="begin"/>
              </w:r>
              <w:r>
                <w:instrText xml:space="preserve"> PAGEREF _Toc25338545 \h </w:instrText>
              </w:r>
              <w:r>
                <w:fldChar w:fldCharType="separate"/>
              </w:r>
              <w:r>
                <w:t>21</w:t>
              </w:r>
              <w:r>
                <w:fldChar w:fldCharType="end"/>
              </w:r>
            </w:hyperlink>
          </w:p>
          <w:p w14:paraId="15F29693" w14:textId="020ED204" w:rsidR="0049068F" w:rsidRDefault="0049068F">
            <w:pPr>
              <w:pStyle w:val="TOC2"/>
              <w:rPr>
                <w:rFonts w:asciiTheme="minorHAnsi" w:hAnsiTheme="minorHAnsi" w:cstheme="minorBidi"/>
                <w:color w:val="auto"/>
                <w:sz w:val="22"/>
                <w:szCs w:val="22"/>
              </w:rPr>
            </w:pPr>
            <w:hyperlink w:anchor="_Toc25338546" w:history="1">
              <w:r w:rsidRPr="00A50C3A">
                <w:rPr>
                  <w:rStyle w:val="Hyperlink"/>
                </w:rPr>
                <w:t>3.2</w:t>
              </w:r>
              <w:r>
                <w:rPr>
                  <w:rFonts w:asciiTheme="minorHAnsi" w:hAnsiTheme="minorHAnsi" w:cstheme="minorBidi"/>
                  <w:color w:val="auto"/>
                  <w:sz w:val="22"/>
                  <w:szCs w:val="22"/>
                </w:rPr>
                <w:tab/>
              </w:r>
              <w:r w:rsidRPr="00A50C3A">
                <w:rPr>
                  <w:rStyle w:val="Hyperlink"/>
                </w:rPr>
                <w:t>Scheme outcomes</w:t>
              </w:r>
              <w:r>
                <w:tab/>
              </w:r>
              <w:r>
                <w:fldChar w:fldCharType="begin"/>
              </w:r>
              <w:r>
                <w:instrText xml:space="preserve"> PAGEREF _Toc25338546 \h </w:instrText>
              </w:r>
              <w:r>
                <w:fldChar w:fldCharType="separate"/>
              </w:r>
              <w:r>
                <w:t>29</w:t>
              </w:r>
              <w:r>
                <w:fldChar w:fldCharType="end"/>
              </w:r>
            </w:hyperlink>
          </w:p>
          <w:p w14:paraId="16875341" w14:textId="5A697A48" w:rsidR="0049068F" w:rsidRDefault="0049068F">
            <w:pPr>
              <w:pStyle w:val="TOC1"/>
              <w:rPr>
                <w:rFonts w:asciiTheme="minorHAnsi" w:hAnsiTheme="minorHAnsi" w:cstheme="minorBidi"/>
                <w:color w:val="auto"/>
                <w:sz w:val="22"/>
                <w:szCs w:val="22"/>
              </w:rPr>
            </w:pPr>
            <w:hyperlink w:anchor="_Toc25338547" w:history="1">
              <w:r w:rsidRPr="00A50C3A">
                <w:rPr>
                  <w:rStyle w:val="Hyperlink"/>
                </w:rPr>
                <w:t>4</w:t>
              </w:r>
              <w:r>
                <w:rPr>
                  <w:rFonts w:asciiTheme="minorHAnsi" w:hAnsiTheme="minorHAnsi" w:cstheme="minorBidi"/>
                  <w:color w:val="auto"/>
                  <w:sz w:val="22"/>
                  <w:szCs w:val="22"/>
                </w:rPr>
                <w:tab/>
              </w:r>
              <w:r w:rsidRPr="00A50C3A">
                <w:rPr>
                  <w:rStyle w:val="Hyperlink"/>
                </w:rPr>
                <w:t>Observations on the quality of evidence on past schemes</w:t>
              </w:r>
              <w:r>
                <w:tab/>
              </w:r>
              <w:r>
                <w:fldChar w:fldCharType="begin"/>
              </w:r>
              <w:r>
                <w:instrText xml:space="preserve"> PAGEREF _Toc25338547 \h </w:instrText>
              </w:r>
              <w:r>
                <w:fldChar w:fldCharType="separate"/>
              </w:r>
              <w:r>
                <w:t>41</w:t>
              </w:r>
              <w:r>
                <w:fldChar w:fldCharType="end"/>
              </w:r>
            </w:hyperlink>
          </w:p>
          <w:p w14:paraId="6091B3E3" w14:textId="1885B4A9" w:rsidR="0049068F" w:rsidRDefault="0049068F">
            <w:pPr>
              <w:pStyle w:val="TOC1"/>
              <w:rPr>
                <w:rFonts w:asciiTheme="minorHAnsi" w:hAnsiTheme="minorHAnsi" w:cstheme="minorBidi"/>
                <w:color w:val="auto"/>
                <w:sz w:val="22"/>
                <w:szCs w:val="22"/>
              </w:rPr>
            </w:pPr>
            <w:hyperlink w:anchor="_Toc25338548" w:history="1">
              <w:r w:rsidRPr="00A50C3A">
                <w:rPr>
                  <w:rStyle w:val="Hyperlink"/>
                </w:rPr>
                <w:t>5</w:t>
              </w:r>
              <w:r>
                <w:rPr>
                  <w:rFonts w:asciiTheme="minorHAnsi" w:hAnsiTheme="minorHAnsi" w:cstheme="minorBidi"/>
                  <w:color w:val="auto"/>
                  <w:sz w:val="22"/>
                  <w:szCs w:val="22"/>
                </w:rPr>
                <w:tab/>
              </w:r>
              <w:r w:rsidRPr="00A50C3A">
                <w:rPr>
                  <w:rStyle w:val="Hyperlink"/>
                </w:rPr>
                <w:t>References</w:t>
              </w:r>
              <w:r>
                <w:tab/>
              </w:r>
              <w:r>
                <w:fldChar w:fldCharType="begin"/>
              </w:r>
              <w:r>
                <w:instrText xml:space="preserve"> PAGEREF _Toc25338548 \h </w:instrText>
              </w:r>
              <w:r>
                <w:fldChar w:fldCharType="separate"/>
              </w:r>
              <w:r>
                <w:t>44</w:t>
              </w:r>
              <w:r>
                <w:fldChar w:fldCharType="end"/>
              </w:r>
            </w:hyperlink>
          </w:p>
          <w:p w14:paraId="50AEEC0C" w14:textId="67D7E24D" w:rsidR="0049068F" w:rsidRDefault="0049068F">
            <w:pPr>
              <w:pStyle w:val="TOC1"/>
              <w:rPr>
                <w:rFonts w:asciiTheme="minorHAnsi" w:hAnsiTheme="minorHAnsi" w:cstheme="minorBidi"/>
                <w:color w:val="auto"/>
                <w:sz w:val="22"/>
                <w:szCs w:val="22"/>
              </w:rPr>
            </w:pPr>
            <w:hyperlink w:anchor="_Toc25338549" w:history="1">
              <w:r w:rsidRPr="00A50C3A">
                <w:rPr>
                  <w:rStyle w:val="Hyperlink"/>
                </w:rPr>
                <w:t>Annex: Findings from the First World War Centenary Cathedral Repairs Fund Evaluation</w:t>
              </w:r>
              <w:r>
                <w:tab/>
              </w:r>
              <w:r>
                <w:fldChar w:fldCharType="begin"/>
              </w:r>
              <w:r>
                <w:instrText xml:space="preserve"> PAGEREF _Toc25338549 \h </w:instrText>
              </w:r>
              <w:r>
                <w:fldChar w:fldCharType="separate"/>
              </w:r>
              <w:r>
                <w:t>46</w:t>
              </w:r>
              <w:r>
                <w:fldChar w:fldCharType="end"/>
              </w:r>
            </w:hyperlink>
          </w:p>
          <w:p w14:paraId="2245BE2D" w14:textId="08C11252" w:rsidR="004B6DED" w:rsidRPr="00DF612F" w:rsidRDefault="004B6DED" w:rsidP="006806DC">
            <w:pPr>
              <w:pStyle w:val="Spacer"/>
            </w:pPr>
            <w:r w:rsidRPr="00DF612F">
              <w:fldChar w:fldCharType="end"/>
            </w:r>
          </w:p>
        </w:tc>
      </w:tr>
      <w:tr w:rsidR="004B6DED" w:rsidRPr="00DF612F" w14:paraId="012FBD79" w14:textId="77777777" w:rsidTr="006806DC">
        <w:tc>
          <w:tcPr>
            <w:tcW w:w="5000" w:type="pct"/>
            <w:tcMar>
              <w:top w:w="142" w:type="dxa"/>
            </w:tcMar>
          </w:tcPr>
          <w:p w14:paraId="7CF94096" w14:textId="77777777" w:rsidR="004B6DED" w:rsidRPr="005646E5" w:rsidRDefault="004B6DED" w:rsidP="006806DC">
            <w:pPr>
              <w:pStyle w:val="Spacer"/>
            </w:pPr>
            <w:bookmarkStart w:id="15" w:name="BM_ToF" w:colFirst="0" w:colLast="0"/>
            <w:bookmarkEnd w:id="14"/>
          </w:p>
        </w:tc>
      </w:tr>
      <w:tr w:rsidR="004B6DED" w:rsidRPr="00DF612F" w14:paraId="361EDA97" w14:textId="77777777" w:rsidTr="006806DC">
        <w:tc>
          <w:tcPr>
            <w:tcW w:w="5000" w:type="pct"/>
            <w:tcMar>
              <w:top w:w="142" w:type="dxa"/>
            </w:tcMar>
          </w:tcPr>
          <w:p w14:paraId="1F846B8E" w14:textId="77777777" w:rsidR="004B6DED" w:rsidRPr="005646E5" w:rsidRDefault="004B6DED" w:rsidP="006806DC">
            <w:pPr>
              <w:pStyle w:val="Spacer"/>
            </w:pPr>
            <w:bookmarkStart w:id="16" w:name="BM_ToT" w:colFirst="0" w:colLast="0"/>
            <w:bookmarkEnd w:id="15"/>
          </w:p>
        </w:tc>
      </w:tr>
      <w:tr w:rsidR="004B6DED" w:rsidRPr="00DF612F" w14:paraId="22A1B4DC" w14:textId="77777777" w:rsidTr="006806DC">
        <w:tc>
          <w:tcPr>
            <w:tcW w:w="5000" w:type="pct"/>
            <w:tcMar>
              <w:top w:w="142" w:type="dxa"/>
            </w:tcMar>
          </w:tcPr>
          <w:p w14:paraId="58B49414" w14:textId="77777777" w:rsidR="004B6DED" w:rsidRPr="005646E5" w:rsidRDefault="004B6DED" w:rsidP="006806DC">
            <w:pPr>
              <w:pStyle w:val="Spacer"/>
            </w:pPr>
            <w:bookmarkStart w:id="17" w:name="BM_Exhibits" w:colFirst="0" w:colLast="0"/>
            <w:bookmarkEnd w:id="16"/>
          </w:p>
        </w:tc>
      </w:tr>
    </w:tbl>
    <w:bookmarkEnd w:id="17" w:displacedByCustomXml="next"/>
    <w:bookmarkStart w:id="18" w:name="BM_SecBreakToC" w:displacedByCustomXml="next"/>
    <w:sdt>
      <w:sdtPr>
        <w:alias w:val="Locked Section Break"/>
        <w:tag w:val="Locked Section Break"/>
        <w:id w:val="618500258"/>
        <w:lock w:val="contentLocked"/>
        <w:placeholder>
          <w:docPart w:val="0256B2D61C804C7888E7BC2C8DD8B905"/>
        </w:placeholder>
        <w:showingPlcHdr/>
      </w:sdtPr>
      <w:sdtEndPr/>
      <w:sdtContent>
        <w:p w14:paraId="30A41D7C" w14:textId="77777777" w:rsidR="004B6DED" w:rsidRDefault="004B6DED" w:rsidP="006806DC">
          <w:pPr>
            <w:sectPr w:rsidR="004B6DED" w:rsidSect="006806DC">
              <w:headerReference w:type="default" r:id="rId14"/>
              <w:footerReference w:type="default" r:id="rId15"/>
              <w:pgSz w:w="11906" w:h="16838" w:code="9"/>
              <w:pgMar w:top="1701" w:right="1985" w:bottom="1418" w:left="1985" w:header="709" w:footer="397" w:gutter="0"/>
              <w:cols w:space="708"/>
              <w:docGrid w:linePitch="360"/>
            </w:sectPr>
          </w:pPr>
          <w:r>
            <w:t xml:space="preserve"> </w:t>
          </w:r>
        </w:p>
      </w:sdtContent>
    </w:sdt>
    <w:p w14:paraId="230BF56A" w14:textId="77777777" w:rsidR="00DE48D6" w:rsidRDefault="00C44BC0" w:rsidP="002C7E3C">
      <w:pPr>
        <w:pStyle w:val="ExecSumHead"/>
      </w:pPr>
      <w:bookmarkStart w:id="19" w:name="_Toc25338535"/>
      <w:bookmarkEnd w:id="18"/>
      <w:r>
        <w:lastRenderedPageBreak/>
        <w:t>Executive Summary</w:t>
      </w:r>
      <w:bookmarkEnd w:id="11"/>
      <w:bookmarkEnd w:id="12"/>
      <w:bookmarkEnd w:id="19"/>
    </w:p>
    <w:p w14:paraId="1CD2B568" w14:textId="77777777" w:rsidR="008E4BEB" w:rsidRDefault="008E4BEB" w:rsidP="008E4BEB">
      <w:r>
        <w:t>The Department for Digital, Culture, Media and Sport (DCMS) asked Frontier Economics to provide an independent evaluation of the impact and effectiveness of the Taylor Review Pilot.</w:t>
      </w:r>
      <w:bookmarkStart w:id="20" w:name="_Hlk4337555"/>
      <w:r>
        <w:rPr>
          <w:rStyle w:val="FootnoteReference"/>
        </w:rPr>
        <w:footnoteReference w:id="2"/>
      </w:r>
      <w:bookmarkEnd w:id="20"/>
      <w:r>
        <w:t xml:space="preserve"> To complement the evidence base being developed for the evaluation, Frontier was also asked to review existing evaluation evidence relating to similar past schemes. This report provides this review and is intended to compile the learning about the effectiveness and impact of past initiatives. </w:t>
      </w:r>
    </w:p>
    <w:p w14:paraId="5A861EB6" w14:textId="3953755A" w:rsidR="00BC5615" w:rsidRDefault="00625FDB" w:rsidP="007602E4">
      <w:r>
        <w:t xml:space="preserve">This </w:t>
      </w:r>
      <w:r w:rsidR="007602E4">
        <w:t>review focuse</w:t>
      </w:r>
      <w:r w:rsidR="00D93781">
        <w:t>s</w:t>
      </w:r>
      <w:r w:rsidR="007602E4">
        <w:t xml:space="preserve"> on </w:t>
      </w:r>
      <w:r w:rsidR="00FB5C22">
        <w:t xml:space="preserve">publicly funded </w:t>
      </w:r>
      <w:r w:rsidR="007602E4">
        <w:t xml:space="preserve">schemes for which evaluation evidence is available and </w:t>
      </w:r>
      <w:r w:rsidR="00D93781">
        <w:t>is</w:t>
      </w:r>
      <w:r w:rsidR="007602E4">
        <w:t xml:space="preserve"> complemented by available data on other </w:t>
      </w:r>
      <w:r>
        <w:t xml:space="preserve">relevant </w:t>
      </w:r>
      <w:r w:rsidR="007602E4">
        <w:t xml:space="preserve">schemes that have not </w:t>
      </w:r>
      <w:r>
        <w:t xml:space="preserve">formally </w:t>
      </w:r>
      <w:r w:rsidR="007602E4">
        <w:t>been evaluated.</w:t>
      </w:r>
      <w:r>
        <w:t xml:space="preserve"> </w:t>
      </w:r>
    </w:p>
    <w:p w14:paraId="66551457" w14:textId="3F03FF05" w:rsidR="007602E4" w:rsidRPr="0040359D" w:rsidRDefault="00625FDB" w:rsidP="007602E4">
      <w:r>
        <w:t xml:space="preserve">The selection criteria used to </w:t>
      </w:r>
      <w:bookmarkStart w:id="22" w:name="_Hlk4338192"/>
      <w:r w:rsidR="001E4A40">
        <w:t>identify</w:t>
      </w:r>
      <w:bookmarkEnd w:id="22"/>
      <w:r>
        <w:t xml:space="preserve"> the documents for inclusion in this </w:t>
      </w:r>
      <w:r w:rsidRPr="0040359D">
        <w:t>review are:</w:t>
      </w:r>
    </w:p>
    <w:p w14:paraId="68FA40D8" w14:textId="5337EB20" w:rsidR="00380DEE" w:rsidRPr="0040359D" w:rsidRDefault="00380DEE" w:rsidP="00380DEE">
      <w:pPr>
        <w:pStyle w:val="ListNumBullet1"/>
      </w:pPr>
      <w:r w:rsidRPr="0040359D">
        <w:t xml:space="preserve">The availability of evaluation documents and/or data within the last </w:t>
      </w:r>
      <w:r w:rsidR="00EA244C">
        <w:t>10</w:t>
      </w:r>
      <w:r w:rsidRPr="0040359D">
        <w:t xml:space="preserve"> years (some older schemes</w:t>
      </w:r>
      <w:r w:rsidR="00D27F24">
        <w:t xml:space="preserve"> were also included</w:t>
      </w:r>
      <w:r w:rsidRPr="0040359D">
        <w:t xml:space="preserve"> where they were especially relevant to future policy considerations). This was the over</w:t>
      </w:r>
      <w:r w:rsidR="00D1649B" w:rsidRPr="0040359D">
        <w:t>riding</w:t>
      </w:r>
      <w:r w:rsidRPr="0040359D">
        <w:t xml:space="preserve"> criteri</w:t>
      </w:r>
      <w:r w:rsidR="00561519" w:rsidRPr="0040359D">
        <w:t>on</w:t>
      </w:r>
      <w:r w:rsidRPr="0040359D">
        <w:t>, as relatively few evaluations of support schemes for places of worship</w:t>
      </w:r>
      <w:r w:rsidR="00D35992" w:rsidRPr="0040359D">
        <w:t xml:space="preserve"> are available</w:t>
      </w:r>
      <w:r w:rsidRPr="0040359D">
        <w:t>; and</w:t>
      </w:r>
    </w:p>
    <w:p w14:paraId="6396863E" w14:textId="77777777" w:rsidR="007602E4" w:rsidRPr="0040359D" w:rsidRDefault="00625FDB" w:rsidP="00477FC4">
      <w:pPr>
        <w:pStyle w:val="ListNumBullet1"/>
      </w:pPr>
      <w:r w:rsidRPr="0040359D">
        <w:t xml:space="preserve">Schemes that </w:t>
      </w:r>
      <w:r w:rsidR="00477FC4" w:rsidRPr="0040359D">
        <w:t xml:space="preserve">are relevant to inform future </w:t>
      </w:r>
      <w:r w:rsidR="00FB5C22" w:rsidRPr="0040359D">
        <w:t xml:space="preserve">national </w:t>
      </w:r>
      <w:r w:rsidR="00477FC4" w:rsidRPr="0040359D">
        <w:t xml:space="preserve">policy considerations </w:t>
      </w:r>
      <w:r w:rsidR="00BC5615" w:rsidRPr="0040359D">
        <w:t>relating to</w:t>
      </w:r>
      <w:r w:rsidR="00477FC4" w:rsidRPr="0040359D">
        <w:t xml:space="preserve"> the sustainability of </w:t>
      </w:r>
      <w:r w:rsidR="00BC5615" w:rsidRPr="0040359D">
        <w:t xml:space="preserve">listed </w:t>
      </w:r>
      <w:r w:rsidR="00477FC4" w:rsidRPr="0040359D">
        <w:t>places of worship</w:t>
      </w:r>
      <w:r w:rsidR="00BE52E3" w:rsidRPr="0040359D">
        <w:t xml:space="preserve">, with a focus on </w:t>
      </w:r>
      <w:r w:rsidR="00FB5C22" w:rsidRPr="0040359D">
        <w:t xml:space="preserve">publicly funded </w:t>
      </w:r>
      <w:r w:rsidR="00BE52E3" w:rsidRPr="0040359D">
        <w:t>fabric maintenance and community support</w:t>
      </w:r>
      <w:r w:rsidR="00FB5C22" w:rsidRPr="0040359D">
        <w:t xml:space="preserve"> schemes</w:t>
      </w:r>
      <w:r w:rsidR="00380DEE" w:rsidRPr="0040359D">
        <w:t>.</w:t>
      </w:r>
    </w:p>
    <w:p w14:paraId="20A8E852" w14:textId="23440C1C" w:rsidR="00BE52E3" w:rsidRPr="0040359D" w:rsidRDefault="00380DEE" w:rsidP="00546DD5">
      <w:r w:rsidRPr="0040359D">
        <w:t>T</w:t>
      </w:r>
      <w:r w:rsidR="00BE52E3" w:rsidRPr="0040359D">
        <w:t>he availability of evaluation documents has been the main constraint of selection</w:t>
      </w:r>
      <w:r w:rsidR="004A0B0D">
        <w:t xml:space="preserve"> for this review</w:t>
      </w:r>
      <w:r w:rsidR="00BE52E3" w:rsidRPr="0040359D">
        <w:t xml:space="preserve">. </w:t>
      </w:r>
      <w:r w:rsidRPr="0040359D">
        <w:t>In most cases it is only the larger support schemes that have evaluation reports available to review</w:t>
      </w:r>
      <w:r w:rsidR="00BE52E3" w:rsidRPr="0040359D">
        <w:t xml:space="preserve">. </w:t>
      </w:r>
      <w:r w:rsidR="00D35992" w:rsidRPr="0040359D">
        <w:t xml:space="preserve">Fifteen </w:t>
      </w:r>
      <w:r w:rsidR="00A74A7F" w:rsidRPr="0040359D">
        <w:t xml:space="preserve">evaluation documents were identified in scope, from </w:t>
      </w:r>
      <w:r w:rsidR="00EA244C">
        <w:t>10</w:t>
      </w:r>
      <w:r w:rsidR="00A74A7F" w:rsidRPr="0040359D">
        <w:t xml:space="preserve"> different schemes.</w:t>
      </w:r>
    </w:p>
    <w:p w14:paraId="0AE54591" w14:textId="77777777" w:rsidR="007602E4" w:rsidRPr="0040359D" w:rsidRDefault="00BC5615" w:rsidP="007602E4">
      <w:r w:rsidRPr="0040359D">
        <w:t xml:space="preserve">Documents were identified through </w:t>
      </w:r>
      <w:r w:rsidR="00683FB9" w:rsidRPr="0040359D">
        <w:t>discuss</w:t>
      </w:r>
      <w:r w:rsidR="00972081" w:rsidRPr="0040359D">
        <w:t>ions</w:t>
      </w:r>
      <w:r w:rsidR="00683FB9" w:rsidRPr="0040359D">
        <w:t xml:space="preserve"> with </w:t>
      </w:r>
      <w:r w:rsidR="007602E4" w:rsidRPr="0040359D">
        <w:t xml:space="preserve">DCMS, Historic England, the </w:t>
      </w:r>
      <w:r w:rsidR="00DD282F" w:rsidRPr="0040359D">
        <w:t xml:space="preserve">National Lottery </w:t>
      </w:r>
      <w:r w:rsidR="007602E4" w:rsidRPr="0040359D">
        <w:t>Heritage Fund</w:t>
      </w:r>
      <w:r w:rsidRPr="0040359D">
        <w:t xml:space="preserve">, </w:t>
      </w:r>
      <w:r w:rsidR="007602E4" w:rsidRPr="0040359D">
        <w:t>selected charities</w:t>
      </w:r>
      <w:r w:rsidR="00972081" w:rsidRPr="0040359D">
        <w:t xml:space="preserve"> in the sector</w:t>
      </w:r>
      <w:r w:rsidRPr="0040359D">
        <w:t xml:space="preserve"> and sector experts</w:t>
      </w:r>
      <w:r w:rsidR="007602E4" w:rsidRPr="0040359D">
        <w:t xml:space="preserve">. </w:t>
      </w:r>
    </w:p>
    <w:p w14:paraId="18AA92DC" w14:textId="4A5D6E4C" w:rsidR="000C1389" w:rsidRDefault="001E4A40" w:rsidP="000C1389">
      <w:bookmarkStart w:id="23" w:name="_Hlk4338479"/>
      <w:r w:rsidRPr="0040359D">
        <w:t>The evaluations reviewed relate to various</w:t>
      </w:r>
      <w:r>
        <w:t xml:space="preserve"> forms of support that have aimed to enhance the sustainability of listed places of worship. </w:t>
      </w:r>
      <w:r w:rsidR="008E4BEB">
        <w:t>This review</w:t>
      </w:r>
      <w:r w:rsidR="000C1389">
        <w:t xml:space="preserve"> has allowed us to </w:t>
      </w:r>
      <w:r w:rsidR="00BC5615">
        <w:t xml:space="preserve">synthesise </w:t>
      </w:r>
      <w:r>
        <w:t xml:space="preserve">the </w:t>
      </w:r>
      <w:r w:rsidR="000C1389">
        <w:t>evidence on</w:t>
      </w:r>
      <w:r>
        <w:t xml:space="preserve"> the</w:t>
      </w:r>
      <w:r w:rsidR="000C1389">
        <w:t xml:space="preserve"> factors that</w:t>
      </w:r>
      <w:r w:rsidR="00BC5615">
        <w:t xml:space="preserve"> </w:t>
      </w:r>
      <w:r w:rsidR="000C1389">
        <w:t xml:space="preserve">improve or impede the effectiveness of </w:t>
      </w:r>
      <w:r>
        <w:t>these support schemes</w:t>
      </w:r>
      <w:r w:rsidR="000C1389">
        <w:t>.</w:t>
      </w:r>
      <w:bookmarkEnd w:id="23"/>
      <w:r w:rsidR="00972081">
        <w:t xml:space="preserve"> </w:t>
      </w:r>
      <w:r w:rsidR="00D27F24">
        <w:t>T</w:t>
      </w:r>
      <w:r w:rsidR="00972081">
        <w:t xml:space="preserve">he lessons </w:t>
      </w:r>
      <w:r w:rsidR="000C1389">
        <w:t>drawn</w:t>
      </w:r>
      <w:r w:rsidR="00972081">
        <w:t xml:space="preserve"> from the evidence</w:t>
      </w:r>
      <w:r w:rsidR="000E085E">
        <w:t>, the main limitations in the available evidence</w:t>
      </w:r>
      <w:r w:rsidR="00D27F24">
        <w:t>,</w:t>
      </w:r>
      <w:r w:rsidR="00972081">
        <w:t xml:space="preserve"> </w:t>
      </w:r>
      <w:r w:rsidR="000E085E">
        <w:t>and</w:t>
      </w:r>
      <w:r w:rsidR="00BC5615">
        <w:t xml:space="preserve"> </w:t>
      </w:r>
      <w:r w:rsidR="00A25E0B">
        <w:t xml:space="preserve">insights for </w:t>
      </w:r>
      <w:r w:rsidR="00326C64">
        <w:t>future policy</w:t>
      </w:r>
      <w:r w:rsidR="00D27F24">
        <w:t xml:space="preserve"> are set out below</w:t>
      </w:r>
      <w:r w:rsidR="00AC3148">
        <w:t xml:space="preserve">. </w:t>
      </w:r>
      <w:r w:rsidR="000C1389">
        <w:t xml:space="preserve"> </w:t>
      </w:r>
    </w:p>
    <w:p w14:paraId="62D0CAD3" w14:textId="77777777" w:rsidR="009B7B58" w:rsidRDefault="009B7B58" w:rsidP="00EA244C">
      <w:pPr>
        <w:pStyle w:val="Heading2"/>
        <w:numPr>
          <w:ilvl w:val="0"/>
          <w:numId w:val="0"/>
        </w:numPr>
      </w:pPr>
      <w:bookmarkStart w:id="24" w:name="_Toc25338536"/>
      <w:r>
        <w:t>Lessons from past schemes</w:t>
      </w:r>
      <w:bookmarkEnd w:id="24"/>
    </w:p>
    <w:p w14:paraId="7F01F6BC" w14:textId="3B3E10D4" w:rsidR="00A25E0B" w:rsidRDefault="004A0B0D" w:rsidP="00A25E0B">
      <w:r>
        <w:t>This</w:t>
      </w:r>
      <w:r w:rsidR="00A25E0B">
        <w:t xml:space="preserve"> review of evidence has revealed a number of lessons to enhance the effectiveness of different forms of support for places of</w:t>
      </w:r>
      <w:r w:rsidR="00F81EAB">
        <w:t xml:space="preserve"> worship</w:t>
      </w:r>
      <w:r w:rsidR="00A25E0B">
        <w:t xml:space="preserve">. These are summarised below. </w:t>
      </w:r>
    </w:p>
    <w:p w14:paraId="096394B1" w14:textId="77777777" w:rsidR="00937DFF" w:rsidRPr="00A25E0B" w:rsidRDefault="00937DFF" w:rsidP="00A25E0B"/>
    <w:p w14:paraId="4C4C10A8" w14:textId="77777777" w:rsidR="001F343F" w:rsidRDefault="00F81EAB" w:rsidP="00EA244C">
      <w:pPr>
        <w:pStyle w:val="Heading4"/>
        <w:jc w:val="both"/>
      </w:pPr>
      <w:bookmarkStart w:id="25" w:name="_Hlk4338719"/>
      <w:r>
        <w:lastRenderedPageBreak/>
        <w:t xml:space="preserve">Eligibility criteria need to balance a </w:t>
      </w:r>
      <w:r w:rsidR="00937DFF">
        <w:t xml:space="preserve">tension between </w:t>
      </w:r>
      <w:r>
        <w:t>inclusivity and managing the demand for available funds</w:t>
      </w:r>
    </w:p>
    <w:tbl>
      <w:tblPr>
        <w:tblpPr w:leftFromText="170" w:rightFromText="170" w:bottomFromText="198" w:vertAnchor="text" w:horzAnchor="margin" w:tblpY="78"/>
        <w:tblOverlap w:val="never"/>
        <w:tblW w:w="3317" w:type="dxa"/>
        <w:tblBorders>
          <w:bottom w:val="single" w:sz="2" w:space="0" w:color="66B0B7" w:themeColor="accent6"/>
        </w:tblBorders>
        <w:tblLayout w:type="fixed"/>
        <w:tblCellMar>
          <w:left w:w="0" w:type="dxa"/>
          <w:right w:w="0" w:type="dxa"/>
        </w:tblCellMar>
        <w:tblLook w:val="04A0" w:firstRow="1" w:lastRow="0" w:firstColumn="1" w:lastColumn="0" w:noHBand="0" w:noVBand="1"/>
      </w:tblPr>
      <w:tblGrid>
        <w:gridCol w:w="3317"/>
      </w:tblGrid>
      <w:tr w:rsidR="00A25E0B" w:rsidRPr="009456F1" w14:paraId="1FA3F592" w14:textId="77777777" w:rsidTr="00937DFF">
        <w:trPr>
          <w:cantSplit/>
          <w:trHeight w:val="759"/>
        </w:trPr>
        <w:tc>
          <w:tcPr>
            <w:tcW w:w="3317" w:type="dxa"/>
            <w:tcBorders>
              <w:top w:val="nil"/>
              <w:bottom w:val="single" w:sz="4" w:space="0" w:color="E83F35" w:themeColor="accent1"/>
            </w:tcBorders>
            <w:shd w:val="clear" w:color="auto" w:fill="auto"/>
            <w:vAlign w:val="bottom"/>
          </w:tcPr>
          <w:bookmarkEnd w:id="25"/>
          <w:p w14:paraId="1D27EC61" w14:textId="77777777" w:rsidR="00A25E0B" w:rsidRPr="009456F1" w:rsidRDefault="00A25E0B" w:rsidP="00937DFF">
            <w:pPr>
              <w:pStyle w:val="HighlightBoxHead"/>
              <w:keepLines/>
              <w:rPr>
                <w:rStyle w:val="Red"/>
              </w:rPr>
            </w:pPr>
            <w:r>
              <w:rPr>
                <w:noProof/>
                <w:color w:val="E83F35" w:themeColor="accent1"/>
                <w:lang w:eastAsia="en-GB"/>
              </w:rPr>
              <w:drawing>
                <wp:anchor distT="0" distB="0" distL="114300" distR="114300" simplePos="0" relativeHeight="251660288" behindDoc="0" locked="0" layoutInCell="1" allowOverlap="1" wp14:anchorId="2E716C44" wp14:editId="505335E8">
                  <wp:simplePos x="0" y="0"/>
                  <wp:positionH relativeFrom="column">
                    <wp:posOffset>1685925</wp:posOffset>
                  </wp:positionH>
                  <wp:positionV relativeFrom="paragraph">
                    <wp:posOffset>-118745</wp:posOffset>
                  </wp:positionV>
                  <wp:extent cx="481965" cy="481965"/>
                  <wp:effectExtent l="0" t="0" r="0" b="0"/>
                  <wp:wrapSquare wrapText="bothSides"/>
                  <wp:docPr id="3751" name="Graphic 3751" descr="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1" name="Handshake.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81965" cy="481965"/>
                          </a:xfrm>
                          <a:prstGeom prst="rect">
                            <a:avLst/>
                          </a:prstGeom>
                        </pic:spPr>
                      </pic:pic>
                    </a:graphicData>
                  </a:graphic>
                  <wp14:sizeRelH relativeFrom="margin">
                    <wp14:pctWidth>0</wp14:pctWidth>
                  </wp14:sizeRelH>
                  <wp14:sizeRelV relativeFrom="margin">
                    <wp14:pctHeight>0</wp14:pctHeight>
                  </wp14:sizeRelV>
                </wp:anchor>
              </w:drawing>
            </w:r>
            <w:r>
              <w:rPr>
                <w:rStyle w:val="Red"/>
                <w:sz w:val="56"/>
                <w:szCs w:val="84"/>
              </w:rPr>
              <w:t>1</w:t>
            </w:r>
            <w:r w:rsidRPr="002F3DC1">
              <w:rPr>
                <w:rStyle w:val="Red"/>
                <w:sz w:val="56"/>
                <w:szCs w:val="84"/>
              </w:rPr>
              <w:t>6%</w:t>
            </w:r>
            <w:r w:rsidRPr="002F3DC1">
              <w:rPr>
                <w:rStyle w:val="Red"/>
                <w:sz w:val="24"/>
              </w:rPr>
              <w:t xml:space="preserve"> </w:t>
            </w:r>
          </w:p>
        </w:tc>
      </w:tr>
      <w:tr w:rsidR="00A25E0B" w:rsidRPr="001E0FDD" w14:paraId="16FFE6BC" w14:textId="77777777" w:rsidTr="00937DFF">
        <w:trPr>
          <w:cantSplit/>
          <w:trHeight w:val="1700"/>
        </w:trPr>
        <w:tc>
          <w:tcPr>
            <w:tcW w:w="3317" w:type="dxa"/>
            <w:tcBorders>
              <w:top w:val="single" w:sz="4" w:space="0" w:color="E83F35" w:themeColor="accent1"/>
              <w:bottom w:val="single" w:sz="4" w:space="0" w:color="E83F35" w:themeColor="accent1"/>
            </w:tcBorders>
            <w:shd w:val="clear" w:color="auto" w:fill="auto"/>
          </w:tcPr>
          <w:p w14:paraId="70109B95" w14:textId="77777777" w:rsidR="00A25E0B" w:rsidRDefault="00A25E0B" w:rsidP="00937DFF">
            <w:pPr>
              <w:pStyle w:val="HighlightBoxText"/>
              <w:keepNext/>
              <w:keepLines/>
              <w:rPr>
                <w:rFonts w:asciiTheme="majorHAnsi" w:hAnsiTheme="majorHAnsi" w:cstheme="majorHAnsi"/>
                <w:sz w:val="24"/>
                <w:szCs w:val="24"/>
              </w:rPr>
            </w:pPr>
            <w:r>
              <w:rPr>
                <w:rFonts w:asciiTheme="majorHAnsi" w:hAnsiTheme="majorHAnsi" w:cstheme="majorHAnsi"/>
                <w:sz w:val="24"/>
                <w:szCs w:val="24"/>
              </w:rPr>
              <w:t xml:space="preserve">The grant value awarded by the Listed Places of Worship Roof Repair Fund </w:t>
            </w:r>
            <w:r w:rsidR="00AC692D">
              <w:rPr>
                <w:rFonts w:asciiTheme="majorHAnsi" w:hAnsiTheme="majorHAnsi" w:cstheme="majorHAnsi"/>
                <w:sz w:val="24"/>
                <w:szCs w:val="24"/>
              </w:rPr>
              <w:t>as a percentage of</w:t>
            </w:r>
            <w:r>
              <w:rPr>
                <w:rFonts w:asciiTheme="majorHAnsi" w:hAnsiTheme="majorHAnsi" w:cstheme="majorHAnsi"/>
                <w:sz w:val="24"/>
                <w:szCs w:val="24"/>
              </w:rPr>
              <w:t xml:space="preserve"> the total value of applications.</w:t>
            </w:r>
          </w:p>
          <w:p w14:paraId="482D9026" w14:textId="77777777" w:rsidR="00A25E0B" w:rsidRDefault="00A25E0B" w:rsidP="00937DFF">
            <w:pPr>
              <w:pStyle w:val="HighlightBoxText"/>
              <w:keepNext/>
              <w:keepLines/>
              <w:rPr>
                <w:rFonts w:asciiTheme="majorHAnsi" w:hAnsiTheme="majorHAnsi" w:cstheme="majorHAnsi"/>
                <w:sz w:val="24"/>
                <w:szCs w:val="24"/>
              </w:rPr>
            </w:pPr>
            <w:r w:rsidRPr="00E04F90">
              <w:rPr>
                <w:rFonts w:asciiTheme="majorHAnsi" w:hAnsiTheme="majorHAnsi" w:cstheme="majorHAnsi"/>
                <w:color w:val="707276" w:themeColor="text2"/>
                <w:sz w:val="20"/>
                <w:szCs w:val="24"/>
              </w:rPr>
              <w:t xml:space="preserve">(ERS Research &amp; Consultancy, 2017) </w:t>
            </w:r>
          </w:p>
        </w:tc>
      </w:tr>
    </w:tbl>
    <w:p w14:paraId="72438778" w14:textId="650549DB" w:rsidR="00A25E0B" w:rsidRDefault="00C53CB3" w:rsidP="00937DFF">
      <w:pPr>
        <w:keepLines/>
      </w:pPr>
      <w:r>
        <w:t xml:space="preserve">In the past, most schemes </w:t>
      </w:r>
      <w:r w:rsidR="00B042FC">
        <w:t xml:space="preserve">adopted </w:t>
      </w:r>
      <w:r>
        <w:t xml:space="preserve">eligibility criteria </w:t>
      </w:r>
      <w:r w:rsidR="00B042FC">
        <w:t xml:space="preserve">to define who </w:t>
      </w:r>
      <w:r w:rsidR="001D7023">
        <w:t xml:space="preserve">could </w:t>
      </w:r>
      <w:r w:rsidR="00B042FC">
        <w:t>bid for support (mainly grants)</w:t>
      </w:r>
      <w:r w:rsidR="0013661C">
        <w:t>.</w:t>
      </w:r>
      <w:r w:rsidR="00D0753B">
        <w:rPr>
          <w:rStyle w:val="FootnoteReference"/>
        </w:rPr>
        <w:footnoteReference w:id="3"/>
      </w:r>
      <w:r>
        <w:t xml:space="preserve"> </w:t>
      </w:r>
      <w:r w:rsidR="00D27F24">
        <w:t>T</w:t>
      </w:r>
      <w:r w:rsidR="00B042FC">
        <w:t xml:space="preserve">he scope of eligible organisations varied markedly across the past schemes included </w:t>
      </w:r>
      <w:r w:rsidR="00A25E0B">
        <w:t>in this review.</w:t>
      </w:r>
      <w:r w:rsidR="00A25E0B" w:rsidRPr="00A25E0B">
        <w:t xml:space="preserve"> </w:t>
      </w:r>
      <w:r w:rsidR="00A25E0B">
        <w:t>For example, English Heritage</w:t>
      </w:r>
      <w:r w:rsidR="00DD282F">
        <w:t xml:space="preserve"> (now Historic England)</w:t>
      </w:r>
      <w:r w:rsidR="00DD282F">
        <w:rPr>
          <w:rStyle w:val="CommentReference"/>
          <w:rFonts w:ascii="Arial" w:hAnsi="Arial"/>
          <w:color w:val="auto"/>
        </w:rPr>
        <w:t xml:space="preserve"> </w:t>
      </w:r>
      <w:r w:rsidR="00A25E0B">
        <w:t>primarily restricted applications for its grants to Grade I and Grade II* listed buildings, whereas the Heritage Lottery Fund</w:t>
      </w:r>
      <w:r w:rsidR="00DD282F">
        <w:t xml:space="preserve"> (now National Lottery Heritage Fund)</w:t>
      </w:r>
      <w:r w:rsidR="00A25E0B">
        <w:t xml:space="preserve"> typically sought wider eligibility based on societal goals.</w:t>
      </w:r>
    </w:p>
    <w:p w14:paraId="23B10A3F" w14:textId="4E49FE0D" w:rsidR="00813055" w:rsidRDefault="0027753F" w:rsidP="00813055">
      <w:r>
        <w:t xml:space="preserve">For financial support, </w:t>
      </w:r>
      <w:r w:rsidR="0006507B">
        <w:t xml:space="preserve">typical eligibility </w:t>
      </w:r>
      <w:r w:rsidR="00B73D3E">
        <w:t>criteria</w:t>
      </w:r>
      <w:r>
        <w:t xml:space="preserve"> </w:t>
      </w:r>
      <w:r w:rsidR="0006507B">
        <w:t>relate</w:t>
      </w:r>
      <w:r w:rsidR="001D7023">
        <w:t>d</w:t>
      </w:r>
      <w:r w:rsidR="0006507B">
        <w:t xml:space="preserve"> to the </w:t>
      </w:r>
      <w:r>
        <w:t>type of work to be funded</w:t>
      </w:r>
      <w:r w:rsidR="001D7023">
        <w:t>,</w:t>
      </w:r>
      <w:r w:rsidR="00B33EFB">
        <w:rPr>
          <w:rStyle w:val="FootnoteReference"/>
        </w:rPr>
        <w:footnoteReference w:id="4"/>
      </w:r>
      <w:r>
        <w:t xml:space="preserve"> the size of grants </w:t>
      </w:r>
      <w:r w:rsidR="0006507B">
        <w:t xml:space="preserve">that would </w:t>
      </w:r>
      <w:r w:rsidR="004903FF">
        <w:t xml:space="preserve">be </w:t>
      </w:r>
      <w:r>
        <w:t xml:space="preserve">awarded and the urgency of the problem the grant would solve. For non-financial support, the views and motivations of communities and volunteers </w:t>
      </w:r>
      <w:r w:rsidR="0006507B">
        <w:t>were</w:t>
      </w:r>
      <w:r>
        <w:t xml:space="preserve"> an important factor to determine the fit and the chances of success of specific projects</w:t>
      </w:r>
      <w:r w:rsidR="00813055">
        <w:t>.</w:t>
      </w:r>
    </w:p>
    <w:p w14:paraId="59E2CBE8" w14:textId="11993765" w:rsidR="00A74A7F" w:rsidRDefault="00B33EFB" w:rsidP="00A74A7F">
      <w:bookmarkStart w:id="26" w:name="_Hlk4339204"/>
      <w:r>
        <w:t xml:space="preserve">There is a high demand for grants overall. </w:t>
      </w:r>
      <w:bookmarkEnd w:id="26"/>
      <w:r w:rsidR="00813055">
        <w:t>Ensuring grants are well targeted is</w:t>
      </w:r>
      <w:r w:rsidR="00BE52E3">
        <w:t xml:space="preserve"> </w:t>
      </w:r>
      <w:r>
        <w:t xml:space="preserve">therefore </w:t>
      </w:r>
      <w:r w:rsidR="00813055">
        <w:t>important for reaching the intended objectives of a scheme</w:t>
      </w:r>
      <w:r w:rsidR="00F81EAB">
        <w:t>,</w:t>
      </w:r>
      <w:r w:rsidR="00813055">
        <w:t xml:space="preserve"> while avoiding excessive numbers of unsuccessful applications. Some schemes </w:t>
      </w:r>
      <w:r w:rsidR="00A25E0B">
        <w:t>for which</w:t>
      </w:r>
      <w:r w:rsidR="00813055">
        <w:t xml:space="preserve"> the criteria </w:t>
      </w:r>
      <w:r w:rsidR="00A25E0B">
        <w:t xml:space="preserve">were </w:t>
      </w:r>
      <w:r w:rsidR="00813055">
        <w:t xml:space="preserve">less tightly defined led to the scale of applications far exceeding the available grants. For example, the Listed Places of Worship Roof Repair </w:t>
      </w:r>
      <w:r w:rsidR="00813055" w:rsidRPr="008B1FD8">
        <w:t>Fund could only</w:t>
      </w:r>
      <w:r w:rsidR="00813055">
        <w:t xml:space="preserve"> award grants totalling 16% of the tota</w:t>
      </w:r>
      <w:r w:rsidR="00A25E0B">
        <w:t>l value of applications</w:t>
      </w:r>
      <w:r w:rsidR="00BE52E3">
        <w:t>, despite funding only roof repair works</w:t>
      </w:r>
      <w:r w:rsidR="00A25E0B">
        <w:t>. This could</w:t>
      </w:r>
      <w:r w:rsidR="00813055">
        <w:t xml:space="preserve"> be discouraging for places of worship who have applications rejected, especially given the high reliance on volunteers in preparing applications.</w:t>
      </w:r>
    </w:p>
    <w:p w14:paraId="6CB565E2" w14:textId="77777777" w:rsidR="001F343F" w:rsidRDefault="00AC692D" w:rsidP="00EA244C">
      <w:pPr>
        <w:pStyle w:val="Heading4"/>
        <w:jc w:val="both"/>
      </w:pPr>
      <w:r>
        <w:lastRenderedPageBreak/>
        <w:t>L</w:t>
      </w:r>
      <w:r w:rsidR="00A25E0B">
        <w:t xml:space="preserve">isted places of worship </w:t>
      </w:r>
      <w:r>
        <w:t xml:space="preserve">see grants </w:t>
      </w:r>
      <w:r w:rsidR="00A25E0B">
        <w:t xml:space="preserve">as </w:t>
      </w:r>
      <w:r w:rsidR="001F343F">
        <w:t>essential</w:t>
      </w:r>
      <w:r w:rsidR="00373ED8">
        <w:t xml:space="preserve"> to complement other </w:t>
      </w:r>
      <w:r w:rsidR="001F343F">
        <w:t>source</w:t>
      </w:r>
      <w:r w:rsidR="00373ED8">
        <w:t>s</w:t>
      </w:r>
      <w:r w:rsidR="001F343F">
        <w:t xml:space="preserve"> of funding</w:t>
      </w:r>
    </w:p>
    <w:tbl>
      <w:tblPr>
        <w:tblpPr w:leftFromText="170" w:rightFromText="170" w:bottomFromText="198" w:vertAnchor="text" w:horzAnchor="margin" w:tblpY="-67"/>
        <w:tblOverlap w:val="never"/>
        <w:tblW w:w="3402" w:type="dxa"/>
        <w:tblBorders>
          <w:bottom w:val="single" w:sz="2" w:space="0" w:color="66B0B7" w:themeColor="accent6"/>
        </w:tblBorders>
        <w:tblLayout w:type="fixed"/>
        <w:tblCellMar>
          <w:left w:w="0" w:type="dxa"/>
          <w:right w:w="0" w:type="dxa"/>
        </w:tblCellMar>
        <w:tblLook w:val="04A0" w:firstRow="1" w:lastRow="0" w:firstColumn="1" w:lastColumn="0" w:noHBand="0" w:noVBand="1"/>
      </w:tblPr>
      <w:tblGrid>
        <w:gridCol w:w="3402"/>
      </w:tblGrid>
      <w:tr w:rsidR="00C37C40" w:rsidRPr="006774CB" w14:paraId="1149F280" w14:textId="77777777" w:rsidTr="000D15D2">
        <w:trPr>
          <w:cantSplit/>
        </w:trPr>
        <w:tc>
          <w:tcPr>
            <w:tcW w:w="3402" w:type="dxa"/>
            <w:tcBorders>
              <w:top w:val="nil"/>
              <w:bottom w:val="single" w:sz="4" w:space="0" w:color="E83F35" w:themeColor="accent1"/>
            </w:tcBorders>
            <w:shd w:val="clear" w:color="auto" w:fill="auto"/>
            <w:vAlign w:val="bottom"/>
          </w:tcPr>
          <w:p w14:paraId="061290CE" w14:textId="77777777" w:rsidR="00C37C40" w:rsidRPr="006774CB" w:rsidRDefault="00C37C40" w:rsidP="000D15D2">
            <w:pPr>
              <w:pStyle w:val="HighlightBoxHead"/>
              <w:rPr>
                <w:rStyle w:val="Red"/>
              </w:rPr>
            </w:pPr>
            <w:r>
              <w:rPr>
                <w:noProof/>
                <w:color w:val="E83F35" w:themeColor="accent1"/>
                <w:lang w:eastAsia="en-GB"/>
              </w:rPr>
              <w:drawing>
                <wp:anchor distT="0" distB="0" distL="114300" distR="114300" simplePos="0" relativeHeight="251659264" behindDoc="0" locked="0" layoutInCell="1" allowOverlap="1" wp14:anchorId="2347F0E1" wp14:editId="19F0BB49">
                  <wp:simplePos x="0" y="0"/>
                  <wp:positionH relativeFrom="column">
                    <wp:posOffset>1626870</wp:posOffset>
                  </wp:positionH>
                  <wp:positionV relativeFrom="paragraph">
                    <wp:posOffset>33655</wp:posOffset>
                  </wp:positionV>
                  <wp:extent cx="422910" cy="422910"/>
                  <wp:effectExtent l="0" t="0" r="0" b="0"/>
                  <wp:wrapSquare wrapText="bothSides"/>
                  <wp:docPr id="3753" name="Graphic 3753"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oins.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r w:rsidRPr="0027753F">
              <w:rPr>
                <w:rStyle w:val="Red"/>
                <w:sz w:val="56"/>
              </w:rPr>
              <w:t>50%</w:t>
            </w:r>
            <w:r w:rsidRPr="0027753F">
              <w:rPr>
                <w:rStyle w:val="Red"/>
                <w:sz w:val="48"/>
              </w:rPr>
              <w:t xml:space="preserve">      </w:t>
            </w:r>
            <w:r w:rsidRPr="0027753F">
              <w:rPr>
                <w:noProof/>
              </w:rPr>
              <w:t xml:space="preserve">     </w:t>
            </w:r>
          </w:p>
        </w:tc>
      </w:tr>
      <w:tr w:rsidR="00C37C40" w:rsidRPr="001E0FDD" w14:paraId="6A05A611" w14:textId="77777777" w:rsidTr="00E04F90">
        <w:trPr>
          <w:cantSplit/>
          <w:trHeight w:val="2110"/>
        </w:trPr>
        <w:tc>
          <w:tcPr>
            <w:tcW w:w="3402" w:type="dxa"/>
            <w:tcBorders>
              <w:top w:val="single" w:sz="4" w:space="0" w:color="E83F35" w:themeColor="accent1"/>
              <w:bottom w:val="single" w:sz="4" w:space="0" w:color="E83F35" w:themeColor="accent1"/>
            </w:tcBorders>
            <w:shd w:val="clear" w:color="auto" w:fill="auto"/>
          </w:tcPr>
          <w:p w14:paraId="5CE8CCCC" w14:textId="4FD001D8" w:rsidR="00C37C40" w:rsidRPr="00CF528A" w:rsidRDefault="00C37C40" w:rsidP="000D15D2">
            <w:pPr>
              <w:pStyle w:val="HighlightBoxText"/>
              <w:keepNext/>
              <w:rPr>
                <w:rFonts w:asciiTheme="majorHAnsi" w:hAnsiTheme="majorHAnsi" w:cstheme="majorHAnsi"/>
                <w:sz w:val="24"/>
                <w:szCs w:val="24"/>
              </w:rPr>
            </w:pPr>
            <w:r w:rsidRPr="00CF528A">
              <w:rPr>
                <w:szCs w:val="24"/>
              </w:rPr>
              <w:t>While grants represent only 9% of C</w:t>
            </w:r>
            <w:r w:rsidR="0052112C">
              <w:rPr>
                <w:szCs w:val="24"/>
              </w:rPr>
              <w:t>hurch of England</w:t>
            </w:r>
            <w:r w:rsidRPr="00CF528A">
              <w:rPr>
                <w:szCs w:val="24"/>
              </w:rPr>
              <w:t xml:space="preserve"> parish churches’ income, they are equivalent to almost 50% of all capital expenditures</w:t>
            </w:r>
            <w:r w:rsidR="00813055">
              <w:rPr>
                <w:szCs w:val="24"/>
              </w:rPr>
              <w:t>.</w:t>
            </w:r>
            <w:r w:rsidR="000D15D2">
              <w:rPr>
                <w:szCs w:val="24"/>
              </w:rPr>
              <w:t xml:space="preserve"> </w:t>
            </w:r>
            <w:r w:rsidR="000D15D2" w:rsidRPr="00E04F90">
              <w:rPr>
                <w:color w:val="707276" w:themeColor="text2"/>
                <w:sz w:val="20"/>
                <w:szCs w:val="24"/>
              </w:rPr>
              <w:t>(Church of England, 201</w:t>
            </w:r>
            <w:r w:rsidR="00023B69">
              <w:rPr>
                <w:color w:val="707276" w:themeColor="text2"/>
                <w:sz w:val="20"/>
                <w:szCs w:val="24"/>
              </w:rPr>
              <w:t>8</w:t>
            </w:r>
            <w:r w:rsidR="000D15D2" w:rsidRPr="00E04F90">
              <w:rPr>
                <w:color w:val="707276" w:themeColor="text2"/>
                <w:sz w:val="20"/>
                <w:szCs w:val="24"/>
              </w:rPr>
              <w:t>)</w:t>
            </w:r>
          </w:p>
        </w:tc>
      </w:tr>
    </w:tbl>
    <w:p w14:paraId="75C0D2F5" w14:textId="77777777" w:rsidR="00937DFF" w:rsidRDefault="00937DFF" w:rsidP="001F343F"/>
    <w:p w14:paraId="0169F9B8" w14:textId="77777777" w:rsidR="00373ED8" w:rsidRDefault="0027753F" w:rsidP="001F343F">
      <w:r>
        <w:t xml:space="preserve">Survey data from several </w:t>
      </w:r>
      <w:r w:rsidR="00373ED8">
        <w:t xml:space="preserve">past </w:t>
      </w:r>
      <w:r>
        <w:t xml:space="preserve">schemes suggest that the </w:t>
      </w:r>
      <w:r w:rsidR="007E4FA8">
        <w:t xml:space="preserve">funding </w:t>
      </w:r>
      <w:r>
        <w:t xml:space="preserve">of maintenance and repair works is a major issue for many places of worship. </w:t>
      </w:r>
    </w:p>
    <w:p w14:paraId="599DACEF" w14:textId="77777777" w:rsidR="000D15D2" w:rsidRDefault="00373ED8" w:rsidP="001F343F">
      <w:r>
        <w:t>Grants are heavily relied on</w:t>
      </w:r>
      <w:r w:rsidR="00AC692D">
        <w:t>;</w:t>
      </w:r>
      <w:r>
        <w:t xml:space="preserve"> they </w:t>
      </w:r>
      <w:r w:rsidR="00A25E0B">
        <w:t xml:space="preserve">currently </w:t>
      </w:r>
      <w:r>
        <w:t xml:space="preserve">represent almost 50% of Church of England </w:t>
      </w:r>
      <w:r w:rsidR="000D15D2">
        <w:t xml:space="preserve">parish churches’ </w:t>
      </w:r>
      <w:r>
        <w:t>annual capital expenditures.</w:t>
      </w:r>
    </w:p>
    <w:p w14:paraId="1100234C" w14:textId="77777777" w:rsidR="0052112C" w:rsidRDefault="0052112C" w:rsidP="001F343F"/>
    <w:p w14:paraId="1624727C" w14:textId="77777777" w:rsidR="00D0753B" w:rsidRDefault="00D0753B" w:rsidP="001F343F">
      <w:bookmarkStart w:id="27" w:name="_Hlk4339281"/>
    </w:p>
    <w:p w14:paraId="4D56CAB6" w14:textId="79C29B55" w:rsidR="001F343F" w:rsidRDefault="00D27F24" w:rsidP="001F343F">
      <w:r>
        <w:t>The evidence shows</w:t>
      </w:r>
      <w:r w:rsidR="00B33EFB">
        <w:t xml:space="preserve"> that:</w:t>
      </w:r>
    </w:p>
    <w:bookmarkEnd w:id="27"/>
    <w:p w14:paraId="15AB997D" w14:textId="77777777" w:rsidR="00B632BC" w:rsidRDefault="00B632BC" w:rsidP="00B632BC">
      <w:pPr>
        <w:pStyle w:val="ParaBullet1"/>
      </w:pPr>
      <w:r w:rsidRPr="00B632BC">
        <w:t>Places of worship</w:t>
      </w:r>
      <w:r w:rsidR="00E73F33">
        <w:t xml:space="preserve"> often</w:t>
      </w:r>
      <w:r w:rsidRPr="00B632BC">
        <w:t xml:space="preserve"> do not generate sufficient revenues internally to fund </w:t>
      </w:r>
      <w:r>
        <w:t xml:space="preserve">major maintenance and repair works. This makes community fundraising </w:t>
      </w:r>
      <w:r w:rsidR="003F2D6B">
        <w:t xml:space="preserve">and grants </w:t>
      </w:r>
      <w:r>
        <w:t>especially important. The majority of places of worship use fundraising</w:t>
      </w:r>
      <w:r w:rsidR="00373ED8">
        <w:t xml:space="preserve"> activities to</w:t>
      </w:r>
      <w:r w:rsidR="00B33EFB">
        <w:t xml:space="preserve"> help</w:t>
      </w:r>
      <w:r w:rsidR="00373ED8">
        <w:t xml:space="preserve"> </w:t>
      </w:r>
      <w:r w:rsidR="00E73F33">
        <w:t>finance capital-</w:t>
      </w:r>
      <w:r>
        <w:t>intens</w:t>
      </w:r>
      <w:r w:rsidR="00813055">
        <w:t>ive</w:t>
      </w:r>
      <w:r>
        <w:t xml:space="preserve"> projects</w:t>
      </w:r>
      <w:r w:rsidR="00373ED8">
        <w:t>.</w:t>
      </w:r>
      <w:r>
        <w:t xml:space="preserve"> </w:t>
      </w:r>
    </w:p>
    <w:tbl>
      <w:tblPr>
        <w:tblpPr w:leftFromText="170" w:rightFromText="170" w:bottomFromText="198" w:vertAnchor="text" w:horzAnchor="margin" w:tblpXSpec="right" w:tblpY="114"/>
        <w:tblOverlap w:val="never"/>
        <w:tblW w:w="3402" w:type="dxa"/>
        <w:tblBorders>
          <w:bottom w:val="single" w:sz="2" w:space="0" w:color="66B0B7" w:themeColor="accent6"/>
        </w:tblBorders>
        <w:tblLayout w:type="fixed"/>
        <w:tblCellMar>
          <w:left w:w="0" w:type="dxa"/>
          <w:right w:w="0" w:type="dxa"/>
        </w:tblCellMar>
        <w:tblLook w:val="04A0" w:firstRow="1" w:lastRow="0" w:firstColumn="1" w:lastColumn="0" w:noHBand="0" w:noVBand="1"/>
      </w:tblPr>
      <w:tblGrid>
        <w:gridCol w:w="3402"/>
      </w:tblGrid>
      <w:tr w:rsidR="00B73D3E" w:rsidRPr="004073FE" w14:paraId="799858E7" w14:textId="77777777" w:rsidTr="00611B6D">
        <w:trPr>
          <w:cantSplit/>
        </w:trPr>
        <w:tc>
          <w:tcPr>
            <w:tcW w:w="3402" w:type="dxa"/>
            <w:tcBorders>
              <w:top w:val="nil"/>
              <w:bottom w:val="single" w:sz="4" w:space="0" w:color="007B87" w:themeColor="accent3"/>
            </w:tcBorders>
            <w:shd w:val="clear" w:color="auto" w:fill="auto"/>
            <w:vAlign w:val="bottom"/>
          </w:tcPr>
          <w:p w14:paraId="732BFD11" w14:textId="77777777" w:rsidR="00B73D3E" w:rsidRPr="004073FE" w:rsidRDefault="00B73D3E" w:rsidP="00611B6D">
            <w:pPr>
              <w:pStyle w:val="HighlightBoxHead"/>
            </w:pPr>
            <w:r w:rsidRPr="00B73D3E">
              <w:rPr>
                <w:noProof/>
                <w:sz w:val="52"/>
                <w:lang w:eastAsia="en-GB"/>
              </w:rPr>
              <w:drawing>
                <wp:anchor distT="0" distB="0" distL="114300" distR="114300" simplePos="0" relativeHeight="251657216" behindDoc="1" locked="0" layoutInCell="1" allowOverlap="1" wp14:anchorId="434DA74D" wp14:editId="15180F44">
                  <wp:simplePos x="0" y="0"/>
                  <wp:positionH relativeFrom="column">
                    <wp:posOffset>1661160</wp:posOffset>
                  </wp:positionH>
                  <wp:positionV relativeFrom="paragraph">
                    <wp:posOffset>0</wp:posOffset>
                  </wp:positionV>
                  <wp:extent cx="431165" cy="431165"/>
                  <wp:effectExtent l="0" t="0" r="6985" b="6985"/>
                  <wp:wrapTight wrapText="bothSides">
                    <wp:wrapPolygon edited="0">
                      <wp:start x="12406" y="0"/>
                      <wp:lineTo x="0" y="14315"/>
                      <wp:lineTo x="0" y="17178"/>
                      <wp:lineTo x="1909" y="20996"/>
                      <wp:lineTo x="6680" y="20996"/>
                      <wp:lineTo x="9543" y="16224"/>
                      <wp:lineTo x="20996" y="6680"/>
                      <wp:lineTo x="20996" y="3817"/>
                      <wp:lineTo x="20041" y="0"/>
                      <wp:lineTo x="12406" y="0"/>
                    </wp:wrapPolygon>
                  </wp:wrapTight>
                  <wp:docPr id="3744" name="Graphic 3744" descr="W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4" name="Wrench.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31165" cy="431165"/>
                          </a:xfrm>
                          <a:prstGeom prst="rect">
                            <a:avLst/>
                          </a:prstGeom>
                        </pic:spPr>
                      </pic:pic>
                    </a:graphicData>
                  </a:graphic>
                  <wp14:sizeRelH relativeFrom="margin">
                    <wp14:pctWidth>0</wp14:pctWidth>
                  </wp14:sizeRelH>
                  <wp14:sizeRelV relativeFrom="margin">
                    <wp14:pctHeight>0</wp14:pctHeight>
                  </wp14:sizeRelV>
                </wp:anchor>
              </w:drawing>
            </w:r>
            <w:r w:rsidR="0052112C">
              <w:rPr>
                <w:sz w:val="52"/>
              </w:rPr>
              <w:t>79</w:t>
            </w:r>
            <w:r w:rsidRPr="00B73D3E">
              <w:rPr>
                <w:sz w:val="52"/>
              </w:rPr>
              <w:t xml:space="preserve">% </w:t>
            </w:r>
          </w:p>
        </w:tc>
      </w:tr>
      <w:tr w:rsidR="00B73D3E" w:rsidRPr="001E0FDD" w14:paraId="25D08B35" w14:textId="77777777" w:rsidTr="00611B6D">
        <w:trPr>
          <w:cantSplit/>
        </w:trPr>
        <w:tc>
          <w:tcPr>
            <w:tcW w:w="3402" w:type="dxa"/>
            <w:tcBorders>
              <w:top w:val="single" w:sz="4" w:space="0" w:color="007B87" w:themeColor="accent3"/>
              <w:bottom w:val="single" w:sz="4" w:space="0" w:color="007B87" w:themeColor="accent3"/>
            </w:tcBorders>
            <w:shd w:val="clear" w:color="auto" w:fill="auto"/>
          </w:tcPr>
          <w:p w14:paraId="64978D21" w14:textId="73EBBE7B" w:rsidR="00813055" w:rsidRDefault="00B73D3E" w:rsidP="00611B6D">
            <w:pPr>
              <w:pStyle w:val="HighlightBoxText"/>
              <w:keepNext/>
            </w:pPr>
            <w:r>
              <w:t>The percentage of recipients of the L</w:t>
            </w:r>
            <w:r w:rsidR="0052112C">
              <w:t>isted Places of Worship Grant</w:t>
            </w:r>
            <w:r>
              <w:t xml:space="preserve"> </w:t>
            </w:r>
            <w:r w:rsidR="001D7023">
              <w:t xml:space="preserve">who </w:t>
            </w:r>
            <w:r>
              <w:t>stat</w:t>
            </w:r>
            <w:r w:rsidR="001D7023">
              <w:t>e</w:t>
            </w:r>
            <w:r w:rsidR="008B1FD8">
              <w:t>d</w:t>
            </w:r>
            <w:r>
              <w:t xml:space="preserve"> that without it, the work could not have </w:t>
            </w:r>
            <w:r w:rsidR="0052112C">
              <w:t>been completed to the same extent or time frames</w:t>
            </w:r>
            <w:r w:rsidR="00813055">
              <w:t>.</w:t>
            </w:r>
            <w:r w:rsidR="00937DFF" w:rsidRPr="00937DFF">
              <w:rPr>
                <w:rStyle w:val="FootnoteReference"/>
                <w:szCs w:val="28"/>
              </w:rPr>
              <w:footnoteReference w:id="5"/>
            </w:r>
          </w:p>
          <w:p w14:paraId="250E0488" w14:textId="48E67A10" w:rsidR="00B73D3E" w:rsidRDefault="000D15D2" w:rsidP="00611B6D">
            <w:pPr>
              <w:pStyle w:val="HighlightBoxText"/>
              <w:keepNext/>
              <w:rPr>
                <w:rFonts w:asciiTheme="majorHAnsi" w:hAnsiTheme="majorHAnsi" w:cstheme="majorHAnsi"/>
                <w:sz w:val="24"/>
                <w:szCs w:val="24"/>
              </w:rPr>
            </w:pPr>
            <w:r w:rsidRPr="00E04F90">
              <w:rPr>
                <w:color w:val="707276" w:themeColor="text2"/>
                <w:sz w:val="20"/>
              </w:rPr>
              <w:t>(</w:t>
            </w:r>
            <w:r w:rsidR="00826AD5" w:rsidRPr="00E04F90">
              <w:rPr>
                <w:color w:val="707276" w:themeColor="text2"/>
                <w:sz w:val="20"/>
              </w:rPr>
              <w:t>BDRC Continental</w:t>
            </w:r>
            <w:r w:rsidRPr="00E04F90">
              <w:rPr>
                <w:color w:val="707276" w:themeColor="text2"/>
                <w:sz w:val="20"/>
              </w:rPr>
              <w:t>, 2010</w:t>
            </w:r>
            <w:r w:rsidR="002C7539">
              <w:rPr>
                <w:color w:val="707276" w:themeColor="text2"/>
                <w:sz w:val="20"/>
              </w:rPr>
              <w:t>a</w:t>
            </w:r>
            <w:r w:rsidRPr="00E04F90">
              <w:rPr>
                <w:color w:val="707276" w:themeColor="text2"/>
                <w:sz w:val="20"/>
              </w:rPr>
              <w:t>)</w:t>
            </w:r>
          </w:p>
        </w:tc>
      </w:tr>
    </w:tbl>
    <w:p w14:paraId="4C7933C4" w14:textId="016840FB" w:rsidR="00CF528A" w:rsidRDefault="00CF528A" w:rsidP="00B632BC">
      <w:pPr>
        <w:pStyle w:val="ParaBullet1"/>
      </w:pPr>
      <w:r>
        <w:t xml:space="preserve">Effective fundraising and innovative funding models may still not be sufficient to cover all costs. </w:t>
      </w:r>
      <w:r w:rsidR="000D15D2">
        <w:t xml:space="preserve">This </w:t>
      </w:r>
      <w:r w:rsidR="00AC692D">
        <w:t>can be seen in</w:t>
      </w:r>
      <w:r w:rsidR="00D1649B">
        <w:t xml:space="preserve"> </w:t>
      </w:r>
      <w:r w:rsidR="000D15D2">
        <w:t xml:space="preserve">the </w:t>
      </w:r>
      <w:r w:rsidR="00813055">
        <w:t>high</w:t>
      </w:r>
      <w:r w:rsidR="000D15D2">
        <w:t xml:space="preserve"> demand for grants</w:t>
      </w:r>
      <w:r w:rsidR="00B33EFB">
        <w:t>,</w:t>
      </w:r>
      <w:r w:rsidR="000D15D2">
        <w:t xml:space="preserve"> as well as </w:t>
      </w:r>
      <w:r w:rsidR="008B1FD8">
        <w:t xml:space="preserve">in </w:t>
      </w:r>
      <w:r w:rsidR="000D15D2">
        <w:t xml:space="preserve">survey evidence from grant recipients on the impact of grants on the capacity of communities to </w:t>
      </w:r>
      <w:r w:rsidR="00B33EFB">
        <w:t>undertake</w:t>
      </w:r>
      <w:r w:rsidR="000D15D2">
        <w:t xml:space="preserve"> maintenance </w:t>
      </w:r>
      <w:r w:rsidR="003A7276">
        <w:t>and repairs</w:t>
      </w:r>
      <w:r w:rsidR="000D15D2">
        <w:t xml:space="preserve">. </w:t>
      </w:r>
    </w:p>
    <w:p w14:paraId="60C3B2EE" w14:textId="3E396E53" w:rsidR="0027753F" w:rsidRPr="001F343F" w:rsidRDefault="003D3DFB" w:rsidP="00611B6D">
      <w:pPr>
        <w:pStyle w:val="ParaBullet1"/>
      </w:pPr>
      <w:r>
        <w:t>Survey evidence from past schemes shows that s</w:t>
      </w:r>
      <w:r w:rsidR="00CF528A">
        <w:t>ome communities experience difficulties in finding out about funding opportunities and applying to them.</w:t>
      </w:r>
      <w:r w:rsidR="00CC58A8">
        <w:t xml:space="preserve"> This is particularly true in rural areas where communities are typically small.</w:t>
      </w:r>
      <w:r w:rsidR="00CF528A">
        <w:t xml:space="preserve"> </w:t>
      </w:r>
      <w:r>
        <w:t xml:space="preserve">To </w:t>
      </w:r>
      <w:r w:rsidR="00813055">
        <w:t xml:space="preserve">help </w:t>
      </w:r>
      <w:r>
        <w:t>remedy this, Historic England introduced the Support Offic</w:t>
      </w:r>
      <w:r w:rsidR="00972081">
        <w:t>ers scheme in 2008. The scheme</w:t>
      </w:r>
      <w:r>
        <w:t xml:space="preserve"> part-funded 34 Support Officers</w:t>
      </w:r>
      <w:r w:rsidR="00395988">
        <w:t xml:space="preserve"> who provide help to communities in identifying suitable schemes. The scheme is on</w:t>
      </w:r>
      <w:r w:rsidR="006A7909">
        <w:t>going</w:t>
      </w:r>
      <w:r w:rsidR="00395988">
        <w:t>. The Support Office</w:t>
      </w:r>
      <w:r w:rsidR="00742EF7">
        <w:t>r</w:t>
      </w:r>
      <w:r w:rsidR="00395988">
        <w:t>s work with communities to establish their needs and the scope of works. In many cases, they also advise on how to apply for additional resources and grants.</w:t>
      </w:r>
      <w:r>
        <w:t xml:space="preserve"> </w:t>
      </w:r>
      <w:r w:rsidR="00CC58A8">
        <w:t xml:space="preserve">Since 2008, Support Officers </w:t>
      </w:r>
      <w:r w:rsidR="00972081">
        <w:t xml:space="preserve">have </w:t>
      </w:r>
      <w:r w:rsidR="00395988">
        <w:t xml:space="preserve">worked with congregations that have successfully applied for grants with </w:t>
      </w:r>
      <w:r w:rsidR="00CC58A8">
        <w:t xml:space="preserve">a total value of </w:t>
      </w:r>
      <w:r w:rsidR="00395988">
        <w:t xml:space="preserve">over </w:t>
      </w:r>
      <w:r w:rsidR="00CC58A8">
        <w:t>£13</w:t>
      </w:r>
      <w:r w:rsidR="00923503">
        <w:t xml:space="preserve"> </w:t>
      </w:r>
      <w:r w:rsidR="00CC58A8">
        <w:t xml:space="preserve">million. </w:t>
      </w:r>
    </w:p>
    <w:p w14:paraId="4EB42E4D" w14:textId="77777777" w:rsidR="001F343F" w:rsidRDefault="001F343F" w:rsidP="00EA244C">
      <w:pPr>
        <w:pStyle w:val="Heading4"/>
        <w:jc w:val="both"/>
      </w:pPr>
      <w:r>
        <w:lastRenderedPageBreak/>
        <w:t>Volunteers</w:t>
      </w:r>
      <w:r w:rsidR="00124563">
        <w:t xml:space="preserve"> play a central role in driving forward maintenance programmes, but </w:t>
      </w:r>
      <w:r w:rsidR="004673FD">
        <w:t xml:space="preserve">they often need </w:t>
      </w:r>
      <w:r w:rsidR="00E33EAA">
        <w:t xml:space="preserve">support and guidance to </w:t>
      </w:r>
      <w:r w:rsidR="00DF5499">
        <w:t>help navigate the challenges of maintaining complex historic buildings</w:t>
      </w:r>
    </w:p>
    <w:p w14:paraId="716111A4" w14:textId="36F54181" w:rsidR="0046100D" w:rsidRDefault="0046100D" w:rsidP="001F343F">
      <w:r>
        <w:t>Volunteers are central to the sustainability of places of worship because they</w:t>
      </w:r>
      <w:r w:rsidR="00F523C8" w:rsidRPr="00F523C8">
        <w:t xml:space="preserve"> make themselves available to </w:t>
      </w:r>
      <w:r>
        <w:t>care for the fabric of the building.</w:t>
      </w:r>
      <w:r w:rsidR="00B33EFB">
        <w:t xml:space="preserve"> However, volunteers may have limited amounts of time to devote to their places of worship and often will not have specialist expertise.</w:t>
      </w:r>
    </w:p>
    <w:tbl>
      <w:tblPr>
        <w:tblpPr w:leftFromText="170" w:rightFromText="170" w:bottomFromText="198" w:vertAnchor="text" w:horzAnchor="margin" w:tblpY="-501"/>
        <w:tblOverlap w:val="never"/>
        <w:tblW w:w="3402" w:type="dxa"/>
        <w:tblBorders>
          <w:bottom w:val="single" w:sz="2" w:space="0" w:color="66B0B7" w:themeColor="accent6"/>
        </w:tblBorders>
        <w:tblLayout w:type="fixed"/>
        <w:tblCellMar>
          <w:left w:w="0" w:type="dxa"/>
          <w:right w:w="0" w:type="dxa"/>
        </w:tblCellMar>
        <w:tblLook w:val="04A0" w:firstRow="1" w:lastRow="0" w:firstColumn="1" w:lastColumn="0" w:noHBand="0" w:noVBand="1"/>
      </w:tblPr>
      <w:tblGrid>
        <w:gridCol w:w="3402"/>
      </w:tblGrid>
      <w:tr w:rsidR="00A1794C" w:rsidRPr="006774CB" w14:paraId="69554B2D" w14:textId="77777777" w:rsidTr="00611B6D">
        <w:trPr>
          <w:cantSplit/>
        </w:trPr>
        <w:tc>
          <w:tcPr>
            <w:tcW w:w="3402" w:type="dxa"/>
            <w:tcBorders>
              <w:top w:val="nil"/>
              <w:bottom w:val="single" w:sz="4" w:space="0" w:color="E83F35" w:themeColor="accent1"/>
            </w:tcBorders>
            <w:shd w:val="clear" w:color="auto" w:fill="auto"/>
            <w:vAlign w:val="bottom"/>
          </w:tcPr>
          <w:p w14:paraId="33EEC055" w14:textId="6277CBA0" w:rsidR="00A1794C" w:rsidRPr="006774CB" w:rsidRDefault="00A1794C" w:rsidP="00A1794C">
            <w:pPr>
              <w:pStyle w:val="HighlightBoxHead"/>
              <w:rPr>
                <w:rStyle w:val="Red"/>
              </w:rPr>
            </w:pPr>
            <w:r>
              <w:rPr>
                <w:noProof/>
                <w:color w:val="E83F35" w:themeColor="accent1"/>
                <w:lang w:eastAsia="en-GB"/>
              </w:rPr>
              <w:drawing>
                <wp:anchor distT="0" distB="0" distL="114300" distR="114300" simplePos="0" relativeHeight="251658240" behindDoc="0" locked="0" layoutInCell="1" allowOverlap="1" wp14:anchorId="570E5275" wp14:editId="5B7E3987">
                  <wp:simplePos x="0" y="0"/>
                  <wp:positionH relativeFrom="column">
                    <wp:posOffset>1687830</wp:posOffset>
                  </wp:positionH>
                  <wp:positionV relativeFrom="paragraph">
                    <wp:posOffset>-40640</wp:posOffset>
                  </wp:positionV>
                  <wp:extent cx="431165" cy="431165"/>
                  <wp:effectExtent l="0" t="0" r="6985" b="0"/>
                  <wp:wrapSquare wrapText="bothSides"/>
                  <wp:docPr id="3750" name="Graphic 3750" descr="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0" name="Teacher.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31165" cy="431165"/>
                          </a:xfrm>
                          <a:prstGeom prst="rect">
                            <a:avLst/>
                          </a:prstGeom>
                        </pic:spPr>
                      </pic:pic>
                    </a:graphicData>
                  </a:graphic>
                  <wp14:sizeRelH relativeFrom="margin">
                    <wp14:pctWidth>0</wp14:pctWidth>
                  </wp14:sizeRelH>
                  <wp14:sizeRelV relativeFrom="margin">
                    <wp14:pctHeight>0</wp14:pctHeight>
                  </wp14:sizeRelV>
                </wp:anchor>
              </w:drawing>
            </w:r>
            <w:r w:rsidRPr="00611B6D">
              <w:rPr>
                <w:rStyle w:val="Red"/>
                <w:sz w:val="52"/>
              </w:rPr>
              <w:t>8</w:t>
            </w:r>
            <w:r w:rsidR="009326D4">
              <w:rPr>
                <w:rStyle w:val="Red"/>
                <w:sz w:val="52"/>
              </w:rPr>
              <w:t>3</w:t>
            </w:r>
            <w:r w:rsidRPr="00611B6D">
              <w:rPr>
                <w:rStyle w:val="Red"/>
                <w:sz w:val="52"/>
              </w:rPr>
              <w:t xml:space="preserve">% </w:t>
            </w:r>
          </w:p>
        </w:tc>
      </w:tr>
      <w:tr w:rsidR="00A1794C" w:rsidRPr="001E0FDD" w14:paraId="2E576DF8" w14:textId="77777777" w:rsidTr="00611B6D">
        <w:trPr>
          <w:cantSplit/>
        </w:trPr>
        <w:tc>
          <w:tcPr>
            <w:tcW w:w="3402" w:type="dxa"/>
            <w:tcBorders>
              <w:top w:val="single" w:sz="4" w:space="0" w:color="E83F35" w:themeColor="accent1"/>
              <w:bottom w:val="single" w:sz="4" w:space="0" w:color="E83F35" w:themeColor="accent1"/>
            </w:tcBorders>
            <w:shd w:val="clear" w:color="auto" w:fill="auto"/>
          </w:tcPr>
          <w:p w14:paraId="0831F66F" w14:textId="04F94FBD" w:rsidR="00E33EAA" w:rsidRDefault="00A1794C" w:rsidP="00A1794C">
            <w:pPr>
              <w:pStyle w:val="HighlightBoxText"/>
              <w:keepNext/>
            </w:pPr>
            <w:r>
              <w:t xml:space="preserve">The percentage of participants in </w:t>
            </w:r>
            <w:r w:rsidR="003F0985">
              <w:t>courses from the Faith in Mainte</w:t>
            </w:r>
            <w:r>
              <w:t xml:space="preserve">nance programme </w:t>
            </w:r>
            <w:r w:rsidRPr="00DF7158">
              <w:t>who fe</w:t>
            </w:r>
            <w:r w:rsidR="00DF7158" w:rsidRPr="00DF7158">
              <w:t>lt</w:t>
            </w:r>
            <w:r w:rsidRPr="00DF7158">
              <w:t xml:space="preserve"> more</w:t>
            </w:r>
            <w:r>
              <w:t xml:space="preserve"> confident identifying </w:t>
            </w:r>
            <w:r w:rsidR="009326D4">
              <w:t xml:space="preserve">and taking action on </w:t>
            </w:r>
            <w:r>
              <w:t>maintenance issues at their place of worship</w:t>
            </w:r>
            <w:r w:rsidR="00E33EAA">
              <w:t>.</w:t>
            </w:r>
            <w:r w:rsidR="00937DFF" w:rsidRPr="00937DFF">
              <w:rPr>
                <w:rStyle w:val="FootnoteReference"/>
                <w:szCs w:val="28"/>
              </w:rPr>
              <w:footnoteReference w:id="6"/>
            </w:r>
          </w:p>
          <w:p w14:paraId="7FC7C82D" w14:textId="77777777" w:rsidR="00A1794C" w:rsidRDefault="008C271B" w:rsidP="00A1794C">
            <w:pPr>
              <w:pStyle w:val="HighlightBoxText"/>
              <w:keepNext/>
              <w:rPr>
                <w:rFonts w:asciiTheme="majorHAnsi" w:hAnsiTheme="majorHAnsi" w:cstheme="majorHAnsi"/>
                <w:sz w:val="24"/>
                <w:szCs w:val="24"/>
              </w:rPr>
            </w:pPr>
            <w:r w:rsidRPr="00E04F90">
              <w:rPr>
                <w:color w:val="707276" w:themeColor="text2"/>
                <w:sz w:val="20"/>
              </w:rPr>
              <w:t>(Oakmere Solutions Ltd, 2012)</w:t>
            </w:r>
          </w:p>
        </w:tc>
      </w:tr>
    </w:tbl>
    <w:p w14:paraId="6B22943D" w14:textId="70B5EEBC" w:rsidR="002C0CA4" w:rsidRDefault="002C0CA4" w:rsidP="001F343F">
      <w:r>
        <w:t xml:space="preserve">Courses and workshops have proven to be an effective way to improve volunteers’ motivation, confidence and skills. </w:t>
      </w:r>
      <w:r w:rsidR="00B33EFB">
        <w:t>T</w:t>
      </w:r>
      <w:r>
        <w:t>he provision of courses</w:t>
      </w:r>
      <w:r w:rsidR="00E33EAA">
        <w:t>,</w:t>
      </w:r>
      <w:r>
        <w:t xml:space="preserve"> </w:t>
      </w:r>
      <w:r w:rsidR="003D3DFB">
        <w:t xml:space="preserve">such as those provided by the Society for the Protection of Ancient Buildings </w:t>
      </w:r>
      <w:r w:rsidR="00986356">
        <w:t xml:space="preserve">(SPAB) </w:t>
      </w:r>
      <w:r w:rsidR="003D3DFB">
        <w:t>through the Faith in Maintenance programme</w:t>
      </w:r>
      <w:r w:rsidR="00E33EAA">
        <w:t>,</w:t>
      </w:r>
      <w:r w:rsidR="003D3DFB">
        <w:t xml:space="preserve"> </w:t>
      </w:r>
      <w:r w:rsidR="00124563">
        <w:t xml:space="preserve">has </w:t>
      </w:r>
      <w:r w:rsidR="00D078D1">
        <w:t xml:space="preserve">also </w:t>
      </w:r>
      <w:r w:rsidR="00124563">
        <w:t xml:space="preserve">been found to </w:t>
      </w:r>
      <w:r>
        <w:t xml:space="preserve">attract people from outside faith groups and increase the number of volunteers who care for places of worship. </w:t>
      </w:r>
    </w:p>
    <w:p w14:paraId="289DDD80" w14:textId="78204CA2" w:rsidR="002C0CA4" w:rsidRPr="00530C5D" w:rsidRDefault="00E33EAA" w:rsidP="001F343F">
      <w:r>
        <w:t>It can be harder to attract volunteers to</w:t>
      </w:r>
      <w:r w:rsidR="002C0CA4">
        <w:t xml:space="preserve"> </w:t>
      </w:r>
      <w:r w:rsidR="002C0CA4" w:rsidRPr="00380DEE">
        <w:t xml:space="preserve">roles that may be </w:t>
      </w:r>
      <w:r w:rsidRPr="00380DEE">
        <w:t xml:space="preserve">very </w:t>
      </w:r>
      <w:r w:rsidR="002C0CA4" w:rsidRPr="00380DEE">
        <w:t xml:space="preserve">time-consuming or involve </w:t>
      </w:r>
      <w:r w:rsidR="00EF384C">
        <w:t>substantial</w:t>
      </w:r>
      <w:r w:rsidR="002C0CA4" w:rsidRPr="00380DEE">
        <w:t xml:space="preserve"> responsibilities.</w:t>
      </w:r>
      <w:r w:rsidR="001E1D6A" w:rsidRPr="00380DEE">
        <w:t xml:space="preserve"> </w:t>
      </w:r>
      <w:r w:rsidR="001E1D6A" w:rsidRPr="00384F82">
        <w:t>Application processes can be seen as daunting for volunteers (</w:t>
      </w:r>
      <w:r w:rsidR="00937DFF">
        <w:t>Payne and Cooper</w:t>
      </w:r>
      <w:r w:rsidR="001E1D6A" w:rsidRPr="00384F82">
        <w:t>, 2016).</w:t>
      </w:r>
      <w:r w:rsidR="002C0CA4" w:rsidRPr="00384F82">
        <w:t xml:space="preserve"> </w:t>
      </w:r>
      <w:r w:rsidR="008C271B" w:rsidRPr="00546DD5">
        <w:t xml:space="preserve">The </w:t>
      </w:r>
      <w:r w:rsidR="00986356">
        <w:t>SPAB</w:t>
      </w:r>
      <w:r w:rsidR="00091495">
        <w:t>,</w:t>
      </w:r>
      <w:r w:rsidR="008C271B" w:rsidRPr="00546DD5">
        <w:t xml:space="preserve"> for instance</w:t>
      </w:r>
      <w:r w:rsidR="00091495">
        <w:t>,</w:t>
      </w:r>
      <w:r w:rsidR="008C271B" w:rsidRPr="00546DD5">
        <w:t xml:space="preserve"> intended to elect a Volunteer Co-ordinator for each </w:t>
      </w:r>
      <w:r w:rsidR="007E6903" w:rsidRPr="00546DD5">
        <w:t xml:space="preserve">of </w:t>
      </w:r>
      <w:r w:rsidR="008C271B" w:rsidRPr="00546DD5">
        <w:t>the maintenance co-operative</w:t>
      </w:r>
      <w:r w:rsidR="007E6903" w:rsidRPr="00546DD5">
        <w:t>s</w:t>
      </w:r>
      <w:r w:rsidR="002C0CA4" w:rsidRPr="00546DD5">
        <w:t xml:space="preserve"> </w:t>
      </w:r>
      <w:r w:rsidR="008C271B" w:rsidRPr="00546DD5">
        <w:t xml:space="preserve">it developed but had to revise </w:t>
      </w:r>
      <w:r w:rsidR="00EF384C">
        <w:t>this</w:t>
      </w:r>
      <w:r w:rsidR="00EF384C" w:rsidRPr="00546DD5">
        <w:t xml:space="preserve"> </w:t>
      </w:r>
      <w:r w:rsidR="008C271B" w:rsidRPr="00546DD5">
        <w:t xml:space="preserve">plan. The scheme’s evaluation </w:t>
      </w:r>
      <w:r w:rsidR="00D078D1">
        <w:t>found</w:t>
      </w:r>
      <w:r w:rsidR="008C271B" w:rsidRPr="00546DD5">
        <w:t xml:space="preserve"> that more decentralised forms of leadership are better </w:t>
      </w:r>
      <w:r w:rsidR="00D078D1">
        <w:t>for</w:t>
      </w:r>
      <w:r w:rsidR="00F523C8">
        <w:t xml:space="preserve"> engaging volunteers with</w:t>
      </w:r>
      <w:r w:rsidR="008C271B" w:rsidRPr="00546DD5">
        <w:t xml:space="preserve"> </w:t>
      </w:r>
      <w:r w:rsidR="00B705E2" w:rsidRPr="00546DD5">
        <w:t xml:space="preserve">projects at places of worship (Oakmere </w:t>
      </w:r>
      <w:r w:rsidR="00530C5D" w:rsidRPr="00546DD5">
        <w:rPr>
          <w:rFonts w:eastAsiaTheme="minorEastAsia"/>
        </w:rPr>
        <w:t>Solutions Ltd, 2016). Additionally, projects for which leadership does not rest on</w:t>
      </w:r>
      <w:r w:rsidR="002C0CA4" w:rsidRPr="00546DD5">
        <w:t xml:space="preserve"> the shoulders of a single volunteer </w:t>
      </w:r>
      <w:r w:rsidR="00B705E2" w:rsidRPr="00546DD5">
        <w:t>may</w:t>
      </w:r>
      <w:r w:rsidR="00124563" w:rsidRPr="00546DD5">
        <w:t xml:space="preserve"> </w:t>
      </w:r>
      <w:r w:rsidR="002C0CA4" w:rsidRPr="00546DD5">
        <w:t>benefit from a greater continuity of leadership.</w:t>
      </w:r>
      <w:r w:rsidR="00665EE4" w:rsidRPr="00546DD5">
        <w:t xml:space="preserve"> For example, the interim evaluation of Grants for Places of Worship </w:t>
      </w:r>
      <w:r w:rsidR="0058628B" w:rsidRPr="00E97B33">
        <w:t>found</w:t>
      </w:r>
      <w:r w:rsidR="0058628B" w:rsidRPr="00546DD5">
        <w:t xml:space="preserve"> </w:t>
      </w:r>
      <w:r w:rsidR="00665EE4" w:rsidRPr="00546DD5">
        <w:t xml:space="preserve">that in many cases volunteers would not want to continue after their project </w:t>
      </w:r>
      <w:r w:rsidR="0058628B">
        <w:t>was</w:t>
      </w:r>
      <w:r w:rsidR="0058628B" w:rsidRPr="00546DD5">
        <w:t xml:space="preserve"> </w:t>
      </w:r>
      <w:r w:rsidR="00665EE4" w:rsidRPr="00546DD5">
        <w:t>completed, but few had active succession plans in place (</w:t>
      </w:r>
      <w:r w:rsidR="00937DFF">
        <w:t>Payne and Cooper</w:t>
      </w:r>
      <w:r w:rsidR="00665EE4" w:rsidRPr="00546DD5">
        <w:t>, 2016).</w:t>
      </w:r>
      <w:r w:rsidR="001E1D6A" w:rsidRPr="00546DD5">
        <w:t xml:space="preserve"> </w:t>
      </w:r>
      <w:r w:rsidR="00B705E2" w:rsidRPr="00546DD5">
        <w:t>Indeed</w:t>
      </w:r>
      <w:r w:rsidR="00B705E2">
        <w:t xml:space="preserve">, the evaluation of the Rural Churches in Community Service </w:t>
      </w:r>
      <w:r w:rsidR="006A7909">
        <w:t>P</w:t>
      </w:r>
      <w:r w:rsidR="00B705E2">
        <w:t>rogramme identifie</w:t>
      </w:r>
      <w:r w:rsidR="0058628B">
        <w:t>d</w:t>
      </w:r>
      <w:r w:rsidR="00B705E2">
        <w:t xml:space="preserve"> that discontinuity in activities held at places of worship </w:t>
      </w:r>
      <w:r w:rsidR="0058628B">
        <w:t xml:space="preserve">was </w:t>
      </w:r>
      <w:r w:rsidR="00B705E2">
        <w:t xml:space="preserve">often linked to the departure of a volunteer who assumed leadership on </w:t>
      </w:r>
      <w:r w:rsidR="00825F5C">
        <w:t xml:space="preserve">his/her </w:t>
      </w:r>
      <w:r w:rsidR="00825F5C" w:rsidRPr="00530C5D">
        <w:t>own (</w:t>
      </w:r>
      <w:r w:rsidR="00B705E2" w:rsidRPr="00530C5D">
        <w:t xml:space="preserve">Rowe, 2009). </w:t>
      </w:r>
    </w:p>
    <w:p w14:paraId="4B473C5C" w14:textId="108AFECD" w:rsidR="0046100D" w:rsidRPr="001F343F" w:rsidRDefault="002C0CA4" w:rsidP="00611B6D">
      <w:pPr>
        <w:pStyle w:val="BodyTextNum"/>
      </w:pPr>
      <w:r>
        <w:t xml:space="preserve">Lastly, collaboration between </w:t>
      </w:r>
      <w:r w:rsidRPr="00530C5D">
        <w:t xml:space="preserve">groups of </w:t>
      </w:r>
      <w:r w:rsidR="00A1794C" w:rsidRPr="00530C5D">
        <w:t>volunteers</w:t>
      </w:r>
      <w:r w:rsidRPr="00530C5D">
        <w:t xml:space="preserve"> who care for different</w:t>
      </w:r>
      <w:r w:rsidR="00A1794C" w:rsidRPr="00530C5D">
        <w:t xml:space="preserve"> places of worship</w:t>
      </w:r>
      <w:r w:rsidR="006319D4">
        <w:t xml:space="preserve">, such as through maintenance co-operatives, </w:t>
      </w:r>
      <w:r w:rsidR="00CC130E">
        <w:t xml:space="preserve">are suggested by the evidence to </w:t>
      </w:r>
      <w:r w:rsidR="00A1794C" w:rsidRPr="00530C5D">
        <w:t>be an effective</w:t>
      </w:r>
      <w:r w:rsidR="00A1794C">
        <w:t xml:space="preserve"> way to widen the pool of skills available to each place of worship</w:t>
      </w:r>
      <w:r w:rsidR="00B705E2">
        <w:t xml:space="preserve"> (Oakmere Solutions Ltd, 2016)</w:t>
      </w:r>
      <w:r w:rsidR="00A1794C">
        <w:t xml:space="preserve">. </w:t>
      </w:r>
      <w:r w:rsidR="00A92ED1">
        <w:t>In certain circumstances this</w:t>
      </w:r>
      <w:r w:rsidR="00A1794C">
        <w:t xml:space="preserve"> can also encourage volunteers to manage building maintenance actively through maintenance planning.</w:t>
      </w:r>
      <w:r w:rsidR="0015486A">
        <w:t xml:space="preserve"> Achieving these outcomes depends on local circumstances</w:t>
      </w:r>
      <w:r w:rsidR="00091495">
        <w:t>;</w:t>
      </w:r>
      <w:r w:rsidR="0015486A">
        <w:t xml:space="preserve"> for example</w:t>
      </w:r>
      <w:r w:rsidR="00091495">
        <w:t>,</w:t>
      </w:r>
      <w:r w:rsidR="0015486A">
        <w:t xml:space="preserve"> </w:t>
      </w:r>
      <w:r w:rsidR="001C2E97">
        <w:t xml:space="preserve">a number of different models emerged as approaches </w:t>
      </w:r>
      <w:r w:rsidR="001C2E97">
        <w:lastRenderedPageBreak/>
        <w:t xml:space="preserve">to maintenance co-operatives rather than a single successful model that would suit all locations and circumstances </w:t>
      </w:r>
      <w:r w:rsidR="00CD2FD1">
        <w:t>(Oakmere Solutions Ltd, 2016).</w:t>
      </w:r>
      <w:r w:rsidR="00CC130E">
        <w:t xml:space="preserve"> </w:t>
      </w:r>
    </w:p>
    <w:p w14:paraId="06E36C7E" w14:textId="77777777" w:rsidR="001F343F" w:rsidRDefault="00D078D1" w:rsidP="00EA244C">
      <w:pPr>
        <w:pStyle w:val="Heading4"/>
        <w:jc w:val="both"/>
      </w:pPr>
      <w:bookmarkStart w:id="28" w:name="_Hlk4339826"/>
      <w:r w:rsidRPr="0040359D">
        <w:t>W</w:t>
      </w:r>
      <w:r w:rsidR="001F343F" w:rsidRPr="0040359D">
        <w:t xml:space="preserve">ider </w:t>
      </w:r>
      <w:r w:rsidR="00124563" w:rsidRPr="0040359D">
        <w:t>c</w:t>
      </w:r>
      <w:r w:rsidR="001F343F" w:rsidRPr="0040359D">
        <w:t>ommunity</w:t>
      </w:r>
      <w:r w:rsidR="00DF5499" w:rsidRPr="0040359D" w:rsidDel="00DF5499">
        <w:t xml:space="preserve"> </w:t>
      </w:r>
      <w:r w:rsidR="001F343F" w:rsidRPr="0040359D">
        <w:t xml:space="preserve">engagement </w:t>
      </w:r>
      <w:r w:rsidRPr="0040359D">
        <w:t>can</w:t>
      </w:r>
      <w:r w:rsidR="00983569" w:rsidRPr="0040359D">
        <w:t xml:space="preserve"> </w:t>
      </w:r>
      <w:r w:rsidR="00124563" w:rsidRPr="0040359D">
        <w:t>increase the sustainability of listed places of worship</w:t>
      </w:r>
      <w:r w:rsidRPr="0040359D">
        <w:t xml:space="preserve"> under appropriate circumstances</w:t>
      </w:r>
    </w:p>
    <w:bookmarkEnd w:id="28"/>
    <w:p w14:paraId="5DC5D3CC" w14:textId="77777777" w:rsidR="003F0985" w:rsidRDefault="003F0985" w:rsidP="001F343F">
      <w:r>
        <w:t>Community engagement and utilisation of places of worship</w:t>
      </w:r>
      <w:r w:rsidR="00DF5499">
        <w:t xml:space="preserve"> beyond the worship</w:t>
      </w:r>
      <w:r w:rsidR="00EF384C">
        <w:t>p</w:t>
      </w:r>
      <w:r w:rsidR="00DF5499">
        <w:t>ing community</w:t>
      </w:r>
      <w:r>
        <w:t xml:space="preserve"> </w:t>
      </w:r>
      <w:r w:rsidR="002473DB">
        <w:t xml:space="preserve">have been found to be </w:t>
      </w:r>
      <w:r>
        <w:t>key drivers of sustainability</w:t>
      </w:r>
      <w:r w:rsidR="00380DEE">
        <w:t xml:space="preserve"> in appropriate contexts</w:t>
      </w:r>
      <w:r w:rsidR="00DF5499">
        <w:t>. This is</w:t>
      </w:r>
      <w:r>
        <w:t xml:space="preserve"> for several reasons: </w:t>
      </w:r>
    </w:p>
    <w:p w14:paraId="095B1187" w14:textId="4B8D8B47" w:rsidR="003F0985" w:rsidRDefault="00091495" w:rsidP="00611B6D">
      <w:pPr>
        <w:pStyle w:val="ListBullet1"/>
      </w:pPr>
      <w:r>
        <w:t>A</w:t>
      </w:r>
      <w:r w:rsidR="003F0985">
        <w:t xml:space="preserve"> wider pool of people who engage with the place of worship can potentially </w:t>
      </w:r>
      <w:r w:rsidR="002473DB">
        <w:t xml:space="preserve">contribute to the </w:t>
      </w:r>
      <w:r w:rsidR="003F0985">
        <w:t>fund</w:t>
      </w:r>
      <w:r w:rsidR="002473DB">
        <w:t>ing of</w:t>
      </w:r>
      <w:r w:rsidR="003F0985">
        <w:t xml:space="preserve"> repair and maintenance projects;</w:t>
      </w:r>
    </w:p>
    <w:p w14:paraId="05BC2869" w14:textId="223219AA" w:rsidR="003F0985" w:rsidRDefault="00091495" w:rsidP="00611B6D">
      <w:pPr>
        <w:pStyle w:val="ListBullet1"/>
      </w:pPr>
      <w:r>
        <w:t>M</w:t>
      </w:r>
      <w:r w:rsidR="003F0985">
        <w:t xml:space="preserve">ore revenues can be generated from activities taking place at the place of worship; </w:t>
      </w:r>
      <w:r w:rsidR="002473DB">
        <w:t>and</w:t>
      </w:r>
    </w:p>
    <w:p w14:paraId="1E66F8BF" w14:textId="758864FC" w:rsidR="003F0985" w:rsidRDefault="00091495" w:rsidP="00611B6D">
      <w:pPr>
        <w:pStyle w:val="ListBullet1"/>
      </w:pPr>
      <w:r>
        <w:t>P</w:t>
      </w:r>
      <w:r w:rsidR="003F0985">
        <w:t xml:space="preserve">laces of worship with higher community engagement </w:t>
      </w:r>
      <w:r w:rsidR="00F523C8">
        <w:t>may be able to call on</w:t>
      </w:r>
      <w:r w:rsidR="003F0985">
        <w:t xml:space="preserve"> a wider pool of potential volunteers. </w:t>
      </w:r>
    </w:p>
    <w:p w14:paraId="6F617E7E" w14:textId="7E2EDABC" w:rsidR="003F0985" w:rsidRDefault="003F0985" w:rsidP="003F0985">
      <w:r>
        <w:t xml:space="preserve">Past schemes have highlighted that the appropriate approach to community engagement (e.g. new facilities, social enterprise, co-operatives) is location </w:t>
      </w:r>
      <w:r w:rsidRPr="00DF7158">
        <w:t>specific because</w:t>
      </w:r>
      <w:r>
        <w:t xml:space="preserve"> it must fit the needs, resources and motivations of each community.</w:t>
      </w:r>
      <w:r w:rsidR="005935D7">
        <w:t xml:space="preserve"> Additionally, faith communities have varying degrees of openness to wider community use of their place of worship</w:t>
      </w:r>
      <w:r w:rsidR="00DF5499">
        <w:t>, so alternative approaches may be needed for different locations, faiths or denominations</w:t>
      </w:r>
      <w:r w:rsidR="008E1FE9">
        <w:t xml:space="preserve"> (Withers </w:t>
      </w:r>
      <w:r w:rsidR="00DA4508">
        <w:t>and</w:t>
      </w:r>
      <w:r w:rsidR="008E1FE9">
        <w:t xml:space="preserve"> </w:t>
      </w:r>
      <w:r w:rsidR="00B02F01">
        <w:t>Payne, 2012)</w:t>
      </w:r>
      <w:r w:rsidR="005935D7">
        <w:t xml:space="preserve">. </w:t>
      </w:r>
    </w:p>
    <w:p w14:paraId="0A3E9014" w14:textId="5F89443B" w:rsidR="001F343F" w:rsidRPr="0040359D" w:rsidRDefault="003F0985" w:rsidP="003F0985">
      <w:r>
        <w:t xml:space="preserve">While maintaining a building to avoid </w:t>
      </w:r>
      <w:r w:rsidR="00091495">
        <w:t xml:space="preserve">it </w:t>
      </w:r>
      <w:r>
        <w:t>falling into a state of d</w:t>
      </w:r>
      <w:r w:rsidR="002473DB">
        <w:t>isrepair</w:t>
      </w:r>
      <w:r>
        <w:t xml:space="preserve"> is clearly a pre</w:t>
      </w:r>
      <w:r w:rsidR="006A7909">
        <w:t>-condition</w:t>
      </w:r>
      <w:r>
        <w:t xml:space="preserve"> for use by communities in the long</w:t>
      </w:r>
      <w:r w:rsidR="00091495">
        <w:t xml:space="preserve"> </w:t>
      </w:r>
      <w:r>
        <w:t xml:space="preserve">run, </w:t>
      </w:r>
      <w:r w:rsidR="0058628B">
        <w:t xml:space="preserve">in most cases </w:t>
      </w:r>
      <w:r>
        <w:t xml:space="preserve">it is </w:t>
      </w:r>
      <w:r w:rsidR="009E0778">
        <w:t xml:space="preserve">very </w:t>
      </w:r>
      <w:r>
        <w:t>difficult to attribute specific community use to a given maintenance</w:t>
      </w:r>
      <w:r w:rsidR="008E1FE9">
        <w:t xml:space="preserve"> activity</w:t>
      </w:r>
      <w:r>
        <w:t>. There are</w:t>
      </w:r>
      <w:r w:rsidR="002473DB">
        <w:t>,</w:t>
      </w:r>
      <w:r>
        <w:t xml:space="preserve"> however</w:t>
      </w:r>
      <w:r w:rsidR="002473DB">
        <w:t>,</w:t>
      </w:r>
      <w:r>
        <w:t xml:space="preserve"> cases where grants have allowed the </w:t>
      </w:r>
      <w:r w:rsidR="002C79D0">
        <w:t xml:space="preserve">repairs </w:t>
      </w:r>
      <w:r>
        <w:t>or installation of facilities that are essential to wider community activities (</w:t>
      </w:r>
      <w:r w:rsidR="00D67394">
        <w:t>e.g.</w:t>
      </w:r>
      <w:r>
        <w:t xml:space="preserve"> kitchen or toilets)</w:t>
      </w:r>
      <w:r w:rsidR="008E1FE9">
        <w:t xml:space="preserve"> (</w:t>
      </w:r>
      <w:r w:rsidR="00B705E2">
        <w:t>Derrick, 2005)</w:t>
      </w:r>
      <w:r>
        <w:t xml:space="preserve">. </w:t>
      </w:r>
      <w:r w:rsidR="00872372">
        <w:t>Derrick (2005</w:t>
      </w:r>
      <w:r w:rsidR="00872372" w:rsidRPr="00C25AAE">
        <w:t>) recommends that</w:t>
      </w:r>
      <w:r w:rsidR="00872372">
        <w:t xml:space="preserve"> grants to fund new facilities </w:t>
      </w:r>
      <w:r w:rsidR="00CC130E">
        <w:t xml:space="preserve">are </w:t>
      </w:r>
      <w:r w:rsidR="00872372">
        <w:t xml:space="preserve">considered where it can be shown that the new facilities </w:t>
      </w:r>
      <w:r w:rsidR="00CC130E">
        <w:t xml:space="preserve">would be likely to </w:t>
      </w:r>
      <w:r w:rsidR="00872372">
        <w:t xml:space="preserve">lead to increased income </w:t>
      </w:r>
      <w:r w:rsidR="00872372" w:rsidRPr="0040359D">
        <w:t>generation through higher utilisation of the facilities</w:t>
      </w:r>
      <w:r w:rsidR="00CC130E">
        <w:t>,</w:t>
      </w:r>
      <w:r w:rsidR="00872372" w:rsidRPr="0040359D">
        <w:t xml:space="preserve"> or </w:t>
      </w:r>
      <w:r w:rsidR="00CC130E">
        <w:t xml:space="preserve">where the new facilities </w:t>
      </w:r>
      <w:r w:rsidR="00872372" w:rsidRPr="0040359D">
        <w:t xml:space="preserve">are essential to secure continued use of the place of worship. </w:t>
      </w:r>
    </w:p>
    <w:p w14:paraId="1D29FCC0" w14:textId="77777777" w:rsidR="001F343F" w:rsidRPr="0040359D" w:rsidRDefault="00CA7768" w:rsidP="00EA244C">
      <w:pPr>
        <w:pStyle w:val="Heading4"/>
        <w:jc w:val="both"/>
      </w:pPr>
      <w:r w:rsidRPr="0040359D">
        <w:t>The</w:t>
      </w:r>
      <w:r w:rsidR="00C71BF8" w:rsidRPr="0040359D">
        <w:t>re are limitations in the evidence base on past schemes</w:t>
      </w:r>
    </w:p>
    <w:p w14:paraId="6ED20F0A" w14:textId="74F4A446" w:rsidR="00C71BF8" w:rsidRDefault="003A6132" w:rsidP="00611B6D">
      <w:r>
        <w:t>T</w:t>
      </w:r>
      <w:r w:rsidR="00FC6B60">
        <w:t xml:space="preserve">here are </w:t>
      </w:r>
      <w:r>
        <w:t xml:space="preserve">several </w:t>
      </w:r>
      <w:r w:rsidR="00FC6B60">
        <w:t xml:space="preserve">complex factors affecting </w:t>
      </w:r>
      <w:r w:rsidR="00863241">
        <w:t xml:space="preserve">the maintenance and sustainability of </w:t>
      </w:r>
      <w:r w:rsidR="00FC6B60">
        <w:t>places of worship which make</w:t>
      </w:r>
      <w:r w:rsidR="003C709D">
        <w:t xml:space="preserve"> evaluating the impact of individual</w:t>
      </w:r>
      <w:r w:rsidR="00FC6B60">
        <w:t xml:space="preserve"> schemes challenging.</w:t>
      </w:r>
      <w:r w:rsidR="00FC6B60" w:rsidRPr="00FC6B60">
        <w:t xml:space="preserve"> </w:t>
      </w:r>
      <w:r>
        <w:t>T</w:t>
      </w:r>
      <w:r w:rsidR="00FC6B60">
        <w:t xml:space="preserve">he following limitations </w:t>
      </w:r>
      <w:r>
        <w:t xml:space="preserve">are identified </w:t>
      </w:r>
      <w:r w:rsidR="00FC6B60">
        <w:t>in the available evidence:</w:t>
      </w:r>
    </w:p>
    <w:p w14:paraId="0B97E2CE" w14:textId="54BA6C6E" w:rsidR="00AE54F9" w:rsidRDefault="00FC6B60" w:rsidP="00AE54F9">
      <w:pPr>
        <w:pStyle w:val="ParaBullet1"/>
      </w:pPr>
      <w:r>
        <w:t>T</w:t>
      </w:r>
      <w:r w:rsidR="00AE54F9">
        <w:t xml:space="preserve">he majority of the evaluations reviewed </w:t>
      </w:r>
      <w:r w:rsidR="003A6132">
        <w:t xml:space="preserve">for this report </w:t>
      </w:r>
      <w:r w:rsidR="00AE54F9">
        <w:t xml:space="preserve">rely almost exclusively on </w:t>
      </w:r>
      <w:r w:rsidR="00AA5A4B">
        <w:t>qualitative</w:t>
      </w:r>
      <w:r w:rsidR="00AE54F9">
        <w:t xml:space="preserve"> data: telephone interviews, online surveys, mailing lists</w:t>
      </w:r>
      <w:r w:rsidR="00380DEE">
        <w:t xml:space="preserve"> and occasionally interviews in person</w:t>
      </w:r>
      <w:r w:rsidR="00AE54F9">
        <w:t xml:space="preserve">. </w:t>
      </w:r>
      <w:r w:rsidR="00AA5A4B">
        <w:t>T</w:t>
      </w:r>
      <w:r w:rsidR="00AE54F9">
        <w:t xml:space="preserve">his type of data is important </w:t>
      </w:r>
      <w:r w:rsidR="002C79D0">
        <w:t>for</w:t>
      </w:r>
      <w:r w:rsidR="00AE54F9">
        <w:t xml:space="preserve"> understanding the views of t</w:t>
      </w:r>
      <w:r w:rsidR="00AA5A4B">
        <w:t>he parties involved in projects</w:t>
      </w:r>
      <w:r w:rsidR="004E76BE">
        <w:t>. H</w:t>
      </w:r>
      <w:r w:rsidR="00AA5A4B">
        <w:t>owever, it leaves important gaps in the evidence base</w:t>
      </w:r>
      <w:r>
        <w:t>,</w:t>
      </w:r>
      <w:r w:rsidR="00AE54F9">
        <w:t xml:space="preserve"> such as </w:t>
      </w:r>
      <w:r w:rsidR="00AA5A4B">
        <w:t xml:space="preserve">evidence on </w:t>
      </w:r>
      <w:r w:rsidR="00AE54F9">
        <w:t>changes in the physical condition of the buildings</w:t>
      </w:r>
      <w:r>
        <w:t xml:space="preserve"> over time</w:t>
      </w:r>
      <w:r w:rsidR="00AE54F9">
        <w:t xml:space="preserve">. </w:t>
      </w:r>
      <w:r w:rsidR="00F22D70">
        <w:t xml:space="preserve">The Taylor Review Pilot will play an important role in filling this evidence gap by ensuring that data on the state of the fabric </w:t>
      </w:r>
      <w:r w:rsidR="00FA194B">
        <w:t xml:space="preserve">are </w:t>
      </w:r>
      <w:r w:rsidR="00384F82">
        <w:t xml:space="preserve">collected consistently throughout the </w:t>
      </w:r>
      <w:r w:rsidR="00091495">
        <w:t>p</w:t>
      </w:r>
      <w:r w:rsidR="00384F82">
        <w:t>ilot</w:t>
      </w:r>
      <w:r w:rsidR="00F22D70">
        <w:t xml:space="preserve">. </w:t>
      </w:r>
    </w:p>
    <w:p w14:paraId="5CE4A92A" w14:textId="5A1FF168" w:rsidR="00AE54F9" w:rsidRDefault="002C79D0" w:rsidP="00AE54F9">
      <w:pPr>
        <w:pStyle w:val="ParaBullet1"/>
      </w:pPr>
      <w:r>
        <w:t xml:space="preserve">The survey questions have a </w:t>
      </w:r>
      <w:r w:rsidR="004C5A6A">
        <w:t xml:space="preserve">relatively </w:t>
      </w:r>
      <w:r w:rsidR="00AE54F9">
        <w:t xml:space="preserve">low level of consistency. While questions generally aim to </w:t>
      </w:r>
      <w:r w:rsidR="004E76BE">
        <w:t xml:space="preserve">generate quantitative information relevant for the evaluation, </w:t>
      </w:r>
      <w:r w:rsidR="00AE54F9">
        <w:t xml:space="preserve">the phrasing or structure of questions is generally different. This is </w:t>
      </w:r>
      <w:r w:rsidR="003A6132">
        <w:lastRenderedPageBreak/>
        <w:t xml:space="preserve">to be expected </w:t>
      </w:r>
      <w:r w:rsidR="00AE54F9">
        <w:t>given</w:t>
      </w:r>
      <w:r>
        <w:t xml:space="preserve"> that</w:t>
      </w:r>
      <w:r w:rsidR="00AE54F9">
        <w:t xml:space="preserve"> various organisations</w:t>
      </w:r>
      <w:r w:rsidR="0053589B">
        <w:t xml:space="preserve"> </w:t>
      </w:r>
      <w:r w:rsidR="004E76BE">
        <w:t>are involved in the schemes and the different evaluations</w:t>
      </w:r>
      <w:r w:rsidR="00C470F2">
        <w:t>,</w:t>
      </w:r>
      <w:r w:rsidR="00AE54F9">
        <w:t xml:space="preserve"> but </w:t>
      </w:r>
      <w:r w:rsidR="003A6132">
        <w:t xml:space="preserve">greater </w:t>
      </w:r>
      <w:r w:rsidR="00AE54F9">
        <w:t xml:space="preserve">conformity would allow </w:t>
      </w:r>
      <w:r w:rsidR="003A6132">
        <w:t xml:space="preserve">deeper </w:t>
      </w:r>
      <w:r w:rsidR="00AE54F9">
        <w:t>understanding of the relative effectiveness of schemes</w:t>
      </w:r>
      <w:r w:rsidR="00AA5A4B">
        <w:t>, comparability in performance</w:t>
      </w:r>
      <w:r w:rsidR="00AE54F9">
        <w:t xml:space="preserve"> and learning from one another</w:t>
      </w:r>
      <w:r w:rsidR="00FC6B60">
        <w:t>.</w:t>
      </w:r>
      <w:r w:rsidR="00F22D70">
        <w:t xml:space="preserve"> </w:t>
      </w:r>
      <w:r w:rsidR="0053589B">
        <w:t>I</w:t>
      </w:r>
      <w:r w:rsidR="00F22D70">
        <w:t xml:space="preserve">f scheme providers were to adopt a joint framework of </w:t>
      </w:r>
      <w:r w:rsidR="004E76BE">
        <w:t>monitoring and evaluation</w:t>
      </w:r>
      <w:r w:rsidR="0053589B">
        <w:t>, they and others could draw on insights into the relative effectiveness of different support approaches in the future</w:t>
      </w:r>
      <w:r w:rsidR="00F22D70">
        <w:t xml:space="preserve">. </w:t>
      </w:r>
    </w:p>
    <w:p w14:paraId="619691AA" w14:textId="096A79D8" w:rsidR="00AE796D" w:rsidRDefault="00AE796D" w:rsidP="00AE54F9">
      <w:pPr>
        <w:pStyle w:val="ParaBullet1"/>
      </w:pPr>
      <w:r>
        <w:t>The qualitative evaluation</w:t>
      </w:r>
      <w:r w:rsidR="00893142">
        <w:t xml:space="preserve"> approaches</w:t>
      </w:r>
      <w:r>
        <w:t xml:space="preserve"> </w:t>
      </w:r>
      <w:r w:rsidRPr="00A74A7F">
        <w:t xml:space="preserve">typically ask respondents about their appreciation of certain aspects of the scheme at one point in time and do not </w:t>
      </w:r>
      <w:r w:rsidR="003A6132">
        <w:t>consider what might have happened without the scheme</w:t>
      </w:r>
      <w:r w:rsidRPr="00A74A7F">
        <w:t xml:space="preserve">. A few studies ask respondents to compare their appreciation of </w:t>
      </w:r>
      <w:r w:rsidR="004E76BE">
        <w:t xml:space="preserve">certain aspects of the maintenance and sustainability of the places of worship </w:t>
      </w:r>
      <w:r w:rsidRPr="00A74A7F">
        <w:t xml:space="preserve">today </w:t>
      </w:r>
      <w:r w:rsidR="004E76BE">
        <w:t xml:space="preserve">with </w:t>
      </w:r>
      <w:r w:rsidRPr="00A74A7F">
        <w:t>pre-</w:t>
      </w:r>
      <w:r w:rsidR="004E76BE">
        <w:t>scheme observations</w:t>
      </w:r>
      <w:r>
        <w:t>, but only two</w:t>
      </w:r>
      <w:r w:rsidRPr="00A74A7F">
        <w:t xml:space="preserve"> studies use control groups</w:t>
      </w:r>
      <w:r w:rsidR="00893142">
        <w:t xml:space="preserve"> for comparison</w:t>
      </w:r>
      <w:r>
        <w:t xml:space="preserve">. This means it is difficult to </w:t>
      </w:r>
      <w:r w:rsidR="004E76BE">
        <w:t>understand the extent to which any impacts observed are attributable to the scheme, or some other factor.</w:t>
      </w:r>
    </w:p>
    <w:p w14:paraId="4B3A902A" w14:textId="48E14B9B" w:rsidR="00AE54F9" w:rsidRDefault="00937EFC" w:rsidP="00AE54F9">
      <w:pPr>
        <w:pStyle w:val="ParaBullet1"/>
      </w:pPr>
      <w:r>
        <w:t>There is limited evidence</w:t>
      </w:r>
      <w:r w:rsidR="00D078D1">
        <w:t xml:space="preserve"> </w:t>
      </w:r>
      <w:bookmarkStart w:id="29" w:name="_Hlk4340073"/>
      <w:r w:rsidR="00D078D1">
        <w:t>in the evaluations</w:t>
      </w:r>
      <w:r>
        <w:t xml:space="preserve"> </w:t>
      </w:r>
      <w:bookmarkEnd w:id="29"/>
      <w:r>
        <w:t xml:space="preserve">to verify changes in the physical condition of buildings as a result of past support. </w:t>
      </w:r>
      <w:r w:rsidR="00AE54F9">
        <w:t xml:space="preserve">Physical inspections of the buildings before and after (and potentially during) maintenance and repair projects would allow evaluators to collect </w:t>
      </w:r>
      <w:r w:rsidR="00FC6B60">
        <w:t xml:space="preserve">more </w:t>
      </w:r>
      <w:r w:rsidR="00AE54F9">
        <w:t>data</w:t>
      </w:r>
      <w:r w:rsidR="00FC6B60">
        <w:t xml:space="preserve"> </w:t>
      </w:r>
      <w:r>
        <w:t>in this regard</w:t>
      </w:r>
      <w:r w:rsidR="00AE54F9">
        <w:t xml:space="preserve">. However, </w:t>
      </w:r>
      <w:r w:rsidR="005F331E">
        <w:t xml:space="preserve">evaluations rarely include </w:t>
      </w:r>
      <w:r w:rsidR="00AE54F9">
        <w:t xml:space="preserve">such observations, or at least </w:t>
      </w:r>
      <w:r w:rsidR="005F331E">
        <w:t xml:space="preserve">do not consistently report them </w:t>
      </w:r>
      <w:r w:rsidR="00AE54F9">
        <w:t>in</w:t>
      </w:r>
      <w:r w:rsidR="005E6094">
        <w:t xml:space="preserve"> the</w:t>
      </w:r>
      <w:r w:rsidR="00AE54F9">
        <w:t xml:space="preserve"> evaluations</w:t>
      </w:r>
      <w:r w:rsidR="005E6094">
        <w:t xml:space="preserve"> reviewed</w:t>
      </w:r>
      <w:r w:rsidR="00AE54F9">
        <w:t xml:space="preserve">. </w:t>
      </w:r>
      <w:r>
        <w:t>T</w:t>
      </w:r>
      <w:r w:rsidR="00AE54F9">
        <w:t xml:space="preserve">his may in large part be due to the cost and time investment necessary to conduct such inspections. </w:t>
      </w:r>
      <w:r w:rsidR="001971A7">
        <w:t xml:space="preserve">It could be valuable to draw </w:t>
      </w:r>
      <w:r w:rsidR="00AE54F9">
        <w:t>on existing inspection plans after a project</w:t>
      </w:r>
      <w:r w:rsidR="001971A7">
        <w:t>, sample</w:t>
      </w:r>
      <w:r w:rsidR="00AE54F9">
        <w:t xml:space="preserve"> a proportion of sites to visit </w:t>
      </w:r>
      <w:r w:rsidR="004E76BE">
        <w:t xml:space="preserve">following the completion of </w:t>
      </w:r>
      <w:r w:rsidR="00AE54F9">
        <w:t xml:space="preserve">works </w:t>
      </w:r>
      <w:r w:rsidR="001971A7">
        <w:t>or interview architects working with places of worship</w:t>
      </w:r>
      <w:r w:rsidR="00AE54F9">
        <w:t xml:space="preserve">. The cost of this follow-up means this is </w:t>
      </w:r>
      <w:r w:rsidR="002F7B93">
        <w:t xml:space="preserve">more </w:t>
      </w:r>
      <w:r w:rsidR="00AA5A4B">
        <w:t xml:space="preserve">likely to be </w:t>
      </w:r>
      <w:r w:rsidR="00AE54F9">
        <w:t>proportionate for larger grant schemes.</w:t>
      </w:r>
    </w:p>
    <w:p w14:paraId="20B98848" w14:textId="67728792" w:rsidR="00AE54F9" w:rsidRDefault="00FC6B60" w:rsidP="00AE54F9">
      <w:pPr>
        <w:pStyle w:val="ParaBullet1"/>
      </w:pPr>
      <w:r>
        <w:t xml:space="preserve">Community support is </w:t>
      </w:r>
      <w:r w:rsidRPr="006A7909">
        <w:t xml:space="preserve">very </w:t>
      </w:r>
      <w:r w:rsidR="00091495" w:rsidRPr="006A7909">
        <w:t>context specific</w:t>
      </w:r>
      <w:r w:rsidRPr="006A7909">
        <w:t>. Whil</w:t>
      </w:r>
      <w:r w:rsidR="006A7909">
        <w:t>e</w:t>
      </w:r>
      <w:r w:rsidRPr="006A7909">
        <w:t xml:space="preserve"> evaluations</w:t>
      </w:r>
      <w:r>
        <w:t xml:space="preserve"> of past schemes provide useful insights on the effectiveness of individual interventions, </w:t>
      </w:r>
      <w:r w:rsidR="003C709D">
        <w:t xml:space="preserve">it is difficult to assess how generalisable </w:t>
      </w:r>
      <w:r w:rsidR="006319D4">
        <w:t xml:space="preserve">the </w:t>
      </w:r>
      <w:r w:rsidR="003C709D">
        <w:t xml:space="preserve">findings </w:t>
      </w:r>
      <w:r w:rsidR="006319D4">
        <w:t>are</w:t>
      </w:r>
      <w:r w:rsidR="003C709D">
        <w:t>.</w:t>
      </w:r>
      <w:r w:rsidR="006319D4">
        <w:t xml:space="preserve"> Broader research would be valuable to understand the </w:t>
      </w:r>
      <w:r w:rsidR="00937EFC">
        <w:t>conditions under which certain approaches are more likely to be successful.</w:t>
      </w:r>
      <w:r w:rsidR="005E6094">
        <w:t xml:space="preserve"> The Taylor Review Pilot </w:t>
      </w:r>
      <w:r w:rsidR="004E76BE">
        <w:t xml:space="preserve">intends to </w:t>
      </w:r>
      <w:r w:rsidR="005E6094">
        <w:t xml:space="preserve">play an important role in </w:t>
      </w:r>
      <w:r w:rsidR="006319D4">
        <w:t xml:space="preserve">building this understanding </w:t>
      </w:r>
      <w:r w:rsidR="004E76BE">
        <w:t xml:space="preserve">by </w:t>
      </w:r>
      <w:r w:rsidR="0054786C">
        <w:t>monitoring</w:t>
      </w:r>
      <w:r w:rsidR="004E76BE">
        <w:t xml:space="preserve"> </w:t>
      </w:r>
      <w:r w:rsidR="006319D4">
        <w:t xml:space="preserve">the community support included in the </w:t>
      </w:r>
      <w:r w:rsidR="00091495">
        <w:t>p</w:t>
      </w:r>
      <w:r w:rsidR="006319D4">
        <w:t>ilot</w:t>
      </w:r>
      <w:r w:rsidR="005E6094">
        <w:t xml:space="preserve">. </w:t>
      </w:r>
    </w:p>
    <w:p w14:paraId="08ADF0A6" w14:textId="77777777" w:rsidR="009B7B58" w:rsidRDefault="00AA5A4B" w:rsidP="00EA244C">
      <w:pPr>
        <w:pStyle w:val="Heading2"/>
        <w:numPr>
          <w:ilvl w:val="0"/>
          <w:numId w:val="0"/>
        </w:numPr>
      </w:pPr>
      <w:bookmarkStart w:id="30" w:name="_Toc25338537"/>
      <w:r>
        <w:t>Insights for future policy</w:t>
      </w:r>
      <w:bookmarkEnd w:id="30"/>
    </w:p>
    <w:p w14:paraId="13F5D684" w14:textId="77777777" w:rsidR="009B7B58" w:rsidRDefault="009B7B58">
      <w:r>
        <w:t xml:space="preserve">The </w:t>
      </w:r>
      <w:r w:rsidR="00AA5A4B">
        <w:t xml:space="preserve">evidence </w:t>
      </w:r>
      <w:r>
        <w:t>provide</w:t>
      </w:r>
      <w:r w:rsidR="00AA5A4B">
        <w:t>s us with</w:t>
      </w:r>
      <w:r>
        <w:t xml:space="preserve"> a number of valuable insights</w:t>
      </w:r>
      <w:r w:rsidR="00CE7068">
        <w:t xml:space="preserve"> that are</w:t>
      </w:r>
      <w:r>
        <w:t xml:space="preserve"> </w:t>
      </w:r>
      <w:r w:rsidR="00AA5A4B">
        <w:t>relevant for future policy considerations</w:t>
      </w:r>
      <w:r w:rsidR="00CE7068">
        <w:t>:</w:t>
      </w:r>
    </w:p>
    <w:p w14:paraId="593340FF" w14:textId="1FB0D36D" w:rsidR="0096351F" w:rsidRDefault="00F2371B" w:rsidP="00E04F90">
      <w:pPr>
        <w:pStyle w:val="ParaBullet1"/>
      </w:pPr>
      <w:r w:rsidRPr="00E04F90">
        <w:rPr>
          <w:b/>
        </w:rPr>
        <w:t xml:space="preserve">Prioritising </w:t>
      </w:r>
      <w:r w:rsidRPr="00525929">
        <w:rPr>
          <w:b/>
        </w:rPr>
        <w:t>support</w:t>
      </w:r>
      <w:r w:rsidRPr="00525929">
        <w:t>: the</w:t>
      </w:r>
      <w:r>
        <w:t xml:space="preserve"> evidence from past schemes demonstrates a high demand for both financial and wider support</w:t>
      </w:r>
      <w:r w:rsidR="004E76BE">
        <w:t xml:space="preserve"> to facilitate the sustainability of places of worship</w:t>
      </w:r>
      <w:r>
        <w:t xml:space="preserve">. This </w:t>
      </w:r>
      <w:r w:rsidR="00AA5A4B">
        <w:t xml:space="preserve">suggests a </w:t>
      </w:r>
      <w:r>
        <w:t xml:space="preserve">prioritisation process </w:t>
      </w:r>
      <w:r w:rsidR="00AA5A4B">
        <w:t>is likely to be important when offering support</w:t>
      </w:r>
      <w:r>
        <w:t xml:space="preserve">. </w:t>
      </w:r>
      <w:r w:rsidR="0096351F">
        <w:t xml:space="preserve">Clear eligibility criteria </w:t>
      </w:r>
      <w:r w:rsidR="00145B03">
        <w:t>can help to</w:t>
      </w:r>
      <w:r w:rsidR="0096351F">
        <w:t xml:space="preserve"> manag</w:t>
      </w:r>
      <w:r w:rsidR="00145B03">
        <w:t>e</w:t>
      </w:r>
      <w:r w:rsidR="0096351F">
        <w:t xml:space="preserve"> demand for grants, </w:t>
      </w:r>
      <w:r w:rsidR="004E76BE">
        <w:t xml:space="preserve">provide clarity on aims and objectives, and </w:t>
      </w:r>
      <w:r w:rsidR="0096351F">
        <w:t>encourage suitable applications while redirecting less suitable projects to alternative funding routes.</w:t>
      </w:r>
      <w:r w:rsidR="001C57B4">
        <w:t xml:space="preserve"> The application process should be proportionate, </w:t>
      </w:r>
      <w:r w:rsidR="00C07415">
        <w:t>ensuring funds are well targeted</w:t>
      </w:r>
      <w:r w:rsidR="009326D4">
        <w:t xml:space="preserve"> while also limiting the</w:t>
      </w:r>
      <w:r w:rsidR="00C07415">
        <w:t xml:space="preserve"> burden on volunteers applying for funding.</w:t>
      </w:r>
      <w:r w:rsidR="0096351F">
        <w:t xml:space="preserve"> </w:t>
      </w:r>
      <w:bookmarkStart w:id="31" w:name="_Hlk4315604"/>
      <w:r w:rsidR="0096351F">
        <w:lastRenderedPageBreak/>
        <w:t xml:space="preserve">Similarly, it </w:t>
      </w:r>
      <w:r w:rsidR="00E160B9">
        <w:t>is</w:t>
      </w:r>
      <w:r w:rsidR="0096351F">
        <w:t xml:space="preserve"> important </w:t>
      </w:r>
      <w:r w:rsidR="00CE7068">
        <w:t xml:space="preserve">to clearly communicate </w:t>
      </w:r>
      <w:r w:rsidR="0096351F">
        <w:t xml:space="preserve">the nature of </w:t>
      </w:r>
      <w:r w:rsidR="00CE7068">
        <w:t xml:space="preserve">the </w:t>
      </w:r>
      <w:r w:rsidR="0096351F">
        <w:t>support provided</w:t>
      </w:r>
      <w:r w:rsidR="00E160B9">
        <w:t>, working with stakeholders to disseminate this information.</w:t>
      </w:r>
      <w:bookmarkEnd w:id="31"/>
    </w:p>
    <w:p w14:paraId="314CA133" w14:textId="439CEF35" w:rsidR="00B510AB" w:rsidRDefault="000358A3" w:rsidP="00380DEE">
      <w:pPr>
        <w:pStyle w:val="ParaBullet1"/>
      </w:pPr>
      <w:r w:rsidRPr="001C57B4">
        <w:rPr>
          <w:b/>
        </w:rPr>
        <w:t xml:space="preserve">Support needs are </w:t>
      </w:r>
      <w:r w:rsidRPr="00DF7158">
        <w:rPr>
          <w:b/>
        </w:rPr>
        <w:t>context</w:t>
      </w:r>
      <w:r w:rsidR="00DF7158">
        <w:rPr>
          <w:b/>
        </w:rPr>
        <w:t xml:space="preserve"> </w:t>
      </w:r>
      <w:r w:rsidRPr="00DF7158">
        <w:rPr>
          <w:b/>
        </w:rPr>
        <w:t>specific</w:t>
      </w:r>
      <w:r w:rsidRPr="00525929">
        <w:rPr>
          <w:b/>
          <w:bCs/>
        </w:rPr>
        <w:t>:</w:t>
      </w:r>
      <w:r w:rsidRPr="00DF7158">
        <w:t xml:space="preserve"> different</w:t>
      </w:r>
      <w:r>
        <w:t xml:space="preserve"> places of worship require different types of support. This can be driven by factors such as the nature of the building, the characteristics of the local area (e.g. rural or urban, socio-demographics), </w:t>
      </w:r>
      <w:r w:rsidR="00E65192">
        <w:t>the availability of</w:t>
      </w:r>
      <w:r w:rsidR="004A377C">
        <w:t xml:space="preserve"> other types of support, </w:t>
      </w:r>
      <w:r>
        <w:t xml:space="preserve">and the </w:t>
      </w:r>
      <w:r w:rsidR="00E65192">
        <w:t>motivations</w:t>
      </w:r>
      <w:r>
        <w:t xml:space="preserve"> and skills of local volunteers. This is especially true for community engagement, which by its nature needs to be tailored to the communities involved. </w:t>
      </w:r>
      <w:bookmarkStart w:id="32" w:name="_Hlk4340358"/>
      <w:r>
        <w:t>This highlights</w:t>
      </w:r>
      <w:r w:rsidR="00B510AB">
        <w:t xml:space="preserve"> the importance of flexibility in the support</w:t>
      </w:r>
      <w:r w:rsidR="00B52092">
        <w:t xml:space="preserve"> available to places of worship</w:t>
      </w:r>
      <w:bookmarkEnd w:id="32"/>
      <w:r w:rsidR="00B510AB">
        <w:t>.</w:t>
      </w:r>
      <w:bookmarkStart w:id="33" w:name="_Hlk4315841"/>
      <w:r w:rsidR="00F65B4C">
        <w:t xml:space="preserve"> </w:t>
      </w:r>
    </w:p>
    <w:bookmarkEnd w:id="33"/>
    <w:p w14:paraId="63D0EF3A" w14:textId="363D9736" w:rsidR="000358A3" w:rsidRDefault="000358A3" w:rsidP="00380DEE">
      <w:pPr>
        <w:pStyle w:val="ParaBullet1"/>
      </w:pPr>
      <w:r w:rsidRPr="001C57B4">
        <w:rPr>
          <w:b/>
        </w:rPr>
        <w:t>Building the evidence base</w:t>
      </w:r>
      <w:r w:rsidRPr="00525929">
        <w:rPr>
          <w:b/>
          <w:bCs/>
        </w:rPr>
        <w:t>:</w:t>
      </w:r>
      <w:r>
        <w:t xml:space="preserve"> </w:t>
      </w:r>
      <w:bookmarkStart w:id="34" w:name="_Hlk4315971"/>
      <w:r w:rsidR="00073172">
        <w:t xml:space="preserve">evaluations of </w:t>
      </w:r>
      <w:r>
        <w:t xml:space="preserve">past schemes provide valuable insights, but </w:t>
      </w:r>
      <w:r w:rsidR="00CE648D">
        <w:t>the evidence base</w:t>
      </w:r>
      <w:r w:rsidR="00B510AB">
        <w:t xml:space="preserve"> also has limitations. </w:t>
      </w:r>
      <w:bookmarkEnd w:id="34"/>
      <w:r>
        <w:t xml:space="preserve">The evaluation of the Taylor Review Pilot </w:t>
      </w:r>
      <w:r w:rsidR="00B17BCA">
        <w:t xml:space="preserve">intends to </w:t>
      </w:r>
      <w:r>
        <w:t xml:space="preserve">add </w:t>
      </w:r>
      <w:r w:rsidR="00CA03B7">
        <w:t xml:space="preserve">new insights by broadening the evidence base </w:t>
      </w:r>
      <w:r w:rsidR="00FD2A67">
        <w:t xml:space="preserve">available and </w:t>
      </w:r>
      <w:r w:rsidR="00106925">
        <w:t xml:space="preserve">help </w:t>
      </w:r>
      <w:r w:rsidR="00CA03B7">
        <w:t>to understand the additional value of the scheme relative to what could otherwise have been achieved. This includes:</w:t>
      </w:r>
    </w:p>
    <w:p w14:paraId="61766BC5" w14:textId="36FCCDBC" w:rsidR="004A377C" w:rsidRDefault="00525929" w:rsidP="00E04F90">
      <w:pPr>
        <w:pStyle w:val="ParaBullet2"/>
      </w:pPr>
      <w:r>
        <w:t>i</w:t>
      </w:r>
      <w:r w:rsidR="00CA03B7">
        <w:t xml:space="preserve">dentifying and testing the causal links between </w:t>
      </w:r>
      <w:r w:rsidR="00FD2A67">
        <w:t xml:space="preserve">inputs of the Taylor Review </w:t>
      </w:r>
      <w:r w:rsidR="00B52092">
        <w:t>P</w:t>
      </w:r>
      <w:r w:rsidR="00FD2A67">
        <w:t>ilot and</w:t>
      </w:r>
      <w:r w:rsidR="00B52092">
        <w:t xml:space="preserve"> outcomes</w:t>
      </w:r>
      <w:r w:rsidR="004A377C">
        <w:t>;</w:t>
      </w:r>
    </w:p>
    <w:p w14:paraId="17114D65" w14:textId="066F70BD" w:rsidR="00CA03B7" w:rsidRDefault="00525929" w:rsidP="00E04F90">
      <w:pPr>
        <w:pStyle w:val="ParaBullet2"/>
      </w:pPr>
      <w:r>
        <w:t>t</w:t>
      </w:r>
      <w:r w:rsidR="004A377C">
        <w:t xml:space="preserve">esting the </w:t>
      </w:r>
      <w:r w:rsidR="00FD2A67">
        <w:t xml:space="preserve">outcomes of the </w:t>
      </w:r>
      <w:r w:rsidR="004A377C">
        <w:t xml:space="preserve">package of support with both qualitative insights and data collected throughout the </w:t>
      </w:r>
      <w:r w:rsidR="00106925">
        <w:t>p</w:t>
      </w:r>
      <w:r w:rsidR="004A377C">
        <w:t>ilot;</w:t>
      </w:r>
    </w:p>
    <w:p w14:paraId="0DD2D397" w14:textId="1134576A" w:rsidR="00FD2A67" w:rsidRDefault="00525929" w:rsidP="00E04F90">
      <w:pPr>
        <w:pStyle w:val="ParaBullet2"/>
      </w:pPr>
      <w:r>
        <w:t>g</w:t>
      </w:r>
      <w:r w:rsidR="00FD2A67">
        <w:t>enerating evidence on the extent to which the components of the support package interact, complement or hamper each other;</w:t>
      </w:r>
    </w:p>
    <w:p w14:paraId="6C0C0EA9" w14:textId="75C82E2F" w:rsidR="00CA03B7" w:rsidRDefault="00525929" w:rsidP="00E04F90">
      <w:pPr>
        <w:pStyle w:val="ParaBullet2"/>
      </w:pPr>
      <w:r>
        <w:t>b</w:t>
      </w:r>
      <w:r w:rsidR="00D84796">
        <w:t xml:space="preserve">uilding </w:t>
      </w:r>
      <w:r w:rsidR="004A377C">
        <w:t>understanding</w:t>
      </w:r>
      <w:r w:rsidR="00D84796">
        <w:t xml:space="preserve"> of</w:t>
      </w:r>
      <w:r w:rsidR="004A377C">
        <w:t xml:space="preserve"> what has and has not worked, how, why, and under what conditions; and</w:t>
      </w:r>
    </w:p>
    <w:p w14:paraId="259B5C30" w14:textId="4359BC61" w:rsidR="004A377C" w:rsidRDefault="00525929" w:rsidP="00E04F90">
      <w:pPr>
        <w:pStyle w:val="ParaBullet2"/>
      </w:pPr>
      <w:r>
        <w:t>d</w:t>
      </w:r>
      <w:r w:rsidR="004A377C">
        <w:t>isseminating these findings to inform future policy making.</w:t>
      </w:r>
    </w:p>
    <w:p w14:paraId="542C5B67" w14:textId="77777777" w:rsidR="009B7B58" w:rsidRPr="009B7B58" w:rsidRDefault="009B7B58" w:rsidP="009B7B58"/>
    <w:p w14:paraId="44BB6093" w14:textId="62D4B885" w:rsidR="00C44BC0" w:rsidRDefault="00C44BC0" w:rsidP="00C44BC0">
      <w:pPr>
        <w:pStyle w:val="Heading1"/>
      </w:pPr>
      <w:bookmarkStart w:id="35" w:name="_Toc534703108"/>
      <w:bookmarkStart w:id="36" w:name="_Toc534733448"/>
      <w:bookmarkStart w:id="37" w:name="_Toc25338538"/>
      <w:r>
        <w:lastRenderedPageBreak/>
        <w:t xml:space="preserve">Objectives of this </w:t>
      </w:r>
      <w:r w:rsidR="00C470F2">
        <w:t>s</w:t>
      </w:r>
      <w:r>
        <w:t>tudy</w:t>
      </w:r>
      <w:bookmarkEnd w:id="35"/>
      <w:bookmarkEnd w:id="36"/>
      <w:bookmarkEnd w:id="37"/>
    </w:p>
    <w:p w14:paraId="6374BF4B" w14:textId="77777777" w:rsidR="00767156" w:rsidRDefault="00767156" w:rsidP="00C44BC0">
      <w:r w:rsidRPr="00767156">
        <w:t xml:space="preserve">There are approximately 14,800 listed places of worship in England. These buildings provide spaces for worship as well as social and community events, allowing people to gather for a wide range of </w:t>
      </w:r>
      <w:r w:rsidR="00D304C6">
        <w:t>social</w:t>
      </w:r>
      <w:r w:rsidR="00D304C6" w:rsidRPr="00767156">
        <w:t xml:space="preserve"> </w:t>
      </w:r>
      <w:r w:rsidRPr="00767156">
        <w:t>and spiritual reasons.</w:t>
      </w:r>
    </w:p>
    <w:p w14:paraId="10DB7C90" w14:textId="7F9F9EA8" w:rsidR="002C7E3C" w:rsidRDefault="002C7E3C" w:rsidP="00C44BC0">
      <w:r>
        <w:t xml:space="preserve">Over the last </w:t>
      </w:r>
      <w:r w:rsidR="00D304C6">
        <w:t xml:space="preserve">few </w:t>
      </w:r>
      <w:r>
        <w:t xml:space="preserve">decades, a number of schemes have been run by the </w:t>
      </w:r>
      <w:r w:rsidR="00D304C6">
        <w:t>g</w:t>
      </w:r>
      <w:r>
        <w:t>overnment</w:t>
      </w:r>
      <w:r w:rsidR="00051937">
        <w:t xml:space="preserve">, </w:t>
      </w:r>
      <w:r>
        <w:t xml:space="preserve">its </w:t>
      </w:r>
      <w:r w:rsidR="00106925">
        <w:t>a</w:t>
      </w:r>
      <w:r w:rsidR="000C6C86">
        <w:t>rm’s</w:t>
      </w:r>
      <w:r w:rsidR="001F25A3">
        <w:t>-</w:t>
      </w:r>
      <w:r w:rsidR="00106925">
        <w:t>l</w:t>
      </w:r>
      <w:r w:rsidR="000C6C86">
        <w:t>ength</w:t>
      </w:r>
      <w:r>
        <w:t xml:space="preserve"> </w:t>
      </w:r>
      <w:r w:rsidR="00106925">
        <w:t>b</w:t>
      </w:r>
      <w:r>
        <w:t>odies</w:t>
      </w:r>
      <w:r w:rsidR="00051937">
        <w:t>, charities and trusts</w:t>
      </w:r>
      <w:r w:rsidR="00D304C6">
        <w:t xml:space="preserve"> </w:t>
      </w:r>
      <w:r>
        <w:t xml:space="preserve">to provide support to listed places of worship across the country. The purpose of this support is to ensure that listed places of worship </w:t>
      </w:r>
      <w:r w:rsidR="00625553">
        <w:t xml:space="preserve">remain open and cared for as important pieces of heritage by </w:t>
      </w:r>
      <w:r w:rsidR="00D304C6">
        <w:t xml:space="preserve">offering funding and support for </w:t>
      </w:r>
      <w:r w:rsidR="00625553">
        <w:t>maintenance and repair works</w:t>
      </w:r>
      <w:r w:rsidR="002E3C2E">
        <w:t xml:space="preserve"> and community use</w:t>
      </w:r>
      <w:r w:rsidR="00625553">
        <w:t xml:space="preserve">. </w:t>
      </w:r>
    </w:p>
    <w:p w14:paraId="4F464B65" w14:textId="29F34356" w:rsidR="00625553" w:rsidRDefault="00625553" w:rsidP="00C44BC0">
      <w:r>
        <w:t xml:space="preserve">In 2016, the Secretary of State for </w:t>
      </w:r>
      <w:r w:rsidR="00CD50AD">
        <w:t xml:space="preserve">Digital, </w:t>
      </w:r>
      <w:r>
        <w:t xml:space="preserve">Culture, Media and </w:t>
      </w:r>
      <w:r w:rsidRPr="001F25A3">
        <w:t>Sport</w:t>
      </w:r>
      <w:r w:rsidR="00D10310">
        <w:t xml:space="preserve"> </w:t>
      </w:r>
      <w:r w:rsidR="00844C9E">
        <w:t xml:space="preserve">(DCMS) </w:t>
      </w:r>
      <w:r>
        <w:t xml:space="preserve">and the Chancellor of the Exchequer commissioned the </w:t>
      </w:r>
      <w:r w:rsidR="00F523C8">
        <w:t>‘</w:t>
      </w:r>
      <w:r>
        <w:t>Taylor Review</w:t>
      </w:r>
      <w:r w:rsidR="00F523C8">
        <w:t xml:space="preserve">: </w:t>
      </w:r>
      <w:r w:rsidR="00F523C8" w:rsidRPr="00F523C8">
        <w:t>Sustainability of English Churches and Cathedrals</w:t>
      </w:r>
      <w:r w:rsidR="00F523C8">
        <w:t>’</w:t>
      </w:r>
      <w:r>
        <w:t xml:space="preserve"> to examine how Church of England buildings c</w:t>
      </w:r>
      <w:r w:rsidR="00D10310">
        <w:t>ould</w:t>
      </w:r>
      <w:r>
        <w:t xml:space="preserve"> become more financially sustainable. </w:t>
      </w:r>
    </w:p>
    <w:p w14:paraId="56C74C8A" w14:textId="2CF5C3DE" w:rsidR="000C6C86" w:rsidRDefault="000C6C86" w:rsidP="00C44BC0">
      <w:r>
        <w:t xml:space="preserve">The Taylor Review </w:t>
      </w:r>
      <w:r w:rsidR="00D10310">
        <w:t xml:space="preserve">highlighted the scale of the challenge </w:t>
      </w:r>
      <w:r w:rsidR="00106925">
        <w:t>and</w:t>
      </w:r>
      <w:r w:rsidR="00D10310">
        <w:t xml:space="preserve"> emphasis</w:t>
      </w:r>
      <w:r w:rsidR="00106925">
        <w:t>ed</w:t>
      </w:r>
      <w:r w:rsidR="00D10310">
        <w:t xml:space="preserve"> </w:t>
      </w:r>
      <w:r>
        <w:t xml:space="preserve">the paucity of evidence for what will work </w:t>
      </w:r>
      <w:r w:rsidR="00D10310">
        <w:t xml:space="preserve">(and what will not) </w:t>
      </w:r>
      <w:r>
        <w:t>to secure the future of these buildings.</w:t>
      </w:r>
      <w:r w:rsidR="00767156">
        <w:t xml:space="preserve"> The </w:t>
      </w:r>
      <w:r w:rsidR="00106925">
        <w:t>r</w:t>
      </w:r>
      <w:r w:rsidR="00767156">
        <w:t xml:space="preserve">eview </w:t>
      </w:r>
      <w:r w:rsidR="00D10310">
        <w:t xml:space="preserve">referred to </w:t>
      </w:r>
      <w:r w:rsidR="00767156">
        <w:t>the effectiveness of some schemes but could not provide a comprehensive overview of what ha</w:t>
      </w:r>
      <w:r w:rsidR="001F25A3">
        <w:t>d</w:t>
      </w:r>
      <w:r w:rsidR="00767156">
        <w:t xml:space="preserve"> been effective and what ha</w:t>
      </w:r>
      <w:r w:rsidR="001F25A3">
        <w:t>d</w:t>
      </w:r>
      <w:r w:rsidR="00767156">
        <w:t xml:space="preserve"> not. </w:t>
      </w:r>
    </w:p>
    <w:p w14:paraId="36D024B9" w14:textId="379C6214" w:rsidR="00625553" w:rsidRDefault="00625553" w:rsidP="00C44BC0">
      <w:r>
        <w:t xml:space="preserve">Following the recommendations of </w:t>
      </w:r>
      <w:r w:rsidR="00106925">
        <w:t>t</w:t>
      </w:r>
      <w:r w:rsidR="000833E6">
        <w:t>he Taylor Review Panel</w:t>
      </w:r>
      <w:r w:rsidR="000833E6" w:rsidDel="000833E6">
        <w:t xml:space="preserve"> </w:t>
      </w:r>
      <w:r>
        <w:t xml:space="preserve">published in December 2017, the government is now implementing a pilot scheme to test and develop the </w:t>
      </w:r>
      <w:r w:rsidR="00106925">
        <w:t>p</w:t>
      </w:r>
      <w:r>
        <w:t>anel’s findings</w:t>
      </w:r>
      <w:r w:rsidR="00D10310">
        <w:t xml:space="preserve"> in relation to the funding of minor repairs</w:t>
      </w:r>
      <w:r>
        <w:t xml:space="preserve">. The </w:t>
      </w:r>
      <w:r w:rsidR="00F60988">
        <w:t>Taylor Review Pilot</w:t>
      </w:r>
      <w:r>
        <w:t xml:space="preserve"> will last </w:t>
      </w:r>
      <w:r w:rsidR="00E71FCF">
        <w:t>18 months</w:t>
      </w:r>
      <w:r>
        <w:t xml:space="preserve"> in two areas </w:t>
      </w:r>
      <w:r w:rsidR="00D10310">
        <w:t>–</w:t>
      </w:r>
      <w:r>
        <w:t xml:space="preserve"> Manchester</w:t>
      </w:r>
      <w:r w:rsidR="00D10310">
        <w:t xml:space="preserve"> </w:t>
      </w:r>
      <w:r>
        <w:t xml:space="preserve">and Suffolk </w:t>
      </w:r>
      <w:r w:rsidR="00AF6F14">
        <w:t>–</w:t>
      </w:r>
      <w:r>
        <w:t xml:space="preserve"> </w:t>
      </w:r>
      <w:r w:rsidR="00AF6F14">
        <w:t xml:space="preserve">and will apply the recommendations of the Taylor Review across all faiths and denominations. </w:t>
      </w:r>
    </w:p>
    <w:p w14:paraId="6A1D97D5" w14:textId="04914DB7" w:rsidR="00625553" w:rsidRDefault="00AF6F14" w:rsidP="00C44BC0">
      <w:r>
        <w:t>Frontier Economics has been commissioned by</w:t>
      </w:r>
      <w:r w:rsidR="00CD50AD">
        <w:t xml:space="preserve"> </w:t>
      </w:r>
      <w:r w:rsidR="00D10310" w:rsidRPr="001F25A3">
        <w:t>DCMS</w:t>
      </w:r>
      <w:r w:rsidR="00D10310">
        <w:t xml:space="preserve"> </w:t>
      </w:r>
      <w:r>
        <w:t xml:space="preserve">to evaluate </w:t>
      </w:r>
      <w:r w:rsidR="00E71FCF">
        <w:t xml:space="preserve">the impact and </w:t>
      </w:r>
      <w:r w:rsidR="00D67394">
        <w:t>effectiveness of</w:t>
      </w:r>
      <w:r w:rsidR="00E71FCF">
        <w:t xml:space="preserve"> </w:t>
      </w:r>
      <w:r>
        <w:t xml:space="preserve">the Taylor Review </w:t>
      </w:r>
      <w:r w:rsidR="00F60988">
        <w:t>P</w:t>
      </w:r>
      <w:r>
        <w:t>ilot.</w:t>
      </w:r>
      <w:r w:rsidR="00E71FCF">
        <w:t xml:space="preserve"> </w:t>
      </w:r>
      <w:r w:rsidR="00D10310">
        <w:t xml:space="preserve">To complement this evidence, </w:t>
      </w:r>
      <w:r w:rsidR="00E71FCF">
        <w:t xml:space="preserve">Frontier </w:t>
      </w:r>
      <w:r w:rsidR="00D10310">
        <w:t xml:space="preserve">was also </w:t>
      </w:r>
      <w:r w:rsidR="00E71FCF">
        <w:t xml:space="preserve">asked to review the </w:t>
      </w:r>
      <w:r w:rsidR="00D10310">
        <w:t xml:space="preserve">evaluation </w:t>
      </w:r>
      <w:r w:rsidR="00E71FCF">
        <w:t>evidence</w:t>
      </w:r>
      <w:r>
        <w:t xml:space="preserve"> on past schemes</w:t>
      </w:r>
      <w:r w:rsidR="00E71FCF">
        <w:t xml:space="preserve">. This </w:t>
      </w:r>
      <w:r w:rsidR="00D10310">
        <w:t xml:space="preserve">report provides the findings from that review with a particular focus on </w:t>
      </w:r>
      <w:r>
        <w:t>understand</w:t>
      </w:r>
      <w:r w:rsidR="00D10310">
        <w:t>ing</w:t>
      </w:r>
      <w:r>
        <w:t xml:space="preserve"> the effectiveness and impact</w:t>
      </w:r>
      <w:r w:rsidR="00D10310">
        <w:t>s</w:t>
      </w:r>
      <w:r>
        <w:t xml:space="preserve"> of past initiatives</w:t>
      </w:r>
      <w:r w:rsidR="00E71FCF">
        <w:t xml:space="preserve"> and the lessons that c</w:t>
      </w:r>
      <w:r w:rsidR="00FD2A67">
        <w:t>an be learned for future policy</w:t>
      </w:r>
      <w:r>
        <w:t>.</w:t>
      </w:r>
      <w:r w:rsidR="00E71FCF">
        <w:t xml:space="preserve"> </w:t>
      </w:r>
      <w:r w:rsidR="00CD50AD">
        <w:t xml:space="preserve">This </w:t>
      </w:r>
      <w:r w:rsidR="00E71FCF">
        <w:t>review assessed evidence from past schemes over the last</w:t>
      </w:r>
      <w:r w:rsidR="00EA244C">
        <w:t xml:space="preserve"> 10</w:t>
      </w:r>
      <w:r w:rsidR="00E71FCF">
        <w:t xml:space="preserve"> years, focussing on those for wh</w:t>
      </w:r>
      <w:r w:rsidR="007602E4">
        <w:t>ich</w:t>
      </w:r>
      <w:r w:rsidR="00E71FCF">
        <w:t xml:space="preserve"> evaluation evidence is available. </w:t>
      </w:r>
      <w:r w:rsidR="00CD50AD">
        <w:t>A</w:t>
      </w:r>
      <w:r w:rsidR="00E71FCF">
        <w:t>vailable data on other key schemes that ha</w:t>
      </w:r>
      <w:r w:rsidR="00D10310">
        <w:t>ve</w:t>
      </w:r>
      <w:r w:rsidR="00E71FCF">
        <w:t xml:space="preserve"> not been evaluated</w:t>
      </w:r>
      <w:r w:rsidR="00CD50AD">
        <w:t xml:space="preserve"> is also included</w:t>
      </w:r>
      <w:r w:rsidR="00E71FCF">
        <w:t>.</w:t>
      </w:r>
      <w:r>
        <w:t xml:space="preserve"> </w:t>
      </w:r>
    </w:p>
    <w:p w14:paraId="0C56C34A" w14:textId="77777777" w:rsidR="00863D59" w:rsidRDefault="00863D59" w:rsidP="00863D59">
      <w:pPr>
        <w:pStyle w:val="ListBullet1"/>
        <w:numPr>
          <w:ilvl w:val="0"/>
          <w:numId w:val="0"/>
        </w:numPr>
        <w:ind w:left="340" w:hanging="340"/>
      </w:pPr>
    </w:p>
    <w:p w14:paraId="778E997D" w14:textId="23401AFB" w:rsidR="00863D59" w:rsidRPr="0040359D" w:rsidRDefault="00D73A31" w:rsidP="00863D59">
      <w:pPr>
        <w:pStyle w:val="Heading1"/>
      </w:pPr>
      <w:bookmarkStart w:id="38" w:name="_Toc534703109"/>
      <w:bookmarkStart w:id="39" w:name="_Toc534733449"/>
      <w:bookmarkStart w:id="40" w:name="_Toc25338539"/>
      <w:r w:rsidRPr="0040359D">
        <w:lastRenderedPageBreak/>
        <w:t xml:space="preserve">Overview of the </w:t>
      </w:r>
      <w:r w:rsidR="00C470F2">
        <w:t>s</w:t>
      </w:r>
      <w:r w:rsidR="000C6C86" w:rsidRPr="0040359D">
        <w:t>tudy</w:t>
      </w:r>
      <w:bookmarkEnd w:id="38"/>
      <w:bookmarkEnd w:id="39"/>
      <w:bookmarkEnd w:id="40"/>
    </w:p>
    <w:p w14:paraId="34A345AD" w14:textId="067D0E1F" w:rsidR="00D73A31" w:rsidRPr="00D73A31" w:rsidRDefault="00CD50AD" w:rsidP="00D73A31">
      <w:r>
        <w:t>This</w:t>
      </w:r>
      <w:r w:rsidRPr="0040359D">
        <w:t xml:space="preserve"> </w:t>
      </w:r>
      <w:r w:rsidR="002B158E" w:rsidRPr="0040359D">
        <w:t xml:space="preserve">review of </w:t>
      </w:r>
      <w:r w:rsidR="008D7911" w:rsidRPr="0040359D">
        <w:t xml:space="preserve">evidence on </w:t>
      </w:r>
      <w:r w:rsidR="002B158E" w:rsidRPr="0040359D">
        <w:t>past</w:t>
      </w:r>
      <w:r w:rsidR="002B158E">
        <w:t xml:space="preserve"> schemes</w:t>
      </w:r>
      <w:r w:rsidR="008D7911">
        <w:t xml:space="preserve"> focuses on those </w:t>
      </w:r>
      <w:r w:rsidR="002B158E">
        <w:t xml:space="preserve">that offer the most relevant lessons for </w:t>
      </w:r>
      <w:r w:rsidR="00326C64">
        <w:t xml:space="preserve">future policy considerations </w:t>
      </w:r>
      <w:r w:rsidR="00FD2A67">
        <w:t>related to</w:t>
      </w:r>
      <w:r w:rsidR="00326C64">
        <w:t xml:space="preserve"> the sustainability of places of worship</w:t>
      </w:r>
      <w:r w:rsidR="008D7911">
        <w:t>,</w:t>
      </w:r>
      <w:r w:rsidR="00F363CF">
        <w:t xml:space="preserve"> with a focus on fabric maintenance and community support.</w:t>
      </w:r>
      <w:r w:rsidR="008D7911">
        <w:t xml:space="preserve"> </w:t>
      </w:r>
      <w:r w:rsidR="00F363CF">
        <w:t xml:space="preserve"> The selection of schemes to review was also in large part driven by the availability of evaluation documents. </w:t>
      </w:r>
      <w:r w:rsidR="009155A7">
        <w:t>D</w:t>
      </w:r>
      <w:r w:rsidR="008D7911">
        <w:t>ata for key national schemes where evaluation documents were not available</w:t>
      </w:r>
      <w:r w:rsidR="009155A7">
        <w:t xml:space="preserve"> has also been reviewed</w:t>
      </w:r>
      <w:r w:rsidR="008D7911">
        <w:t xml:space="preserve">. </w:t>
      </w:r>
      <w:r w:rsidR="009155A7">
        <w:t xml:space="preserve">This </w:t>
      </w:r>
      <w:r w:rsidR="00D67394">
        <w:t>section</w:t>
      </w:r>
      <w:r w:rsidR="008D7911">
        <w:t xml:space="preserve"> outline</w:t>
      </w:r>
      <w:r w:rsidR="009155A7">
        <w:t>s</w:t>
      </w:r>
      <w:r w:rsidR="008D7911">
        <w:t xml:space="preserve"> t</w:t>
      </w:r>
      <w:r w:rsidR="002B158E">
        <w:t>he method used to</w:t>
      </w:r>
      <w:r w:rsidR="008D7911">
        <w:t xml:space="preserve"> identify the schemes </w:t>
      </w:r>
      <w:r w:rsidR="009155A7">
        <w:t>with</w:t>
      </w:r>
      <w:r w:rsidR="008D7911">
        <w:t xml:space="preserve">in </w:t>
      </w:r>
      <w:r w:rsidR="009155A7">
        <w:t xml:space="preserve">the </w:t>
      </w:r>
      <w:r w:rsidR="008D7911">
        <w:t xml:space="preserve">scope of </w:t>
      </w:r>
      <w:r w:rsidR="009155A7">
        <w:t xml:space="preserve">this </w:t>
      </w:r>
      <w:r w:rsidR="008D7911">
        <w:t>review</w:t>
      </w:r>
      <w:r w:rsidR="001C653C">
        <w:t xml:space="preserve"> and the nature of the schemes </w:t>
      </w:r>
      <w:r w:rsidR="00D67394">
        <w:t>included.</w:t>
      </w:r>
    </w:p>
    <w:p w14:paraId="76B4BBA9" w14:textId="77777777" w:rsidR="00D73A31" w:rsidRPr="00D73A31" w:rsidRDefault="00D73A31" w:rsidP="00D73A31">
      <w:pPr>
        <w:pStyle w:val="Heading2"/>
      </w:pPr>
      <w:bookmarkStart w:id="41" w:name="_Toc534703110"/>
      <w:bookmarkStart w:id="42" w:name="_Toc534733450"/>
      <w:bookmarkStart w:id="43" w:name="_Toc25338540"/>
      <w:r>
        <w:t>Methodology of the review</w:t>
      </w:r>
      <w:bookmarkEnd w:id="41"/>
      <w:bookmarkEnd w:id="42"/>
      <w:bookmarkEnd w:id="43"/>
    </w:p>
    <w:p w14:paraId="0E903CFB" w14:textId="1DEFD6E3" w:rsidR="004473BA" w:rsidRDefault="002B158E" w:rsidP="002739B4">
      <w:r>
        <w:t>The first stage of the review process involved selecting the evaluation</w:t>
      </w:r>
      <w:r w:rsidR="00DF0808">
        <w:t xml:space="preserve"> document</w:t>
      </w:r>
      <w:r>
        <w:t>s to be reviewed.</w:t>
      </w:r>
      <w:r w:rsidR="004473BA">
        <w:t xml:space="preserve"> </w:t>
      </w:r>
      <w:r w:rsidR="00F60AAD">
        <w:t>U</w:t>
      </w:r>
      <w:r w:rsidR="00FB4B0A">
        <w:t xml:space="preserve">sing </w:t>
      </w:r>
      <w:r w:rsidR="00F60AAD">
        <w:t>desk research</w:t>
      </w:r>
      <w:r w:rsidR="00FB4B0A">
        <w:t>,</w:t>
      </w:r>
      <w:r w:rsidR="00F60AAD">
        <w:t xml:space="preserve"> </w:t>
      </w:r>
      <w:r w:rsidR="00442DA0">
        <w:t xml:space="preserve">a </w:t>
      </w:r>
      <w:r w:rsidR="00F363CF">
        <w:t>number</w:t>
      </w:r>
      <w:r w:rsidR="00442DA0">
        <w:t xml:space="preserve"> of available </w:t>
      </w:r>
      <w:r w:rsidR="00BB35A4">
        <w:t>evaluation documents relating to relevant schemes</w:t>
      </w:r>
      <w:r w:rsidR="009155A7">
        <w:t xml:space="preserve"> were identified</w:t>
      </w:r>
      <w:r w:rsidR="00BB35A4">
        <w:t>.</w:t>
      </w:r>
      <w:r w:rsidR="00173287">
        <w:t xml:space="preserve"> </w:t>
      </w:r>
    </w:p>
    <w:p w14:paraId="4E8022F4" w14:textId="679E2E7E" w:rsidR="002B158E" w:rsidRDefault="009155A7" w:rsidP="002739B4">
      <w:r>
        <w:t>E</w:t>
      </w:r>
      <w:r w:rsidR="00425E5E">
        <w:t xml:space="preserve">ngagement with stakeholders </w:t>
      </w:r>
      <w:r>
        <w:t xml:space="preserve">was also carried out </w:t>
      </w:r>
      <w:r w:rsidR="00425E5E">
        <w:t>to ask for any evaluation reports they were aware</w:t>
      </w:r>
      <w:r w:rsidR="005956BA">
        <w:t xml:space="preserve"> of</w:t>
      </w:r>
      <w:r w:rsidR="00425E5E">
        <w:t xml:space="preserve"> or that they had access to but that </w:t>
      </w:r>
      <w:r w:rsidR="00106925">
        <w:t xml:space="preserve">had </w:t>
      </w:r>
      <w:r w:rsidR="00425E5E">
        <w:t xml:space="preserve">not </w:t>
      </w:r>
      <w:r w:rsidR="00106925">
        <w:t xml:space="preserve">been </w:t>
      </w:r>
      <w:r w:rsidR="00425E5E">
        <w:t xml:space="preserve">published. </w:t>
      </w:r>
      <w:r w:rsidR="004473BA">
        <w:t>S</w:t>
      </w:r>
      <w:r w:rsidR="00AF78F3">
        <w:t>takeholders</w:t>
      </w:r>
      <w:r w:rsidR="004473BA">
        <w:t xml:space="preserve"> included</w:t>
      </w:r>
      <w:r w:rsidR="00AF78F3">
        <w:t xml:space="preserve"> </w:t>
      </w:r>
      <w:r w:rsidR="008F35B8">
        <w:t>DCMS,</w:t>
      </w:r>
      <w:r w:rsidR="00AF78F3">
        <w:t xml:space="preserve"> Historic England, the </w:t>
      </w:r>
      <w:r w:rsidR="00DD282F">
        <w:t xml:space="preserve">National </w:t>
      </w:r>
      <w:r w:rsidR="00AF78F3">
        <w:t>Lottery</w:t>
      </w:r>
      <w:r w:rsidR="00DD282F">
        <w:t xml:space="preserve"> Heritage</w:t>
      </w:r>
      <w:r w:rsidR="00AF78F3">
        <w:t xml:space="preserve"> Fund and charities such as the National Churches Trust</w:t>
      </w:r>
      <w:r w:rsidR="005963C7">
        <w:t>, the All Churches Trust and the</w:t>
      </w:r>
      <w:r w:rsidR="00AF78F3">
        <w:t xml:space="preserve"> Churches Conservation Trust.</w:t>
      </w:r>
    </w:p>
    <w:p w14:paraId="24C9C634" w14:textId="35B6C6F1" w:rsidR="008F35B8" w:rsidRDefault="00CA1625" w:rsidP="002739B4">
      <w:r>
        <w:t xml:space="preserve">The process </w:t>
      </w:r>
      <w:r w:rsidR="00106925">
        <w:t xml:space="preserve">for </w:t>
      </w:r>
      <w:r w:rsidR="00BB35A4">
        <w:t>select</w:t>
      </w:r>
      <w:r w:rsidR="00106925">
        <w:t>ing</w:t>
      </w:r>
      <w:r w:rsidR="00BB35A4">
        <w:t xml:space="preserve"> the documents to include in </w:t>
      </w:r>
      <w:r w:rsidR="00B104BB">
        <w:t xml:space="preserve">the </w:t>
      </w:r>
      <w:r w:rsidR="00BB35A4">
        <w:t xml:space="preserve">review </w:t>
      </w:r>
      <w:r>
        <w:t>was based on two main criteria:</w:t>
      </w:r>
      <w:r w:rsidR="008F35B8">
        <w:t xml:space="preserve"> </w:t>
      </w:r>
    </w:p>
    <w:p w14:paraId="6BC59161" w14:textId="79441CFB" w:rsidR="00A74A7F" w:rsidRPr="0040359D" w:rsidRDefault="00384F82" w:rsidP="00384F82">
      <w:pPr>
        <w:pStyle w:val="ListNumBullet1"/>
        <w:numPr>
          <w:ilvl w:val="0"/>
          <w:numId w:val="29"/>
        </w:numPr>
      </w:pPr>
      <w:r w:rsidRPr="00384F82">
        <w:rPr>
          <w:b/>
        </w:rPr>
        <w:t xml:space="preserve">The availability of evaluation documents and/or data. </w:t>
      </w:r>
      <w:r w:rsidRPr="00525929">
        <w:t>W</w:t>
      </w:r>
      <w:r>
        <w:t xml:space="preserve">hile there </w:t>
      </w:r>
      <w:r w:rsidR="0054300A">
        <w:t>has</w:t>
      </w:r>
      <w:r>
        <w:t xml:space="preserve"> been an array of relevant schemes over the past few decades, most </w:t>
      </w:r>
      <w:r w:rsidR="001F25A3">
        <w:t xml:space="preserve">have </w:t>
      </w:r>
      <w:r>
        <w:t xml:space="preserve">not </w:t>
      </w:r>
      <w:r w:rsidR="001F25A3">
        <w:t xml:space="preserve">been </w:t>
      </w:r>
      <w:r>
        <w:t xml:space="preserve">subject to an </w:t>
      </w:r>
      <w:r w:rsidRPr="0040359D">
        <w:t xml:space="preserve">evaluation. </w:t>
      </w:r>
      <w:r w:rsidR="00B104BB">
        <w:t xml:space="preserve">The focus was therefore </w:t>
      </w:r>
      <w:r w:rsidRPr="0040359D">
        <w:t>on those schemes for which evaluation evidence, or other key data</w:t>
      </w:r>
      <w:r w:rsidR="00540EFB" w:rsidRPr="0040359D">
        <w:t xml:space="preserve"> on scope, operation years and grants value</w:t>
      </w:r>
      <w:r w:rsidRPr="0040359D">
        <w:t>, was available to review; and</w:t>
      </w:r>
    </w:p>
    <w:p w14:paraId="156723F0" w14:textId="21A232D4" w:rsidR="00A74A7F" w:rsidRDefault="008F35B8" w:rsidP="00384F82">
      <w:pPr>
        <w:pStyle w:val="ListNumBullet1"/>
        <w:numPr>
          <w:ilvl w:val="0"/>
          <w:numId w:val="29"/>
        </w:numPr>
      </w:pPr>
      <w:r w:rsidRPr="0040359D">
        <w:rPr>
          <w:b/>
        </w:rPr>
        <w:t xml:space="preserve">The relevance of the schemes to inform </w:t>
      </w:r>
      <w:r w:rsidR="00477FC4" w:rsidRPr="0040359D">
        <w:rPr>
          <w:b/>
        </w:rPr>
        <w:t xml:space="preserve">future </w:t>
      </w:r>
      <w:r w:rsidR="00FB5C22" w:rsidRPr="0040359D">
        <w:rPr>
          <w:b/>
        </w:rPr>
        <w:t xml:space="preserve">national </w:t>
      </w:r>
      <w:r w:rsidR="00477FC4" w:rsidRPr="0040359D">
        <w:rPr>
          <w:b/>
        </w:rPr>
        <w:t xml:space="preserve">policy considerations </w:t>
      </w:r>
      <w:r w:rsidR="00B104BB">
        <w:rPr>
          <w:b/>
        </w:rPr>
        <w:t>with respect to</w:t>
      </w:r>
      <w:r w:rsidR="00B104BB" w:rsidRPr="0040359D">
        <w:rPr>
          <w:b/>
        </w:rPr>
        <w:t xml:space="preserve"> </w:t>
      </w:r>
      <w:r w:rsidR="00477FC4" w:rsidRPr="0040359D">
        <w:rPr>
          <w:b/>
        </w:rPr>
        <w:t>the sustainability of places of worship</w:t>
      </w:r>
      <w:r w:rsidR="00DF335D">
        <w:rPr>
          <w:b/>
        </w:rPr>
        <w:t>,</w:t>
      </w:r>
      <w:r w:rsidR="00F363CF" w:rsidRPr="0040359D">
        <w:t xml:space="preserve"> with a focus on </w:t>
      </w:r>
      <w:r w:rsidR="00FB5C22" w:rsidRPr="0040359D">
        <w:t xml:space="preserve">publicly funded </w:t>
      </w:r>
      <w:r w:rsidR="00F363CF" w:rsidRPr="0040359D">
        <w:t>fabric maintenance and</w:t>
      </w:r>
      <w:r w:rsidR="00F363CF">
        <w:t xml:space="preserve"> community support</w:t>
      </w:r>
      <w:r w:rsidR="00FB5C22">
        <w:t xml:space="preserve"> schemes</w:t>
      </w:r>
      <w:r w:rsidR="00384F82">
        <w:t>.</w:t>
      </w:r>
    </w:p>
    <w:p w14:paraId="30DA5EAB" w14:textId="7A1EF394" w:rsidR="00384F82" w:rsidRDefault="00384F82" w:rsidP="00A74A7F">
      <w:pPr>
        <w:pStyle w:val="ListNumBullet1"/>
        <w:numPr>
          <w:ilvl w:val="0"/>
          <w:numId w:val="0"/>
        </w:numPr>
      </w:pPr>
      <w:r>
        <w:t xml:space="preserve">The availability of evaluation documents </w:t>
      </w:r>
      <w:r w:rsidR="001F25A3">
        <w:t>was</w:t>
      </w:r>
      <w:r>
        <w:t xml:space="preserve"> the main constraint of </w:t>
      </w:r>
      <w:r w:rsidR="00B104BB">
        <w:t xml:space="preserve">the </w:t>
      </w:r>
      <w:r>
        <w:t xml:space="preserve">review selection. In most cases it is only the larger support schemes that have evaluation reports available to review. </w:t>
      </w:r>
    </w:p>
    <w:p w14:paraId="446E8D9A" w14:textId="3C7B3E9B" w:rsidR="00BB35A4" w:rsidRDefault="00FE794D" w:rsidP="00611B6D">
      <w:pPr>
        <w:pStyle w:val="ListNumBullet1"/>
        <w:numPr>
          <w:ilvl w:val="0"/>
          <w:numId w:val="0"/>
        </w:numPr>
      </w:pPr>
      <w:r>
        <w:t xml:space="preserve">The evidence available provides insights into </w:t>
      </w:r>
      <w:r w:rsidR="00BB35A4">
        <w:t xml:space="preserve">various forms of support </w:t>
      </w:r>
      <w:r>
        <w:t>available to places of worship over the past</w:t>
      </w:r>
      <w:r w:rsidR="00EA244C">
        <w:t xml:space="preserve"> 10</w:t>
      </w:r>
      <w:r w:rsidR="00D76632">
        <w:t xml:space="preserve"> </w:t>
      </w:r>
      <w:r>
        <w:t xml:space="preserve">years. </w:t>
      </w:r>
      <w:r w:rsidR="00AA4870">
        <w:t>A</w:t>
      </w:r>
      <w:r>
        <w:t xml:space="preserve"> small number of older schemes where they were especially relevant to </w:t>
      </w:r>
      <w:r w:rsidR="00972F21">
        <w:t>future policy considerations</w:t>
      </w:r>
      <w:r w:rsidR="00AA4870">
        <w:t xml:space="preserve"> were also included</w:t>
      </w:r>
      <w:r>
        <w:t>.</w:t>
      </w:r>
    </w:p>
    <w:p w14:paraId="603B31B9" w14:textId="4517C71B" w:rsidR="000833E6" w:rsidRDefault="00AA4870" w:rsidP="00611B6D">
      <w:pPr>
        <w:pStyle w:val="ListNumBullet1"/>
        <w:numPr>
          <w:ilvl w:val="0"/>
          <w:numId w:val="0"/>
        </w:numPr>
      </w:pPr>
      <w:r>
        <w:t>T</w:t>
      </w:r>
      <w:r w:rsidR="0057393A">
        <w:t xml:space="preserve">he following sections present the schemes for which an evaluation or </w:t>
      </w:r>
      <w:r w:rsidR="00D67394">
        <w:t xml:space="preserve">data </w:t>
      </w:r>
      <w:r w:rsidR="006127A8">
        <w:t xml:space="preserve">were </w:t>
      </w:r>
      <w:r w:rsidR="0057393A">
        <w:t>available</w:t>
      </w:r>
      <w:r w:rsidR="001F25A3">
        <w:t>,</w:t>
      </w:r>
      <w:r w:rsidR="0057393A">
        <w:t xml:space="preserve"> and </w:t>
      </w:r>
      <w:r w:rsidR="006127A8">
        <w:t xml:space="preserve">which </w:t>
      </w:r>
      <w:r w:rsidR="003A10EE">
        <w:t>have therefore been included in this review</w:t>
      </w:r>
      <w:r w:rsidR="00D27F24">
        <w:t>, followed by the findings and observations from this review</w:t>
      </w:r>
      <w:r w:rsidR="003A10EE">
        <w:t>.</w:t>
      </w:r>
      <w:r w:rsidR="0057393A">
        <w:t xml:space="preserve"> </w:t>
      </w:r>
    </w:p>
    <w:p w14:paraId="59EF6BCF" w14:textId="77777777" w:rsidR="00863D59" w:rsidRDefault="000833E6" w:rsidP="00611B6D">
      <w:pPr>
        <w:pStyle w:val="Heading2"/>
      </w:pPr>
      <w:bookmarkStart w:id="44" w:name="_Toc530748533"/>
      <w:bookmarkStart w:id="45" w:name="_Toc530751274"/>
      <w:bookmarkStart w:id="46" w:name="_Toc530949774"/>
      <w:bookmarkStart w:id="47" w:name="_Toc530990205"/>
      <w:bookmarkStart w:id="48" w:name="_Toc530748534"/>
      <w:bookmarkStart w:id="49" w:name="_Toc530751275"/>
      <w:bookmarkStart w:id="50" w:name="_Toc530949775"/>
      <w:bookmarkStart w:id="51" w:name="_Toc530990206"/>
      <w:bookmarkStart w:id="52" w:name="_Toc534703111"/>
      <w:bookmarkStart w:id="53" w:name="_Toc534733451"/>
      <w:bookmarkStart w:id="54" w:name="_Ref530669229"/>
      <w:bookmarkStart w:id="55" w:name="_Ref530669236"/>
      <w:bookmarkStart w:id="56" w:name="_Toc25338541"/>
      <w:bookmarkEnd w:id="44"/>
      <w:bookmarkEnd w:id="45"/>
      <w:bookmarkEnd w:id="46"/>
      <w:bookmarkEnd w:id="47"/>
      <w:bookmarkEnd w:id="48"/>
      <w:bookmarkEnd w:id="49"/>
      <w:bookmarkEnd w:id="50"/>
      <w:bookmarkEnd w:id="51"/>
      <w:r>
        <w:lastRenderedPageBreak/>
        <w:t>The schemes selected for review</w:t>
      </w:r>
      <w:bookmarkEnd w:id="52"/>
      <w:bookmarkEnd w:id="53"/>
      <w:bookmarkEnd w:id="56"/>
      <w:r>
        <w:t xml:space="preserve"> </w:t>
      </w:r>
      <w:bookmarkEnd w:id="54"/>
      <w:bookmarkEnd w:id="55"/>
    </w:p>
    <w:p w14:paraId="5107C9BA" w14:textId="0F3C23A2" w:rsidR="00863D59" w:rsidRDefault="000833E6" w:rsidP="00611B6D">
      <w:r>
        <w:t>The criteria set out above led us</w:t>
      </w:r>
      <w:r w:rsidR="00A74A7F">
        <w:t xml:space="preserve"> to</w:t>
      </w:r>
      <w:r>
        <w:t xml:space="preserve"> review 1</w:t>
      </w:r>
      <w:r w:rsidR="00A74A7F">
        <w:t>5</w:t>
      </w:r>
      <w:r>
        <w:t xml:space="preserve"> evaluations</w:t>
      </w:r>
      <w:r w:rsidR="00E024C5">
        <w:t xml:space="preserve"> of</w:t>
      </w:r>
      <w:r w:rsidR="00EA244C">
        <w:t xml:space="preserve"> 10</w:t>
      </w:r>
      <w:r w:rsidR="00E024C5">
        <w:t xml:space="preserve"> different schemes</w:t>
      </w:r>
      <w:r>
        <w:t xml:space="preserve">. Additionally, some key national schemes did not </w:t>
      </w:r>
      <w:r w:rsidR="00E024C5">
        <w:t xml:space="preserve">have a formal evaluation but </w:t>
      </w:r>
      <w:r>
        <w:t xml:space="preserve">data on their scope and size </w:t>
      </w:r>
      <w:r w:rsidR="008D2933">
        <w:t xml:space="preserve">were </w:t>
      </w:r>
      <w:r>
        <w:t xml:space="preserve">available. </w:t>
      </w:r>
    </w:p>
    <w:p w14:paraId="32D2C322" w14:textId="51C71781" w:rsidR="00C44BC0" w:rsidRDefault="0091125E" w:rsidP="002739B4">
      <w:r>
        <w:t xml:space="preserve">From each </w:t>
      </w:r>
      <w:r w:rsidR="00E024C5">
        <w:t xml:space="preserve">evaluation </w:t>
      </w:r>
      <w:r w:rsidR="00481B83">
        <w:t>document</w:t>
      </w:r>
      <w:r>
        <w:t>,</w:t>
      </w:r>
      <w:r w:rsidR="006354E0">
        <w:t xml:space="preserve"> this review</w:t>
      </w:r>
      <w:r>
        <w:t xml:space="preserve"> </w:t>
      </w:r>
      <w:r w:rsidR="00481B83">
        <w:t>aimed to collect the following information</w:t>
      </w:r>
      <w:r w:rsidR="00DA4323">
        <w:t>, if it was available</w:t>
      </w:r>
      <w:r w:rsidR="00481B83">
        <w:t xml:space="preserve">: </w:t>
      </w:r>
    </w:p>
    <w:p w14:paraId="5A94ABAB" w14:textId="77777777" w:rsidR="00311A57" w:rsidRDefault="00311A57" w:rsidP="00481B83">
      <w:pPr>
        <w:pStyle w:val="ParaBullet1"/>
      </w:pPr>
      <w:r>
        <w:t xml:space="preserve">Descriptive </w:t>
      </w:r>
      <w:r w:rsidR="00ED5501">
        <w:t xml:space="preserve">information about </w:t>
      </w:r>
      <w:r>
        <w:t>the scheme such as the provider, the nature of support, the years of operation, the</w:t>
      </w:r>
      <w:r w:rsidR="00270355">
        <w:t xml:space="preserve"> size and scope of the support;</w:t>
      </w:r>
    </w:p>
    <w:p w14:paraId="148AA16E" w14:textId="0819BD65" w:rsidR="00311A57" w:rsidRDefault="00311A57" w:rsidP="00481B83">
      <w:pPr>
        <w:pStyle w:val="ParaBullet1"/>
      </w:pPr>
      <w:r>
        <w:t xml:space="preserve">Descriptive </w:t>
      </w:r>
      <w:r w:rsidR="00ED5501">
        <w:t xml:space="preserve">information about </w:t>
      </w:r>
      <w:r>
        <w:t xml:space="preserve">the evaluation such as the type of evaluation, the data sources, methodology and Maryland Scientific Methods </w:t>
      </w:r>
      <w:r w:rsidRPr="00DF7158">
        <w:t>Scale</w:t>
      </w:r>
      <w:r w:rsidR="001C4B85" w:rsidRPr="00DF7158">
        <w:rPr>
          <w:rStyle w:val="FootnoteReference"/>
        </w:rPr>
        <w:footnoteReference w:id="7"/>
      </w:r>
      <w:r>
        <w:t xml:space="preserve"> of the evaluation</w:t>
      </w:r>
      <w:r w:rsidR="00270355">
        <w:t>;</w:t>
      </w:r>
    </w:p>
    <w:p w14:paraId="255FB86D" w14:textId="77777777" w:rsidR="00311A57" w:rsidRDefault="00311A57" w:rsidP="00481B83">
      <w:pPr>
        <w:pStyle w:val="ParaBullet1"/>
      </w:pPr>
      <w:r>
        <w:t xml:space="preserve">The </w:t>
      </w:r>
      <w:r w:rsidR="00ED5501">
        <w:t xml:space="preserve">eligibility </w:t>
      </w:r>
      <w:r>
        <w:t>criteria used by the sche</w:t>
      </w:r>
      <w:r w:rsidR="00270355">
        <w:t>me providers to select</w:t>
      </w:r>
      <w:r w:rsidR="001C4B85">
        <w:t xml:space="preserve"> </w:t>
      </w:r>
      <w:r w:rsidR="002C5F87">
        <w:t>beneficiaries</w:t>
      </w:r>
      <w:r w:rsidR="00270355">
        <w:t>;</w:t>
      </w:r>
    </w:p>
    <w:p w14:paraId="643301AA" w14:textId="77777777" w:rsidR="00311A57" w:rsidRDefault="00ED5501" w:rsidP="00481B83">
      <w:pPr>
        <w:pStyle w:val="ParaBullet1"/>
      </w:pPr>
      <w:r>
        <w:t>The context in</w:t>
      </w:r>
      <w:r w:rsidR="00073172">
        <w:t xml:space="preserve"> which</w:t>
      </w:r>
      <w:r>
        <w:t xml:space="preserve"> funding was applied for or provided by the schemes</w:t>
      </w:r>
      <w:r w:rsidR="00270355">
        <w:t>;</w:t>
      </w:r>
    </w:p>
    <w:p w14:paraId="13D3CF52" w14:textId="5EF68BFB" w:rsidR="00311A57" w:rsidRDefault="00ED5501" w:rsidP="00481B83">
      <w:pPr>
        <w:pStyle w:val="ParaBullet1"/>
      </w:pPr>
      <w:r>
        <w:t xml:space="preserve">Evidence of </w:t>
      </w:r>
      <w:r w:rsidR="00311A57">
        <w:t xml:space="preserve">the impact of </w:t>
      </w:r>
      <w:r>
        <w:t xml:space="preserve">the schemes </w:t>
      </w:r>
      <w:r w:rsidR="00311A57">
        <w:t xml:space="preserve">on </w:t>
      </w:r>
      <w:r w:rsidR="00C10B7F">
        <w:t>knowledge and practice of</w:t>
      </w:r>
      <w:r w:rsidR="00C12C34">
        <w:t xml:space="preserve"> regular maintenance, </w:t>
      </w:r>
      <w:r w:rsidR="00B359CB">
        <w:t xml:space="preserve">on </w:t>
      </w:r>
      <w:r w:rsidR="00311A57">
        <w:t xml:space="preserve">the </w:t>
      </w:r>
      <w:r w:rsidR="002C5F87">
        <w:t>fabric</w:t>
      </w:r>
      <w:r w:rsidR="00311A57">
        <w:t xml:space="preserve"> of the </w:t>
      </w:r>
      <w:r w:rsidR="00270355">
        <w:t>buildings</w:t>
      </w:r>
      <w:r w:rsidR="00C10B7F">
        <w:t xml:space="preserve"> and </w:t>
      </w:r>
      <w:r w:rsidR="00B359CB">
        <w:t xml:space="preserve">on </w:t>
      </w:r>
      <w:r w:rsidR="00C10B7F">
        <w:t>long-term repair costs</w:t>
      </w:r>
      <w:r w:rsidR="00270355">
        <w:t>;</w:t>
      </w:r>
    </w:p>
    <w:p w14:paraId="3FC53A3B" w14:textId="3717D73F" w:rsidR="00C10B7F" w:rsidRDefault="00C10B7F" w:rsidP="00481B83">
      <w:pPr>
        <w:pStyle w:val="ParaBullet1"/>
      </w:pPr>
      <w:r>
        <w:t>Evidence of generating income for places of worship and building a sustainable model beyond the life of the scheme;</w:t>
      </w:r>
    </w:p>
    <w:p w14:paraId="0C57C12E" w14:textId="77777777" w:rsidR="00311A57" w:rsidRDefault="00ED5501" w:rsidP="00481B83">
      <w:pPr>
        <w:pStyle w:val="ParaBullet1"/>
      </w:pPr>
      <w:r>
        <w:t xml:space="preserve">Evidence of impacts on </w:t>
      </w:r>
      <w:r w:rsidR="00270355">
        <w:t>volunteers’ motivation, confidence and capabilities;</w:t>
      </w:r>
      <w:r>
        <w:t xml:space="preserve"> and</w:t>
      </w:r>
    </w:p>
    <w:p w14:paraId="1D9AA9BA" w14:textId="77777777" w:rsidR="00270355" w:rsidRDefault="00ED5501" w:rsidP="00611B6D">
      <w:pPr>
        <w:pStyle w:val="ParaBullet1"/>
      </w:pPr>
      <w:r>
        <w:t xml:space="preserve">Evidence of the impact of the schemes </w:t>
      </w:r>
      <w:r w:rsidR="00270355">
        <w:t>on community engagement and utilisation of facilities</w:t>
      </w:r>
      <w:r w:rsidR="00C10B7F">
        <w:t>, and whether this helped improve their sustainability</w:t>
      </w:r>
      <w:r w:rsidR="00270355">
        <w:t xml:space="preserve">. </w:t>
      </w:r>
    </w:p>
    <w:p w14:paraId="516DF7E5" w14:textId="1CA8548E" w:rsidR="003274A5" w:rsidRDefault="00ED5501" w:rsidP="002739B4">
      <w:r>
        <w:t xml:space="preserve">This review pays particular attention to </w:t>
      </w:r>
      <w:r w:rsidR="00270355">
        <w:t xml:space="preserve">what has proven to be effective </w:t>
      </w:r>
      <w:r>
        <w:t>or less effective and under what conditions</w:t>
      </w:r>
      <w:r w:rsidR="005956BA">
        <w:t xml:space="preserve">. </w:t>
      </w:r>
      <w:r w:rsidR="00A41F44">
        <w:t>The collected evidence on impacts includes both intended</w:t>
      </w:r>
      <w:r w:rsidR="004C62CE">
        <w:t xml:space="preserve"> and unintended</w:t>
      </w:r>
      <w:r w:rsidR="00A41F44">
        <w:t xml:space="preserve"> impacts of the schemes.</w:t>
      </w:r>
    </w:p>
    <w:p w14:paraId="02CBF64B" w14:textId="77777777" w:rsidR="00D73A31" w:rsidRPr="00D73A31" w:rsidRDefault="001C653C" w:rsidP="00611B6D">
      <w:pPr>
        <w:pStyle w:val="Heading4"/>
      </w:pPr>
      <w:r>
        <w:t xml:space="preserve">Past </w:t>
      </w:r>
      <w:r w:rsidR="00E024C5">
        <w:t xml:space="preserve">grant </w:t>
      </w:r>
      <w:r>
        <w:t xml:space="preserve">schemes with </w:t>
      </w:r>
      <w:r w:rsidR="001C4B85">
        <w:t>evaluation documents</w:t>
      </w:r>
    </w:p>
    <w:p w14:paraId="65B45683" w14:textId="6EA42A52" w:rsidR="00E024C5" w:rsidRDefault="004A0B0D" w:rsidP="00D73A31">
      <w:r>
        <w:t>This</w:t>
      </w:r>
      <w:r w:rsidR="00D73A31">
        <w:t xml:space="preserve"> review of evaluation</w:t>
      </w:r>
      <w:r w:rsidR="00ED5501">
        <w:t xml:space="preserve"> document</w:t>
      </w:r>
      <w:r w:rsidR="00D73A31">
        <w:t xml:space="preserve">s </w:t>
      </w:r>
      <w:r w:rsidR="00ED5501">
        <w:t xml:space="preserve">incorporates </w:t>
      </w:r>
      <w:r w:rsidR="00D73A31">
        <w:t xml:space="preserve">a variety of schemes providing different forms of support to places of worship across the UK. </w:t>
      </w:r>
      <w:r w:rsidR="00A41F44">
        <w:t>The majority of the schemes</w:t>
      </w:r>
      <w:r w:rsidR="00DF335D">
        <w:t xml:space="preserve"> reviewed</w:t>
      </w:r>
      <w:r w:rsidR="00A41F44">
        <w:t xml:space="preserve"> (</w:t>
      </w:r>
      <w:r w:rsidR="00A74A7F">
        <w:t>six</w:t>
      </w:r>
      <w:r w:rsidR="00A41F44">
        <w:t xml:space="preserve"> out of</w:t>
      </w:r>
      <w:r w:rsidR="00EA244C">
        <w:t xml:space="preserve"> 10</w:t>
      </w:r>
      <w:r w:rsidR="00A41F44">
        <w:t xml:space="preserve">) provide financial support predominantly to places of worship. </w:t>
      </w:r>
    </w:p>
    <w:p w14:paraId="5267D36E" w14:textId="008676CC" w:rsidR="00E024C5" w:rsidRDefault="003C5F5C" w:rsidP="00D73A31">
      <w:r>
        <w:t xml:space="preserve">The documents reviewed </w:t>
      </w:r>
      <w:r w:rsidR="0065655F">
        <w:t>evaluated</w:t>
      </w:r>
      <w:r>
        <w:t xml:space="preserve"> six grant schemes, which are listed in </w:t>
      </w:r>
      <w:r w:rsidR="00CE390A">
        <w:t>F</w:t>
      </w:r>
      <w:r w:rsidR="00C25AAE">
        <w:t>igure 1</w:t>
      </w:r>
      <w:r>
        <w:t xml:space="preserve"> below. </w:t>
      </w:r>
    </w:p>
    <w:p w14:paraId="41881234" w14:textId="52685C93" w:rsidR="005662EA" w:rsidRDefault="005662EA" w:rsidP="00D73A31">
      <w:r>
        <w:t xml:space="preserve">Throughout this report </w:t>
      </w:r>
      <w:r w:rsidR="00FE2E85">
        <w:t xml:space="preserve">the </w:t>
      </w:r>
      <w:r>
        <w:t>bodies</w:t>
      </w:r>
      <w:r w:rsidR="00F523C8">
        <w:t xml:space="preserve"> </w:t>
      </w:r>
      <w:r w:rsidR="00FE2E85">
        <w:t xml:space="preserve">responsible for funding schemes </w:t>
      </w:r>
      <w:r w:rsidR="00F523C8">
        <w:t>are referred to</w:t>
      </w:r>
      <w:r>
        <w:t xml:space="preserve"> under the names used at the time each </w:t>
      </w:r>
      <w:r w:rsidR="0012623F">
        <w:t xml:space="preserve">funding </w:t>
      </w:r>
      <w:r>
        <w:t xml:space="preserve">scheme was reviewed. </w:t>
      </w:r>
      <w:r w:rsidR="00F523C8">
        <w:t>However, i</w:t>
      </w:r>
      <w:r>
        <w:t xml:space="preserve">t should be noted that </w:t>
      </w:r>
      <w:r w:rsidR="00F523C8">
        <w:t>some bodies have subsequently changed their names</w:t>
      </w:r>
      <w:r>
        <w:t>. In particular, English Heritage changed to Historic England in 2015 and the Heritage Lottery Fund changed to the National Lottery Heritage Fund in 2019.</w:t>
      </w:r>
    </w:p>
    <w:p w14:paraId="74270CC2" w14:textId="77777777" w:rsidR="00D73A31" w:rsidRDefault="00D73A31" w:rsidP="00611B6D"/>
    <w:p w14:paraId="19215A9A" w14:textId="2BAA6306" w:rsidR="0033164C" w:rsidRPr="0033164C" w:rsidRDefault="0033164C" w:rsidP="00173287">
      <w:pPr>
        <w:pStyle w:val="CaptionWide"/>
      </w:pPr>
      <w:bookmarkStart w:id="57" w:name="_Ref530669201"/>
      <w:r>
        <w:lastRenderedPageBreak/>
        <w:t xml:space="preserve">Figure </w:t>
      </w:r>
      <w:r w:rsidR="00B014B6">
        <w:rPr>
          <w:noProof/>
        </w:rPr>
        <w:fldChar w:fldCharType="begin"/>
      </w:r>
      <w:r w:rsidR="00B014B6">
        <w:rPr>
          <w:noProof/>
        </w:rPr>
        <w:instrText xml:space="preserve"> SEQ Figure </w:instrText>
      </w:r>
      <w:r w:rsidR="00B014B6">
        <w:rPr>
          <w:noProof/>
        </w:rPr>
        <w:fldChar w:fldCharType="separate"/>
      </w:r>
      <w:r w:rsidR="0049068F">
        <w:rPr>
          <w:noProof/>
        </w:rPr>
        <w:t>1</w:t>
      </w:r>
      <w:r w:rsidR="00B014B6">
        <w:rPr>
          <w:noProof/>
        </w:rPr>
        <w:fldChar w:fldCharType="end"/>
      </w:r>
      <w:bookmarkEnd w:id="57"/>
      <w:r>
        <w:tab/>
      </w:r>
      <w:r w:rsidR="00E024C5" w:rsidRPr="0040359D">
        <w:t>List of grant</w:t>
      </w:r>
      <w:r w:rsidR="00E024C5">
        <w:t xml:space="preserve"> schemes </w:t>
      </w:r>
      <w:r w:rsidR="00BB35A4">
        <w:t xml:space="preserve">included in the </w:t>
      </w:r>
      <w:r w:rsidR="00E024C5">
        <w:t>review</w:t>
      </w:r>
    </w:p>
    <w:tbl>
      <w:tblPr>
        <w:tblStyle w:val="Frontier"/>
        <w:tblW w:w="10200" w:type="dxa"/>
        <w:tblInd w:w="-1134" w:type="dxa"/>
        <w:tblLayout w:type="fixed"/>
        <w:tblLook w:val="0620" w:firstRow="1" w:lastRow="0" w:firstColumn="0" w:lastColumn="0" w:noHBand="1" w:noVBand="1"/>
      </w:tblPr>
      <w:tblGrid>
        <w:gridCol w:w="1339"/>
        <w:gridCol w:w="1395"/>
        <w:gridCol w:w="1609"/>
        <w:gridCol w:w="1574"/>
        <w:gridCol w:w="1371"/>
        <w:gridCol w:w="1564"/>
        <w:gridCol w:w="1348"/>
      </w:tblGrid>
      <w:tr w:rsidR="00F73F90" w:rsidRPr="00F73F90" w14:paraId="47C14AF5" w14:textId="77777777" w:rsidTr="00F73F90">
        <w:trPr>
          <w:cnfStyle w:val="100000000000" w:firstRow="1" w:lastRow="0" w:firstColumn="0" w:lastColumn="0" w:oddVBand="0" w:evenVBand="0" w:oddHBand="0" w:evenHBand="0" w:firstRowFirstColumn="0" w:firstRowLastColumn="0" w:lastRowFirstColumn="0" w:lastRowLastColumn="0"/>
          <w:tblHeader/>
        </w:trPr>
        <w:tc>
          <w:tcPr>
            <w:tcW w:w="1041" w:type="dxa"/>
            <w:shd w:val="clear" w:color="auto" w:fill="auto"/>
          </w:tcPr>
          <w:p w14:paraId="2F9D7D9E" w14:textId="77777777" w:rsidR="00460B01" w:rsidRPr="00F73F90" w:rsidRDefault="00460B01" w:rsidP="00F73F90">
            <w:pPr>
              <w:pStyle w:val="TableHeadingLeft"/>
            </w:pPr>
            <w:bookmarkStart w:id="58" w:name="_Hlk19254801"/>
            <w:r w:rsidRPr="00F73F90">
              <w:t>Scheme name</w:t>
            </w:r>
          </w:p>
        </w:tc>
        <w:tc>
          <w:tcPr>
            <w:tcW w:w="1085" w:type="dxa"/>
            <w:shd w:val="clear" w:color="auto" w:fill="auto"/>
          </w:tcPr>
          <w:p w14:paraId="47E8EEAA" w14:textId="77777777" w:rsidR="00460B01" w:rsidRPr="00F73F90" w:rsidRDefault="00460B01" w:rsidP="00F73F90">
            <w:pPr>
              <w:pStyle w:val="TableHeadingLeft"/>
            </w:pPr>
            <w:r w:rsidRPr="00F73F90">
              <w:t>Funding body</w:t>
            </w:r>
          </w:p>
        </w:tc>
        <w:tc>
          <w:tcPr>
            <w:tcW w:w="1252" w:type="dxa"/>
            <w:shd w:val="clear" w:color="auto" w:fill="auto"/>
          </w:tcPr>
          <w:p w14:paraId="4E18C88C" w14:textId="77777777" w:rsidR="00460B01" w:rsidRPr="00F73F90" w:rsidRDefault="00460B01" w:rsidP="00F73F90">
            <w:pPr>
              <w:pStyle w:val="TableHeadingLeft"/>
            </w:pPr>
            <w:r w:rsidRPr="00F73F90">
              <w:t>Administrator</w:t>
            </w:r>
          </w:p>
        </w:tc>
        <w:tc>
          <w:tcPr>
            <w:tcW w:w="1225" w:type="dxa"/>
            <w:shd w:val="clear" w:color="auto" w:fill="auto"/>
          </w:tcPr>
          <w:p w14:paraId="27D28611" w14:textId="77777777" w:rsidR="00460B01" w:rsidRPr="00F73F90" w:rsidRDefault="00460B01" w:rsidP="00F73F90">
            <w:pPr>
              <w:pStyle w:val="TableHeadingLeft"/>
            </w:pPr>
            <w:r w:rsidRPr="00F73F90">
              <w:t>Type of works funded</w:t>
            </w:r>
          </w:p>
        </w:tc>
        <w:tc>
          <w:tcPr>
            <w:tcW w:w="1067" w:type="dxa"/>
            <w:shd w:val="clear" w:color="auto" w:fill="auto"/>
          </w:tcPr>
          <w:p w14:paraId="526E0088" w14:textId="77777777" w:rsidR="00460B01" w:rsidRPr="00F73F90" w:rsidRDefault="00460B01" w:rsidP="00F73F90">
            <w:pPr>
              <w:pStyle w:val="TableHeadingLeft"/>
            </w:pPr>
            <w:r w:rsidRPr="00F73F90">
              <w:t>Years operational</w:t>
            </w:r>
          </w:p>
        </w:tc>
        <w:tc>
          <w:tcPr>
            <w:tcW w:w="1217" w:type="dxa"/>
            <w:shd w:val="clear" w:color="auto" w:fill="auto"/>
          </w:tcPr>
          <w:p w14:paraId="611750BF" w14:textId="77777777" w:rsidR="00460B01" w:rsidRPr="00F73F90" w:rsidRDefault="00460B01" w:rsidP="00F73F90">
            <w:pPr>
              <w:pStyle w:val="TableHeadingLeft"/>
            </w:pPr>
            <w:r w:rsidRPr="00F73F90">
              <w:t xml:space="preserve">Total grants’ value estimation </w:t>
            </w:r>
          </w:p>
        </w:tc>
        <w:tc>
          <w:tcPr>
            <w:tcW w:w="1049" w:type="dxa"/>
            <w:shd w:val="clear" w:color="auto" w:fill="auto"/>
          </w:tcPr>
          <w:p w14:paraId="5681AC71" w14:textId="77777777" w:rsidR="00460B01" w:rsidRPr="00F73F90" w:rsidRDefault="00460B01" w:rsidP="00F73F90">
            <w:pPr>
              <w:pStyle w:val="TableHeadingLeft"/>
            </w:pPr>
            <w:r w:rsidRPr="00F73F90">
              <w:t>Geography</w:t>
            </w:r>
            <w:r w:rsidR="00C17A69" w:rsidRPr="00F73F90">
              <w:t xml:space="preserve"> of funding figure</w:t>
            </w:r>
          </w:p>
        </w:tc>
      </w:tr>
      <w:tr w:rsidR="00F73F90" w:rsidRPr="00F73F90" w14:paraId="53A69754" w14:textId="77777777" w:rsidTr="00F73F90">
        <w:tc>
          <w:tcPr>
            <w:tcW w:w="1041" w:type="dxa"/>
            <w:tcBorders>
              <w:top w:val="single" w:sz="2" w:space="0" w:color="007B87" w:themeColor="accent3"/>
            </w:tcBorders>
          </w:tcPr>
          <w:p w14:paraId="5D658606" w14:textId="77777777" w:rsidR="00460B01" w:rsidRPr="00F73F90" w:rsidRDefault="00460B01" w:rsidP="00F73F90">
            <w:pPr>
              <w:pStyle w:val="TableTextLeft"/>
            </w:pPr>
            <w:r w:rsidRPr="00F73F90">
              <w:t>Joint Scheme for Churches and other Places of Worship</w:t>
            </w:r>
          </w:p>
        </w:tc>
        <w:tc>
          <w:tcPr>
            <w:tcW w:w="1085" w:type="dxa"/>
            <w:tcBorders>
              <w:top w:val="single" w:sz="2" w:space="0" w:color="007B87" w:themeColor="accent3"/>
            </w:tcBorders>
          </w:tcPr>
          <w:p w14:paraId="1AD37909" w14:textId="77777777" w:rsidR="00460B01" w:rsidRPr="00F73F90" w:rsidRDefault="00460B01" w:rsidP="00F73F90">
            <w:pPr>
              <w:pStyle w:val="TableTextLeft"/>
            </w:pPr>
            <w:r w:rsidRPr="00F73F90">
              <w:t>English Heritage and the Heritage Lottery Fund</w:t>
            </w:r>
          </w:p>
        </w:tc>
        <w:tc>
          <w:tcPr>
            <w:tcW w:w="1252" w:type="dxa"/>
            <w:tcBorders>
              <w:top w:val="single" w:sz="2" w:space="0" w:color="007B87" w:themeColor="accent3"/>
            </w:tcBorders>
          </w:tcPr>
          <w:p w14:paraId="3DD7147A" w14:textId="77777777" w:rsidR="00460B01" w:rsidRPr="00F73F90" w:rsidRDefault="00460B01" w:rsidP="00F73F90">
            <w:pPr>
              <w:pStyle w:val="TableTextLeft"/>
            </w:pPr>
            <w:r w:rsidRPr="00F73F90">
              <w:t>English Heritage</w:t>
            </w:r>
          </w:p>
        </w:tc>
        <w:tc>
          <w:tcPr>
            <w:tcW w:w="1225" w:type="dxa"/>
            <w:tcBorders>
              <w:top w:val="single" w:sz="2" w:space="0" w:color="007B87" w:themeColor="accent3"/>
            </w:tcBorders>
          </w:tcPr>
          <w:p w14:paraId="7F396DB9" w14:textId="77777777" w:rsidR="00460B01" w:rsidRPr="00F73F90" w:rsidRDefault="00460B01" w:rsidP="00F73F90">
            <w:pPr>
              <w:pStyle w:val="TableTextLeft"/>
            </w:pPr>
            <w:r w:rsidRPr="00F73F90">
              <w:t>Repairs only</w:t>
            </w:r>
          </w:p>
        </w:tc>
        <w:tc>
          <w:tcPr>
            <w:tcW w:w="1067" w:type="dxa"/>
            <w:tcBorders>
              <w:top w:val="single" w:sz="2" w:space="0" w:color="007B87" w:themeColor="accent3"/>
            </w:tcBorders>
          </w:tcPr>
          <w:p w14:paraId="59335781" w14:textId="77777777" w:rsidR="00460B01" w:rsidRPr="00F73F90" w:rsidRDefault="00460B01" w:rsidP="00F73F90">
            <w:pPr>
              <w:pStyle w:val="TableTextLeft"/>
            </w:pPr>
            <w:r w:rsidRPr="00F73F90">
              <w:t>1996-2002</w:t>
            </w:r>
          </w:p>
        </w:tc>
        <w:tc>
          <w:tcPr>
            <w:tcW w:w="1217" w:type="dxa"/>
            <w:tcBorders>
              <w:top w:val="single" w:sz="2" w:space="0" w:color="007B87" w:themeColor="accent3"/>
            </w:tcBorders>
          </w:tcPr>
          <w:p w14:paraId="21B0CF19" w14:textId="77777777" w:rsidR="00460B01" w:rsidRPr="00F73F90" w:rsidRDefault="00460B01" w:rsidP="00F73F90">
            <w:pPr>
              <w:pStyle w:val="TableTextLeft"/>
            </w:pPr>
            <w:r w:rsidRPr="00F73F90">
              <w:t>£111 million</w:t>
            </w:r>
            <w:r w:rsidR="00C17A69" w:rsidRPr="00F73F90">
              <w:rPr>
                <w:color w:val="FF0000"/>
                <w:vertAlign w:val="superscript"/>
              </w:rPr>
              <w:footnoteReference w:id="8"/>
            </w:r>
          </w:p>
        </w:tc>
        <w:tc>
          <w:tcPr>
            <w:tcW w:w="1049" w:type="dxa"/>
            <w:tcBorders>
              <w:top w:val="single" w:sz="2" w:space="0" w:color="007B87" w:themeColor="accent3"/>
            </w:tcBorders>
          </w:tcPr>
          <w:p w14:paraId="1705C6C1" w14:textId="77777777" w:rsidR="00460B01" w:rsidRPr="00F73F90" w:rsidRDefault="00C17A69" w:rsidP="00F73F90">
            <w:pPr>
              <w:pStyle w:val="TableTextLeft"/>
            </w:pPr>
            <w:r w:rsidRPr="00F73F90">
              <w:t>England</w:t>
            </w:r>
          </w:p>
        </w:tc>
      </w:tr>
      <w:tr w:rsidR="000A0CD7" w:rsidRPr="00F73F90" w14:paraId="72EFC9FA" w14:textId="77777777" w:rsidTr="00F73F90">
        <w:tc>
          <w:tcPr>
            <w:tcW w:w="1041" w:type="dxa"/>
          </w:tcPr>
          <w:p w14:paraId="39085AB7" w14:textId="77777777" w:rsidR="00460B01" w:rsidRPr="00F73F90" w:rsidRDefault="00460B01" w:rsidP="00F73F90">
            <w:pPr>
              <w:pStyle w:val="TableTextLeft"/>
            </w:pPr>
            <w:r w:rsidRPr="00F73F90">
              <w:t>Repair Grants for Places of Worship</w:t>
            </w:r>
          </w:p>
        </w:tc>
        <w:tc>
          <w:tcPr>
            <w:tcW w:w="1085" w:type="dxa"/>
          </w:tcPr>
          <w:p w14:paraId="108CF939" w14:textId="77777777" w:rsidR="00460B01" w:rsidRPr="00F73F90" w:rsidRDefault="00460B01" w:rsidP="00F73F90">
            <w:pPr>
              <w:pStyle w:val="TableTextLeft"/>
            </w:pPr>
            <w:r w:rsidRPr="00F73F90">
              <w:t>English Heritage and the Heritage Lottery Fund</w:t>
            </w:r>
          </w:p>
        </w:tc>
        <w:tc>
          <w:tcPr>
            <w:tcW w:w="1252" w:type="dxa"/>
          </w:tcPr>
          <w:p w14:paraId="0B41B1EA" w14:textId="77777777" w:rsidR="00460B01" w:rsidRPr="00F73F90" w:rsidRDefault="00460B01" w:rsidP="00F73F90">
            <w:pPr>
              <w:pStyle w:val="TableTextLeft"/>
            </w:pPr>
            <w:r w:rsidRPr="00F73F90">
              <w:t>English Heritage</w:t>
            </w:r>
          </w:p>
        </w:tc>
        <w:tc>
          <w:tcPr>
            <w:tcW w:w="1225" w:type="dxa"/>
          </w:tcPr>
          <w:p w14:paraId="725305F1" w14:textId="77777777" w:rsidR="00460B01" w:rsidRPr="00F73F90" w:rsidRDefault="00460B01" w:rsidP="00F73F90">
            <w:pPr>
              <w:pStyle w:val="TableTextLeft"/>
            </w:pPr>
            <w:r w:rsidRPr="00F73F90">
              <w:t>Repairs only</w:t>
            </w:r>
          </w:p>
        </w:tc>
        <w:tc>
          <w:tcPr>
            <w:tcW w:w="1067" w:type="dxa"/>
          </w:tcPr>
          <w:p w14:paraId="7617E7A2" w14:textId="77777777" w:rsidR="00460B01" w:rsidRPr="00F73F90" w:rsidRDefault="00460B01" w:rsidP="00F73F90">
            <w:pPr>
              <w:pStyle w:val="TableTextLeft"/>
            </w:pPr>
            <w:r w:rsidRPr="00F73F90">
              <w:t>2002-201</w:t>
            </w:r>
            <w:r w:rsidR="00895796" w:rsidRPr="00F73F90">
              <w:t>3</w:t>
            </w:r>
          </w:p>
        </w:tc>
        <w:tc>
          <w:tcPr>
            <w:tcW w:w="1217" w:type="dxa"/>
          </w:tcPr>
          <w:p w14:paraId="0E1E2013" w14:textId="77777777" w:rsidR="00460B01" w:rsidRPr="00F73F90" w:rsidRDefault="00204442" w:rsidP="00F73F90">
            <w:pPr>
              <w:pStyle w:val="TableTextLeft"/>
            </w:pPr>
            <w:r w:rsidRPr="00F73F90">
              <w:t>£2</w:t>
            </w:r>
            <w:r w:rsidR="00895796" w:rsidRPr="00F73F90">
              <w:t>54</w:t>
            </w:r>
            <w:r w:rsidR="00460B01" w:rsidRPr="00F73F90">
              <w:t xml:space="preserve"> million</w:t>
            </w:r>
            <w:r w:rsidR="00C17A69" w:rsidRPr="00F73F90">
              <w:rPr>
                <w:color w:val="FF0000"/>
                <w:vertAlign w:val="superscript"/>
              </w:rPr>
              <w:footnoteReference w:id="9"/>
            </w:r>
          </w:p>
        </w:tc>
        <w:tc>
          <w:tcPr>
            <w:tcW w:w="1049" w:type="dxa"/>
          </w:tcPr>
          <w:p w14:paraId="34C133DF" w14:textId="77777777" w:rsidR="00460B01" w:rsidRPr="00F73F90" w:rsidRDefault="00990DF6" w:rsidP="00F73F90">
            <w:pPr>
              <w:pStyle w:val="TableTextLeft"/>
            </w:pPr>
            <w:r w:rsidRPr="00F73F90">
              <w:t>England</w:t>
            </w:r>
          </w:p>
        </w:tc>
      </w:tr>
      <w:tr w:rsidR="00F73F90" w:rsidRPr="00F73F90" w14:paraId="320C7AA4" w14:textId="77777777" w:rsidTr="00F73F90">
        <w:tc>
          <w:tcPr>
            <w:tcW w:w="1041" w:type="dxa"/>
          </w:tcPr>
          <w:p w14:paraId="74245F19" w14:textId="77777777" w:rsidR="00882903" w:rsidRPr="00F73F90" w:rsidRDefault="00882903" w:rsidP="00F73F90">
            <w:pPr>
              <w:pStyle w:val="TableTextLeft"/>
            </w:pPr>
            <w:r w:rsidRPr="00F73F90">
              <w:t>Grants for Places of Worship</w:t>
            </w:r>
          </w:p>
        </w:tc>
        <w:tc>
          <w:tcPr>
            <w:tcW w:w="1085" w:type="dxa"/>
          </w:tcPr>
          <w:p w14:paraId="326135D9" w14:textId="77777777" w:rsidR="00882903" w:rsidRPr="00F73F90" w:rsidRDefault="00882903" w:rsidP="00F73F90">
            <w:pPr>
              <w:pStyle w:val="TableTextLeft"/>
            </w:pPr>
            <w:r w:rsidRPr="00F73F90">
              <w:t>Heritage Lottery Fund</w:t>
            </w:r>
          </w:p>
        </w:tc>
        <w:tc>
          <w:tcPr>
            <w:tcW w:w="1252" w:type="dxa"/>
          </w:tcPr>
          <w:p w14:paraId="565B91BC" w14:textId="77777777" w:rsidR="00882903" w:rsidRPr="00F73F90" w:rsidRDefault="00882903" w:rsidP="00F73F90">
            <w:pPr>
              <w:pStyle w:val="TableTextLeft"/>
            </w:pPr>
            <w:r w:rsidRPr="00F73F90">
              <w:t>Heritage Lottery Fund</w:t>
            </w:r>
          </w:p>
        </w:tc>
        <w:tc>
          <w:tcPr>
            <w:tcW w:w="1225" w:type="dxa"/>
          </w:tcPr>
          <w:p w14:paraId="11F2B337" w14:textId="77777777" w:rsidR="00882903" w:rsidRPr="00F73F90" w:rsidRDefault="00882903" w:rsidP="00F73F90">
            <w:pPr>
              <w:pStyle w:val="TableTextLeft"/>
            </w:pPr>
            <w:r w:rsidRPr="00F73F90">
              <w:t>Major repairs and new facilities</w:t>
            </w:r>
          </w:p>
        </w:tc>
        <w:tc>
          <w:tcPr>
            <w:tcW w:w="1067" w:type="dxa"/>
          </w:tcPr>
          <w:p w14:paraId="26D1F742" w14:textId="77777777" w:rsidR="00882903" w:rsidRPr="00F73F90" w:rsidRDefault="00882903" w:rsidP="00F73F90">
            <w:pPr>
              <w:pStyle w:val="TableTextLeft"/>
            </w:pPr>
            <w:r w:rsidRPr="00F73F90">
              <w:t>2012-2017</w:t>
            </w:r>
          </w:p>
        </w:tc>
        <w:tc>
          <w:tcPr>
            <w:tcW w:w="1217" w:type="dxa"/>
          </w:tcPr>
          <w:p w14:paraId="6007743E" w14:textId="77777777" w:rsidR="00882903" w:rsidRPr="00F73F90" w:rsidRDefault="00882903" w:rsidP="00F73F90">
            <w:pPr>
              <w:pStyle w:val="TableTextLeft"/>
            </w:pPr>
            <w:r w:rsidRPr="00F73F90">
              <w:t>£133.5 million</w:t>
            </w:r>
            <w:r w:rsidR="001A54F8" w:rsidRPr="00F73F90">
              <w:rPr>
                <w:color w:val="FF0000"/>
                <w:vertAlign w:val="superscript"/>
              </w:rPr>
              <w:footnoteReference w:id="10"/>
            </w:r>
          </w:p>
        </w:tc>
        <w:tc>
          <w:tcPr>
            <w:tcW w:w="1049" w:type="dxa"/>
          </w:tcPr>
          <w:p w14:paraId="1903637D" w14:textId="77777777" w:rsidR="00882903" w:rsidRPr="00F73F90" w:rsidRDefault="00882903" w:rsidP="00F73F90">
            <w:pPr>
              <w:pStyle w:val="TableTextLeft"/>
            </w:pPr>
            <w:r w:rsidRPr="00F73F90">
              <w:t>UK</w:t>
            </w:r>
          </w:p>
        </w:tc>
      </w:tr>
      <w:tr w:rsidR="00882903" w:rsidRPr="00F73F90" w14:paraId="233E0630" w14:textId="77777777" w:rsidTr="00F73F90">
        <w:tc>
          <w:tcPr>
            <w:tcW w:w="1041" w:type="dxa"/>
          </w:tcPr>
          <w:p w14:paraId="23C9C351" w14:textId="4518B9A7" w:rsidR="00882903" w:rsidRPr="00F73F90" w:rsidRDefault="00882903" w:rsidP="00F73F90">
            <w:pPr>
              <w:pStyle w:val="TableTextLeft"/>
            </w:pPr>
            <w:r w:rsidRPr="00F73F90">
              <w:t xml:space="preserve">Listed Places of Worship </w:t>
            </w:r>
            <w:r w:rsidR="0052112C">
              <w:t>Grant</w:t>
            </w:r>
            <w:r w:rsidRPr="0052112C">
              <w:rPr>
                <w:color w:val="FF0000"/>
                <w:vertAlign w:val="superscript"/>
              </w:rPr>
              <w:footnoteReference w:id="11"/>
            </w:r>
          </w:p>
        </w:tc>
        <w:tc>
          <w:tcPr>
            <w:tcW w:w="1085" w:type="dxa"/>
          </w:tcPr>
          <w:p w14:paraId="0E56B6D2" w14:textId="77777777" w:rsidR="00882903" w:rsidRPr="00F73F90" w:rsidRDefault="00882903" w:rsidP="00F73F90">
            <w:pPr>
              <w:pStyle w:val="TableTextLeft"/>
            </w:pPr>
            <w:r w:rsidRPr="00F73F90">
              <w:t>Government</w:t>
            </w:r>
          </w:p>
        </w:tc>
        <w:tc>
          <w:tcPr>
            <w:tcW w:w="1252" w:type="dxa"/>
          </w:tcPr>
          <w:p w14:paraId="2FB05934" w14:textId="77777777" w:rsidR="00882903" w:rsidRPr="00F73F90" w:rsidRDefault="00882903" w:rsidP="00F73F90">
            <w:pPr>
              <w:pStyle w:val="TableTextLeft"/>
            </w:pPr>
            <w:r w:rsidRPr="00F73F90">
              <w:t>Topmark</w:t>
            </w:r>
          </w:p>
        </w:tc>
        <w:tc>
          <w:tcPr>
            <w:tcW w:w="1225" w:type="dxa"/>
          </w:tcPr>
          <w:p w14:paraId="1B5ADB3D" w14:textId="77777777" w:rsidR="00882903" w:rsidRPr="00F73F90" w:rsidRDefault="00882903" w:rsidP="00F73F90">
            <w:pPr>
              <w:pStyle w:val="TableTextLeft"/>
            </w:pPr>
            <w:r w:rsidRPr="00F73F90">
              <w:t>Maintenance and repairs costing over £1k</w:t>
            </w:r>
          </w:p>
        </w:tc>
        <w:tc>
          <w:tcPr>
            <w:tcW w:w="1067" w:type="dxa"/>
          </w:tcPr>
          <w:p w14:paraId="0799613F" w14:textId="77777777" w:rsidR="00882903" w:rsidRPr="00F73F90" w:rsidRDefault="00882903" w:rsidP="00F73F90">
            <w:pPr>
              <w:pStyle w:val="TableTextLeft"/>
            </w:pPr>
            <w:r w:rsidRPr="00F73F90">
              <w:t>2001-present</w:t>
            </w:r>
          </w:p>
        </w:tc>
        <w:tc>
          <w:tcPr>
            <w:tcW w:w="1217" w:type="dxa"/>
          </w:tcPr>
          <w:p w14:paraId="22345633" w14:textId="77777777" w:rsidR="00882903" w:rsidRPr="00F73F90" w:rsidRDefault="00882903" w:rsidP="00F73F90">
            <w:pPr>
              <w:pStyle w:val="TableTextLeft"/>
            </w:pPr>
            <w:r w:rsidRPr="00F73F90">
              <w:t>£275 million</w:t>
            </w:r>
            <w:r w:rsidRPr="00F73F90">
              <w:rPr>
                <w:color w:val="FF0000"/>
                <w:vertAlign w:val="superscript"/>
              </w:rPr>
              <w:footnoteReference w:id="12"/>
            </w:r>
          </w:p>
        </w:tc>
        <w:tc>
          <w:tcPr>
            <w:tcW w:w="1049" w:type="dxa"/>
          </w:tcPr>
          <w:p w14:paraId="4CDBB1BA" w14:textId="77777777" w:rsidR="00882903" w:rsidRPr="00F73F90" w:rsidRDefault="00882903" w:rsidP="00F73F90">
            <w:pPr>
              <w:pStyle w:val="TableTextLeft"/>
            </w:pPr>
            <w:r w:rsidRPr="00F73F90">
              <w:t>UK</w:t>
            </w:r>
          </w:p>
        </w:tc>
      </w:tr>
      <w:tr w:rsidR="00F73F90" w:rsidRPr="00F73F90" w14:paraId="15DFB312" w14:textId="77777777" w:rsidTr="00F73F90">
        <w:tc>
          <w:tcPr>
            <w:tcW w:w="1041" w:type="dxa"/>
          </w:tcPr>
          <w:p w14:paraId="1D801C35" w14:textId="77777777" w:rsidR="00882903" w:rsidRPr="00F73F90" w:rsidRDefault="00882903" w:rsidP="00F73F90">
            <w:pPr>
              <w:pStyle w:val="TableTextLeft"/>
            </w:pPr>
            <w:r w:rsidRPr="00F73F90">
              <w:t>Listed Places of Worship Roof Repair Fund</w:t>
            </w:r>
          </w:p>
        </w:tc>
        <w:tc>
          <w:tcPr>
            <w:tcW w:w="1085" w:type="dxa"/>
          </w:tcPr>
          <w:p w14:paraId="56C6DCA4" w14:textId="77777777" w:rsidR="00882903" w:rsidRPr="00F73F90" w:rsidRDefault="00882903" w:rsidP="00F73F90">
            <w:pPr>
              <w:pStyle w:val="TableTextLeft"/>
            </w:pPr>
            <w:r w:rsidRPr="00F73F90">
              <w:t>Government</w:t>
            </w:r>
          </w:p>
        </w:tc>
        <w:tc>
          <w:tcPr>
            <w:tcW w:w="1252" w:type="dxa"/>
          </w:tcPr>
          <w:p w14:paraId="260B730B" w14:textId="77777777" w:rsidR="00882903" w:rsidRPr="00F73F90" w:rsidRDefault="00882903" w:rsidP="00F73F90">
            <w:pPr>
              <w:pStyle w:val="TableTextLeft"/>
            </w:pPr>
            <w:r w:rsidRPr="00F73F90">
              <w:t>National Heritage Memorial Fund</w:t>
            </w:r>
          </w:p>
        </w:tc>
        <w:tc>
          <w:tcPr>
            <w:tcW w:w="1225" w:type="dxa"/>
          </w:tcPr>
          <w:p w14:paraId="20494351" w14:textId="77777777" w:rsidR="00882903" w:rsidRPr="00F73F90" w:rsidRDefault="00882903" w:rsidP="00F73F90">
            <w:pPr>
              <w:pStyle w:val="TableTextLeft"/>
            </w:pPr>
            <w:r w:rsidRPr="00F73F90">
              <w:t xml:space="preserve">Roof repairs under £100k only </w:t>
            </w:r>
          </w:p>
        </w:tc>
        <w:tc>
          <w:tcPr>
            <w:tcW w:w="1067" w:type="dxa"/>
          </w:tcPr>
          <w:p w14:paraId="35A8377E" w14:textId="77777777" w:rsidR="00882903" w:rsidRPr="00F73F90" w:rsidRDefault="00882903" w:rsidP="00F73F90">
            <w:pPr>
              <w:pStyle w:val="TableTextLeft"/>
            </w:pPr>
            <w:r w:rsidRPr="00F73F90">
              <w:t>2015-2017</w:t>
            </w:r>
          </w:p>
        </w:tc>
        <w:tc>
          <w:tcPr>
            <w:tcW w:w="1217" w:type="dxa"/>
          </w:tcPr>
          <w:p w14:paraId="1165B80A" w14:textId="77777777" w:rsidR="00882903" w:rsidRPr="00F73F90" w:rsidRDefault="00882903" w:rsidP="00F73F90">
            <w:pPr>
              <w:pStyle w:val="TableTextLeft"/>
            </w:pPr>
            <w:r w:rsidRPr="00F73F90">
              <w:t>£55 million</w:t>
            </w:r>
            <w:r w:rsidRPr="00F73F90">
              <w:rPr>
                <w:color w:val="FF0000"/>
                <w:vertAlign w:val="superscript"/>
              </w:rPr>
              <w:footnoteReference w:id="13"/>
            </w:r>
          </w:p>
        </w:tc>
        <w:tc>
          <w:tcPr>
            <w:tcW w:w="1049" w:type="dxa"/>
          </w:tcPr>
          <w:p w14:paraId="06521441" w14:textId="77777777" w:rsidR="00882903" w:rsidRPr="00F73F90" w:rsidRDefault="00882903" w:rsidP="00F73F90">
            <w:pPr>
              <w:pStyle w:val="TableTextLeft"/>
            </w:pPr>
            <w:r w:rsidRPr="00F73F90">
              <w:t>UK</w:t>
            </w:r>
          </w:p>
        </w:tc>
      </w:tr>
      <w:tr w:rsidR="00882903" w:rsidRPr="00F73F90" w14:paraId="1CB9D36D" w14:textId="77777777" w:rsidTr="00F73F90">
        <w:tc>
          <w:tcPr>
            <w:tcW w:w="1041" w:type="dxa"/>
          </w:tcPr>
          <w:p w14:paraId="41E56885" w14:textId="77777777" w:rsidR="00882903" w:rsidRPr="00F73F90" w:rsidRDefault="00882903" w:rsidP="00F73F90">
            <w:pPr>
              <w:pStyle w:val="TableTextLeft"/>
            </w:pPr>
            <w:r w:rsidRPr="00F73F90">
              <w:t>Rural Churches in Community Service Programme</w:t>
            </w:r>
          </w:p>
        </w:tc>
        <w:tc>
          <w:tcPr>
            <w:tcW w:w="1085" w:type="dxa"/>
          </w:tcPr>
          <w:p w14:paraId="18E78BE3" w14:textId="77777777" w:rsidR="00882903" w:rsidRPr="00F73F90" w:rsidRDefault="00882903" w:rsidP="00F73F90">
            <w:pPr>
              <w:pStyle w:val="TableTextLeft"/>
            </w:pPr>
            <w:r w:rsidRPr="00F73F90">
              <w:t>Millennium Commission</w:t>
            </w:r>
          </w:p>
        </w:tc>
        <w:tc>
          <w:tcPr>
            <w:tcW w:w="1252" w:type="dxa"/>
          </w:tcPr>
          <w:p w14:paraId="05EE4794" w14:textId="77777777" w:rsidR="00882903" w:rsidRPr="00F73F90" w:rsidRDefault="00882903" w:rsidP="00F73F90">
            <w:pPr>
              <w:pStyle w:val="TableTextLeft"/>
            </w:pPr>
            <w:r w:rsidRPr="00F73F90">
              <w:t>Rural Churches in Community Service Ltd</w:t>
            </w:r>
          </w:p>
        </w:tc>
        <w:tc>
          <w:tcPr>
            <w:tcW w:w="1225" w:type="dxa"/>
          </w:tcPr>
          <w:p w14:paraId="213CB084" w14:textId="77777777" w:rsidR="00882903" w:rsidRPr="00F73F90" w:rsidRDefault="00882903" w:rsidP="00F73F90">
            <w:pPr>
              <w:pStyle w:val="TableTextLeft"/>
            </w:pPr>
            <w:r w:rsidRPr="00F73F90">
              <w:t>Developments to benefit the wider community, no repairs or maintenance</w:t>
            </w:r>
          </w:p>
        </w:tc>
        <w:tc>
          <w:tcPr>
            <w:tcW w:w="1067" w:type="dxa"/>
          </w:tcPr>
          <w:p w14:paraId="304C70D3" w14:textId="77777777" w:rsidR="00882903" w:rsidRPr="00F73F90" w:rsidRDefault="00882903" w:rsidP="00F73F90">
            <w:pPr>
              <w:pStyle w:val="TableTextLeft"/>
            </w:pPr>
            <w:r w:rsidRPr="00F73F90">
              <w:t>1998-2001</w:t>
            </w:r>
          </w:p>
        </w:tc>
        <w:tc>
          <w:tcPr>
            <w:tcW w:w="1217" w:type="dxa"/>
          </w:tcPr>
          <w:p w14:paraId="7F912351" w14:textId="77777777" w:rsidR="00882903" w:rsidRPr="00F73F90" w:rsidRDefault="00882903" w:rsidP="00F73F90">
            <w:pPr>
              <w:pStyle w:val="TableTextLeft"/>
            </w:pPr>
            <w:r w:rsidRPr="00F73F90">
              <w:t>£2.5 million</w:t>
            </w:r>
            <w:r w:rsidRPr="00F73F90">
              <w:rPr>
                <w:color w:val="FF0000"/>
                <w:vertAlign w:val="superscript"/>
              </w:rPr>
              <w:footnoteReference w:id="14"/>
            </w:r>
          </w:p>
        </w:tc>
        <w:tc>
          <w:tcPr>
            <w:tcW w:w="1049" w:type="dxa"/>
          </w:tcPr>
          <w:p w14:paraId="7E04E45E" w14:textId="77777777" w:rsidR="00882903" w:rsidRPr="00F73F90" w:rsidRDefault="00882903" w:rsidP="00F73F90">
            <w:pPr>
              <w:pStyle w:val="TableTextLeft"/>
            </w:pPr>
            <w:r w:rsidRPr="00F73F90">
              <w:t>UK</w:t>
            </w:r>
          </w:p>
        </w:tc>
      </w:tr>
    </w:tbl>
    <w:bookmarkEnd w:id="58"/>
    <w:p w14:paraId="1FF0B805" w14:textId="77777777" w:rsidR="0049140F" w:rsidRDefault="0033164C" w:rsidP="00173287">
      <w:pPr>
        <w:pStyle w:val="SourceWide"/>
      </w:pPr>
      <w:r>
        <w:t>Source</w:t>
      </w:r>
      <w:r w:rsidRPr="001631D3">
        <w:t xml:space="preserve">: </w:t>
      </w:r>
      <w:r>
        <w:tab/>
      </w:r>
      <w:r w:rsidR="009C191F">
        <w:t xml:space="preserve">Frontier Economics, </w:t>
      </w:r>
      <w:r w:rsidR="000659F7">
        <w:t>see footnotes and References for individual sources</w:t>
      </w:r>
    </w:p>
    <w:p w14:paraId="70D04CDD" w14:textId="2F6EE76E" w:rsidR="0033164C" w:rsidRPr="0033164C" w:rsidRDefault="006354E0" w:rsidP="0033164C">
      <w:r>
        <w:t>E</w:t>
      </w:r>
      <w:r w:rsidR="0049140F">
        <w:t xml:space="preserve">valuation documents </w:t>
      </w:r>
      <w:r>
        <w:t xml:space="preserve">were identified </w:t>
      </w:r>
      <w:r w:rsidR="0049140F">
        <w:t xml:space="preserve">to review </w:t>
      </w:r>
      <w:r w:rsidR="00780A49">
        <w:t>for the following six schemes</w:t>
      </w:r>
      <w:r w:rsidR="0049140F">
        <w:t>:</w:t>
      </w:r>
    </w:p>
    <w:p w14:paraId="0221AB35" w14:textId="5AEF72A5" w:rsidR="00BB35A4" w:rsidRDefault="00BB35A4" w:rsidP="00611B6D">
      <w:pPr>
        <w:pStyle w:val="ParaBullet1"/>
      </w:pPr>
      <w:r>
        <w:rPr>
          <w:b/>
        </w:rPr>
        <w:t xml:space="preserve">Joint </w:t>
      </w:r>
      <w:r w:rsidR="00DF335D">
        <w:rPr>
          <w:b/>
        </w:rPr>
        <w:t>S</w:t>
      </w:r>
      <w:r>
        <w:rPr>
          <w:b/>
        </w:rPr>
        <w:t>cheme for C</w:t>
      </w:r>
      <w:r w:rsidRPr="00611B6D">
        <w:rPr>
          <w:b/>
        </w:rPr>
        <w:t>hurch</w:t>
      </w:r>
      <w:r>
        <w:rPr>
          <w:b/>
        </w:rPr>
        <w:t>es and other Places of W</w:t>
      </w:r>
      <w:r w:rsidRPr="00611B6D">
        <w:rPr>
          <w:b/>
        </w:rPr>
        <w:t>orship (1996-2002)</w:t>
      </w:r>
      <w:r>
        <w:t xml:space="preserve"> was the first scheme to be co-administered by English Heritage and the Heritage Lottery Fund. The criteria for eligibility </w:t>
      </w:r>
      <w:r w:rsidR="00780A49">
        <w:t>were wider</w:t>
      </w:r>
      <w:r>
        <w:t xml:space="preserve"> compared to English Heritage’s </w:t>
      </w:r>
      <w:r w:rsidR="00780A49">
        <w:t xml:space="preserve">previous </w:t>
      </w:r>
      <w:r>
        <w:t xml:space="preserve">restrictions (where </w:t>
      </w:r>
      <w:r w:rsidRPr="00DF7158">
        <w:t xml:space="preserve">only </w:t>
      </w:r>
      <w:r w:rsidR="006A7909" w:rsidRPr="00DF7158">
        <w:t>G</w:t>
      </w:r>
      <w:r w:rsidRPr="00DF7158">
        <w:t xml:space="preserve">rade I and </w:t>
      </w:r>
      <w:r w:rsidR="006A7909" w:rsidRPr="00DF7158">
        <w:t>G</w:t>
      </w:r>
      <w:r w:rsidRPr="00DF7158">
        <w:t>rade</w:t>
      </w:r>
      <w:r>
        <w:t xml:space="preserve"> II* essential works were considered). Over its </w:t>
      </w:r>
      <w:r w:rsidR="00AD06D3">
        <w:t>five to six</w:t>
      </w:r>
      <w:r>
        <w:t xml:space="preserve"> years of operation, the scheme distributed about £111 million in grants. </w:t>
      </w:r>
      <w:r w:rsidR="006354E0">
        <w:t>T</w:t>
      </w:r>
      <w:r>
        <w:t>wo evaluations of this scheme</w:t>
      </w:r>
      <w:r w:rsidR="006354E0">
        <w:t xml:space="preserve"> were reviewed</w:t>
      </w:r>
      <w:r>
        <w:t xml:space="preserve">. The first </w:t>
      </w:r>
      <w:r w:rsidR="00780A49">
        <w:t xml:space="preserve">was conducted </w:t>
      </w:r>
      <w:r>
        <w:t>by Architectural History Practice (which evaluated all schemes run jointly by the Heritage Lottery Fund and Historic England). The second report evaluate</w:t>
      </w:r>
      <w:r w:rsidR="00DF335D">
        <w:t>d</w:t>
      </w:r>
      <w:r>
        <w:t xml:space="preserve"> the relative impact of grants provided </w:t>
      </w:r>
      <w:r>
        <w:lastRenderedPageBreak/>
        <w:t>through this scheme to fund new facilities for wider community use</w:t>
      </w:r>
      <w:r w:rsidR="00D44B8B">
        <w:t xml:space="preserve"> (Derrick, 2005)</w:t>
      </w:r>
      <w:r>
        <w:t>.</w:t>
      </w:r>
    </w:p>
    <w:p w14:paraId="60B1B98A" w14:textId="3CAE906A" w:rsidR="00D73A31" w:rsidRPr="00A74A7F" w:rsidRDefault="00B91753" w:rsidP="00611B6D">
      <w:pPr>
        <w:pStyle w:val="ParaBullet1"/>
      </w:pPr>
      <w:r w:rsidRPr="00611B6D">
        <w:rPr>
          <w:b/>
        </w:rPr>
        <w:t>T</w:t>
      </w:r>
      <w:r w:rsidR="00D73A31" w:rsidRPr="00611B6D">
        <w:rPr>
          <w:b/>
        </w:rPr>
        <w:t>he Repair Grants for Places of Worship</w:t>
      </w:r>
      <w:r w:rsidR="00D73A31">
        <w:t xml:space="preserve"> scheme provided </w:t>
      </w:r>
      <w:r w:rsidR="00DE704A">
        <w:t>about £</w:t>
      </w:r>
      <w:r w:rsidR="00DE704A" w:rsidRPr="00AD06D3">
        <w:t>249</w:t>
      </w:r>
      <w:r w:rsidR="00D73A31" w:rsidRPr="00AD06D3">
        <w:t xml:space="preserve"> million in repair </w:t>
      </w:r>
      <w:r w:rsidR="00DE704A" w:rsidRPr="00AD06D3">
        <w:t xml:space="preserve">and maintenance </w:t>
      </w:r>
      <w:r w:rsidR="00D73A31" w:rsidRPr="00AD06D3">
        <w:t>grants</w:t>
      </w:r>
      <w:r w:rsidR="00DE704A" w:rsidRPr="00AD06D3">
        <w:t>,</w:t>
      </w:r>
      <w:r w:rsidR="00D73A31" w:rsidRPr="00AD06D3">
        <w:t xml:space="preserve"> </w:t>
      </w:r>
      <w:r w:rsidR="007E4FA8" w:rsidRPr="00AD06D3">
        <w:t xml:space="preserve">funding </w:t>
      </w:r>
      <w:r w:rsidR="00DE704A" w:rsidRPr="00AD06D3">
        <w:t>2,600</w:t>
      </w:r>
      <w:r w:rsidR="00D73A31" w:rsidRPr="00AD06D3">
        <w:t xml:space="preserve"> projects in listed place</w:t>
      </w:r>
      <w:r w:rsidR="00D73A31">
        <w:t xml:space="preserve">s of worship </w:t>
      </w:r>
      <w:r>
        <w:t xml:space="preserve">from 2002 to </w:t>
      </w:r>
      <w:r w:rsidR="00F60988">
        <w:t>201</w:t>
      </w:r>
      <w:r w:rsidR="00DE704A">
        <w:t>2</w:t>
      </w:r>
      <w:r w:rsidR="00D73A31">
        <w:t xml:space="preserve">. The scheme </w:t>
      </w:r>
      <w:r>
        <w:t>wa</w:t>
      </w:r>
      <w:r w:rsidR="00D73A31">
        <w:t xml:space="preserve">s administered by English Heritage </w:t>
      </w:r>
      <w:r w:rsidR="0033164C">
        <w:t xml:space="preserve">and the Heritage Lottery Fund </w:t>
      </w:r>
      <w:r w:rsidR="00D73A31">
        <w:t xml:space="preserve">and </w:t>
      </w:r>
      <w:r>
        <w:t>was designed</w:t>
      </w:r>
      <w:r w:rsidR="00D73A31">
        <w:t xml:space="preserve"> to help congregations to care for historic churches, synagogues and other places of worship.</w:t>
      </w:r>
      <w:r w:rsidR="00DE704A">
        <w:t xml:space="preserve"> The scheme effectively took over the role played by the earlier </w:t>
      </w:r>
      <w:r w:rsidR="00203EA2">
        <w:t>J</w:t>
      </w:r>
      <w:r w:rsidR="00DE704A">
        <w:t xml:space="preserve">oint </w:t>
      </w:r>
      <w:r w:rsidR="00203EA2">
        <w:t>S</w:t>
      </w:r>
      <w:r w:rsidR="00DE704A">
        <w:t xml:space="preserve">cheme for </w:t>
      </w:r>
      <w:r w:rsidR="00203EA2">
        <w:t>C</w:t>
      </w:r>
      <w:r w:rsidR="00DE704A">
        <w:t xml:space="preserve">hurches and </w:t>
      </w:r>
      <w:r w:rsidR="00203EA2">
        <w:t>O</w:t>
      </w:r>
      <w:r w:rsidR="00DE704A">
        <w:t xml:space="preserve">ther </w:t>
      </w:r>
      <w:r w:rsidR="00203EA2">
        <w:t>P</w:t>
      </w:r>
      <w:r w:rsidR="00DE704A">
        <w:t xml:space="preserve">laces of </w:t>
      </w:r>
      <w:r w:rsidR="00203EA2">
        <w:t>W</w:t>
      </w:r>
      <w:r w:rsidR="00DE704A">
        <w:t xml:space="preserve">orship (1996-2002). Of the £249 </w:t>
      </w:r>
      <w:r w:rsidR="00DE704A" w:rsidRPr="00AD06D3">
        <w:t>million in grants,</w:t>
      </w:r>
      <w:r w:rsidR="00DE704A">
        <w:t xml:space="preserve"> </w:t>
      </w:r>
      <w:r w:rsidR="00904E62">
        <w:t xml:space="preserve">the scheme awarded </w:t>
      </w:r>
      <w:r w:rsidR="00DE704A">
        <w:t xml:space="preserve">£171 million to </w:t>
      </w:r>
      <w:r w:rsidR="00986356" w:rsidRPr="00986356">
        <w:t>G</w:t>
      </w:r>
      <w:r w:rsidR="00DE704A">
        <w:t xml:space="preserve">rade I and II* </w:t>
      </w:r>
      <w:r w:rsidR="00203EA2">
        <w:t xml:space="preserve">listed </w:t>
      </w:r>
      <w:r w:rsidR="00DE704A">
        <w:t xml:space="preserve">buildings, and £78 million to </w:t>
      </w:r>
      <w:r w:rsidR="00986356">
        <w:t>G</w:t>
      </w:r>
      <w:r w:rsidR="00DE704A">
        <w:t xml:space="preserve">rade II </w:t>
      </w:r>
      <w:r w:rsidR="00203EA2">
        <w:t xml:space="preserve">listed </w:t>
      </w:r>
      <w:r w:rsidR="00DE704A">
        <w:t>buildings.</w:t>
      </w:r>
      <w:r w:rsidR="009C191F">
        <w:t xml:space="preserve"> </w:t>
      </w:r>
      <w:r w:rsidR="006354E0">
        <w:t>T</w:t>
      </w:r>
      <w:r w:rsidR="009C191F">
        <w:t xml:space="preserve">wo evaluations of this scheme </w:t>
      </w:r>
      <w:r w:rsidR="006354E0">
        <w:t xml:space="preserve">were reviewed, </w:t>
      </w:r>
      <w:r w:rsidR="009C191F">
        <w:t xml:space="preserve">produced by </w:t>
      </w:r>
      <w:r w:rsidR="00203EA2">
        <w:t>BDRC C</w:t>
      </w:r>
      <w:r w:rsidR="009C191F">
        <w:t xml:space="preserve">ontinental and by the Architectural </w:t>
      </w:r>
      <w:r w:rsidR="009C191F" w:rsidRPr="00A74A7F">
        <w:t xml:space="preserve">History Practice. </w:t>
      </w:r>
    </w:p>
    <w:p w14:paraId="1D27C033" w14:textId="29924FC2" w:rsidR="00A74A7F" w:rsidRDefault="001A54F8" w:rsidP="00611B6D">
      <w:pPr>
        <w:pStyle w:val="ParaBullet1"/>
      </w:pPr>
      <w:bookmarkStart w:id="59" w:name="_Hlk4324581"/>
      <w:r w:rsidRPr="001E0250">
        <w:rPr>
          <w:b/>
        </w:rPr>
        <w:t xml:space="preserve">The </w:t>
      </w:r>
      <w:r w:rsidRPr="00A74A7F">
        <w:rPr>
          <w:b/>
        </w:rPr>
        <w:t xml:space="preserve">Grants for Places of Worship </w:t>
      </w:r>
      <w:r w:rsidRPr="00A74A7F">
        <w:t>scheme was the successor of the Repair Grants for Place</w:t>
      </w:r>
      <w:r w:rsidR="00DF335D">
        <w:t>s</w:t>
      </w:r>
      <w:r w:rsidRPr="00A74A7F">
        <w:t xml:space="preserve"> of Worship scheme above.</w:t>
      </w:r>
      <w:r w:rsidR="005B494A">
        <w:t xml:space="preserve"> It was launched by the Heritage Lottery Fund in December 2012, alongside a</w:t>
      </w:r>
      <w:r w:rsidR="005B494A" w:rsidRPr="005B494A">
        <w:t xml:space="preserve"> number of </w:t>
      </w:r>
      <w:r w:rsidR="005B494A">
        <w:t>wider</w:t>
      </w:r>
      <w:r w:rsidR="005B494A" w:rsidRPr="005B494A">
        <w:t xml:space="preserve"> programmes</w:t>
      </w:r>
      <w:r w:rsidR="00DD282F">
        <w:t>,</w:t>
      </w:r>
      <w:r w:rsidR="005B494A" w:rsidRPr="005B494A">
        <w:t xml:space="preserve"> </w:t>
      </w:r>
      <w:r w:rsidR="005B494A">
        <w:t xml:space="preserve">as part of the Heritage Lottery </w:t>
      </w:r>
      <w:r w:rsidR="005B494A" w:rsidRPr="00986356">
        <w:t>Fund’s 4</w:t>
      </w:r>
      <w:r w:rsidR="005B494A" w:rsidRPr="00986356">
        <w:rPr>
          <w:vertAlign w:val="superscript"/>
        </w:rPr>
        <w:t>th</w:t>
      </w:r>
      <w:r w:rsidR="005B494A" w:rsidRPr="00986356">
        <w:t xml:space="preserve"> strategic framework</w:t>
      </w:r>
      <w:r w:rsidRPr="00986356">
        <w:t>.</w:t>
      </w:r>
      <w:r w:rsidR="00DA5EA7" w:rsidRPr="00986356">
        <w:t xml:space="preserve"> </w:t>
      </w:r>
      <w:r w:rsidR="009366B0" w:rsidRPr="00986356">
        <w:t>Grants</w:t>
      </w:r>
      <w:r w:rsidR="009366B0" w:rsidRPr="00F73F90">
        <w:t xml:space="preserve"> for Places of Worship</w:t>
      </w:r>
      <w:r w:rsidR="00DA5EA7">
        <w:t xml:space="preserve"> was the first </w:t>
      </w:r>
      <w:r w:rsidR="005B494A">
        <w:t xml:space="preserve">major programme for </w:t>
      </w:r>
      <w:r w:rsidR="00DA5EA7">
        <w:t xml:space="preserve">places of worship </w:t>
      </w:r>
      <w:r w:rsidR="005B494A">
        <w:t>to include</w:t>
      </w:r>
      <w:r w:rsidR="00DA5EA7" w:rsidRPr="00DA5EA7">
        <w:t xml:space="preserve"> community engagement as a core element.</w:t>
      </w:r>
      <w:r w:rsidRPr="00A74A7F">
        <w:t xml:space="preserve"> The scheme closed in September 2017 after </w:t>
      </w:r>
      <w:r w:rsidR="00904E62">
        <w:t xml:space="preserve">distributing </w:t>
      </w:r>
      <w:r w:rsidRPr="00A74A7F">
        <w:t>over £130 million</w:t>
      </w:r>
      <w:r w:rsidR="005B494A">
        <w:t xml:space="preserve"> in total</w:t>
      </w:r>
      <w:r w:rsidR="00904E62">
        <w:t>.</w:t>
      </w:r>
      <w:r w:rsidR="002502D0">
        <w:t xml:space="preserve"> The evaluation of this scheme is ongoing as it involves interviews with a sample of places of worship repeated over several years.</w:t>
      </w:r>
      <w:bookmarkStart w:id="60" w:name="_Hlk4331986"/>
      <w:r w:rsidR="002502D0">
        <w:t xml:space="preserve"> </w:t>
      </w:r>
      <w:r w:rsidR="006354E0">
        <w:t>T</w:t>
      </w:r>
      <w:r w:rsidR="002502D0">
        <w:t>he first three interim evaluation reports for this scheme</w:t>
      </w:r>
      <w:r w:rsidR="006354E0">
        <w:t xml:space="preserve"> were reviewed</w:t>
      </w:r>
      <w:r w:rsidR="002502D0">
        <w:t xml:space="preserve">. </w:t>
      </w:r>
      <w:bookmarkEnd w:id="60"/>
    </w:p>
    <w:bookmarkEnd w:id="59"/>
    <w:p w14:paraId="19051F93" w14:textId="2DAFC776" w:rsidR="00D73A31" w:rsidRDefault="00F73F90" w:rsidP="00611B6D">
      <w:pPr>
        <w:pStyle w:val="ParaBullet1"/>
      </w:pPr>
      <w:r w:rsidRPr="001E0250">
        <w:rPr>
          <w:b/>
        </w:rPr>
        <w:t xml:space="preserve">The </w:t>
      </w:r>
      <w:r w:rsidRPr="00F73F90">
        <w:rPr>
          <w:b/>
        </w:rPr>
        <w:t xml:space="preserve">Listed Places of Worship Grant Scheme </w:t>
      </w:r>
      <w:r>
        <w:t xml:space="preserve">is an ongoing scheme </w:t>
      </w:r>
      <w:r w:rsidR="00DF335D">
        <w:t xml:space="preserve">which </w:t>
      </w:r>
      <w:r w:rsidRPr="00F73F90">
        <w:t>gives grants that cover the VAT incurred in making repairs to listed buildings in use as places of worship.</w:t>
      </w:r>
      <w:r w:rsidR="00D73A31" w:rsidRPr="00F73F90">
        <w:t xml:space="preserve"> </w:t>
      </w:r>
      <w:r>
        <w:t>The scheme is funded by</w:t>
      </w:r>
      <w:r w:rsidR="000F4CBD">
        <w:t xml:space="preserve"> </w:t>
      </w:r>
      <w:r>
        <w:t>HM</w:t>
      </w:r>
      <w:r w:rsidR="000F4CBD">
        <w:t xml:space="preserve"> Treasury</w:t>
      </w:r>
      <w:r>
        <w:t xml:space="preserve"> with a value of </w:t>
      </w:r>
      <w:r w:rsidR="00D73A31" w:rsidRPr="00A74A7F">
        <w:t xml:space="preserve">up to £42 million per annum. </w:t>
      </w:r>
      <w:r w:rsidR="00970243">
        <w:t xml:space="preserve">The scheme covers repairs to </w:t>
      </w:r>
      <w:r w:rsidR="00970243" w:rsidRPr="00970243">
        <w:t>the fabric of the building</w:t>
      </w:r>
      <w:r w:rsidR="00970243">
        <w:t xml:space="preserve"> and </w:t>
      </w:r>
      <w:r w:rsidR="00970243" w:rsidRPr="00970243">
        <w:t>associated professional fees, plus repairs to turret clocks, pews, bells and pipe organs.</w:t>
      </w:r>
      <w:r w:rsidR="00970243">
        <w:rPr>
          <w:rStyle w:val="FootnoteReference"/>
        </w:rPr>
        <w:footnoteReference w:id="15"/>
      </w:r>
      <w:r w:rsidR="00970243">
        <w:t xml:space="preserve"> </w:t>
      </w:r>
      <w:r w:rsidR="00D73A31">
        <w:t xml:space="preserve">This scheme </w:t>
      </w:r>
      <w:r w:rsidR="00203EA2">
        <w:t xml:space="preserve">has </w:t>
      </w:r>
      <w:r w:rsidR="00D73A31">
        <w:t>generate</w:t>
      </w:r>
      <w:r w:rsidR="00F60988">
        <w:t>d</w:t>
      </w:r>
      <w:r w:rsidR="00D73A31">
        <w:t xml:space="preserve"> about 4</w:t>
      </w:r>
      <w:r w:rsidR="00203EA2">
        <w:t>,</w:t>
      </w:r>
      <w:r w:rsidR="00D73A31">
        <w:t>000 claims every year. For the financial year 2015/2016, it is estimated that a total of £18 million in grants were awarded to approximatively 4</w:t>
      </w:r>
      <w:r w:rsidR="00DF335D">
        <w:t>,</w:t>
      </w:r>
      <w:r w:rsidR="00D73A31">
        <w:t>300 projects. T</w:t>
      </w:r>
      <w:r w:rsidR="00CB014A">
        <w:t xml:space="preserve">he scheme </w:t>
      </w:r>
      <w:r w:rsidR="00DF335D">
        <w:t xml:space="preserve">already </w:t>
      </w:r>
      <w:r w:rsidR="00CB014A">
        <w:t>reached t</w:t>
      </w:r>
      <w:r w:rsidR="00D73A31">
        <w:t>his amount of funding by the end of September for the financial year 2018/2019.</w:t>
      </w:r>
    </w:p>
    <w:p w14:paraId="749902F8" w14:textId="77777777" w:rsidR="00D73A31" w:rsidRDefault="00D73A31" w:rsidP="00611B6D">
      <w:pPr>
        <w:pStyle w:val="ParaBullet1"/>
      </w:pPr>
      <w:r w:rsidRPr="001E0250">
        <w:rPr>
          <w:b/>
        </w:rPr>
        <w:t xml:space="preserve">The </w:t>
      </w:r>
      <w:r w:rsidRPr="00611B6D">
        <w:rPr>
          <w:b/>
        </w:rPr>
        <w:t>Listed Places of Worship Roof Repair Fund</w:t>
      </w:r>
      <w:r>
        <w:t xml:space="preserve"> was managed by the Heritage Lottery Fund and the National Heritage Memorial Fund. In 2015/2016, it granted a total of £30 million to over 900 projects to make the UK’s listed places of worship weathertight. The value of grants ranged from £10k to £100k. </w:t>
      </w:r>
      <w:r w:rsidR="0066106F">
        <w:t xml:space="preserve">The scheme awarded another </w:t>
      </w:r>
      <w:r>
        <w:t>£</w:t>
      </w:r>
      <w:r w:rsidR="0086501A">
        <w:t>25</w:t>
      </w:r>
      <w:r>
        <w:t xml:space="preserve"> million</w:t>
      </w:r>
      <w:r w:rsidR="00B91753">
        <w:t xml:space="preserve"> </w:t>
      </w:r>
      <w:r>
        <w:t xml:space="preserve">in </w:t>
      </w:r>
      <w:r w:rsidR="00EC6905">
        <w:t>2017/18.</w:t>
      </w:r>
    </w:p>
    <w:p w14:paraId="2D13E99E" w14:textId="266407DD" w:rsidR="00BB35A4" w:rsidRDefault="00FE794D" w:rsidP="00BB35A4">
      <w:pPr>
        <w:pStyle w:val="ParaBullet1"/>
      </w:pPr>
      <w:r w:rsidRPr="001E0250">
        <w:rPr>
          <w:b/>
        </w:rPr>
        <w:t xml:space="preserve">The </w:t>
      </w:r>
      <w:r w:rsidRPr="00611B6D">
        <w:rPr>
          <w:b/>
        </w:rPr>
        <w:t>Rural Churches in Community Service Programme</w:t>
      </w:r>
      <w:r>
        <w:rPr>
          <w:b/>
        </w:rPr>
        <w:t xml:space="preserve"> </w:t>
      </w:r>
      <w:r>
        <w:t xml:space="preserve">delivered grants between 1998 and 2001. It was administered by the </w:t>
      </w:r>
      <w:r w:rsidR="00D73A31" w:rsidRPr="00BD2A03">
        <w:t>Rural Churches in Community Service Limited</w:t>
      </w:r>
      <w:r w:rsidR="004F3453">
        <w:t>, which</w:t>
      </w:r>
      <w:r w:rsidR="00D73A31">
        <w:t xml:space="preserve"> </w:t>
      </w:r>
      <w:r w:rsidR="00D67394">
        <w:t>the Millennium</w:t>
      </w:r>
      <w:r w:rsidR="00BA04B9">
        <w:t xml:space="preserve"> Commission </w:t>
      </w:r>
      <w:r w:rsidR="004F3453">
        <w:t xml:space="preserve">established </w:t>
      </w:r>
      <w:r w:rsidR="00D73A31">
        <w:t xml:space="preserve">to distribute and manage £2.5 million </w:t>
      </w:r>
      <w:r w:rsidR="004F3453">
        <w:t>of UK National Lottery funds.</w:t>
      </w:r>
      <w:r w:rsidR="00BA04B9">
        <w:t xml:space="preserve"> </w:t>
      </w:r>
      <w:r w:rsidR="00D73A31">
        <w:t xml:space="preserve">The grants were awarded to 99 projects that could demonstrate they would support high levels of use of the buildings by the community. The projects needed to spend </w:t>
      </w:r>
      <w:r w:rsidR="00D73A31">
        <w:lastRenderedPageBreak/>
        <w:t xml:space="preserve">the grant </w:t>
      </w:r>
      <w:r w:rsidR="00D73A31" w:rsidRPr="00986356">
        <w:t>on adapt</w:t>
      </w:r>
      <w:r w:rsidR="00986356" w:rsidRPr="00986356">
        <w:t>at</w:t>
      </w:r>
      <w:r w:rsidR="00D73A31" w:rsidRPr="00986356">
        <w:t>ions of the buildings</w:t>
      </w:r>
      <w:r w:rsidR="00D73A31">
        <w:t xml:space="preserve"> </w:t>
      </w:r>
      <w:r w:rsidR="00DF335D">
        <w:t xml:space="preserve">for </w:t>
      </w:r>
      <w:r w:rsidR="00D73A31">
        <w:t>the wider community and not on renovation, restoration and</w:t>
      </w:r>
      <w:r w:rsidR="00BA667E">
        <w:t xml:space="preserve"> repairs.</w:t>
      </w:r>
    </w:p>
    <w:p w14:paraId="6FF6203F" w14:textId="02C7B777" w:rsidR="006C4F59" w:rsidRDefault="006C4F59" w:rsidP="00BB35A4">
      <w:pPr>
        <w:pStyle w:val="ParaBullet1"/>
        <w:numPr>
          <w:ilvl w:val="0"/>
          <w:numId w:val="0"/>
        </w:numPr>
      </w:pPr>
      <w:r>
        <w:t>In addition to these schemes, the evaluation of the First World War Centenary Cathedral Repairs Fund Evaluation</w:t>
      </w:r>
      <w:r w:rsidR="006354E0">
        <w:t xml:space="preserve"> was also reviewed</w:t>
      </w:r>
      <w:r>
        <w:t xml:space="preserve">. This scheme is not directly relevant to most places of worship as it provided one-time funding in the form of large grants only to selected cathedrals. The main findings from this evaluation can be found in the annex of this report. </w:t>
      </w:r>
    </w:p>
    <w:p w14:paraId="50400686" w14:textId="77777777" w:rsidR="00D73A31" w:rsidRDefault="0049140F" w:rsidP="00611B6D">
      <w:pPr>
        <w:pStyle w:val="Heading4"/>
      </w:pPr>
      <w:r>
        <w:t>Past n</w:t>
      </w:r>
      <w:r w:rsidR="00D73A31">
        <w:t>on-grant schemes</w:t>
      </w:r>
      <w:r>
        <w:t xml:space="preserve"> with evaluation documents</w:t>
      </w:r>
    </w:p>
    <w:p w14:paraId="4347236A" w14:textId="50D9F4CA" w:rsidR="0049140F" w:rsidRDefault="000E0822" w:rsidP="0049140F">
      <w:r>
        <w:t xml:space="preserve">The documents reviewed </w:t>
      </w:r>
      <w:r w:rsidR="00970243">
        <w:t xml:space="preserve">also </w:t>
      </w:r>
      <w:r>
        <w:t xml:space="preserve">evaluated four wider support schemes, which are listed in </w:t>
      </w:r>
      <w:r w:rsidR="00CE390A">
        <w:t>F</w:t>
      </w:r>
      <w:r w:rsidR="00D25484">
        <w:t>igure 2</w:t>
      </w:r>
      <w:r>
        <w:t xml:space="preserve">. </w:t>
      </w:r>
    </w:p>
    <w:p w14:paraId="1B266018" w14:textId="6AE0E72F" w:rsidR="000A1187" w:rsidRDefault="000A1187" w:rsidP="000A1187">
      <w:pPr>
        <w:pStyle w:val="Caption"/>
      </w:pPr>
      <w:r w:rsidRPr="0040359D">
        <w:t xml:space="preserve">Figure </w:t>
      </w:r>
      <w:r w:rsidR="00B014B6" w:rsidRPr="0040359D">
        <w:rPr>
          <w:noProof/>
        </w:rPr>
        <w:fldChar w:fldCharType="begin"/>
      </w:r>
      <w:r w:rsidR="00B014B6" w:rsidRPr="0040359D">
        <w:rPr>
          <w:noProof/>
        </w:rPr>
        <w:instrText xml:space="preserve"> SEQ Figure </w:instrText>
      </w:r>
      <w:r w:rsidR="00B014B6" w:rsidRPr="0040359D">
        <w:rPr>
          <w:noProof/>
        </w:rPr>
        <w:fldChar w:fldCharType="separate"/>
      </w:r>
      <w:r w:rsidR="0049068F">
        <w:rPr>
          <w:noProof/>
        </w:rPr>
        <w:t>2</w:t>
      </w:r>
      <w:r w:rsidR="00B014B6" w:rsidRPr="0040359D">
        <w:rPr>
          <w:noProof/>
        </w:rPr>
        <w:fldChar w:fldCharType="end"/>
      </w:r>
      <w:r>
        <w:tab/>
        <w:t xml:space="preserve">List of </w:t>
      </w:r>
      <w:r w:rsidR="00B359CB">
        <w:t>wider</w:t>
      </w:r>
      <w:r>
        <w:t xml:space="preserve"> schemes reviewed</w:t>
      </w:r>
    </w:p>
    <w:tbl>
      <w:tblPr>
        <w:tblStyle w:val="Frontier"/>
        <w:tblW w:w="7940" w:type="dxa"/>
        <w:tblLayout w:type="fixed"/>
        <w:tblLook w:val="0620" w:firstRow="1" w:lastRow="0" w:firstColumn="0" w:lastColumn="0" w:noHBand="1" w:noVBand="1"/>
      </w:tblPr>
      <w:tblGrid>
        <w:gridCol w:w="1511"/>
        <w:gridCol w:w="1621"/>
        <w:gridCol w:w="1621"/>
        <w:gridCol w:w="1621"/>
        <w:gridCol w:w="1566"/>
      </w:tblGrid>
      <w:tr w:rsidR="00165CFF" w:rsidRPr="00263104" w14:paraId="59B4B43E" w14:textId="77777777" w:rsidTr="00165CFF">
        <w:trPr>
          <w:cnfStyle w:val="100000000000" w:firstRow="1" w:lastRow="0" w:firstColumn="0" w:lastColumn="0" w:oddVBand="0" w:evenVBand="0" w:oddHBand="0" w:evenHBand="0" w:firstRowFirstColumn="0" w:firstRowLastColumn="0" w:lastRowFirstColumn="0" w:lastRowLastColumn="0"/>
          <w:trHeight w:val="20"/>
          <w:tblHeader/>
        </w:trPr>
        <w:tc>
          <w:tcPr>
            <w:tcW w:w="951" w:type="pct"/>
          </w:tcPr>
          <w:p w14:paraId="2A41303E" w14:textId="77777777" w:rsidR="00165CFF" w:rsidRPr="00263104" w:rsidRDefault="00165CFF" w:rsidP="000A1187">
            <w:pPr>
              <w:pStyle w:val="TableHeadingLeft"/>
            </w:pPr>
            <w:bookmarkStart w:id="61" w:name="_Hlk19255135"/>
            <w:r>
              <w:t>Scheme name</w:t>
            </w:r>
          </w:p>
        </w:tc>
        <w:tc>
          <w:tcPr>
            <w:tcW w:w="1021" w:type="pct"/>
          </w:tcPr>
          <w:p w14:paraId="21E484DB" w14:textId="77777777" w:rsidR="00165CFF" w:rsidRDefault="00165CFF" w:rsidP="000A1187">
            <w:pPr>
              <w:pStyle w:val="TableHeadingLeft"/>
            </w:pPr>
            <w:r>
              <w:t>Funding body</w:t>
            </w:r>
          </w:p>
        </w:tc>
        <w:tc>
          <w:tcPr>
            <w:tcW w:w="1021" w:type="pct"/>
          </w:tcPr>
          <w:p w14:paraId="56C9803A" w14:textId="77777777" w:rsidR="00165CFF" w:rsidRDefault="00165CFF" w:rsidP="000A1187">
            <w:pPr>
              <w:pStyle w:val="TableHeadingLeft"/>
            </w:pPr>
            <w:r>
              <w:t>Administrator</w:t>
            </w:r>
          </w:p>
        </w:tc>
        <w:tc>
          <w:tcPr>
            <w:tcW w:w="1021" w:type="pct"/>
          </w:tcPr>
          <w:p w14:paraId="0B491388" w14:textId="77777777" w:rsidR="00165CFF" w:rsidRPr="00263104" w:rsidRDefault="00165CFF" w:rsidP="000A1187">
            <w:pPr>
              <w:pStyle w:val="TableHeadingLeft"/>
            </w:pPr>
            <w:r>
              <w:t>Years operational</w:t>
            </w:r>
          </w:p>
        </w:tc>
        <w:tc>
          <w:tcPr>
            <w:tcW w:w="986" w:type="pct"/>
          </w:tcPr>
          <w:p w14:paraId="0D7EEF73" w14:textId="77777777" w:rsidR="00165CFF" w:rsidRPr="00263104" w:rsidRDefault="00165CFF" w:rsidP="000A1187">
            <w:pPr>
              <w:pStyle w:val="TableHeadingLeft"/>
            </w:pPr>
            <w:r>
              <w:t xml:space="preserve">Nature of support </w:t>
            </w:r>
          </w:p>
        </w:tc>
      </w:tr>
      <w:tr w:rsidR="00165CFF" w:rsidRPr="007F007E" w14:paraId="1BEB73B6" w14:textId="77777777" w:rsidTr="00165CFF">
        <w:trPr>
          <w:trHeight w:val="20"/>
        </w:trPr>
        <w:tc>
          <w:tcPr>
            <w:tcW w:w="951" w:type="pct"/>
          </w:tcPr>
          <w:p w14:paraId="04738179" w14:textId="67B27141" w:rsidR="00165CFF" w:rsidRPr="00D77DD0" w:rsidRDefault="00165CFF" w:rsidP="00165CFF">
            <w:pPr>
              <w:pStyle w:val="TableTextLeft"/>
            </w:pPr>
            <w:r>
              <w:t xml:space="preserve">Faith in Maintenance </w:t>
            </w:r>
            <w:r w:rsidR="006A7909">
              <w:t>p</w:t>
            </w:r>
            <w:r>
              <w:t>rogramme</w:t>
            </w:r>
          </w:p>
        </w:tc>
        <w:tc>
          <w:tcPr>
            <w:tcW w:w="1021" w:type="pct"/>
          </w:tcPr>
          <w:p w14:paraId="5E3AB55A" w14:textId="5DD71073" w:rsidR="00165CFF" w:rsidRDefault="00173287" w:rsidP="00165CFF">
            <w:pPr>
              <w:pStyle w:val="TableTextLeft"/>
            </w:pPr>
            <w:r>
              <w:t>The Heritage Lottery Fund and Historic England (as well as the</w:t>
            </w:r>
            <w:r w:rsidR="00986356">
              <w:t xml:space="preserve"> </w:t>
            </w:r>
            <w:r w:rsidR="00986356" w:rsidRPr="00986356">
              <w:t>Society for the Protection of Ancient Buildings</w:t>
            </w:r>
            <w:r>
              <w:t xml:space="preserve"> </w:t>
            </w:r>
            <w:r w:rsidR="00986356">
              <w:t>(</w:t>
            </w:r>
            <w:r w:rsidRPr="00986356">
              <w:t>SPAB</w:t>
            </w:r>
            <w:r w:rsidR="00986356">
              <w:t>)</w:t>
            </w:r>
            <w:r w:rsidRPr="00986356">
              <w:t xml:space="preserve"> a</w:t>
            </w:r>
            <w:r>
              <w:t>nd other charities)</w:t>
            </w:r>
          </w:p>
        </w:tc>
        <w:tc>
          <w:tcPr>
            <w:tcW w:w="1021" w:type="pct"/>
          </w:tcPr>
          <w:p w14:paraId="0D4C38F5" w14:textId="73DDCDEC" w:rsidR="00165CFF" w:rsidRPr="00986356" w:rsidRDefault="00165CFF" w:rsidP="00165CFF">
            <w:pPr>
              <w:pStyle w:val="TableTextLeft"/>
            </w:pPr>
            <w:r w:rsidRPr="00986356">
              <w:t>SPAB</w:t>
            </w:r>
          </w:p>
        </w:tc>
        <w:tc>
          <w:tcPr>
            <w:tcW w:w="1021" w:type="pct"/>
          </w:tcPr>
          <w:p w14:paraId="4031BAC3" w14:textId="77777777" w:rsidR="00165CFF" w:rsidRPr="007F007E" w:rsidRDefault="00165CFF" w:rsidP="00165CFF">
            <w:pPr>
              <w:pStyle w:val="TableTextLeft"/>
            </w:pPr>
            <w:r>
              <w:t>2007-2010</w:t>
            </w:r>
          </w:p>
        </w:tc>
        <w:tc>
          <w:tcPr>
            <w:tcW w:w="986" w:type="pct"/>
          </w:tcPr>
          <w:p w14:paraId="4ED6A7AD" w14:textId="77777777" w:rsidR="00165CFF" w:rsidRPr="007F007E" w:rsidRDefault="00165CFF" w:rsidP="00165CFF">
            <w:pPr>
              <w:pStyle w:val="TableTextLeft"/>
            </w:pPr>
            <w:r>
              <w:t>Training courses</w:t>
            </w:r>
          </w:p>
        </w:tc>
      </w:tr>
      <w:tr w:rsidR="00165CFF" w:rsidRPr="007F007E" w14:paraId="6C16D07E" w14:textId="77777777" w:rsidTr="00165CFF">
        <w:trPr>
          <w:trHeight w:val="20"/>
        </w:trPr>
        <w:tc>
          <w:tcPr>
            <w:tcW w:w="951" w:type="pct"/>
          </w:tcPr>
          <w:p w14:paraId="32C2DB1E" w14:textId="77777777" w:rsidR="00165CFF" w:rsidRPr="00D77DD0" w:rsidRDefault="00165CFF" w:rsidP="00165CFF">
            <w:pPr>
              <w:pStyle w:val="TableTextLeft"/>
            </w:pPr>
            <w:r>
              <w:t>Maintenance Co-operatives</w:t>
            </w:r>
          </w:p>
        </w:tc>
        <w:tc>
          <w:tcPr>
            <w:tcW w:w="1021" w:type="pct"/>
          </w:tcPr>
          <w:p w14:paraId="785CEB1B" w14:textId="77777777" w:rsidR="00165CFF" w:rsidRDefault="00173287" w:rsidP="00165CFF">
            <w:pPr>
              <w:pStyle w:val="TableTextLeft"/>
            </w:pPr>
            <w:r>
              <w:t>The Heritage Lottery Fund (and small grants from Historic England)</w:t>
            </w:r>
          </w:p>
        </w:tc>
        <w:tc>
          <w:tcPr>
            <w:tcW w:w="1021" w:type="pct"/>
          </w:tcPr>
          <w:p w14:paraId="1FB46984" w14:textId="7F17948D" w:rsidR="00165CFF" w:rsidRPr="00986356" w:rsidRDefault="00165CFF" w:rsidP="00165CFF">
            <w:pPr>
              <w:pStyle w:val="TableTextLeft"/>
            </w:pPr>
            <w:r w:rsidRPr="00986356">
              <w:t>SPAB</w:t>
            </w:r>
          </w:p>
        </w:tc>
        <w:tc>
          <w:tcPr>
            <w:tcW w:w="1021" w:type="pct"/>
          </w:tcPr>
          <w:p w14:paraId="6740A66C" w14:textId="77777777" w:rsidR="00165CFF" w:rsidRPr="007F007E" w:rsidRDefault="00165CFF" w:rsidP="00165CFF">
            <w:pPr>
              <w:pStyle w:val="TableTextLeft"/>
            </w:pPr>
            <w:r>
              <w:t>2014-2017</w:t>
            </w:r>
          </w:p>
        </w:tc>
        <w:tc>
          <w:tcPr>
            <w:tcW w:w="986" w:type="pct"/>
          </w:tcPr>
          <w:p w14:paraId="363D634A" w14:textId="77777777" w:rsidR="00165CFF" w:rsidRPr="007F007E" w:rsidRDefault="00165CFF" w:rsidP="00165CFF">
            <w:pPr>
              <w:pStyle w:val="TableTextLeft"/>
            </w:pPr>
            <w:r>
              <w:t>Project support and training courses</w:t>
            </w:r>
          </w:p>
        </w:tc>
      </w:tr>
      <w:tr w:rsidR="00165CFF" w:rsidRPr="00263104" w14:paraId="1A526070" w14:textId="77777777" w:rsidTr="00165CFF">
        <w:trPr>
          <w:trHeight w:val="20"/>
        </w:trPr>
        <w:tc>
          <w:tcPr>
            <w:tcW w:w="951" w:type="pct"/>
          </w:tcPr>
          <w:p w14:paraId="42495DF8" w14:textId="77777777" w:rsidR="00165CFF" w:rsidRPr="009D0573" w:rsidRDefault="00165CFF" w:rsidP="00165CFF">
            <w:pPr>
              <w:pStyle w:val="TableTextLeft"/>
            </w:pPr>
            <w:r>
              <w:t>Empowering Design Practices</w:t>
            </w:r>
          </w:p>
        </w:tc>
        <w:tc>
          <w:tcPr>
            <w:tcW w:w="1021" w:type="pct"/>
          </w:tcPr>
          <w:p w14:paraId="13A6D806" w14:textId="77777777" w:rsidR="00165CFF" w:rsidRDefault="00165CFF" w:rsidP="00165CFF">
            <w:pPr>
              <w:pStyle w:val="TableTextLeft"/>
            </w:pPr>
            <w:r>
              <w:t>Arts and Humanities Research Council</w:t>
            </w:r>
          </w:p>
        </w:tc>
        <w:tc>
          <w:tcPr>
            <w:tcW w:w="1021" w:type="pct"/>
          </w:tcPr>
          <w:p w14:paraId="02BA2B5C" w14:textId="77777777" w:rsidR="00165CFF" w:rsidRDefault="00165CFF" w:rsidP="00165CFF">
            <w:pPr>
              <w:pStyle w:val="TableTextLeft"/>
            </w:pPr>
            <w:r>
              <w:t>Open University</w:t>
            </w:r>
          </w:p>
        </w:tc>
        <w:tc>
          <w:tcPr>
            <w:tcW w:w="1021" w:type="pct"/>
          </w:tcPr>
          <w:p w14:paraId="3B1E1F58" w14:textId="77777777" w:rsidR="00165CFF" w:rsidRPr="00263104" w:rsidRDefault="00165CFF" w:rsidP="00165CFF">
            <w:pPr>
              <w:pStyle w:val="TableTextLeft"/>
            </w:pPr>
            <w:r>
              <w:t>2014-2019</w:t>
            </w:r>
          </w:p>
        </w:tc>
        <w:tc>
          <w:tcPr>
            <w:tcW w:w="986" w:type="pct"/>
          </w:tcPr>
          <w:p w14:paraId="0DA55249" w14:textId="77777777" w:rsidR="00165CFF" w:rsidRPr="00263104" w:rsidRDefault="00165CFF" w:rsidP="00165CFF">
            <w:pPr>
              <w:pStyle w:val="TableTextLeft"/>
            </w:pPr>
            <w:r>
              <w:t>Project support and training courses</w:t>
            </w:r>
          </w:p>
        </w:tc>
      </w:tr>
      <w:tr w:rsidR="00165CFF" w:rsidRPr="00263104" w14:paraId="79548414" w14:textId="77777777" w:rsidTr="00165CFF">
        <w:trPr>
          <w:trHeight w:val="20"/>
        </w:trPr>
        <w:tc>
          <w:tcPr>
            <w:tcW w:w="951" w:type="pct"/>
          </w:tcPr>
          <w:p w14:paraId="654A58B7" w14:textId="77777777" w:rsidR="00165CFF" w:rsidRDefault="00165CFF" w:rsidP="00165CFF">
            <w:pPr>
              <w:pStyle w:val="TableTextLeft"/>
            </w:pPr>
            <w:r>
              <w:t>Support Officers</w:t>
            </w:r>
          </w:p>
        </w:tc>
        <w:tc>
          <w:tcPr>
            <w:tcW w:w="1021" w:type="pct"/>
          </w:tcPr>
          <w:p w14:paraId="703A4EE0" w14:textId="77777777" w:rsidR="00165CFF" w:rsidRDefault="00165CFF" w:rsidP="00165CFF">
            <w:pPr>
              <w:pStyle w:val="TableTextLeft"/>
            </w:pPr>
            <w:r>
              <w:t>Historic England</w:t>
            </w:r>
          </w:p>
        </w:tc>
        <w:tc>
          <w:tcPr>
            <w:tcW w:w="1021" w:type="pct"/>
          </w:tcPr>
          <w:p w14:paraId="07F0E4E2" w14:textId="77777777" w:rsidR="00165CFF" w:rsidRDefault="00165CFF" w:rsidP="00165CFF">
            <w:pPr>
              <w:pStyle w:val="TableTextLeft"/>
            </w:pPr>
            <w:r>
              <w:t>Historic England</w:t>
            </w:r>
          </w:p>
        </w:tc>
        <w:tc>
          <w:tcPr>
            <w:tcW w:w="1021" w:type="pct"/>
          </w:tcPr>
          <w:p w14:paraId="3F896F2B" w14:textId="77777777" w:rsidR="00165CFF" w:rsidRDefault="00165CFF" w:rsidP="00165CFF">
            <w:pPr>
              <w:pStyle w:val="TableTextLeft"/>
            </w:pPr>
            <w:r>
              <w:t>2009-present</w:t>
            </w:r>
          </w:p>
        </w:tc>
        <w:tc>
          <w:tcPr>
            <w:tcW w:w="986" w:type="pct"/>
          </w:tcPr>
          <w:p w14:paraId="167A9FE3" w14:textId="77777777" w:rsidR="00165CFF" w:rsidRDefault="00165CFF" w:rsidP="00165CFF">
            <w:pPr>
              <w:pStyle w:val="TableTextLeft"/>
            </w:pPr>
            <w:r>
              <w:t>Project support and training courses</w:t>
            </w:r>
          </w:p>
        </w:tc>
      </w:tr>
    </w:tbl>
    <w:bookmarkEnd w:id="61"/>
    <w:p w14:paraId="3A5BF172" w14:textId="77777777" w:rsidR="000A1187" w:rsidRPr="001631D3" w:rsidRDefault="000A1187" w:rsidP="0048672D">
      <w:pPr>
        <w:pStyle w:val="Source"/>
      </w:pPr>
      <w:r>
        <w:t>Source</w:t>
      </w:r>
      <w:r w:rsidRPr="001631D3">
        <w:t xml:space="preserve">: </w:t>
      </w:r>
      <w:r>
        <w:tab/>
        <w:t>Frontier Economics, various evaluations</w:t>
      </w:r>
      <w:r w:rsidR="009366B0">
        <w:t xml:space="preserve"> (</w:t>
      </w:r>
      <w:r w:rsidR="000659F7">
        <w:t xml:space="preserve">see </w:t>
      </w:r>
      <w:r w:rsidR="000659F7" w:rsidRPr="00D25484">
        <w:t>References for individual</w:t>
      </w:r>
      <w:r w:rsidR="000659F7">
        <w:t xml:space="preserve"> sources</w:t>
      </w:r>
      <w:r w:rsidR="009366B0">
        <w:t>)</w:t>
      </w:r>
    </w:p>
    <w:p w14:paraId="744A77C1" w14:textId="1D15C570" w:rsidR="0049140F" w:rsidRDefault="000A1187" w:rsidP="000A1187">
      <w:pPr>
        <w:pStyle w:val="Source"/>
      </w:pPr>
      <w:r>
        <w:t>Note:</w:t>
      </w:r>
      <w:r>
        <w:tab/>
      </w:r>
      <w:r w:rsidR="006354E0">
        <w:t xml:space="preserve">Two further studies were also reviewed </w:t>
      </w:r>
      <w:r w:rsidR="0054300A">
        <w:t>– ‘</w:t>
      </w:r>
      <w:r w:rsidR="00F457CA">
        <w:t xml:space="preserve">Social Enterprise and </w:t>
      </w:r>
      <w:r w:rsidR="00D25484">
        <w:t>R</w:t>
      </w:r>
      <w:r w:rsidR="00F457CA">
        <w:t xml:space="preserve">ural </w:t>
      </w:r>
      <w:r w:rsidR="00D25484">
        <w:t>P</w:t>
      </w:r>
      <w:r w:rsidR="00F457CA">
        <w:t xml:space="preserve">laces of Worship in England’ and ‘Funding Gap for Church of England </w:t>
      </w:r>
      <w:r w:rsidR="00D25484">
        <w:t>P</w:t>
      </w:r>
      <w:r w:rsidR="00F457CA">
        <w:t xml:space="preserve">arish </w:t>
      </w:r>
      <w:r w:rsidR="00D25484">
        <w:t>C</w:t>
      </w:r>
      <w:r w:rsidR="00F457CA">
        <w:t>hurches’</w:t>
      </w:r>
      <w:r w:rsidR="00CE390A">
        <w:t xml:space="preserve"> –</w:t>
      </w:r>
      <w:r w:rsidR="006354E0">
        <w:t xml:space="preserve"> </w:t>
      </w:r>
      <w:r>
        <w:t>that do not evaluate specific schemes</w:t>
      </w:r>
      <w:r w:rsidR="00D25484">
        <w:t>.</w:t>
      </w:r>
    </w:p>
    <w:p w14:paraId="67E1230B" w14:textId="7436FCFA" w:rsidR="0049140F" w:rsidRDefault="0049140F" w:rsidP="0049140F">
      <w:r>
        <w:t>The</w:t>
      </w:r>
      <w:r w:rsidR="000A1187">
        <w:t xml:space="preserve"> documents reviewed </w:t>
      </w:r>
      <w:r w:rsidR="00B359CB">
        <w:t>show these</w:t>
      </w:r>
      <w:r w:rsidR="000A1187">
        <w:t xml:space="preserve"> </w:t>
      </w:r>
      <w:r w:rsidR="00755E22">
        <w:t xml:space="preserve">wider support programmes </w:t>
      </w:r>
      <w:r w:rsidR="000A1187">
        <w:t xml:space="preserve">can take various forms: </w:t>
      </w:r>
      <w:r>
        <w:t>courses, workshop</w:t>
      </w:r>
      <w:r w:rsidR="00F315B0">
        <w:t>s</w:t>
      </w:r>
      <w:r>
        <w:t>, community development and support, and social enterprise development</w:t>
      </w:r>
      <w:r w:rsidR="000A1187">
        <w:t xml:space="preserve">. The </w:t>
      </w:r>
      <w:r w:rsidR="00EA6970">
        <w:t xml:space="preserve">four </w:t>
      </w:r>
      <w:r w:rsidR="000A1187">
        <w:t>schemes for which</w:t>
      </w:r>
      <w:r w:rsidR="00EA6970">
        <w:t xml:space="preserve"> the </w:t>
      </w:r>
      <w:r w:rsidR="000A1187">
        <w:t>evaluation documents</w:t>
      </w:r>
      <w:r w:rsidR="006354E0">
        <w:t xml:space="preserve"> were reviewed</w:t>
      </w:r>
      <w:r w:rsidR="000A1187">
        <w:t xml:space="preserve"> are presented briefly below, along with the two studies which do not evaluate any specific schemes: </w:t>
      </w:r>
    </w:p>
    <w:p w14:paraId="430A479F" w14:textId="7D2E66E3" w:rsidR="00D73A31" w:rsidRDefault="00D73A31" w:rsidP="00611B6D">
      <w:pPr>
        <w:pStyle w:val="ParaBullet1"/>
      </w:pPr>
      <w:r>
        <w:t xml:space="preserve">Between 2007 and 2010, </w:t>
      </w:r>
      <w:r w:rsidRPr="00986356">
        <w:t xml:space="preserve">the Society for the Protection of Ancient Buildings (SPAB) administered the </w:t>
      </w:r>
      <w:r w:rsidRPr="00986356">
        <w:rPr>
          <w:b/>
        </w:rPr>
        <w:t>Faith</w:t>
      </w:r>
      <w:r w:rsidRPr="00611B6D">
        <w:rPr>
          <w:b/>
        </w:rPr>
        <w:t xml:space="preserve"> in Maintenance </w:t>
      </w:r>
      <w:r w:rsidR="006A7909">
        <w:rPr>
          <w:b/>
        </w:rPr>
        <w:t>p</w:t>
      </w:r>
      <w:r w:rsidRPr="00611B6D">
        <w:rPr>
          <w:b/>
        </w:rPr>
        <w:t>rogramme</w:t>
      </w:r>
      <w:r>
        <w:t xml:space="preserve">, </w:t>
      </w:r>
      <w:r w:rsidR="00173287">
        <w:t xml:space="preserve">funded mainly </w:t>
      </w:r>
      <w:r w:rsidR="00F315B0">
        <w:t>by</w:t>
      </w:r>
      <w:r w:rsidR="00173287">
        <w:t xml:space="preserve"> the Heritage Lottery Fund and Historic England. It</w:t>
      </w:r>
      <w:r>
        <w:t xml:space="preserve"> deliver</w:t>
      </w:r>
      <w:r w:rsidR="00F315B0">
        <w:t>ed</w:t>
      </w:r>
      <w:r>
        <w:t xml:space="preserve"> a maintenance training course appropriate to the needs of volunteers who care</w:t>
      </w:r>
      <w:r w:rsidR="00F315B0">
        <w:t>d</w:t>
      </w:r>
      <w:r>
        <w:t xml:space="preserve"> for historic </w:t>
      </w:r>
      <w:r>
        <w:lastRenderedPageBreak/>
        <w:t>buildings used as places of worship. It also provide</w:t>
      </w:r>
      <w:r w:rsidR="00F315B0">
        <w:t>d</w:t>
      </w:r>
      <w:r>
        <w:t xml:space="preserve"> a support system to assist volunteers in the care of the fabric of places of worship and their contents. </w:t>
      </w:r>
    </w:p>
    <w:p w14:paraId="7C6A6471" w14:textId="0D873777" w:rsidR="00D73A31" w:rsidRDefault="00D73A31" w:rsidP="00611B6D">
      <w:pPr>
        <w:pStyle w:val="ParaBullet1"/>
      </w:pPr>
      <w:r>
        <w:t xml:space="preserve">The SPAB administered another scheme between 2014 and 2017 aimed at forming and supporting </w:t>
      </w:r>
      <w:r w:rsidRPr="00611B6D">
        <w:rPr>
          <w:b/>
        </w:rPr>
        <w:t>maintenance co-operatives</w:t>
      </w:r>
      <w:r>
        <w:t xml:space="preserve"> to bring together groups of people caring for places of worship. The scheme was granted an award of £907,400 by the Heritage Lottery Fund</w:t>
      </w:r>
      <w:r w:rsidR="00173287">
        <w:t xml:space="preserve"> as well as smaller grants from Historic England</w:t>
      </w:r>
      <w:r>
        <w:t xml:space="preserve">. By October 2016, 24 co-operatives involving 144 places of worship had been formed and supported. The aim of these co-operatives </w:t>
      </w:r>
      <w:r w:rsidR="00F315B0">
        <w:t xml:space="preserve">was </w:t>
      </w:r>
      <w:r>
        <w:t>to support co</w:t>
      </w:r>
      <w:r w:rsidR="006A7909">
        <w:t>-ordination</w:t>
      </w:r>
      <w:r>
        <w:t xml:space="preserve"> between communities to improve management and maintenance practices at places of worship. In addition, training courses were again provided to volunteers. </w:t>
      </w:r>
      <w:r w:rsidR="00BB5636">
        <w:t>While the scheme is now closed, the SPAB still provide</w:t>
      </w:r>
      <w:r w:rsidR="00EA6970">
        <w:t>s</w:t>
      </w:r>
      <w:r w:rsidR="00BB5636">
        <w:t xml:space="preserve"> open-source documentation to help places of worship create their own maintenance co-operative. </w:t>
      </w:r>
    </w:p>
    <w:p w14:paraId="189C4069" w14:textId="69ABCA42" w:rsidR="00D73A31" w:rsidRDefault="00D73A31" w:rsidP="00611B6D">
      <w:pPr>
        <w:pStyle w:val="ParaBullet1"/>
      </w:pPr>
      <w:r>
        <w:t>Two of the documents review</w:t>
      </w:r>
      <w:r w:rsidR="006354E0">
        <w:t>ed relate to</w:t>
      </w:r>
      <w:r>
        <w:t xml:space="preserve"> the </w:t>
      </w:r>
      <w:r w:rsidRPr="00611B6D">
        <w:rPr>
          <w:b/>
        </w:rPr>
        <w:t>Empowering Design Practices</w:t>
      </w:r>
      <w:r>
        <w:t xml:space="preserve"> scheme, a five-year long (2014-2019) collaborative project between the Arts and Humanities Research Council, Historic England, the Heritage Lottery Fund and the Historic Religious Buildings Alliance. It </w:t>
      </w:r>
      <w:r w:rsidR="00EA6970">
        <w:t xml:space="preserve">offers </w:t>
      </w:r>
      <w:r>
        <w:t>fund</w:t>
      </w:r>
      <w:r w:rsidR="00EA6970">
        <w:t>ing</w:t>
      </w:r>
      <w:r>
        <w:t xml:space="preserve"> </w:t>
      </w:r>
      <w:r w:rsidR="00EA6970">
        <w:t>of</w:t>
      </w:r>
      <w:r>
        <w:t xml:space="preserve"> £1.5 million and aims </w:t>
      </w:r>
      <w:r w:rsidR="00970243">
        <w:t>to</w:t>
      </w:r>
      <w:r>
        <w:t xml:space="preserve"> explor</w:t>
      </w:r>
      <w:r w:rsidR="00970243">
        <w:t>e</w:t>
      </w:r>
      <w:r>
        <w:t xml:space="preserve"> how community-led design can help empower those who look after historic places of worship to create more open, vibrant and sustainable places that respect and enhance their heritage. The scheme is multi-dimensional and involves an ongoing research project, community support for their projects, training programmes and specialist workshops. </w:t>
      </w:r>
    </w:p>
    <w:p w14:paraId="3D5FAB46" w14:textId="5FC150DA" w:rsidR="004A0CE1" w:rsidRDefault="004A0CE1" w:rsidP="004A0CE1">
      <w:pPr>
        <w:pStyle w:val="ParaBullet1"/>
      </w:pPr>
      <w:r>
        <w:t xml:space="preserve">Since 2009, Historic England has been part-funding </w:t>
      </w:r>
      <w:r w:rsidRPr="006C7E4A">
        <w:rPr>
          <w:b/>
        </w:rPr>
        <w:t>Support Officers</w:t>
      </w:r>
      <w:r>
        <w:rPr>
          <w:b/>
        </w:rPr>
        <w:t xml:space="preserve"> </w:t>
      </w:r>
      <w:r>
        <w:t xml:space="preserve">whose aims are to help communities understand, manage and maintain their places of worship. The </w:t>
      </w:r>
      <w:r w:rsidR="00B359CB">
        <w:t>S</w:t>
      </w:r>
      <w:r>
        <w:t xml:space="preserve">upport </w:t>
      </w:r>
      <w:r w:rsidR="00B359CB">
        <w:t>O</w:t>
      </w:r>
      <w:r>
        <w:t>fficers</w:t>
      </w:r>
      <w:r w:rsidR="00F315B0">
        <w:t>’</w:t>
      </w:r>
      <w:r w:rsidR="00B359CB">
        <w:t xml:space="preserve"> precise roles vary in different areas, but all generally aim to</w:t>
      </w:r>
      <w:r>
        <w:t xml:space="preserve"> </w:t>
      </w:r>
      <w:r w:rsidR="00B359CB">
        <w:t>help communities to develop maintenance planning, identify community engagement opportunities, and identify and apply for grants.</w:t>
      </w:r>
      <w:r>
        <w:t xml:space="preserve"> Historic England </w:t>
      </w:r>
      <w:r w:rsidR="00F315B0">
        <w:t xml:space="preserve">has </w:t>
      </w:r>
      <w:r>
        <w:t xml:space="preserve">invested a total of £2.5 million and in most cases </w:t>
      </w:r>
      <w:r w:rsidR="00F315B0">
        <w:t xml:space="preserve">has </w:t>
      </w:r>
      <w:r>
        <w:t xml:space="preserve">provided 50% funding to support the costs of the </w:t>
      </w:r>
      <w:r w:rsidR="000659F7">
        <w:t>S</w:t>
      </w:r>
      <w:r>
        <w:t xml:space="preserve">upport </w:t>
      </w:r>
      <w:r w:rsidR="000659F7">
        <w:t>O</w:t>
      </w:r>
      <w:r>
        <w:t>fficer post for three years. The rest of th</w:t>
      </w:r>
      <w:r w:rsidR="008E1DF1">
        <w:t xml:space="preserve">e cost is generally met by the </w:t>
      </w:r>
      <w:r w:rsidR="00986356">
        <w:t>d</w:t>
      </w:r>
      <w:r w:rsidRPr="00986356">
        <w:t>iocese</w:t>
      </w:r>
      <w:r w:rsidR="008E1DF1">
        <w:t xml:space="preserve"> (Church of England or Roman Catholic)</w:t>
      </w:r>
      <w:r w:rsidR="008C2254">
        <w:t xml:space="preserve"> or other employers </w:t>
      </w:r>
      <w:r w:rsidR="004625D3">
        <w:t>(</w:t>
      </w:r>
      <w:r w:rsidR="00AD06D3">
        <w:t>which</w:t>
      </w:r>
      <w:r w:rsidR="008C2254">
        <w:t xml:space="preserve"> have included third sector bodies and a local authority</w:t>
      </w:r>
      <w:r w:rsidR="004625D3">
        <w:t>)</w:t>
      </w:r>
      <w:r>
        <w:t>. Some posts have been extended to longer periods, with and without ongoing funding from Historic England. So far, a total of 34 posts have been created</w:t>
      </w:r>
      <w:r w:rsidR="005C0817">
        <w:t xml:space="preserve">. </w:t>
      </w:r>
      <w:r>
        <w:t xml:space="preserve">While this scheme does not benefit from a formal evaluation, data and documentation to draw lessons for </w:t>
      </w:r>
      <w:r w:rsidR="00972F21">
        <w:t>future policy considerations</w:t>
      </w:r>
      <w:r w:rsidR="006354E0">
        <w:t xml:space="preserve"> were assessed</w:t>
      </w:r>
      <w:r>
        <w:t xml:space="preserve">. </w:t>
      </w:r>
    </w:p>
    <w:p w14:paraId="1A3A7FF0" w14:textId="52CF074F" w:rsidR="00065098" w:rsidRPr="001E2BCA" w:rsidRDefault="00065098" w:rsidP="004A0CE1">
      <w:pPr>
        <w:pStyle w:val="ParaBullet1"/>
      </w:pPr>
      <w:r>
        <w:rPr>
          <w:b/>
        </w:rPr>
        <w:t xml:space="preserve">Inspired </w:t>
      </w:r>
      <w:r w:rsidRPr="001E2BCA">
        <w:rPr>
          <w:b/>
        </w:rPr>
        <w:t xml:space="preserve">Futures </w:t>
      </w:r>
      <w:r w:rsidR="00595EFE" w:rsidRPr="001E2BCA">
        <w:t xml:space="preserve">is a project run by Inspired North </w:t>
      </w:r>
      <w:r w:rsidR="00755E22" w:rsidRPr="001E2BCA">
        <w:t>E</w:t>
      </w:r>
      <w:r w:rsidR="00595EFE" w:rsidRPr="001E2BCA">
        <w:t xml:space="preserve">ast and funded at £222k by the Heritage Lottery Fund </w:t>
      </w:r>
      <w:r w:rsidR="00F315B0" w:rsidRPr="001E2BCA">
        <w:t xml:space="preserve">which </w:t>
      </w:r>
      <w:r w:rsidR="00595EFE" w:rsidRPr="001E2BCA">
        <w:t xml:space="preserve">aims at improving the sustainability of church buildings in the North East. </w:t>
      </w:r>
      <w:r w:rsidR="00E6469C" w:rsidRPr="001E2BCA">
        <w:t xml:space="preserve">A team of volunteers and professionals work with 18 listed places of worship in the Durham and Newcastle </w:t>
      </w:r>
      <w:r w:rsidR="001E2BCA" w:rsidRPr="001E2BCA">
        <w:t>D</w:t>
      </w:r>
      <w:r w:rsidR="00E6469C" w:rsidRPr="001E2BCA">
        <w:t xml:space="preserve">ioceses to develop opportunities for heritage conservation, improvements to facilities and access, and </w:t>
      </w:r>
      <w:r w:rsidR="00755E22" w:rsidRPr="001E2BCA">
        <w:t>enhance</w:t>
      </w:r>
      <w:r w:rsidR="00E6469C" w:rsidRPr="001E2BCA">
        <w:t xml:space="preserve"> potential for wider community use. Support is provided in several forms including training, targeted consultancy, development of feasibility assessments, heritage activity plans and overall business plans. This project has been running </w:t>
      </w:r>
      <w:r w:rsidR="001E2BCA" w:rsidRPr="001E2BCA">
        <w:t>since 2016</w:t>
      </w:r>
      <w:r w:rsidR="00E6469C" w:rsidRPr="001E2BCA">
        <w:t>.</w:t>
      </w:r>
    </w:p>
    <w:p w14:paraId="514AD60E" w14:textId="42AF8419" w:rsidR="00D73A31" w:rsidRDefault="00D73A31" w:rsidP="00611B6D">
      <w:pPr>
        <w:pStyle w:val="ParaBullet1"/>
      </w:pPr>
      <w:r>
        <w:t xml:space="preserve">During </w:t>
      </w:r>
      <w:r w:rsidR="006354E0">
        <w:t xml:space="preserve">this </w:t>
      </w:r>
      <w:r>
        <w:t xml:space="preserve">review of past schemes, account </w:t>
      </w:r>
      <w:r w:rsidR="006354E0">
        <w:t xml:space="preserve">was also taken </w:t>
      </w:r>
      <w:r w:rsidR="00F315B0">
        <w:t xml:space="preserve">of </w:t>
      </w:r>
      <w:r w:rsidR="002F2FA7">
        <w:t xml:space="preserve">a </w:t>
      </w:r>
      <w:r>
        <w:t>stud</w:t>
      </w:r>
      <w:r w:rsidR="002F2FA7">
        <w:t>y</w:t>
      </w:r>
      <w:r>
        <w:t xml:space="preserve"> that </w:t>
      </w:r>
      <w:r w:rsidR="002F2FA7">
        <w:t xml:space="preserve">is </w:t>
      </w:r>
      <w:r>
        <w:t>not linked to any specific scheme</w:t>
      </w:r>
      <w:r w:rsidR="002F2FA7">
        <w:t xml:space="preserve"> but nonetheless provides useful insight on an </w:t>
      </w:r>
      <w:r w:rsidR="002F2FA7">
        <w:lastRenderedPageBreak/>
        <w:t>innovative approach to sustainability</w:t>
      </w:r>
      <w:r>
        <w:t>. The</w:t>
      </w:r>
      <w:r w:rsidR="005C0817">
        <w:t xml:space="preserve"> </w:t>
      </w:r>
      <w:r w:rsidR="00BB5636" w:rsidRPr="00611B6D">
        <w:rPr>
          <w:b/>
        </w:rPr>
        <w:t xml:space="preserve">Social </w:t>
      </w:r>
      <w:r w:rsidR="00F315B0">
        <w:rPr>
          <w:b/>
        </w:rPr>
        <w:t>E</w:t>
      </w:r>
      <w:r w:rsidR="00BB5636" w:rsidRPr="00611B6D">
        <w:rPr>
          <w:b/>
        </w:rPr>
        <w:t xml:space="preserve">nterprise and </w:t>
      </w:r>
      <w:r w:rsidR="00F315B0">
        <w:rPr>
          <w:b/>
        </w:rPr>
        <w:t>R</w:t>
      </w:r>
      <w:r w:rsidR="00BB5636" w:rsidRPr="00611B6D">
        <w:rPr>
          <w:b/>
        </w:rPr>
        <w:t xml:space="preserve">ural </w:t>
      </w:r>
      <w:r w:rsidR="00F315B0">
        <w:rPr>
          <w:b/>
        </w:rPr>
        <w:t>P</w:t>
      </w:r>
      <w:r w:rsidR="00BB5636" w:rsidRPr="00611B6D">
        <w:rPr>
          <w:b/>
        </w:rPr>
        <w:t xml:space="preserve">laces of </w:t>
      </w:r>
      <w:r w:rsidR="00F315B0">
        <w:rPr>
          <w:b/>
        </w:rPr>
        <w:t>W</w:t>
      </w:r>
      <w:r w:rsidR="00BB5636" w:rsidRPr="00611B6D">
        <w:rPr>
          <w:b/>
        </w:rPr>
        <w:t>orship in Englan</w:t>
      </w:r>
      <w:r w:rsidR="0049140F" w:rsidRPr="00240718">
        <w:rPr>
          <w:b/>
        </w:rPr>
        <w:t>d</w:t>
      </w:r>
      <w:r w:rsidR="00F315B0">
        <w:rPr>
          <w:b/>
        </w:rPr>
        <w:t xml:space="preserve"> </w:t>
      </w:r>
      <w:r w:rsidR="00F315B0" w:rsidRPr="00F315B0">
        <w:rPr>
          <w:bCs/>
        </w:rPr>
        <w:t>study</w:t>
      </w:r>
      <w:r w:rsidR="0049140F">
        <w:t xml:space="preserve"> </w:t>
      </w:r>
      <w:r>
        <w:t xml:space="preserve">evaluates the impact of the introduction of social enterprise on the sustainability of rural places of worship. </w:t>
      </w:r>
    </w:p>
    <w:p w14:paraId="3F02B5F2" w14:textId="77777777" w:rsidR="001C4B85" w:rsidRPr="004C2DA9" w:rsidRDefault="001C653C" w:rsidP="00611B6D">
      <w:pPr>
        <w:pStyle w:val="Heading2"/>
      </w:pPr>
      <w:bookmarkStart w:id="62" w:name="_Ref531620682"/>
      <w:bookmarkStart w:id="63" w:name="_Toc534703112"/>
      <w:bookmarkStart w:id="64" w:name="_Toc534733452"/>
      <w:bookmarkStart w:id="65" w:name="_Toc25338542"/>
      <w:r>
        <w:t>Data on selected past schemes</w:t>
      </w:r>
      <w:bookmarkEnd w:id="62"/>
      <w:bookmarkEnd w:id="63"/>
      <w:bookmarkEnd w:id="64"/>
      <w:bookmarkEnd w:id="65"/>
    </w:p>
    <w:p w14:paraId="660ADD1A" w14:textId="716E0353" w:rsidR="00D73A31" w:rsidRDefault="00076E68" w:rsidP="002739B4">
      <w:r>
        <w:t>In addition to the sc</w:t>
      </w:r>
      <w:r w:rsidR="005F3161">
        <w:t xml:space="preserve">hemes for which </w:t>
      </w:r>
      <w:r w:rsidR="006354E0">
        <w:t>there is</w:t>
      </w:r>
      <w:r w:rsidR="005F3161">
        <w:t xml:space="preserve"> an evaluation</w:t>
      </w:r>
      <w:r w:rsidR="00143535">
        <w:t xml:space="preserve"> report</w:t>
      </w:r>
      <w:r w:rsidR="005F3161">
        <w:t xml:space="preserve">, there are a </w:t>
      </w:r>
      <w:r w:rsidR="0071086B">
        <w:t>few</w:t>
      </w:r>
      <w:r w:rsidR="005F3161">
        <w:t xml:space="preserve"> schemes f</w:t>
      </w:r>
      <w:r w:rsidR="008E1DF1">
        <w:t>or which scope and size data</w:t>
      </w:r>
      <w:r w:rsidR="00EC6905">
        <w:t xml:space="preserve"> </w:t>
      </w:r>
      <w:r w:rsidR="006354E0">
        <w:t>is available</w:t>
      </w:r>
      <w:r w:rsidR="008E1DF1">
        <w:t xml:space="preserve">. </w:t>
      </w:r>
      <w:r w:rsidR="006354E0">
        <w:t>This data was considered</w:t>
      </w:r>
      <w:r w:rsidR="008E1DF1">
        <w:t xml:space="preserve"> for key nationally significant schemes</w:t>
      </w:r>
      <w:r w:rsidR="005F3161">
        <w:t xml:space="preserve">. </w:t>
      </w:r>
      <w:r w:rsidR="008E1DF1">
        <w:t>The</w:t>
      </w:r>
      <w:r w:rsidR="0071086B">
        <w:t xml:space="preserve">se are listed in </w:t>
      </w:r>
      <w:r w:rsidR="00CE390A">
        <w:t>F</w:t>
      </w:r>
      <w:r w:rsidR="00D25484">
        <w:t>igure 3</w:t>
      </w:r>
      <w:r w:rsidR="00755E22">
        <w:t>,</w:t>
      </w:r>
      <w:r w:rsidR="0071086B">
        <w:t xml:space="preserve"> </w:t>
      </w:r>
      <w:r w:rsidR="00143535">
        <w:t xml:space="preserve">followed by a description. </w:t>
      </w:r>
    </w:p>
    <w:p w14:paraId="49D126A1" w14:textId="36BD8F29" w:rsidR="00F457CA" w:rsidRDefault="00F457CA" w:rsidP="000A0CD7">
      <w:pPr>
        <w:pStyle w:val="CaptionWide"/>
      </w:pPr>
      <w:r>
        <w:t xml:space="preserve">Figure </w:t>
      </w:r>
      <w:r w:rsidR="00B014B6">
        <w:rPr>
          <w:noProof/>
        </w:rPr>
        <w:fldChar w:fldCharType="begin"/>
      </w:r>
      <w:r w:rsidR="00B014B6">
        <w:rPr>
          <w:noProof/>
        </w:rPr>
        <w:instrText xml:space="preserve"> SEQ Figure </w:instrText>
      </w:r>
      <w:r w:rsidR="00B014B6">
        <w:rPr>
          <w:noProof/>
        </w:rPr>
        <w:fldChar w:fldCharType="separate"/>
      </w:r>
      <w:r w:rsidR="0049068F">
        <w:rPr>
          <w:noProof/>
        </w:rPr>
        <w:t>3</w:t>
      </w:r>
      <w:r w:rsidR="00B014B6">
        <w:rPr>
          <w:noProof/>
        </w:rPr>
        <w:fldChar w:fldCharType="end"/>
      </w:r>
      <w:r>
        <w:tab/>
      </w:r>
      <w:r w:rsidR="00865741">
        <w:t xml:space="preserve">List of schemes for which size and scope data </w:t>
      </w:r>
      <w:r w:rsidR="00FA194B">
        <w:t xml:space="preserve">were </w:t>
      </w:r>
      <w:r w:rsidR="00865741">
        <w:t>reviewed</w:t>
      </w:r>
    </w:p>
    <w:tbl>
      <w:tblPr>
        <w:tblStyle w:val="Frontier"/>
        <w:tblW w:w="10200" w:type="dxa"/>
        <w:tblInd w:w="-1134" w:type="dxa"/>
        <w:tblLayout w:type="fixed"/>
        <w:tblLook w:val="0620" w:firstRow="1" w:lastRow="0" w:firstColumn="0" w:lastColumn="0" w:noHBand="1" w:noVBand="1"/>
      </w:tblPr>
      <w:tblGrid>
        <w:gridCol w:w="1722"/>
        <w:gridCol w:w="1626"/>
        <w:gridCol w:w="1730"/>
        <w:gridCol w:w="1714"/>
        <w:gridCol w:w="1707"/>
        <w:gridCol w:w="1701"/>
      </w:tblGrid>
      <w:tr w:rsidR="00FA7FD8" w:rsidRPr="00FA7FD8" w14:paraId="0C32AE75" w14:textId="77777777" w:rsidTr="00FA7FD8">
        <w:trPr>
          <w:cnfStyle w:val="100000000000" w:firstRow="1" w:lastRow="0" w:firstColumn="0" w:lastColumn="0" w:oddVBand="0" w:evenVBand="0" w:oddHBand="0" w:evenHBand="0" w:firstRowFirstColumn="0" w:firstRowLastColumn="0" w:lastRowFirstColumn="0" w:lastRowLastColumn="0"/>
          <w:tblHeader/>
        </w:trPr>
        <w:tc>
          <w:tcPr>
            <w:tcW w:w="844" w:type="pct"/>
            <w:shd w:val="clear" w:color="auto" w:fill="auto"/>
          </w:tcPr>
          <w:p w14:paraId="287B9992" w14:textId="77777777" w:rsidR="001E0250" w:rsidRDefault="00FA7FD8" w:rsidP="00FA7FD8">
            <w:pPr>
              <w:pStyle w:val="TableHeadingLeft"/>
            </w:pPr>
            <w:bookmarkStart w:id="66" w:name="_Hlk19172998"/>
            <w:r w:rsidRPr="00FA7FD8">
              <w:t>Scheme/</w:t>
            </w:r>
          </w:p>
          <w:p w14:paraId="77C3D5D0" w14:textId="3F6EA2E1" w:rsidR="00FA7FD8" w:rsidRPr="00FA7FD8" w:rsidRDefault="00FA7FD8" w:rsidP="001E0250">
            <w:pPr>
              <w:pStyle w:val="TableHeadingLeft"/>
            </w:pPr>
            <w:r w:rsidRPr="00FA7FD8">
              <w:t>organisation name</w:t>
            </w:r>
          </w:p>
        </w:tc>
        <w:tc>
          <w:tcPr>
            <w:tcW w:w="797" w:type="pct"/>
            <w:shd w:val="clear" w:color="auto" w:fill="auto"/>
          </w:tcPr>
          <w:p w14:paraId="2EEE78E9" w14:textId="77777777" w:rsidR="00FA7FD8" w:rsidRPr="00FA7FD8" w:rsidRDefault="00FA7FD8" w:rsidP="00FA7FD8">
            <w:pPr>
              <w:pStyle w:val="TableHeadingLeft"/>
            </w:pPr>
            <w:r w:rsidRPr="00FA7FD8">
              <w:t>Funding body</w:t>
            </w:r>
          </w:p>
        </w:tc>
        <w:tc>
          <w:tcPr>
            <w:tcW w:w="848" w:type="pct"/>
            <w:shd w:val="clear" w:color="auto" w:fill="auto"/>
          </w:tcPr>
          <w:p w14:paraId="0DA14F4D" w14:textId="77777777" w:rsidR="00FA7FD8" w:rsidRPr="00FA7FD8" w:rsidRDefault="00FA7FD8" w:rsidP="00FA7FD8">
            <w:pPr>
              <w:pStyle w:val="TableHeadingLeft"/>
            </w:pPr>
            <w:r w:rsidRPr="00FA7FD8">
              <w:t>Types of work funded</w:t>
            </w:r>
          </w:p>
        </w:tc>
        <w:tc>
          <w:tcPr>
            <w:tcW w:w="840" w:type="pct"/>
            <w:shd w:val="clear" w:color="auto" w:fill="auto"/>
          </w:tcPr>
          <w:p w14:paraId="006BE97C" w14:textId="77777777" w:rsidR="00FA7FD8" w:rsidRPr="00FA7FD8" w:rsidRDefault="009366B0" w:rsidP="00FA7FD8">
            <w:pPr>
              <w:pStyle w:val="TableHeadingLeft"/>
            </w:pPr>
            <w:r>
              <w:t>G</w:t>
            </w:r>
            <w:r w:rsidR="00FA7FD8" w:rsidRPr="00FA7FD8">
              <w:t>rants value estimate***</w:t>
            </w:r>
          </w:p>
        </w:tc>
        <w:tc>
          <w:tcPr>
            <w:tcW w:w="837" w:type="pct"/>
            <w:shd w:val="clear" w:color="auto" w:fill="auto"/>
          </w:tcPr>
          <w:p w14:paraId="46E8E97A" w14:textId="77777777" w:rsidR="00FA7FD8" w:rsidRPr="00FA7FD8" w:rsidRDefault="00FA7FD8" w:rsidP="00FA7FD8">
            <w:pPr>
              <w:pStyle w:val="TableHeadingLeft"/>
            </w:pPr>
            <w:r w:rsidRPr="00FA7FD8">
              <w:t>Years covered by grants value estimate*</w:t>
            </w:r>
          </w:p>
        </w:tc>
        <w:tc>
          <w:tcPr>
            <w:tcW w:w="834" w:type="pct"/>
            <w:shd w:val="clear" w:color="auto" w:fill="auto"/>
          </w:tcPr>
          <w:p w14:paraId="7051C655" w14:textId="77777777" w:rsidR="00FA7FD8" w:rsidRPr="00FA7FD8" w:rsidRDefault="00FA7FD8" w:rsidP="00FA7FD8">
            <w:pPr>
              <w:pStyle w:val="TableHeadingLeft"/>
            </w:pPr>
            <w:r w:rsidRPr="00FA7FD8">
              <w:t>Geography</w:t>
            </w:r>
          </w:p>
        </w:tc>
      </w:tr>
      <w:tr w:rsidR="00FA7FD8" w:rsidRPr="00FA7FD8" w14:paraId="162516AC" w14:textId="77777777" w:rsidTr="00FA7FD8">
        <w:tc>
          <w:tcPr>
            <w:tcW w:w="844" w:type="pct"/>
          </w:tcPr>
          <w:p w14:paraId="0F5B707C" w14:textId="77777777" w:rsidR="00FA7FD8" w:rsidRPr="00FA7FD8" w:rsidRDefault="00FA7FD8" w:rsidP="00FA7FD8">
            <w:pPr>
              <w:pStyle w:val="TableTextLeft"/>
            </w:pPr>
            <w:r w:rsidRPr="00FA7FD8">
              <w:t>Heritage Grants**</w:t>
            </w:r>
          </w:p>
        </w:tc>
        <w:tc>
          <w:tcPr>
            <w:tcW w:w="797" w:type="pct"/>
          </w:tcPr>
          <w:p w14:paraId="41F6FE71" w14:textId="77777777" w:rsidR="00FA7FD8" w:rsidRPr="00FA7FD8" w:rsidRDefault="00FA7FD8" w:rsidP="00FA7FD8">
            <w:pPr>
              <w:pStyle w:val="TableTextLeft"/>
            </w:pPr>
            <w:r>
              <w:t>National Lottery Heritage Fund</w:t>
            </w:r>
          </w:p>
        </w:tc>
        <w:tc>
          <w:tcPr>
            <w:tcW w:w="848" w:type="pct"/>
          </w:tcPr>
          <w:p w14:paraId="3B8C1423" w14:textId="77777777" w:rsidR="00FA7FD8" w:rsidRPr="00FA7FD8" w:rsidRDefault="00FA7FD8" w:rsidP="00FA7FD8">
            <w:pPr>
              <w:pStyle w:val="TableTextLeft"/>
            </w:pPr>
            <w:r w:rsidRPr="00FA7FD8">
              <w:t>Large/very large maintenance and repairs</w:t>
            </w:r>
          </w:p>
        </w:tc>
        <w:tc>
          <w:tcPr>
            <w:tcW w:w="840" w:type="pct"/>
          </w:tcPr>
          <w:p w14:paraId="07ED4973" w14:textId="77777777" w:rsidR="00FA7FD8" w:rsidRPr="00FA7FD8" w:rsidRDefault="00FA7FD8" w:rsidP="00FA7FD8">
            <w:pPr>
              <w:pStyle w:val="TableTextLeft"/>
            </w:pPr>
            <w:r w:rsidRPr="00FA7FD8">
              <w:t>£107.9 million</w:t>
            </w:r>
            <w:r w:rsidRPr="00FA7FD8">
              <w:rPr>
                <w:color w:val="FF0000"/>
                <w:vertAlign w:val="superscript"/>
              </w:rPr>
              <w:footnoteReference w:id="16"/>
            </w:r>
          </w:p>
        </w:tc>
        <w:tc>
          <w:tcPr>
            <w:tcW w:w="837" w:type="pct"/>
          </w:tcPr>
          <w:p w14:paraId="3527863D" w14:textId="39E66B25" w:rsidR="00FA7FD8" w:rsidRPr="00FA7FD8" w:rsidRDefault="00FA7FD8" w:rsidP="00FA7FD8">
            <w:pPr>
              <w:pStyle w:val="TableTextLeft"/>
            </w:pPr>
            <w:r w:rsidRPr="00FA7FD8">
              <w:t>2013/14</w:t>
            </w:r>
            <w:r w:rsidR="001E0250">
              <w:t>-</w:t>
            </w:r>
            <w:r w:rsidRPr="00FA7FD8">
              <w:t>2017/18*</w:t>
            </w:r>
          </w:p>
        </w:tc>
        <w:tc>
          <w:tcPr>
            <w:tcW w:w="834" w:type="pct"/>
          </w:tcPr>
          <w:p w14:paraId="4855943F" w14:textId="77777777" w:rsidR="00FA7FD8" w:rsidRPr="00FA7FD8" w:rsidRDefault="00FA7FD8" w:rsidP="00FA7FD8">
            <w:pPr>
              <w:pStyle w:val="TableTextLeft"/>
            </w:pPr>
            <w:r w:rsidRPr="00FA7FD8">
              <w:t>UK</w:t>
            </w:r>
          </w:p>
        </w:tc>
      </w:tr>
      <w:tr w:rsidR="00FA7FD8" w:rsidRPr="00FA7FD8" w14:paraId="4449DACA" w14:textId="77777777" w:rsidTr="00FA7FD8">
        <w:tc>
          <w:tcPr>
            <w:tcW w:w="844" w:type="pct"/>
          </w:tcPr>
          <w:p w14:paraId="27E37989" w14:textId="77777777" w:rsidR="00FA7FD8" w:rsidRPr="00FA7FD8" w:rsidRDefault="00FA7FD8" w:rsidP="00FA7FD8">
            <w:pPr>
              <w:pStyle w:val="TableTextLeft"/>
            </w:pPr>
            <w:r w:rsidRPr="00FA7FD8">
              <w:t>Our Heritage**</w:t>
            </w:r>
          </w:p>
        </w:tc>
        <w:tc>
          <w:tcPr>
            <w:tcW w:w="797" w:type="pct"/>
          </w:tcPr>
          <w:p w14:paraId="5CBA4752" w14:textId="77777777" w:rsidR="00FA7FD8" w:rsidRPr="00FA7FD8" w:rsidRDefault="00FA7FD8" w:rsidP="00FA7FD8">
            <w:pPr>
              <w:pStyle w:val="TableTextLeft"/>
            </w:pPr>
            <w:r>
              <w:t>National Lottery Heritage Fund</w:t>
            </w:r>
          </w:p>
        </w:tc>
        <w:tc>
          <w:tcPr>
            <w:tcW w:w="848" w:type="pct"/>
          </w:tcPr>
          <w:p w14:paraId="714F0AB9" w14:textId="77777777" w:rsidR="00FA7FD8" w:rsidRPr="00FA7FD8" w:rsidRDefault="00FA7FD8" w:rsidP="00FA7FD8">
            <w:pPr>
              <w:pStyle w:val="TableTextLeft"/>
            </w:pPr>
            <w:r w:rsidRPr="00FA7FD8">
              <w:t>Medium/large maintenance and repairs</w:t>
            </w:r>
          </w:p>
        </w:tc>
        <w:tc>
          <w:tcPr>
            <w:tcW w:w="840" w:type="pct"/>
          </w:tcPr>
          <w:p w14:paraId="005B57AB" w14:textId="77777777" w:rsidR="00FA7FD8" w:rsidRPr="00FA7FD8" w:rsidRDefault="00FA7FD8" w:rsidP="00FA7FD8">
            <w:pPr>
              <w:pStyle w:val="TableTextLeft"/>
            </w:pPr>
            <w:r w:rsidRPr="00FA7FD8">
              <w:t>£7.8 million</w:t>
            </w:r>
            <w:r w:rsidRPr="00FA7FD8">
              <w:rPr>
                <w:color w:val="FF0000"/>
                <w:vertAlign w:val="superscript"/>
              </w:rPr>
              <w:footnoteReference w:id="17"/>
            </w:r>
          </w:p>
        </w:tc>
        <w:tc>
          <w:tcPr>
            <w:tcW w:w="837" w:type="pct"/>
          </w:tcPr>
          <w:p w14:paraId="4B3EE35B" w14:textId="40583A35" w:rsidR="00FA7FD8" w:rsidRPr="00FA7FD8" w:rsidRDefault="00FA7FD8" w:rsidP="00FA7FD8">
            <w:pPr>
              <w:pStyle w:val="TableTextLeft"/>
            </w:pPr>
            <w:r w:rsidRPr="00FA7FD8">
              <w:t>2013/14</w:t>
            </w:r>
            <w:r w:rsidR="001E0250">
              <w:t>-</w:t>
            </w:r>
            <w:r w:rsidRPr="00FA7FD8">
              <w:t>2017/18*</w:t>
            </w:r>
          </w:p>
        </w:tc>
        <w:tc>
          <w:tcPr>
            <w:tcW w:w="834" w:type="pct"/>
          </w:tcPr>
          <w:p w14:paraId="46A508A7" w14:textId="77777777" w:rsidR="00FA7FD8" w:rsidRPr="00FA7FD8" w:rsidRDefault="00FA7FD8" w:rsidP="00FA7FD8">
            <w:pPr>
              <w:pStyle w:val="TableTextLeft"/>
            </w:pPr>
            <w:r w:rsidRPr="00FA7FD8">
              <w:t>UK</w:t>
            </w:r>
          </w:p>
        </w:tc>
      </w:tr>
      <w:bookmarkEnd w:id="66"/>
      <w:tr w:rsidR="00FA7FD8" w:rsidRPr="00FA7FD8" w14:paraId="56CE8F4E" w14:textId="77777777" w:rsidTr="00FA7FD8">
        <w:tc>
          <w:tcPr>
            <w:tcW w:w="844" w:type="pct"/>
          </w:tcPr>
          <w:p w14:paraId="605B5557" w14:textId="77777777" w:rsidR="00FA7FD8" w:rsidRPr="00FA7FD8" w:rsidRDefault="00FA7FD8" w:rsidP="00FA7FD8">
            <w:pPr>
              <w:pStyle w:val="TableTextLeft"/>
            </w:pPr>
            <w:r w:rsidRPr="00FA7FD8">
              <w:t>Sharing Heritage**</w:t>
            </w:r>
          </w:p>
        </w:tc>
        <w:tc>
          <w:tcPr>
            <w:tcW w:w="797" w:type="pct"/>
          </w:tcPr>
          <w:p w14:paraId="2AE5E244" w14:textId="77777777" w:rsidR="00FA7FD8" w:rsidRPr="00FA7FD8" w:rsidRDefault="00FA7FD8" w:rsidP="00FA7FD8">
            <w:pPr>
              <w:pStyle w:val="TableTextLeft"/>
            </w:pPr>
            <w:r>
              <w:t>National Lottery Heritage Fund</w:t>
            </w:r>
          </w:p>
        </w:tc>
        <w:tc>
          <w:tcPr>
            <w:tcW w:w="848" w:type="pct"/>
          </w:tcPr>
          <w:p w14:paraId="5026279D" w14:textId="77777777" w:rsidR="00FA7FD8" w:rsidRPr="00FA7FD8" w:rsidRDefault="00FA7FD8" w:rsidP="00FA7FD8">
            <w:pPr>
              <w:pStyle w:val="TableTextLeft"/>
            </w:pPr>
            <w:r w:rsidRPr="00FA7FD8">
              <w:t>Small maintenance and repairs</w:t>
            </w:r>
          </w:p>
        </w:tc>
        <w:tc>
          <w:tcPr>
            <w:tcW w:w="840" w:type="pct"/>
          </w:tcPr>
          <w:p w14:paraId="62CA94DD" w14:textId="77777777" w:rsidR="00FA7FD8" w:rsidRPr="00FA7FD8" w:rsidRDefault="00FA7FD8" w:rsidP="00FA7FD8">
            <w:pPr>
              <w:pStyle w:val="TableTextLeft"/>
            </w:pPr>
            <w:r w:rsidRPr="00FA7FD8">
              <w:t>£0.6 million</w:t>
            </w:r>
            <w:r w:rsidRPr="00FA7FD8">
              <w:rPr>
                <w:color w:val="FF0000"/>
                <w:vertAlign w:val="superscript"/>
              </w:rPr>
              <w:footnoteReference w:id="18"/>
            </w:r>
          </w:p>
        </w:tc>
        <w:tc>
          <w:tcPr>
            <w:tcW w:w="837" w:type="pct"/>
          </w:tcPr>
          <w:p w14:paraId="10BDD288" w14:textId="2C4EA3BB" w:rsidR="00FA7FD8" w:rsidRPr="00FA7FD8" w:rsidRDefault="00FA7FD8" w:rsidP="00FA7FD8">
            <w:pPr>
              <w:pStyle w:val="TableTextLeft"/>
            </w:pPr>
            <w:r w:rsidRPr="00FA7FD8">
              <w:t>2013/14</w:t>
            </w:r>
            <w:r w:rsidR="001E0250">
              <w:t>-</w:t>
            </w:r>
            <w:r w:rsidRPr="00FA7FD8">
              <w:t>2017/18*</w:t>
            </w:r>
          </w:p>
        </w:tc>
        <w:tc>
          <w:tcPr>
            <w:tcW w:w="834" w:type="pct"/>
          </w:tcPr>
          <w:p w14:paraId="5D4262A0" w14:textId="77777777" w:rsidR="00FA7FD8" w:rsidRPr="00FA7FD8" w:rsidRDefault="00FA7FD8" w:rsidP="00FA7FD8">
            <w:pPr>
              <w:pStyle w:val="TableTextLeft"/>
            </w:pPr>
            <w:r w:rsidRPr="00FA7FD8">
              <w:t>UK</w:t>
            </w:r>
          </w:p>
        </w:tc>
      </w:tr>
      <w:tr w:rsidR="00FA7FD8" w:rsidRPr="00FA7FD8" w14:paraId="34DA52A7" w14:textId="77777777" w:rsidTr="00FA7FD8">
        <w:tc>
          <w:tcPr>
            <w:tcW w:w="844" w:type="pct"/>
          </w:tcPr>
          <w:p w14:paraId="4D5C94DA" w14:textId="5842488A" w:rsidR="00FA7FD8" w:rsidRPr="00FA7FD8" w:rsidRDefault="00FA7FD8" w:rsidP="00FA7FD8">
            <w:pPr>
              <w:pStyle w:val="TableTextLeft"/>
            </w:pPr>
            <w:r w:rsidRPr="00FA7FD8">
              <w:t xml:space="preserve">First World War: </w:t>
            </w:r>
            <w:r w:rsidR="00F675FF">
              <w:t>T</w:t>
            </w:r>
            <w:r w:rsidRPr="00FA7FD8">
              <w:t xml:space="preserve">hen and </w:t>
            </w:r>
            <w:r w:rsidR="00F675FF">
              <w:t>N</w:t>
            </w:r>
            <w:r w:rsidRPr="00FA7FD8">
              <w:t>ow**</w:t>
            </w:r>
          </w:p>
        </w:tc>
        <w:tc>
          <w:tcPr>
            <w:tcW w:w="797" w:type="pct"/>
          </w:tcPr>
          <w:p w14:paraId="73C75026" w14:textId="77777777" w:rsidR="00FA7FD8" w:rsidRPr="00FA7FD8" w:rsidRDefault="00FA7FD8" w:rsidP="00FA7FD8">
            <w:pPr>
              <w:pStyle w:val="TableTextLeft"/>
            </w:pPr>
            <w:r>
              <w:t>National Lottery Heritage Fund</w:t>
            </w:r>
          </w:p>
        </w:tc>
        <w:tc>
          <w:tcPr>
            <w:tcW w:w="848" w:type="pct"/>
          </w:tcPr>
          <w:p w14:paraId="405AC3A8" w14:textId="77777777" w:rsidR="00FA7FD8" w:rsidRPr="00FA7FD8" w:rsidRDefault="00FA7FD8" w:rsidP="00FA7FD8">
            <w:pPr>
              <w:pStyle w:val="TableTextLeft"/>
            </w:pPr>
            <w:r w:rsidRPr="00FA7FD8">
              <w:t>Conservation of war heritage</w:t>
            </w:r>
          </w:p>
        </w:tc>
        <w:tc>
          <w:tcPr>
            <w:tcW w:w="840" w:type="pct"/>
          </w:tcPr>
          <w:p w14:paraId="7510D5A0" w14:textId="77777777" w:rsidR="00FA7FD8" w:rsidRPr="00FA7FD8" w:rsidRDefault="00FA7FD8" w:rsidP="00FA7FD8">
            <w:pPr>
              <w:pStyle w:val="TableTextLeft"/>
            </w:pPr>
            <w:r w:rsidRPr="00FA7FD8">
              <w:t>£0.6 million</w:t>
            </w:r>
            <w:r w:rsidRPr="00FA7FD8">
              <w:rPr>
                <w:color w:val="FF0000"/>
                <w:vertAlign w:val="superscript"/>
              </w:rPr>
              <w:footnoteReference w:id="19"/>
            </w:r>
          </w:p>
        </w:tc>
        <w:tc>
          <w:tcPr>
            <w:tcW w:w="837" w:type="pct"/>
          </w:tcPr>
          <w:p w14:paraId="21E053E9" w14:textId="25D2FE24" w:rsidR="00FA7FD8" w:rsidRPr="00FA7FD8" w:rsidRDefault="00FA7FD8" w:rsidP="00FA7FD8">
            <w:pPr>
              <w:pStyle w:val="TableTextLeft"/>
            </w:pPr>
            <w:r w:rsidRPr="00FA7FD8">
              <w:t>2013/14</w:t>
            </w:r>
            <w:r w:rsidR="001E0250">
              <w:t>-</w:t>
            </w:r>
            <w:r w:rsidRPr="00FA7FD8">
              <w:t>2017/18*</w:t>
            </w:r>
          </w:p>
        </w:tc>
        <w:tc>
          <w:tcPr>
            <w:tcW w:w="834" w:type="pct"/>
          </w:tcPr>
          <w:p w14:paraId="35FFE3FE" w14:textId="77777777" w:rsidR="00FA7FD8" w:rsidRPr="00FA7FD8" w:rsidRDefault="00FA7FD8" w:rsidP="00FA7FD8">
            <w:pPr>
              <w:pStyle w:val="TableTextLeft"/>
            </w:pPr>
            <w:r w:rsidRPr="00FA7FD8">
              <w:t>UK</w:t>
            </w:r>
          </w:p>
        </w:tc>
      </w:tr>
      <w:tr w:rsidR="00FA7FD8" w:rsidRPr="00FA7FD8" w14:paraId="33CD09E8" w14:textId="77777777" w:rsidTr="00FA7FD8">
        <w:tc>
          <w:tcPr>
            <w:tcW w:w="844" w:type="pct"/>
          </w:tcPr>
          <w:p w14:paraId="36A1A02B" w14:textId="77777777" w:rsidR="00FA7FD8" w:rsidRPr="00FA7FD8" w:rsidRDefault="00FA7FD8" w:rsidP="00FA7FD8">
            <w:pPr>
              <w:pStyle w:val="TableTextLeft"/>
            </w:pPr>
            <w:r w:rsidRPr="00FA7FD8">
              <w:t>National Churches Trust</w:t>
            </w:r>
          </w:p>
        </w:tc>
        <w:tc>
          <w:tcPr>
            <w:tcW w:w="797" w:type="pct"/>
          </w:tcPr>
          <w:p w14:paraId="718A60BE" w14:textId="77777777" w:rsidR="00FA7FD8" w:rsidRPr="00FA7FD8" w:rsidRDefault="00DD282F" w:rsidP="00FA7FD8">
            <w:pPr>
              <w:pStyle w:val="TableTextLeft"/>
            </w:pPr>
            <w:r w:rsidRPr="00FA7FD8">
              <w:t>National Churches Trust</w:t>
            </w:r>
          </w:p>
        </w:tc>
        <w:tc>
          <w:tcPr>
            <w:tcW w:w="848" w:type="pct"/>
          </w:tcPr>
          <w:p w14:paraId="64AE5208" w14:textId="77777777" w:rsidR="00FA7FD8" w:rsidRPr="00FA7FD8" w:rsidRDefault="00FA7FD8" w:rsidP="00FA7FD8">
            <w:pPr>
              <w:pStyle w:val="TableTextLeft"/>
            </w:pPr>
            <w:r w:rsidRPr="00FA7FD8">
              <w:t>Small repair, maintenance and community support grants</w:t>
            </w:r>
          </w:p>
        </w:tc>
        <w:tc>
          <w:tcPr>
            <w:tcW w:w="840" w:type="pct"/>
          </w:tcPr>
          <w:p w14:paraId="0E8DE43C" w14:textId="77777777" w:rsidR="00FA7FD8" w:rsidRPr="00FA7FD8" w:rsidRDefault="00FA7FD8" w:rsidP="00FA7FD8">
            <w:pPr>
              <w:pStyle w:val="TableTextLeft"/>
            </w:pPr>
            <w:r w:rsidRPr="00FA7FD8">
              <w:t>£16 million</w:t>
            </w:r>
            <w:r w:rsidRPr="00FA7FD8">
              <w:rPr>
                <w:color w:val="FF0000"/>
                <w:vertAlign w:val="superscript"/>
              </w:rPr>
              <w:footnoteReference w:id="20"/>
            </w:r>
          </w:p>
        </w:tc>
        <w:tc>
          <w:tcPr>
            <w:tcW w:w="837" w:type="pct"/>
          </w:tcPr>
          <w:p w14:paraId="747997C7" w14:textId="7C3B2E47" w:rsidR="00FA7FD8" w:rsidRPr="00FA7FD8" w:rsidRDefault="00FA7FD8" w:rsidP="00FA7FD8">
            <w:pPr>
              <w:pStyle w:val="TableTextLeft"/>
            </w:pPr>
            <w:r w:rsidRPr="00FA7FD8">
              <w:t>2007</w:t>
            </w:r>
            <w:r w:rsidR="001E0250">
              <w:t>-</w:t>
            </w:r>
            <w:r>
              <w:t>2</w:t>
            </w:r>
            <w:r w:rsidRPr="00FA7FD8">
              <w:t>018</w:t>
            </w:r>
          </w:p>
        </w:tc>
        <w:tc>
          <w:tcPr>
            <w:tcW w:w="834" w:type="pct"/>
          </w:tcPr>
          <w:p w14:paraId="77C0A028" w14:textId="77777777" w:rsidR="00FA7FD8" w:rsidRPr="00FA7FD8" w:rsidRDefault="00FA7FD8" w:rsidP="00FA7FD8">
            <w:pPr>
              <w:pStyle w:val="TableTextLeft"/>
            </w:pPr>
            <w:r w:rsidRPr="00FA7FD8">
              <w:t>UK</w:t>
            </w:r>
          </w:p>
        </w:tc>
      </w:tr>
      <w:tr w:rsidR="00FA7FD8" w:rsidRPr="00FA7FD8" w14:paraId="584EAE5C" w14:textId="77777777" w:rsidTr="00FA7FD8">
        <w:tc>
          <w:tcPr>
            <w:tcW w:w="844" w:type="pct"/>
          </w:tcPr>
          <w:p w14:paraId="5C01C7FF" w14:textId="00102AED" w:rsidR="00FA7FD8" w:rsidRPr="00FA7FD8" w:rsidRDefault="00FA7FD8" w:rsidP="00FA7FD8">
            <w:pPr>
              <w:pStyle w:val="TableTextLeft"/>
            </w:pPr>
            <w:r w:rsidRPr="00FA7FD8">
              <w:t xml:space="preserve">Allchurches </w:t>
            </w:r>
            <w:r w:rsidR="00F675FF">
              <w:t>Trust</w:t>
            </w:r>
          </w:p>
        </w:tc>
        <w:tc>
          <w:tcPr>
            <w:tcW w:w="797" w:type="pct"/>
          </w:tcPr>
          <w:p w14:paraId="4B625CC0" w14:textId="77777777" w:rsidR="00FA7FD8" w:rsidRPr="00FA7FD8" w:rsidRDefault="00FA7FD8" w:rsidP="00FA7FD8">
            <w:pPr>
              <w:pStyle w:val="TableTextLeft"/>
            </w:pPr>
            <w:r w:rsidRPr="00FA7FD8">
              <w:t>Ecclesiastical Insurance Group</w:t>
            </w:r>
          </w:p>
        </w:tc>
        <w:tc>
          <w:tcPr>
            <w:tcW w:w="848" w:type="pct"/>
          </w:tcPr>
          <w:p w14:paraId="178D06CC" w14:textId="77777777" w:rsidR="00FA7FD8" w:rsidRPr="00FA7FD8" w:rsidRDefault="00FA7FD8" w:rsidP="00FA7FD8">
            <w:pPr>
              <w:pStyle w:val="TableTextLeft"/>
            </w:pPr>
            <w:r w:rsidRPr="00FA7FD8">
              <w:t>Wide scope, not limited to the fabric of the building</w:t>
            </w:r>
          </w:p>
        </w:tc>
        <w:tc>
          <w:tcPr>
            <w:tcW w:w="840" w:type="pct"/>
          </w:tcPr>
          <w:p w14:paraId="184A79CF" w14:textId="77777777" w:rsidR="00FA7FD8" w:rsidRPr="00FA7FD8" w:rsidRDefault="00FA7FD8" w:rsidP="00FA7FD8">
            <w:pPr>
              <w:pStyle w:val="TableTextLeft"/>
            </w:pPr>
            <w:r w:rsidRPr="00FA7FD8">
              <w:t>£171 million****</w:t>
            </w:r>
            <w:r w:rsidRPr="00FA7FD8">
              <w:rPr>
                <w:color w:val="FF0000"/>
                <w:vertAlign w:val="superscript"/>
              </w:rPr>
              <w:footnoteReference w:id="21"/>
            </w:r>
          </w:p>
        </w:tc>
        <w:tc>
          <w:tcPr>
            <w:tcW w:w="837" w:type="pct"/>
          </w:tcPr>
          <w:p w14:paraId="7C2FA86D" w14:textId="2C5A514F" w:rsidR="00FA7FD8" w:rsidRPr="00FA7FD8" w:rsidRDefault="00FA7FD8" w:rsidP="00FA7FD8">
            <w:pPr>
              <w:pStyle w:val="TableTextLeft"/>
            </w:pPr>
            <w:r w:rsidRPr="00FA7FD8">
              <w:t>1972</w:t>
            </w:r>
            <w:r w:rsidR="001E0250">
              <w:t>-</w:t>
            </w:r>
            <w:r w:rsidRPr="00FA7FD8">
              <w:t>2018</w:t>
            </w:r>
          </w:p>
        </w:tc>
        <w:tc>
          <w:tcPr>
            <w:tcW w:w="834" w:type="pct"/>
          </w:tcPr>
          <w:p w14:paraId="4B5D6092" w14:textId="77777777" w:rsidR="00FA7FD8" w:rsidRPr="00FA7FD8" w:rsidRDefault="00FA7FD8" w:rsidP="00FA7FD8">
            <w:pPr>
              <w:pStyle w:val="TableTextLeft"/>
            </w:pPr>
            <w:r w:rsidRPr="00FA7FD8">
              <w:t>UK</w:t>
            </w:r>
          </w:p>
        </w:tc>
      </w:tr>
    </w:tbl>
    <w:p w14:paraId="5782A854" w14:textId="77777777" w:rsidR="00CE390A" w:rsidRPr="00FA7FD8" w:rsidRDefault="00CE390A" w:rsidP="00CE390A">
      <w:pPr>
        <w:pStyle w:val="SourceWide"/>
      </w:pPr>
      <w:r w:rsidRPr="00FA7FD8">
        <w:t xml:space="preserve">Source: </w:t>
      </w:r>
      <w:r w:rsidRPr="00FA7FD8">
        <w:tab/>
        <w:t>Frontier Economics, see foot</w:t>
      </w:r>
      <w:r>
        <w:t>notes and References for individual sources.</w:t>
      </w:r>
    </w:p>
    <w:p w14:paraId="5D83D9C9" w14:textId="6CEBBA1E" w:rsidR="00EB3429" w:rsidRDefault="007320ED" w:rsidP="00EB3429">
      <w:pPr>
        <w:pStyle w:val="SourceWide"/>
      </w:pPr>
      <w:r>
        <w:t xml:space="preserve">Note: </w:t>
      </w:r>
      <w:r w:rsidR="00EB3429">
        <w:tab/>
      </w:r>
      <w:r>
        <w:t>*</w:t>
      </w:r>
      <w:r w:rsidR="009366B0">
        <w:t>T</w:t>
      </w:r>
      <w:r>
        <w:t>he data analysed for these schemes relate to the years 2013</w:t>
      </w:r>
      <w:r w:rsidR="00D25484">
        <w:t>/</w:t>
      </w:r>
      <w:r>
        <w:t>14 to 2017</w:t>
      </w:r>
      <w:r w:rsidR="00D25484">
        <w:t>/</w:t>
      </w:r>
      <w:r>
        <w:t xml:space="preserve">18. </w:t>
      </w:r>
      <w:r w:rsidR="00882903">
        <w:t>In some cases</w:t>
      </w:r>
      <w:r w:rsidR="00D25484">
        <w:t>,</w:t>
      </w:r>
      <w:r w:rsidR="00882903">
        <w:t xml:space="preserve"> t</w:t>
      </w:r>
      <w:r>
        <w:t>he schemes</w:t>
      </w:r>
      <w:r w:rsidR="00882903">
        <w:t xml:space="preserve"> were</w:t>
      </w:r>
      <w:r>
        <w:t xml:space="preserve"> in operation for longer </w:t>
      </w:r>
      <w:r w:rsidR="00882903">
        <w:t>and/or are</w:t>
      </w:r>
      <w:r>
        <w:t xml:space="preserve"> ongoing. **</w:t>
      </w:r>
      <w:r w:rsidR="009366B0">
        <w:t>T</w:t>
      </w:r>
      <w:r>
        <w:t>hese grants are not exclusively for places of worship</w:t>
      </w:r>
      <w:r w:rsidR="009366B0">
        <w:t>, but</w:t>
      </w:r>
      <w:r>
        <w:t xml:space="preserve"> the data analysed concern grants to places of worship only.</w:t>
      </w:r>
      <w:r w:rsidR="00876E5E">
        <w:t xml:space="preserve"> ***</w:t>
      </w:r>
      <w:r w:rsidR="009366B0">
        <w:t>A</w:t>
      </w:r>
      <w:r>
        <w:t xml:space="preserve"> </w:t>
      </w:r>
      <w:r w:rsidR="00876E5E">
        <w:t xml:space="preserve">total across schemes is not provided because </w:t>
      </w:r>
      <w:r w:rsidR="009366B0">
        <w:t xml:space="preserve">the data reviewed </w:t>
      </w:r>
      <w:r w:rsidR="00FA194B">
        <w:t xml:space="preserve">are </w:t>
      </w:r>
      <w:r w:rsidR="009366B0">
        <w:t>not over comparable time periods</w:t>
      </w:r>
      <w:r w:rsidR="00876E5E">
        <w:t>.</w:t>
      </w:r>
      <w:r w:rsidR="00D25484">
        <w:t xml:space="preserve"> </w:t>
      </w:r>
      <w:r w:rsidR="00A65A31">
        <w:t>****These grants are not exclusively for places of worship.</w:t>
      </w:r>
    </w:p>
    <w:p w14:paraId="78CC0353" w14:textId="347F6546" w:rsidR="005E24D1" w:rsidRDefault="005E6F76" w:rsidP="005F3161">
      <w:pPr>
        <w:pStyle w:val="ParaBullet1"/>
      </w:pPr>
      <w:r>
        <w:t xml:space="preserve">The </w:t>
      </w:r>
      <w:r w:rsidR="00FA7FD8" w:rsidRPr="00F315B0">
        <w:rPr>
          <w:b/>
          <w:bCs/>
        </w:rPr>
        <w:t>National Lottery Heritage Fund</w:t>
      </w:r>
      <w:r w:rsidR="00FA7FD8">
        <w:t xml:space="preserve"> </w:t>
      </w:r>
      <w:r>
        <w:t xml:space="preserve">awards grants to places of worship through its wider heritage grants. For these grants, places of worship are in competition with secular heritage projects. </w:t>
      </w:r>
      <w:r w:rsidR="006354E0">
        <w:t>Data was analysed</w:t>
      </w:r>
      <w:r w:rsidR="009A60CE">
        <w:t xml:space="preserve"> for the four most important programmes in terms of total grants value awarded to places of worship between 2013</w:t>
      </w:r>
      <w:r w:rsidR="00F675FF">
        <w:t>/</w:t>
      </w:r>
      <w:r w:rsidR="009A60CE">
        <w:t>14 and 2017</w:t>
      </w:r>
      <w:r w:rsidR="00F675FF">
        <w:t>/</w:t>
      </w:r>
      <w:r w:rsidR="009A60CE">
        <w:t xml:space="preserve">18: </w:t>
      </w:r>
    </w:p>
    <w:p w14:paraId="45A886FB" w14:textId="0D5D9DF1" w:rsidR="005E6F76" w:rsidRDefault="005E6F76" w:rsidP="00056B7E">
      <w:pPr>
        <w:pStyle w:val="ParaBullet2"/>
      </w:pPr>
      <w:r>
        <w:lastRenderedPageBreak/>
        <w:t xml:space="preserve">The main programme from which places of worship </w:t>
      </w:r>
      <w:r w:rsidR="00F315B0">
        <w:t xml:space="preserve">have </w:t>
      </w:r>
      <w:r>
        <w:t xml:space="preserve">benefited in the last few years is the </w:t>
      </w:r>
      <w:r w:rsidRPr="00056B7E">
        <w:rPr>
          <w:b/>
        </w:rPr>
        <w:t>Heritage Grants</w:t>
      </w:r>
      <w:r>
        <w:t xml:space="preserve"> programme. The programme awarded</w:t>
      </w:r>
      <w:r w:rsidR="005E24D1">
        <w:t xml:space="preserve"> a total of </w:t>
      </w:r>
      <w:r w:rsidR="00BA4696">
        <w:t>66</w:t>
      </w:r>
      <w:r>
        <w:t xml:space="preserve"> large grants</w:t>
      </w:r>
      <w:r w:rsidR="00BA4696">
        <w:t>,</w:t>
      </w:r>
      <w:r>
        <w:t xml:space="preserve"> </w:t>
      </w:r>
      <w:r w:rsidR="005E24D1">
        <w:t xml:space="preserve">ranging from </w:t>
      </w:r>
      <w:r>
        <w:t>£100k to several millions</w:t>
      </w:r>
      <w:r w:rsidR="005E24D1">
        <w:t xml:space="preserve"> with an av</w:t>
      </w:r>
      <w:r w:rsidR="00056B7E">
        <w:t>erage</w:t>
      </w:r>
      <w:r w:rsidR="005E24D1">
        <w:t xml:space="preserve"> value of £1.6 million</w:t>
      </w:r>
      <w:r w:rsidR="00BA4696">
        <w:t>,</w:t>
      </w:r>
      <w:r w:rsidR="005E24D1">
        <w:t xml:space="preserve"> to places of worship</w:t>
      </w:r>
      <w:r>
        <w:t xml:space="preserve"> </w:t>
      </w:r>
      <w:r w:rsidR="005E24D1">
        <w:t>between 2013</w:t>
      </w:r>
      <w:r w:rsidR="00F675FF">
        <w:t>/</w:t>
      </w:r>
      <w:r w:rsidR="005E24D1">
        <w:t>14 and 2017</w:t>
      </w:r>
      <w:r w:rsidR="00F675FF">
        <w:t>/</w:t>
      </w:r>
      <w:r w:rsidR="005E24D1">
        <w:t xml:space="preserve">18. This programme was closed in 2018. </w:t>
      </w:r>
    </w:p>
    <w:p w14:paraId="6D4F2086" w14:textId="75072C74" w:rsidR="005E24D1" w:rsidRDefault="005E24D1" w:rsidP="00056B7E">
      <w:pPr>
        <w:pStyle w:val="ParaBullet2"/>
      </w:pPr>
      <w:r>
        <w:t xml:space="preserve">The </w:t>
      </w:r>
      <w:r w:rsidRPr="00056B7E">
        <w:rPr>
          <w:b/>
        </w:rPr>
        <w:t>Our Heritage</w:t>
      </w:r>
      <w:r>
        <w:t xml:space="preserve"> programme awarded a total of 154 grants ranging from £10k to £100k with an average value of £50.5k to places of worship between 2013</w:t>
      </w:r>
      <w:r w:rsidR="00F675FF">
        <w:t>/</w:t>
      </w:r>
      <w:r>
        <w:t>14 and 2017</w:t>
      </w:r>
      <w:r w:rsidR="00F675FF">
        <w:t>/</w:t>
      </w:r>
      <w:r>
        <w:t>18.</w:t>
      </w:r>
    </w:p>
    <w:p w14:paraId="0F9FB09D" w14:textId="54D1D0D2" w:rsidR="005E24D1" w:rsidRDefault="005E24D1" w:rsidP="00056B7E">
      <w:pPr>
        <w:pStyle w:val="ParaBullet2"/>
      </w:pPr>
      <w:r>
        <w:t xml:space="preserve">The </w:t>
      </w:r>
      <w:r w:rsidRPr="00056B7E">
        <w:rPr>
          <w:b/>
        </w:rPr>
        <w:t>Sharing Heritage</w:t>
      </w:r>
      <w:r>
        <w:t xml:space="preserve"> programme awarded a total of </w:t>
      </w:r>
      <w:r w:rsidR="00963ED4">
        <w:t>74</w:t>
      </w:r>
      <w:r>
        <w:t xml:space="preserve"> grants ranging from £3k to £10k with an average value of £7.7k to places of worship between 2013</w:t>
      </w:r>
      <w:r w:rsidR="00F675FF">
        <w:t>/</w:t>
      </w:r>
      <w:r>
        <w:t>14 and 2017</w:t>
      </w:r>
      <w:r w:rsidR="00F675FF">
        <w:t>/</w:t>
      </w:r>
      <w:r>
        <w:t xml:space="preserve">18. </w:t>
      </w:r>
    </w:p>
    <w:p w14:paraId="7C473B4B" w14:textId="01D2AB3F" w:rsidR="005E24D1" w:rsidRDefault="005E24D1" w:rsidP="00056B7E">
      <w:pPr>
        <w:pStyle w:val="ParaBullet2"/>
      </w:pPr>
      <w:r>
        <w:t xml:space="preserve">The </w:t>
      </w:r>
      <w:r w:rsidRPr="00D35C38">
        <w:rPr>
          <w:b/>
        </w:rPr>
        <w:t xml:space="preserve">First World War: </w:t>
      </w:r>
      <w:r w:rsidR="00F315B0">
        <w:rPr>
          <w:b/>
        </w:rPr>
        <w:t>T</w:t>
      </w:r>
      <w:r w:rsidRPr="00D35C38">
        <w:rPr>
          <w:b/>
        </w:rPr>
        <w:t xml:space="preserve">hen and </w:t>
      </w:r>
      <w:r w:rsidR="00F315B0">
        <w:rPr>
          <w:b/>
        </w:rPr>
        <w:t>N</w:t>
      </w:r>
      <w:r w:rsidRPr="00D35C38">
        <w:rPr>
          <w:b/>
        </w:rPr>
        <w:t>ow</w:t>
      </w:r>
      <w:r>
        <w:t xml:space="preserve"> programme </w:t>
      </w:r>
      <w:r w:rsidR="00963ED4">
        <w:t>awarded a total of 77 grants ranging from £3k to £10k with an average value of £8.1k to places of worship between 2013</w:t>
      </w:r>
      <w:r w:rsidR="00F675FF">
        <w:t>/</w:t>
      </w:r>
      <w:r w:rsidR="00963ED4">
        <w:t>14 and 2017</w:t>
      </w:r>
      <w:r w:rsidR="00F675FF">
        <w:t>/</w:t>
      </w:r>
      <w:r w:rsidR="00963ED4">
        <w:t>18.</w:t>
      </w:r>
    </w:p>
    <w:p w14:paraId="53BA984B" w14:textId="5D70B1BE" w:rsidR="002C24EB" w:rsidRDefault="00907EE8" w:rsidP="002C24EB">
      <w:pPr>
        <w:pStyle w:val="ParaBullet1"/>
      </w:pPr>
      <w:r>
        <w:t xml:space="preserve">The </w:t>
      </w:r>
      <w:r w:rsidRPr="00E04F90">
        <w:rPr>
          <w:b/>
        </w:rPr>
        <w:t>National Churches Trust</w:t>
      </w:r>
      <w:r>
        <w:t xml:space="preserve"> provides grants to </w:t>
      </w:r>
      <w:r w:rsidR="00A10905">
        <w:t xml:space="preserve">listed and non-listed </w:t>
      </w:r>
      <w:r w:rsidR="00611B6D">
        <w:t>places of worship</w:t>
      </w:r>
      <w:r w:rsidR="00A10905">
        <w:t xml:space="preserve"> of any Christian denomination</w:t>
      </w:r>
      <w:r w:rsidR="002C24EB">
        <w:t xml:space="preserve"> across the UK</w:t>
      </w:r>
      <w:r w:rsidR="00913B4E">
        <w:t xml:space="preserve">. It </w:t>
      </w:r>
      <w:r w:rsidR="002C24EB">
        <w:t xml:space="preserve">aims </w:t>
      </w:r>
      <w:r w:rsidR="00913B4E">
        <w:t xml:space="preserve">to preserve </w:t>
      </w:r>
      <w:r w:rsidR="002C24EB">
        <w:t>heritage, promot</w:t>
      </w:r>
      <w:r w:rsidR="00913B4E">
        <w:t>e</w:t>
      </w:r>
      <w:r w:rsidR="002C24EB">
        <w:t xml:space="preserve"> churches</w:t>
      </w:r>
      <w:r w:rsidR="00913B4E">
        <w:t>’</w:t>
      </w:r>
      <w:r w:rsidR="002C24EB">
        <w:t xml:space="preserve"> sustainability and inspir</w:t>
      </w:r>
      <w:r w:rsidR="00913B4E">
        <w:t>e</w:t>
      </w:r>
      <w:r w:rsidR="002C24EB">
        <w:t xml:space="preserve"> support.</w:t>
      </w:r>
      <w:r w:rsidR="00A10905">
        <w:t xml:space="preserve"> The organisation publishes data on the grants it has awarded since 2016. The data show that</w:t>
      </w:r>
      <w:r w:rsidR="002C24EB">
        <w:t xml:space="preserve"> £1.4 million and £1.5 million were awarded in 2016 and 2017 respectively</w:t>
      </w:r>
      <w:r w:rsidR="00451973">
        <w:t xml:space="preserve"> </w:t>
      </w:r>
      <w:r w:rsidR="00CB06C8">
        <w:t>(</w:t>
      </w:r>
      <w:r w:rsidR="00451973">
        <w:t>National Churches Trust, 2018</w:t>
      </w:r>
      <w:r w:rsidR="00CB06C8">
        <w:t>a)</w:t>
      </w:r>
      <w:r w:rsidR="002C24EB">
        <w:t>. The grants range from £411 to £40,000 and average at £7,500.</w:t>
      </w:r>
      <w:r w:rsidR="00E22424">
        <w:t xml:space="preserve"> They are awarded to help communities fund maintenance projects, but also to fund the installation of essential facilities and improv</w:t>
      </w:r>
      <w:r w:rsidR="00F315B0">
        <w:t>e</w:t>
      </w:r>
      <w:r w:rsidR="00E22424">
        <w:t xml:space="preserve"> access for everyone. The</w:t>
      </w:r>
      <w:r w:rsidR="002C24EB">
        <w:t xml:space="preserve"> National Churches Trust </w:t>
      </w:r>
      <w:r w:rsidR="00913B4E">
        <w:t xml:space="preserve">is expected to launch </w:t>
      </w:r>
      <w:r w:rsidR="002C24EB">
        <w:t xml:space="preserve">three new </w:t>
      </w:r>
      <w:r w:rsidR="00420949">
        <w:t>g</w:t>
      </w:r>
      <w:r w:rsidR="002C24EB">
        <w:t xml:space="preserve">rants </w:t>
      </w:r>
      <w:r w:rsidR="00420949">
        <w:t>p</w:t>
      </w:r>
      <w:r w:rsidR="002C24EB">
        <w:t>rogrammes for 2019-2023</w:t>
      </w:r>
      <w:r w:rsidR="00CB06C8">
        <w:t xml:space="preserve"> (National Churches Trust, 2018b)</w:t>
      </w:r>
      <w:r w:rsidR="00FE4B35">
        <w:t xml:space="preserve">: </w:t>
      </w:r>
    </w:p>
    <w:p w14:paraId="38714C63" w14:textId="77777777" w:rsidR="00FE4B35" w:rsidRPr="00525929" w:rsidRDefault="00FE4B35" w:rsidP="00FE4B35">
      <w:pPr>
        <w:pStyle w:val="ParaBullet2"/>
      </w:pPr>
      <w:r>
        <w:t xml:space="preserve">The Foundation </w:t>
      </w:r>
      <w:r w:rsidRPr="00F675FF">
        <w:t>Grant Programme</w:t>
      </w:r>
      <w:r>
        <w:t xml:space="preserve"> will offer grants of £500 to £3,000 to fund urgent maintenance works and small </w:t>
      </w:r>
      <w:r w:rsidRPr="00525929">
        <w:t>repairs.</w:t>
      </w:r>
    </w:p>
    <w:p w14:paraId="6D8C5551" w14:textId="5B904E26" w:rsidR="00FE4B35" w:rsidRDefault="00FE4B35" w:rsidP="00FE4B35">
      <w:pPr>
        <w:pStyle w:val="ParaBullet2"/>
      </w:pPr>
      <w:r>
        <w:t>The Gateway Grant Programme will offer grants of £3,000 to £10,000 towards project development and investigative work</w:t>
      </w:r>
      <w:r w:rsidR="00913B4E">
        <w:t xml:space="preserve">. The latter will </w:t>
      </w:r>
      <w:r>
        <w:t xml:space="preserve">support churches </w:t>
      </w:r>
      <w:r w:rsidR="00420949">
        <w:t xml:space="preserve">to </w:t>
      </w:r>
      <w:r>
        <w:t>prepar</w:t>
      </w:r>
      <w:r w:rsidR="00913B4E">
        <w:t>e</w:t>
      </w:r>
      <w:r>
        <w:t xml:space="preserve"> for a major project to the point where they can approach a major grant funder. </w:t>
      </w:r>
    </w:p>
    <w:p w14:paraId="3BB1FF16" w14:textId="77777777" w:rsidR="00E22424" w:rsidRDefault="00FE4B35" w:rsidP="00E22424">
      <w:pPr>
        <w:pStyle w:val="ParaBullet2"/>
      </w:pPr>
      <w:r>
        <w:t xml:space="preserve">The Cornerstone Grant Programme will offer grants of £10,000 to £50,000 towards the cost of urgent structural repair projects costed at more than £100,000 including VAT. Projects that introduce kitchens and accessible toilets to enable increased community use will also be considered. Grants will never exceed 50% of the project cost. </w:t>
      </w:r>
    </w:p>
    <w:p w14:paraId="3693AFCE" w14:textId="2F255F85" w:rsidR="00E22424" w:rsidRDefault="00E22424" w:rsidP="008E1DF1">
      <w:pPr>
        <w:ind w:left="340"/>
      </w:pPr>
      <w:r>
        <w:t xml:space="preserve">In addition to grants, the National Churches Trust provides non-financial tools and support to communities who care for places of worship. For instance, in 2017, it launched the MaintenanceBooker website, an online ‘one stop shop’ where churches and chapels can book accredited contractors for services including gutter clearance, tree maintenance and lightning protection systems inspections. </w:t>
      </w:r>
    </w:p>
    <w:p w14:paraId="5ACC503F" w14:textId="1FEE1719" w:rsidR="00FE4B35" w:rsidRDefault="00FE4B35" w:rsidP="00FE4B35">
      <w:pPr>
        <w:pStyle w:val="ParaBullet1"/>
      </w:pPr>
      <w:r w:rsidRPr="00F675FF">
        <w:rPr>
          <w:b/>
        </w:rPr>
        <w:t>Allchu</w:t>
      </w:r>
      <w:r w:rsidR="00041945" w:rsidRPr="00F675FF">
        <w:rPr>
          <w:b/>
        </w:rPr>
        <w:t>rches Trust</w:t>
      </w:r>
      <w:r w:rsidR="00041945">
        <w:t xml:space="preserve"> provides grants aimed at promoting the Christian faith and other charitable causes </w:t>
      </w:r>
      <w:r w:rsidR="00CE42E0">
        <w:t xml:space="preserve">mainly </w:t>
      </w:r>
      <w:r w:rsidR="00041945">
        <w:t xml:space="preserve">in the UK and Ireland. The funded projects are varied and include grant support to churches and cathedrals of all Christian </w:t>
      </w:r>
      <w:r w:rsidR="00041945">
        <w:lastRenderedPageBreak/>
        <w:t>denomination</w:t>
      </w:r>
      <w:r w:rsidR="000A4836">
        <w:t>s</w:t>
      </w:r>
      <w:r w:rsidR="00041945">
        <w:t xml:space="preserve"> </w:t>
      </w:r>
      <w:r w:rsidR="00F675FF">
        <w:t xml:space="preserve">and </w:t>
      </w:r>
      <w:r w:rsidR="00041945">
        <w:t xml:space="preserve">to charities with Christian links as well as schools, colleges, hostels, care homes and other communities. </w:t>
      </w:r>
      <w:r w:rsidR="00CE42E0">
        <w:t xml:space="preserve">The funded projects are not restricted to maintenance and repairs </w:t>
      </w:r>
      <w:r w:rsidR="000A4836">
        <w:t xml:space="preserve">but </w:t>
      </w:r>
      <w:r w:rsidR="00CE42E0">
        <w:t xml:space="preserve">include projects </w:t>
      </w:r>
      <w:r w:rsidR="000A4836">
        <w:t xml:space="preserve">benefiting </w:t>
      </w:r>
      <w:r w:rsidR="00CE42E0">
        <w:t xml:space="preserve">the wider community such as the adaptation of churches to the needs of </w:t>
      </w:r>
      <w:r w:rsidR="00B94163">
        <w:t xml:space="preserve">community activities. </w:t>
      </w:r>
      <w:r w:rsidR="00827BA9">
        <w:t>Their latest annual report</w:t>
      </w:r>
      <w:r w:rsidR="00B94163">
        <w:t xml:space="preserve"> show</w:t>
      </w:r>
      <w:r w:rsidR="00827BA9">
        <w:t>s</w:t>
      </w:r>
      <w:r w:rsidR="00B94163">
        <w:t xml:space="preserve"> that about £100 million have been distributed by the organisation within the last</w:t>
      </w:r>
      <w:r w:rsidR="00EA244C">
        <w:t xml:space="preserve"> 10</w:t>
      </w:r>
      <w:r w:rsidR="00B94163">
        <w:t xml:space="preserve"> years</w:t>
      </w:r>
      <w:r w:rsidR="00D76632">
        <w:t>:</w:t>
      </w:r>
      <w:r w:rsidR="00B94163">
        <w:t xml:space="preserve"> £11.7 million, £13.2 million and £15.6 million were distributed in 2015, 2016 and 2017 respectively</w:t>
      </w:r>
      <w:r w:rsidR="00E87EF6">
        <w:t xml:space="preserve"> (Allchurches Trust, 2018)</w:t>
      </w:r>
      <w:r w:rsidR="00B94163">
        <w:t xml:space="preserve">. Over 80% of these funds are directed to cathedrals, churches </w:t>
      </w:r>
      <w:r w:rsidR="00B94163" w:rsidRPr="00986356">
        <w:t>and dioc</w:t>
      </w:r>
      <w:r w:rsidR="00B94163">
        <w:t xml:space="preserve">eses. The </w:t>
      </w:r>
      <w:r w:rsidR="00EC6905">
        <w:t xml:space="preserve">remainder </w:t>
      </w:r>
      <w:r w:rsidR="00B94163">
        <w:t xml:space="preserve">of the funds go to registered charities. </w:t>
      </w:r>
    </w:p>
    <w:p w14:paraId="6B2F55A1" w14:textId="77777777" w:rsidR="00071380" w:rsidRDefault="00173287" w:rsidP="00071380">
      <w:pPr>
        <w:pStyle w:val="Heading2"/>
      </w:pPr>
      <w:r w:rsidDel="00173287">
        <w:t xml:space="preserve"> </w:t>
      </w:r>
      <w:bookmarkStart w:id="67" w:name="_Toc534703113"/>
      <w:bookmarkStart w:id="68" w:name="_Toc534733453"/>
      <w:bookmarkStart w:id="69" w:name="_Toc25338543"/>
      <w:r w:rsidR="00071380">
        <w:t>Additional schemes</w:t>
      </w:r>
      <w:bookmarkEnd w:id="67"/>
      <w:bookmarkEnd w:id="68"/>
      <w:bookmarkEnd w:id="69"/>
    </w:p>
    <w:p w14:paraId="11F4EC0A" w14:textId="5C603944" w:rsidR="00335B59" w:rsidRDefault="006354E0" w:rsidP="00071380">
      <w:r>
        <w:t>P</w:t>
      </w:r>
      <w:r w:rsidR="005C0817">
        <w:t>ublished documents on a number of additional schemes and organisations</w:t>
      </w:r>
      <w:r>
        <w:t xml:space="preserve"> were also reviewed</w:t>
      </w:r>
      <w:r w:rsidR="005C0817">
        <w:t>. These schemes did not have evaluations available or did not provide the scale of support of those listed above</w:t>
      </w:r>
      <w:r w:rsidR="00EE6E10">
        <w:t>,</w:t>
      </w:r>
      <w:r w:rsidR="005C0817">
        <w:t xml:space="preserve"> </w:t>
      </w:r>
      <w:r w:rsidR="00EE6E10">
        <w:t xml:space="preserve">for which </w:t>
      </w:r>
      <w:r w:rsidR="005C0817">
        <w:t>size and scope data</w:t>
      </w:r>
      <w:r>
        <w:t xml:space="preserve"> was analysed</w:t>
      </w:r>
      <w:r w:rsidR="005C0817">
        <w:t xml:space="preserve">. However, they </w:t>
      </w:r>
      <w:r w:rsidR="00F675FF">
        <w:t xml:space="preserve">did </w:t>
      </w:r>
      <w:r w:rsidR="005C0817">
        <w:t>provide usef</w:t>
      </w:r>
      <w:r w:rsidR="00335B59">
        <w:t>ul further insights. For example, in the Taylor Review Pilot areas</w:t>
      </w:r>
      <w:r w:rsidR="000659F7">
        <w:t xml:space="preserve"> the websites of</w:t>
      </w:r>
      <w:r w:rsidR="00335B59">
        <w:t xml:space="preserve"> the Suffolk Historic Churches Trust and the Greater Manchester Churches Preservation Society</w:t>
      </w:r>
      <w:r>
        <w:t xml:space="preserve"> were reviewed as notable local funding schemes</w:t>
      </w:r>
      <w:r w:rsidR="00335B59">
        <w:t>.</w:t>
      </w:r>
    </w:p>
    <w:p w14:paraId="7C0FFA7F" w14:textId="36684CDE" w:rsidR="004C3138" w:rsidRDefault="006354E0" w:rsidP="00071380">
      <w:r>
        <w:t>I</w:t>
      </w:r>
      <w:r w:rsidR="004C3138">
        <w:t xml:space="preserve">n some cases, relevant funders could not be included in this review because they did not have sufficient information in the scope of </w:t>
      </w:r>
      <w:r>
        <w:t xml:space="preserve">this </w:t>
      </w:r>
      <w:r w:rsidR="004C3138">
        <w:t xml:space="preserve">review. For </w:t>
      </w:r>
      <w:r w:rsidR="009259E2">
        <w:t xml:space="preserve">example, </w:t>
      </w:r>
      <w:r w:rsidR="004C3138">
        <w:t>the Big Lottery Fund</w:t>
      </w:r>
      <w:r w:rsidR="009259E2">
        <w:t xml:space="preserve"> provide</w:t>
      </w:r>
      <w:r w:rsidR="00420949">
        <w:t>s</w:t>
      </w:r>
      <w:r w:rsidR="009259E2">
        <w:t xml:space="preserve"> funding to places of worship</w:t>
      </w:r>
      <w:r w:rsidR="00F675FF">
        <w:t>,</w:t>
      </w:r>
      <w:r w:rsidR="009259E2">
        <w:t xml:space="preserve"> but published evaluation documents focussing on this aspect of </w:t>
      </w:r>
      <w:r w:rsidR="00420949">
        <w:t xml:space="preserve">its </w:t>
      </w:r>
      <w:r w:rsidR="009259E2">
        <w:t>funding</w:t>
      </w:r>
      <w:r>
        <w:t xml:space="preserve"> were not available</w:t>
      </w:r>
      <w:r w:rsidR="00EE6E10">
        <w:t>.</w:t>
      </w:r>
      <w:r w:rsidR="009259E2">
        <w:t xml:space="preserve"> </w:t>
      </w:r>
      <w:r w:rsidR="00EE6E10">
        <w:t xml:space="preserve">Although </w:t>
      </w:r>
      <w:r w:rsidR="009259E2">
        <w:t xml:space="preserve">the </w:t>
      </w:r>
      <w:r w:rsidR="008C2254">
        <w:t>Church Urban Fund</w:t>
      </w:r>
      <w:r w:rsidR="009259E2">
        <w:t xml:space="preserve"> include</w:t>
      </w:r>
      <w:r w:rsidR="00420949">
        <w:t>s</w:t>
      </w:r>
      <w:r w:rsidR="009259E2">
        <w:t xml:space="preserve"> a degree of support for community engagement</w:t>
      </w:r>
      <w:r w:rsidR="00EE6E10">
        <w:t>,</w:t>
      </w:r>
      <w:r w:rsidR="009259E2">
        <w:t xml:space="preserve"> </w:t>
      </w:r>
      <w:r w:rsidR="00420949">
        <w:t xml:space="preserve">its </w:t>
      </w:r>
      <w:r w:rsidR="009259E2">
        <w:t xml:space="preserve">principle aim is </w:t>
      </w:r>
      <w:r w:rsidR="00420949">
        <w:t xml:space="preserve">to </w:t>
      </w:r>
      <w:r w:rsidR="009259E2">
        <w:t>achiev</w:t>
      </w:r>
      <w:r w:rsidR="00420949">
        <w:t>e</w:t>
      </w:r>
      <w:r w:rsidR="009259E2">
        <w:t xml:space="preserve"> wider social outreach.</w:t>
      </w:r>
      <w:r w:rsidR="00335B59">
        <w:t xml:space="preserve"> </w:t>
      </w:r>
    </w:p>
    <w:p w14:paraId="0C09C331" w14:textId="062D31CF" w:rsidR="009306AD" w:rsidRDefault="002F2FA7" w:rsidP="00071380">
      <w:r>
        <w:t xml:space="preserve">Lastly, the websites of different organisations active in the sector and additional documents from these organisations were used to add contextual elements to </w:t>
      </w:r>
      <w:r w:rsidR="004A0B0D">
        <w:t>this</w:t>
      </w:r>
      <w:r>
        <w:t xml:space="preserve"> review. </w:t>
      </w:r>
      <w:r w:rsidR="004C3138">
        <w:t>This includes for example</w:t>
      </w:r>
      <w:r w:rsidR="009306AD">
        <w:t xml:space="preserve">: </w:t>
      </w:r>
      <w:r w:rsidR="004C3138">
        <w:t xml:space="preserve"> </w:t>
      </w:r>
    </w:p>
    <w:p w14:paraId="6D91D563" w14:textId="7890F617" w:rsidR="002F2FA7" w:rsidRPr="00986356" w:rsidRDefault="004C3138" w:rsidP="00071380">
      <w:pPr>
        <w:pStyle w:val="ListBullet1"/>
      </w:pPr>
      <w:r w:rsidRPr="00986356">
        <w:t>‘Crossing the Threshold Toolkit’</w:t>
      </w:r>
      <w:r w:rsidR="0056473D" w:rsidRPr="00986356">
        <w:t>:</w:t>
      </w:r>
      <w:r w:rsidRPr="00986356">
        <w:t xml:space="preserve"> a guide to developing </w:t>
      </w:r>
      <w:r w:rsidR="00DC468D" w:rsidRPr="00986356">
        <w:t>a place of worship for wider community use and managing successful building projects</w:t>
      </w:r>
      <w:r w:rsidR="006D71AF">
        <w:t xml:space="preserve"> (Historic Religious Buildings Alliance, 2017)</w:t>
      </w:r>
      <w:r w:rsidR="009306AD" w:rsidRPr="00986356">
        <w:t>;</w:t>
      </w:r>
    </w:p>
    <w:p w14:paraId="0EB425B6" w14:textId="3A5B4102" w:rsidR="009306AD" w:rsidRPr="00986356" w:rsidRDefault="009306AD" w:rsidP="00071380">
      <w:pPr>
        <w:pStyle w:val="ListBullet1"/>
      </w:pPr>
      <w:r w:rsidRPr="00986356">
        <w:t>‘From Anecdote to Evidence’</w:t>
      </w:r>
      <w:r w:rsidR="0056473D" w:rsidRPr="00986356">
        <w:t>:</w:t>
      </w:r>
      <w:r w:rsidRPr="00986356">
        <w:t xml:space="preserve"> a document reporting on the findings from the Church Growth Research Programme 2011-2013</w:t>
      </w:r>
      <w:r w:rsidR="006D71AF">
        <w:t xml:space="preserve"> (Church of England, 2014)</w:t>
      </w:r>
      <w:r w:rsidRPr="00986356">
        <w:t xml:space="preserve">; </w:t>
      </w:r>
      <w:r w:rsidR="00420949" w:rsidRPr="00986356">
        <w:t>and</w:t>
      </w:r>
    </w:p>
    <w:p w14:paraId="30177C94" w14:textId="0B28F860" w:rsidR="009306AD" w:rsidRDefault="009306AD" w:rsidP="00071380">
      <w:pPr>
        <w:pStyle w:val="ListBullet1"/>
      </w:pPr>
      <w:r w:rsidRPr="00986356">
        <w:t xml:space="preserve">‘Assets not Burden – Using </w:t>
      </w:r>
      <w:r w:rsidR="00420949" w:rsidRPr="00986356">
        <w:t>C</w:t>
      </w:r>
      <w:r w:rsidRPr="00986356">
        <w:t xml:space="preserve">hurch </w:t>
      </w:r>
      <w:r w:rsidR="00420949" w:rsidRPr="00986356">
        <w:t>P</w:t>
      </w:r>
      <w:r w:rsidRPr="00986356">
        <w:t>roperty</w:t>
      </w:r>
      <w:r w:rsidRPr="009306AD">
        <w:t xml:space="preserve"> to </w:t>
      </w:r>
      <w:r w:rsidR="00420949">
        <w:t>A</w:t>
      </w:r>
      <w:r w:rsidRPr="009306AD">
        <w:t xml:space="preserve">ccelerate </w:t>
      </w:r>
      <w:r w:rsidR="00420949">
        <w:t>M</w:t>
      </w:r>
      <w:r w:rsidRPr="009306AD">
        <w:t>ission</w:t>
      </w:r>
      <w:r>
        <w:t>’</w:t>
      </w:r>
      <w:r w:rsidR="0056473D">
        <w:t>:</w:t>
      </w:r>
      <w:r>
        <w:t xml:space="preserve"> a study</w:t>
      </w:r>
      <w:r w:rsidRPr="009306AD">
        <w:t xml:space="preserve"> </w:t>
      </w:r>
      <w:r>
        <w:t>from t</w:t>
      </w:r>
      <w:r w:rsidRPr="009306AD">
        <w:t xml:space="preserve">he Centre for Theology &amp; Community </w:t>
      </w:r>
      <w:r>
        <w:t>on church buildings utilisation, untapped potential and innovative management structures</w:t>
      </w:r>
      <w:r w:rsidR="006D71AF">
        <w:t xml:space="preserve"> (</w:t>
      </w:r>
      <w:r w:rsidR="006D71AF" w:rsidRPr="00E97B33">
        <w:t>The Centre for Theology &amp; Community</w:t>
      </w:r>
      <w:r w:rsidR="006D71AF">
        <w:t>, 2017)</w:t>
      </w:r>
      <w:r>
        <w:t xml:space="preserve">. </w:t>
      </w:r>
    </w:p>
    <w:p w14:paraId="1012FBDB" w14:textId="77777777" w:rsidR="00825934" w:rsidRDefault="00825934" w:rsidP="00056B7E">
      <w:r>
        <w:t xml:space="preserve">A list of documents that were considered for review or provided useful contextual information but were not formally reviewed is included in the annex. </w:t>
      </w:r>
    </w:p>
    <w:p w14:paraId="4354BBFA" w14:textId="77777777" w:rsidR="00065098" w:rsidRDefault="00065098" w:rsidP="00E04F90">
      <w:pPr>
        <w:pStyle w:val="ParaBullet1"/>
        <w:numPr>
          <w:ilvl w:val="0"/>
          <w:numId w:val="0"/>
        </w:numPr>
        <w:ind w:left="340"/>
      </w:pPr>
    </w:p>
    <w:p w14:paraId="24BC413C" w14:textId="4B3C053B" w:rsidR="007A0ABD" w:rsidRDefault="007A0ABD" w:rsidP="007A0ABD">
      <w:pPr>
        <w:pStyle w:val="Heading1"/>
      </w:pPr>
      <w:bookmarkStart w:id="70" w:name="_Toc531964501"/>
      <w:bookmarkStart w:id="71" w:name="_Toc534703114"/>
      <w:bookmarkStart w:id="72" w:name="_Toc534733454"/>
      <w:bookmarkStart w:id="73" w:name="_Toc25338544"/>
      <w:r>
        <w:lastRenderedPageBreak/>
        <w:t xml:space="preserve">Thematic </w:t>
      </w:r>
      <w:r w:rsidR="00C470F2">
        <w:t>f</w:t>
      </w:r>
      <w:r>
        <w:t>indings</w:t>
      </w:r>
      <w:bookmarkEnd w:id="70"/>
      <w:bookmarkEnd w:id="71"/>
      <w:bookmarkEnd w:id="72"/>
      <w:bookmarkEnd w:id="73"/>
    </w:p>
    <w:p w14:paraId="651F6559" w14:textId="3FBA615F" w:rsidR="007A0ABD" w:rsidRDefault="007A0ABD" w:rsidP="007A0ABD">
      <w:r w:rsidRPr="00116607">
        <w:t>The review of past scheme</w:t>
      </w:r>
      <w:r>
        <w:t xml:space="preserve"> evaluation</w:t>
      </w:r>
      <w:r w:rsidR="002301BA">
        <w:t>s</w:t>
      </w:r>
      <w:r>
        <w:t xml:space="preserve"> provides valuable insights on the achievements of past schemes</w:t>
      </w:r>
      <w:r w:rsidR="002301BA">
        <w:t>,</w:t>
      </w:r>
      <w:r>
        <w:t xml:space="preserve"> the methods that have worked in the past and the challenges that were encountered. </w:t>
      </w:r>
      <w:r w:rsidR="008A6368">
        <w:t>T</w:t>
      </w:r>
      <w:r>
        <w:t>his section summarise</w:t>
      </w:r>
      <w:r w:rsidR="008A6368">
        <w:t>s</w:t>
      </w:r>
      <w:r>
        <w:t xml:space="preserve"> the relevant findings of the past schemes’ evaluations by theme. </w:t>
      </w:r>
      <w:r w:rsidR="008A6368">
        <w:t>E</w:t>
      </w:r>
      <w:r>
        <w:t>ach theme</w:t>
      </w:r>
      <w:r w:rsidR="008A6368">
        <w:t xml:space="preserve"> outlines</w:t>
      </w:r>
      <w:r>
        <w:t xml:space="preserve"> relevant lessons for </w:t>
      </w:r>
      <w:r w:rsidR="006B283A">
        <w:t>future policy considerations about the sustainability of places of worship</w:t>
      </w:r>
      <w:r w:rsidR="00464988">
        <w:t xml:space="preserve"> </w:t>
      </w:r>
      <w:r w:rsidR="00464988" w:rsidRPr="00116607">
        <w:t>by synthe</w:t>
      </w:r>
      <w:r w:rsidR="00116607">
        <w:t>s</w:t>
      </w:r>
      <w:r w:rsidR="00464988" w:rsidRPr="00116607">
        <w:t>i</w:t>
      </w:r>
      <w:r w:rsidR="00B52092" w:rsidRPr="00116607">
        <w:t>s</w:t>
      </w:r>
      <w:r w:rsidR="00464988" w:rsidRPr="00116607">
        <w:t>ing and comparing</w:t>
      </w:r>
      <w:r w:rsidR="00464988">
        <w:t xml:space="preserve"> the </w:t>
      </w:r>
      <w:r w:rsidR="006B283A">
        <w:t>available evidence</w:t>
      </w:r>
      <w:r w:rsidR="00464988">
        <w:t xml:space="preserve"> from the different evaluations</w:t>
      </w:r>
      <w:r>
        <w:t>. The themes identified are:</w:t>
      </w:r>
    </w:p>
    <w:p w14:paraId="007FFD46" w14:textId="77777777" w:rsidR="007A0ABD" w:rsidRDefault="007A0ABD" w:rsidP="007A0ABD">
      <w:pPr>
        <w:pStyle w:val="ListBullet1"/>
      </w:pPr>
      <w:r>
        <w:t>Scheme design, set</w:t>
      </w:r>
      <w:r w:rsidR="00F9349E">
        <w:t>-</w:t>
      </w:r>
      <w:r>
        <w:t>up and implementation:</w:t>
      </w:r>
    </w:p>
    <w:p w14:paraId="49241629" w14:textId="68D92EBE" w:rsidR="007A0ABD" w:rsidRDefault="00B52092" w:rsidP="007A0ABD">
      <w:pPr>
        <w:pStyle w:val="ListBullet2"/>
      </w:pPr>
      <w:r>
        <w:t xml:space="preserve">eligibility </w:t>
      </w:r>
      <w:r w:rsidR="007A0ABD">
        <w:t xml:space="preserve">criteria used by the schemes to select beneficiaries; </w:t>
      </w:r>
      <w:r w:rsidR="00420949">
        <w:t>and</w:t>
      </w:r>
    </w:p>
    <w:p w14:paraId="0872F16D" w14:textId="14EB425A" w:rsidR="007A0ABD" w:rsidRPr="002C5F87" w:rsidRDefault="007A0ABD" w:rsidP="007A0ABD">
      <w:pPr>
        <w:pStyle w:val="ListBullet2"/>
      </w:pPr>
      <w:r>
        <w:t>t</w:t>
      </w:r>
      <w:r w:rsidRPr="002C5F87">
        <w:t>he importance of grants as a funding source for maintenance and repair projects</w:t>
      </w:r>
      <w:r w:rsidR="00420949">
        <w:t>.</w:t>
      </w:r>
    </w:p>
    <w:p w14:paraId="3CA488F6" w14:textId="77777777" w:rsidR="007A0ABD" w:rsidRDefault="007A0ABD" w:rsidP="007A0ABD">
      <w:pPr>
        <w:pStyle w:val="ListBullet1"/>
      </w:pPr>
      <w:r>
        <w:t>Scheme outcomes:</w:t>
      </w:r>
    </w:p>
    <w:p w14:paraId="0F271F36" w14:textId="77777777" w:rsidR="007A0ABD" w:rsidRPr="002C5F87" w:rsidRDefault="007A0ABD" w:rsidP="007A0ABD">
      <w:pPr>
        <w:pStyle w:val="ListBullet2"/>
      </w:pPr>
      <w:r>
        <w:t>i</w:t>
      </w:r>
      <w:r w:rsidRPr="002C5F87">
        <w:t>mprovements in the fabric of the buildings</w:t>
      </w:r>
      <w:r>
        <w:t>;</w:t>
      </w:r>
    </w:p>
    <w:p w14:paraId="6AE505EC" w14:textId="77777777" w:rsidR="007A0ABD" w:rsidRPr="002C5F87" w:rsidRDefault="007A0ABD" w:rsidP="007A0ABD">
      <w:pPr>
        <w:pStyle w:val="ListBullet2"/>
      </w:pPr>
      <w:r>
        <w:t>i</w:t>
      </w:r>
      <w:r w:rsidRPr="002C5F87">
        <w:t>mprovements in volunteers’ motivation, confidence and capabilities</w:t>
      </w:r>
      <w:r>
        <w:t>; and</w:t>
      </w:r>
    </w:p>
    <w:p w14:paraId="6F212E7C" w14:textId="77777777" w:rsidR="007A0ABD" w:rsidRPr="006E59DA" w:rsidRDefault="007A0ABD" w:rsidP="007A0ABD">
      <w:pPr>
        <w:pStyle w:val="ListBullet2"/>
      </w:pPr>
      <w:r>
        <w:t>i</w:t>
      </w:r>
      <w:r w:rsidRPr="006E59DA">
        <w:t>ncreased community engagement and facilities utilisation</w:t>
      </w:r>
      <w:r>
        <w:t>.</w:t>
      </w:r>
    </w:p>
    <w:p w14:paraId="67013FB5" w14:textId="2E02304A" w:rsidR="007A0ABD" w:rsidRDefault="008A6368" w:rsidP="00A27F7B">
      <w:r>
        <w:t>It should be noted</w:t>
      </w:r>
      <w:r w:rsidR="002301FC">
        <w:t xml:space="preserve"> that making generalised conclusion</w:t>
      </w:r>
      <w:r w:rsidR="00443492">
        <w:t>s from the evidence on past schemes</w:t>
      </w:r>
      <w:r w:rsidR="002301FC">
        <w:t xml:space="preserve"> is challenging because of limi</w:t>
      </w:r>
      <w:r w:rsidR="00443492">
        <w:t xml:space="preserve">tations in the evaluation evidence and differences between individual support schemes (these issues are discussed further </w:t>
      </w:r>
      <w:r w:rsidR="00443492" w:rsidRPr="00986356">
        <w:t>in section</w:t>
      </w:r>
      <w:r w:rsidR="00443492">
        <w:t xml:space="preserve"> </w:t>
      </w:r>
      <w:r w:rsidR="00443492">
        <w:fldChar w:fldCharType="begin"/>
      </w:r>
      <w:r w:rsidR="00443492">
        <w:instrText xml:space="preserve"> REF _Ref19173681 \r \h </w:instrText>
      </w:r>
      <w:r w:rsidR="00443492">
        <w:fldChar w:fldCharType="separate"/>
      </w:r>
      <w:r w:rsidR="0049068F">
        <w:t>4</w:t>
      </w:r>
      <w:r w:rsidR="00443492">
        <w:fldChar w:fldCharType="end"/>
      </w:r>
      <w:r w:rsidR="00443492">
        <w:t>). However, taken together</w:t>
      </w:r>
      <w:r w:rsidR="00420949">
        <w:t>,</w:t>
      </w:r>
      <w:r w:rsidR="00443492">
        <w:t xml:space="preserve"> the body of evidence provides useful insights for future policy considerations, which are outlined below. </w:t>
      </w:r>
    </w:p>
    <w:p w14:paraId="35F5FBEA" w14:textId="77777777" w:rsidR="007A0ABD" w:rsidRDefault="007A0ABD" w:rsidP="007A0ABD">
      <w:pPr>
        <w:pStyle w:val="Heading2"/>
      </w:pPr>
      <w:bookmarkStart w:id="74" w:name="_Toc531964502"/>
      <w:bookmarkStart w:id="75" w:name="_Toc534703115"/>
      <w:bookmarkStart w:id="76" w:name="_Toc534733455"/>
      <w:bookmarkStart w:id="77" w:name="_Toc25338545"/>
      <w:r>
        <w:t xml:space="preserve">Scheme design, </w:t>
      </w:r>
      <w:r w:rsidR="008C1358">
        <w:t>set-</w:t>
      </w:r>
      <w:r>
        <w:t>up and implementation</w:t>
      </w:r>
      <w:bookmarkEnd w:id="74"/>
      <w:bookmarkEnd w:id="75"/>
      <w:bookmarkEnd w:id="76"/>
      <w:bookmarkEnd w:id="77"/>
    </w:p>
    <w:p w14:paraId="38CE0ED5" w14:textId="77777777" w:rsidR="007A0ABD" w:rsidRDefault="007A0ABD" w:rsidP="007A0ABD">
      <w:pPr>
        <w:pStyle w:val="Heading3"/>
      </w:pPr>
      <w:bookmarkStart w:id="78" w:name="_Ref531680064"/>
      <w:r>
        <w:t>Eligibility criteria used by the schemes to select beneficiaries</w:t>
      </w:r>
      <w:bookmarkEnd w:id="78"/>
    </w:p>
    <w:p w14:paraId="541BDE84" w14:textId="25A715AF" w:rsidR="007A0ABD" w:rsidRDefault="00F104F7" w:rsidP="007A0ABD">
      <w:r>
        <w:t>Schemes differ in their approach to p</w:t>
      </w:r>
      <w:r w:rsidR="00056B7E">
        <w:t>rioritisation</w:t>
      </w:r>
      <w:r>
        <w:t xml:space="preserve">. </w:t>
      </w:r>
      <w:r w:rsidR="008A6368">
        <w:t>T</w:t>
      </w:r>
      <w:r>
        <w:t>his section synthe</w:t>
      </w:r>
      <w:r w:rsidR="00056B7E">
        <w:t>s</w:t>
      </w:r>
      <w:r>
        <w:t>ise</w:t>
      </w:r>
      <w:r w:rsidR="008A6368">
        <w:t>s the evidence on the approaches used to prioritise how the various schemes target their support</w:t>
      </w:r>
      <w:r w:rsidR="00056B7E">
        <w:t xml:space="preserve">. </w:t>
      </w:r>
    </w:p>
    <w:p w14:paraId="4C343F53" w14:textId="77777777" w:rsidR="007A0ABD" w:rsidRDefault="007A0ABD" w:rsidP="007A0ABD">
      <w:pPr>
        <w:pStyle w:val="Heading4"/>
      </w:pPr>
      <w:r>
        <w:t>Repair and maintenance grants</w:t>
      </w:r>
    </w:p>
    <w:p w14:paraId="0B6E3709" w14:textId="1A3CCADB" w:rsidR="007A0ABD" w:rsidRDefault="007A0ABD" w:rsidP="007A0ABD">
      <w:r>
        <w:t xml:space="preserve">For repair and maintenance grants, urgency of repairs is a common criterion used for the selection of projects. For example, the main condition </w:t>
      </w:r>
      <w:r w:rsidR="00420949">
        <w:t xml:space="preserve">for </w:t>
      </w:r>
      <w:r>
        <w:t>apply</w:t>
      </w:r>
      <w:r w:rsidR="00420949">
        <w:t>ing</w:t>
      </w:r>
      <w:r>
        <w:t xml:space="preserve"> for the Listed Places of Worship Roof Repair Fund was that the repairs </w:t>
      </w:r>
      <w:r w:rsidR="00420949">
        <w:t xml:space="preserve">were </w:t>
      </w:r>
      <w:r>
        <w:t>identified via a condition survey as needed within a certain period of time. This was within the next five years for</w:t>
      </w:r>
      <w:r w:rsidR="002301BA">
        <w:t xml:space="preserve"> Round 1 </w:t>
      </w:r>
      <w:r>
        <w:t>of the fund and within the next two years for</w:t>
      </w:r>
      <w:r w:rsidR="002301BA">
        <w:t xml:space="preserve"> Round 1</w:t>
      </w:r>
      <w:r>
        <w:t xml:space="preserve"> </w:t>
      </w:r>
      <w:r w:rsidR="002301BA">
        <w:t>and Round 2</w:t>
      </w:r>
      <w:r>
        <w:t xml:space="preserve"> (ERS Research &amp; Consultancy, 2017). </w:t>
      </w:r>
    </w:p>
    <w:p w14:paraId="1E420C9E" w14:textId="71F0487D" w:rsidR="007A0ABD" w:rsidRDefault="007A0ABD" w:rsidP="007A0ABD">
      <w:r>
        <w:t>Whi</w:t>
      </w:r>
      <w:r w:rsidR="00527737">
        <w:t>l</w:t>
      </w:r>
      <w:r w:rsidR="006A7909">
        <w:t>e</w:t>
      </w:r>
      <w:r>
        <w:t xml:space="preserve"> there </w:t>
      </w:r>
      <w:r w:rsidR="00116607">
        <w:t xml:space="preserve">was </w:t>
      </w:r>
      <w:r>
        <w:t>no explicit reference to urgency in the criteria to benefit from the Repair Grant for Places of Worship in the documents reviewed, survey data from an evaluation claim</w:t>
      </w:r>
      <w:r w:rsidR="00116607">
        <w:t>ed</w:t>
      </w:r>
      <w:r>
        <w:t xml:space="preserve"> that the scheme </w:t>
      </w:r>
      <w:r w:rsidR="00116607">
        <w:t xml:space="preserve">was </w:t>
      </w:r>
      <w:r>
        <w:t xml:space="preserve">reaching those most in need </w:t>
      </w:r>
      <w:r w:rsidR="00420949">
        <w:t xml:space="preserve">of </w:t>
      </w:r>
      <w:r>
        <w:t xml:space="preserve">assistance. </w:t>
      </w:r>
      <w:r w:rsidR="00CB304D">
        <w:t xml:space="preserve">The survey evidence showed </w:t>
      </w:r>
      <w:r>
        <w:t xml:space="preserve">that 98% of respondents stated that they </w:t>
      </w:r>
      <w:r>
        <w:lastRenderedPageBreak/>
        <w:t>agree</w:t>
      </w:r>
      <w:r w:rsidR="00116607">
        <w:t>d</w:t>
      </w:r>
      <w:r>
        <w:t xml:space="preserve"> that </w:t>
      </w:r>
      <w:r w:rsidR="00420949">
        <w:t>‘</w:t>
      </w:r>
      <w:r w:rsidR="00527737">
        <w:t>t</w:t>
      </w:r>
      <w:r>
        <w:t>he repairs and maintenance work has prevented irreversible damage to the building</w:t>
      </w:r>
      <w:r w:rsidR="00420949">
        <w:t>’</w:t>
      </w:r>
      <w:r>
        <w:t xml:space="preserve"> (BDRC Continental, 2010</w:t>
      </w:r>
      <w:r w:rsidR="00CB304D">
        <w:t>b</w:t>
      </w:r>
      <w:r>
        <w:t xml:space="preserve">). </w:t>
      </w:r>
    </w:p>
    <w:p w14:paraId="66EAD3A6" w14:textId="79C40968" w:rsidR="001D2DC8" w:rsidRDefault="007A0ABD" w:rsidP="007A0ABD">
      <w:r>
        <w:t>Despite its tight urgency eligibility criterion, the Listed Places of Worship Roof Repair Fund proved to be highly popular because it met a growing need for roof repairs across the country. This also led to excess demand for the grants with applications far exceeding funding available. Many applications therefore had to be rejected. In its first round of application, the scheme could only accept 500 of the 1</w:t>
      </w:r>
      <w:r w:rsidR="00420949">
        <w:t>,</w:t>
      </w:r>
      <w:r>
        <w:t>900 applications (26%). In its second round, 400 of the 1</w:t>
      </w:r>
      <w:r w:rsidR="00420949">
        <w:t>,</w:t>
      </w:r>
      <w:r>
        <w:t>500 applications (about 800 were re-applications from the first round) were accepted (27%). Over the two rounds, applications were received for a combined value of £193 million, yet the fund could only award £</w:t>
      </w:r>
      <w:r w:rsidR="00C6014A">
        <w:t>55</w:t>
      </w:r>
      <w:r>
        <w:t xml:space="preserve"> million in grants (</w:t>
      </w:r>
      <w:r w:rsidR="00C6014A">
        <w:t>28</w:t>
      </w:r>
      <w:r>
        <w:t>%) (ERS Research &amp; Consultancy, 2017).</w:t>
      </w:r>
    </w:p>
    <w:p w14:paraId="59C687BB" w14:textId="43FF0A40" w:rsidR="007A0ABD" w:rsidRDefault="007A0ABD" w:rsidP="007A0ABD">
      <w:r>
        <w:t xml:space="preserve">The criteria for the Listed Places of Worship Grant </w:t>
      </w:r>
      <w:r w:rsidR="00737244">
        <w:t xml:space="preserve">do </w:t>
      </w:r>
      <w:r>
        <w:t xml:space="preserve">not require the projects to be urgently needed and </w:t>
      </w:r>
      <w:r w:rsidR="001023DD">
        <w:t xml:space="preserve">applicants saw </w:t>
      </w:r>
      <w:r>
        <w:t xml:space="preserve">the ease of the application process </w:t>
      </w:r>
      <w:r w:rsidR="001023DD">
        <w:t xml:space="preserve">as a positive feature </w:t>
      </w:r>
      <w:r>
        <w:t>(BDRC Continental, 2010</w:t>
      </w:r>
      <w:r w:rsidR="00CB304D">
        <w:t>a</w:t>
      </w:r>
      <w:r>
        <w:t xml:space="preserve">). </w:t>
      </w:r>
      <w:r w:rsidR="00420949">
        <w:t>Between 300 and</w:t>
      </w:r>
      <w:r>
        <w:t xml:space="preserve"> 500 applications per month were accepted for a sustained period and the clear majority of survey respondents (84%) stated that the application process was very easy or fairly easy. The ‘funding gap’ study</w:t>
      </w:r>
      <w:r w:rsidRPr="00986356">
        <w:t xml:space="preserve"> estimates that almost</w:t>
      </w:r>
      <w:r>
        <w:t xml:space="preserve"> 100% of legitimate applications were accepted (Cooper, 2016). </w:t>
      </w:r>
    </w:p>
    <w:p w14:paraId="3051F783" w14:textId="10E6E2CB" w:rsidR="007A0ABD" w:rsidRDefault="007A0ABD" w:rsidP="007A0ABD">
      <w:r>
        <w:t>The necessity of sufficiently restrictive eligibility criteria in order to manage demand and avoid widespread disappointment of unsuccessful applicants</w:t>
      </w:r>
      <w:r w:rsidRPr="00FB65F3">
        <w:t xml:space="preserve"> </w:t>
      </w:r>
      <w:r>
        <w:t xml:space="preserve">was highlighted as important </w:t>
      </w:r>
      <w:r w:rsidR="00737244">
        <w:t xml:space="preserve">by Architectural History Practice </w:t>
      </w:r>
      <w:r>
        <w:t xml:space="preserve">in a review of older joint schemes of the Heritage Lottery Fund and Historic England. According to this study, the first round of the Joint Scheme for Churches and Other Places of Worship (1996-1999) attempted to be more inclusive </w:t>
      </w:r>
      <w:r w:rsidR="00D71E24">
        <w:t xml:space="preserve">than </w:t>
      </w:r>
      <w:r>
        <w:t xml:space="preserve">previous schemes, by loosening criteria on the type of work to be funded and the type of churches that could apply (Architectural History Practice, 2005). Unfortunately, in seeking to be more inclusive, the scheme created excessive demand and administrative difficulties within the Heritage Lottery Fund and Historic England. This led the two organisations to suspend the scheme’s application process for almost a year </w:t>
      </w:r>
      <w:r w:rsidRPr="00737244">
        <w:t>in 1998-1999, in order to deal with the overflow of applications. In its second round (1999-2002), the scheme</w:t>
      </w:r>
      <w:r>
        <w:t xml:space="preserve"> then attempted to tighten its eligibility criteria, partly by adding an urgency criterion. This was</w:t>
      </w:r>
      <w:r w:rsidR="00A37237">
        <w:t>,</w:t>
      </w:r>
      <w:r>
        <w:t xml:space="preserve"> however</w:t>
      </w:r>
      <w:r w:rsidR="00A37237">
        <w:t>,</w:t>
      </w:r>
      <w:r>
        <w:t xml:space="preserve"> not sufficient to curtail demand</w:t>
      </w:r>
      <w:r w:rsidR="00D71E24">
        <w:t>,</w:t>
      </w:r>
      <w:r>
        <w:t xml:space="preserve"> and less than 20% of the requested funding was awarded (Architectural History Practice, 2005). </w:t>
      </w:r>
    </w:p>
    <w:p w14:paraId="5391299E" w14:textId="65A049C6" w:rsidR="007A0ABD" w:rsidRDefault="00075C1F" w:rsidP="007A0ABD">
      <w:r>
        <w:t xml:space="preserve">By </w:t>
      </w:r>
      <w:r w:rsidR="007A0ABD">
        <w:t xml:space="preserve">contrast, the subsequent Repair Grants for Places of Worship in England, Scotland, Wales and Northern </w:t>
      </w:r>
      <w:r w:rsidR="007A0ABD" w:rsidRPr="00737244">
        <w:t>Ireland (2002-2005) managed</w:t>
      </w:r>
      <w:r w:rsidR="007A0ABD">
        <w:t xml:space="preserve"> to more closely match demand and expectations. </w:t>
      </w:r>
      <w:r w:rsidR="00737244">
        <w:t>This</w:t>
      </w:r>
      <w:r w:rsidR="007A0ABD">
        <w:t xml:space="preserve"> scheme required applicants to submit </w:t>
      </w:r>
      <w:r w:rsidR="007A0ABD" w:rsidRPr="00737244">
        <w:t>a</w:t>
      </w:r>
      <w:r w:rsidR="00EA244C">
        <w:t xml:space="preserve"> 10</w:t>
      </w:r>
      <w:r w:rsidR="007A0ABD" w:rsidRPr="00737244">
        <w:t>-year maintenance</w:t>
      </w:r>
      <w:r w:rsidR="007A0ABD">
        <w:t xml:space="preserve"> plan and subsequently to report on maintenance efforts on a yearly basis. Its criteria also included a requirement for the works to enable the place of worship to be widely accessible during </w:t>
      </w:r>
      <w:r>
        <w:t xml:space="preserve">the </w:t>
      </w:r>
      <w:r w:rsidR="007A0ABD">
        <w:t xml:space="preserve">daytime (Architectural History Practice, 2005). </w:t>
      </w:r>
    </w:p>
    <w:p w14:paraId="02F661C0" w14:textId="77777777" w:rsidR="007A0ABD" w:rsidRDefault="007A0ABD" w:rsidP="007A0ABD">
      <w:pPr>
        <w:pStyle w:val="Heading4"/>
      </w:pPr>
      <w:r>
        <w:t>Wider fabric and community support</w:t>
      </w:r>
    </w:p>
    <w:p w14:paraId="4110C3F0" w14:textId="26197796" w:rsidR="007A0ABD" w:rsidRDefault="008400F3" w:rsidP="007A0ABD">
      <w:r>
        <w:t>S</w:t>
      </w:r>
      <w:r w:rsidR="007A0ABD">
        <w:t xml:space="preserve">chemes </w:t>
      </w:r>
      <w:r>
        <w:t xml:space="preserve">that </w:t>
      </w:r>
      <w:r w:rsidR="007A0ABD">
        <w:t xml:space="preserve">provide non-financial support tend to select projects mostly based on their willingness to participate and the fit of their project to the aims of the </w:t>
      </w:r>
      <w:r w:rsidR="007A0ABD">
        <w:lastRenderedPageBreak/>
        <w:t>scheme. This is because the involvement and motivation of volunteers is of prime importance to the success of these schemes. For example, the maintenance training courses provided by the SPAB were attended on a voluntary basis and the documents reviewed do not mention any criteria restricting participation (</w:t>
      </w:r>
      <w:r w:rsidR="00CB304D">
        <w:t>Goddard</w:t>
      </w:r>
      <w:r w:rsidR="007A0ABD">
        <w:t>, 2012</w:t>
      </w:r>
      <w:r>
        <w:t xml:space="preserve">; </w:t>
      </w:r>
      <w:r w:rsidR="007A0ABD">
        <w:t xml:space="preserve">Oakmere Solutions Ltd., 2016). The scheme also made a support system readily and freely available to assist volunteers with the care and maintenance of their place of worship. </w:t>
      </w:r>
    </w:p>
    <w:p w14:paraId="3B39A914" w14:textId="413684D1" w:rsidR="007A0ABD" w:rsidRDefault="007A0ABD" w:rsidP="007A0ABD">
      <w:r>
        <w:t xml:space="preserve">The need </w:t>
      </w:r>
      <w:r w:rsidR="00AB2F1B">
        <w:t xml:space="preserve">to align schemes for non-financial support with </w:t>
      </w:r>
      <w:r>
        <w:t xml:space="preserve">communities’ views and motivations also means that some faith groups may be underrepresented. For example, seeking wider community use of places of worship can be challenging for those faiths and denominations where it is not seen as appropriate to use these spaces for non-worshipping activities. This was highlighted as a challenge </w:t>
      </w:r>
      <w:r w:rsidR="006354E0">
        <w:t>by one of the stakeholders interviewed as part of this review.</w:t>
      </w:r>
    </w:p>
    <w:p w14:paraId="2E183B69" w14:textId="788FAD56" w:rsidR="007A0ABD" w:rsidRDefault="007A0ABD" w:rsidP="00B52092">
      <w:r>
        <w:t xml:space="preserve">In addition to the criteria presented above, the </w:t>
      </w:r>
      <w:r w:rsidR="00974308">
        <w:t xml:space="preserve">Rural Churches in Community Service Programme </w:t>
      </w:r>
      <w:r>
        <w:t xml:space="preserve">explicitly adopted eligibility criteria related to the nature of </w:t>
      </w:r>
      <w:r w:rsidR="00AB2F1B">
        <w:t xml:space="preserve">targeted </w:t>
      </w:r>
      <w:r>
        <w:t>places of worship:</w:t>
      </w:r>
      <w:r w:rsidR="00974308">
        <w:t xml:space="preserve"> they assisted churches of Christian denominations located only in rural areas.</w:t>
      </w:r>
    </w:p>
    <w:tbl>
      <w:tblPr>
        <w:tblW w:w="5000" w:type="pct"/>
        <w:shd w:val="clear" w:color="auto" w:fill="CCCCCC"/>
        <w:tblCellMar>
          <w:left w:w="0" w:type="dxa"/>
          <w:right w:w="0" w:type="dxa"/>
        </w:tblCellMar>
        <w:tblLook w:val="04A0" w:firstRow="1" w:lastRow="0" w:firstColumn="1" w:lastColumn="0" w:noHBand="0" w:noVBand="1"/>
      </w:tblPr>
      <w:tblGrid>
        <w:gridCol w:w="7936"/>
      </w:tblGrid>
      <w:tr w:rsidR="007A0ABD" w:rsidRPr="00B466D8" w14:paraId="2AB142E8" w14:textId="77777777" w:rsidTr="00173287">
        <w:trPr>
          <w:cantSplit/>
          <w:trHeight w:val="20"/>
        </w:trPr>
        <w:tc>
          <w:tcPr>
            <w:tcW w:w="5000" w:type="pct"/>
            <w:tcBorders>
              <w:bottom w:val="single" w:sz="4" w:space="0" w:color="007B87" w:themeColor="accent3"/>
            </w:tcBorders>
            <w:shd w:val="clear" w:color="auto" w:fill="auto"/>
            <w:hideMark/>
          </w:tcPr>
          <w:p w14:paraId="72ABE822" w14:textId="77777777" w:rsidR="007A0ABD" w:rsidRDefault="007A0ABD" w:rsidP="00173287">
            <w:pPr>
              <w:pStyle w:val="KeyMsgHead"/>
            </w:pPr>
            <w:r>
              <w:t xml:space="preserve">Lessons for </w:t>
            </w:r>
            <w:r w:rsidR="00972F21">
              <w:t>Future Policy Considerations</w:t>
            </w:r>
            <w:r>
              <w:t>:</w:t>
            </w:r>
          </w:p>
          <w:p w14:paraId="47F55B02" w14:textId="77777777" w:rsidR="007A0ABD" w:rsidRPr="0065472B" w:rsidRDefault="007A0ABD" w:rsidP="00173287">
            <w:pPr>
              <w:pStyle w:val="KeyMsgHead"/>
            </w:pPr>
            <w:r>
              <w:t>Project Selection CRiteria</w:t>
            </w:r>
          </w:p>
        </w:tc>
      </w:tr>
      <w:tr w:rsidR="007A0ABD" w14:paraId="6EA3D174" w14:textId="77777777" w:rsidTr="00173287">
        <w:trPr>
          <w:cantSplit/>
          <w:trHeight w:val="20"/>
        </w:trPr>
        <w:tc>
          <w:tcPr>
            <w:tcW w:w="5000" w:type="pct"/>
            <w:tcBorders>
              <w:top w:val="single" w:sz="4" w:space="0" w:color="007B87" w:themeColor="accent3"/>
              <w:bottom w:val="single" w:sz="4" w:space="0" w:color="007B87" w:themeColor="accent3"/>
            </w:tcBorders>
            <w:shd w:val="clear" w:color="auto" w:fill="E2E2E3" w:themeFill="text2" w:themeFillTint="33"/>
            <w:tcMar>
              <w:top w:w="0" w:type="dxa"/>
              <w:left w:w="0" w:type="dxa"/>
              <w:bottom w:w="57" w:type="dxa"/>
              <w:right w:w="0" w:type="dxa"/>
            </w:tcMar>
          </w:tcPr>
          <w:p w14:paraId="6D607653" w14:textId="6D3C7D4F" w:rsidR="007A0ABD" w:rsidRDefault="007A0ABD" w:rsidP="00173287">
            <w:pPr>
              <w:pStyle w:val="KeyMsgText"/>
            </w:pPr>
            <w:bookmarkStart w:id="79" w:name="_Hlk531685668"/>
            <w:r>
              <w:t>There is a tension between how inclusive the eligibility criteria for a scheme are and how restrictive those criteria need to be to avoid excess demand and hence disappointment of unsuccessful applicants. It is important that the criteria reflect the objectives of the scheme and are well communicated to potential applicants. In the past, schemes curtailed demand by specifying:</w:t>
            </w:r>
          </w:p>
          <w:p w14:paraId="28A84943" w14:textId="77777777" w:rsidR="007A0ABD" w:rsidRDefault="007A0ABD" w:rsidP="00173287">
            <w:pPr>
              <w:pStyle w:val="ParaBullet2"/>
            </w:pPr>
            <w:r>
              <w:t>the type of work that could be funded (maintenance or new facilities, roof only, etc.);</w:t>
            </w:r>
          </w:p>
          <w:p w14:paraId="5B0F5399" w14:textId="77777777" w:rsidR="007A0ABD" w:rsidRDefault="007A0ABD" w:rsidP="00173287">
            <w:pPr>
              <w:pStyle w:val="ParaBullet2"/>
            </w:pPr>
            <w:r>
              <w:t xml:space="preserve">the type of places of worship that could apply (for example, </w:t>
            </w:r>
            <w:r w:rsidR="00A90DF5">
              <w:t>grade</w:t>
            </w:r>
            <w:r w:rsidR="00056B7E">
              <w:t xml:space="preserve"> of listed building</w:t>
            </w:r>
            <w:r>
              <w:t>, those in rural areas etc.);</w:t>
            </w:r>
          </w:p>
          <w:p w14:paraId="760700A0" w14:textId="77777777" w:rsidR="007A0ABD" w:rsidRDefault="007A0ABD" w:rsidP="00173287">
            <w:pPr>
              <w:pStyle w:val="ParaBullet2"/>
            </w:pPr>
            <w:r>
              <w:t>the size of grants to be awarded;</w:t>
            </w:r>
          </w:p>
          <w:p w14:paraId="05AFF77C" w14:textId="77777777" w:rsidR="007A0ABD" w:rsidRDefault="007A0ABD" w:rsidP="00173287">
            <w:pPr>
              <w:pStyle w:val="ParaBullet2"/>
            </w:pPr>
            <w:r>
              <w:t>the urgency of the problem the grant would solve;</w:t>
            </w:r>
          </w:p>
          <w:p w14:paraId="4AB5FF2D" w14:textId="77777777" w:rsidR="007A0ABD" w:rsidRDefault="007A0ABD" w:rsidP="00173287">
            <w:pPr>
              <w:pStyle w:val="ParaBullet2"/>
            </w:pPr>
            <w:r>
              <w:t>financial needs; and</w:t>
            </w:r>
          </w:p>
          <w:p w14:paraId="430B44DA" w14:textId="36744BB4" w:rsidR="007A0ABD" w:rsidRDefault="007A0ABD" w:rsidP="00173287">
            <w:pPr>
              <w:pStyle w:val="ParaBullet2"/>
            </w:pPr>
            <w:r>
              <w:t>whether the funded works represent</w:t>
            </w:r>
            <w:r w:rsidR="00A37237">
              <w:t>ed</w:t>
            </w:r>
            <w:r>
              <w:t xml:space="preserve"> value for money.</w:t>
            </w:r>
          </w:p>
          <w:p w14:paraId="225D416E" w14:textId="7BCF9921" w:rsidR="007A0ABD" w:rsidRPr="003F2EA4" w:rsidRDefault="007A0ABD" w:rsidP="00173287">
            <w:pPr>
              <w:pStyle w:val="KeyMsgText"/>
            </w:pPr>
            <w:r>
              <w:t>For non-financial support, the views and motivations of communities and volunteers are an important factor to determine the fit and the chances of</w:t>
            </w:r>
            <w:r w:rsidR="00923503">
              <w:t xml:space="preserve"> </w:t>
            </w:r>
            <w:r>
              <w:t xml:space="preserve">success of specific projects. This is especially relevant when considering how to target </w:t>
            </w:r>
            <w:r w:rsidR="00972F21">
              <w:t xml:space="preserve">community </w:t>
            </w:r>
            <w:r>
              <w:t xml:space="preserve">support, especially for larger projects.  </w:t>
            </w:r>
            <w:bookmarkEnd w:id="79"/>
          </w:p>
        </w:tc>
      </w:tr>
    </w:tbl>
    <w:p w14:paraId="1DA74DB2" w14:textId="77777777" w:rsidR="007A0ABD" w:rsidRDefault="007A0ABD" w:rsidP="007A0ABD">
      <w:pPr>
        <w:pStyle w:val="Heading3"/>
      </w:pPr>
      <w:bookmarkStart w:id="80" w:name="_Ref530067834"/>
      <w:bookmarkStart w:id="81" w:name="_Ref531679619"/>
      <w:r>
        <w:lastRenderedPageBreak/>
        <w:t>The role of grants as a funding source for maintenance and repair projects</w:t>
      </w:r>
      <w:bookmarkEnd w:id="80"/>
      <w:bookmarkEnd w:id="81"/>
    </w:p>
    <w:p w14:paraId="365C7790" w14:textId="77777777" w:rsidR="007A0ABD" w:rsidRDefault="007A0ABD" w:rsidP="007A0ABD">
      <w:r>
        <w:t>Evaluations of schemes providing financial support to places of worship often highlight the importance of grants to fund maintenance and repair projects</w:t>
      </w:r>
      <w:r w:rsidR="0086501A">
        <w:t xml:space="preserve"> (see examples below).</w:t>
      </w:r>
    </w:p>
    <w:p w14:paraId="1463973F" w14:textId="3E2E9B7D" w:rsidR="007A0ABD" w:rsidRDefault="007A0ABD" w:rsidP="007A0ABD">
      <w:r>
        <w:t xml:space="preserve">For Church of England parish churches, this is confirmed by finance statistics. </w:t>
      </w:r>
      <w:r w:rsidR="00424F1D">
        <w:t xml:space="preserve">While </w:t>
      </w:r>
      <w:r>
        <w:t>grants represented only 9% of parish churches’ overall income in 2016</w:t>
      </w:r>
      <w:r w:rsidR="00424F1D">
        <w:t xml:space="preserve"> (</w:t>
      </w:r>
      <w:r w:rsidR="00424F1D">
        <w:fldChar w:fldCharType="begin"/>
      </w:r>
      <w:r w:rsidR="00424F1D">
        <w:instrText xml:space="preserve"> REF _Ref19626440 \h </w:instrText>
      </w:r>
      <w:r w:rsidR="00424F1D">
        <w:fldChar w:fldCharType="separate"/>
      </w:r>
      <w:r w:rsidR="0049068F">
        <w:t xml:space="preserve">Figure </w:t>
      </w:r>
      <w:r w:rsidR="0049068F">
        <w:rPr>
          <w:noProof/>
        </w:rPr>
        <w:t>4</w:t>
      </w:r>
      <w:r w:rsidR="00424F1D">
        <w:fldChar w:fldCharType="end"/>
      </w:r>
      <w:r w:rsidR="00424F1D">
        <w:t>)</w:t>
      </w:r>
      <w:r>
        <w:t>, they were equivalent to almost 50% of capital expenditures (</w:t>
      </w:r>
      <w:r w:rsidR="00424F1D">
        <w:fldChar w:fldCharType="begin"/>
      </w:r>
      <w:r w:rsidR="00424F1D">
        <w:instrText xml:space="preserve"> REF _Ref19626503 \h </w:instrText>
      </w:r>
      <w:r w:rsidR="00424F1D">
        <w:fldChar w:fldCharType="separate"/>
      </w:r>
      <w:r w:rsidR="0049068F">
        <w:t xml:space="preserve">Figure </w:t>
      </w:r>
      <w:r w:rsidR="0049068F">
        <w:rPr>
          <w:noProof/>
        </w:rPr>
        <w:t>5</w:t>
      </w:r>
      <w:r w:rsidR="00424F1D">
        <w:fldChar w:fldCharType="end"/>
      </w:r>
      <w:r>
        <w:t>). This suggests that in most years, a single place of worship will not have major capital expenditures for maintenance</w:t>
      </w:r>
      <w:r w:rsidR="004F1249">
        <w:t xml:space="preserve"> or repairs</w:t>
      </w:r>
      <w:r>
        <w:t xml:space="preserve"> and will also not receive grants. However, </w:t>
      </w:r>
      <w:r w:rsidR="004F1249">
        <w:t>inevitably</w:t>
      </w:r>
      <w:r>
        <w:t xml:space="preserve"> a place of worship will have to spend large sums on </w:t>
      </w:r>
      <w:r w:rsidR="004F1249">
        <w:t>major repair works from time to time, even at well-maintained places of worship (</w:t>
      </w:r>
      <w:r w:rsidR="004F1249" w:rsidRPr="004F1249">
        <w:t>APEC Architects</w:t>
      </w:r>
      <w:r w:rsidR="004F1249">
        <w:t>, 2019)</w:t>
      </w:r>
      <w:r>
        <w:t xml:space="preserve">. When this happens, most places of worship will rely heavily on the funding provided by grants. </w:t>
      </w:r>
    </w:p>
    <w:tbl>
      <w:tblPr>
        <w:tblW w:w="7940" w:type="dxa"/>
        <w:tblLayout w:type="fixed"/>
        <w:tblCellMar>
          <w:left w:w="0" w:type="dxa"/>
          <w:right w:w="0" w:type="dxa"/>
        </w:tblCellMar>
        <w:tblLook w:val="04A0" w:firstRow="1" w:lastRow="0" w:firstColumn="1" w:lastColumn="0" w:noHBand="0" w:noVBand="1"/>
      </w:tblPr>
      <w:tblGrid>
        <w:gridCol w:w="7940"/>
      </w:tblGrid>
      <w:tr w:rsidR="007A0ABD" w14:paraId="6F524BA0" w14:textId="77777777" w:rsidTr="00173287">
        <w:tc>
          <w:tcPr>
            <w:tcW w:w="5000" w:type="pct"/>
            <w:noWrap/>
          </w:tcPr>
          <w:p w14:paraId="4BAE0DC0" w14:textId="62819B94" w:rsidR="007A0ABD" w:rsidRPr="00F52EB6" w:rsidRDefault="007A0ABD" w:rsidP="00173287">
            <w:pPr>
              <w:pStyle w:val="Caption"/>
            </w:pPr>
            <w:bookmarkStart w:id="82" w:name="_Ref19626440"/>
            <w:r>
              <w:t xml:space="preserve">Figure </w:t>
            </w:r>
            <w:r w:rsidR="00B014B6">
              <w:rPr>
                <w:noProof/>
              </w:rPr>
              <w:fldChar w:fldCharType="begin"/>
            </w:r>
            <w:r w:rsidR="00B014B6">
              <w:rPr>
                <w:noProof/>
              </w:rPr>
              <w:instrText xml:space="preserve"> SEQ Figure </w:instrText>
            </w:r>
            <w:r w:rsidR="00B014B6">
              <w:rPr>
                <w:noProof/>
              </w:rPr>
              <w:fldChar w:fldCharType="separate"/>
            </w:r>
            <w:r w:rsidR="0049068F">
              <w:rPr>
                <w:noProof/>
              </w:rPr>
              <w:t>4</w:t>
            </w:r>
            <w:r w:rsidR="00B014B6">
              <w:rPr>
                <w:noProof/>
              </w:rPr>
              <w:fldChar w:fldCharType="end"/>
            </w:r>
            <w:bookmarkEnd w:id="82"/>
            <w:r>
              <w:tab/>
              <w:t>Grants as a proportion of overall parish income in the Church of England</w:t>
            </w:r>
          </w:p>
        </w:tc>
      </w:tr>
      <w:tr w:rsidR="007A0ABD" w14:paraId="0EF7076D" w14:textId="77777777" w:rsidTr="00173287">
        <w:tblPrEx>
          <w:tblCellMar>
            <w:left w:w="108" w:type="dxa"/>
            <w:right w:w="108" w:type="dxa"/>
          </w:tblCellMar>
        </w:tblPrEx>
        <w:tc>
          <w:tcPr>
            <w:tcW w:w="5000" w:type="pct"/>
            <w:noWrap/>
          </w:tcPr>
          <w:p w14:paraId="432C20E7" w14:textId="12CBEE58" w:rsidR="007A0ABD" w:rsidRDefault="000E14E0" w:rsidP="00173287">
            <w:pPr>
              <w:pStyle w:val="GraphicLeft"/>
              <w:keepNext/>
            </w:pPr>
            <w:r w:rsidRPr="000E14E0">
              <w:rPr>
                <w:noProof/>
              </w:rPr>
              <w:drawing>
                <wp:inline distT="0" distB="0" distL="0" distR="0" wp14:anchorId="5251CADC" wp14:editId="4586362A">
                  <wp:extent cx="4572000" cy="3589655"/>
                  <wp:effectExtent l="0" t="0" r="0" b="0"/>
                  <wp:docPr id="39" name="Picture 39" descr="Grants as a proportion of overall parish income in the Church of England. Grants represent only 9% of total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3589655"/>
                          </a:xfrm>
                          <a:prstGeom prst="rect">
                            <a:avLst/>
                          </a:prstGeom>
                          <a:noFill/>
                          <a:ln>
                            <a:noFill/>
                          </a:ln>
                        </pic:spPr>
                      </pic:pic>
                    </a:graphicData>
                  </a:graphic>
                </wp:inline>
              </w:drawing>
            </w:r>
          </w:p>
        </w:tc>
      </w:tr>
      <w:tr w:rsidR="007A0ABD" w14:paraId="0979F631" w14:textId="77777777" w:rsidTr="00173287">
        <w:tc>
          <w:tcPr>
            <w:tcW w:w="5000" w:type="pct"/>
            <w:noWrap/>
          </w:tcPr>
          <w:p w14:paraId="35E49B58" w14:textId="5B9FCB4B" w:rsidR="007A0ABD" w:rsidRDefault="007A0ABD" w:rsidP="00173287">
            <w:pPr>
              <w:pStyle w:val="Source"/>
            </w:pPr>
            <w:r>
              <w:t>Source</w:t>
            </w:r>
            <w:r w:rsidRPr="007C15CB">
              <w:t>:</w:t>
            </w:r>
            <w:r w:rsidRPr="007C15CB">
              <w:tab/>
            </w:r>
            <w:r w:rsidR="000B5510">
              <w:t>Church of England (201</w:t>
            </w:r>
            <w:r w:rsidR="00424F1D">
              <w:t>8</w:t>
            </w:r>
            <w:r w:rsidR="000B5510">
              <w:t>)</w:t>
            </w:r>
            <w:r w:rsidR="00424F1D">
              <w:t>, Parish Finance Statistics 2016</w:t>
            </w:r>
          </w:p>
          <w:p w14:paraId="1E284208" w14:textId="77777777" w:rsidR="007A0ABD" w:rsidRPr="00F078BE" w:rsidRDefault="007A0ABD" w:rsidP="00173287">
            <w:pPr>
              <w:pStyle w:val="Source"/>
            </w:pPr>
            <w:r>
              <w:t>Note:</w:t>
            </w:r>
            <w:r>
              <w:tab/>
              <w:t>These figures may not be representative of the funding structure of all places of worship.</w:t>
            </w:r>
          </w:p>
        </w:tc>
      </w:tr>
    </w:tbl>
    <w:p w14:paraId="26E65BA4" w14:textId="77777777" w:rsidR="007A0ABD" w:rsidRDefault="007A0ABD" w:rsidP="007A0ABD"/>
    <w:tbl>
      <w:tblPr>
        <w:tblW w:w="7940" w:type="dxa"/>
        <w:tblLayout w:type="fixed"/>
        <w:tblCellMar>
          <w:left w:w="0" w:type="dxa"/>
          <w:right w:w="0" w:type="dxa"/>
        </w:tblCellMar>
        <w:tblLook w:val="04A0" w:firstRow="1" w:lastRow="0" w:firstColumn="1" w:lastColumn="0" w:noHBand="0" w:noVBand="1"/>
      </w:tblPr>
      <w:tblGrid>
        <w:gridCol w:w="7940"/>
      </w:tblGrid>
      <w:tr w:rsidR="007A0ABD" w14:paraId="05605886" w14:textId="77777777" w:rsidTr="00173287">
        <w:tc>
          <w:tcPr>
            <w:tcW w:w="5000" w:type="pct"/>
            <w:noWrap/>
          </w:tcPr>
          <w:p w14:paraId="6E567200" w14:textId="57471C66" w:rsidR="007A0ABD" w:rsidRPr="00F52EB6" w:rsidRDefault="007A0ABD" w:rsidP="00173287">
            <w:pPr>
              <w:pStyle w:val="Caption"/>
            </w:pPr>
            <w:bookmarkStart w:id="83" w:name="_Ref19626503"/>
            <w:r>
              <w:lastRenderedPageBreak/>
              <w:t xml:space="preserve">Figure </w:t>
            </w:r>
            <w:r w:rsidR="00B014B6">
              <w:rPr>
                <w:noProof/>
              </w:rPr>
              <w:fldChar w:fldCharType="begin"/>
            </w:r>
            <w:r w:rsidR="00B014B6">
              <w:rPr>
                <w:noProof/>
              </w:rPr>
              <w:instrText xml:space="preserve"> SEQ Figure </w:instrText>
            </w:r>
            <w:r w:rsidR="00B014B6">
              <w:rPr>
                <w:noProof/>
              </w:rPr>
              <w:fldChar w:fldCharType="separate"/>
            </w:r>
            <w:r w:rsidR="0049068F">
              <w:rPr>
                <w:noProof/>
              </w:rPr>
              <w:t>5</w:t>
            </w:r>
            <w:r w:rsidR="00B014B6">
              <w:rPr>
                <w:noProof/>
              </w:rPr>
              <w:fldChar w:fldCharType="end"/>
            </w:r>
            <w:bookmarkEnd w:id="83"/>
            <w:r>
              <w:tab/>
              <w:t>Capital expenditure as a proportion of total expenditure, and grants as a proportion of funding for capital expenditures</w:t>
            </w:r>
          </w:p>
        </w:tc>
      </w:tr>
      <w:tr w:rsidR="007A0ABD" w14:paraId="54D59560" w14:textId="77777777" w:rsidTr="00173287">
        <w:tc>
          <w:tcPr>
            <w:tcW w:w="5000" w:type="pct"/>
            <w:noWrap/>
          </w:tcPr>
          <w:p w14:paraId="5C30BD28" w14:textId="5381BF98" w:rsidR="007A0ABD" w:rsidRDefault="00F8617C" w:rsidP="00173287">
            <w:pPr>
              <w:pStyle w:val="GraphicLeft"/>
              <w:keepNext/>
            </w:pPr>
            <w:r w:rsidRPr="00F8617C">
              <w:rPr>
                <w:noProof/>
              </w:rPr>
              <w:drawing>
                <wp:inline distT="0" distB="0" distL="0" distR="0" wp14:anchorId="6F8F2A2C" wp14:editId="37A293A5">
                  <wp:extent cx="5041900" cy="2992899"/>
                  <wp:effectExtent l="0" t="0" r="6350" b="0"/>
                  <wp:docPr id="40" name="Picture 40" descr="Expenditures and income sources in the Church of England. Capital expenditures are 19% of total expenditure. Grants fund 49% of capital expendi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1900" cy="2992899"/>
                          </a:xfrm>
                          <a:prstGeom prst="rect">
                            <a:avLst/>
                          </a:prstGeom>
                          <a:noFill/>
                          <a:ln>
                            <a:noFill/>
                          </a:ln>
                        </pic:spPr>
                      </pic:pic>
                    </a:graphicData>
                  </a:graphic>
                </wp:inline>
              </w:drawing>
            </w:r>
          </w:p>
        </w:tc>
      </w:tr>
      <w:tr w:rsidR="007A0ABD" w14:paraId="514FA098" w14:textId="77777777" w:rsidTr="00173287">
        <w:tc>
          <w:tcPr>
            <w:tcW w:w="5000" w:type="pct"/>
            <w:noWrap/>
          </w:tcPr>
          <w:p w14:paraId="20D068A8" w14:textId="315D3247" w:rsidR="007A0ABD" w:rsidRDefault="007A0ABD" w:rsidP="00173287">
            <w:pPr>
              <w:pStyle w:val="Source"/>
            </w:pPr>
            <w:r>
              <w:t>Source</w:t>
            </w:r>
            <w:r w:rsidRPr="007C15CB">
              <w:t>:</w:t>
            </w:r>
            <w:r w:rsidRPr="007C15CB">
              <w:tab/>
            </w:r>
            <w:r w:rsidR="000B5510">
              <w:t>Church of England (201</w:t>
            </w:r>
            <w:r w:rsidR="00424F1D">
              <w:t>8</w:t>
            </w:r>
            <w:r w:rsidR="000B5510">
              <w:t>)</w:t>
            </w:r>
            <w:r w:rsidR="00424F1D">
              <w:t>, Parish Finance Statistics 2016</w:t>
            </w:r>
          </w:p>
          <w:p w14:paraId="764BB445" w14:textId="22BE4CF7" w:rsidR="007A0ABD" w:rsidRPr="00F078BE" w:rsidRDefault="007A0ABD" w:rsidP="00173287">
            <w:pPr>
              <w:pStyle w:val="Source"/>
            </w:pPr>
            <w:r>
              <w:t>Note:</w:t>
            </w:r>
            <w:r>
              <w:tab/>
              <w:t>These figures may not be representative of the funding structure of all places of worship</w:t>
            </w:r>
            <w:r w:rsidR="00CE390A">
              <w:t>.</w:t>
            </w:r>
          </w:p>
        </w:tc>
      </w:tr>
    </w:tbl>
    <w:p w14:paraId="76D0C5DA" w14:textId="77777777" w:rsidR="007A0ABD" w:rsidRDefault="007A0ABD" w:rsidP="007A0ABD">
      <w:r>
        <w:t xml:space="preserve">There is great variation in the size of </w:t>
      </w:r>
      <w:r w:rsidR="00D57199">
        <w:t xml:space="preserve">available </w:t>
      </w:r>
      <w:r>
        <w:t>grants as well as the percentage of project costs that grants typically cover. For instance:</w:t>
      </w:r>
    </w:p>
    <w:p w14:paraId="424325D8" w14:textId="0F0A58DF" w:rsidR="007A0ABD" w:rsidRDefault="007A0ABD" w:rsidP="007A0ABD">
      <w:pPr>
        <w:pStyle w:val="ListBullet1"/>
      </w:pPr>
      <w:r>
        <w:t>The value of the Repair Grant for Places of Worship was below £47k for 19% of grantees, between £47k and £78k for 23%, between £78k and £127k for 28%</w:t>
      </w:r>
      <w:r w:rsidR="00737244">
        <w:t>,</w:t>
      </w:r>
      <w:r>
        <w:t xml:space="preserve"> and above £127k for 31%.</w:t>
      </w:r>
      <w:r w:rsidR="00181415">
        <w:rPr>
          <w:rStyle w:val="FootnoteReference"/>
        </w:rPr>
        <w:footnoteReference w:id="22"/>
      </w:r>
      <w:r>
        <w:t xml:space="preserve"> 73% of respondents to the </w:t>
      </w:r>
      <w:r w:rsidR="00D57199">
        <w:t xml:space="preserve">evaluation’s </w:t>
      </w:r>
      <w:r>
        <w:t>survey stated that the grant (and other grants) represented more than 50% of the funding of the project cost (BDRC Continental, 2010</w:t>
      </w:r>
      <w:r w:rsidR="00424F1D">
        <w:t>b</w:t>
      </w:r>
      <w:r>
        <w:t xml:space="preserve">).   </w:t>
      </w:r>
    </w:p>
    <w:p w14:paraId="250FADCE" w14:textId="18BA1FD6" w:rsidR="007A0ABD" w:rsidRDefault="007A0ABD" w:rsidP="007A0ABD">
      <w:pPr>
        <w:pStyle w:val="ListBullet1"/>
      </w:pPr>
      <w:r>
        <w:t>The value of the Listed Place of Worship Grants is fixed at the amount of VAT (on eligible works), which means that grantees recoup at most 20% of the project cost through this grant (BDRC Continental, 2010</w:t>
      </w:r>
      <w:r w:rsidR="00424F1D">
        <w:t>a</w:t>
      </w:r>
      <w:r>
        <w:t xml:space="preserve">). </w:t>
      </w:r>
    </w:p>
    <w:p w14:paraId="658B859C" w14:textId="1911018A" w:rsidR="007A0ABD" w:rsidRDefault="007A0ABD" w:rsidP="007A0ABD">
      <w:pPr>
        <w:pStyle w:val="ListBullet1"/>
      </w:pPr>
      <w:r>
        <w:t>The value of the</w:t>
      </w:r>
      <w:r w:rsidRPr="00804740">
        <w:t xml:space="preserve"> </w:t>
      </w:r>
      <w:r>
        <w:t>grants awarded by the Listed Places of Worship Roof Repair Fund was below £25k for 22% of grantees, between £25k and £50k for 26%, between £50k and £75k for 22%</w:t>
      </w:r>
      <w:r w:rsidR="00737244">
        <w:t>,</w:t>
      </w:r>
      <w:r>
        <w:t xml:space="preserve"> and between £75k and £100k for 30%. The average value of grants awarded was £54.7k. Applicants were not required to provide match funding, and </w:t>
      </w:r>
      <w:r w:rsidR="009C1B43">
        <w:t xml:space="preserve">so </w:t>
      </w:r>
      <w:r>
        <w:t xml:space="preserve">the grant </w:t>
      </w:r>
      <w:r w:rsidR="00737244">
        <w:t xml:space="preserve">was </w:t>
      </w:r>
      <w:r>
        <w:t xml:space="preserve">likely to constitute a large share of the works’ funding (ERS Research &amp; Consultancy, 2017). </w:t>
      </w:r>
    </w:p>
    <w:p w14:paraId="3491A058" w14:textId="1ADACC20" w:rsidR="007A0ABD" w:rsidRDefault="007A0ABD" w:rsidP="007A0ABD">
      <w:r>
        <w:t xml:space="preserve">It is important to note that </w:t>
      </w:r>
      <w:r w:rsidR="004A0B0D">
        <w:t>this</w:t>
      </w:r>
      <w:r>
        <w:t xml:space="preserve"> review has covered evaluation evidence from mostly large schemes because they are more likely to undertake evaluations of the impact of their funding. A number of smaller grant</w:t>
      </w:r>
      <w:r w:rsidR="002301BA">
        <w:t xml:space="preserve"> funds</w:t>
      </w:r>
      <w:r>
        <w:t xml:space="preserve"> are also available, particularly for </w:t>
      </w:r>
      <w:r w:rsidR="008C2254">
        <w:t xml:space="preserve">the conservation of fixtures </w:t>
      </w:r>
      <w:r>
        <w:t>and fittings</w:t>
      </w:r>
      <w:r w:rsidR="002301BA">
        <w:t>,</w:t>
      </w:r>
      <w:r>
        <w:t xml:space="preserve"> as well as for</w:t>
      </w:r>
      <w:r w:rsidR="0097356D">
        <w:t xml:space="preserve"> </w:t>
      </w:r>
      <w:r>
        <w:t xml:space="preserve">new facilities (e.g. installation of toilets). </w:t>
      </w:r>
    </w:p>
    <w:p w14:paraId="51C10E4F" w14:textId="77777777" w:rsidR="00B931CA" w:rsidRDefault="002301BA" w:rsidP="007A0ABD">
      <w:r>
        <w:t>E</w:t>
      </w:r>
      <w:r w:rsidR="007A0ABD">
        <w:t>vidence of th</w:t>
      </w:r>
      <w:r w:rsidR="007A0ABD" w:rsidRPr="00E301E7">
        <w:t xml:space="preserve">e </w:t>
      </w:r>
      <w:r w:rsidR="00D57199">
        <w:t>added impact of grants above what could have otherwise been achieved (that is, their additionality)</w:t>
      </w:r>
      <w:r>
        <w:t xml:space="preserve"> </w:t>
      </w:r>
      <w:r w:rsidR="007A0ABD">
        <w:t xml:space="preserve">is mostly generated through qualitative surveys in </w:t>
      </w:r>
      <w:r w:rsidR="00BA4D6B">
        <w:t>the</w:t>
      </w:r>
      <w:r w:rsidR="007A0ABD">
        <w:t xml:space="preserve"> evaluations. Questions generally explore the counterfactual of ‘what </w:t>
      </w:r>
      <w:r w:rsidR="007A0ABD">
        <w:lastRenderedPageBreak/>
        <w:t xml:space="preserve">would have happened without the grant’. Other surveys try to establish the need for grants by asking direct questions about the difficulty </w:t>
      </w:r>
      <w:r w:rsidR="003632D6">
        <w:t xml:space="preserve">of </w:t>
      </w:r>
      <w:r w:rsidR="007A0ABD">
        <w:t xml:space="preserve">finding other funding sources or how concerned respondents are with maintenance. Unfortunately, the </w:t>
      </w:r>
      <w:r w:rsidR="007A0ABD" w:rsidRPr="00585486">
        <w:t>lack of survey question</w:t>
      </w:r>
      <w:r w:rsidR="00504EE2" w:rsidRPr="00585486">
        <w:t xml:space="preserve"> consistency</w:t>
      </w:r>
      <w:r w:rsidR="007A0ABD">
        <w:t xml:space="preserve"> across schemes means it is difficult to establish meaningful co</w:t>
      </w:r>
      <w:r w:rsidR="00B931CA">
        <w:t xml:space="preserve">mparisons. </w:t>
      </w:r>
    </w:p>
    <w:p w14:paraId="764ECB55" w14:textId="0B84CC6A" w:rsidR="007A0ABD" w:rsidRDefault="00B931CA" w:rsidP="007A0ABD">
      <w:r>
        <w:t>The following bullets</w:t>
      </w:r>
      <w:r w:rsidR="007A0ABD">
        <w:t xml:space="preserve"> describe </w:t>
      </w:r>
      <w:r>
        <w:t>examples</w:t>
      </w:r>
      <w:r w:rsidR="007A0ABD">
        <w:t xml:space="preserve"> of survey evidence </w:t>
      </w:r>
      <w:r w:rsidR="00DA6A7C">
        <w:t>on</w:t>
      </w:r>
      <w:r w:rsidR="007A0ABD">
        <w:t xml:space="preserve"> the additionality of grants to fund maintenance:</w:t>
      </w:r>
    </w:p>
    <w:p w14:paraId="47DB6587" w14:textId="1201A16D" w:rsidR="007A0ABD" w:rsidRDefault="007A0ABD" w:rsidP="007A0ABD">
      <w:pPr>
        <w:pStyle w:val="ParaBullet1"/>
      </w:pPr>
      <w:r>
        <w:t xml:space="preserve">As </w:t>
      </w:r>
      <w:r w:rsidR="00585486">
        <w:t>F</w:t>
      </w:r>
      <w:r>
        <w:t xml:space="preserve">igure </w:t>
      </w:r>
      <w:r w:rsidR="00585486">
        <w:t>6</w:t>
      </w:r>
      <w:r>
        <w:t xml:space="preserve"> shows, maintenance and repairs are a major concern for many places of worship. Strikingly, </w:t>
      </w:r>
      <w:r w:rsidR="00504EE2">
        <w:t xml:space="preserve">all </w:t>
      </w:r>
      <w:r>
        <w:t xml:space="preserve">of the respondents to the </w:t>
      </w:r>
      <w:r w:rsidR="009366B0" w:rsidRPr="00A74A7F">
        <w:t>Repair Grants for Place of Worship</w:t>
      </w:r>
      <w:r>
        <w:t xml:space="preserve"> and </w:t>
      </w:r>
      <w:r w:rsidR="0052112C">
        <w:t>Listed Places of Worship Grant</w:t>
      </w:r>
      <w:r>
        <w:t xml:space="preserve"> survey believe</w:t>
      </w:r>
      <w:r w:rsidR="00585486">
        <w:t>d</w:t>
      </w:r>
      <w:r>
        <w:t xml:space="preserve"> repairs and maintenance </w:t>
      </w:r>
      <w:r w:rsidR="00504EE2">
        <w:t xml:space="preserve">were </w:t>
      </w:r>
      <w:r w:rsidR="00F1111F">
        <w:t xml:space="preserve">of </w:t>
      </w:r>
      <w:r w:rsidR="00504EE2">
        <w:t xml:space="preserve">some level of concern to them. </w:t>
      </w:r>
      <w:r>
        <w:t xml:space="preserve">The same survey reports on the difficulty of raising funds for repairs and maintenance projects with </w:t>
      </w:r>
      <w:r w:rsidR="00424F1D">
        <w:t>74</w:t>
      </w:r>
      <w:r>
        <w:t>% of respondents finding it ‘very difficult’ or ‘fairly difficult’ to raise funds (BDRC Continental, 2010</w:t>
      </w:r>
      <w:r w:rsidR="00424F1D">
        <w:t>a</w:t>
      </w:r>
      <w:r>
        <w:t>).</w:t>
      </w:r>
    </w:p>
    <w:p w14:paraId="46D2CA61" w14:textId="551984C7" w:rsidR="006B4E51" w:rsidRDefault="00B52092" w:rsidP="006B4E51">
      <w:pPr>
        <w:pStyle w:val="ParaBullet1"/>
      </w:pPr>
      <w:r>
        <w:t>The Listed Places of Worship scheme evaluation also reports survey evidence on the hypothetical impact of not receiving the grant (</w:t>
      </w:r>
      <w:r w:rsidRPr="00DA4508">
        <w:t xml:space="preserve">see </w:t>
      </w:r>
      <w:r w:rsidRPr="00DA4508">
        <w:fldChar w:fldCharType="begin"/>
      </w:r>
      <w:r w:rsidRPr="00DA4508">
        <w:instrText xml:space="preserve"> REF _Ref531538503 \h </w:instrText>
      </w:r>
      <w:r w:rsidR="00CE390A" w:rsidRPr="00DA4508">
        <w:instrText xml:space="preserve"> \* MERGEFORMAT </w:instrText>
      </w:r>
      <w:r w:rsidRPr="00DA4508">
        <w:fldChar w:fldCharType="separate"/>
      </w:r>
      <w:r w:rsidR="0049068F">
        <w:t xml:space="preserve">Figure </w:t>
      </w:r>
      <w:r w:rsidR="0049068F">
        <w:rPr>
          <w:noProof/>
        </w:rPr>
        <w:t>7</w:t>
      </w:r>
      <w:r w:rsidRPr="00DA4508">
        <w:fldChar w:fldCharType="end"/>
      </w:r>
      <w:r>
        <w:t xml:space="preserve">). It shows that despite the relatively small share of work that the grant covers (at most 20%, the VAT on eligible works), </w:t>
      </w:r>
      <w:r w:rsidR="00187B3A">
        <w:t>only 21% of respondents would have been able to complete the works in the same time period without the grant</w:t>
      </w:r>
      <w:r>
        <w:t>.</w:t>
      </w:r>
    </w:p>
    <w:p w14:paraId="1FAAB904" w14:textId="77777777" w:rsidR="00B52092" w:rsidRDefault="00B52092" w:rsidP="006B4E51">
      <w:pPr>
        <w:pStyle w:val="ParaBullet1"/>
      </w:pPr>
      <w:r>
        <w:t xml:space="preserve">Many respondents to the survey for the Listed Places of Worship Roof Repair Fund described a </w:t>
      </w:r>
      <w:r w:rsidRPr="00204FEC">
        <w:t xml:space="preserve">lack of alternative options for </w:t>
      </w:r>
      <w:r>
        <w:t>funding</w:t>
      </w:r>
      <w:r w:rsidRPr="00204FEC">
        <w:t xml:space="preserve"> repairs</w:t>
      </w:r>
      <w:r>
        <w:t xml:space="preserve"> despite continued fundraising efforts. Congregations for rural parishes tend to be small and some communities have little disposable income to donate (ERS Research &amp; </w:t>
      </w:r>
      <w:r w:rsidRPr="00A74A7F">
        <w:t xml:space="preserve">Consultancy, 2017). </w:t>
      </w:r>
    </w:p>
    <w:tbl>
      <w:tblPr>
        <w:tblW w:w="7940" w:type="dxa"/>
        <w:tblLayout w:type="fixed"/>
        <w:tblCellMar>
          <w:left w:w="0" w:type="dxa"/>
          <w:right w:w="0" w:type="dxa"/>
        </w:tblCellMar>
        <w:tblLook w:val="04A0" w:firstRow="1" w:lastRow="0" w:firstColumn="1" w:lastColumn="0" w:noHBand="0" w:noVBand="1"/>
      </w:tblPr>
      <w:tblGrid>
        <w:gridCol w:w="7940"/>
      </w:tblGrid>
      <w:tr w:rsidR="007A0ABD" w:rsidRPr="00986356" w14:paraId="5A0C752E" w14:textId="77777777" w:rsidTr="00173287">
        <w:tc>
          <w:tcPr>
            <w:tcW w:w="5000" w:type="pct"/>
            <w:noWrap/>
          </w:tcPr>
          <w:p w14:paraId="738896C2" w14:textId="1007E9EC" w:rsidR="007A0ABD" w:rsidRPr="00986356" w:rsidRDefault="007A0ABD" w:rsidP="00173287">
            <w:pPr>
              <w:pStyle w:val="Caption"/>
            </w:pPr>
            <w:r w:rsidRPr="00986356">
              <w:t xml:space="preserve">Figure </w:t>
            </w:r>
            <w:r w:rsidR="00B014B6" w:rsidRPr="00986356">
              <w:rPr>
                <w:noProof/>
              </w:rPr>
              <w:fldChar w:fldCharType="begin"/>
            </w:r>
            <w:r w:rsidR="00B014B6" w:rsidRPr="00986356">
              <w:rPr>
                <w:noProof/>
              </w:rPr>
              <w:instrText xml:space="preserve"> SEQ Figure </w:instrText>
            </w:r>
            <w:r w:rsidR="00B014B6" w:rsidRPr="00986356">
              <w:rPr>
                <w:noProof/>
              </w:rPr>
              <w:fldChar w:fldCharType="separate"/>
            </w:r>
            <w:r w:rsidR="0049068F">
              <w:rPr>
                <w:noProof/>
              </w:rPr>
              <w:t>6</w:t>
            </w:r>
            <w:r w:rsidR="00B014B6" w:rsidRPr="00986356">
              <w:rPr>
                <w:noProof/>
              </w:rPr>
              <w:fldChar w:fldCharType="end"/>
            </w:r>
            <w:r w:rsidRPr="00986356">
              <w:tab/>
            </w:r>
            <w:r w:rsidR="009366B0" w:rsidRPr="00986356">
              <w:t xml:space="preserve">Recipients’ beliefs about maintenance: </w:t>
            </w:r>
            <w:r w:rsidR="0052112C" w:rsidRPr="00986356">
              <w:t>Listed Places of Worship</w:t>
            </w:r>
            <w:r w:rsidR="006B4E51" w:rsidRPr="00986356">
              <w:t xml:space="preserve"> Grant </w:t>
            </w:r>
            <w:r w:rsidRPr="00986356">
              <w:t xml:space="preserve">and </w:t>
            </w:r>
            <w:r w:rsidR="009366B0" w:rsidRPr="00986356">
              <w:t>Repair Grants for Place of Worship</w:t>
            </w:r>
            <w:r w:rsidR="006B4E51" w:rsidRPr="00986356">
              <w:t xml:space="preserve"> </w:t>
            </w:r>
            <w:r w:rsidRPr="00986356">
              <w:t xml:space="preserve"> </w:t>
            </w:r>
          </w:p>
        </w:tc>
      </w:tr>
      <w:tr w:rsidR="007A0ABD" w14:paraId="1162CD9F" w14:textId="77777777" w:rsidTr="00173287">
        <w:tc>
          <w:tcPr>
            <w:tcW w:w="5000" w:type="pct"/>
            <w:noWrap/>
          </w:tcPr>
          <w:p w14:paraId="2AF84459" w14:textId="77777777" w:rsidR="007A0ABD" w:rsidRDefault="002305F4" w:rsidP="00173287">
            <w:pPr>
              <w:pStyle w:val="GraphicLeft"/>
              <w:keepNext/>
            </w:pPr>
            <w:r>
              <w:t xml:space="preserve"> </w:t>
            </w:r>
            <w:r w:rsidR="007A0ABD" w:rsidRPr="00D14111">
              <w:rPr>
                <w:noProof/>
                <w:lang w:eastAsia="en-GB"/>
              </w:rPr>
              <w:drawing>
                <wp:inline distT="0" distB="0" distL="0" distR="0" wp14:anchorId="7BD9A201" wp14:editId="4D3EF694">
                  <wp:extent cx="4324823" cy="2590800"/>
                  <wp:effectExtent l="0" t="0" r="0" b="0"/>
                  <wp:docPr id="6" name="Picture 6" descr="Recipients’ beliefs about maintenance for the Listed Places of Worship Grant and Repair Grants for Place of Worship. Maintenance is a constant major concern for over 60% of recipients of these 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37568" cy="2598435"/>
                          </a:xfrm>
                          <a:prstGeom prst="rect">
                            <a:avLst/>
                          </a:prstGeom>
                          <a:noFill/>
                          <a:ln>
                            <a:noFill/>
                          </a:ln>
                        </pic:spPr>
                      </pic:pic>
                    </a:graphicData>
                  </a:graphic>
                </wp:inline>
              </w:drawing>
            </w:r>
          </w:p>
        </w:tc>
      </w:tr>
      <w:tr w:rsidR="007A0ABD" w14:paraId="6EF7AE54" w14:textId="77777777" w:rsidTr="00173287">
        <w:tc>
          <w:tcPr>
            <w:tcW w:w="5000" w:type="pct"/>
            <w:noWrap/>
          </w:tcPr>
          <w:p w14:paraId="16770496" w14:textId="10E0BDF4" w:rsidR="007A0ABD" w:rsidRPr="00F078BE" w:rsidRDefault="007A0ABD" w:rsidP="00173287">
            <w:pPr>
              <w:pStyle w:val="Source"/>
            </w:pPr>
            <w:r>
              <w:t>Source</w:t>
            </w:r>
            <w:r w:rsidRPr="007C15CB">
              <w:t>:</w:t>
            </w:r>
            <w:r w:rsidRPr="007C15CB">
              <w:tab/>
            </w:r>
            <w:r w:rsidR="000B5510">
              <w:t>BDRC Continental (2010a)</w:t>
            </w:r>
          </w:p>
        </w:tc>
      </w:tr>
    </w:tbl>
    <w:p w14:paraId="2EE7C36E" w14:textId="77777777" w:rsidR="007A0ABD" w:rsidRDefault="007A0ABD" w:rsidP="007A0ABD">
      <w:pPr>
        <w:pStyle w:val="ListBullet1"/>
        <w:numPr>
          <w:ilvl w:val="0"/>
          <w:numId w:val="0"/>
        </w:numPr>
        <w:ind w:left="340" w:hanging="340"/>
      </w:pPr>
    </w:p>
    <w:tbl>
      <w:tblPr>
        <w:tblW w:w="7940" w:type="dxa"/>
        <w:tblLayout w:type="fixed"/>
        <w:tblCellMar>
          <w:left w:w="0" w:type="dxa"/>
          <w:right w:w="0" w:type="dxa"/>
        </w:tblCellMar>
        <w:tblLook w:val="04A0" w:firstRow="1" w:lastRow="0" w:firstColumn="1" w:lastColumn="0" w:noHBand="0" w:noVBand="1"/>
      </w:tblPr>
      <w:tblGrid>
        <w:gridCol w:w="7940"/>
      </w:tblGrid>
      <w:tr w:rsidR="007A0ABD" w14:paraId="3727B6C6" w14:textId="77777777" w:rsidTr="00173287">
        <w:tc>
          <w:tcPr>
            <w:tcW w:w="5000" w:type="pct"/>
            <w:noWrap/>
          </w:tcPr>
          <w:p w14:paraId="0C4110A1" w14:textId="624367AD" w:rsidR="007A0ABD" w:rsidRPr="00F52EB6" w:rsidRDefault="007A0ABD" w:rsidP="00173287">
            <w:pPr>
              <w:pStyle w:val="Caption"/>
            </w:pPr>
            <w:bookmarkStart w:id="84" w:name="_Ref531538503"/>
            <w:bookmarkStart w:id="85" w:name="_Ref530557763"/>
            <w:r>
              <w:lastRenderedPageBreak/>
              <w:t xml:space="preserve">Figure </w:t>
            </w:r>
            <w:r w:rsidR="00B014B6">
              <w:rPr>
                <w:noProof/>
              </w:rPr>
              <w:fldChar w:fldCharType="begin"/>
            </w:r>
            <w:r w:rsidR="00B014B6">
              <w:rPr>
                <w:noProof/>
              </w:rPr>
              <w:instrText xml:space="preserve"> SEQ Figure </w:instrText>
            </w:r>
            <w:r w:rsidR="00B014B6">
              <w:rPr>
                <w:noProof/>
              </w:rPr>
              <w:fldChar w:fldCharType="separate"/>
            </w:r>
            <w:r w:rsidR="0049068F">
              <w:rPr>
                <w:noProof/>
              </w:rPr>
              <w:t>7</w:t>
            </w:r>
            <w:r w:rsidR="00B014B6">
              <w:rPr>
                <w:noProof/>
              </w:rPr>
              <w:fldChar w:fldCharType="end"/>
            </w:r>
            <w:bookmarkEnd w:id="84"/>
            <w:r>
              <w:tab/>
              <w:t xml:space="preserve">The impact of the </w:t>
            </w:r>
            <w:r w:rsidR="0052112C">
              <w:t>Listed Places of Worship Grant</w:t>
            </w:r>
            <w:r>
              <w:t xml:space="preserve"> on the completion of maintenance and repair projects</w:t>
            </w:r>
            <w:bookmarkEnd w:id="85"/>
          </w:p>
        </w:tc>
      </w:tr>
      <w:tr w:rsidR="007A0ABD" w14:paraId="2F54775D" w14:textId="77777777" w:rsidTr="00173287">
        <w:tblPrEx>
          <w:tblCellMar>
            <w:left w:w="108" w:type="dxa"/>
            <w:right w:w="108" w:type="dxa"/>
          </w:tblCellMar>
        </w:tblPrEx>
        <w:tc>
          <w:tcPr>
            <w:tcW w:w="5000" w:type="pct"/>
            <w:noWrap/>
          </w:tcPr>
          <w:p w14:paraId="099B8BF2" w14:textId="06977BF9" w:rsidR="007A0ABD" w:rsidRDefault="00850520" w:rsidP="00173287">
            <w:pPr>
              <w:pStyle w:val="GraphicLeft"/>
              <w:keepNext/>
            </w:pPr>
            <w:r w:rsidRPr="00850520">
              <w:rPr>
                <w:noProof/>
              </w:rPr>
              <w:drawing>
                <wp:inline distT="0" distB="0" distL="0" distR="0" wp14:anchorId="46F7ED8B" wp14:editId="5821001A">
                  <wp:extent cx="4271645" cy="2961640"/>
                  <wp:effectExtent l="0" t="0" r="0" b="0"/>
                  <wp:docPr id="41" name="Picture 41" descr="The impact of the Listed Places of Worship Grant on the completion of maintenance and repair projects. Only 21% of respondents would have been able to complete the works in the same time period without the g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71645" cy="2961640"/>
                          </a:xfrm>
                          <a:prstGeom prst="rect">
                            <a:avLst/>
                          </a:prstGeom>
                          <a:noFill/>
                          <a:ln>
                            <a:noFill/>
                          </a:ln>
                        </pic:spPr>
                      </pic:pic>
                    </a:graphicData>
                  </a:graphic>
                </wp:inline>
              </w:drawing>
            </w:r>
          </w:p>
        </w:tc>
      </w:tr>
      <w:tr w:rsidR="007A0ABD" w14:paraId="3CBCB5F8" w14:textId="77777777" w:rsidTr="00173287">
        <w:tc>
          <w:tcPr>
            <w:tcW w:w="5000" w:type="pct"/>
            <w:noWrap/>
          </w:tcPr>
          <w:p w14:paraId="56740A51" w14:textId="38B31CAD" w:rsidR="007A0ABD" w:rsidRPr="00F078BE" w:rsidRDefault="007A0ABD" w:rsidP="00173287">
            <w:pPr>
              <w:pStyle w:val="Source"/>
            </w:pPr>
            <w:r>
              <w:t>Source</w:t>
            </w:r>
            <w:r w:rsidRPr="007C15CB">
              <w:t>:</w:t>
            </w:r>
            <w:r w:rsidRPr="007C15CB">
              <w:tab/>
            </w:r>
            <w:r w:rsidR="000B5510">
              <w:t>BDRC Continental (2010</w:t>
            </w:r>
            <w:r w:rsidR="00187B3A">
              <w:t>a</w:t>
            </w:r>
            <w:r w:rsidR="000B5510">
              <w:t>)</w:t>
            </w:r>
          </w:p>
        </w:tc>
      </w:tr>
    </w:tbl>
    <w:p w14:paraId="2E9DBE31" w14:textId="77777777" w:rsidR="007A0ABD" w:rsidRPr="006821BB" w:rsidRDefault="007A0ABD" w:rsidP="007A0ABD">
      <w:pPr>
        <w:pStyle w:val="ListBullet1"/>
        <w:numPr>
          <w:ilvl w:val="0"/>
          <w:numId w:val="0"/>
        </w:numPr>
        <w:ind w:left="340" w:hanging="340"/>
      </w:pPr>
    </w:p>
    <w:p w14:paraId="74962222" w14:textId="6616AFB7" w:rsidR="00631F6D" w:rsidRPr="00A74A7F" w:rsidRDefault="00631F6D" w:rsidP="007A0ABD">
      <w:r w:rsidRPr="00A74A7F">
        <w:t>The interim evaluation of the Grants for Places of Worship fund undertakes a series of interviews over time with 60 grant recipients and with a control group of</w:t>
      </w:r>
      <w:r w:rsidR="00EA244C">
        <w:t xml:space="preserve"> 10</w:t>
      </w:r>
      <w:r w:rsidRPr="00A74A7F">
        <w:t xml:space="preserve"> places of worship </w:t>
      </w:r>
      <w:r w:rsidR="00985EDB">
        <w:t>which</w:t>
      </w:r>
      <w:r w:rsidR="00985EDB" w:rsidRPr="00A74A7F">
        <w:t xml:space="preserve"> </w:t>
      </w:r>
      <w:r w:rsidRPr="00A74A7F">
        <w:t>had funding applications rejected. The interim findings provide information on grant applications from which some inferences of additionality</w:t>
      </w:r>
      <w:r w:rsidR="004A0B0D">
        <w:t xml:space="preserve"> can be made</w:t>
      </w:r>
      <w:r w:rsidRPr="00A74A7F">
        <w:t>:</w:t>
      </w:r>
    </w:p>
    <w:p w14:paraId="3EA8655E" w14:textId="75E1DC11" w:rsidR="00631F6D" w:rsidRPr="00A74A7F" w:rsidRDefault="00985EDB" w:rsidP="00631F6D">
      <w:pPr>
        <w:pStyle w:val="ListBullet1"/>
      </w:pPr>
      <w:r>
        <w:t>A</w:t>
      </w:r>
      <w:r w:rsidR="00631F6D" w:rsidRPr="00A74A7F">
        <w:t xml:space="preserve"> significant number of the 60 grant recipients interviewed had applied to the fund more than once (in some cases several times). This may suggest these places of worship were not able to identify viable alternative funding options after their initial applications were rejected, or at least that they still considered </w:t>
      </w:r>
      <w:r w:rsidR="009366B0" w:rsidRPr="00F73F90">
        <w:t>Grants for Places of Worship</w:t>
      </w:r>
      <w:r w:rsidR="00631F6D" w:rsidRPr="00A74A7F">
        <w:t xml:space="preserve"> to be the best option for them despite an initial rejection.</w:t>
      </w:r>
      <w:r w:rsidR="00957F31">
        <w:t xml:space="preserve"> </w:t>
      </w:r>
      <w:bookmarkStart w:id="86" w:name="_Hlk4333048"/>
      <w:r w:rsidR="00957F31">
        <w:t>This experience also reflects that the National Lottery Heritage Fund more broadly receives many more applications than it is able to fund, and it is standard practice to provide feedback and encourage strong applications that miss out at the first attempt to re-apply.</w:t>
      </w:r>
      <w:bookmarkEnd w:id="86"/>
    </w:p>
    <w:p w14:paraId="5D459A18" w14:textId="761259AF" w:rsidR="00631F6D" w:rsidRPr="00A74A7F" w:rsidRDefault="00985EDB" w:rsidP="00546DD5">
      <w:pPr>
        <w:pStyle w:val="ListBullet1"/>
      </w:pPr>
      <w:r>
        <w:t>O</w:t>
      </w:r>
      <w:r w:rsidR="00631F6D" w:rsidRPr="00A74A7F">
        <w:t>f the</w:t>
      </w:r>
      <w:r w:rsidR="00EA244C">
        <w:t xml:space="preserve"> 10</w:t>
      </w:r>
      <w:r w:rsidR="00631F6D" w:rsidRPr="00A74A7F">
        <w:t xml:space="preserve"> control places of worship, only </w:t>
      </w:r>
      <w:r>
        <w:t>two</w:t>
      </w:r>
      <w:r w:rsidR="00631F6D" w:rsidRPr="00A74A7F">
        <w:t xml:space="preserve"> had managed to proceed with </w:t>
      </w:r>
      <w:r w:rsidR="00D35C38">
        <w:t>projects</w:t>
      </w:r>
      <w:r w:rsidR="00631F6D" w:rsidRPr="00A74A7F">
        <w:t xml:space="preserve"> without </w:t>
      </w:r>
      <w:r w:rsidR="0094334F" w:rsidRPr="00A74A7F">
        <w:t xml:space="preserve">re-applying for funding. One of these </w:t>
      </w:r>
      <w:r w:rsidR="00585486">
        <w:t>had been</w:t>
      </w:r>
      <w:r w:rsidR="00585486" w:rsidRPr="00A74A7F">
        <w:t xml:space="preserve"> </w:t>
      </w:r>
      <w:r w:rsidR="0094334F" w:rsidRPr="00A74A7F">
        <w:t xml:space="preserve">able to proceed after </w:t>
      </w:r>
      <w:r w:rsidR="00F1111F">
        <w:t>reducing the scope of</w:t>
      </w:r>
      <w:r w:rsidR="0094334F" w:rsidRPr="00A74A7F">
        <w:t xml:space="preserve"> the work, while the other was a relatively small </w:t>
      </w:r>
      <w:r w:rsidR="00D35C38">
        <w:t>project</w:t>
      </w:r>
      <w:r w:rsidR="0094334F" w:rsidRPr="00A74A7F">
        <w:t xml:space="preserve"> and </w:t>
      </w:r>
      <w:r w:rsidR="00585486">
        <w:t xml:space="preserve">had </w:t>
      </w:r>
      <w:r w:rsidR="0094334F" w:rsidRPr="00A74A7F">
        <w:t xml:space="preserve">used a fundraising professional and small grant funds to secure the required funds. </w:t>
      </w:r>
      <w:r w:rsidR="00504EE2">
        <w:t>Two</w:t>
      </w:r>
      <w:r w:rsidR="0094334F" w:rsidRPr="00A74A7F">
        <w:t xml:space="preserve"> of the</w:t>
      </w:r>
      <w:r w:rsidR="00EA244C">
        <w:t xml:space="preserve"> 10</w:t>
      </w:r>
      <w:r w:rsidR="0094334F" w:rsidRPr="00A74A7F">
        <w:t xml:space="preserve"> were ‘in limbo’ and had not decided how to proceed. The remaining </w:t>
      </w:r>
      <w:r>
        <w:t>six</w:t>
      </w:r>
      <w:r w:rsidR="0094334F" w:rsidRPr="00A74A7F">
        <w:t xml:space="preserve"> had re-applied to the </w:t>
      </w:r>
      <w:r w:rsidR="009366B0" w:rsidRPr="00F73F90">
        <w:t>Grants for Places of Worship</w:t>
      </w:r>
      <w:r w:rsidR="0094334F" w:rsidRPr="00A74A7F">
        <w:t xml:space="preserve"> fund, the Heritage Grant or the Listed </w:t>
      </w:r>
      <w:r w:rsidR="009366B0">
        <w:t>P</w:t>
      </w:r>
      <w:r w:rsidR="0094334F" w:rsidRPr="00A74A7F">
        <w:t xml:space="preserve">laces of </w:t>
      </w:r>
      <w:r w:rsidR="009366B0">
        <w:t>W</w:t>
      </w:r>
      <w:r w:rsidR="0094334F" w:rsidRPr="00A74A7F">
        <w:t>orship Roof Repair Fund.</w:t>
      </w:r>
      <w:r w:rsidR="00631F6D" w:rsidRPr="00A74A7F">
        <w:t xml:space="preserve"> </w:t>
      </w:r>
      <w:r w:rsidR="0094334F" w:rsidRPr="00A74A7F">
        <w:t>This suggests that it is difficult for larger projects to proceed without some form of funding available</w:t>
      </w:r>
      <w:r w:rsidR="00B536C6" w:rsidRPr="00A74A7F">
        <w:t xml:space="preserve"> (</w:t>
      </w:r>
      <w:r w:rsidR="00937DFF">
        <w:t xml:space="preserve">Payne and </w:t>
      </w:r>
      <w:r w:rsidR="00937DFF" w:rsidRPr="00DA4508">
        <w:t>Cooper</w:t>
      </w:r>
      <w:r w:rsidR="00B536C6" w:rsidRPr="00DA4508">
        <w:t>, 2018)</w:t>
      </w:r>
      <w:r w:rsidR="00DA4508">
        <w:t>.</w:t>
      </w:r>
    </w:p>
    <w:p w14:paraId="5235677B" w14:textId="0346C030" w:rsidR="00BA4D6B" w:rsidRDefault="007A0ABD" w:rsidP="007A0ABD">
      <w:r>
        <w:t>Many grant recipients also report</w:t>
      </w:r>
      <w:r w:rsidR="00585486">
        <w:t>ed</w:t>
      </w:r>
      <w:r>
        <w:t xml:space="preserve"> on difficulties and challenges in finding out about relevant grants and </w:t>
      </w:r>
      <w:r w:rsidR="00541C9B">
        <w:t>completing applications</w:t>
      </w:r>
      <w:r>
        <w:t xml:space="preserve">. This is a problem that the </w:t>
      </w:r>
      <w:r>
        <w:lastRenderedPageBreak/>
        <w:t>Historic England Support Officers scheme actively seeks to resolve.</w:t>
      </w:r>
      <w:r w:rsidR="00BA4D6B">
        <w:t xml:space="preserve"> To date the Support Officers have helped:</w:t>
      </w:r>
    </w:p>
    <w:p w14:paraId="65CFAE93" w14:textId="77777777" w:rsidR="00BA4D6B" w:rsidRDefault="007A0ABD" w:rsidP="00BA4D6B">
      <w:pPr>
        <w:pStyle w:val="ListBullet1"/>
      </w:pPr>
      <w:r>
        <w:t>2,682 congregations with ongoing support and advice</w:t>
      </w:r>
      <w:r w:rsidR="00BA4D6B">
        <w:t>;</w:t>
      </w:r>
    </w:p>
    <w:p w14:paraId="6B6935E2" w14:textId="77777777" w:rsidR="00BA4D6B" w:rsidRDefault="007A0ABD" w:rsidP="00BA4D6B">
      <w:pPr>
        <w:pStyle w:val="ListBullet1"/>
      </w:pPr>
      <w:r>
        <w:t>4,608 individuals to build confidence in developing maintenance programmes and to build maintenance and fundraising skills through study days</w:t>
      </w:r>
      <w:r w:rsidR="00BA4D6B">
        <w:t>;</w:t>
      </w:r>
      <w:r w:rsidR="00B06969">
        <w:t xml:space="preserve"> and</w:t>
      </w:r>
    </w:p>
    <w:p w14:paraId="3E45224D" w14:textId="669435C0" w:rsidR="00BA4D6B" w:rsidRDefault="00525929" w:rsidP="00BA4D6B">
      <w:pPr>
        <w:pStyle w:val="ListBullet1"/>
      </w:pPr>
      <w:r>
        <w:t>C</w:t>
      </w:r>
      <w:r w:rsidR="008C2254">
        <w:t xml:space="preserve">ongregations to </w:t>
      </w:r>
      <w:r w:rsidR="00E21D3F">
        <w:t xml:space="preserve">successfully </w:t>
      </w:r>
      <w:r w:rsidR="008C2254">
        <w:t xml:space="preserve">apply for </w:t>
      </w:r>
      <w:r w:rsidR="007A0ABD">
        <w:t>over £</w:t>
      </w:r>
      <w:r w:rsidR="007A0ABD" w:rsidRPr="00585486">
        <w:t>13</w:t>
      </w:r>
      <w:r w:rsidR="00985EDB" w:rsidRPr="00585486">
        <w:t xml:space="preserve"> </w:t>
      </w:r>
      <w:r w:rsidR="007A0ABD" w:rsidRPr="00585486">
        <w:t>m</w:t>
      </w:r>
      <w:r w:rsidR="00985EDB" w:rsidRPr="00585486">
        <w:t>illion</w:t>
      </w:r>
      <w:r w:rsidR="007A0ABD" w:rsidRPr="00585486">
        <w:t xml:space="preserve"> in grants</w:t>
      </w:r>
      <w:r w:rsidR="007A0ABD">
        <w:t xml:space="preserve"> to deal with urgent repairs</w:t>
      </w:r>
      <w:r w:rsidR="006B4E51">
        <w:t xml:space="preserve"> (Historic England, 2017)</w:t>
      </w:r>
      <w:r w:rsidR="007A0ABD">
        <w:t>.</w:t>
      </w:r>
    </w:p>
    <w:p w14:paraId="7D41BFE8" w14:textId="77777777" w:rsidR="007A0ABD" w:rsidRDefault="00BA4D6B" w:rsidP="00BA4D6B">
      <w:pPr>
        <w:pStyle w:val="ListBullet1"/>
        <w:numPr>
          <w:ilvl w:val="0"/>
          <w:numId w:val="0"/>
        </w:numPr>
      </w:pPr>
      <w:r>
        <w:t>It is estimated</w:t>
      </w:r>
      <w:r w:rsidR="007A0ABD">
        <w:t xml:space="preserve"> that every £1 invested in Support Officers</w:t>
      </w:r>
      <w:r w:rsidR="00AC45ED">
        <w:t xml:space="preserve"> generates</w:t>
      </w:r>
      <w:r>
        <w:t xml:space="preserve"> </w:t>
      </w:r>
      <w:r w:rsidR="007A0ABD">
        <w:t xml:space="preserve">£12 in </w:t>
      </w:r>
      <w:r>
        <w:t xml:space="preserve">access to </w:t>
      </w:r>
      <w:r w:rsidR="007A0ABD">
        <w:t xml:space="preserve">grant funding (Historic England, 2017). However, no evidence is available on the extent to which national funding could be displaced from one area to another, which is a possibility as not all areas have Support Officers. </w:t>
      </w:r>
    </w:p>
    <w:p w14:paraId="5E6C229D" w14:textId="31DB95AC" w:rsidR="007A0ABD" w:rsidRDefault="007A0ABD" w:rsidP="007A0ABD">
      <w:r>
        <w:t>Grants are generally not the only source of funding used by places of worship to fund maintenance and repair projects. Indeed, many survey respondents state</w:t>
      </w:r>
      <w:r w:rsidR="00585486">
        <w:t>d</w:t>
      </w:r>
      <w:r>
        <w:t xml:space="preserve"> </w:t>
      </w:r>
      <w:r w:rsidR="00585486">
        <w:t xml:space="preserve">that </w:t>
      </w:r>
      <w:r>
        <w:t>they also use</w:t>
      </w:r>
      <w:r w:rsidR="00585486">
        <w:t>d</w:t>
      </w:r>
      <w:r>
        <w:t xml:space="preserve"> fundraising among attendees or the local community along with existing funds (see </w:t>
      </w:r>
      <w:r>
        <w:fldChar w:fldCharType="begin"/>
      </w:r>
      <w:r>
        <w:instrText xml:space="preserve"> REF _Ref530558761 \h </w:instrText>
      </w:r>
      <w:r>
        <w:fldChar w:fldCharType="separate"/>
      </w:r>
      <w:r w:rsidR="0049068F">
        <w:t xml:space="preserve">Figure </w:t>
      </w:r>
      <w:r w:rsidR="0049068F">
        <w:rPr>
          <w:noProof/>
        </w:rPr>
        <w:t>8</w:t>
      </w:r>
      <w:r>
        <w:fldChar w:fldCharType="end"/>
      </w:r>
      <w:r>
        <w:t xml:space="preserve">). Moreover, grants are combined for many projects. This is particularly true for the Listed Places of Worship Grant. </w:t>
      </w:r>
    </w:p>
    <w:tbl>
      <w:tblPr>
        <w:tblW w:w="7940" w:type="dxa"/>
        <w:tblLayout w:type="fixed"/>
        <w:tblCellMar>
          <w:left w:w="0" w:type="dxa"/>
          <w:right w:w="0" w:type="dxa"/>
        </w:tblCellMar>
        <w:tblLook w:val="04A0" w:firstRow="1" w:lastRow="0" w:firstColumn="1" w:lastColumn="0" w:noHBand="0" w:noVBand="1"/>
      </w:tblPr>
      <w:tblGrid>
        <w:gridCol w:w="7940"/>
      </w:tblGrid>
      <w:tr w:rsidR="007A0ABD" w14:paraId="338EF615" w14:textId="77777777" w:rsidTr="00173287">
        <w:tc>
          <w:tcPr>
            <w:tcW w:w="5000" w:type="pct"/>
            <w:noWrap/>
          </w:tcPr>
          <w:p w14:paraId="7578BA46" w14:textId="7E610A0B" w:rsidR="007A0ABD" w:rsidRPr="00F52EB6" w:rsidRDefault="007A0ABD" w:rsidP="00173287">
            <w:pPr>
              <w:pStyle w:val="Caption"/>
            </w:pPr>
            <w:bookmarkStart w:id="87" w:name="_Ref530558761"/>
            <w:r>
              <w:t xml:space="preserve">Figure </w:t>
            </w:r>
            <w:r w:rsidR="00B014B6">
              <w:rPr>
                <w:noProof/>
              </w:rPr>
              <w:fldChar w:fldCharType="begin"/>
            </w:r>
            <w:r w:rsidR="00B014B6">
              <w:rPr>
                <w:noProof/>
              </w:rPr>
              <w:instrText xml:space="preserve"> SEQ Figure </w:instrText>
            </w:r>
            <w:r w:rsidR="00B014B6">
              <w:rPr>
                <w:noProof/>
              </w:rPr>
              <w:fldChar w:fldCharType="separate"/>
            </w:r>
            <w:r w:rsidR="0049068F">
              <w:rPr>
                <w:noProof/>
              </w:rPr>
              <w:t>8</w:t>
            </w:r>
            <w:r w:rsidR="00B014B6">
              <w:rPr>
                <w:noProof/>
              </w:rPr>
              <w:fldChar w:fldCharType="end"/>
            </w:r>
            <w:bookmarkEnd w:id="87"/>
            <w:r>
              <w:tab/>
              <w:t xml:space="preserve">Proportion of </w:t>
            </w:r>
            <w:r w:rsidR="00B06969">
              <w:t>Listed Places of Worship Grant</w:t>
            </w:r>
            <w:r>
              <w:t xml:space="preserve"> recipients who have used other sources of funding for their project</w:t>
            </w:r>
          </w:p>
        </w:tc>
      </w:tr>
      <w:tr w:rsidR="007A0ABD" w14:paraId="5FCB2018" w14:textId="77777777" w:rsidTr="00173287">
        <w:tc>
          <w:tcPr>
            <w:tcW w:w="5000" w:type="pct"/>
            <w:noWrap/>
          </w:tcPr>
          <w:p w14:paraId="0E8357C7" w14:textId="77777777" w:rsidR="007A0ABD" w:rsidRDefault="007A0ABD" w:rsidP="00173287">
            <w:pPr>
              <w:pStyle w:val="GraphicLeft"/>
              <w:keepNext/>
            </w:pPr>
            <w:r w:rsidRPr="000A7BDA">
              <w:rPr>
                <w:noProof/>
                <w:lang w:eastAsia="en-GB"/>
              </w:rPr>
              <w:drawing>
                <wp:inline distT="0" distB="0" distL="0" distR="0" wp14:anchorId="1C393936" wp14:editId="3E4980BD">
                  <wp:extent cx="4561205" cy="2732405"/>
                  <wp:effectExtent l="0" t="0" r="0" b="0"/>
                  <wp:docPr id="8" name="Picture 8" descr="Proportion of Listed Places of Worship Grant recipients who have used other sources of funding for their project. Around 60% of grant recipients also fundraise themselves and around 40% also use existing funds held by the place of wo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61205" cy="2732405"/>
                          </a:xfrm>
                          <a:prstGeom prst="rect">
                            <a:avLst/>
                          </a:prstGeom>
                          <a:noFill/>
                          <a:ln>
                            <a:noFill/>
                          </a:ln>
                        </pic:spPr>
                      </pic:pic>
                    </a:graphicData>
                  </a:graphic>
                </wp:inline>
              </w:drawing>
            </w:r>
          </w:p>
        </w:tc>
      </w:tr>
      <w:tr w:rsidR="007A0ABD" w14:paraId="6F03FF88" w14:textId="77777777" w:rsidTr="00173287">
        <w:tc>
          <w:tcPr>
            <w:tcW w:w="5000" w:type="pct"/>
            <w:noWrap/>
          </w:tcPr>
          <w:p w14:paraId="0E9B1868" w14:textId="31062824" w:rsidR="007A0ABD" w:rsidRPr="00F078BE" w:rsidRDefault="007A0ABD" w:rsidP="00173287">
            <w:pPr>
              <w:pStyle w:val="Source"/>
            </w:pPr>
            <w:r>
              <w:t>Source</w:t>
            </w:r>
            <w:r w:rsidRPr="007C15CB">
              <w:t>:</w:t>
            </w:r>
            <w:r w:rsidRPr="007C15CB">
              <w:tab/>
            </w:r>
            <w:r w:rsidR="000B5510">
              <w:t>BDRC Continental (2010a)</w:t>
            </w:r>
          </w:p>
        </w:tc>
      </w:tr>
    </w:tbl>
    <w:p w14:paraId="076EF5A0" w14:textId="77777777" w:rsidR="007A0ABD" w:rsidRDefault="007A0ABD" w:rsidP="007A0ABD">
      <w:pPr>
        <w:pStyle w:val="Heading4"/>
      </w:pPr>
      <w:r>
        <w:t>Social Enterprise as an alternative funding model</w:t>
      </w:r>
    </w:p>
    <w:p w14:paraId="46D1C049" w14:textId="5C4DA755" w:rsidR="007A0ABD" w:rsidRDefault="007A0ABD" w:rsidP="007A0ABD">
      <w:r>
        <w:t xml:space="preserve">The study </w:t>
      </w:r>
      <w:r w:rsidR="00985EDB">
        <w:t>‘</w:t>
      </w:r>
      <w:r>
        <w:t>Social Enterprise and Rural Places of Worship in England</w:t>
      </w:r>
      <w:r w:rsidR="00985EDB">
        <w:t>’</w:t>
      </w:r>
      <w:r>
        <w:t xml:space="preserve"> examines the impact of the introduction of social enterprises in rural places of worship on their sustainability. Social enterprises are defined as trading organisations with social and community objectives with any surplus used to fulfil social purposes (</w:t>
      </w:r>
      <w:r w:rsidRPr="00DA4508">
        <w:t>Withers</w:t>
      </w:r>
      <w:r w:rsidR="00DA4508">
        <w:t xml:space="preserve"> and Payne</w:t>
      </w:r>
      <w:r w:rsidRPr="00DA4508">
        <w:t>, 2012).</w:t>
      </w:r>
      <w:r>
        <w:t xml:space="preserve"> The study concludes from its seven case studies that this alternative funding source can positive</w:t>
      </w:r>
      <w:r w:rsidR="00AC45ED">
        <w:t>ly</w:t>
      </w:r>
      <w:r>
        <w:t xml:space="preserve"> impact the long-term sustainability of the buildings through:</w:t>
      </w:r>
    </w:p>
    <w:p w14:paraId="77CA7D18" w14:textId="6BB865E3" w:rsidR="007A0ABD" w:rsidRDefault="00525929" w:rsidP="007A0ABD">
      <w:pPr>
        <w:pStyle w:val="ListBullet1"/>
      </w:pPr>
      <w:r>
        <w:t>I</w:t>
      </w:r>
      <w:r w:rsidR="007A0ABD">
        <w:t>ncreased use of the building (sharing the space can lead to cost sharing too);</w:t>
      </w:r>
    </w:p>
    <w:p w14:paraId="2E2DF3FC" w14:textId="2128EA23" w:rsidR="007A0ABD" w:rsidRDefault="00525929" w:rsidP="007A0ABD">
      <w:pPr>
        <w:pStyle w:val="ListBullet1"/>
      </w:pPr>
      <w:r>
        <w:t>A</w:t>
      </w:r>
      <w:r w:rsidR="007A0ABD">
        <w:t>dditional regular income from enterprise profits; and</w:t>
      </w:r>
    </w:p>
    <w:p w14:paraId="33F5E489" w14:textId="7FA8DD6F" w:rsidR="007A0ABD" w:rsidRDefault="00525929" w:rsidP="007A0ABD">
      <w:pPr>
        <w:pStyle w:val="ListBullet1"/>
      </w:pPr>
      <w:r>
        <w:lastRenderedPageBreak/>
        <w:t>A</w:t>
      </w:r>
      <w:r w:rsidR="00985EDB">
        <w:t xml:space="preserve"> </w:t>
      </w:r>
      <w:r w:rsidR="007A0ABD">
        <w:t xml:space="preserve">higher number of involved people. </w:t>
      </w:r>
    </w:p>
    <w:p w14:paraId="7B4D3B60" w14:textId="265D3C50" w:rsidR="007A0ABD" w:rsidRPr="006821BB" w:rsidRDefault="007A0ABD" w:rsidP="007A0ABD">
      <w:r>
        <w:t>While social enterprise has the potential to make a place of worship more independent of external funding, it is stressed that the project must necessarily involve consultation with the wider community to ensure that it will get involved with the project. Additionally, it is important to recognise that using a spiritual place for secular purposes may give rise to tensions. Empowering Design Practices found through their survey that 85% of respondents agreed or strongly agreed with the use of places of worship for local services, community events or art activities, but only 50% agreed or strongly agreed with the use of places of worship for business (</w:t>
      </w:r>
      <w:r w:rsidR="00C13A7B">
        <w:t>Brockwell</w:t>
      </w:r>
      <w:r>
        <w:t>, 201</w:t>
      </w:r>
      <w:r w:rsidR="00C13A7B">
        <w:t>8</w:t>
      </w:r>
      <w:r>
        <w:t>).</w:t>
      </w:r>
    </w:p>
    <w:tbl>
      <w:tblPr>
        <w:tblW w:w="5000" w:type="pct"/>
        <w:shd w:val="clear" w:color="auto" w:fill="CCCCCC"/>
        <w:tblCellMar>
          <w:left w:w="0" w:type="dxa"/>
          <w:right w:w="0" w:type="dxa"/>
        </w:tblCellMar>
        <w:tblLook w:val="04A0" w:firstRow="1" w:lastRow="0" w:firstColumn="1" w:lastColumn="0" w:noHBand="0" w:noVBand="1"/>
      </w:tblPr>
      <w:tblGrid>
        <w:gridCol w:w="7936"/>
      </w:tblGrid>
      <w:tr w:rsidR="007A0ABD" w:rsidRPr="00B466D8" w14:paraId="0E1C2722" w14:textId="77777777" w:rsidTr="00173287">
        <w:trPr>
          <w:cantSplit/>
          <w:trHeight w:val="20"/>
        </w:trPr>
        <w:tc>
          <w:tcPr>
            <w:tcW w:w="5000" w:type="pct"/>
            <w:tcBorders>
              <w:bottom w:val="single" w:sz="4" w:space="0" w:color="007B87" w:themeColor="accent3"/>
            </w:tcBorders>
            <w:shd w:val="clear" w:color="auto" w:fill="auto"/>
            <w:hideMark/>
          </w:tcPr>
          <w:p w14:paraId="5CEBC962" w14:textId="77777777" w:rsidR="007A0ABD" w:rsidRDefault="007A0ABD" w:rsidP="00173287">
            <w:pPr>
              <w:pStyle w:val="KeyMsgHead"/>
            </w:pPr>
            <w:r>
              <w:t xml:space="preserve">Lessons for </w:t>
            </w:r>
            <w:bookmarkStart w:id="88" w:name="_Hlk534736480"/>
            <w:r w:rsidR="00972F21">
              <w:t>Future Policy Considerations</w:t>
            </w:r>
            <w:bookmarkEnd w:id="88"/>
            <w:r>
              <w:t>:</w:t>
            </w:r>
          </w:p>
          <w:p w14:paraId="5C99AA03" w14:textId="77777777" w:rsidR="007A0ABD" w:rsidRPr="0065472B" w:rsidRDefault="00B06969" w:rsidP="00173287">
            <w:pPr>
              <w:pStyle w:val="KeyMsgHead"/>
            </w:pPr>
            <w:r>
              <w:t xml:space="preserve">The role of </w:t>
            </w:r>
            <w:r w:rsidR="00D664CE">
              <w:t>Grant funding</w:t>
            </w:r>
          </w:p>
        </w:tc>
      </w:tr>
      <w:tr w:rsidR="007A0ABD" w14:paraId="7516FA1E" w14:textId="77777777" w:rsidTr="00173287">
        <w:trPr>
          <w:cantSplit/>
          <w:trHeight w:val="20"/>
        </w:trPr>
        <w:tc>
          <w:tcPr>
            <w:tcW w:w="5000" w:type="pct"/>
            <w:tcBorders>
              <w:top w:val="single" w:sz="4" w:space="0" w:color="007B87" w:themeColor="accent3"/>
              <w:bottom w:val="single" w:sz="4" w:space="0" w:color="007B87" w:themeColor="accent3"/>
            </w:tcBorders>
            <w:shd w:val="clear" w:color="auto" w:fill="E2E2E3" w:themeFill="text2" w:themeFillTint="33"/>
            <w:tcMar>
              <w:top w:w="0" w:type="dxa"/>
              <w:left w:w="0" w:type="dxa"/>
              <w:bottom w:w="57" w:type="dxa"/>
              <w:right w:w="0" w:type="dxa"/>
            </w:tcMar>
          </w:tcPr>
          <w:p w14:paraId="6916085C" w14:textId="46154281" w:rsidR="007A0ABD" w:rsidRDefault="007A0ABD" w:rsidP="00173287">
            <w:pPr>
              <w:pStyle w:val="KeyMsgText"/>
            </w:pPr>
            <w:bookmarkStart w:id="89" w:name="_Hlk531696541"/>
            <w:r>
              <w:t xml:space="preserve">Survey data show that funding of maintenance and repair works is a major issue for many places of worship. </w:t>
            </w:r>
            <w:r w:rsidR="00B06969">
              <w:t>T</w:t>
            </w:r>
            <w:r>
              <w:t xml:space="preserve">his stems from multiple constraints which </w:t>
            </w:r>
            <w:r w:rsidR="00972F21">
              <w:t>future schemes should aim to address</w:t>
            </w:r>
            <w:r>
              <w:t>:</w:t>
            </w:r>
          </w:p>
          <w:p w14:paraId="0D4B966E" w14:textId="6BAE175A" w:rsidR="007A0ABD" w:rsidRDefault="007A0ABD" w:rsidP="00B06969">
            <w:pPr>
              <w:pStyle w:val="ListBullet1"/>
            </w:pPr>
            <w:r>
              <w:t>Places of worship do not usually generate sufficient revenues internally to fund major maintenance and repair works. This makes community fundraising especially important</w:t>
            </w:r>
            <w:r w:rsidR="009F21CE">
              <w:t xml:space="preserve">, but expertise to organise effective fundraising is an area </w:t>
            </w:r>
            <w:r>
              <w:t xml:space="preserve">where </w:t>
            </w:r>
            <w:r w:rsidR="009F21CE">
              <w:t>places of worship</w:t>
            </w:r>
            <w:r w:rsidR="009709BE">
              <w:t xml:space="preserve"> </w:t>
            </w:r>
            <w:r w:rsidR="009F21CE">
              <w:t>often</w:t>
            </w:r>
            <w:r w:rsidR="009709BE">
              <w:t xml:space="preserve"> need support</w:t>
            </w:r>
            <w:r>
              <w:t xml:space="preserve">. </w:t>
            </w:r>
            <w:r w:rsidR="009F21CE">
              <w:t>Even with expert support, f</w:t>
            </w:r>
            <w:r>
              <w:t>undraising activities may still not be sufficient to cover maintenance and repair costs on their own</w:t>
            </w:r>
            <w:r w:rsidR="009F21CE">
              <w:t xml:space="preserve"> in many cases</w:t>
            </w:r>
            <w:r>
              <w:t xml:space="preserve">. There is likely to be an ongoing demand for major repairs funding, whether through existing routes or a new fund. </w:t>
            </w:r>
          </w:p>
          <w:p w14:paraId="27D6A7BE" w14:textId="77777777" w:rsidR="007A0ABD" w:rsidRDefault="007A0ABD" w:rsidP="00B06969">
            <w:pPr>
              <w:pStyle w:val="ListBullet1"/>
            </w:pPr>
            <w:r>
              <w:t xml:space="preserve">By providing </w:t>
            </w:r>
            <w:r w:rsidR="00887076">
              <w:t>grants, funding bodies</w:t>
            </w:r>
            <w:r>
              <w:t xml:space="preserve"> can help places of worship fund projects which communities cannot </w:t>
            </w:r>
            <w:r w:rsidR="002010FF">
              <w:t>source funding for themselves</w:t>
            </w:r>
            <w:r>
              <w:t>. As mentioned in the previous section, establishing clear eligibility criteria will be necessary to ensure grant funds are allocated to where they add most value.</w:t>
            </w:r>
          </w:p>
          <w:p w14:paraId="70EDFD2F" w14:textId="1FA54173" w:rsidR="007A0ABD" w:rsidRPr="003F2EA4" w:rsidRDefault="007A0ABD" w:rsidP="00B06969">
            <w:pPr>
              <w:pStyle w:val="ListBullet1"/>
            </w:pPr>
            <w:r>
              <w:t xml:space="preserve">Some communities </w:t>
            </w:r>
            <w:r w:rsidR="00D664CE">
              <w:t xml:space="preserve">have </w:t>
            </w:r>
            <w:r>
              <w:t>difficult</w:t>
            </w:r>
            <w:r w:rsidR="00D664CE">
              <w:t>y</w:t>
            </w:r>
            <w:r>
              <w:t xml:space="preserve"> find</w:t>
            </w:r>
            <w:r w:rsidR="00D664CE">
              <w:t>ing</w:t>
            </w:r>
            <w:r>
              <w:t xml:space="preserve"> out about funding opportunities and complet</w:t>
            </w:r>
            <w:r w:rsidR="00D664CE">
              <w:t>ing</w:t>
            </w:r>
            <w:r>
              <w:t xml:space="preserve"> application processes. This </w:t>
            </w:r>
            <w:r w:rsidR="009709BE">
              <w:t xml:space="preserve">also </w:t>
            </w:r>
            <w:r>
              <w:t xml:space="preserve">highlights </w:t>
            </w:r>
            <w:r w:rsidR="009709BE">
              <w:t xml:space="preserve">a support </w:t>
            </w:r>
            <w:r>
              <w:t xml:space="preserve">role </w:t>
            </w:r>
            <w:r w:rsidR="00887076">
              <w:t xml:space="preserve">that </w:t>
            </w:r>
            <w:r w:rsidR="009709BE">
              <w:t>scheme providers</w:t>
            </w:r>
            <w:r>
              <w:t xml:space="preserve"> can play in redirecting communities towards appropriate grants where they exist and providing assistance to places of worship in navigating the application processes. The experience of Support Officer roles funded by Historic England is particularly relevant to this type of support. </w:t>
            </w:r>
            <w:bookmarkEnd w:id="89"/>
          </w:p>
        </w:tc>
      </w:tr>
    </w:tbl>
    <w:p w14:paraId="0D864F75" w14:textId="0B93B348" w:rsidR="007A0ABD" w:rsidRDefault="00985EDB" w:rsidP="007A0ABD">
      <w:pPr>
        <w:pStyle w:val="Heading2"/>
      </w:pPr>
      <w:bookmarkStart w:id="90" w:name="_Toc531964503"/>
      <w:bookmarkStart w:id="91" w:name="_Toc534703116"/>
      <w:bookmarkStart w:id="92" w:name="_Toc534733456"/>
      <w:bookmarkStart w:id="93" w:name="_Toc25338546"/>
      <w:r>
        <w:t>S</w:t>
      </w:r>
      <w:r w:rsidR="007A0ABD">
        <w:t>cheme outcomes</w:t>
      </w:r>
      <w:bookmarkEnd w:id="90"/>
      <w:bookmarkEnd w:id="91"/>
      <w:bookmarkEnd w:id="92"/>
      <w:bookmarkEnd w:id="93"/>
    </w:p>
    <w:p w14:paraId="74A2E709" w14:textId="77777777" w:rsidR="007A0ABD" w:rsidRDefault="007A0ABD" w:rsidP="007A0ABD">
      <w:pPr>
        <w:pStyle w:val="Heading3"/>
      </w:pPr>
      <w:r>
        <w:t>Improvements in the fabric of the buildings</w:t>
      </w:r>
    </w:p>
    <w:p w14:paraId="28863291" w14:textId="21C5F944" w:rsidR="007A0ABD" w:rsidRPr="0040359D" w:rsidRDefault="007A0ABD" w:rsidP="007A0ABD">
      <w:r>
        <w:t xml:space="preserve">As described in section </w:t>
      </w:r>
      <w:r>
        <w:fldChar w:fldCharType="begin"/>
      </w:r>
      <w:r>
        <w:instrText xml:space="preserve"> REF _Ref530669236 \r \h </w:instrText>
      </w:r>
      <w:r>
        <w:fldChar w:fldCharType="separate"/>
      </w:r>
      <w:r w:rsidR="0049068F">
        <w:t>2.2</w:t>
      </w:r>
      <w:r>
        <w:fldChar w:fldCharType="end"/>
      </w:r>
      <w:r>
        <w:t>, most of the schemes for which evaluations</w:t>
      </w:r>
      <w:r w:rsidR="004A0B0D">
        <w:t xml:space="preserve"> were available for this review</w:t>
      </w:r>
      <w:r>
        <w:t xml:space="preserve"> provide </w:t>
      </w:r>
      <w:r w:rsidRPr="0040359D">
        <w:t xml:space="preserve">places of worship with funding to ensure the maintenance of the fabric of the buildings. Evaluations of these schemes provide useful </w:t>
      </w:r>
      <w:r w:rsidR="00443492" w:rsidRPr="0040359D">
        <w:t xml:space="preserve">insights </w:t>
      </w:r>
      <w:r w:rsidRPr="0040359D">
        <w:t xml:space="preserve">of the impact of this support. </w:t>
      </w:r>
    </w:p>
    <w:p w14:paraId="3F4EA68A" w14:textId="3907888F" w:rsidR="007A0ABD" w:rsidRDefault="007A0ABD" w:rsidP="007A0ABD">
      <w:r w:rsidRPr="0040359D">
        <w:t>Most of the conclusions drawn i</w:t>
      </w:r>
      <w:r>
        <w:t xml:space="preserve">n the evaluations reviewed are based in large part on opinions collected though surveys and not on observed and measured tangible outcomes. For example, none of the evaluations provide comprehensive comparisons of the state of the buildings before and after the completion of funded </w:t>
      </w:r>
      <w:r>
        <w:lastRenderedPageBreak/>
        <w:t xml:space="preserve">project work. </w:t>
      </w:r>
      <w:r w:rsidR="001E0250">
        <w:t>T</w:t>
      </w:r>
      <w:r w:rsidR="004A0B0D">
        <w:t>he evidence reviewed suggests</w:t>
      </w:r>
      <w:r>
        <w:t xml:space="preserve"> field visits of the sites may be conducted in some cases, but they do not seem to form a basis to consistently evaluate the impact of the grants in the evaluations </w:t>
      </w:r>
      <w:r w:rsidRPr="00F22BCC">
        <w:t>reviewed.</w:t>
      </w:r>
      <w:r w:rsidR="00922ECC" w:rsidRPr="00F22BCC">
        <w:rPr>
          <w:rStyle w:val="FootnoteReference"/>
        </w:rPr>
        <w:footnoteReference w:id="23"/>
      </w:r>
      <w:r w:rsidRPr="00F22BCC">
        <w:t xml:space="preserve"> Apart from the status of buildings in Historic England’s Heritage Asset </w:t>
      </w:r>
      <w:r w:rsidRPr="00986356">
        <w:t>Management database</w:t>
      </w:r>
      <w:r w:rsidRPr="00F22BCC">
        <w:t xml:space="preserve"> or the Heritage at Risk Register, there also does not seem to be a common metric reported in the evaluations reviewed which can be used to compare the physical state of places of worship across the country. </w:t>
      </w:r>
      <w:r w:rsidR="004E470A" w:rsidRPr="00F22BCC">
        <w:t>B</w:t>
      </w:r>
      <w:r w:rsidR="0064730F" w:rsidRPr="00F22BCC">
        <w:t>etter use of information collected through the Quinquennial Inspection Reports could also provide supporting evidence for the impact of grant schemes on the physical aspects of the</w:t>
      </w:r>
      <w:r w:rsidR="0064730F">
        <w:t xml:space="preserve"> buildings.  </w:t>
      </w:r>
    </w:p>
    <w:p w14:paraId="4757C902" w14:textId="74FDAD4C" w:rsidR="007A0ABD" w:rsidRDefault="007A0ABD" w:rsidP="007A0ABD">
      <w:r>
        <w:t xml:space="preserve">The survey evidence </w:t>
      </w:r>
      <w:r w:rsidR="00F22BCC">
        <w:t>that</w:t>
      </w:r>
      <w:r>
        <w:t xml:space="preserve"> can be found in the evaluations reviewed includes:</w:t>
      </w:r>
    </w:p>
    <w:p w14:paraId="0DC73981" w14:textId="4F358104" w:rsidR="007A0ABD" w:rsidRPr="00F22BCC" w:rsidRDefault="007A0ABD" w:rsidP="007A0ABD">
      <w:pPr>
        <w:pStyle w:val="ListBullet1"/>
      </w:pPr>
      <w:r>
        <w:t xml:space="preserve">There </w:t>
      </w:r>
      <w:r w:rsidR="00F22BCC">
        <w:t xml:space="preserve">was </w:t>
      </w:r>
      <w:r>
        <w:t xml:space="preserve">widespread agreement among recipients of the Repair Grant for Places of Worship and the Listed Places of Worship schemes that the repair and maintenance work </w:t>
      </w:r>
      <w:r w:rsidR="00F22BCC">
        <w:t xml:space="preserve">had </w:t>
      </w:r>
      <w:r>
        <w:t xml:space="preserve">had a positive impact on </w:t>
      </w:r>
      <w:r w:rsidR="004E470A">
        <w:t>preserving</w:t>
      </w:r>
      <w:r>
        <w:t xml:space="preserve"> the fabric of the buildings. Indeed, over 85% of the </w:t>
      </w:r>
      <w:r w:rsidRPr="00F22BCC">
        <w:t>respondents agree</w:t>
      </w:r>
      <w:r w:rsidR="00F22BCC" w:rsidRPr="00F22BCC">
        <w:t>d</w:t>
      </w:r>
      <w:r w:rsidRPr="00F22BCC">
        <w:t xml:space="preserve"> (</w:t>
      </w:r>
      <w:r>
        <w:t xml:space="preserve">strongly or slightly) that the repairs and maintenance </w:t>
      </w:r>
      <w:r w:rsidRPr="00F22BCC">
        <w:t>work ha</w:t>
      </w:r>
      <w:r w:rsidR="00F22BCC">
        <w:t>d</w:t>
      </w:r>
      <w:r w:rsidRPr="00F22BCC">
        <w:t xml:space="preserve">: </w:t>
      </w:r>
    </w:p>
    <w:p w14:paraId="2EF5D34B" w14:textId="77777777" w:rsidR="007A0ABD" w:rsidRDefault="007A0ABD" w:rsidP="007A0ABD">
      <w:pPr>
        <w:pStyle w:val="ListBullet2"/>
      </w:pPr>
      <w:r>
        <w:t>prevented irreversible damage to the building;</w:t>
      </w:r>
    </w:p>
    <w:p w14:paraId="27B7BE63" w14:textId="77777777" w:rsidR="007A0ABD" w:rsidRDefault="007A0ABD" w:rsidP="007A0ABD">
      <w:pPr>
        <w:pStyle w:val="ListBullet2"/>
      </w:pPr>
      <w:r>
        <w:t xml:space="preserve">improved the fabric of the building; </w:t>
      </w:r>
    </w:p>
    <w:p w14:paraId="4F0FA325" w14:textId="77777777" w:rsidR="007A0ABD" w:rsidRDefault="007A0ABD" w:rsidP="007A0ABD">
      <w:pPr>
        <w:pStyle w:val="ListBullet2"/>
      </w:pPr>
      <w:r>
        <w:t xml:space="preserve">halted the decline in the fabric of the building; </w:t>
      </w:r>
    </w:p>
    <w:p w14:paraId="25F2B1B6" w14:textId="77777777" w:rsidR="007A0ABD" w:rsidRDefault="007A0ABD" w:rsidP="007A0ABD">
      <w:pPr>
        <w:pStyle w:val="ListBullet2"/>
      </w:pPr>
      <w:r>
        <w:t>helped prevent major problems developing; and</w:t>
      </w:r>
    </w:p>
    <w:p w14:paraId="6A9862D7" w14:textId="61A43F7A" w:rsidR="007A0ABD" w:rsidRDefault="007A0ABD" w:rsidP="007A0ABD">
      <w:pPr>
        <w:pStyle w:val="ListBullet2"/>
      </w:pPr>
      <w:r>
        <w:t>encouraged better planning of further repairs and maintenance in the future (BDRC Continental, 2010</w:t>
      </w:r>
      <w:r w:rsidR="003A5FFB">
        <w:t>a</w:t>
      </w:r>
      <w:r>
        <w:t xml:space="preserve">). </w:t>
      </w:r>
    </w:p>
    <w:p w14:paraId="7314B622" w14:textId="739D8309" w:rsidR="007A0ABD" w:rsidRDefault="007A0ABD" w:rsidP="007A0ABD">
      <w:pPr>
        <w:pStyle w:val="ParaBullet1"/>
      </w:pPr>
      <w:r>
        <w:t xml:space="preserve">70% of survey respondents who </w:t>
      </w:r>
      <w:r w:rsidR="00F22BCC">
        <w:t xml:space="preserve">had </w:t>
      </w:r>
      <w:r>
        <w:t xml:space="preserve">received training as part of the Maintenance Co-operatives </w:t>
      </w:r>
      <w:r w:rsidRPr="00F22BCC">
        <w:t>scheme reported</w:t>
      </w:r>
      <w:r>
        <w:t xml:space="preserve"> that the training ha</w:t>
      </w:r>
      <w:r w:rsidR="00F22BCC">
        <w:t>d</w:t>
      </w:r>
      <w:r>
        <w:t xml:space="preserve"> led to improved condition of their place of worship (Oakmere Solutions Ltd., 2016).</w:t>
      </w:r>
    </w:p>
    <w:p w14:paraId="7C9C22FF" w14:textId="7B72EBC7" w:rsidR="007A0ABD" w:rsidRPr="0071086B" w:rsidRDefault="007A0ABD" w:rsidP="007A0ABD">
      <w:pPr>
        <w:pStyle w:val="ParaBullet1"/>
      </w:pPr>
      <w:r>
        <w:t xml:space="preserve">The Listed Places of Worship Roof Repair Fund survey suggests that the majority of </w:t>
      </w:r>
      <w:r w:rsidRPr="00F22BCC">
        <w:t>grantees reported</w:t>
      </w:r>
      <w:r>
        <w:t xml:space="preserve"> their building to be both watertight and weatherproof following completion of the repairs. In addition, respondents </w:t>
      </w:r>
      <w:r w:rsidRPr="00F22BCC">
        <w:t>believe</w:t>
      </w:r>
      <w:r w:rsidR="00F22BCC" w:rsidRPr="00F22BCC">
        <w:t>d</w:t>
      </w:r>
      <w:r w:rsidRPr="00F22BCC">
        <w:t xml:space="preserve"> that</w:t>
      </w:r>
      <w:r>
        <w:t xml:space="preserve"> the works </w:t>
      </w:r>
      <w:r w:rsidR="00F22BCC">
        <w:t>had</w:t>
      </w:r>
      <w:r w:rsidR="00F22BCC" w:rsidRPr="00F22BCC">
        <w:t xml:space="preserve"> </w:t>
      </w:r>
      <w:r w:rsidRPr="00F22BCC">
        <w:t>prevented</w:t>
      </w:r>
      <w:r>
        <w:t xml:space="preserve"> further deterioration of the fabric and that repairs </w:t>
      </w:r>
      <w:r w:rsidR="00F22BCC">
        <w:t>had been</w:t>
      </w:r>
      <w:r w:rsidR="00F22BCC" w:rsidRPr="00F22BCC">
        <w:t xml:space="preserve"> </w:t>
      </w:r>
      <w:r w:rsidRPr="00F22BCC">
        <w:t>d</w:t>
      </w:r>
      <w:r>
        <w:t xml:space="preserve">ealt with for the foreseeable future (ERS Research &amp; Consultancy, 2017). </w:t>
      </w:r>
      <w:r w:rsidR="001C7202">
        <w:t>However, it is worth noting that this may not be true for the large number of unsuccessful applicants to the fund</w:t>
      </w:r>
      <w:r w:rsidR="00E13CBC">
        <w:t xml:space="preserve"> (about 73% of all applicants)</w:t>
      </w:r>
      <w:r w:rsidR="001C7202">
        <w:t>.</w:t>
      </w:r>
    </w:p>
    <w:tbl>
      <w:tblPr>
        <w:tblW w:w="5000" w:type="pct"/>
        <w:shd w:val="clear" w:color="auto" w:fill="CCCCCC"/>
        <w:tblCellMar>
          <w:left w:w="0" w:type="dxa"/>
          <w:right w:w="0" w:type="dxa"/>
        </w:tblCellMar>
        <w:tblLook w:val="04A0" w:firstRow="1" w:lastRow="0" w:firstColumn="1" w:lastColumn="0" w:noHBand="0" w:noVBand="1"/>
      </w:tblPr>
      <w:tblGrid>
        <w:gridCol w:w="7936"/>
      </w:tblGrid>
      <w:tr w:rsidR="007A0ABD" w:rsidRPr="00B466D8" w14:paraId="6EA52B1A" w14:textId="77777777" w:rsidTr="00173287">
        <w:trPr>
          <w:cantSplit/>
          <w:trHeight w:val="20"/>
        </w:trPr>
        <w:tc>
          <w:tcPr>
            <w:tcW w:w="5000" w:type="pct"/>
            <w:tcBorders>
              <w:bottom w:val="single" w:sz="4" w:space="0" w:color="007B87" w:themeColor="accent3"/>
            </w:tcBorders>
            <w:shd w:val="clear" w:color="auto" w:fill="auto"/>
            <w:hideMark/>
          </w:tcPr>
          <w:p w14:paraId="0CF7792A" w14:textId="77777777" w:rsidR="007A0ABD" w:rsidRDefault="007A0ABD" w:rsidP="003A5FFB">
            <w:pPr>
              <w:pStyle w:val="ParaBullet1"/>
              <w:keepNext/>
              <w:numPr>
                <w:ilvl w:val="0"/>
                <w:numId w:val="0"/>
              </w:numPr>
            </w:pPr>
            <w:r w:rsidRPr="00830C19">
              <w:rPr>
                <w:rFonts w:eastAsia="Times New Roman" w:cs="Times New Roman"/>
                <w:b/>
                <w:bCs/>
                <w:caps/>
                <w:color w:val="007B87" w:themeColor="accent3"/>
              </w:rPr>
              <w:lastRenderedPageBreak/>
              <w:t xml:space="preserve">LESSONS FOR </w:t>
            </w:r>
            <w:r w:rsidR="00972F21" w:rsidRPr="00972F21">
              <w:rPr>
                <w:rFonts w:eastAsia="Times New Roman" w:cs="Times New Roman"/>
                <w:b/>
                <w:bCs/>
                <w:caps/>
                <w:color w:val="007B87" w:themeColor="accent3"/>
              </w:rPr>
              <w:t>FUTURE POLICY CONSIDERATIONS</w:t>
            </w:r>
            <w:r w:rsidRPr="00830C19">
              <w:rPr>
                <w:rFonts w:eastAsia="Times New Roman" w:cs="Times New Roman"/>
                <w:b/>
                <w:bCs/>
                <w:caps/>
                <w:color w:val="007B87" w:themeColor="accent3"/>
              </w:rPr>
              <w:t>:</w:t>
            </w:r>
          </w:p>
          <w:p w14:paraId="0CF002B9" w14:textId="77777777" w:rsidR="007A0ABD" w:rsidRPr="0065472B" w:rsidRDefault="007A0ABD" w:rsidP="003A5FFB">
            <w:pPr>
              <w:pStyle w:val="ParaBullet1"/>
              <w:keepNext/>
              <w:numPr>
                <w:ilvl w:val="0"/>
                <w:numId w:val="0"/>
              </w:numPr>
            </w:pPr>
            <w:r w:rsidRPr="00FE1D34">
              <w:rPr>
                <w:rFonts w:eastAsia="Times New Roman" w:cs="Times New Roman"/>
                <w:b/>
                <w:bCs/>
                <w:caps/>
                <w:color w:val="007B87" w:themeColor="accent3"/>
              </w:rPr>
              <w:t>Improvements in the physical aspects of the buildings</w:t>
            </w:r>
          </w:p>
        </w:tc>
      </w:tr>
      <w:tr w:rsidR="007A0ABD" w14:paraId="017904B4" w14:textId="77777777" w:rsidTr="00173287">
        <w:trPr>
          <w:cantSplit/>
          <w:trHeight w:val="20"/>
        </w:trPr>
        <w:tc>
          <w:tcPr>
            <w:tcW w:w="5000" w:type="pct"/>
            <w:tcBorders>
              <w:top w:val="single" w:sz="4" w:space="0" w:color="007B87" w:themeColor="accent3"/>
              <w:bottom w:val="single" w:sz="4" w:space="0" w:color="007B87" w:themeColor="accent3"/>
            </w:tcBorders>
            <w:shd w:val="clear" w:color="auto" w:fill="E2E2E3" w:themeFill="text2" w:themeFillTint="33"/>
            <w:tcMar>
              <w:top w:w="0" w:type="dxa"/>
              <w:left w:w="0" w:type="dxa"/>
              <w:bottom w:w="57" w:type="dxa"/>
              <w:right w:w="0" w:type="dxa"/>
            </w:tcMar>
          </w:tcPr>
          <w:p w14:paraId="5173719D" w14:textId="77777777" w:rsidR="001C7202" w:rsidRDefault="007A0ABD" w:rsidP="001C7202">
            <w:pPr>
              <w:pStyle w:val="KeyMsgText"/>
            </w:pPr>
            <w:bookmarkStart w:id="94" w:name="_Hlk531696553"/>
            <w:r>
              <w:t xml:space="preserve">There is a lack of firm evidence beyond the </w:t>
            </w:r>
            <w:r w:rsidR="00E13CBC">
              <w:t xml:space="preserve">qualitative </w:t>
            </w:r>
            <w:r>
              <w:t xml:space="preserve">surveys on the physical impact of past grants schemes. </w:t>
            </w:r>
          </w:p>
          <w:p w14:paraId="54DA86E6" w14:textId="027E2378" w:rsidR="001C7202" w:rsidRDefault="001C7202" w:rsidP="001C7202">
            <w:pPr>
              <w:pStyle w:val="KeyMsgText"/>
            </w:pPr>
            <w:r>
              <w:t xml:space="preserve">It </w:t>
            </w:r>
            <w:r w:rsidR="00F22BCC">
              <w:t>might</w:t>
            </w:r>
            <w:r>
              <w:t xml:space="preserve"> be possible to ascertain some evidence on the impact of past grant schemes on places of worship that have received grants</w:t>
            </w:r>
            <w:r w:rsidR="0049068F">
              <w:t xml:space="preserve">. For example, </w:t>
            </w:r>
            <w:r>
              <w:t>Quinquennial Inspection Reports before and after the funder works were undertaken</w:t>
            </w:r>
            <w:r w:rsidR="0049068F">
              <w:t xml:space="preserve"> could be compared</w:t>
            </w:r>
            <w:r>
              <w:t xml:space="preserve">. </w:t>
            </w:r>
            <w:r w:rsidR="00B931CA">
              <w:t>This c</w:t>
            </w:r>
            <w:r>
              <w:t>ould</w:t>
            </w:r>
            <w:r w:rsidR="0071263F">
              <w:t>,</w:t>
            </w:r>
            <w:r>
              <w:t xml:space="preserve"> however</w:t>
            </w:r>
            <w:r w:rsidR="0071263F">
              <w:t>,</w:t>
            </w:r>
            <w:r>
              <w:t xml:space="preserve"> be a </w:t>
            </w:r>
            <w:r w:rsidR="00FE495C">
              <w:t xml:space="preserve">very </w:t>
            </w:r>
            <w:r>
              <w:t xml:space="preserve">costly exercise to perform. </w:t>
            </w:r>
          </w:p>
          <w:p w14:paraId="5E7610DA" w14:textId="667A6A8F" w:rsidR="001C7202" w:rsidRDefault="007A0ABD" w:rsidP="001C7202">
            <w:pPr>
              <w:pStyle w:val="KeyMsgText"/>
            </w:pPr>
            <w:r>
              <w:t xml:space="preserve">Ensuring this information is captured through the Taylor Review Pilot evaluation will be important. This will provide a stronger evidence base to understand the impact of the </w:t>
            </w:r>
            <w:r w:rsidR="0071263F">
              <w:t>p</w:t>
            </w:r>
            <w:r>
              <w:t xml:space="preserve">ilot on the fabric of the places of worship </w:t>
            </w:r>
            <w:r w:rsidR="005D37B5">
              <w:t xml:space="preserve">that receive </w:t>
            </w:r>
            <w:r>
              <w:t xml:space="preserve">support. </w:t>
            </w:r>
            <w:bookmarkEnd w:id="94"/>
          </w:p>
          <w:p w14:paraId="7271593A" w14:textId="755B777B" w:rsidR="005E6094" w:rsidRPr="003F2EA4" w:rsidRDefault="005E6094" w:rsidP="001C7202">
            <w:pPr>
              <w:pStyle w:val="KeyMsgText"/>
            </w:pPr>
            <w:r>
              <w:t xml:space="preserve">It would also be valuable to draw on existing inspection plans after a project, sample a proportion of sites to visit after works are complete or interview architects working with places of worship. The cost of this follow-up means this is </w:t>
            </w:r>
            <w:r w:rsidR="006E0416">
              <w:t xml:space="preserve">more </w:t>
            </w:r>
            <w:r>
              <w:t>likely to be proportionate for larger grant schemes.</w:t>
            </w:r>
          </w:p>
        </w:tc>
      </w:tr>
    </w:tbl>
    <w:p w14:paraId="1AB61FF8" w14:textId="77777777" w:rsidR="007A0ABD" w:rsidRDefault="007A0ABD" w:rsidP="007A0ABD">
      <w:pPr>
        <w:pStyle w:val="ParaBullet1"/>
        <w:numPr>
          <w:ilvl w:val="0"/>
          <w:numId w:val="0"/>
        </w:numPr>
      </w:pPr>
    </w:p>
    <w:p w14:paraId="57F537DF" w14:textId="77777777" w:rsidR="007A0ABD" w:rsidRDefault="007A0ABD" w:rsidP="007A0ABD">
      <w:pPr>
        <w:pStyle w:val="Heading3"/>
      </w:pPr>
      <w:r>
        <w:t>Improvements in volunteers’ motivation, confidence and capabilities</w:t>
      </w:r>
    </w:p>
    <w:p w14:paraId="756D55FD" w14:textId="77777777" w:rsidR="007A0ABD" w:rsidRDefault="007A0ABD" w:rsidP="007A0ABD">
      <w:pPr>
        <w:pStyle w:val="Heading4"/>
      </w:pPr>
      <w:r>
        <w:t>Volunteers play an important role in the maintenance and sustainability of churches</w:t>
      </w:r>
    </w:p>
    <w:p w14:paraId="7E88C9AF" w14:textId="3BD3323C" w:rsidR="007A0ABD" w:rsidRDefault="007A0ABD" w:rsidP="007A0ABD">
      <w:r>
        <w:t>Volunteers are central to sustaining places of worship. They represent the majority of the workforce available to care for the fabric of the building, to help with the use of the building for worship and for engagement with the wider community. The evaluation report of the Listed Places of Worship Roof Repair Fund</w:t>
      </w:r>
      <w:r w:rsidR="0071263F">
        <w:t>,</w:t>
      </w:r>
      <w:r>
        <w:t xml:space="preserve"> for instance</w:t>
      </w:r>
      <w:r w:rsidR="0071263F">
        <w:t>,</w:t>
      </w:r>
      <w:r>
        <w:t xml:space="preserve"> reveals that for 97% and 98% of the projects in </w:t>
      </w:r>
      <w:r w:rsidR="009F21CE">
        <w:t>R</w:t>
      </w:r>
      <w:r>
        <w:t xml:space="preserve">ound 1 and </w:t>
      </w:r>
      <w:r w:rsidR="009F21CE">
        <w:t>R</w:t>
      </w:r>
      <w:r>
        <w:t xml:space="preserve">ound 2 respectively, the lead contact was a non-professional volunteer (ERS Research &amp; Consultancy, 2017). </w:t>
      </w:r>
      <w:r w:rsidR="00C5647C">
        <w:t xml:space="preserve">Architectural History Practice (2005) insists on this point, stating that </w:t>
      </w:r>
      <w:r w:rsidR="0054300A">
        <w:t>”</w:t>
      </w:r>
      <w:r w:rsidR="00C5647C">
        <w:t>those responsible for the upkeep of places of worship are invariab</w:t>
      </w:r>
      <w:r w:rsidR="00642973">
        <w:t>ly</w:t>
      </w:r>
      <w:r w:rsidR="00C5647C">
        <w:t xml:space="preserve"> unpaid volunteers</w:t>
      </w:r>
      <w:r w:rsidR="0054300A">
        <w:t>”</w:t>
      </w:r>
      <w:r w:rsidR="00C5647C">
        <w:t xml:space="preserve">. </w:t>
      </w:r>
      <w:r>
        <w:t xml:space="preserve"> </w:t>
      </w:r>
    </w:p>
    <w:p w14:paraId="60AE4BAA" w14:textId="52666B9C" w:rsidR="007A0ABD" w:rsidRDefault="007A0ABD" w:rsidP="007A0ABD">
      <w:r>
        <w:t>Because of the essential role volunteers play in the sustainability of places of worship, a number of schemes have in the past years focus</w:t>
      </w:r>
      <w:r w:rsidR="006A7909">
        <w:t>sed</w:t>
      </w:r>
      <w:r>
        <w:t xml:space="preserve"> on:</w:t>
      </w:r>
    </w:p>
    <w:p w14:paraId="199993CC" w14:textId="7BF212EC" w:rsidR="007A0ABD" w:rsidRDefault="00525929" w:rsidP="007A0ABD">
      <w:pPr>
        <w:pStyle w:val="ListBullet1"/>
      </w:pPr>
      <w:r>
        <w:t>I</w:t>
      </w:r>
      <w:r w:rsidR="007A0ABD" w:rsidRPr="00525929">
        <w:t>nc</w:t>
      </w:r>
      <w:r w:rsidR="007A0ABD">
        <w:t>reasing their number by increasing community engagement with places of worship</w:t>
      </w:r>
      <w:r w:rsidR="00642973">
        <w:t xml:space="preserve"> (</w:t>
      </w:r>
      <w:r w:rsidR="0071263F">
        <w:t>s</w:t>
      </w:r>
      <w:r w:rsidR="00642973">
        <w:t>ocial enterprise and rural places of worship, Rural Churches in Community Service Programme)</w:t>
      </w:r>
      <w:r w:rsidR="007A0ABD">
        <w:t>;</w:t>
      </w:r>
    </w:p>
    <w:p w14:paraId="33C7C730" w14:textId="7941ED12" w:rsidR="007A0ABD" w:rsidRDefault="00525929" w:rsidP="007A0ABD">
      <w:pPr>
        <w:pStyle w:val="ListBullet1"/>
      </w:pPr>
      <w:r>
        <w:t>I</w:t>
      </w:r>
      <w:r w:rsidR="007A0ABD">
        <w:t>mproving their confidence, motivation and skills by providing training courses</w:t>
      </w:r>
      <w:r w:rsidR="00C5647C">
        <w:t xml:space="preserve"> (e.g. Empowering Design Practice,</w:t>
      </w:r>
      <w:r w:rsidR="00642973">
        <w:t xml:space="preserve"> Faith in Maintenance)</w:t>
      </w:r>
      <w:r w:rsidR="007A0ABD">
        <w:t>; and</w:t>
      </w:r>
    </w:p>
    <w:p w14:paraId="12313A42" w14:textId="40A82E75" w:rsidR="007A0ABD" w:rsidRDefault="00525929" w:rsidP="007A0ABD">
      <w:pPr>
        <w:pStyle w:val="ListBullet1"/>
      </w:pPr>
      <w:r>
        <w:t>E</w:t>
      </w:r>
      <w:r w:rsidR="007A0ABD">
        <w:t>ncouraging them to actively manage building</w:t>
      </w:r>
      <w:r w:rsidR="007A0ABD" w:rsidRPr="00986356">
        <w:t>s’</w:t>
      </w:r>
      <w:r w:rsidR="007A0ABD">
        <w:t xml:space="preserve"> maintenance through maintenance planning</w:t>
      </w:r>
      <w:r w:rsidR="00642973">
        <w:t xml:space="preserve"> (e.g</w:t>
      </w:r>
      <w:r w:rsidR="0071263F">
        <w:t>.</w:t>
      </w:r>
      <w:r w:rsidR="00642973">
        <w:t xml:space="preserve"> Maintenance Co-operatives, Faith in Maintenance)</w:t>
      </w:r>
      <w:r w:rsidR="007A0ABD">
        <w:t xml:space="preserve">.  </w:t>
      </w:r>
    </w:p>
    <w:p w14:paraId="0594A3D6" w14:textId="77777777" w:rsidR="007A0ABD" w:rsidRDefault="007A0ABD" w:rsidP="007A0ABD">
      <w:pPr>
        <w:pStyle w:val="ListBullet1"/>
        <w:numPr>
          <w:ilvl w:val="0"/>
          <w:numId w:val="0"/>
        </w:numPr>
      </w:pPr>
      <w:r>
        <w:t xml:space="preserve">Schemes providing financial support towards maintenance insist on the last point because they recognise the role of volunteers in the physical sustainability of </w:t>
      </w:r>
      <w:r>
        <w:lastRenderedPageBreak/>
        <w:t xml:space="preserve">places of worship. Evaluation surveys of these schemes often include questions about the volunteers’ methods and confidence in their ability to maintain their place of worship. </w:t>
      </w:r>
    </w:p>
    <w:p w14:paraId="325E0283" w14:textId="4D0C05E7" w:rsidR="007A0ABD" w:rsidRDefault="007A0ABD" w:rsidP="007A0ABD">
      <w:r w:rsidRPr="00986356">
        <w:t xml:space="preserve">As </w:t>
      </w:r>
      <w:r w:rsidR="00CE390A" w:rsidRPr="00986356">
        <w:t>F</w:t>
      </w:r>
      <w:r w:rsidRPr="00986356">
        <w:t>igure</w:t>
      </w:r>
      <w:r>
        <w:t xml:space="preserve"> </w:t>
      </w:r>
      <w:r w:rsidR="00F22BCC">
        <w:t>9</w:t>
      </w:r>
      <w:r>
        <w:t xml:space="preserve"> shows, the evaluation of the Listed Places of Worship Grant</w:t>
      </w:r>
      <w:r w:rsidR="0071263F">
        <w:t>,</w:t>
      </w:r>
      <w:r>
        <w:t xml:space="preserve"> for instance</w:t>
      </w:r>
      <w:r w:rsidR="0071263F">
        <w:t>,</w:t>
      </w:r>
      <w:r>
        <w:t xml:space="preserve"> reports on whether volunteers </w:t>
      </w:r>
      <w:r w:rsidR="00F22BCC">
        <w:t xml:space="preserve">had </w:t>
      </w:r>
      <w:r>
        <w:t>plans for future maintenance and development works. Moreover, they report that 75% agree</w:t>
      </w:r>
      <w:r w:rsidR="00F22BCC">
        <w:t>d</w:t>
      </w:r>
      <w:r>
        <w:t xml:space="preserve"> (strongly or slightly) that the repairs and maintenance works </w:t>
      </w:r>
      <w:r w:rsidR="00F22BCC">
        <w:t xml:space="preserve">had </w:t>
      </w:r>
      <w:r>
        <w:t>encouraged them to plan development to improve their facilities (BDRC Continental, 2010</w:t>
      </w:r>
      <w:r w:rsidR="003A5FFB">
        <w:t>a</w:t>
      </w:r>
      <w:r>
        <w:t>).</w:t>
      </w:r>
    </w:p>
    <w:tbl>
      <w:tblPr>
        <w:tblW w:w="7940" w:type="dxa"/>
        <w:tblLayout w:type="fixed"/>
        <w:tblCellMar>
          <w:left w:w="0" w:type="dxa"/>
          <w:right w:w="0" w:type="dxa"/>
        </w:tblCellMar>
        <w:tblLook w:val="04A0" w:firstRow="1" w:lastRow="0" w:firstColumn="1" w:lastColumn="0" w:noHBand="0" w:noVBand="1"/>
      </w:tblPr>
      <w:tblGrid>
        <w:gridCol w:w="7940"/>
      </w:tblGrid>
      <w:tr w:rsidR="007A0ABD" w14:paraId="39B7ABA9" w14:textId="77777777" w:rsidTr="00173287">
        <w:tc>
          <w:tcPr>
            <w:tcW w:w="5000" w:type="pct"/>
            <w:noWrap/>
          </w:tcPr>
          <w:p w14:paraId="5B933727" w14:textId="70168446" w:rsidR="007A0ABD" w:rsidRPr="00F52EB6" w:rsidRDefault="007A0ABD" w:rsidP="00173287">
            <w:pPr>
              <w:pStyle w:val="Caption"/>
            </w:pPr>
            <w:r>
              <w:t xml:space="preserve">Figure </w:t>
            </w:r>
            <w:r w:rsidR="00B014B6">
              <w:rPr>
                <w:noProof/>
              </w:rPr>
              <w:fldChar w:fldCharType="begin"/>
            </w:r>
            <w:r w:rsidR="00B014B6">
              <w:rPr>
                <w:noProof/>
              </w:rPr>
              <w:instrText xml:space="preserve"> SEQ Figure </w:instrText>
            </w:r>
            <w:r w:rsidR="00B014B6">
              <w:rPr>
                <w:noProof/>
              </w:rPr>
              <w:fldChar w:fldCharType="separate"/>
            </w:r>
            <w:r w:rsidR="0049068F">
              <w:rPr>
                <w:noProof/>
              </w:rPr>
              <w:t>9</w:t>
            </w:r>
            <w:r w:rsidR="00B014B6">
              <w:rPr>
                <w:noProof/>
              </w:rPr>
              <w:fldChar w:fldCharType="end"/>
            </w:r>
            <w:r>
              <w:tab/>
              <w:t>Plans for future maintenance</w:t>
            </w:r>
            <w:r w:rsidR="009366B0">
              <w:t>:</w:t>
            </w:r>
            <w:r>
              <w:t xml:space="preserve"> </w:t>
            </w:r>
            <w:r w:rsidR="0052112C">
              <w:t>Listed Places of Worship Grant</w:t>
            </w:r>
            <w:r>
              <w:t xml:space="preserve"> and </w:t>
            </w:r>
            <w:r w:rsidR="009366B0" w:rsidRPr="00A74A7F">
              <w:t>Repair Grants for Place of Worship</w:t>
            </w:r>
          </w:p>
        </w:tc>
      </w:tr>
      <w:tr w:rsidR="007A0ABD" w14:paraId="1F506B6A" w14:textId="77777777" w:rsidTr="00173287">
        <w:tc>
          <w:tcPr>
            <w:tcW w:w="5000" w:type="pct"/>
            <w:noWrap/>
          </w:tcPr>
          <w:p w14:paraId="564139BA" w14:textId="77777777" w:rsidR="007A0ABD" w:rsidRDefault="007A0ABD" w:rsidP="00173287">
            <w:pPr>
              <w:pStyle w:val="GraphicLeft"/>
              <w:keepNext/>
            </w:pPr>
            <w:r w:rsidRPr="00ED578E">
              <w:rPr>
                <w:noProof/>
                <w:lang w:eastAsia="en-GB"/>
              </w:rPr>
              <w:drawing>
                <wp:inline distT="0" distB="0" distL="0" distR="0" wp14:anchorId="77610346" wp14:editId="1C3EEF57">
                  <wp:extent cx="4561205" cy="2732405"/>
                  <wp:effectExtent l="0" t="0" r="0" b="0"/>
                  <wp:docPr id="3" name="Picture 3" descr="Plans for future maintenance for recipients of Listed Places of Worship Grant and Repair Grants for Place of Worship. Recipients had been encouraged to plan developments to improve their facilities in 75% of cases for the Listed Places of Worship Grants  and 65% of cases for the Repair Grants for Places of Wor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1205" cy="2732405"/>
                          </a:xfrm>
                          <a:prstGeom prst="rect">
                            <a:avLst/>
                          </a:prstGeom>
                          <a:noFill/>
                          <a:ln>
                            <a:noFill/>
                          </a:ln>
                        </pic:spPr>
                      </pic:pic>
                    </a:graphicData>
                  </a:graphic>
                </wp:inline>
              </w:drawing>
            </w:r>
          </w:p>
        </w:tc>
      </w:tr>
      <w:tr w:rsidR="007A0ABD" w14:paraId="7FD536AF" w14:textId="77777777" w:rsidTr="00173287">
        <w:tc>
          <w:tcPr>
            <w:tcW w:w="5000" w:type="pct"/>
            <w:noWrap/>
          </w:tcPr>
          <w:p w14:paraId="6B3588FD" w14:textId="58FD1DF6" w:rsidR="007A0ABD" w:rsidRPr="00F078BE" w:rsidRDefault="007A0ABD" w:rsidP="00173287">
            <w:pPr>
              <w:pStyle w:val="Source"/>
            </w:pPr>
            <w:r>
              <w:t>Source</w:t>
            </w:r>
            <w:r w:rsidRPr="007C15CB">
              <w:t>:</w:t>
            </w:r>
            <w:r w:rsidRPr="007C15CB">
              <w:tab/>
            </w:r>
            <w:r w:rsidR="000B5510">
              <w:t>BDRC Continental (2010a)</w:t>
            </w:r>
          </w:p>
        </w:tc>
      </w:tr>
    </w:tbl>
    <w:p w14:paraId="319FE39E" w14:textId="0A90854C" w:rsidR="00441D57" w:rsidRDefault="00D272CD" w:rsidP="007A0ABD">
      <w:r w:rsidRPr="00A74A7F">
        <w:t xml:space="preserve">Where maintenance plans have been developed, </w:t>
      </w:r>
      <w:r w:rsidR="00B536C6" w:rsidRPr="00A74A7F">
        <w:t>‘</w:t>
      </w:r>
      <w:r w:rsidR="001D699D">
        <w:t>b</w:t>
      </w:r>
      <w:r w:rsidR="00191DF3" w:rsidRPr="00A74A7F">
        <w:t>uy</w:t>
      </w:r>
      <w:r w:rsidR="00B536C6" w:rsidRPr="00A74A7F">
        <w:t>-in’ to carry out the plan can also be a challenge.</w:t>
      </w:r>
      <w:r w:rsidR="00441D57" w:rsidRPr="00A74A7F">
        <w:t xml:space="preserve"> The interim findings of the evaluation of the Grants for Places of Worship scheme found a number of cases where </w:t>
      </w:r>
      <w:r w:rsidR="00191DF3">
        <w:t xml:space="preserve">experts had prepared </w:t>
      </w:r>
      <w:r w:rsidR="00B536C6" w:rsidRPr="00A74A7F">
        <w:t>maintenance plans</w:t>
      </w:r>
      <w:r w:rsidR="0071263F">
        <w:t>,</w:t>
      </w:r>
      <w:r w:rsidR="00B536C6" w:rsidRPr="00A74A7F">
        <w:t xml:space="preserve"> but the </w:t>
      </w:r>
      <w:r w:rsidR="00441D57" w:rsidRPr="00A74A7F">
        <w:t>congregation</w:t>
      </w:r>
      <w:r w:rsidR="00B536C6" w:rsidRPr="00A74A7F">
        <w:t xml:space="preserve"> representatives interviewed had little knowledge of the plans or what was required of the congregation (</w:t>
      </w:r>
      <w:r w:rsidR="00937DFF">
        <w:t>Payne and Cooper</w:t>
      </w:r>
      <w:r w:rsidR="00B536C6" w:rsidRPr="00DA4508">
        <w:t>, 2017)</w:t>
      </w:r>
      <w:r w:rsidR="00B536C6" w:rsidRPr="00A74A7F">
        <w:t xml:space="preserve">. This may suggest a challenge around expertise and </w:t>
      </w:r>
      <w:r w:rsidR="00EC44AD">
        <w:t xml:space="preserve">ongoing </w:t>
      </w:r>
      <w:r w:rsidR="00B536C6" w:rsidRPr="00A74A7F">
        <w:t>support even in cases where maintenance plans are prepared.</w:t>
      </w:r>
    </w:p>
    <w:p w14:paraId="5DEBEA9B" w14:textId="77777777" w:rsidR="007A0ABD" w:rsidRDefault="007A0ABD" w:rsidP="007A0ABD">
      <w:pPr>
        <w:pStyle w:val="Heading4"/>
      </w:pPr>
      <w:r>
        <w:t>Courses can improve the motivation, confidence and skills of volunteers</w:t>
      </w:r>
    </w:p>
    <w:p w14:paraId="3E941DB7" w14:textId="0FDA9D46" w:rsidR="007A0ABD" w:rsidRDefault="007A0ABD" w:rsidP="007A0ABD">
      <w:r>
        <w:t xml:space="preserve">Some of the schemes in </w:t>
      </w:r>
      <w:r w:rsidR="004A0B0D">
        <w:t>this</w:t>
      </w:r>
      <w:r>
        <w:t xml:space="preserve"> review explicitly focus on enhancing the motivation, confidence and capabilities of volunteers. The Faith in Maintenance programme, for example, delivered maintenance training courses as well as a support system targeted at volunteers </w:t>
      </w:r>
      <w:r w:rsidRPr="0040359D">
        <w:t xml:space="preserve">who </w:t>
      </w:r>
      <w:r w:rsidR="00F22BCC">
        <w:t>took</w:t>
      </w:r>
      <w:r w:rsidR="00F22BCC" w:rsidRPr="0040359D">
        <w:t xml:space="preserve"> </w:t>
      </w:r>
      <w:r w:rsidRPr="0040359D">
        <w:t xml:space="preserve">care of their place of worship. There is evidence that the scheme improved the confidence of volunteers </w:t>
      </w:r>
      <w:r w:rsidR="00443492" w:rsidRPr="0040359D">
        <w:t xml:space="preserve">in certain </w:t>
      </w:r>
      <w:r w:rsidRPr="0040359D">
        <w:t xml:space="preserve">aspects of maintenance, as shown in </w:t>
      </w:r>
      <w:r w:rsidR="00CE390A">
        <w:t>F</w:t>
      </w:r>
      <w:r w:rsidRPr="00CE390A">
        <w:t>igu</w:t>
      </w:r>
      <w:r w:rsidRPr="00F22BCC">
        <w:t xml:space="preserve">re </w:t>
      </w:r>
      <w:r w:rsidR="00F22BCC">
        <w:t>10</w:t>
      </w:r>
      <w:r w:rsidRPr="00F22BCC">
        <w:t>.</w:t>
      </w:r>
      <w:r w:rsidR="00443492" w:rsidRPr="00F22BCC">
        <w:t xml:space="preserve"> The reported</w:t>
      </w:r>
      <w:r w:rsidR="00443492">
        <w:t xml:space="preserve"> improvements in confidence are</w:t>
      </w:r>
      <w:r>
        <w:t xml:space="preserve"> </w:t>
      </w:r>
      <w:r w:rsidR="00443492">
        <w:t xml:space="preserve">greatest for ‘knowing what to do about maintenance problems’ and ‘identifying maintenance issues or problems at your place of worship’. </w:t>
      </w:r>
      <w:r w:rsidRPr="003E45BE">
        <w:t xml:space="preserve">The study responses also point to increased involvement, motivation, understanding and enjoyment of their </w:t>
      </w:r>
      <w:r>
        <w:t xml:space="preserve">volunteer </w:t>
      </w:r>
      <w:r w:rsidRPr="003E45BE">
        <w:t>role, and sense of usefulness from participating volunteers.</w:t>
      </w:r>
      <w:r>
        <w:t xml:space="preserve"> For example, </w:t>
      </w:r>
      <w:r w:rsidRPr="003E45BE">
        <w:t xml:space="preserve">54% of participating volunteers </w:t>
      </w:r>
      <w:r w:rsidRPr="00F22BCC">
        <w:t>report</w:t>
      </w:r>
      <w:r w:rsidR="00F22BCC">
        <w:t>ed</w:t>
      </w:r>
      <w:r w:rsidRPr="00F22BCC">
        <w:t xml:space="preserve"> sp</w:t>
      </w:r>
      <w:r w:rsidRPr="003E45BE">
        <w:t>ending more</w:t>
      </w:r>
      <w:r>
        <w:t xml:space="preserve"> time inspecting </w:t>
      </w:r>
      <w:r>
        <w:lastRenderedPageBreak/>
        <w:t xml:space="preserve">the facilities and </w:t>
      </w:r>
      <w:r w:rsidRPr="003E45BE">
        <w:t>85% of respondents report</w:t>
      </w:r>
      <w:r w:rsidR="00F22BCC">
        <w:t>ed</w:t>
      </w:r>
      <w:r w:rsidRPr="003E45BE">
        <w:t xml:space="preserve"> that they </w:t>
      </w:r>
      <w:r w:rsidR="00F22BCC">
        <w:t>had</w:t>
      </w:r>
      <w:r w:rsidR="00F22BCC" w:rsidRPr="003E45BE">
        <w:t xml:space="preserve"> </w:t>
      </w:r>
      <w:r w:rsidRPr="003E45BE">
        <w:t xml:space="preserve">shared what they </w:t>
      </w:r>
      <w:r w:rsidR="00F22BCC">
        <w:t>had</w:t>
      </w:r>
      <w:r w:rsidR="00F22BCC" w:rsidRPr="003E45BE">
        <w:t xml:space="preserve"> </w:t>
      </w:r>
      <w:r w:rsidRPr="003E45BE">
        <w:t>learned with other volunteers at their place of worship</w:t>
      </w:r>
      <w:r>
        <w:t xml:space="preserve"> (</w:t>
      </w:r>
      <w:r w:rsidR="003A5FFB">
        <w:t>Goddard</w:t>
      </w:r>
      <w:r>
        <w:t xml:space="preserve">, 2012). </w:t>
      </w:r>
    </w:p>
    <w:tbl>
      <w:tblPr>
        <w:tblW w:w="7940" w:type="dxa"/>
        <w:tblLayout w:type="fixed"/>
        <w:tblCellMar>
          <w:left w:w="0" w:type="dxa"/>
          <w:right w:w="0" w:type="dxa"/>
        </w:tblCellMar>
        <w:tblLook w:val="04A0" w:firstRow="1" w:lastRow="0" w:firstColumn="1" w:lastColumn="0" w:noHBand="0" w:noVBand="1"/>
      </w:tblPr>
      <w:tblGrid>
        <w:gridCol w:w="7940"/>
      </w:tblGrid>
      <w:tr w:rsidR="007A0ABD" w14:paraId="16CCFED3" w14:textId="77777777" w:rsidTr="00173287">
        <w:tc>
          <w:tcPr>
            <w:tcW w:w="5000" w:type="pct"/>
            <w:noWrap/>
          </w:tcPr>
          <w:p w14:paraId="1295C5AB" w14:textId="0C96A304" w:rsidR="007A0ABD" w:rsidRPr="00F52EB6" w:rsidRDefault="007A0ABD" w:rsidP="00173287">
            <w:pPr>
              <w:pStyle w:val="Caption"/>
            </w:pPr>
            <w:r>
              <w:t xml:space="preserve">Figure </w:t>
            </w:r>
            <w:r w:rsidR="00B014B6">
              <w:rPr>
                <w:noProof/>
              </w:rPr>
              <w:fldChar w:fldCharType="begin"/>
            </w:r>
            <w:r w:rsidR="00B014B6">
              <w:rPr>
                <w:noProof/>
              </w:rPr>
              <w:instrText xml:space="preserve"> SEQ Figure </w:instrText>
            </w:r>
            <w:r w:rsidR="00B014B6">
              <w:rPr>
                <w:noProof/>
              </w:rPr>
              <w:fldChar w:fldCharType="separate"/>
            </w:r>
            <w:r w:rsidR="0049068F">
              <w:rPr>
                <w:noProof/>
              </w:rPr>
              <w:t>10</w:t>
            </w:r>
            <w:r w:rsidR="00B014B6">
              <w:rPr>
                <w:noProof/>
              </w:rPr>
              <w:fldChar w:fldCharType="end"/>
            </w:r>
            <w:r>
              <w:tab/>
              <w:t xml:space="preserve">Improvement in confidence in maintenance skills of volunteers who participated in courses through </w:t>
            </w:r>
            <w:r w:rsidRPr="006E0460">
              <w:rPr>
                <w:i/>
              </w:rPr>
              <w:t>Faith in Maintenance</w:t>
            </w:r>
          </w:p>
        </w:tc>
      </w:tr>
      <w:tr w:rsidR="007A0ABD" w14:paraId="50E4C3BC" w14:textId="77777777" w:rsidTr="00173287">
        <w:tc>
          <w:tcPr>
            <w:tcW w:w="5000" w:type="pct"/>
            <w:noWrap/>
          </w:tcPr>
          <w:p w14:paraId="5158A5FD" w14:textId="77777777" w:rsidR="007A0ABD" w:rsidRDefault="007A0ABD" w:rsidP="00173287">
            <w:pPr>
              <w:pStyle w:val="GraphicLeft"/>
              <w:keepNext/>
            </w:pPr>
            <w:r w:rsidRPr="006E0460">
              <w:rPr>
                <w:noProof/>
                <w:lang w:eastAsia="en-GB"/>
              </w:rPr>
              <w:drawing>
                <wp:inline distT="0" distB="0" distL="0" distR="0" wp14:anchorId="0713B73A" wp14:editId="02DE63FA">
                  <wp:extent cx="4752975" cy="2732405"/>
                  <wp:effectExtent l="0" t="0" r="9525" b="0"/>
                  <wp:docPr id="5" name="Picture 5" descr="Improvement in confidence in maintenance skills of volunteers who participated in courses through Faith in Maintenance. Over 80% of respondents reported improvements in confidence for ‘identifying maintenance issues or problems at your place of wo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52975" cy="2732405"/>
                          </a:xfrm>
                          <a:prstGeom prst="rect">
                            <a:avLst/>
                          </a:prstGeom>
                          <a:noFill/>
                          <a:ln>
                            <a:noFill/>
                          </a:ln>
                        </pic:spPr>
                      </pic:pic>
                    </a:graphicData>
                  </a:graphic>
                </wp:inline>
              </w:drawing>
            </w:r>
          </w:p>
        </w:tc>
      </w:tr>
      <w:tr w:rsidR="007A0ABD" w14:paraId="751AF1C1" w14:textId="77777777" w:rsidTr="00173287">
        <w:tc>
          <w:tcPr>
            <w:tcW w:w="5000" w:type="pct"/>
            <w:noWrap/>
          </w:tcPr>
          <w:p w14:paraId="7335E18E" w14:textId="699F3530" w:rsidR="007A0ABD" w:rsidRPr="00F078BE" w:rsidRDefault="007A0ABD" w:rsidP="00173287">
            <w:pPr>
              <w:pStyle w:val="Source"/>
            </w:pPr>
            <w:r>
              <w:t>Source</w:t>
            </w:r>
            <w:r w:rsidRPr="007C15CB">
              <w:t>:</w:t>
            </w:r>
            <w:r w:rsidRPr="007C15CB">
              <w:tab/>
            </w:r>
            <w:r w:rsidR="003A5FFB">
              <w:t>Armitage and Taylor (2010)</w:t>
            </w:r>
            <w:r>
              <w:t xml:space="preserve"> </w:t>
            </w:r>
          </w:p>
        </w:tc>
      </w:tr>
    </w:tbl>
    <w:p w14:paraId="25B96BFB" w14:textId="7FA29771" w:rsidR="007A0ABD" w:rsidRDefault="007A0ABD" w:rsidP="007A0ABD">
      <w:r>
        <w:t xml:space="preserve">A second scheme from the SPAB, the Maintenance Co-operatives project, also supported volunteers with maintenance training courses. The survey evidence in the evaluation again suggests that the project provided high-quality training </w:t>
      </w:r>
      <w:r w:rsidR="00973973">
        <w:t xml:space="preserve">that </w:t>
      </w:r>
      <w:r>
        <w:t>support</w:t>
      </w:r>
      <w:r w:rsidR="00F22BCC">
        <w:t>ed</w:t>
      </w:r>
      <w:r>
        <w:t xml:space="preserve"> participants to develop greater skills, knowledge and confidence to tackle preventive maintenance in places of worship (Oakmere Solutions Ltd., 2016). </w:t>
      </w:r>
    </w:p>
    <w:p w14:paraId="55704131" w14:textId="7D87B1E8" w:rsidR="007A0ABD" w:rsidRDefault="007A0ABD" w:rsidP="007A0ABD">
      <w:r>
        <w:t xml:space="preserve">The Empowering Design Practices programme provided courses and workshops that helped communities design new facilities to transform their place of worship to accommodate wider community activities. This scheme’s impact evaluation also included survey evidence of improved skills related to the management of their place of worship (see </w:t>
      </w:r>
      <w:r>
        <w:fldChar w:fldCharType="begin"/>
      </w:r>
      <w:r>
        <w:instrText xml:space="preserve"> REF _Ref531625843 \h </w:instrText>
      </w:r>
      <w:r>
        <w:fldChar w:fldCharType="separate"/>
      </w:r>
      <w:r w:rsidR="0049068F">
        <w:t xml:space="preserve">Figure </w:t>
      </w:r>
      <w:r w:rsidR="0049068F">
        <w:rPr>
          <w:noProof/>
        </w:rPr>
        <w:t>11</w:t>
      </w:r>
      <w:r>
        <w:fldChar w:fldCharType="end"/>
      </w:r>
      <w:r>
        <w:t>) (</w:t>
      </w:r>
      <w:r w:rsidR="00C13A7B">
        <w:t>Brockwell, 2018</w:t>
      </w:r>
      <w:r>
        <w:t xml:space="preserve">). </w:t>
      </w:r>
    </w:p>
    <w:p w14:paraId="4E81D9CE" w14:textId="77777777" w:rsidR="006B4E51" w:rsidRDefault="006B4E51" w:rsidP="006B4E51">
      <w:r>
        <w:t>The project</w:t>
      </w:r>
      <w:r w:rsidRPr="008514B7">
        <w:t xml:space="preserve"> identified</w:t>
      </w:r>
      <w:r>
        <w:t xml:space="preserve"> </w:t>
      </w:r>
      <w:r w:rsidRPr="008514B7">
        <w:t>three main challenges</w:t>
      </w:r>
      <w:r>
        <w:t xml:space="preserve"> that volunteers commonly face: </w:t>
      </w:r>
    </w:p>
    <w:p w14:paraId="668D87FA" w14:textId="4653BB03" w:rsidR="006B4E51" w:rsidRDefault="00525929" w:rsidP="006B4E51">
      <w:pPr>
        <w:pStyle w:val="ListBullet1"/>
      </w:pPr>
      <w:r>
        <w:t>D</w:t>
      </w:r>
      <w:r w:rsidR="006B4E51" w:rsidRPr="00525929">
        <w:t>i</w:t>
      </w:r>
      <w:r w:rsidR="006B4E51">
        <w:t>fficulty in engaging in</w:t>
      </w:r>
      <w:r w:rsidR="006B4E51" w:rsidRPr="008514B7">
        <w:t xml:space="preserve"> design process</w:t>
      </w:r>
      <w:r w:rsidR="006B4E51">
        <w:t xml:space="preserve">es: </w:t>
      </w:r>
      <w:r w:rsidR="006B4E51" w:rsidRPr="008514B7">
        <w:t>understanding the potential of the building, identifying the wants and needs of its users, creating a clear vision and design brief, test</w:t>
      </w:r>
      <w:r w:rsidR="006B4E51">
        <w:t>ing and prototyping ideas;</w:t>
      </w:r>
    </w:p>
    <w:p w14:paraId="5EA68159" w14:textId="4823E5A4" w:rsidR="006B4E51" w:rsidRDefault="00525929" w:rsidP="006B4E51">
      <w:pPr>
        <w:pStyle w:val="ListBullet1"/>
      </w:pPr>
      <w:r>
        <w:t>L</w:t>
      </w:r>
      <w:r w:rsidR="006B4E51">
        <w:t>ack of confidence in c</w:t>
      </w:r>
      <w:r w:rsidR="006B4E51" w:rsidRPr="008514B7">
        <w:t xml:space="preserve">ommissioning and communicating with design </w:t>
      </w:r>
      <w:r w:rsidR="006B4E51">
        <w:t>professionals; and</w:t>
      </w:r>
    </w:p>
    <w:p w14:paraId="34BD1304" w14:textId="52E09431" w:rsidR="006B4E51" w:rsidRDefault="00525929" w:rsidP="006B4E51">
      <w:pPr>
        <w:pStyle w:val="ListBullet1"/>
      </w:pPr>
      <w:r>
        <w:t>W</w:t>
      </w:r>
      <w:r w:rsidR="006B4E51">
        <w:t xml:space="preserve">eak </w:t>
      </w:r>
      <w:r w:rsidR="006B4E51" w:rsidRPr="008514B7">
        <w:t>engag</w:t>
      </w:r>
      <w:r w:rsidR="006B4E51">
        <w:t xml:space="preserve">ement with others: for example, the </w:t>
      </w:r>
      <w:r w:rsidR="006B4E51" w:rsidRPr="008514B7">
        <w:t>organi</w:t>
      </w:r>
      <w:r w:rsidR="006B4E51">
        <w:t>sation of effective fundraising</w:t>
      </w:r>
      <w:r w:rsidR="006B4E51" w:rsidRPr="008514B7">
        <w:t>.</w:t>
      </w:r>
    </w:p>
    <w:p w14:paraId="548F5891" w14:textId="77777777" w:rsidR="006B4E51" w:rsidRDefault="006B4E51" w:rsidP="007A0ABD"/>
    <w:tbl>
      <w:tblPr>
        <w:tblW w:w="7940" w:type="dxa"/>
        <w:tblLayout w:type="fixed"/>
        <w:tblCellMar>
          <w:left w:w="0" w:type="dxa"/>
          <w:right w:w="0" w:type="dxa"/>
        </w:tblCellMar>
        <w:tblLook w:val="04A0" w:firstRow="1" w:lastRow="0" w:firstColumn="1" w:lastColumn="0" w:noHBand="0" w:noVBand="1"/>
      </w:tblPr>
      <w:tblGrid>
        <w:gridCol w:w="7940"/>
      </w:tblGrid>
      <w:tr w:rsidR="007A0ABD" w14:paraId="7CAD4D46" w14:textId="77777777" w:rsidTr="00173287">
        <w:tc>
          <w:tcPr>
            <w:tcW w:w="5000" w:type="pct"/>
            <w:noWrap/>
          </w:tcPr>
          <w:p w14:paraId="1A45A3E5" w14:textId="1E09B1B6" w:rsidR="007A0ABD" w:rsidRPr="00F52EB6" w:rsidRDefault="007A0ABD" w:rsidP="00173287">
            <w:pPr>
              <w:pStyle w:val="Caption"/>
            </w:pPr>
            <w:bookmarkStart w:id="95" w:name="_Ref531625843"/>
            <w:r>
              <w:lastRenderedPageBreak/>
              <w:t xml:space="preserve">Figure </w:t>
            </w:r>
            <w:r w:rsidR="00B014B6">
              <w:rPr>
                <w:noProof/>
              </w:rPr>
              <w:fldChar w:fldCharType="begin"/>
            </w:r>
            <w:r w:rsidR="00B014B6">
              <w:rPr>
                <w:noProof/>
              </w:rPr>
              <w:instrText xml:space="preserve"> SEQ Figure </w:instrText>
            </w:r>
            <w:r w:rsidR="00B014B6">
              <w:rPr>
                <w:noProof/>
              </w:rPr>
              <w:fldChar w:fldCharType="separate"/>
            </w:r>
            <w:r w:rsidR="0049068F">
              <w:rPr>
                <w:noProof/>
              </w:rPr>
              <w:t>11</w:t>
            </w:r>
            <w:r w:rsidR="00B014B6">
              <w:rPr>
                <w:noProof/>
              </w:rPr>
              <w:fldChar w:fldCharType="end"/>
            </w:r>
            <w:bookmarkEnd w:id="95"/>
            <w:r>
              <w:tab/>
              <w:t>Improvement in confidence and skills of volunteers who participated in the Empowering Design Practice programme</w:t>
            </w:r>
          </w:p>
        </w:tc>
      </w:tr>
      <w:tr w:rsidR="007A0ABD" w14:paraId="351DD984" w14:textId="77777777" w:rsidTr="00173287">
        <w:tblPrEx>
          <w:tblCellMar>
            <w:left w:w="108" w:type="dxa"/>
            <w:right w:w="108" w:type="dxa"/>
          </w:tblCellMar>
        </w:tblPrEx>
        <w:tc>
          <w:tcPr>
            <w:tcW w:w="5000" w:type="pct"/>
            <w:noWrap/>
          </w:tcPr>
          <w:p w14:paraId="1F7A6267" w14:textId="77777777" w:rsidR="007A0ABD" w:rsidRDefault="00FF19B6" w:rsidP="00173287">
            <w:pPr>
              <w:pStyle w:val="GraphicLeft"/>
              <w:keepNext/>
            </w:pPr>
            <w:r w:rsidRPr="00FF19B6">
              <w:rPr>
                <w:noProof/>
                <w:lang w:eastAsia="en-GB"/>
              </w:rPr>
              <w:drawing>
                <wp:inline distT="0" distB="0" distL="0" distR="0" wp14:anchorId="41F08B14" wp14:editId="61ED088D">
                  <wp:extent cx="4899660" cy="2933700"/>
                  <wp:effectExtent l="0" t="0" r="0" b="0"/>
                  <wp:docPr id="37" name="Picture 37" descr="Improvement in confidence and skills of volunteers who participated in the Empowering Design Practice programme. 80% of respondents strongly agreed 'I have a greater awareness of how design can enhance the quality and functionality of our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99660" cy="2933700"/>
                          </a:xfrm>
                          <a:prstGeom prst="rect">
                            <a:avLst/>
                          </a:prstGeom>
                          <a:noFill/>
                          <a:ln>
                            <a:noFill/>
                          </a:ln>
                        </pic:spPr>
                      </pic:pic>
                    </a:graphicData>
                  </a:graphic>
                </wp:inline>
              </w:drawing>
            </w:r>
          </w:p>
        </w:tc>
      </w:tr>
      <w:tr w:rsidR="007A0ABD" w14:paraId="73F38187" w14:textId="77777777" w:rsidTr="00173287">
        <w:tc>
          <w:tcPr>
            <w:tcW w:w="5000" w:type="pct"/>
            <w:noWrap/>
          </w:tcPr>
          <w:p w14:paraId="552E7D76" w14:textId="7C825D91" w:rsidR="007A0ABD" w:rsidRDefault="007A0ABD" w:rsidP="00173287">
            <w:pPr>
              <w:pStyle w:val="Source"/>
            </w:pPr>
            <w:r>
              <w:t>Source</w:t>
            </w:r>
            <w:r w:rsidRPr="007C15CB">
              <w:t>:</w:t>
            </w:r>
            <w:r w:rsidRPr="007C15CB">
              <w:tab/>
            </w:r>
            <w:r w:rsidR="00C13A7B">
              <w:t>Brockwell, 2018</w:t>
            </w:r>
          </w:p>
          <w:p w14:paraId="738FEFE8" w14:textId="2B150F63" w:rsidR="007A0ABD" w:rsidRPr="00F078BE" w:rsidRDefault="007A0ABD" w:rsidP="00173287">
            <w:pPr>
              <w:pStyle w:val="Source"/>
            </w:pPr>
            <w:r>
              <w:t>Note:</w:t>
            </w:r>
            <w:r>
              <w:tab/>
              <w:t>Based on a sample of 20 respondents</w:t>
            </w:r>
            <w:r w:rsidR="00CE390A">
              <w:t>.</w:t>
            </w:r>
          </w:p>
        </w:tc>
      </w:tr>
    </w:tbl>
    <w:p w14:paraId="5FBD07C2" w14:textId="635E8FD2" w:rsidR="007A0ABD" w:rsidRPr="00A74A7F" w:rsidRDefault="007A0ABD" w:rsidP="007A0ABD">
      <w:r>
        <w:t>The Historic England Support Officers’ role also involve</w:t>
      </w:r>
      <w:r w:rsidR="00F22BCC">
        <w:t>s</w:t>
      </w:r>
      <w:r>
        <w:t xml:space="preserve"> the provision of a number of day-long courses and seminars for volunteers about the importance of effective maintenance for the sustainability of places of worship. </w:t>
      </w:r>
      <w:r w:rsidR="006B4E51">
        <w:t>This</w:t>
      </w:r>
      <w:r>
        <w:t xml:space="preserve"> </w:t>
      </w:r>
      <w:r w:rsidR="00F22BCC">
        <w:t xml:space="preserve">has </w:t>
      </w:r>
      <w:r>
        <w:t xml:space="preserve">helped 6,542 individuals to learn confidence-building skills through study days led by Support </w:t>
      </w:r>
      <w:r w:rsidRPr="00A74A7F">
        <w:t>Officers (Historic England, 201</w:t>
      </w:r>
      <w:r w:rsidR="006B4E51">
        <w:t>7</w:t>
      </w:r>
      <w:r w:rsidRPr="00A74A7F">
        <w:t xml:space="preserve">). </w:t>
      </w:r>
    </w:p>
    <w:p w14:paraId="71DF9715" w14:textId="7173AD7E" w:rsidR="00783F2D" w:rsidRPr="00A74A7F" w:rsidRDefault="00783F2D" w:rsidP="007A0ABD">
      <w:r w:rsidRPr="00A74A7F">
        <w:t xml:space="preserve">The Grants for Places of Worship </w:t>
      </w:r>
      <w:r w:rsidR="00957F31">
        <w:t>programme</w:t>
      </w:r>
      <w:r w:rsidRPr="00A74A7F">
        <w:t xml:space="preserve"> also included workshops provided by </w:t>
      </w:r>
      <w:r w:rsidR="00057A53">
        <w:t xml:space="preserve">the </w:t>
      </w:r>
      <w:r w:rsidRPr="00A74A7F">
        <w:t>H</w:t>
      </w:r>
      <w:r w:rsidR="00DD282F">
        <w:t>eritage Lottery Fund</w:t>
      </w:r>
      <w:r w:rsidRPr="00A74A7F">
        <w:t xml:space="preserve"> to help </w:t>
      </w:r>
      <w:r w:rsidR="006F2E4A" w:rsidRPr="00A74A7F">
        <w:t>places of worship with the application process</w:t>
      </w:r>
      <w:r w:rsidR="00957F31">
        <w:t xml:space="preserve"> </w:t>
      </w:r>
      <w:bookmarkStart w:id="96" w:name="_Hlk4333322"/>
      <w:r w:rsidR="00957F31">
        <w:t>(similar workshops are used across all H</w:t>
      </w:r>
      <w:r w:rsidR="00DD282F">
        <w:t>eritage Lottery Fund</w:t>
      </w:r>
      <w:r w:rsidR="00957F31">
        <w:t xml:space="preserve"> programmes)</w:t>
      </w:r>
      <w:bookmarkEnd w:id="96"/>
      <w:r w:rsidR="006F2E4A" w:rsidRPr="00A74A7F">
        <w:t>. Most interviewees in the interim evaluation of this fund were positive about the workshops being extremely helpful and valuable</w:t>
      </w:r>
      <w:r w:rsidR="001C57B4" w:rsidRPr="00A74A7F">
        <w:t>. However, there was still a perception among volunteers that the application process and guidance were daunting and that processes should be streamlined</w:t>
      </w:r>
      <w:r w:rsidR="006F2E4A" w:rsidRPr="00A74A7F">
        <w:t xml:space="preserve"> (</w:t>
      </w:r>
      <w:r w:rsidR="00937DFF">
        <w:t>Payne and Cooper</w:t>
      </w:r>
      <w:r w:rsidR="006F2E4A" w:rsidRPr="00DA4508">
        <w:t>, 2016).</w:t>
      </w:r>
    </w:p>
    <w:p w14:paraId="29B3F944" w14:textId="710EA4B2" w:rsidR="007A0ABD" w:rsidRDefault="007A0ABD" w:rsidP="007A0ABD">
      <w:r w:rsidRPr="00A74A7F">
        <w:t>Lastly, it should be noted that experience with maintenance projects is probably the most relevant form of training. The Listed Places of Worship Roof Repair Fund reports survey evidence on improved skills and confidence</w:t>
      </w:r>
      <w:r>
        <w:t xml:space="preserve"> of volunteers. Many grantees reported that after the funded project, </w:t>
      </w:r>
      <w:r w:rsidRPr="00D73340">
        <w:t xml:space="preserve">they </w:t>
      </w:r>
      <w:r w:rsidR="00D73340">
        <w:t>were</w:t>
      </w:r>
      <w:r>
        <w:t xml:space="preserve"> looking to undertake other improvement projects and </w:t>
      </w:r>
      <w:r w:rsidRPr="00D73340">
        <w:t xml:space="preserve">they </w:t>
      </w:r>
      <w:r w:rsidR="00D73340">
        <w:t xml:space="preserve">felt </w:t>
      </w:r>
      <w:r>
        <w:t xml:space="preserve">more confident seeking additional grants for future projects. </w:t>
      </w:r>
      <w:bookmarkStart w:id="97" w:name="_GoBack"/>
      <w:r w:rsidR="001E0250">
        <w:t>Eighty</w:t>
      </w:r>
      <w:bookmarkEnd w:id="97"/>
      <w:r w:rsidR="001E0250">
        <w:t>-four percent</w:t>
      </w:r>
      <w:r>
        <w:t xml:space="preserve"> of surveyed respondents also strongly </w:t>
      </w:r>
      <w:r w:rsidRPr="00D73340">
        <w:t>agree</w:t>
      </w:r>
      <w:r w:rsidR="00D73340">
        <w:t>d</w:t>
      </w:r>
      <w:r w:rsidRPr="00D73340">
        <w:t xml:space="preserve"> t</w:t>
      </w:r>
      <w:r>
        <w:t>hat the workshop they attended helped them with project planning.</w:t>
      </w:r>
    </w:p>
    <w:p w14:paraId="786E6A42" w14:textId="6A3A14DE" w:rsidR="007A0ABD" w:rsidRDefault="00FF19B6" w:rsidP="007A0ABD">
      <w:pPr>
        <w:pStyle w:val="Heading4"/>
      </w:pPr>
      <w:r>
        <w:t>Reliance on v</w:t>
      </w:r>
      <w:r w:rsidR="007A0ABD">
        <w:t>olunteer</w:t>
      </w:r>
      <w:r w:rsidR="0012364D">
        <w:t xml:space="preserve"> workforces</w:t>
      </w:r>
      <w:r w:rsidR="007A0ABD">
        <w:t xml:space="preserve"> pose</w:t>
      </w:r>
      <w:r w:rsidR="00D73340">
        <w:t>s</w:t>
      </w:r>
      <w:r w:rsidR="007A0ABD">
        <w:t xml:space="preserve"> some challenges</w:t>
      </w:r>
    </w:p>
    <w:p w14:paraId="3EEF6DE6" w14:textId="48905FAE" w:rsidR="007A0ABD" w:rsidRPr="006E0460" w:rsidRDefault="007A0ABD" w:rsidP="007A0ABD">
      <w:r>
        <w:t xml:space="preserve">While volunteers are essential to places of worship, the nature of their involvement comes with certain challenges. In comparison with paid employees, volunteers are less likely to be willing to bear important responsibilities and to work on projects for many hours for a sustained period of time. Several of the evaluations reviewed </w:t>
      </w:r>
      <w:r>
        <w:lastRenderedPageBreak/>
        <w:t xml:space="preserve">pointed towards challenges in the implementation of projects linked to the characteristics of volunteers.  </w:t>
      </w:r>
    </w:p>
    <w:p w14:paraId="0257D737" w14:textId="0E4073BD" w:rsidR="007A0ABD" w:rsidRPr="00A74A7F" w:rsidRDefault="007A0ABD" w:rsidP="007A0ABD">
      <w:r>
        <w:t xml:space="preserve">The evaluation of the Rural Churches in Community Service </w:t>
      </w:r>
      <w:r w:rsidRPr="009C144B">
        <w:t>Programme identifies overstretched volunteers as one of the two most likely reasons why</w:t>
      </w:r>
      <w:r w:rsidRPr="00A74A7F">
        <w:t xml:space="preserve"> some of its social enterprise projects were not sustainable in the long-term. The second reason is a high turnover in leadership (Rowe, 2009). Volunteers often become ‘project champions’ and their departure often leads to the discontinuity of the project when no suitable replacement can be found. The vision some volunteers provide is often the key determinant in the sustainability and success of the projects </w:t>
      </w:r>
      <w:r w:rsidR="009C144B">
        <w:t xml:space="preserve">that </w:t>
      </w:r>
      <w:r w:rsidRPr="00A74A7F">
        <w:t xml:space="preserve">communities undertake. </w:t>
      </w:r>
    </w:p>
    <w:p w14:paraId="7EE81778" w14:textId="7A2C5963" w:rsidR="006F2E4A" w:rsidRPr="00A74A7F" w:rsidRDefault="006F2E4A" w:rsidP="007A0ABD">
      <w:r w:rsidRPr="00A74A7F">
        <w:t xml:space="preserve">The interim evaluation of Grants for Places of Worship </w:t>
      </w:r>
      <w:r w:rsidRPr="009C144B">
        <w:t>finds t</w:t>
      </w:r>
      <w:r w:rsidRPr="00A74A7F">
        <w:t xml:space="preserve">hat the role of one key volunteer can be critical for the success of applications and </w:t>
      </w:r>
      <w:r w:rsidR="00D35C38">
        <w:t>project delivery</w:t>
      </w:r>
      <w:r w:rsidRPr="00A74A7F">
        <w:t>. Whil</w:t>
      </w:r>
      <w:r w:rsidR="006A7909">
        <w:t>e</w:t>
      </w:r>
      <w:r w:rsidRPr="00A74A7F">
        <w:t xml:space="preserve"> churches with larger congregations sometimes </w:t>
      </w:r>
      <w:r w:rsidRPr="009C144B">
        <w:t>had teams of volunteers</w:t>
      </w:r>
      <w:r w:rsidRPr="00A74A7F">
        <w:t>, those with smaller congregations, especially in rural areas</w:t>
      </w:r>
      <w:r w:rsidRPr="009C144B">
        <w:t xml:space="preserve">, </w:t>
      </w:r>
      <w:r w:rsidR="009C144B">
        <w:t>were</w:t>
      </w:r>
      <w:r w:rsidR="009C144B" w:rsidRPr="00A74A7F">
        <w:t xml:space="preserve"> </w:t>
      </w:r>
      <w:r w:rsidRPr="00A74A7F">
        <w:t xml:space="preserve">often reliant on one key individual. This raises a risk if that individual is unwilling or unable to continue in their role. Many of those interviewed in the interim evaluation of this scheme expressed that they had ‘had enough’ of their project and would not want to continue </w:t>
      </w:r>
      <w:r w:rsidRPr="009C144B">
        <w:t xml:space="preserve">after it </w:t>
      </w:r>
      <w:r w:rsidR="009C144B">
        <w:t>was</w:t>
      </w:r>
      <w:r w:rsidR="009C144B" w:rsidRPr="00A74A7F">
        <w:t xml:space="preserve"> </w:t>
      </w:r>
      <w:r w:rsidRPr="00A74A7F">
        <w:t xml:space="preserve">completed, but </w:t>
      </w:r>
      <w:r w:rsidR="00544943" w:rsidRPr="00A74A7F">
        <w:t xml:space="preserve">few had </w:t>
      </w:r>
      <w:r w:rsidRPr="00A74A7F">
        <w:t xml:space="preserve">active succession plans </w:t>
      </w:r>
      <w:r w:rsidR="00544943" w:rsidRPr="00A74A7F">
        <w:t xml:space="preserve">in place. The interim evaluation also highlighted </w:t>
      </w:r>
      <w:r w:rsidR="0012364D">
        <w:t>that</w:t>
      </w:r>
      <w:r w:rsidR="0012364D" w:rsidRPr="00A74A7F">
        <w:t xml:space="preserve"> </w:t>
      </w:r>
      <w:r w:rsidR="00544943" w:rsidRPr="00A74A7F">
        <w:t xml:space="preserve">many places of worship </w:t>
      </w:r>
      <w:r w:rsidR="00544943" w:rsidRPr="009C144B">
        <w:t>are v</w:t>
      </w:r>
      <w:r w:rsidR="00544943" w:rsidRPr="00A74A7F">
        <w:t xml:space="preserve">ery reliant on professional advisers, such as architects or </w:t>
      </w:r>
      <w:r w:rsidR="00986356">
        <w:t>d</w:t>
      </w:r>
      <w:r w:rsidR="00544943" w:rsidRPr="00A74A7F">
        <w:t xml:space="preserve">iocesan (or equivalent) support officers, when preparing grant applications </w:t>
      </w:r>
      <w:r w:rsidRPr="00A74A7F">
        <w:t>(</w:t>
      </w:r>
      <w:r w:rsidR="00937DFF">
        <w:t xml:space="preserve">Payne </w:t>
      </w:r>
      <w:r w:rsidR="00937DFF" w:rsidRPr="00DA4508">
        <w:t>and Cooper</w:t>
      </w:r>
      <w:r w:rsidRPr="00DA4508">
        <w:t>, 2016</w:t>
      </w:r>
      <w:r w:rsidR="00DA4508">
        <w:t>,</w:t>
      </w:r>
      <w:r w:rsidRPr="00DA4508">
        <w:t xml:space="preserve"> 2017</w:t>
      </w:r>
      <w:r w:rsidR="00544943" w:rsidRPr="00A74A7F">
        <w:t>)</w:t>
      </w:r>
      <w:r w:rsidRPr="00A74A7F">
        <w:t>.</w:t>
      </w:r>
    </w:p>
    <w:p w14:paraId="28D9432B" w14:textId="52090B70" w:rsidR="007A0ABD" w:rsidRDefault="007A0ABD" w:rsidP="007A0ABD">
      <w:r w:rsidRPr="00A74A7F">
        <w:t xml:space="preserve">The Maintenance Co-operatives project from the </w:t>
      </w:r>
      <w:r w:rsidR="00986356" w:rsidRPr="00986356">
        <w:t>SPAB</w:t>
      </w:r>
      <w:r w:rsidRPr="00986356">
        <w:t xml:space="preserve"> faced an unexpected challenge</w:t>
      </w:r>
      <w:r w:rsidRPr="00A74A7F">
        <w:t xml:space="preserve"> with volunteers. The project team initially intended to give to a volunteer in each newly</w:t>
      </w:r>
      <w:r w:rsidR="00057A53">
        <w:t xml:space="preserve"> </w:t>
      </w:r>
      <w:r w:rsidRPr="00A74A7F">
        <w:t xml:space="preserve">formed maintenance co-operative the role </w:t>
      </w:r>
      <w:r w:rsidRPr="00EE0497">
        <w:t>of Volunteer Co</w:t>
      </w:r>
      <w:r w:rsidR="006A7909">
        <w:t>-ordinator</w:t>
      </w:r>
      <w:r w:rsidRPr="00EE0497">
        <w:t>. However</w:t>
      </w:r>
      <w:r w:rsidRPr="00A74A7F">
        <w:t>, evidence collected from volunteers and the project team suggests a reluctance amongst</w:t>
      </w:r>
      <w:r>
        <w:t xml:space="preserve"> most volunteers to take on a role that </w:t>
      </w:r>
      <w:r w:rsidR="00EE0497">
        <w:t xml:space="preserve">could </w:t>
      </w:r>
      <w:r>
        <w:t xml:space="preserve">be seen as, and often </w:t>
      </w:r>
      <w:r w:rsidR="00EE0497">
        <w:t>was</w:t>
      </w:r>
      <w:r>
        <w:t xml:space="preserve">, time-consuming (Oakmere Solutions Ltd., 2016). </w:t>
      </w:r>
      <w:r w:rsidR="001D7E14">
        <w:t>Whil</w:t>
      </w:r>
      <w:r w:rsidR="006A7909">
        <w:t>e</w:t>
      </w:r>
      <w:r>
        <w:t xml:space="preserve"> there may be a number of volunteers that are keen to help with the maintenance of their place of worship,</w:t>
      </w:r>
      <w:r w:rsidR="001D7E14">
        <w:t xml:space="preserve"> they may</w:t>
      </w:r>
      <w:r>
        <w:t xml:space="preserve"> not want to commit to </w:t>
      </w:r>
      <w:r w:rsidR="001D7E14">
        <w:t xml:space="preserve">very </w:t>
      </w:r>
      <w:r>
        <w:t>time-consuming responsibilities. Alternative arrangements</w:t>
      </w:r>
      <w:r w:rsidR="001D7E14">
        <w:t xml:space="preserve"> can be made to seek </w:t>
      </w:r>
      <w:r>
        <w:t>more decentralised leadership</w:t>
      </w:r>
      <w:r w:rsidR="001D7E14">
        <w:t>,</w:t>
      </w:r>
      <w:r>
        <w:t xml:space="preserve"> </w:t>
      </w:r>
      <w:r w:rsidR="001D7E14">
        <w:t>such as</w:t>
      </w:r>
      <w:r>
        <w:t>:</w:t>
      </w:r>
    </w:p>
    <w:p w14:paraId="31F29AAB" w14:textId="61B4483C" w:rsidR="007A0ABD" w:rsidRDefault="00525929" w:rsidP="007A0ABD">
      <w:pPr>
        <w:pStyle w:val="ParaBullet1"/>
      </w:pPr>
      <w:r>
        <w:t>T</w:t>
      </w:r>
      <w:r w:rsidR="007A0ABD">
        <w:t>he establishment of a steering group with relevant stakeholders’ representation;</w:t>
      </w:r>
    </w:p>
    <w:p w14:paraId="432467FD" w14:textId="35791E34" w:rsidR="007A0ABD" w:rsidRDefault="00525929" w:rsidP="007A0ABD">
      <w:pPr>
        <w:pStyle w:val="ParaBullet1"/>
      </w:pPr>
      <w:r>
        <w:t>T</w:t>
      </w:r>
      <w:r w:rsidR="007A0ABD">
        <w:t xml:space="preserve">he formation of working groups and designation of leaders within these groups, thereby spreading the workload and co-ordination responsibility; </w:t>
      </w:r>
    </w:p>
    <w:p w14:paraId="66B634E4" w14:textId="75A8DADA" w:rsidR="007A0ABD" w:rsidRDefault="00525929" w:rsidP="007A0ABD">
      <w:pPr>
        <w:pStyle w:val="ParaBullet1"/>
      </w:pPr>
      <w:r>
        <w:t>T</w:t>
      </w:r>
      <w:r w:rsidR="007A0ABD">
        <w:t xml:space="preserve">he emergence of one or more volunteers as organisers, without </w:t>
      </w:r>
      <w:r w:rsidR="00FC4700">
        <w:t xml:space="preserve">their </w:t>
      </w:r>
      <w:r w:rsidR="007A0ABD">
        <w:t>self-identif</w:t>
      </w:r>
      <w:r w:rsidR="00FC4700">
        <w:t>ication</w:t>
      </w:r>
      <w:r w:rsidR="007A0ABD">
        <w:t xml:space="preserve"> as official leaders or coordinators; and</w:t>
      </w:r>
    </w:p>
    <w:p w14:paraId="771802D0" w14:textId="5355E504" w:rsidR="007A0ABD" w:rsidRDefault="00525929" w:rsidP="007A0ABD">
      <w:pPr>
        <w:pStyle w:val="ParaBullet1"/>
      </w:pPr>
      <w:r>
        <w:t>T</w:t>
      </w:r>
      <w:r w:rsidR="007A0ABD">
        <w:t xml:space="preserve">he shift of leadership to a member of the (paid) clergy. </w:t>
      </w:r>
    </w:p>
    <w:p w14:paraId="6F30ECA8" w14:textId="7F4A99A5" w:rsidR="007A0ABD" w:rsidRDefault="007A0ABD" w:rsidP="007A0ABD">
      <w:r>
        <w:t>In some cases, community members can be hard to engage in planning maintenance, or underestimate the maintenance costs, and so engaging with these volunteers can be an important part of the Support Officer role (Mottram, 2018).</w:t>
      </w:r>
    </w:p>
    <w:tbl>
      <w:tblPr>
        <w:tblW w:w="5000" w:type="pct"/>
        <w:shd w:val="clear" w:color="auto" w:fill="CCCCCC"/>
        <w:tblCellMar>
          <w:left w:w="0" w:type="dxa"/>
          <w:right w:w="0" w:type="dxa"/>
        </w:tblCellMar>
        <w:tblLook w:val="04A0" w:firstRow="1" w:lastRow="0" w:firstColumn="1" w:lastColumn="0" w:noHBand="0" w:noVBand="1"/>
      </w:tblPr>
      <w:tblGrid>
        <w:gridCol w:w="7936"/>
      </w:tblGrid>
      <w:tr w:rsidR="007A0ABD" w:rsidRPr="00B466D8" w14:paraId="63E4F4D8" w14:textId="77777777" w:rsidTr="00173287">
        <w:trPr>
          <w:cantSplit/>
          <w:trHeight w:val="20"/>
        </w:trPr>
        <w:tc>
          <w:tcPr>
            <w:tcW w:w="5000" w:type="pct"/>
            <w:tcBorders>
              <w:bottom w:val="single" w:sz="4" w:space="0" w:color="007B87" w:themeColor="accent3"/>
            </w:tcBorders>
            <w:shd w:val="clear" w:color="auto" w:fill="auto"/>
            <w:hideMark/>
          </w:tcPr>
          <w:p w14:paraId="42F3D60D" w14:textId="77777777" w:rsidR="007A0ABD" w:rsidRDefault="007A0ABD" w:rsidP="00173287">
            <w:pPr>
              <w:pStyle w:val="KeyMsgHead"/>
            </w:pPr>
            <w:r>
              <w:lastRenderedPageBreak/>
              <w:t xml:space="preserve">Lessons for </w:t>
            </w:r>
            <w:r w:rsidR="00972F21">
              <w:t>Future Policy Considerations</w:t>
            </w:r>
            <w:r>
              <w:t>:</w:t>
            </w:r>
          </w:p>
          <w:p w14:paraId="1F6795A7" w14:textId="77777777" w:rsidR="007A0ABD" w:rsidRPr="0065472B" w:rsidRDefault="007A0ABD" w:rsidP="00173287">
            <w:pPr>
              <w:pStyle w:val="KeyMsgHead"/>
            </w:pPr>
            <w:r>
              <w:t>Volunteers’ Motivation, confidence and Skills</w:t>
            </w:r>
          </w:p>
        </w:tc>
      </w:tr>
      <w:tr w:rsidR="007A0ABD" w14:paraId="4253A72B" w14:textId="77777777" w:rsidTr="00173287">
        <w:trPr>
          <w:cantSplit/>
          <w:trHeight w:val="20"/>
        </w:trPr>
        <w:tc>
          <w:tcPr>
            <w:tcW w:w="5000" w:type="pct"/>
            <w:tcBorders>
              <w:top w:val="single" w:sz="4" w:space="0" w:color="007B87" w:themeColor="accent3"/>
              <w:bottom w:val="single" w:sz="4" w:space="0" w:color="007B87" w:themeColor="accent3"/>
            </w:tcBorders>
            <w:shd w:val="clear" w:color="auto" w:fill="E2E2E3" w:themeFill="text2" w:themeFillTint="33"/>
            <w:tcMar>
              <w:top w:w="0" w:type="dxa"/>
              <w:left w:w="0" w:type="dxa"/>
              <w:bottom w:w="57" w:type="dxa"/>
              <w:right w:w="0" w:type="dxa"/>
            </w:tcMar>
          </w:tcPr>
          <w:p w14:paraId="6191DFC1" w14:textId="77777777" w:rsidR="007A0ABD" w:rsidRDefault="007A0ABD" w:rsidP="00173287">
            <w:pPr>
              <w:pStyle w:val="KeyMsgText"/>
              <w:keepNext/>
            </w:pPr>
            <w:bookmarkStart w:id="98" w:name="_Hlk531696572"/>
            <w:r>
              <w:t xml:space="preserve">Volunteers are essential to the sustainability of places of worship. Their motivation, confidence and skills are key determinants in sustaining places of worship. </w:t>
            </w:r>
          </w:p>
          <w:p w14:paraId="3441CE6C" w14:textId="77777777" w:rsidR="007A0ABD" w:rsidRDefault="007A0ABD" w:rsidP="00173287">
            <w:pPr>
              <w:pStyle w:val="KeyMsgText"/>
              <w:keepNext/>
            </w:pPr>
            <w:r>
              <w:t xml:space="preserve">Volunteers have limited amounts of time and often will not have specialist expertise when they start. Courses and workshops have proven to be an effective way to improve volunteers’ motivation, confidence and skills. </w:t>
            </w:r>
          </w:p>
          <w:p w14:paraId="5B98E0DF" w14:textId="773450D6" w:rsidR="007A0ABD" w:rsidRDefault="007A0ABD" w:rsidP="00173287">
            <w:pPr>
              <w:pStyle w:val="KeyMsgText"/>
              <w:keepNext/>
            </w:pPr>
            <w:r>
              <w:t>Continuity of volunteers is important. If project leadership rests on the shoulders of a single volunteer</w:t>
            </w:r>
            <w:r w:rsidR="00057A53">
              <w:t>,</w:t>
            </w:r>
            <w:r>
              <w:t xml:space="preserve"> then this risks losing momentum if they leave. Rather, alternative arrangements should be sought to decentralise leadership responsibilities and ensure succession planning. </w:t>
            </w:r>
            <w:r w:rsidR="000659F7">
              <w:t>This could be an important area for community support officers to consider in their community engagement work with places of worship.</w:t>
            </w:r>
          </w:p>
          <w:p w14:paraId="12F7AA79" w14:textId="77777777" w:rsidR="007A0ABD" w:rsidRPr="003F2EA4" w:rsidRDefault="007A0ABD" w:rsidP="00173287">
            <w:pPr>
              <w:pStyle w:val="KeyMsgText"/>
              <w:keepNext/>
            </w:pPr>
            <w:r>
              <w:t xml:space="preserve">Lastly, maintenance co-operatives, and more generally collaboration between groups of volunteers who care for different places of worship, can be an effective way to widen the pool of skills available to each place of worship.  </w:t>
            </w:r>
            <w:bookmarkEnd w:id="98"/>
          </w:p>
        </w:tc>
      </w:tr>
    </w:tbl>
    <w:p w14:paraId="1E40F3D7" w14:textId="77777777" w:rsidR="007A0ABD" w:rsidRPr="007C1063" w:rsidRDefault="007A0ABD" w:rsidP="007A0ABD">
      <w:pPr>
        <w:pStyle w:val="ParaBullet1"/>
        <w:numPr>
          <w:ilvl w:val="0"/>
          <w:numId w:val="0"/>
        </w:numPr>
        <w:ind w:left="340" w:hanging="340"/>
      </w:pPr>
    </w:p>
    <w:p w14:paraId="3CD74311" w14:textId="77777777" w:rsidR="007A0ABD" w:rsidRDefault="007A0ABD" w:rsidP="007A0ABD">
      <w:pPr>
        <w:pStyle w:val="Heading3"/>
      </w:pPr>
      <w:r>
        <w:t>Increased community engagement and facilities utilisation</w:t>
      </w:r>
    </w:p>
    <w:p w14:paraId="2934B35A" w14:textId="6CDAA185" w:rsidR="007A0ABD" w:rsidRDefault="007A0ABD" w:rsidP="007A0ABD">
      <w:r>
        <w:t xml:space="preserve">Many places of worship, especially in rural areas, </w:t>
      </w:r>
      <w:r w:rsidR="0019637C">
        <w:t>have limited opening hours</w:t>
      </w:r>
      <w:r>
        <w:t xml:space="preserve"> and have small numbers of regular attendees. Even in urban areas, most churches are not in </w:t>
      </w:r>
      <w:r w:rsidR="00544943">
        <w:t xml:space="preserve">active </w:t>
      </w:r>
      <w:r>
        <w:t>use at most times and there is therefore scope for wider community use (Thorlby, 2017). It is very difficult to preserve the physical state of these buildings because they often lack volunteers and funding to successfully conduct maintenance and repairs projects. For this reason, several of the schemes which have been evaluated and considered</w:t>
      </w:r>
      <w:r w:rsidR="00882B08">
        <w:t xml:space="preserve"> in this review have the</w:t>
      </w:r>
      <w:r>
        <w:t xml:space="preserve"> objective to increase community engagement and utilisation of the facilities. </w:t>
      </w:r>
    </w:p>
    <w:p w14:paraId="65D144CE" w14:textId="77777777" w:rsidR="00A74A7F" w:rsidRDefault="00983569" w:rsidP="00A74A7F">
      <w:r>
        <w:t>There are a limited number of schemes providing community engagement support that have benefited from an impact evaluation.</w:t>
      </w:r>
      <w:r w:rsidR="00A74A7F">
        <w:t xml:space="preserve"> </w:t>
      </w:r>
      <w:r>
        <w:t xml:space="preserve">The evidence </w:t>
      </w:r>
      <w:r w:rsidR="00384F82">
        <w:t>base is therefore limited, and the extent to which findings can be generalised beyond the specific schemes evaluated should</w:t>
      </w:r>
      <w:r>
        <w:t xml:space="preserve"> be treated with caution. The Taylor Review Pilot will play an important role in testing </w:t>
      </w:r>
      <w:r w:rsidR="004B7AB0">
        <w:t xml:space="preserve">which </w:t>
      </w:r>
      <w:r>
        <w:t xml:space="preserve">forms of support are most effective and under which conditions they will increase the sustainability of listed places of worship.  </w:t>
      </w:r>
    </w:p>
    <w:p w14:paraId="26B00DF3" w14:textId="77777777" w:rsidR="00C34935" w:rsidRDefault="00C34935" w:rsidP="001E0250">
      <w:pPr>
        <w:pStyle w:val="Heading4"/>
        <w:jc w:val="both"/>
        <w:rPr>
          <w:rStyle w:val="Teal"/>
        </w:rPr>
      </w:pPr>
      <w:r w:rsidRPr="00C34935">
        <w:rPr>
          <w:rStyle w:val="Teal"/>
        </w:rPr>
        <w:t>Wider community engagement can increase the sustainability of listed places of worship under appropriate circumstances</w:t>
      </w:r>
    </w:p>
    <w:p w14:paraId="28B7A286" w14:textId="2E3447B7" w:rsidR="007A0ABD" w:rsidRDefault="007A0ABD" w:rsidP="007A0ABD">
      <w:r>
        <w:t xml:space="preserve">Places of worship with stronger community engagement and higher utilisation are likely to be more sustainable due to the increased number of potential volunteers, potential financers and generally people who are actively involved in caring for and using the place of worship. </w:t>
      </w:r>
    </w:p>
    <w:p w14:paraId="27E2B45D" w14:textId="4DCE5A01" w:rsidR="007A0ABD" w:rsidRDefault="007A0ABD" w:rsidP="007A0ABD">
      <w:r>
        <w:lastRenderedPageBreak/>
        <w:t>Two of the studies reviewed provide direct examples of this approach to sustainability:</w:t>
      </w:r>
    </w:p>
    <w:p w14:paraId="3F2E2AC7" w14:textId="5B675ACB" w:rsidR="007A0ABD" w:rsidRDefault="007A0ABD" w:rsidP="007A0ABD">
      <w:pPr>
        <w:pStyle w:val="ParaBullet1"/>
      </w:pPr>
      <w:r w:rsidRPr="00611B6D">
        <w:rPr>
          <w:b/>
        </w:rPr>
        <w:t>The Social Enterprise and Rural Places of Worship in England</w:t>
      </w:r>
      <w:r w:rsidRPr="00525929">
        <w:rPr>
          <w:b/>
          <w:bCs/>
        </w:rPr>
        <w:t>:</w:t>
      </w:r>
      <w:r>
        <w:t xml:space="preserve"> </w:t>
      </w:r>
      <w:r w:rsidR="00525929">
        <w:t>i</w:t>
      </w:r>
      <w:r>
        <w:t xml:space="preserve">n addition to the source of funding it provides, as explained in section </w:t>
      </w:r>
      <w:r>
        <w:fldChar w:fldCharType="begin"/>
      </w:r>
      <w:r>
        <w:instrText xml:space="preserve"> REF _Ref531679619 \r \h </w:instrText>
      </w:r>
      <w:r>
        <w:fldChar w:fldCharType="separate"/>
      </w:r>
      <w:r w:rsidR="0049068F">
        <w:t>3.1.2</w:t>
      </w:r>
      <w:r>
        <w:fldChar w:fldCharType="end"/>
      </w:r>
      <w:r>
        <w:t>, social enterprise can improve the sustainability of places of worship through increased community engagement, as shown by the case studies from the report. It can also help increase</w:t>
      </w:r>
      <w:r w:rsidRPr="00636351">
        <w:t xml:space="preserve"> </w:t>
      </w:r>
      <w:r>
        <w:t>utilisation and ultimately lead to more sustainable places of worship. Social enterprise</w:t>
      </w:r>
      <w:r w:rsidR="00057A53">
        <w:t>s</w:t>
      </w:r>
      <w:r>
        <w:t xml:space="preserve"> in rural places most often take the form of a community</w:t>
      </w:r>
      <w:r w:rsidR="00815126">
        <w:t>-</w:t>
      </w:r>
      <w:r>
        <w:t xml:space="preserve">managed shop, run by volunteers. It is most common for those shops to offer local food (97%), to run the post office (67%) and to have a café/seating area (52%) (Withers </w:t>
      </w:r>
      <w:r w:rsidR="00DA4508">
        <w:t>and</w:t>
      </w:r>
      <w:r>
        <w:t xml:space="preserve"> Payne, 2012). These shops often emerge as the result of shop closures in the town </w:t>
      </w:r>
      <w:r w:rsidR="008C2254">
        <w:t xml:space="preserve">or village </w:t>
      </w:r>
      <w:r>
        <w:t xml:space="preserve">and play an important role in stimulating community and social activity. By providing services for the local community, places of worship play a more central role in the community and more people care for them. </w:t>
      </w:r>
    </w:p>
    <w:p w14:paraId="692BE9B6" w14:textId="49AAE9B8" w:rsidR="007A0ABD" w:rsidRDefault="007A0ABD" w:rsidP="007A0ABD">
      <w:pPr>
        <w:pStyle w:val="ParaBullet1"/>
      </w:pPr>
      <w:r w:rsidRPr="00611B6D">
        <w:rPr>
          <w:b/>
        </w:rPr>
        <w:t xml:space="preserve">The Rural Churches in Community Service </w:t>
      </w:r>
      <w:r w:rsidRPr="00525929">
        <w:rPr>
          <w:b/>
        </w:rPr>
        <w:t>Programme</w:t>
      </w:r>
      <w:r w:rsidRPr="00525929">
        <w:rPr>
          <w:b/>
          <w:bCs/>
        </w:rPr>
        <w:t>:</w:t>
      </w:r>
      <w:r w:rsidRPr="00525929">
        <w:t xml:space="preserve"> this</w:t>
      </w:r>
      <w:r>
        <w:t xml:space="preserve"> scheme </w:t>
      </w:r>
      <w:r w:rsidRPr="00EE0497">
        <w:t>funded projects in rural</w:t>
      </w:r>
      <w:r>
        <w:t xml:space="preserve"> locations to adapt places of worship to enable them to be used for community activities. The funds could not be used for renovation, restoration or repair works and were explicitly targeted at new facilities. In 2003, shortly after the end of the project, a first evaluation found that the funding of new facilities had been successful in allowing community activities to be run at all the supported places of worship. In 2009, a second study found that community activities were still taking place in most of the churches that were reviewed</w:t>
      </w:r>
      <w:r w:rsidR="001D7E14">
        <w:t>,</w:t>
      </w:r>
      <w:r>
        <w:t xml:space="preserve"> but</w:t>
      </w:r>
      <w:r w:rsidR="001D7E14">
        <w:t xml:space="preserve"> generally to a lesser extent than at the time of the first evaluation in 2003</w:t>
      </w:r>
      <w:r w:rsidR="0026452E">
        <w:t xml:space="preserve">. </w:t>
      </w:r>
      <w:r>
        <w:t xml:space="preserve">This shows that improvements can be sustained, but </w:t>
      </w:r>
      <w:r w:rsidR="00971331">
        <w:t>maintaining momentum is important.</w:t>
      </w:r>
      <w:r>
        <w:t xml:space="preserve"> </w:t>
      </w:r>
      <w:r w:rsidR="00971331">
        <w:t xml:space="preserve">In cases where community activities decreased over time, overstretched </w:t>
      </w:r>
      <w:r>
        <w:t xml:space="preserve">volunteers and considerable turnover of </w:t>
      </w:r>
      <w:r w:rsidRPr="00EE0497">
        <w:t>leadership are</w:t>
      </w:r>
      <w:r>
        <w:t xml:space="preserve"> mentioned as probable causes. However, faith communities and their places of worship are found to generally benefit from wider community use when a social enterprise is set up. This is mainly through </w:t>
      </w:r>
      <w:r w:rsidR="00181096">
        <w:t xml:space="preserve">the </w:t>
      </w:r>
      <w:r>
        <w:t xml:space="preserve">improved financial stability </w:t>
      </w:r>
      <w:r w:rsidR="00181096">
        <w:t xml:space="preserve">from the </w:t>
      </w:r>
      <w:r>
        <w:t xml:space="preserve">regular income </w:t>
      </w:r>
      <w:r w:rsidR="00181096">
        <w:t>generated by</w:t>
      </w:r>
      <w:r>
        <w:t xml:space="preserve"> the use of the facilities by the wider community and improved participation in fundraising</w:t>
      </w:r>
      <w:r w:rsidR="00181096">
        <w:t xml:space="preserve"> </w:t>
      </w:r>
      <w:r>
        <w:t>(Rowe, 2009).</w:t>
      </w:r>
    </w:p>
    <w:p w14:paraId="54B1C7A7" w14:textId="21A1F9C6" w:rsidR="007A0ABD" w:rsidRDefault="007A0ABD" w:rsidP="007A0ABD">
      <w:r>
        <w:t xml:space="preserve">Increasing engagement with the wider community is also one of the objectives of the Empowering Design Practices project. However, the evaluation here mentions that sufficient data </w:t>
      </w:r>
      <w:r w:rsidR="00EE0497">
        <w:t xml:space="preserve">have </w:t>
      </w:r>
      <w:r>
        <w:t xml:space="preserve">not yet been collected on this matter to conclude whether the project has had any impact (the project and evaluation are ongoing). As noted in section </w:t>
      </w:r>
      <w:r>
        <w:fldChar w:fldCharType="begin"/>
      </w:r>
      <w:r>
        <w:instrText xml:space="preserve"> REF _Ref531680064 \r \h </w:instrText>
      </w:r>
      <w:r>
        <w:fldChar w:fldCharType="separate"/>
      </w:r>
      <w:r w:rsidR="0049068F">
        <w:t>3.1.1</w:t>
      </w:r>
      <w:r>
        <w:fldChar w:fldCharType="end"/>
      </w:r>
      <w:r w:rsidR="00F92181">
        <w:t>,</w:t>
      </w:r>
      <w:r>
        <w:t xml:space="preserve"> this scheme has found that seeking broader uses of places of worship can be challenging for those faiths and denominations where non-worship use of a sacred space is not seen as appropriate (</w:t>
      </w:r>
      <w:r w:rsidR="00C13A7B">
        <w:t>Brockwell, 2018</w:t>
      </w:r>
      <w:r>
        <w:t xml:space="preserve">). Tension over the use of a spiritual place for secular purposes was also mentioned as a common challenge in the Social Enterprise and Rural Places of Worship in England study (Withers </w:t>
      </w:r>
      <w:r w:rsidR="00DA4508">
        <w:t>and</w:t>
      </w:r>
      <w:r>
        <w:t xml:space="preserve"> Payne, 2012). </w:t>
      </w:r>
    </w:p>
    <w:p w14:paraId="43453805" w14:textId="77777777" w:rsidR="007A0ABD" w:rsidRPr="00C20B32" w:rsidRDefault="007A0ABD" w:rsidP="001E0250">
      <w:pPr>
        <w:pStyle w:val="Heading4"/>
        <w:jc w:val="both"/>
        <w:rPr>
          <w:rStyle w:val="Teal"/>
        </w:rPr>
      </w:pPr>
      <w:r>
        <w:rPr>
          <w:rStyle w:val="Teal"/>
        </w:rPr>
        <w:t>Maintenance co-operatives can increase wider community engagement</w:t>
      </w:r>
    </w:p>
    <w:p w14:paraId="5182F64D" w14:textId="7EE7B40F" w:rsidR="007A0ABD" w:rsidRDefault="007A0ABD" w:rsidP="007A0ABD">
      <w:r w:rsidRPr="00986356">
        <w:t xml:space="preserve">The </w:t>
      </w:r>
      <w:r w:rsidR="00986356" w:rsidRPr="00986356">
        <w:t>SPAB</w:t>
      </w:r>
      <w:r w:rsidRPr="00986356">
        <w:t xml:space="preserve"> adopted another approach to improve the sustainability of places of worship</w:t>
      </w:r>
      <w:r>
        <w:t xml:space="preserve">. With the Maintenance Co-operatives project, it formed 24 maintenance co-operatives engaging 144 places of worship. The aim of the scheme was to </w:t>
      </w:r>
      <w:r>
        <w:lastRenderedPageBreak/>
        <w:t xml:space="preserve">increase collaboration between communities to better manage and maintain places of worship. </w:t>
      </w:r>
    </w:p>
    <w:p w14:paraId="282FC3B0" w14:textId="3C500B10" w:rsidR="007A0ABD" w:rsidRDefault="007202CD" w:rsidP="007A0ABD">
      <w:r w:rsidRPr="0040359D">
        <w:t>The evaluation evidence suggests</w:t>
      </w:r>
      <w:r w:rsidR="001771C2" w:rsidRPr="0040359D">
        <w:t xml:space="preserve"> that </w:t>
      </w:r>
      <w:r w:rsidR="001771C2" w:rsidRPr="00EE0497">
        <w:t xml:space="preserve">participants </w:t>
      </w:r>
      <w:r w:rsidR="00EE0497">
        <w:t>felt</w:t>
      </w:r>
      <w:r w:rsidR="00EE0497" w:rsidRPr="00EE0497">
        <w:t xml:space="preserve"> </w:t>
      </w:r>
      <w:r w:rsidRPr="00EE0497">
        <w:t>t</w:t>
      </w:r>
      <w:r w:rsidR="007A0ABD" w:rsidRPr="00EE0497">
        <w:t>he</w:t>
      </w:r>
      <w:r w:rsidR="007A0ABD" w:rsidRPr="0040359D">
        <w:t xml:space="preserve"> scheme </w:t>
      </w:r>
      <w:r w:rsidR="00EE0497">
        <w:t>had</w:t>
      </w:r>
      <w:r w:rsidR="00EE0497" w:rsidRPr="0040359D">
        <w:t xml:space="preserve"> </w:t>
      </w:r>
      <w:r w:rsidR="0040359D">
        <w:t xml:space="preserve">been </w:t>
      </w:r>
      <w:r w:rsidR="007A0ABD" w:rsidRPr="0040359D">
        <w:t xml:space="preserve">successful in increasing the engagement of volunteers </w:t>
      </w:r>
      <w:r w:rsidR="001771C2" w:rsidRPr="0040359D">
        <w:t xml:space="preserve">and </w:t>
      </w:r>
      <w:r w:rsidR="007A0ABD" w:rsidRPr="0040359D">
        <w:t xml:space="preserve">also the engagement of the local community in the maintenance of places of worship. As </w:t>
      </w:r>
      <w:r w:rsidR="00CE390A">
        <w:t>F</w:t>
      </w:r>
      <w:r w:rsidR="007A0ABD" w:rsidRPr="0040359D">
        <w:t xml:space="preserve">igure </w:t>
      </w:r>
      <w:r w:rsidR="00EE0497">
        <w:t>12</w:t>
      </w:r>
      <w:r w:rsidR="007A0ABD" w:rsidRPr="00EE0497">
        <w:t xml:space="preserve"> shows</w:t>
      </w:r>
      <w:r w:rsidR="007A0ABD" w:rsidRPr="0040359D">
        <w:t>, over 75% of respondents in each training year reported feeling a greater sense of ownership and responsibility for the place of worship and about 50% reported devoting</w:t>
      </w:r>
      <w:r w:rsidR="007A0ABD">
        <w:t xml:space="preserve"> more time to volunteering activity as a result of the training (Oakmere Solutions Ltd., 2016). According to the evaluation document, there is also some evidence that the training courses attracted people from outside of faith communities and this had a positive impact on general awareness of the importance of building maintenance. Additionally, the courses </w:t>
      </w:r>
      <w:r>
        <w:t xml:space="preserve">are reported to </w:t>
      </w:r>
      <w:r w:rsidR="007A0ABD">
        <w:t>have increased the number of volunteers who actively engage</w:t>
      </w:r>
      <w:r w:rsidR="00F604C1">
        <w:t>d</w:t>
      </w:r>
      <w:r w:rsidR="007A0ABD">
        <w:t xml:space="preserve"> with maintenance</w:t>
      </w:r>
      <w:r w:rsidR="00F604C1">
        <w:t>-</w:t>
      </w:r>
      <w:r w:rsidR="007A0ABD">
        <w:t xml:space="preserve">related tasks (Oakmere Solutions Ltd., 2016). </w:t>
      </w:r>
    </w:p>
    <w:tbl>
      <w:tblPr>
        <w:tblW w:w="7940" w:type="dxa"/>
        <w:tblLayout w:type="fixed"/>
        <w:tblCellMar>
          <w:left w:w="0" w:type="dxa"/>
          <w:right w:w="0" w:type="dxa"/>
        </w:tblCellMar>
        <w:tblLook w:val="04A0" w:firstRow="1" w:lastRow="0" w:firstColumn="1" w:lastColumn="0" w:noHBand="0" w:noVBand="1"/>
      </w:tblPr>
      <w:tblGrid>
        <w:gridCol w:w="7940"/>
      </w:tblGrid>
      <w:tr w:rsidR="007A0ABD" w14:paraId="147AA075" w14:textId="77777777" w:rsidTr="00173287">
        <w:tc>
          <w:tcPr>
            <w:tcW w:w="5000" w:type="pct"/>
            <w:noWrap/>
          </w:tcPr>
          <w:p w14:paraId="4B72F700" w14:textId="388B317B" w:rsidR="007A0ABD" w:rsidRPr="005E7514" w:rsidRDefault="007A0ABD" w:rsidP="00173287">
            <w:pPr>
              <w:pStyle w:val="Caption"/>
            </w:pPr>
            <w:r>
              <w:t xml:space="preserve">Figure </w:t>
            </w:r>
            <w:r w:rsidR="00B014B6">
              <w:rPr>
                <w:noProof/>
              </w:rPr>
              <w:fldChar w:fldCharType="begin"/>
            </w:r>
            <w:r w:rsidR="00B014B6">
              <w:rPr>
                <w:noProof/>
              </w:rPr>
              <w:instrText xml:space="preserve"> SEQ Figure </w:instrText>
            </w:r>
            <w:r w:rsidR="00B014B6">
              <w:rPr>
                <w:noProof/>
              </w:rPr>
              <w:fldChar w:fldCharType="separate"/>
            </w:r>
            <w:r w:rsidR="0049068F">
              <w:rPr>
                <w:noProof/>
              </w:rPr>
              <w:t>12</w:t>
            </w:r>
            <w:r w:rsidR="00B014B6">
              <w:rPr>
                <w:noProof/>
              </w:rPr>
              <w:fldChar w:fldCharType="end"/>
            </w:r>
            <w:r>
              <w:tab/>
              <w:t>Impact of the Maintenance Co-operative training on volunteers</w:t>
            </w:r>
            <w:r w:rsidR="00B92C7A">
              <w:t>’</w:t>
            </w:r>
            <w:r>
              <w:t xml:space="preserve"> engagement with their place of worship</w:t>
            </w:r>
          </w:p>
        </w:tc>
      </w:tr>
      <w:tr w:rsidR="007A0ABD" w14:paraId="6E0141BC" w14:textId="77777777" w:rsidTr="00173287">
        <w:tblPrEx>
          <w:tblCellMar>
            <w:left w:w="108" w:type="dxa"/>
            <w:right w:w="108" w:type="dxa"/>
          </w:tblCellMar>
        </w:tblPrEx>
        <w:tc>
          <w:tcPr>
            <w:tcW w:w="5000" w:type="pct"/>
            <w:noWrap/>
          </w:tcPr>
          <w:p w14:paraId="3F6A59BB" w14:textId="77777777" w:rsidR="007A0ABD" w:rsidRDefault="008555D9" w:rsidP="00173287">
            <w:pPr>
              <w:pStyle w:val="GraphicLeft"/>
              <w:keepNext/>
            </w:pPr>
            <w:r w:rsidRPr="008555D9">
              <w:rPr>
                <w:noProof/>
                <w:lang w:eastAsia="en-GB"/>
              </w:rPr>
              <w:drawing>
                <wp:inline distT="0" distB="0" distL="0" distR="0" wp14:anchorId="5AC43E25" wp14:editId="720CBE9C">
                  <wp:extent cx="4899660" cy="3284220"/>
                  <wp:effectExtent l="0" t="0" r="0" b="0"/>
                  <wp:docPr id="38" name="Picture 38" descr="Impact of the Maintenance Co-operative training on volunteers’ engagement with their place of worship. Over 75% of respondents in each training year reported feeling a greater sense of ownership and responsibility for the place of worship and about 50% reported devoting more time to volunteering activity as a result of th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99660" cy="3284220"/>
                          </a:xfrm>
                          <a:prstGeom prst="rect">
                            <a:avLst/>
                          </a:prstGeom>
                          <a:noFill/>
                          <a:ln>
                            <a:noFill/>
                          </a:ln>
                        </pic:spPr>
                      </pic:pic>
                    </a:graphicData>
                  </a:graphic>
                </wp:inline>
              </w:drawing>
            </w:r>
          </w:p>
        </w:tc>
      </w:tr>
      <w:tr w:rsidR="007A0ABD" w14:paraId="5C0CB97E" w14:textId="77777777" w:rsidTr="00173287">
        <w:tc>
          <w:tcPr>
            <w:tcW w:w="5000" w:type="pct"/>
            <w:noWrap/>
          </w:tcPr>
          <w:p w14:paraId="4143AB3A" w14:textId="77777777" w:rsidR="007A0ABD" w:rsidRPr="00F078BE" w:rsidRDefault="007A0ABD" w:rsidP="00173287">
            <w:pPr>
              <w:pStyle w:val="Source"/>
            </w:pPr>
            <w:r>
              <w:t>Source</w:t>
            </w:r>
            <w:r w:rsidRPr="007C15CB">
              <w:t>:</w:t>
            </w:r>
            <w:r w:rsidRPr="007C15CB">
              <w:tab/>
            </w:r>
            <w:r>
              <w:t>Oakmere Solutions Ltd (2016)</w:t>
            </w:r>
          </w:p>
        </w:tc>
      </w:tr>
    </w:tbl>
    <w:p w14:paraId="6F35066A" w14:textId="0563CAEF" w:rsidR="007A0ABD" w:rsidRDefault="00C34935" w:rsidP="001E0250">
      <w:pPr>
        <w:pStyle w:val="Heading4"/>
        <w:jc w:val="both"/>
      </w:pPr>
      <w:r>
        <w:t>It is challenging to evidence the direct l</w:t>
      </w:r>
      <w:r w:rsidR="007A0ABD">
        <w:t>inks between maintenance</w:t>
      </w:r>
      <w:r w:rsidR="00FE495C">
        <w:t>/repairs</w:t>
      </w:r>
      <w:r w:rsidR="007A0ABD">
        <w:t xml:space="preserve"> grants and community use</w:t>
      </w:r>
    </w:p>
    <w:p w14:paraId="60440312" w14:textId="08EED5A4" w:rsidR="007A0ABD" w:rsidRDefault="007A0ABD" w:rsidP="007A0ABD">
      <w:r>
        <w:t>The evidence on the impact of maintenance grants on community engagement is mixed. Maintaining a building is clearly a pre-condition for its use with communities in the long</w:t>
      </w:r>
      <w:r w:rsidR="00D40763">
        <w:t xml:space="preserve"> </w:t>
      </w:r>
      <w:r>
        <w:t>run, but it is often difficult to directly attribute a specific community use to a given piece of maintenance that unlocked the community activity. There are</w:t>
      </w:r>
      <w:r w:rsidR="00D40763">
        <w:t>,</w:t>
      </w:r>
      <w:r>
        <w:t xml:space="preserve"> however</w:t>
      </w:r>
      <w:r w:rsidR="00D40763">
        <w:t>,</w:t>
      </w:r>
      <w:r>
        <w:t xml:space="preserve"> cases where the direct link to community use is more obvious.</w:t>
      </w:r>
    </w:p>
    <w:p w14:paraId="2C36BF67" w14:textId="1305FA56" w:rsidR="008A52E6" w:rsidRDefault="007A0ABD" w:rsidP="007A0ABD">
      <w:r>
        <w:t xml:space="preserve">The evaluation of the Listed Places of Worship Roof Repair Fund mentions that grant funding of maintenance and repair projects often increases or safeguards the available space in the buildings. This space can </w:t>
      </w:r>
      <w:r w:rsidR="009C1B43">
        <w:t>therefore</w:t>
      </w:r>
      <w:r>
        <w:t xml:space="preserve"> be made available for </w:t>
      </w:r>
      <w:r>
        <w:lastRenderedPageBreak/>
        <w:t xml:space="preserve">community activities. Moreover, when repairs and maintenance works are funded through grants, this often safeguards the disposable income of places of worship, which means that more funds can be allocated to community activities instead of maintenance and repairs. Some respondents to the survey also reported </w:t>
      </w:r>
      <w:r w:rsidR="00F52AAA">
        <w:t>new uses, or plans for new uses, for</w:t>
      </w:r>
      <w:r>
        <w:t xml:space="preserve"> their place of worship as a result of the support </w:t>
      </w:r>
      <w:r w:rsidR="00224212">
        <w:t>(ERS Research &amp; Consultancy, 2017)</w:t>
      </w:r>
      <w:r>
        <w:t>.</w:t>
      </w:r>
    </w:p>
    <w:p w14:paraId="48972424" w14:textId="67EA358B" w:rsidR="007A0ABD" w:rsidRDefault="00F046EA" w:rsidP="007A0ABD">
      <w:r>
        <w:t>T</w:t>
      </w:r>
      <w:r w:rsidR="008A52E6">
        <w:t xml:space="preserve">here is limited evidence of repair and maintenance works having a direct impact on community use. For example, </w:t>
      </w:r>
      <w:r w:rsidR="007A0ABD">
        <w:t>data from the Repair Grant for Places of Worship and the Listed Places of Worship schemes</w:t>
      </w:r>
      <w:r w:rsidR="007F5E95">
        <w:t xml:space="preserve"> </w:t>
      </w:r>
      <w:r w:rsidR="00D40763">
        <w:t xml:space="preserve">are </w:t>
      </w:r>
      <w:r w:rsidR="007F5E95">
        <w:t>shown below. This</w:t>
      </w:r>
      <w:r w:rsidR="007A0ABD">
        <w:t xml:space="preserve"> </w:t>
      </w:r>
      <w:r w:rsidR="007F5E95">
        <w:t xml:space="preserve">shows </w:t>
      </w:r>
      <w:r w:rsidR="009E0778">
        <w:t>that around 20%</w:t>
      </w:r>
      <w:r w:rsidR="00D40763">
        <w:t xml:space="preserve"> </w:t>
      </w:r>
      <w:r w:rsidR="009E0778">
        <w:t xml:space="preserve">of </w:t>
      </w:r>
      <w:r w:rsidR="007A0ABD">
        <w:t xml:space="preserve">places of worship </w:t>
      </w:r>
      <w:r w:rsidR="007F5E95">
        <w:t xml:space="preserve">responding to the evaluation survey </w:t>
      </w:r>
      <w:r w:rsidR="007A0ABD">
        <w:t>believe</w:t>
      </w:r>
      <w:r w:rsidR="00F604C1">
        <w:t>d</w:t>
      </w:r>
      <w:r w:rsidR="007A0ABD">
        <w:t xml:space="preserve"> that the maintenance project</w:t>
      </w:r>
      <w:r w:rsidR="009E0778">
        <w:t xml:space="preserve"> ‘definitely’ or ‘probably’</w:t>
      </w:r>
      <w:r w:rsidR="007A0ABD">
        <w:t xml:space="preserve"> </w:t>
      </w:r>
      <w:r w:rsidR="007F5E95">
        <w:t>increased</w:t>
      </w:r>
      <w:r w:rsidR="007A0ABD">
        <w:t xml:space="preserve"> the number of visitors. </w:t>
      </w:r>
    </w:p>
    <w:tbl>
      <w:tblPr>
        <w:tblW w:w="7940" w:type="dxa"/>
        <w:tblLayout w:type="fixed"/>
        <w:tblCellMar>
          <w:left w:w="0" w:type="dxa"/>
          <w:right w:w="0" w:type="dxa"/>
        </w:tblCellMar>
        <w:tblLook w:val="04A0" w:firstRow="1" w:lastRow="0" w:firstColumn="1" w:lastColumn="0" w:noHBand="0" w:noVBand="1"/>
      </w:tblPr>
      <w:tblGrid>
        <w:gridCol w:w="7940"/>
      </w:tblGrid>
      <w:tr w:rsidR="007A0ABD" w14:paraId="18465BE5" w14:textId="77777777" w:rsidTr="00173287">
        <w:tc>
          <w:tcPr>
            <w:tcW w:w="5000" w:type="pct"/>
            <w:noWrap/>
          </w:tcPr>
          <w:p w14:paraId="69526054" w14:textId="4F7CA02E" w:rsidR="007A0ABD" w:rsidRPr="00F52EB6" w:rsidRDefault="007A0ABD" w:rsidP="00173287">
            <w:pPr>
              <w:pStyle w:val="Caption"/>
            </w:pPr>
            <w:r>
              <w:t xml:space="preserve">Figure </w:t>
            </w:r>
            <w:r w:rsidR="00B014B6">
              <w:rPr>
                <w:noProof/>
              </w:rPr>
              <w:fldChar w:fldCharType="begin"/>
            </w:r>
            <w:r w:rsidR="00B014B6">
              <w:rPr>
                <w:noProof/>
              </w:rPr>
              <w:instrText xml:space="preserve"> SEQ Figure </w:instrText>
            </w:r>
            <w:r w:rsidR="00B014B6">
              <w:rPr>
                <w:noProof/>
              </w:rPr>
              <w:fldChar w:fldCharType="separate"/>
            </w:r>
            <w:r w:rsidR="0049068F">
              <w:rPr>
                <w:noProof/>
              </w:rPr>
              <w:t>13</w:t>
            </w:r>
            <w:r w:rsidR="00B014B6">
              <w:rPr>
                <w:noProof/>
              </w:rPr>
              <w:fldChar w:fldCharType="end"/>
            </w:r>
            <w:r>
              <w:tab/>
              <w:t xml:space="preserve">Opinion of </w:t>
            </w:r>
            <w:r w:rsidR="0052112C">
              <w:t>Listed Places of Worship Grant</w:t>
            </w:r>
            <w:r>
              <w:t xml:space="preserve"> recipients on change in attendance </w:t>
            </w:r>
          </w:p>
        </w:tc>
      </w:tr>
      <w:tr w:rsidR="007A0ABD" w14:paraId="5F9D867C" w14:textId="77777777" w:rsidTr="00173287">
        <w:tc>
          <w:tcPr>
            <w:tcW w:w="5000" w:type="pct"/>
            <w:noWrap/>
          </w:tcPr>
          <w:p w14:paraId="5E4030D0" w14:textId="77777777" w:rsidR="007A0ABD" w:rsidRDefault="007A0ABD" w:rsidP="00173287">
            <w:pPr>
              <w:pStyle w:val="GraphicLeft"/>
              <w:keepNext/>
            </w:pPr>
            <w:r w:rsidRPr="00D17853">
              <w:rPr>
                <w:noProof/>
                <w:lang w:eastAsia="en-GB"/>
              </w:rPr>
              <w:drawing>
                <wp:inline distT="0" distB="0" distL="0" distR="0" wp14:anchorId="14B00E8C" wp14:editId="4994947B">
                  <wp:extent cx="4561205" cy="2732405"/>
                  <wp:effectExtent l="0" t="0" r="0" b="0"/>
                  <wp:docPr id="7" name="Picture 7" descr="Opinion of Listed Places of Worship Grant recipients on change in attendance. Around 20% of respondents believed that the maintenance project ‘definitely’ or ‘probably’ increased the number of vis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61205" cy="2732405"/>
                          </a:xfrm>
                          <a:prstGeom prst="rect">
                            <a:avLst/>
                          </a:prstGeom>
                          <a:noFill/>
                          <a:ln>
                            <a:noFill/>
                          </a:ln>
                        </pic:spPr>
                      </pic:pic>
                    </a:graphicData>
                  </a:graphic>
                </wp:inline>
              </w:drawing>
            </w:r>
          </w:p>
        </w:tc>
      </w:tr>
      <w:tr w:rsidR="007A0ABD" w14:paraId="79B214D0" w14:textId="77777777" w:rsidTr="00173287">
        <w:tc>
          <w:tcPr>
            <w:tcW w:w="5000" w:type="pct"/>
            <w:noWrap/>
          </w:tcPr>
          <w:p w14:paraId="393D249B" w14:textId="4A0CF358" w:rsidR="007A0ABD" w:rsidRPr="00F078BE" w:rsidRDefault="007A0ABD" w:rsidP="00173287">
            <w:pPr>
              <w:pStyle w:val="Source"/>
            </w:pPr>
            <w:r>
              <w:t>Source</w:t>
            </w:r>
            <w:r w:rsidRPr="007C15CB">
              <w:t>:</w:t>
            </w:r>
            <w:r w:rsidRPr="007C15CB">
              <w:tab/>
            </w:r>
            <w:r>
              <w:t>BDRC Continental</w:t>
            </w:r>
            <w:r w:rsidR="000B5510">
              <w:t xml:space="preserve"> (2010a)</w:t>
            </w:r>
          </w:p>
        </w:tc>
      </w:tr>
    </w:tbl>
    <w:p w14:paraId="79BD68EA" w14:textId="7647404D" w:rsidR="00983569" w:rsidRDefault="007F5E95" w:rsidP="007A0ABD">
      <w:r>
        <w:t xml:space="preserve">Some schemes have offered grants for wider facility </w:t>
      </w:r>
      <w:r w:rsidR="00CD34BB">
        <w:t>projects</w:t>
      </w:r>
      <w:r>
        <w:t xml:space="preserve"> alongside maintenance and repairs</w:t>
      </w:r>
      <w:r w:rsidR="00CD34BB">
        <w:t>, with the intention of more directly facilitating community use</w:t>
      </w:r>
      <w:r>
        <w:t xml:space="preserve">. These could include </w:t>
      </w:r>
      <w:r w:rsidR="00CD34BB">
        <w:t>projects</w:t>
      </w:r>
      <w:r>
        <w:t xml:space="preserve"> such as </w:t>
      </w:r>
      <w:r w:rsidR="00CD34BB">
        <w:t xml:space="preserve">new </w:t>
      </w:r>
      <w:r>
        <w:t>toilets, kitchens, heating</w:t>
      </w:r>
      <w:r w:rsidR="00CD34BB">
        <w:t xml:space="preserve"> systems</w:t>
      </w:r>
      <w:r>
        <w:t xml:space="preserve"> or meeting rooms. For example, t</w:t>
      </w:r>
      <w:r w:rsidR="00544943" w:rsidRPr="00A74A7F">
        <w:t xml:space="preserve">he Grants for Places of Worship fund </w:t>
      </w:r>
      <w:r w:rsidR="00F604C1">
        <w:t>had</w:t>
      </w:r>
      <w:r w:rsidR="00F604C1" w:rsidRPr="00A74A7F">
        <w:t xml:space="preserve"> </w:t>
      </w:r>
      <w:r w:rsidR="00544943" w:rsidRPr="00A74A7F">
        <w:t xml:space="preserve">up to 15% of grant funds available for these types of ‘new capital’ </w:t>
      </w:r>
      <w:r w:rsidR="00D35C38">
        <w:t>project</w:t>
      </w:r>
      <w:r w:rsidR="00544943" w:rsidRPr="00A74A7F">
        <w:t xml:space="preserve">s and </w:t>
      </w:r>
      <w:r w:rsidR="00EA4E6E">
        <w:t>require</w:t>
      </w:r>
      <w:r w:rsidR="00F604C1">
        <w:t>d</w:t>
      </w:r>
      <w:r w:rsidR="00544943" w:rsidRPr="00A74A7F">
        <w:t xml:space="preserve"> community engagement </w:t>
      </w:r>
      <w:r w:rsidR="00EA4E6E">
        <w:t>from</w:t>
      </w:r>
      <w:r w:rsidR="00EA4E6E" w:rsidRPr="00A74A7F">
        <w:t xml:space="preserve"> </w:t>
      </w:r>
      <w:r w:rsidR="00544943" w:rsidRPr="00A74A7F">
        <w:t xml:space="preserve">recipients. The interim evaluation of this scheme finds </w:t>
      </w:r>
      <w:r w:rsidR="00EA4E6E">
        <w:t>a mixed</w:t>
      </w:r>
      <w:r w:rsidR="00544943" w:rsidRPr="00A74A7F">
        <w:t xml:space="preserve"> response to this community engagement requirement, but most places of worship interviewed felt it had made them reflect on how to increase their sustainability. Some places of worship had</w:t>
      </w:r>
      <w:r w:rsidR="00630690" w:rsidRPr="00A74A7F">
        <w:t xml:space="preserve"> undertaken more community engagement than planned as interest had ‘taken off’, while others found the requirement a genuine burden</w:t>
      </w:r>
      <w:r w:rsidR="00544943" w:rsidRPr="00A74A7F">
        <w:t xml:space="preserve"> </w:t>
      </w:r>
      <w:r w:rsidR="00630690" w:rsidRPr="00A74A7F">
        <w:t>(</w:t>
      </w:r>
      <w:r w:rsidR="00937DFF">
        <w:t>Payne and Cooper</w:t>
      </w:r>
      <w:r w:rsidR="00630690" w:rsidRPr="00A74A7F">
        <w:t>, 2016).</w:t>
      </w:r>
    </w:p>
    <w:p w14:paraId="726EE007" w14:textId="77777777" w:rsidR="00FE495C" w:rsidRDefault="00FE495C" w:rsidP="007A0ABD"/>
    <w:tbl>
      <w:tblPr>
        <w:tblW w:w="5000" w:type="pct"/>
        <w:shd w:val="clear" w:color="auto" w:fill="CCCCCC"/>
        <w:tblCellMar>
          <w:left w:w="0" w:type="dxa"/>
          <w:right w:w="0" w:type="dxa"/>
        </w:tblCellMar>
        <w:tblLook w:val="04A0" w:firstRow="1" w:lastRow="0" w:firstColumn="1" w:lastColumn="0" w:noHBand="0" w:noVBand="1"/>
      </w:tblPr>
      <w:tblGrid>
        <w:gridCol w:w="7936"/>
      </w:tblGrid>
      <w:tr w:rsidR="007A0ABD" w:rsidRPr="00B466D8" w14:paraId="443BDFC2" w14:textId="77777777" w:rsidTr="00173287">
        <w:trPr>
          <w:cantSplit/>
          <w:trHeight w:val="20"/>
        </w:trPr>
        <w:tc>
          <w:tcPr>
            <w:tcW w:w="5000" w:type="pct"/>
            <w:tcBorders>
              <w:bottom w:val="single" w:sz="4" w:space="0" w:color="007B87" w:themeColor="accent3"/>
            </w:tcBorders>
            <w:shd w:val="clear" w:color="auto" w:fill="auto"/>
            <w:hideMark/>
          </w:tcPr>
          <w:p w14:paraId="229552AC" w14:textId="77777777" w:rsidR="007A0ABD" w:rsidRDefault="007A0ABD" w:rsidP="00173287">
            <w:pPr>
              <w:pStyle w:val="KeyMsgHead"/>
            </w:pPr>
            <w:r>
              <w:lastRenderedPageBreak/>
              <w:t xml:space="preserve">Lessons for </w:t>
            </w:r>
            <w:r w:rsidR="00972F21">
              <w:t>Future Policy Considerations</w:t>
            </w:r>
            <w:r>
              <w:t>:</w:t>
            </w:r>
          </w:p>
          <w:p w14:paraId="55915A23" w14:textId="77777777" w:rsidR="007A0ABD" w:rsidRPr="0065472B" w:rsidRDefault="007A0ABD" w:rsidP="00173287">
            <w:pPr>
              <w:pStyle w:val="KeyMsgHead"/>
            </w:pPr>
            <w:r>
              <w:t>Community engagement and facilities utilisation</w:t>
            </w:r>
          </w:p>
        </w:tc>
      </w:tr>
      <w:tr w:rsidR="007A0ABD" w14:paraId="6029968D" w14:textId="77777777" w:rsidTr="00173287">
        <w:trPr>
          <w:cantSplit/>
          <w:trHeight w:val="20"/>
        </w:trPr>
        <w:tc>
          <w:tcPr>
            <w:tcW w:w="5000" w:type="pct"/>
            <w:tcBorders>
              <w:top w:val="single" w:sz="4" w:space="0" w:color="007B87" w:themeColor="accent3"/>
              <w:bottom w:val="single" w:sz="4" w:space="0" w:color="007B87" w:themeColor="accent3"/>
            </w:tcBorders>
            <w:shd w:val="clear" w:color="auto" w:fill="E2E2E3" w:themeFill="text2" w:themeFillTint="33"/>
            <w:tcMar>
              <w:top w:w="0" w:type="dxa"/>
              <w:left w:w="0" w:type="dxa"/>
              <w:bottom w:w="57" w:type="dxa"/>
              <w:right w:w="0" w:type="dxa"/>
            </w:tcMar>
          </w:tcPr>
          <w:p w14:paraId="4803F6A9" w14:textId="7B9BDAFE" w:rsidR="00CD34BB" w:rsidRDefault="00CD34BB" w:rsidP="00173287">
            <w:pPr>
              <w:pStyle w:val="KeyMsgText"/>
              <w:keepNext/>
            </w:pPr>
            <w:bookmarkStart w:id="99" w:name="_Hlk531696589"/>
            <w:r w:rsidRPr="00F604C1">
              <w:t>In preventing a building from falling into a state of disrepair, maintenance is a pre-condition for use with communities in the long</w:t>
            </w:r>
            <w:r w:rsidR="00D40763" w:rsidRPr="00F604C1">
              <w:t xml:space="preserve"> </w:t>
            </w:r>
            <w:r w:rsidRPr="00F604C1">
              <w:t>run.</w:t>
            </w:r>
            <w:r>
              <w:t xml:space="preserve"> However, it is often very difficult to directly attribute a specific community use to a given piece of maintenance or repairs. There are</w:t>
            </w:r>
            <w:r w:rsidR="00D40763">
              <w:t>,</w:t>
            </w:r>
            <w:r>
              <w:t xml:space="preserve"> however</w:t>
            </w:r>
            <w:r w:rsidR="00D40763">
              <w:t>,</w:t>
            </w:r>
            <w:r>
              <w:t xml:space="preserve"> cases such as the installation or </w:t>
            </w:r>
            <w:r w:rsidR="00F1111F">
              <w:t xml:space="preserve">repair </w:t>
            </w:r>
            <w:r>
              <w:t>of facilities essential to wider community use (e.g. kitchen</w:t>
            </w:r>
            <w:r w:rsidR="00F604C1">
              <w:t>s</w:t>
            </w:r>
            <w:r>
              <w:t>, toilets) where the direct link to community use is more obvious.</w:t>
            </w:r>
          </w:p>
          <w:p w14:paraId="5B1A7B6C" w14:textId="713CFEB1" w:rsidR="007A0ABD" w:rsidRDefault="007A0ABD" w:rsidP="00173287">
            <w:pPr>
              <w:pStyle w:val="KeyMsgText"/>
              <w:keepNext/>
            </w:pPr>
            <w:r>
              <w:t>Community engagement and utilisation of places of worship</w:t>
            </w:r>
            <w:r w:rsidR="002C248A">
              <w:t xml:space="preserve"> may also support the </w:t>
            </w:r>
            <w:r w:rsidR="009E0778">
              <w:t xml:space="preserve">maintenance </w:t>
            </w:r>
            <w:r w:rsidR="002C248A">
              <w:t>of places of worship in the long</w:t>
            </w:r>
            <w:r w:rsidR="00D40763">
              <w:t xml:space="preserve"> </w:t>
            </w:r>
            <w:r w:rsidR="002C248A">
              <w:t>run</w:t>
            </w:r>
            <w:r w:rsidR="001771C2">
              <w:t xml:space="preserve"> under certain cir</w:t>
            </w:r>
            <w:r w:rsidR="00D40763">
              <w:t>c</w:t>
            </w:r>
            <w:r w:rsidR="001771C2">
              <w:t>umstances</w:t>
            </w:r>
            <w:r w:rsidR="002C248A">
              <w:t>.</w:t>
            </w:r>
            <w:r>
              <w:t xml:space="preserve"> Places of worship with a wider community engagement and usage </w:t>
            </w:r>
            <w:r w:rsidR="00222B77">
              <w:t xml:space="preserve">may </w:t>
            </w:r>
            <w:r>
              <w:t>benefit in several ways:</w:t>
            </w:r>
          </w:p>
          <w:p w14:paraId="21FDC9C2" w14:textId="77777777" w:rsidR="007A0ABD" w:rsidRDefault="007A0ABD" w:rsidP="00173287">
            <w:pPr>
              <w:pStyle w:val="ParaBullet2"/>
            </w:pPr>
            <w:r>
              <w:t xml:space="preserve">they can rely on a wider pool of people to fund maintenance and repair projects; </w:t>
            </w:r>
          </w:p>
          <w:p w14:paraId="2031E40E" w14:textId="0A2DCE87" w:rsidR="007A0ABD" w:rsidRDefault="007A0ABD" w:rsidP="00173287">
            <w:pPr>
              <w:pStyle w:val="ParaBullet2"/>
            </w:pPr>
            <w:r>
              <w:t>they can generate more revenues from activities taking place at the place of worship;</w:t>
            </w:r>
            <w:r w:rsidR="00D40763">
              <w:t xml:space="preserve"> and</w:t>
            </w:r>
          </w:p>
          <w:p w14:paraId="3506B8FD" w14:textId="7214392E" w:rsidR="007A0ABD" w:rsidRDefault="007A0ABD" w:rsidP="00173287">
            <w:pPr>
              <w:pStyle w:val="ParaBullet2"/>
            </w:pPr>
            <w:r>
              <w:t>more people</w:t>
            </w:r>
            <w:r w:rsidR="001771C2">
              <w:t xml:space="preserve"> may</w:t>
            </w:r>
            <w:r>
              <w:t xml:space="preserve"> care about the place of worship and can potentially volunteer.</w:t>
            </w:r>
          </w:p>
          <w:p w14:paraId="5DF39BD3" w14:textId="22A1B3DD" w:rsidR="007A0ABD" w:rsidRDefault="007A0ABD" w:rsidP="00173287">
            <w:pPr>
              <w:pStyle w:val="KeyMsgText"/>
            </w:pPr>
            <w:r>
              <w:t xml:space="preserve">For this reason, schemes in the past have promoted community engagement using different approaches (e.g. new facilities, social enterprise, co-operatives) and have </w:t>
            </w:r>
            <w:r w:rsidR="001771C2">
              <w:t xml:space="preserve">reported </w:t>
            </w:r>
            <w:r>
              <w:t xml:space="preserve">some success in improving sustainability. </w:t>
            </w:r>
          </w:p>
          <w:p w14:paraId="65ADC64A" w14:textId="715D1423" w:rsidR="007A0ABD" w:rsidRDefault="00E3342B" w:rsidP="00173287">
            <w:pPr>
              <w:pStyle w:val="KeyMsgText"/>
            </w:pPr>
            <w:r w:rsidRPr="00E3342B">
              <w:rPr>
                <w:b/>
              </w:rPr>
              <w:t xml:space="preserve">Importantly, </w:t>
            </w:r>
            <w:r w:rsidR="007A0ABD" w:rsidRPr="00E3342B">
              <w:rPr>
                <w:b/>
              </w:rPr>
              <w:t>the appropriate community approach is location and context</w:t>
            </w:r>
            <w:r w:rsidR="00DF7158" w:rsidRPr="00E3342B">
              <w:rPr>
                <w:b/>
              </w:rPr>
              <w:t xml:space="preserve"> </w:t>
            </w:r>
            <w:r w:rsidR="007A0ABD" w:rsidRPr="00E3342B">
              <w:rPr>
                <w:b/>
              </w:rPr>
              <w:t>specific</w:t>
            </w:r>
            <w:r w:rsidR="007A0ABD">
              <w:t xml:space="preserve">. The needs, resources and motivations of communities determine the most appropriate approach. This highlights the </w:t>
            </w:r>
            <w:r w:rsidR="001771C2">
              <w:t xml:space="preserve">potential </w:t>
            </w:r>
            <w:r w:rsidR="00222B77">
              <w:t xml:space="preserve">value </w:t>
            </w:r>
            <w:r w:rsidR="007A0ABD">
              <w:t xml:space="preserve">of </w:t>
            </w:r>
            <w:r w:rsidR="00887076">
              <w:t xml:space="preserve">support officers </w:t>
            </w:r>
            <w:r w:rsidR="007A0ABD">
              <w:t>to help identify the most appropriate approach for a given community.</w:t>
            </w:r>
          </w:p>
          <w:bookmarkEnd w:id="99"/>
          <w:p w14:paraId="569D0083" w14:textId="19A4B76F" w:rsidR="007A0ABD" w:rsidRPr="003F2EA4" w:rsidRDefault="007A0ABD" w:rsidP="00173287">
            <w:pPr>
              <w:pStyle w:val="KeyMsgText"/>
            </w:pPr>
          </w:p>
        </w:tc>
      </w:tr>
    </w:tbl>
    <w:p w14:paraId="36818DD1" w14:textId="77777777" w:rsidR="007A0ABD" w:rsidRDefault="007A0ABD" w:rsidP="007A0ABD"/>
    <w:p w14:paraId="232A68AA" w14:textId="77777777" w:rsidR="007A0ABD" w:rsidRDefault="007A0ABD" w:rsidP="007A0ABD"/>
    <w:p w14:paraId="2CFDFE27" w14:textId="77777777" w:rsidR="007A0ABD" w:rsidRDefault="007A0ABD" w:rsidP="007A0ABD"/>
    <w:p w14:paraId="270BE115" w14:textId="77777777" w:rsidR="007A0ABD" w:rsidRDefault="007A0ABD" w:rsidP="007A0ABD"/>
    <w:p w14:paraId="0DC69DFA" w14:textId="587A41B5" w:rsidR="007A0ABD" w:rsidRDefault="007A0ABD" w:rsidP="007A0ABD">
      <w:pPr>
        <w:pStyle w:val="Heading1"/>
      </w:pPr>
      <w:bookmarkStart w:id="100" w:name="_Toc531964504"/>
      <w:bookmarkStart w:id="101" w:name="_Toc534703117"/>
      <w:bookmarkStart w:id="102" w:name="_Toc534733457"/>
      <w:bookmarkStart w:id="103" w:name="_Ref19173681"/>
      <w:bookmarkStart w:id="104" w:name="_Toc25338547"/>
      <w:r>
        <w:lastRenderedPageBreak/>
        <w:t xml:space="preserve">Observations on the </w:t>
      </w:r>
      <w:r w:rsidR="00C470F2">
        <w:t>q</w:t>
      </w:r>
      <w:r>
        <w:t>ual</w:t>
      </w:r>
      <w:r w:rsidR="00AB7954">
        <w:t xml:space="preserve">ity of </w:t>
      </w:r>
      <w:r w:rsidR="00C470F2">
        <w:t>e</w:t>
      </w:r>
      <w:r w:rsidR="00AB7954">
        <w:t xml:space="preserve">vidence on </w:t>
      </w:r>
      <w:r w:rsidR="00C470F2">
        <w:t>p</w:t>
      </w:r>
      <w:r w:rsidR="00AB7954">
        <w:t xml:space="preserve">ast </w:t>
      </w:r>
      <w:r w:rsidR="00C470F2">
        <w:t>s</w:t>
      </w:r>
      <w:r>
        <w:t>chemes</w:t>
      </w:r>
      <w:bookmarkEnd w:id="100"/>
      <w:bookmarkEnd w:id="101"/>
      <w:bookmarkEnd w:id="102"/>
      <w:bookmarkEnd w:id="103"/>
      <w:bookmarkEnd w:id="104"/>
    </w:p>
    <w:p w14:paraId="17A72DE7" w14:textId="511035AE" w:rsidR="007A0ABD" w:rsidRDefault="005E0FB5" w:rsidP="007A0ABD">
      <w:r>
        <w:t xml:space="preserve">This </w:t>
      </w:r>
      <w:r w:rsidR="007A0ABD">
        <w:t xml:space="preserve">section </w:t>
      </w:r>
      <w:r w:rsidR="00E76CB3">
        <w:t xml:space="preserve">provides some </w:t>
      </w:r>
      <w:r w:rsidR="007A0ABD">
        <w:t xml:space="preserve">observations </w:t>
      </w:r>
      <w:r w:rsidR="00E76CB3">
        <w:t xml:space="preserve">regarding </w:t>
      </w:r>
      <w:r w:rsidR="007A0ABD">
        <w:t xml:space="preserve">the quality of evidence available from past schemes. The past evaluations and data provide useful evidence, particularly in terms of perceptions among beneficiaries of grants. However, there are also limitations in the evidence base, especially in terms of the physical condition of buildings after support and the longer-term impacts of schemes. </w:t>
      </w:r>
      <w:r>
        <w:t>T</w:t>
      </w:r>
      <w:r w:rsidR="007A0ABD">
        <w:t xml:space="preserve">hese issues </w:t>
      </w:r>
      <w:r>
        <w:t xml:space="preserve">are explored </w:t>
      </w:r>
      <w:r w:rsidR="007A0ABD">
        <w:t>further below.</w:t>
      </w:r>
    </w:p>
    <w:p w14:paraId="0398C599" w14:textId="77777777" w:rsidR="007A0ABD" w:rsidRDefault="007A0ABD" w:rsidP="001E0250">
      <w:pPr>
        <w:pStyle w:val="Heading4"/>
        <w:jc w:val="both"/>
      </w:pPr>
      <w:r>
        <w:t>Assessment of evaluation evidence against the Maryland Scale</w:t>
      </w:r>
    </w:p>
    <w:p w14:paraId="16E1276C" w14:textId="03D669FF" w:rsidR="007A0ABD" w:rsidRDefault="007A0ABD" w:rsidP="007A0ABD">
      <w:r>
        <w:t xml:space="preserve">This review </w:t>
      </w:r>
      <w:r w:rsidRPr="00F604C1">
        <w:t>found</w:t>
      </w:r>
      <w:r>
        <w:t xml:space="preserve"> several evaluations of large schemes as well as some smaller schemes. The evaluations rely principally on qualitative evidence rather than quantitative methods, reflecting challenges in data collection and availability.</w:t>
      </w:r>
    </w:p>
    <w:p w14:paraId="56B20D7C" w14:textId="77777777" w:rsidR="007A0ABD" w:rsidRDefault="007A0ABD" w:rsidP="007A0ABD">
      <w:r>
        <w:t xml:space="preserve">Collecting evidence on the impact of schemes is also made difficult by a lack of common measures </w:t>
      </w:r>
      <w:r w:rsidR="008A79AD">
        <w:t>for comparison</w:t>
      </w:r>
      <w:r w:rsidR="008555D9">
        <w:t xml:space="preserve">. </w:t>
      </w:r>
      <w:r>
        <w:t xml:space="preserve">This is because </w:t>
      </w:r>
      <w:r w:rsidR="008555D9">
        <w:t xml:space="preserve">different </w:t>
      </w:r>
      <w:r>
        <w:t xml:space="preserve">schemes provide support for different types of projects </w:t>
      </w:r>
      <w:r w:rsidR="00D73A36">
        <w:t>in different circumstances</w:t>
      </w:r>
      <w:r>
        <w:t xml:space="preserve">, and </w:t>
      </w:r>
      <w:r w:rsidR="008555D9">
        <w:t xml:space="preserve">individual </w:t>
      </w:r>
      <w:r>
        <w:t>evaluation</w:t>
      </w:r>
      <w:r w:rsidR="008555D9">
        <w:t>s</w:t>
      </w:r>
      <w:r>
        <w:t xml:space="preserve"> focus on the</w:t>
      </w:r>
      <w:r w:rsidR="008555D9">
        <w:t xml:space="preserve"> specific schemes they are assessing</w:t>
      </w:r>
      <w:r>
        <w:t>.</w:t>
      </w:r>
    </w:p>
    <w:p w14:paraId="07BC312E" w14:textId="4B257CCF" w:rsidR="007A0ABD" w:rsidRPr="00A74A7F" w:rsidRDefault="007A0ABD" w:rsidP="007A0ABD">
      <w:r>
        <w:t xml:space="preserve">Where qualitative evaluation </w:t>
      </w:r>
      <w:r w:rsidRPr="00A74A7F">
        <w:t xml:space="preserve">work is undertaken, evaluations typically ask respondents about their appreciation of certain aspects of the scheme at one point in time and do not compare it to pre-project levels. A few studies do ask respondents to compare their appreciation of certain aspects today to its pre-project level. </w:t>
      </w:r>
      <w:r w:rsidR="00630690" w:rsidRPr="00A74A7F">
        <w:t>Two studies use control groups</w:t>
      </w:r>
      <w:r w:rsidR="006B4E51">
        <w:t>.</w:t>
      </w:r>
      <w:r w:rsidRPr="00A74A7F">
        <w:t xml:space="preserve"> ‘Assessment of the Impact of HLF</w:t>
      </w:r>
      <w:r w:rsidR="00DD282F">
        <w:t xml:space="preserve"> [Heritage Lottery Fund]</w:t>
      </w:r>
      <w:r w:rsidRPr="00A74A7F">
        <w:t>/English Heritage Places of Worship Funding’ uses a control group to isolate the effect of grants for new facilities from the effect of standard maintenance grants (Derrick, 2005).</w:t>
      </w:r>
      <w:r w:rsidR="00630690" w:rsidRPr="00A74A7F">
        <w:t xml:space="preserve"> The ongoing evaluation of Grants for Places of Worship uses</w:t>
      </w:r>
      <w:r w:rsidR="00EA244C">
        <w:t xml:space="preserve"> 10</w:t>
      </w:r>
      <w:r w:rsidR="00630690" w:rsidRPr="00A74A7F">
        <w:t xml:space="preserve"> places of worship that had funding applications rejected as a control group (</w:t>
      </w:r>
      <w:r w:rsidR="00937DFF">
        <w:t>Payne and Cooper</w:t>
      </w:r>
      <w:r w:rsidR="00630690" w:rsidRPr="00A74A7F">
        <w:t>, 2017).</w:t>
      </w:r>
      <w:r w:rsidRPr="00A74A7F">
        <w:t xml:space="preserve"> </w:t>
      </w:r>
      <w:r w:rsidR="006F2B90">
        <w:t>However, most of the evaluations do not include these types of comparisons.</w:t>
      </w:r>
    </w:p>
    <w:p w14:paraId="59B77119" w14:textId="4DD5B5F7" w:rsidR="007A0ABD" w:rsidRPr="00501B17" w:rsidRDefault="007A0ABD" w:rsidP="007A0ABD">
      <w:r w:rsidRPr="00A74A7F">
        <w:t>For these reasons, the majority of the evaluations would be considered level 1 on the Maryland scale.</w:t>
      </w:r>
      <w:r w:rsidRPr="00A74A7F">
        <w:rPr>
          <w:rStyle w:val="FootnoteReference"/>
        </w:rPr>
        <w:footnoteReference w:id="24"/>
      </w:r>
      <w:r w:rsidRPr="00A74A7F">
        <w:t xml:space="preserve"> This means that while past evaluations</w:t>
      </w:r>
      <w:r>
        <w:t xml:space="preserve"> offer very useful insights, they should be interpreted with a degree of caution, especially when seeking to generalise the findings to different contexts. </w:t>
      </w:r>
    </w:p>
    <w:p w14:paraId="6D7ABF8B" w14:textId="77777777" w:rsidR="007A0ABD" w:rsidRDefault="007A0ABD" w:rsidP="001E0250">
      <w:pPr>
        <w:pStyle w:val="Heading4"/>
        <w:jc w:val="both"/>
      </w:pPr>
      <w:r>
        <w:t>Strengths in the available evidence on past schemes</w:t>
      </w:r>
    </w:p>
    <w:p w14:paraId="1913342E" w14:textId="77777777" w:rsidR="007A0ABD" w:rsidRDefault="007A0ABD" w:rsidP="007A0ABD">
      <w:r>
        <w:t>The available evaluations of past schemes provide useful evidence in a number of ways:</w:t>
      </w:r>
    </w:p>
    <w:p w14:paraId="10C585C8" w14:textId="6C0E2315" w:rsidR="007A0ABD" w:rsidRDefault="007A0ABD" w:rsidP="007A0ABD">
      <w:pPr>
        <w:pStyle w:val="ListBullet1"/>
      </w:pPr>
      <w:r>
        <w:t xml:space="preserve">Most of the larger grant scheme evaluations reviewed provide evidence </w:t>
      </w:r>
      <w:r w:rsidR="00AC21A3">
        <w:t xml:space="preserve">of </w:t>
      </w:r>
      <w:r>
        <w:t xml:space="preserve">their </w:t>
      </w:r>
      <w:r w:rsidR="00AC21A3">
        <w:t xml:space="preserve">areas of </w:t>
      </w:r>
      <w:r>
        <w:t>impact</w:t>
      </w:r>
      <w:r w:rsidR="00AC21A3">
        <w:t>,</w:t>
      </w:r>
      <w:r>
        <w:t xml:space="preserve"> including perceived state of the fabrics, attendance </w:t>
      </w:r>
      <w:r w:rsidR="00D40763">
        <w:t xml:space="preserve">at </w:t>
      </w:r>
      <w:r>
        <w:t xml:space="preserve">regular </w:t>
      </w:r>
      <w:r>
        <w:lastRenderedPageBreak/>
        <w:t xml:space="preserve">services and meetings, wider community engagement, and volunteers’ engagement with maintenance. </w:t>
      </w:r>
    </w:p>
    <w:p w14:paraId="04A9FE8F" w14:textId="488785B6" w:rsidR="007A0ABD" w:rsidRPr="00DF7158" w:rsidRDefault="007A0ABD" w:rsidP="007A0ABD">
      <w:pPr>
        <w:pStyle w:val="ListBullet1"/>
      </w:pPr>
      <w:r>
        <w:t xml:space="preserve">Evaluations of several schemes providing non-financial support to places of worship provide evidence on their successes and challenges. Qualitative information is especially valuable for these schemes, where the impact is very </w:t>
      </w:r>
      <w:r w:rsidRPr="00DF7158">
        <w:t>context</w:t>
      </w:r>
      <w:r w:rsidR="00DF7158">
        <w:t xml:space="preserve"> </w:t>
      </w:r>
      <w:r w:rsidRPr="00DF7158">
        <w:t>specific.</w:t>
      </w:r>
    </w:p>
    <w:p w14:paraId="08977092" w14:textId="77777777" w:rsidR="007A0ABD" w:rsidRPr="00A74A7F" w:rsidRDefault="007A0ABD" w:rsidP="007A0ABD">
      <w:pPr>
        <w:pStyle w:val="ListBullet1"/>
      </w:pPr>
      <w:r w:rsidRPr="00A74A7F">
        <w:t>Most evaluations rely on survey information about the perceptions of recipients. This provides first-hand insights from those closely involved in working with places of worship.</w:t>
      </w:r>
      <w:r w:rsidR="00665EE4" w:rsidRPr="00A74A7F">
        <w:t xml:space="preserve"> The ongoing Grants for Places of Worship evaluation uses interviews with a sample of grant recipients and a control group, which are repeated in several rounds after funding was awarded (</w:t>
      </w:r>
      <w:r w:rsidR="00937DFF">
        <w:t>Payne and Cooper</w:t>
      </w:r>
      <w:r w:rsidR="00665EE4" w:rsidRPr="00A74A7F">
        <w:t>, 2017).</w:t>
      </w:r>
    </w:p>
    <w:p w14:paraId="34C6427E" w14:textId="77777777" w:rsidR="007A0ABD" w:rsidRDefault="007A0ABD" w:rsidP="007A0ABD">
      <w:pPr>
        <w:pStyle w:val="ListBullet1"/>
      </w:pPr>
      <w:r>
        <w:t xml:space="preserve">There is also some limited additional data available on a few key national schemes. Although evaluations of the impact of the schemes in more detail are not available, the data provide useful insights on the level of support given and the type of </w:t>
      </w:r>
      <w:r w:rsidR="00EB362B">
        <w:t xml:space="preserve">supported </w:t>
      </w:r>
      <w:r>
        <w:t>projects.</w:t>
      </w:r>
    </w:p>
    <w:p w14:paraId="34F1B11E" w14:textId="77777777" w:rsidR="007A0ABD" w:rsidRDefault="007A0ABD" w:rsidP="001E0250">
      <w:pPr>
        <w:pStyle w:val="Heading4"/>
        <w:jc w:val="both"/>
      </w:pPr>
      <w:r>
        <w:t>Limitations in the available evidence on past schemes</w:t>
      </w:r>
    </w:p>
    <w:p w14:paraId="3724A178" w14:textId="7D47CDF0" w:rsidR="007A0ABD" w:rsidRDefault="004A0B0D" w:rsidP="007A0ABD">
      <w:r>
        <w:t>L</w:t>
      </w:r>
      <w:r w:rsidR="007A0ABD">
        <w:t xml:space="preserve">imitations in the available evidence </w:t>
      </w:r>
      <w:r>
        <w:t xml:space="preserve">were identified </w:t>
      </w:r>
      <w:r w:rsidR="007A0ABD">
        <w:t>in the following areas:</w:t>
      </w:r>
    </w:p>
    <w:p w14:paraId="13533CB5" w14:textId="23347D7C" w:rsidR="007A0ABD" w:rsidRPr="00525929" w:rsidRDefault="007A0ABD" w:rsidP="007A0ABD">
      <w:pPr>
        <w:pStyle w:val="ParaBullet1"/>
      </w:pPr>
      <w:r>
        <w:t xml:space="preserve">The majority of the evaluations reviewed rely almost exclusively on survey data of some form: telephone interviews, online surveys </w:t>
      </w:r>
      <w:r w:rsidR="00EB362B">
        <w:t xml:space="preserve">and </w:t>
      </w:r>
      <w:r>
        <w:t>mailing lists. Whil</w:t>
      </w:r>
      <w:r w:rsidR="006A7909">
        <w:t>e</w:t>
      </w:r>
      <w:r>
        <w:t xml:space="preserve"> this type of data is important to get an understanding of the views of the parties involved </w:t>
      </w:r>
      <w:r w:rsidRPr="00525929">
        <w:t>in projects, there is a lack of independent data, such as changes in the physical condition of the buildings over time</w:t>
      </w:r>
      <w:r w:rsidR="00F604C1" w:rsidRPr="00525929">
        <w:t>, to complement this evidence</w:t>
      </w:r>
      <w:r w:rsidRPr="00525929">
        <w:t xml:space="preserve">. </w:t>
      </w:r>
    </w:p>
    <w:p w14:paraId="7B4CA37F" w14:textId="51F1A3DF" w:rsidR="007A0ABD" w:rsidRDefault="007A0ABD" w:rsidP="007A0ABD">
      <w:pPr>
        <w:pStyle w:val="ParaBullet1"/>
      </w:pPr>
      <w:r>
        <w:t xml:space="preserve">There is a relatively low level of consistency in the questions that are asked in surveys. While questions generally aim to quantify similar aspects of the projects, the phrasing or structure of questions is generally different. This is not surprising given </w:t>
      </w:r>
      <w:r w:rsidR="00941A56">
        <w:t xml:space="preserve">that various organisations run </w:t>
      </w:r>
      <w:r w:rsidRPr="00F604C1">
        <w:t>schemes, but striving</w:t>
      </w:r>
      <w:r>
        <w:t xml:space="preserve"> for more conformity would allow more understanding of the relative effectiveness of schemes and </w:t>
      </w:r>
      <w:r w:rsidR="00941A56">
        <w:t xml:space="preserve">accumulated </w:t>
      </w:r>
      <w:r>
        <w:t>learning.</w:t>
      </w:r>
      <w:r w:rsidR="005E6094">
        <w:t xml:space="preserve"> Insights on the relative effectiveness of different support approaches could be drawn in the future if scheme providers were to adopt a joint framework of assessment.</w:t>
      </w:r>
    </w:p>
    <w:p w14:paraId="3E287D5A" w14:textId="25B910F5" w:rsidR="00893142" w:rsidRDefault="00893142" w:rsidP="001D7023">
      <w:pPr>
        <w:pStyle w:val="ParaBullet1"/>
      </w:pPr>
      <w:r>
        <w:t xml:space="preserve">The qualitative evaluation approaches </w:t>
      </w:r>
      <w:r w:rsidRPr="00A74A7F">
        <w:t>typically ask respondents about their appreciation of certain aspects of the scheme at one point in time and do not compare it to pre-project levels. A few studies do ask respondents to compare their appreciation of certain aspects today to its pre-project leve</w:t>
      </w:r>
      <w:r>
        <w:t>l, but only two</w:t>
      </w:r>
      <w:r w:rsidRPr="00A74A7F">
        <w:t xml:space="preserve"> studies use control groups</w:t>
      </w:r>
      <w:r>
        <w:t xml:space="preserve"> for comparison. This means it is difficult to isolate the impacts of the schemes from other factors influencing places of worship.</w:t>
      </w:r>
    </w:p>
    <w:p w14:paraId="462944BC" w14:textId="15600233" w:rsidR="007A0ABD" w:rsidRPr="00A74A7F" w:rsidRDefault="007A0ABD" w:rsidP="007A0ABD">
      <w:pPr>
        <w:pStyle w:val="ParaBullet1"/>
      </w:pPr>
      <w:r>
        <w:t>There is limited evidence</w:t>
      </w:r>
      <w:r w:rsidR="008C2A6B">
        <w:t xml:space="preserve"> in the evaluations</w:t>
      </w:r>
      <w:r>
        <w:t xml:space="preserve"> to verify changes in the physical condition of buildings as a result of past support. Physical inspections of the buildings before and after (and potentially during) maintenance and repair projects would allow evaluators to collect more data in this regard. </w:t>
      </w:r>
      <w:r w:rsidR="00DC3DCE" w:rsidRPr="00A74A7F">
        <w:t xml:space="preserve">It could be valuable to draw on existing inspection plans after a project, sample a proportion of sites to visit after works are complete or interview architects working with places of worship. </w:t>
      </w:r>
      <w:r>
        <w:t xml:space="preserve">However, such observations are rarely made, or are at least not reported consistently in evaluations. This may in large part </w:t>
      </w:r>
      <w:r>
        <w:lastRenderedPageBreak/>
        <w:t xml:space="preserve">be </w:t>
      </w:r>
      <w:r w:rsidRPr="00A74A7F">
        <w:t>due to the cost and time investment necessary to conduct such inspections. The cost of this follow-up means this is more</w:t>
      </w:r>
      <w:r w:rsidR="002F7B93">
        <w:t xml:space="preserve"> likely to be</w:t>
      </w:r>
      <w:r w:rsidRPr="00A74A7F">
        <w:t xml:space="preserve"> proportionate for larger grant schemes.</w:t>
      </w:r>
      <w:r w:rsidR="00630690" w:rsidRPr="00A74A7F">
        <w:t xml:space="preserve"> </w:t>
      </w:r>
    </w:p>
    <w:p w14:paraId="12E968CB" w14:textId="3B475673" w:rsidR="007A0ABD" w:rsidRDefault="007A0ABD" w:rsidP="007A0ABD">
      <w:pPr>
        <w:pStyle w:val="ParaBullet1"/>
      </w:pPr>
      <w:r>
        <w:t xml:space="preserve">Community support is </w:t>
      </w:r>
      <w:r w:rsidRPr="00DF7158">
        <w:t>very context</w:t>
      </w:r>
      <w:r w:rsidR="00DF7158">
        <w:t xml:space="preserve"> </w:t>
      </w:r>
      <w:r w:rsidRPr="00DF7158">
        <w:t>specific. Whil</w:t>
      </w:r>
      <w:r w:rsidR="006A7909" w:rsidRPr="00DF7158">
        <w:t>e</w:t>
      </w:r>
      <w:r w:rsidRPr="00DF7158">
        <w:t xml:space="preserve"> evaluations</w:t>
      </w:r>
      <w:r>
        <w:t xml:space="preserve"> of past schemes provide useful insights on the effectiveness of individual interventions, it is difficult to assess how generalisable findings could be to different circumstances. A broader consideration of the conditions under which certain approaches are more likely to be successful would be valuable.</w:t>
      </w:r>
    </w:p>
    <w:p w14:paraId="1F65E87F" w14:textId="77777777" w:rsidR="007A0ABD" w:rsidRDefault="007A0ABD" w:rsidP="00EA244C">
      <w:pPr>
        <w:pStyle w:val="Heading1"/>
      </w:pPr>
      <w:bookmarkStart w:id="105" w:name="_Toc531964505"/>
      <w:bookmarkStart w:id="106" w:name="_Toc534703118"/>
      <w:bookmarkStart w:id="107" w:name="_Toc534733458"/>
      <w:bookmarkStart w:id="108" w:name="_Toc25338548"/>
      <w:r>
        <w:lastRenderedPageBreak/>
        <w:t>References</w:t>
      </w:r>
      <w:bookmarkEnd w:id="105"/>
      <w:bookmarkEnd w:id="106"/>
      <w:bookmarkEnd w:id="107"/>
      <w:bookmarkEnd w:id="108"/>
    </w:p>
    <w:p w14:paraId="2395252F" w14:textId="28138C52" w:rsidR="007A0ABD" w:rsidRPr="00AF65D3" w:rsidRDefault="007A0ABD" w:rsidP="007A0ABD">
      <w:pPr>
        <w:rPr>
          <w:iCs/>
        </w:rPr>
      </w:pPr>
      <w:r w:rsidRPr="0056239D">
        <w:t>Allchurches Trust Limited (201</w:t>
      </w:r>
      <w:r w:rsidR="00E87EF6">
        <w:t>8</w:t>
      </w:r>
      <w:r w:rsidRPr="0056239D">
        <w:t xml:space="preserve">), </w:t>
      </w:r>
      <w:r w:rsidRPr="0056239D">
        <w:rPr>
          <w:i/>
        </w:rPr>
        <w:t>2017 Strategic Report with Supplementary Material</w:t>
      </w:r>
      <w:r w:rsidR="00AF65D3">
        <w:rPr>
          <w:iCs/>
        </w:rPr>
        <w:t>.</w:t>
      </w:r>
    </w:p>
    <w:p w14:paraId="3829037A" w14:textId="3014DD09" w:rsidR="004F1249" w:rsidRDefault="004F1249" w:rsidP="007A0ABD">
      <w:r>
        <w:t xml:space="preserve">APEC Architects (2019), </w:t>
      </w:r>
      <w:r w:rsidRPr="004F1249">
        <w:rPr>
          <w:i/>
        </w:rPr>
        <w:t>The Value of Maintenance?</w:t>
      </w:r>
    </w:p>
    <w:p w14:paraId="2BC035C5" w14:textId="1A7290C8" w:rsidR="007A0ABD" w:rsidRDefault="007A0ABD" w:rsidP="007A0ABD">
      <w:r w:rsidRPr="00E97B33">
        <w:t xml:space="preserve">Architectural History Practice (2005), </w:t>
      </w:r>
      <w:r w:rsidRPr="00E97B33">
        <w:rPr>
          <w:i/>
        </w:rPr>
        <w:t>A Review of Heritage Lottery Fund/English Heritage Funding to Places of Worship 1996-2005</w:t>
      </w:r>
      <w:r w:rsidR="00AF65D3">
        <w:rPr>
          <w:iCs/>
        </w:rPr>
        <w:t>.</w:t>
      </w:r>
      <w:r w:rsidRPr="00E97B33">
        <w:t xml:space="preserve"> </w:t>
      </w:r>
    </w:p>
    <w:p w14:paraId="357F161E" w14:textId="52D622E3" w:rsidR="003A5FFB" w:rsidRPr="003A5FFB" w:rsidRDefault="003A5FFB" w:rsidP="007A0ABD">
      <w:pPr>
        <w:rPr>
          <w:i/>
        </w:rPr>
      </w:pPr>
      <w:r>
        <w:t xml:space="preserve">Armitage, M. and Taylor, M. (2010), </w:t>
      </w:r>
      <w:r>
        <w:rPr>
          <w:i/>
        </w:rPr>
        <w:t>The Impact of Faith in Maintenance.</w:t>
      </w:r>
    </w:p>
    <w:p w14:paraId="07DB9B2A" w14:textId="5ADB0FC6" w:rsidR="007A0ABD" w:rsidRPr="000B5510" w:rsidRDefault="007A0ABD" w:rsidP="007A0ABD">
      <w:pPr>
        <w:rPr>
          <w:i/>
          <w:iCs/>
        </w:rPr>
      </w:pPr>
      <w:r w:rsidRPr="00E97B33">
        <w:t>BDRC Continental (2010</w:t>
      </w:r>
      <w:r w:rsidR="000B5510" w:rsidRPr="00E97B33">
        <w:t>a</w:t>
      </w:r>
      <w:r w:rsidRPr="00E97B33">
        <w:t xml:space="preserve">), </w:t>
      </w:r>
      <w:r w:rsidRPr="00E97B33">
        <w:rPr>
          <w:i/>
        </w:rPr>
        <w:t>Listed Places of Worship Grant</w:t>
      </w:r>
      <w:r w:rsidRPr="000B5510">
        <w:rPr>
          <w:i/>
        </w:rPr>
        <w:t xml:space="preserve"> Impact Assessment</w:t>
      </w:r>
      <w:r w:rsidR="00AF65D3">
        <w:rPr>
          <w:iCs/>
        </w:rPr>
        <w:t>.</w:t>
      </w:r>
      <w:r w:rsidRPr="000B5510">
        <w:t xml:space="preserve"> </w:t>
      </w:r>
    </w:p>
    <w:p w14:paraId="0EDC5082" w14:textId="1155E14A" w:rsidR="00B41B81" w:rsidRPr="000B5510" w:rsidRDefault="007A0ABD" w:rsidP="007A0ABD">
      <w:r w:rsidRPr="000B5510">
        <w:t>BDRC Continental (2010</w:t>
      </w:r>
      <w:r w:rsidR="000B5510" w:rsidRPr="000B5510">
        <w:t>b</w:t>
      </w:r>
      <w:r w:rsidRPr="000B5510">
        <w:t xml:space="preserve">), </w:t>
      </w:r>
      <w:r w:rsidRPr="000B5510">
        <w:rPr>
          <w:i/>
        </w:rPr>
        <w:t>Repair Grants for Places of Worship Impact Assessment</w:t>
      </w:r>
      <w:r w:rsidR="00AF65D3">
        <w:rPr>
          <w:iCs/>
        </w:rPr>
        <w:t>.</w:t>
      </w:r>
      <w:r w:rsidRPr="000B5510">
        <w:t xml:space="preserve"> </w:t>
      </w:r>
    </w:p>
    <w:p w14:paraId="6E257598" w14:textId="77777777" w:rsidR="00C13A7B" w:rsidRDefault="00613363" w:rsidP="007A0ABD">
      <w:pPr>
        <w:rPr>
          <w:iCs/>
        </w:rPr>
      </w:pPr>
      <w:r>
        <w:t xml:space="preserve">Brockwell, A.J. (2018), </w:t>
      </w:r>
      <w:r w:rsidRPr="000B5510">
        <w:rPr>
          <w:i/>
        </w:rPr>
        <w:t xml:space="preserve">Mid-term </w:t>
      </w:r>
      <w:r>
        <w:rPr>
          <w:i/>
        </w:rPr>
        <w:t>I</w:t>
      </w:r>
      <w:r w:rsidRPr="000B5510">
        <w:rPr>
          <w:i/>
        </w:rPr>
        <w:t xml:space="preserve">mpact </w:t>
      </w:r>
      <w:r>
        <w:rPr>
          <w:i/>
        </w:rPr>
        <w:t>R</w:t>
      </w:r>
      <w:r w:rsidRPr="000B5510">
        <w:rPr>
          <w:i/>
        </w:rPr>
        <w:t xml:space="preserve">eview for Empowering Design Practices, </w:t>
      </w:r>
      <w:r>
        <w:rPr>
          <w:i/>
        </w:rPr>
        <w:t>A</w:t>
      </w:r>
      <w:r w:rsidRPr="000B5510">
        <w:rPr>
          <w:i/>
        </w:rPr>
        <w:t xml:space="preserve"> </w:t>
      </w:r>
      <w:r>
        <w:rPr>
          <w:i/>
        </w:rPr>
        <w:t>F</w:t>
      </w:r>
      <w:r w:rsidRPr="000B5510">
        <w:rPr>
          <w:i/>
        </w:rPr>
        <w:t>ive-</w:t>
      </w:r>
      <w:r>
        <w:rPr>
          <w:i/>
        </w:rPr>
        <w:t>Y</w:t>
      </w:r>
      <w:r w:rsidRPr="000B5510">
        <w:rPr>
          <w:i/>
        </w:rPr>
        <w:t xml:space="preserve">ear </w:t>
      </w:r>
      <w:r>
        <w:rPr>
          <w:i/>
        </w:rPr>
        <w:t>R</w:t>
      </w:r>
      <w:r w:rsidRPr="000B5510">
        <w:rPr>
          <w:i/>
        </w:rPr>
        <w:t xml:space="preserve">esearch </w:t>
      </w:r>
      <w:r>
        <w:rPr>
          <w:i/>
        </w:rPr>
        <w:t>P</w:t>
      </w:r>
      <w:r w:rsidRPr="000B5510">
        <w:rPr>
          <w:i/>
        </w:rPr>
        <w:t xml:space="preserve">roject </w:t>
      </w:r>
      <w:r>
        <w:rPr>
          <w:i/>
        </w:rPr>
        <w:t>F</w:t>
      </w:r>
      <w:r w:rsidRPr="000B5510">
        <w:rPr>
          <w:i/>
        </w:rPr>
        <w:t>unded by the Arts and Humanities Research Council</w:t>
      </w:r>
      <w:r>
        <w:rPr>
          <w:i/>
        </w:rPr>
        <w:t xml:space="preserve">. </w:t>
      </w:r>
      <w:r>
        <w:rPr>
          <w:iCs/>
        </w:rPr>
        <w:t>Green Spiral Consulting.</w:t>
      </w:r>
    </w:p>
    <w:p w14:paraId="103589D7" w14:textId="5C742111" w:rsidR="007A0ABD" w:rsidRPr="00DA4508" w:rsidRDefault="007A0ABD" w:rsidP="007A0ABD">
      <w:pPr>
        <w:rPr>
          <w:iCs/>
        </w:rPr>
      </w:pPr>
      <w:r w:rsidRPr="0056239D">
        <w:t xml:space="preserve">Church of England (2014), </w:t>
      </w:r>
      <w:r w:rsidRPr="0056239D">
        <w:rPr>
          <w:i/>
        </w:rPr>
        <w:t>From Anecdote to Evidence – Findings from the Church Growth Research Programme 2011-2013</w:t>
      </w:r>
      <w:r w:rsidR="00DA4508">
        <w:rPr>
          <w:iCs/>
        </w:rPr>
        <w:t>.</w:t>
      </w:r>
    </w:p>
    <w:p w14:paraId="12B4E114" w14:textId="174D1B89" w:rsidR="00AF65D3" w:rsidRPr="00DA4508" w:rsidRDefault="00AF65D3" w:rsidP="00AF65D3">
      <w:pPr>
        <w:rPr>
          <w:iCs/>
        </w:rPr>
      </w:pPr>
      <w:r w:rsidRPr="000B5510">
        <w:t>Church of England (201</w:t>
      </w:r>
      <w:r w:rsidR="00023B69">
        <w:t>8</w:t>
      </w:r>
      <w:r w:rsidRPr="000B5510">
        <w:t xml:space="preserve">), </w:t>
      </w:r>
      <w:r w:rsidRPr="000B5510">
        <w:rPr>
          <w:i/>
        </w:rPr>
        <w:t>Parish Churches Finance Statistics 2016</w:t>
      </w:r>
      <w:r w:rsidR="00DA4508">
        <w:rPr>
          <w:iCs/>
        </w:rPr>
        <w:t>.</w:t>
      </w:r>
    </w:p>
    <w:p w14:paraId="70F5A796" w14:textId="347D4FF9" w:rsidR="007A0ABD" w:rsidRPr="00E97B33" w:rsidRDefault="007A0ABD" w:rsidP="007A0ABD">
      <w:r w:rsidRPr="00E97B33">
        <w:t>Cooper</w:t>
      </w:r>
      <w:r w:rsidR="00AF65D3">
        <w:t>, T.</w:t>
      </w:r>
      <w:r w:rsidRPr="00E97B33">
        <w:t xml:space="preserve"> (2016), </w:t>
      </w:r>
      <w:r w:rsidRPr="00E97B33">
        <w:rPr>
          <w:i/>
        </w:rPr>
        <w:t xml:space="preserve">English </w:t>
      </w:r>
      <w:r w:rsidR="00DA4508">
        <w:rPr>
          <w:i/>
        </w:rPr>
        <w:t>C</w:t>
      </w:r>
      <w:r w:rsidRPr="00E97B33">
        <w:rPr>
          <w:i/>
        </w:rPr>
        <w:t xml:space="preserve">hurches and </w:t>
      </w:r>
      <w:r w:rsidR="00DA4508">
        <w:rPr>
          <w:i/>
        </w:rPr>
        <w:t>C</w:t>
      </w:r>
      <w:r w:rsidRPr="00E97B33">
        <w:rPr>
          <w:i/>
        </w:rPr>
        <w:t xml:space="preserve">athedrals </w:t>
      </w:r>
      <w:r w:rsidR="00DA4508">
        <w:rPr>
          <w:i/>
        </w:rPr>
        <w:t>S</w:t>
      </w:r>
      <w:r w:rsidRPr="00E97B33">
        <w:rPr>
          <w:i/>
        </w:rPr>
        <w:t xml:space="preserve">ustainability </w:t>
      </w:r>
      <w:r w:rsidR="00DA4508">
        <w:rPr>
          <w:i/>
        </w:rPr>
        <w:t>R</w:t>
      </w:r>
      <w:r w:rsidRPr="00E97B33">
        <w:rPr>
          <w:i/>
        </w:rPr>
        <w:t>eview – The ‘</w:t>
      </w:r>
      <w:r w:rsidR="00DA4508">
        <w:rPr>
          <w:i/>
        </w:rPr>
        <w:t>F</w:t>
      </w:r>
      <w:r w:rsidRPr="00E97B33">
        <w:rPr>
          <w:i/>
        </w:rPr>
        <w:t xml:space="preserve">unding </w:t>
      </w:r>
      <w:r w:rsidR="00DA4508">
        <w:rPr>
          <w:i/>
        </w:rPr>
        <w:t>G</w:t>
      </w:r>
      <w:r w:rsidRPr="00E97B33">
        <w:rPr>
          <w:i/>
        </w:rPr>
        <w:t xml:space="preserve">ap’ for Church of England </w:t>
      </w:r>
      <w:r w:rsidR="00DA4508">
        <w:rPr>
          <w:i/>
        </w:rPr>
        <w:t>P</w:t>
      </w:r>
      <w:r w:rsidRPr="00E97B33">
        <w:rPr>
          <w:i/>
        </w:rPr>
        <w:t xml:space="preserve">arish </w:t>
      </w:r>
      <w:r w:rsidR="00DA4508">
        <w:rPr>
          <w:i/>
        </w:rPr>
        <w:t>C</w:t>
      </w:r>
      <w:r w:rsidRPr="00E97B33">
        <w:rPr>
          <w:i/>
        </w:rPr>
        <w:t>hurches</w:t>
      </w:r>
      <w:r w:rsidR="00DA4508">
        <w:rPr>
          <w:iCs/>
        </w:rPr>
        <w:t>.</w:t>
      </w:r>
      <w:r w:rsidRPr="00E97B33">
        <w:t xml:space="preserve"> </w:t>
      </w:r>
    </w:p>
    <w:p w14:paraId="1B2B2553" w14:textId="15C0B878" w:rsidR="00B41B81" w:rsidRPr="00E97B33" w:rsidRDefault="007A0ABD" w:rsidP="007A0ABD">
      <w:r w:rsidRPr="00E97B33">
        <w:t>Derrick</w:t>
      </w:r>
      <w:r w:rsidR="00AF65D3">
        <w:t>, A.</w:t>
      </w:r>
      <w:r w:rsidRPr="00E97B33">
        <w:t xml:space="preserve"> (2005), </w:t>
      </w:r>
      <w:r w:rsidRPr="00E97B33">
        <w:rPr>
          <w:i/>
        </w:rPr>
        <w:t xml:space="preserve">Assessment of the Impact of HLF/English Heritage Places </w:t>
      </w:r>
      <w:r w:rsidR="00DA4508" w:rsidRPr="00E97B33">
        <w:rPr>
          <w:i/>
        </w:rPr>
        <w:t>of</w:t>
      </w:r>
      <w:r w:rsidRPr="00E97B33">
        <w:rPr>
          <w:i/>
        </w:rPr>
        <w:t xml:space="preserve"> Worship Funding</w:t>
      </w:r>
      <w:r w:rsidR="00DA4508">
        <w:rPr>
          <w:iCs/>
        </w:rPr>
        <w:t>.</w:t>
      </w:r>
      <w:r w:rsidRPr="00E97B33">
        <w:t xml:space="preserve"> </w:t>
      </w:r>
    </w:p>
    <w:p w14:paraId="61439021" w14:textId="168F2ED2" w:rsidR="007A0ABD" w:rsidRPr="00E97B33" w:rsidRDefault="007A0ABD" w:rsidP="007A0ABD">
      <w:r w:rsidRPr="00E97B33">
        <w:t xml:space="preserve">ERS Research &amp; Consultancy (2017), </w:t>
      </w:r>
      <w:r w:rsidRPr="00E97B33">
        <w:rPr>
          <w:i/>
        </w:rPr>
        <w:t>National Heritage Memorial Fund: Listed Places of Worship Roof Repair Fund Evaluation</w:t>
      </w:r>
      <w:r w:rsidR="00DA4508">
        <w:rPr>
          <w:iCs/>
        </w:rPr>
        <w:t>.</w:t>
      </w:r>
      <w:r w:rsidRPr="00E97B33">
        <w:t xml:space="preserve"> </w:t>
      </w:r>
    </w:p>
    <w:p w14:paraId="6103BD76" w14:textId="7D078BA6" w:rsidR="00EA4C6D" w:rsidRPr="00DA4508" w:rsidRDefault="007A0ABD" w:rsidP="007A0ABD">
      <w:pPr>
        <w:rPr>
          <w:iCs/>
        </w:rPr>
      </w:pPr>
      <w:r w:rsidRPr="0056239D">
        <w:t xml:space="preserve">ERS Research &amp; Consultancy (2018), </w:t>
      </w:r>
      <w:r w:rsidRPr="0056239D">
        <w:rPr>
          <w:i/>
        </w:rPr>
        <w:t>First World War Centenary Cathedral Repairs Fund Evaluation – Final Report</w:t>
      </w:r>
      <w:r w:rsidR="00DA4508">
        <w:rPr>
          <w:iCs/>
        </w:rPr>
        <w:t>.</w:t>
      </w:r>
    </w:p>
    <w:p w14:paraId="77FD3DEB" w14:textId="6CD5050B" w:rsidR="007A0ABD" w:rsidRPr="0056239D" w:rsidRDefault="007A0ABD" w:rsidP="007A0ABD">
      <w:r w:rsidRPr="0056239D">
        <w:t>Goddard,</w:t>
      </w:r>
      <w:r w:rsidR="00AF65D3">
        <w:t xml:space="preserve"> S.</w:t>
      </w:r>
      <w:r w:rsidRPr="0056239D">
        <w:t xml:space="preserve"> (2012), </w:t>
      </w:r>
      <w:r w:rsidRPr="0056239D">
        <w:rPr>
          <w:i/>
        </w:rPr>
        <w:t>Faith in Maintenance – Final Project Evaluation Report March 2007-January 2012</w:t>
      </w:r>
      <w:r w:rsidR="00AF65D3">
        <w:rPr>
          <w:i/>
        </w:rPr>
        <w:t xml:space="preserve">. </w:t>
      </w:r>
      <w:r w:rsidR="00AF65D3" w:rsidRPr="0056239D">
        <w:t>Oakmere Solutions Ltd</w:t>
      </w:r>
      <w:r w:rsidR="00DA4508">
        <w:t>.</w:t>
      </w:r>
      <w:r w:rsidRPr="0056239D">
        <w:t xml:space="preserve"> </w:t>
      </w:r>
    </w:p>
    <w:p w14:paraId="07EE8C65" w14:textId="3F43D7AC" w:rsidR="00CB304D" w:rsidRDefault="00CB304D" w:rsidP="00CB304D">
      <w:r>
        <w:t xml:space="preserve">Greater Manchester Churches Preservation Society, </w:t>
      </w:r>
      <w:hyperlink r:id="rId34" w:history="1">
        <w:r w:rsidR="003223F3" w:rsidRPr="00AB5ED9">
          <w:rPr>
            <w:rStyle w:val="Hyperlink"/>
          </w:rPr>
          <w:t>http://www.manchesterchurches.btck.co.uk/Grants</w:t>
        </w:r>
      </w:hyperlink>
      <w:r w:rsidR="00155660">
        <w:t xml:space="preserve"> (accessed December 2018)</w:t>
      </w:r>
      <w:r>
        <w:t>.</w:t>
      </w:r>
    </w:p>
    <w:p w14:paraId="493D4AD8" w14:textId="5A303F05" w:rsidR="007A0ABD" w:rsidRPr="00DA4508" w:rsidRDefault="007A0ABD" w:rsidP="007A0ABD">
      <w:pPr>
        <w:rPr>
          <w:iCs/>
        </w:rPr>
      </w:pPr>
      <w:r w:rsidRPr="00E97B33">
        <w:t xml:space="preserve">Historic England (2017), </w:t>
      </w:r>
      <w:r w:rsidRPr="00E97B33">
        <w:rPr>
          <w:i/>
        </w:rPr>
        <w:t>Support Officer Evaluation</w:t>
      </w:r>
      <w:r w:rsidR="00DA4508">
        <w:rPr>
          <w:iCs/>
        </w:rPr>
        <w:t>.</w:t>
      </w:r>
    </w:p>
    <w:p w14:paraId="4F6D1EA7" w14:textId="5B557B03" w:rsidR="007A0ABD" w:rsidRPr="00DA4508" w:rsidRDefault="007A0ABD" w:rsidP="007A0ABD">
      <w:pPr>
        <w:rPr>
          <w:iCs/>
        </w:rPr>
      </w:pPr>
      <w:r w:rsidRPr="0056239D">
        <w:t>Historic Religious Buildings Alliance (</w:t>
      </w:r>
      <w:r w:rsidR="00D73A36" w:rsidRPr="0056239D">
        <w:t>2017)</w:t>
      </w:r>
      <w:r w:rsidRPr="0056239D">
        <w:t xml:space="preserve">, </w:t>
      </w:r>
      <w:r w:rsidRPr="0056239D">
        <w:rPr>
          <w:i/>
        </w:rPr>
        <w:t xml:space="preserve">Crossing the Threshold – A </w:t>
      </w:r>
      <w:r w:rsidR="00DA4508">
        <w:rPr>
          <w:i/>
        </w:rPr>
        <w:t>S</w:t>
      </w:r>
      <w:r w:rsidRPr="0056239D">
        <w:rPr>
          <w:i/>
        </w:rPr>
        <w:t>tep-by-</w:t>
      </w:r>
      <w:r w:rsidR="00DA4508">
        <w:rPr>
          <w:i/>
        </w:rPr>
        <w:t>S</w:t>
      </w:r>
      <w:r w:rsidRPr="0056239D">
        <w:rPr>
          <w:i/>
        </w:rPr>
        <w:t xml:space="preserve">tep </w:t>
      </w:r>
      <w:r w:rsidR="00DA4508">
        <w:rPr>
          <w:i/>
        </w:rPr>
        <w:t>G</w:t>
      </w:r>
      <w:r w:rsidRPr="0056239D">
        <w:rPr>
          <w:i/>
        </w:rPr>
        <w:t xml:space="preserve">uide to </w:t>
      </w:r>
      <w:r w:rsidR="00DA4508">
        <w:rPr>
          <w:i/>
        </w:rPr>
        <w:t>D</w:t>
      </w:r>
      <w:r w:rsidRPr="0056239D">
        <w:rPr>
          <w:i/>
        </w:rPr>
        <w:t xml:space="preserve">eveloping your </w:t>
      </w:r>
      <w:r w:rsidR="00DA4508">
        <w:rPr>
          <w:i/>
        </w:rPr>
        <w:t>P</w:t>
      </w:r>
      <w:r w:rsidRPr="0056239D">
        <w:rPr>
          <w:i/>
        </w:rPr>
        <w:t xml:space="preserve">lace of </w:t>
      </w:r>
      <w:r w:rsidR="00DA4508">
        <w:rPr>
          <w:i/>
        </w:rPr>
        <w:t>W</w:t>
      </w:r>
      <w:r w:rsidRPr="0056239D">
        <w:rPr>
          <w:i/>
        </w:rPr>
        <w:t xml:space="preserve">orship for </w:t>
      </w:r>
      <w:r w:rsidR="00DA4508">
        <w:rPr>
          <w:i/>
        </w:rPr>
        <w:t>W</w:t>
      </w:r>
      <w:r w:rsidRPr="0056239D">
        <w:rPr>
          <w:i/>
        </w:rPr>
        <w:t xml:space="preserve">ider </w:t>
      </w:r>
      <w:r w:rsidR="00DA4508">
        <w:rPr>
          <w:i/>
        </w:rPr>
        <w:t>C</w:t>
      </w:r>
      <w:r w:rsidRPr="0056239D">
        <w:rPr>
          <w:i/>
        </w:rPr>
        <w:t xml:space="preserve">ommunity </w:t>
      </w:r>
      <w:r w:rsidR="00DA4508">
        <w:rPr>
          <w:i/>
        </w:rPr>
        <w:t>U</w:t>
      </w:r>
      <w:r w:rsidRPr="0056239D">
        <w:rPr>
          <w:i/>
        </w:rPr>
        <w:t xml:space="preserve">se and </w:t>
      </w:r>
      <w:r w:rsidR="00DA4508">
        <w:rPr>
          <w:i/>
        </w:rPr>
        <w:t>M</w:t>
      </w:r>
      <w:r w:rsidRPr="0056239D">
        <w:rPr>
          <w:i/>
        </w:rPr>
        <w:t xml:space="preserve">anaging a </w:t>
      </w:r>
      <w:r w:rsidR="00DA4508">
        <w:rPr>
          <w:i/>
        </w:rPr>
        <w:t>S</w:t>
      </w:r>
      <w:r w:rsidRPr="0056239D">
        <w:rPr>
          <w:i/>
        </w:rPr>
        <w:t xml:space="preserve">uccessful </w:t>
      </w:r>
      <w:r w:rsidR="00DA4508">
        <w:rPr>
          <w:i/>
        </w:rPr>
        <w:t>B</w:t>
      </w:r>
      <w:r w:rsidRPr="0056239D">
        <w:rPr>
          <w:i/>
        </w:rPr>
        <w:t xml:space="preserve">uilding </w:t>
      </w:r>
      <w:r w:rsidR="00DA4508">
        <w:rPr>
          <w:i/>
        </w:rPr>
        <w:t>P</w:t>
      </w:r>
      <w:r w:rsidRPr="0056239D">
        <w:rPr>
          <w:i/>
        </w:rPr>
        <w:t>roject</w:t>
      </w:r>
      <w:r w:rsidR="00DA4508">
        <w:rPr>
          <w:iCs/>
        </w:rPr>
        <w:t>.</w:t>
      </w:r>
    </w:p>
    <w:p w14:paraId="283DD2DF" w14:textId="0CCDB796" w:rsidR="007A0ABD" w:rsidRPr="00DA4508" w:rsidRDefault="007A0ABD" w:rsidP="007A0ABD">
      <w:pPr>
        <w:rPr>
          <w:iCs/>
        </w:rPr>
      </w:pPr>
      <w:r w:rsidRPr="00E97B33">
        <w:t>Mottram</w:t>
      </w:r>
      <w:r w:rsidR="00AF65D3">
        <w:t>, A.</w:t>
      </w:r>
      <w:r w:rsidRPr="00E97B33">
        <w:t xml:space="preserve"> (2018), </w:t>
      </w:r>
      <w:r w:rsidRPr="00E97B33">
        <w:rPr>
          <w:i/>
        </w:rPr>
        <w:t xml:space="preserve">Place of Worship Support Officer – Worchester Diocese – Overview </w:t>
      </w:r>
      <w:r w:rsidR="00DA4508">
        <w:rPr>
          <w:i/>
        </w:rPr>
        <w:t>R</w:t>
      </w:r>
      <w:r w:rsidRPr="00E97B33">
        <w:rPr>
          <w:i/>
        </w:rPr>
        <w:t xml:space="preserve">eport on the 9 year PoWSO </w:t>
      </w:r>
      <w:r w:rsidR="00DA4508">
        <w:rPr>
          <w:i/>
        </w:rPr>
        <w:t>P</w:t>
      </w:r>
      <w:r w:rsidRPr="00E97B33">
        <w:rPr>
          <w:i/>
        </w:rPr>
        <w:t>ost (1</w:t>
      </w:r>
      <w:r w:rsidRPr="00E97B33">
        <w:rPr>
          <w:i/>
          <w:vertAlign w:val="superscript"/>
        </w:rPr>
        <w:t>st</w:t>
      </w:r>
      <w:r w:rsidRPr="00E97B33">
        <w:rPr>
          <w:i/>
        </w:rPr>
        <w:t xml:space="preserve"> September 2009 – 31</w:t>
      </w:r>
      <w:r w:rsidRPr="00E97B33">
        <w:rPr>
          <w:i/>
          <w:vertAlign w:val="superscript"/>
        </w:rPr>
        <w:t>st</w:t>
      </w:r>
      <w:r w:rsidRPr="00E97B33">
        <w:rPr>
          <w:i/>
        </w:rPr>
        <w:t xml:space="preserve"> August 2018) in the Diocese of Worchester</w:t>
      </w:r>
      <w:r w:rsidR="00DA4508">
        <w:rPr>
          <w:iCs/>
        </w:rPr>
        <w:t>.</w:t>
      </w:r>
    </w:p>
    <w:p w14:paraId="37CD5D99" w14:textId="72305FF0" w:rsidR="007A0ABD" w:rsidRDefault="007A0ABD" w:rsidP="007A0ABD">
      <w:pPr>
        <w:rPr>
          <w:iCs/>
        </w:rPr>
      </w:pPr>
      <w:r w:rsidRPr="0056239D">
        <w:t>The National Churches Trust (2018</w:t>
      </w:r>
      <w:r w:rsidR="00CB06C8">
        <w:t>a</w:t>
      </w:r>
      <w:r w:rsidRPr="0056239D">
        <w:t xml:space="preserve">), </w:t>
      </w:r>
      <w:r w:rsidRPr="0056239D">
        <w:rPr>
          <w:i/>
        </w:rPr>
        <w:t>Open grant data – 360 Giving</w:t>
      </w:r>
      <w:r w:rsidR="007D120A">
        <w:rPr>
          <w:i/>
        </w:rPr>
        <w:t xml:space="preserve">, </w:t>
      </w:r>
      <w:hyperlink r:id="rId35" w:history="1">
        <w:r w:rsidR="003223F3" w:rsidRPr="00AB5ED9">
          <w:rPr>
            <w:rStyle w:val="Hyperlink"/>
            <w:i/>
          </w:rPr>
          <w:t>https://www.nationalchurchestrust.org/our-grants/open-grant-data-360-giving</w:t>
        </w:r>
      </w:hyperlink>
      <w:r w:rsidR="00DA4508">
        <w:rPr>
          <w:iCs/>
        </w:rPr>
        <w:t>.</w:t>
      </w:r>
    </w:p>
    <w:p w14:paraId="45158D68" w14:textId="4FE2B70B" w:rsidR="00CB06C8" w:rsidRPr="00DA4508" w:rsidRDefault="00CB06C8" w:rsidP="007A0ABD">
      <w:pPr>
        <w:rPr>
          <w:iCs/>
        </w:rPr>
      </w:pPr>
      <w:r w:rsidRPr="0056239D">
        <w:t>The National Churches Trust (2018</w:t>
      </w:r>
      <w:r>
        <w:t>b</w:t>
      </w:r>
      <w:r w:rsidRPr="0056239D">
        <w:t>)</w:t>
      </w:r>
      <w:r>
        <w:t xml:space="preserve">, </w:t>
      </w:r>
      <w:r w:rsidRPr="00CB06C8">
        <w:rPr>
          <w:i/>
        </w:rPr>
        <w:t>Grants Programmes 2019-2023</w:t>
      </w:r>
      <w:r w:rsidR="00075497">
        <w:rPr>
          <w:i/>
        </w:rPr>
        <w:t xml:space="preserve">, </w:t>
      </w:r>
      <w:hyperlink r:id="rId36" w:history="1">
        <w:r w:rsidR="003223F3" w:rsidRPr="00AB5ED9">
          <w:rPr>
            <w:rStyle w:val="Hyperlink"/>
            <w:i/>
          </w:rPr>
          <w:t>https://www.nationalchurchestrust.org/grant-programmes-2019-2023</w:t>
        </w:r>
      </w:hyperlink>
      <w:r>
        <w:rPr>
          <w:iCs/>
        </w:rPr>
        <w:t>.</w:t>
      </w:r>
    </w:p>
    <w:p w14:paraId="5C8C7CB7" w14:textId="7888965E" w:rsidR="007A0ABD" w:rsidRDefault="007A0ABD" w:rsidP="007A0ABD">
      <w:r w:rsidRPr="000B5510">
        <w:lastRenderedPageBreak/>
        <w:t>Oakmere Solutions Ltd</w:t>
      </w:r>
      <w:r w:rsidR="0051529A">
        <w:t>.</w:t>
      </w:r>
      <w:r w:rsidRPr="000B5510">
        <w:t xml:space="preserve"> (2016), </w:t>
      </w:r>
      <w:r w:rsidRPr="000B5510">
        <w:rPr>
          <w:i/>
        </w:rPr>
        <w:t xml:space="preserve">Maintenance Co-operatives Project: Final </w:t>
      </w:r>
      <w:r w:rsidR="00DA4508">
        <w:rPr>
          <w:i/>
        </w:rPr>
        <w:t>S</w:t>
      </w:r>
      <w:r w:rsidRPr="000B5510">
        <w:rPr>
          <w:i/>
        </w:rPr>
        <w:t xml:space="preserve">ummative </w:t>
      </w:r>
      <w:r w:rsidR="00DA4508">
        <w:rPr>
          <w:i/>
        </w:rPr>
        <w:t>E</w:t>
      </w:r>
      <w:r w:rsidRPr="000B5510">
        <w:rPr>
          <w:i/>
        </w:rPr>
        <w:t>valuation</w:t>
      </w:r>
      <w:r w:rsidR="00DA4508">
        <w:rPr>
          <w:iCs/>
        </w:rPr>
        <w:t>.</w:t>
      </w:r>
      <w:r w:rsidRPr="000B5510">
        <w:t xml:space="preserve"> </w:t>
      </w:r>
    </w:p>
    <w:p w14:paraId="4C224268" w14:textId="676D3FCC" w:rsidR="00AF65D3" w:rsidRPr="00DA4508" w:rsidRDefault="00AF65D3" w:rsidP="00AF65D3">
      <w:pPr>
        <w:rPr>
          <w:iCs/>
        </w:rPr>
      </w:pPr>
      <w:r w:rsidRPr="00E97B33">
        <w:t>Payne</w:t>
      </w:r>
      <w:r>
        <w:t>, B.</w:t>
      </w:r>
      <w:r w:rsidRPr="00E97B33">
        <w:t xml:space="preserve"> and Cooper</w:t>
      </w:r>
      <w:r>
        <w:t xml:space="preserve">, T. </w:t>
      </w:r>
      <w:r w:rsidRPr="00AF65D3">
        <w:t>(2016</w:t>
      </w:r>
      <w:r>
        <w:t>, 2017, 2018</w:t>
      </w:r>
      <w:r w:rsidRPr="00AF65D3">
        <w:t>),</w:t>
      </w:r>
      <w:r w:rsidRPr="00AF65D3">
        <w:rPr>
          <w:i/>
        </w:rPr>
        <w:t xml:space="preserve"> Evaluating</w:t>
      </w:r>
      <w:r w:rsidRPr="00E97B33">
        <w:rPr>
          <w:i/>
        </w:rPr>
        <w:t xml:space="preserve"> Heritage Lottery Fund’s Grants for Places of Worship (GPOW) Programme, Interim report - YEAR 1 (2016), YEAR 2 (2017), YEAR 3 (2018)</w:t>
      </w:r>
      <w:r w:rsidR="00DA4508">
        <w:rPr>
          <w:iCs/>
        </w:rPr>
        <w:t>.</w:t>
      </w:r>
    </w:p>
    <w:p w14:paraId="149952EC" w14:textId="4151290E" w:rsidR="007A0ABD" w:rsidRDefault="007A0ABD" w:rsidP="007A0ABD">
      <w:r w:rsidRPr="00E97B33">
        <w:t>Rowe</w:t>
      </w:r>
      <w:r w:rsidR="00AF65D3">
        <w:t>, S.</w:t>
      </w:r>
      <w:r w:rsidRPr="00E97B33">
        <w:t xml:space="preserve"> (2009), </w:t>
      </w:r>
      <w:r w:rsidRPr="00E97B33">
        <w:rPr>
          <w:i/>
        </w:rPr>
        <w:t>Ten Years On – A Review of the Millennium Commission Funded Rural Churches in Community Service Programme</w:t>
      </w:r>
      <w:r w:rsidRPr="00E97B33">
        <w:t xml:space="preserve"> </w:t>
      </w:r>
    </w:p>
    <w:p w14:paraId="17CEF3B2" w14:textId="43CCD220" w:rsidR="00CB304D" w:rsidRDefault="00CB304D" w:rsidP="007A0ABD">
      <w:r>
        <w:t xml:space="preserve">Suffolk Historic Church Trust, </w:t>
      </w:r>
      <w:r w:rsidRPr="00CB304D">
        <w:t>https://shct.org.uk/grants/grants-awarded/</w:t>
      </w:r>
      <w:r>
        <w:t>.</w:t>
      </w:r>
    </w:p>
    <w:p w14:paraId="590EE46D" w14:textId="16024235" w:rsidR="007A0ABD" w:rsidRPr="00E97B33" w:rsidRDefault="007A0ABD" w:rsidP="007A0ABD">
      <w:pPr>
        <w:rPr>
          <w:i/>
        </w:rPr>
      </w:pPr>
      <w:r w:rsidRPr="00E97B33">
        <w:t>Thorlby,</w:t>
      </w:r>
      <w:r w:rsidR="00AF65D3">
        <w:t xml:space="preserve"> T.</w:t>
      </w:r>
      <w:r w:rsidRPr="00E97B33">
        <w:t xml:space="preserve"> (2017), </w:t>
      </w:r>
      <w:r w:rsidRPr="00E97B33">
        <w:rPr>
          <w:i/>
        </w:rPr>
        <w:t xml:space="preserve">Assets not Burden – Using </w:t>
      </w:r>
      <w:r w:rsidR="00DA4508">
        <w:rPr>
          <w:i/>
        </w:rPr>
        <w:t>C</w:t>
      </w:r>
      <w:r w:rsidRPr="00E97B33">
        <w:rPr>
          <w:i/>
        </w:rPr>
        <w:t xml:space="preserve">hurch </w:t>
      </w:r>
      <w:r w:rsidR="00DA4508">
        <w:rPr>
          <w:i/>
        </w:rPr>
        <w:t>P</w:t>
      </w:r>
      <w:r w:rsidRPr="00E97B33">
        <w:rPr>
          <w:i/>
        </w:rPr>
        <w:t xml:space="preserve">roperty to </w:t>
      </w:r>
      <w:r w:rsidR="00DA4508">
        <w:rPr>
          <w:i/>
        </w:rPr>
        <w:t>A</w:t>
      </w:r>
      <w:r w:rsidRPr="00E97B33">
        <w:rPr>
          <w:i/>
        </w:rPr>
        <w:t xml:space="preserve">ccelerate </w:t>
      </w:r>
      <w:r w:rsidR="00DA4508">
        <w:rPr>
          <w:i/>
        </w:rPr>
        <w:t>M</w:t>
      </w:r>
      <w:r w:rsidRPr="00E97B33">
        <w:rPr>
          <w:i/>
        </w:rPr>
        <w:t>ission</w:t>
      </w:r>
      <w:r w:rsidR="00AF65D3">
        <w:rPr>
          <w:i/>
        </w:rPr>
        <w:t xml:space="preserve">. </w:t>
      </w:r>
      <w:r w:rsidR="00AF65D3" w:rsidRPr="00E97B33">
        <w:t>The Centre for Theology &amp; Community</w:t>
      </w:r>
      <w:r w:rsidR="00DA4508">
        <w:t>.</w:t>
      </w:r>
    </w:p>
    <w:p w14:paraId="79E63C98" w14:textId="2BDC69C9" w:rsidR="00D17367" w:rsidRPr="00D17367" w:rsidRDefault="007A0ABD" w:rsidP="008279A4">
      <w:pPr>
        <w:rPr>
          <w:i/>
        </w:rPr>
      </w:pPr>
      <w:r w:rsidRPr="00E97B33">
        <w:t>Withers</w:t>
      </w:r>
      <w:r w:rsidR="00AF65D3">
        <w:t>, G.</w:t>
      </w:r>
      <w:r w:rsidRPr="00E97B33">
        <w:t xml:space="preserve"> </w:t>
      </w:r>
      <w:r w:rsidR="00AF65D3">
        <w:t>and</w:t>
      </w:r>
      <w:r w:rsidRPr="00E97B33">
        <w:t xml:space="preserve"> Payne</w:t>
      </w:r>
      <w:r w:rsidR="00AF65D3">
        <w:t>, R.</w:t>
      </w:r>
      <w:r w:rsidRPr="00E97B33">
        <w:t xml:space="preserve"> (2012), </w:t>
      </w:r>
      <w:r w:rsidRPr="00E97B33">
        <w:rPr>
          <w:i/>
        </w:rPr>
        <w:t xml:space="preserve">Social </w:t>
      </w:r>
      <w:r w:rsidR="00DA4508">
        <w:rPr>
          <w:i/>
        </w:rPr>
        <w:t>E</w:t>
      </w:r>
      <w:r w:rsidRPr="00E97B33">
        <w:rPr>
          <w:i/>
        </w:rPr>
        <w:t xml:space="preserve">nterprise and </w:t>
      </w:r>
      <w:r w:rsidR="00DA4508">
        <w:rPr>
          <w:i/>
        </w:rPr>
        <w:t>R</w:t>
      </w:r>
      <w:r w:rsidRPr="00E97B33">
        <w:rPr>
          <w:i/>
        </w:rPr>
        <w:t xml:space="preserve">ural </w:t>
      </w:r>
      <w:r w:rsidR="00DA4508">
        <w:rPr>
          <w:i/>
        </w:rPr>
        <w:t>P</w:t>
      </w:r>
      <w:r w:rsidRPr="00E97B33">
        <w:rPr>
          <w:i/>
        </w:rPr>
        <w:t xml:space="preserve">laces of </w:t>
      </w:r>
      <w:r w:rsidR="00DA4508">
        <w:rPr>
          <w:i/>
        </w:rPr>
        <w:t>W</w:t>
      </w:r>
      <w:r w:rsidRPr="00E97B33">
        <w:rPr>
          <w:i/>
        </w:rPr>
        <w:t>orship in England</w:t>
      </w:r>
      <w:r w:rsidR="00DA4508">
        <w:rPr>
          <w:iCs/>
        </w:rPr>
        <w:t>.</w:t>
      </w:r>
    </w:p>
    <w:p w14:paraId="10AF7A2C" w14:textId="77777777" w:rsidR="00974308" w:rsidRPr="00B931CA" w:rsidRDefault="00D1649B" w:rsidP="00D1649B">
      <w:pPr>
        <w:pStyle w:val="Heading1"/>
        <w:numPr>
          <w:ilvl w:val="0"/>
          <w:numId w:val="0"/>
        </w:numPr>
      </w:pPr>
      <w:bookmarkStart w:id="109" w:name="_Toc534733459"/>
      <w:bookmarkStart w:id="110" w:name="_Toc25338549"/>
      <w:r>
        <w:lastRenderedPageBreak/>
        <w:t xml:space="preserve">Annex: </w:t>
      </w:r>
      <w:r w:rsidR="006C4F59" w:rsidRPr="00B931CA">
        <w:t>Findings from the First World War Centenary Cathedral Repairs Fund Evaluation</w:t>
      </w:r>
      <w:bookmarkEnd w:id="109"/>
      <w:bookmarkEnd w:id="110"/>
      <w:r w:rsidR="00974308" w:rsidRPr="00B931CA">
        <w:t xml:space="preserve"> </w:t>
      </w:r>
    </w:p>
    <w:p w14:paraId="36EEB3A4" w14:textId="6A137C51" w:rsidR="00A8454E" w:rsidRDefault="006C4F59" w:rsidP="006C4F59">
      <w:r w:rsidRPr="006C4F59">
        <w:t xml:space="preserve">The First World War Cathedral Repairs Fund is a grant scheme to which the government contributed £40 million and funded 130 projects at 57 cathedrals in England between 2016 and 2018. The </w:t>
      </w:r>
      <w:r w:rsidR="00192FF5">
        <w:t>f</w:t>
      </w:r>
      <w:r w:rsidRPr="006C4F59">
        <w:t xml:space="preserve">und was administered by the Cathedrals and Church Division of the Archbishops’ Council of the Church of England on behalf of the DCMS but also benefited 16 Roman Catholic cathedrals. The scheme awarded large grants of up to £870,000 </w:t>
      </w:r>
      <w:r w:rsidR="00A8454E">
        <w:t xml:space="preserve">with an average grant value estimated at £277k </w:t>
      </w:r>
      <w:r w:rsidRPr="006C4F59">
        <w:t xml:space="preserve">to carry out necessary repair works to the fabric or to prevent further deterioration of the fabric in order to ensure listed buildings </w:t>
      </w:r>
      <w:r w:rsidR="002045A9">
        <w:t>were</w:t>
      </w:r>
      <w:r w:rsidR="002045A9" w:rsidRPr="006C4F59">
        <w:t xml:space="preserve"> </w:t>
      </w:r>
      <w:r w:rsidRPr="006C4F59">
        <w:t xml:space="preserve">in a good and safe state of repair to host events commemorating </w:t>
      </w:r>
      <w:r w:rsidR="002045A9">
        <w:t>the First World War</w:t>
      </w:r>
      <w:r w:rsidRPr="002045A9">
        <w:t xml:space="preserve">. </w:t>
      </w:r>
      <w:r w:rsidR="004A0B0D">
        <w:t>M</w:t>
      </w:r>
      <w:r w:rsidR="00A8454E">
        <w:t xml:space="preserve">any cathedrals benefited from multiple grants so that the 57 cathedrals </w:t>
      </w:r>
      <w:r w:rsidR="00192FF5">
        <w:t xml:space="preserve">that </w:t>
      </w:r>
      <w:r w:rsidR="00A8454E">
        <w:t xml:space="preserve">were granted awards received an average of just under £700k (ERS Research &amp; Consultancy, 2018). </w:t>
      </w:r>
    </w:p>
    <w:p w14:paraId="7E6E6341" w14:textId="02D5C93F" w:rsidR="006C4F59" w:rsidRDefault="006C4F59" w:rsidP="006C4F59">
      <w:r w:rsidRPr="006C4F59">
        <w:t xml:space="preserve">The </w:t>
      </w:r>
      <w:r w:rsidR="008A7B99">
        <w:t xml:space="preserve">scheme funded </w:t>
      </w:r>
      <w:r w:rsidRPr="006C4F59">
        <w:t xml:space="preserve">roof repairs in 33% of cases, towers or spires </w:t>
      </w:r>
      <w:r w:rsidR="00192FF5">
        <w:t>in</w:t>
      </w:r>
      <w:r w:rsidR="00192FF5" w:rsidRPr="006C4F59">
        <w:t xml:space="preserve"> </w:t>
      </w:r>
      <w:r w:rsidRPr="006C4F59">
        <w:t>10% of cases, other high-level repairs in 30% of cases, windows in 6%, ground level repairs and drainage in 9%, and the funding contributions to electric, heating, lighting an</w:t>
      </w:r>
      <w:r w:rsidR="00A8454E">
        <w:t>d sound systems in 12% of cases (ERS Research &amp; Consultancy, 2018).</w:t>
      </w:r>
    </w:p>
    <w:p w14:paraId="6BE2BC28" w14:textId="4DDBCE9B" w:rsidR="00A8454E" w:rsidRDefault="00A8454E" w:rsidP="00A8454E">
      <w:r>
        <w:t xml:space="preserve">As </w:t>
      </w:r>
      <w:r w:rsidR="008A7B99">
        <w:t xml:space="preserve">its </w:t>
      </w:r>
      <w:r>
        <w:t xml:space="preserve">name indicates, </w:t>
      </w:r>
      <w:r w:rsidR="008A7B99">
        <w:t xml:space="preserve">the scheme </w:t>
      </w:r>
      <w:r w:rsidR="00192FF5">
        <w:t xml:space="preserve">was </w:t>
      </w:r>
      <w:r>
        <w:t xml:space="preserve">targeted at cathedrals only and </w:t>
      </w:r>
      <w:r w:rsidR="008A7B99">
        <w:t xml:space="preserve">grants were </w:t>
      </w:r>
      <w:r>
        <w:t>restricted to buildings of Christian denominations (Church of England and Roman Catholic Church).</w:t>
      </w:r>
    </w:p>
    <w:p w14:paraId="74593AFF" w14:textId="346E3FAB" w:rsidR="00A8454E" w:rsidRDefault="006C4F59" w:rsidP="00A8454E">
      <w:r>
        <w:t>Like m</w:t>
      </w:r>
      <w:r w:rsidR="004A0B0D">
        <w:t>any</w:t>
      </w:r>
      <w:r>
        <w:t xml:space="preserve"> other major grant schemes, </w:t>
      </w:r>
      <w:r w:rsidRPr="006C4F59">
        <w:t xml:space="preserve">The First World War Centenary Cathedral Repairs Fund used the urgency of the work as eligibility criterion. </w:t>
      </w:r>
      <w:r w:rsidR="00A8454E">
        <w:t>The evaluation for instance states that the grants allowed the majority of recipients to complete work that ‘would not have gone ahead without the grant’. Over 80% of respondents described the status of the grant-assisted area as ‘urgent, requiring immediate attention’ before the project and as ‘routine maintenance’ after the project (ERS Research &amp; Consultancy, 2018).</w:t>
      </w:r>
    </w:p>
    <w:p w14:paraId="1E393B34" w14:textId="77777777" w:rsidR="00A8454E" w:rsidRDefault="00A8454E" w:rsidP="00A8454E">
      <w:r>
        <w:t xml:space="preserve">In addition, the </w:t>
      </w:r>
      <w:r w:rsidR="008A7B99">
        <w:t xml:space="preserve">selection </w:t>
      </w:r>
      <w:r>
        <w:t>criteria included:</w:t>
      </w:r>
    </w:p>
    <w:p w14:paraId="14A10964" w14:textId="77777777" w:rsidR="00A8454E" w:rsidRDefault="00A8454E" w:rsidP="00A8454E">
      <w:pPr>
        <w:pStyle w:val="ListBullet1"/>
      </w:pPr>
      <w:r>
        <w:t>The contribution of the project to keeping the cathedral safe and open;</w:t>
      </w:r>
    </w:p>
    <w:p w14:paraId="00F21075" w14:textId="77777777" w:rsidR="00A8454E" w:rsidRDefault="00A8454E" w:rsidP="00A8454E">
      <w:pPr>
        <w:pStyle w:val="ListBullet1"/>
      </w:pPr>
      <w:r>
        <w:t>The financial need of the cathedral; and,</w:t>
      </w:r>
    </w:p>
    <w:p w14:paraId="616E04C9" w14:textId="77777777" w:rsidR="00A8454E" w:rsidRDefault="00A8454E" w:rsidP="00A8454E">
      <w:pPr>
        <w:pStyle w:val="ListBullet1"/>
      </w:pPr>
      <w:r>
        <w:t xml:space="preserve">The </w:t>
      </w:r>
      <w:r w:rsidR="00905461">
        <w:t xml:space="preserve">future </w:t>
      </w:r>
      <w:r>
        <w:t>impact</w:t>
      </w:r>
      <w:r w:rsidR="00905461">
        <w:t xml:space="preserve"> of</w:t>
      </w:r>
      <w:r>
        <w:t xml:space="preserve"> the funding on the building’s repair and maintenance programme </w:t>
      </w:r>
      <w:r w:rsidRPr="006C4F59">
        <w:t>(ERS Research &amp; Consultancy, 2018).</w:t>
      </w:r>
      <w:r>
        <w:t xml:space="preserve"> </w:t>
      </w:r>
    </w:p>
    <w:p w14:paraId="54BA7A45" w14:textId="77777777" w:rsidR="006C4F59" w:rsidRDefault="005E3D08" w:rsidP="00A74A7F">
      <w:r>
        <w:t xml:space="preserve">The award process of the </w:t>
      </w:r>
      <w:r w:rsidRPr="00FF1B9B">
        <w:t>First World War Centenary Cathedral Repairs Fund</w:t>
      </w:r>
      <w:r>
        <w:t xml:space="preserve"> is well documented in its evaluation report. All applications were assessed against the objectives and criteria of the fund by an Expert Panel of 14 volunteer members from a range of sectors. The use of an external panel of volunteer experts to make award decisions for large grants allowed the </w:t>
      </w:r>
      <w:r w:rsidRPr="0038394E">
        <w:t>First World War Centenary Cathedral Repairs Fund</w:t>
      </w:r>
      <w:r>
        <w:t xml:space="preserve"> to award grants in a transparent manner while also limiting administrative costs (ERS Research &amp; Consulting, 2018). This approach appears more </w:t>
      </w:r>
      <w:r w:rsidR="002F7B93">
        <w:t xml:space="preserve">likely to be </w:t>
      </w:r>
      <w:r>
        <w:t>proportionate for larger grants</w:t>
      </w:r>
      <w:r w:rsidR="00A177A5">
        <w:t>,</w:t>
      </w:r>
      <w:r>
        <w:t xml:space="preserve"> and </w:t>
      </w:r>
      <w:r w:rsidR="00A177A5">
        <w:t xml:space="preserve">it </w:t>
      </w:r>
      <w:r>
        <w:t xml:space="preserve">may not be feasible to award a large number of grants and to select projects among many applicants. </w:t>
      </w:r>
    </w:p>
    <w:bookmarkEnd w:id="13" w:displacedByCustomXml="next"/>
    <w:bookmarkStart w:id="111" w:name="BM_LastPage" w:colFirst="0" w:colLast="0" w:displacedByCustomXml="next"/>
    <w:sdt>
      <w:sdtPr>
        <w:rPr>
          <w:sz w:val="22"/>
        </w:rPr>
        <w:alias w:val="Locked Back Page"/>
        <w:tag w:val="Locked Back Page"/>
        <w:id w:val="1819306739"/>
        <w:lock w:val="sdtContentLocked"/>
        <w:placeholder>
          <w:docPart w:val="9D85E0AE8698456CAC8C9F52DDC1C7B0"/>
        </w:placeholder>
      </w:sdtPr>
      <w:sdtEndPr/>
      <w:sdtContent>
        <w:tbl>
          <w:tblPr>
            <w:tblW w:w="5000" w:type="pct"/>
            <w:tblLayout w:type="fixed"/>
            <w:tblLook w:val="04A0" w:firstRow="1" w:lastRow="0" w:firstColumn="1" w:lastColumn="0" w:noHBand="0" w:noVBand="1"/>
          </w:tblPr>
          <w:tblGrid>
            <w:gridCol w:w="7936"/>
          </w:tblGrid>
          <w:tr w:rsidR="00644069" w:rsidRPr="00C94E0B" w14:paraId="62A29976" w14:textId="77777777" w:rsidTr="00086816">
            <w:tc>
              <w:tcPr>
                <w:tcW w:w="7936" w:type="dxa"/>
              </w:tcPr>
              <w:p w14:paraId="1FAA4841" w14:textId="77777777" w:rsidR="00644069" w:rsidRPr="00C94E0B" w:rsidRDefault="00644069" w:rsidP="006407D2">
                <w:pPr>
                  <w:pStyle w:val="GraphicLeft"/>
                  <w:pageBreakBefore/>
                </w:pPr>
                <w:r w:rsidRPr="00C94E0B">
                  <w:t xml:space="preserve"> </w:t>
                </w:r>
              </w:p>
            </w:tc>
          </w:tr>
        </w:tbl>
        <w:bookmarkEnd w:id="111"/>
        <w:p w14:paraId="12E63862" w14:textId="77777777" w:rsidR="007C06F1" w:rsidRDefault="00886DF3" w:rsidP="00294FCB">
          <w:r>
            <w:rPr>
              <w:noProof/>
              <w:lang w:eastAsia="en-GB"/>
            </w:rPr>
            <w:drawing>
              <wp:anchor distT="0" distB="0" distL="114300" distR="114300" simplePos="0" relativeHeight="251673088" behindDoc="1" locked="1" layoutInCell="1" allowOverlap="1" wp14:anchorId="1F7BD746" wp14:editId="6CFE4888">
                <wp:simplePos x="1255594" y="1392072"/>
                <wp:positionH relativeFrom="page">
                  <wp:align>left</wp:align>
                </wp:positionH>
                <wp:positionV relativeFrom="page">
                  <wp:align>top</wp:align>
                </wp:positionV>
                <wp:extent cx="7560000" cy="10695600"/>
                <wp:effectExtent l="0" t="0" r="3175" b="0"/>
                <wp:wrapNone/>
                <wp:docPr id="6080" name="BackPageIcons"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 name="Backpage With New Icons-02-01-0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r w:rsidR="005C3E91">
            <w:rPr>
              <w:noProof/>
              <w:lang w:eastAsia="en-GB"/>
            </w:rPr>
            <mc:AlternateContent>
              <mc:Choice Requires="wps">
                <w:drawing>
                  <wp:anchor distT="0" distB="0" distL="114300" distR="114300" simplePos="0" relativeHeight="251672064" behindDoc="0" locked="1" layoutInCell="1" allowOverlap="1" wp14:anchorId="72317AC5" wp14:editId="6F3FD106">
                    <wp:simplePos x="0" y="0"/>
                    <wp:positionH relativeFrom="page">
                      <wp:posOffset>540385</wp:posOffset>
                    </wp:positionH>
                    <wp:positionV relativeFrom="page">
                      <wp:posOffset>10102850</wp:posOffset>
                    </wp:positionV>
                    <wp:extent cx="2142000" cy="180000"/>
                    <wp:effectExtent l="0" t="0" r="12065" b="8890"/>
                    <wp:wrapNone/>
                    <wp:docPr id="3712" name="Web Address"/>
                    <wp:cNvGraphicFramePr/>
                    <a:graphic xmlns:a="http://schemas.openxmlformats.org/drawingml/2006/main">
                      <a:graphicData uri="http://schemas.microsoft.com/office/word/2010/wordprocessingShape">
                        <wps:wsp>
                          <wps:cNvSpPr txBox="1"/>
                          <wps:spPr>
                            <a:xfrm>
                              <a:off x="0" y="0"/>
                              <a:ext cx="2142000" cy="18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EB9E00" w14:textId="77777777" w:rsidR="00EA244C" w:rsidRPr="00611153" w:rsidRDefault="00EA244C" w:rsidP="00611153">
                                <w:pPr>
                                  <w:pStyle w:val="NoSpacing"/>
                                  <w:rPr>
                                    <w:b/>
                                    <w:sz w:val="24"/>
                                  </w:rPr>
                                </w:pPr>
                                <w:r w:rsidRPr="00611153">
                                  <w:rPr>
                                    <w:b/>
                                    <w:sz w:val="24"/>
                                  </w:rPr>
                                  <w:t>www.frontier-economics.com</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2317AC5" id="_x0000_t202" coordsize="21600,21600" o:spt="202" path="m,l,21600r21600,l21600,xe">
                    <v:stroke joinstyle="miter"/>
                    <v:path gradientshapeok="t" o:connecttype="rect"/>
                  </v:shapetype>
                  <v:shape id="Web Address" o:spid="_x0000_s1026" type="#_x0000_t202" style="position:absolute;left:0;text-align:left;margin-left:42.55pt;margin-top:795.5pt;width:168.65pt;height:14.15pt;z-index:25167206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" filled="f" stroked="f" strokeweight=".5pt">
                    <v:textbox style="mso-fit-shape-to-text:t" inset="0,0,0,0">
                      <w:txbxContent>
                        <w:p w14:paraId="3EEB9E00" w14:textId="77777777" w:rsidR="00EA244C" w:rsidRPr="00611153" w:rsidRDefault="00EA244C" w:rsidP="00611153">
                          <w:pPr>
                            <w:pStyle w:val="NoSpacing"/>
                            <w:rPr>
                              <w:b/>
                              <w:sz w:val="24"/>
                            </w:rPr>
                          </w:pPr>
                          <w:r w:rsidRPr="00611153">
                            <w:rPr>
                              <w:b/>
                              <w:sz w:val="24"/>
                            </w:rPr>
                            <w:t>www.frontier-economics.com</w:t>
                          </w:r>
                        </w:p>
                      </w:txbxContent>
                    </v:textbox>
                    <w10:wrap anchorx="page" anchory="page"/>
                    <w10:anchorlock/>
                  </v:shape>
                </w:pict>
              </mc:Fallback>
            </mc:AlternateContent>
          </w:r>
          <w:r w:rsidR="005C3E91" w:rsidRPr="00206CBA">
            <w:rPr>
              <w:noProof/>
              <w:lang w:eastAsia="en-GB"/>
            </w:rPr>
            <w:drawing>
              <wp:anchor distT="0" distB="0" distL="114300" distR="114300" simplePos="0" relativeHeight="251671040" behindDoc="0" locked="0" layoutInCell="1" allowOverlap="1" wp14:anchorId="7E42BDF3" wp14:editId="617E0D55">
                <wp:simplePos x="0" y="0"/>
                <wp:positionH relativeFrom="page">
                  <wp:posOffset>4766945</wp:posOffset>
                </wp:positionH>
                <wp:positionV relativeFrom="page">
                  <wp:posOffset>612140</wp:posOffset>
                </wp:positionV>
                <wp:extent cx="2253600" cy="802800"/>
                <wp:effectExtent l="0" t="0" r="0" b="0"/>
                <wp:wrapNone/>
                <wp:docPr id="10"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53600" cy="80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3E91">
            <w:rPr>
              <w:noProof/>
              <w:lang w:eastAsia="en-GB"/>
            </w:rPr>
            <mc:AlternateContent>
              <mc:Choice Requires="wps">
                <w:drawing>
                  <wp:anchor distT="0" distB="0" distL="114300" distR="114300" simplePos="0" relativeHeight="251664896" behindDoc="1" locked="1" layoutInCell="1" allowOverlap="1" wp14:anchorId="3BD27209" wp14:editId="136D9C4A">
                    <wp:simplePos x="155275" y="86264"/>
                    <wp:positionH relativeFrom="page">
                      <wp:align>left</wp:align>
                    </wp:positionH>
                    <wp:positionV relativeFrom="page">
                      <wp:align>top</wp:align>
                    </wp:positionV>
                    <wp:extent cx="7560000" cy="10692000"/>
                    <wp:effectExtent l="0" t="0" r="0" b="0"/>
                    <wp:wrapNone/>
                    <wp:docPr id="9" name="WhiteShape"/>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6EC81" id="WhiteShape" o:spid="_x0000_s1026" style="position:absolute;margin-left:0;margin-top:0;width:595.3pt;height:841.9pt;z-index:-25165158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" fillcolor="white [3212]" stroked="f" strokeweight="1pt">
                    <w10:wrap anchorx="page" anchory="page"/>
                    <w10:anchorlock/>
                  </v:rect>
                </w:pict>
              </mc:Fallback>
            </mc:AlternateContent>
          </w:r>
        </w:p>
      </w:sdtContent>
    </w:sdt>
    <w:sectPr w:rsidR="007C06F1" w:rsidSect="00F0455F">
      <w:headerReference w:type="default" r:id="rId39"/>
      <w:footerReference w:type="default" r:id="rId40"/>
      <w:pgSz w:w="11906" w:h="16838" w:code="9"/>
      <w:pgMar w:top="1701" w:right="1985" w:bottom="1418" w:left="1985"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D30CDA" w14:textId="77777777" w:rsidR="00434916" w:rsidRDefault="00434916" w:rsidP="00BA3ADD">
      <w:pPr>
        <w:spacing w:line="240" w:lineRule="auto"/>
      </w:pPr>
      <w:r>
        <w:separator/>
      </w:r>
    </w:p>
  </w:endnote>
  <w:endnote w:type="continuationSeparator" w:id="0">
    <w:p w14:paraId="72E5BC6E" w14:textId="77777777" w:rsidR="00434916" w:rsidRDefault="00434916" w:rsidP="00BA3A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ne)">
    <w:altName w:val="Times New Roman"/>
    <w:panose1 w:val="00000000000000000000"/>
    <w:charset w:val="00"/>
    <w:family w:val="roman"/>
    <w:notTrueType/>
    <w:pitch w:val="default"/>
  </w:font>
  <w:font w:name="font440">
    <w:altName w:val="Times New Roman"/>
    <w:panose1 w:val="00000000000000000000"/>
    <w:charset w:val="00"/>
    <w:family w:val="auto"/>
    <w:notTrueType/>
    <w:pitch w:val="default"/>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Open Sans Extrabold">
    <w:altName w:val="Segoe UI Semibold"/>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60AAF" w14:textId="77777777" w:rsidR="00EA244C" w:rsidRPr="00437766" w:rsidRDefault="00EA244C" w:rsidP="004377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tblpYSpec="bottom"/>
      <w:tblOverlap w:val="never"/>
      <w:tblW w:w="0" w:type="auto"/>
      <w:tblCellMar>
        <w:left w:w="0" w:type="dxa"/>
        <w:right w:w="0" w:type="dxa"/>
      </w:tblCellMar>
      <w:tblLook w:val="04A0" w:firstRow="1" w:lastRow="0" w:firstColumn="1" w:lastColumn="0" w:noHBand="0" w:noVBand="1"/>
    </w:tblPr>
    <w:tblGrid>
      <w:gridCol w:w="7370"/>
    </w:tblGrid>
    <w:tr w:rsidR="00EA244C" w14:paraId="07DA082A" w14:textId="77777777" w:rsidTr="00BA37DC">
      <w:tc>
        <w:tcPr>
          <w:tcW w:w="7370" w:type="dxa"/>
          <w:vAlign w:val="bottom"/>
        </w:tcPr>
        <w:p w14:paraId="3FA89F31" w14:textId="77777777" w:rsidR="00EA244C" w:rsidRDefault="00EA244C" w:rsidP="00BA37DC">
          <w:pPr>
            <w:pStyle w:val="Footer"/>
          </w:pPr>
          <w:r>
            <w:t xml:space="preserve">Disclaimer cell – this must be set to BOTTOM MARGIN – set paragraph markers in the footer </w:t>
          </w:r>
        </w:p>
        <w:p w14:paraId="42EFE2BB" w14:textId="77777777" w:rsidR="00EA244C" w:rsidRDefault="00EA244C" w:rsidP="00BA37DC">
          <w:pPr>
            <w:pStyle w:val="Footer"/>
          </w:pPr>
          <w:r>
            <w:t>so that it’s high enough for the disclaimer to fit and so that the ToC table breaks properly across the next page (paragraph markers are needed for 2010 only)</w:t>
          </w:r>
        </w:p>
      </w:tc>
    </w:tr>
  </w:tbl>
  <w:tbl>
    <w:tblPr>
      <w:tblW w:w="0" w:type="auto"/>
      <w:tblCellMar>
        <w:left w:w="0" w:type="dxa"/>
        <w:right w:w="0" w:type="dxa"/>
      </w:tblCellMar>
      <w:tblLook w:val="04A0" w:firstRow="1" w:lastRow="0" w:firstColumn="1" w:lastColumn="0" w:noHBand="0" w:noVBand="1"/>
    </w:tblPr>
    <w:tblGrid>
      <w:gridCol w:w="7370"/>
    </w:tblGrid>
    <w:tr w:rsidR="00EA244C" w14:paraId="5AEA4257" w14:textId="77777777" w:rsidTr="00BA37DC">
      <w:tc>
        <w:tcPr>
          <w:tcW w:w="7370" w:type="dxa"/>
          <w:vAlign w:val="bottom"/>
        </w:tcPr>
        <w:p w14:paraId="5277D9C5" w14:textId="77777777" w:rsidR="00EA244C" w:rsidRDefault="00EA244C" w:rsidP="00BA37DC">
          <w:pPr>
            <w:pStyle w:val="Footer"/>
          </w:pPr>
          <w:r>
            <w:t xml:space="preserve">Footer box – </w:t>
          </w:r>
          <w:r w:rsidRPr="00BA37DC">
            <w:rPr>
              <w:color w:val="FF0000"/>
            </w:rPr>
            <w:t>THIS IS NOT FLOATING ANYMORE</w:t>
          </w:r>
          <w:r>
            <w:rPr>
              <w:color w:val="FF0000"/>
            </w:rPr>
            <w:t xml:space="preserve">       </w:t>
          </w:r>
          <w:r>
            <w:fldChar w:fldCharType="begin"/>
          </w:r>
          <w:r>
            <w:instrText xml:space="preserve"> PAGE   \* MERGEFORMAT </w:instrText>
          </w:r>
          <w:r>
            <w:fldChar w:fldCharType="separate"/>
          </w:r>
          <w:r>
            <w:rPr>
              <w:noProof/>
            </w:rPr>
            <w:t>34</w:t>
          </w:r>
          <w:r>
            <w:rPr>
              <w:noProof/>
            </w:rPr>
            <w:fldChar w:fldCharType="end"/>
          </w:r>
        </w:p>
      </w:tc>
    </w:tr>
  </w:tbl>
  <w:p w14:paraId="67FFF365" w14:textId="77777777" w:rsidR="00EA244C" w:rsidRPr="005202F5" w:rsidRDefault="00EA244C" w:rsidP="00BA37DC">
    <w:pPr>
      <w:pStyle w:val="Spac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20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2" w:type="dxa"/>
        <w:left w:w="0" w:type="dxa"/>
        <w:right w:w="0" w:type="dxa"/>
      </w:tblCellMar>
      <w:tblLook w:val="04A0" w:firstRow="1" w:lastRow="0" w:firstColumn="1" w:lastColumn="0" w:noHBand="0" w:noVBand="1"/>
    </w:tblPr>
    <w:tblGrid>
      <w:gridCol w:w="9351"/>
      <w:gridCol w:w="855"/>
    </w:tblGrid>
    <w:tr w:rsidR="00EA244C" w:rsidRPr="00F57F90" w14:paraId="67830C81" w14:textId="77777777" w:rsidTr="006806DC">
      <w:tc>
        <w:tcPr>
          <w:tcW w:w="9351" w:type="dxa"/>
        </w:tcPr>
        <w:p w14:paraId="3B34703A" w14:textId="20DBA92C" w:rsidR="00EA244C" w:rsidRPr="00F57F90" w:rsidRDefault="00EA244C" w:rsidP="006806DC">
          <w:pPr>
            <w:pStyle w:val="Footer"/>
            <w:rPr>
              <w:color w:val="C5C6C8" w:themeColor="text2" w:themeTint="66"/>
            </w:rPr>
          </w:pPr>
          <w:r w:rsidRPr="004E063E">
            <w:rPr>
              <w:b/>
              <w:color w:val="auto"/>
            </w:rPr>
            <w:t xml:space="preserve">frontier </w:t>
          </w:r>
          <w:r w:rsidRPr="000A0D97">
            <w:rPr>
              <w:b/>
              <w:color w:val="A8AAAD" w:themeColor="text2" w:themeTint="99"/>
            </w:rPr>
            <w:t>economics</w:t>
          </w:r>
          <w:r w:rsidRPr="000A0D97">
            <w:rPr>
              <w:color w:val="A8AAAD" w:themeColor="text2" w:themeTint="99"/>
            </w:rPr>
            <w:t xml:space="preserve"> </w:t>
          </w:r>
          <w:r w:rsidRPr="004E063E">
            <w:fldChar w:fldCharType="begin"/>
          </w:r>
          <w:r w:rsidRPr="004E063E">
            <w:instrText xml:space="preserve"> IF </w:instrText>
          </w:r>
          <w:r>
            <w:rPr>
              <w:noProof/>
            </w:rPr>
            <w:fldChar w:fldCharType="begin"/>
          </w:r>
          <w:r>
            <w:rPr>
              <w:noProof/>
            </w:rPr>
            <w:instrText xml:space="preserve"> STYLEREF  ~Confidential </w:instrText>
          </w:r>
          <w:r>
            <w:rPr>
              <w:noProof/>
            </w:rPr>
            <w:fldChar w:fldCharType="end"/>
          </w:r>
          <w:r>
            <w:instrText xml:space="preserve"> </w:instrText>
          </w:r>
          <w:r w:rsidRPr="004E063E">
            <w:instrText>=</w:instrText>
          </w:r>
          <w:r>
            <w:instrText xml:space="preserve"> </w:instrText>
          </w:r>
          <w:r w:rsidRPr="004E063E">
            <w:instrText>"" "" "  │  </w:instrText>
          </w:r>
          <w:r>
            <w:rPr>
              <w:noProof/>
            </w:rPr>
            <w:fldChar w:fldCharType="begin"/>
          </w:r>
          <w:r>
            <w:rPr>
              <w:noProof/>
            </w:rPr>
            <w:instrText xml:space="preserve"> STYLEREF  ~Confidential </w:instrText>
          </w:r>
          <w:r>
            <w:rPr>
              <w:noProof/>
            </w:rPr>
            <w:fldChar w:fldCharType="separate"/>
          </w:r>
          <w:r>
            <w:rPr>
              <w:noProof/>
            </w:rPr>
            <w:instrText>Confidential</w:instrText>
          </w:r>
          <w:r>
            <w:rPr>
              <w:noProof/>
            </w:rPr>
            <w:fldChar w:fldCharType="end"/>
          </w:r>
          <w:r w:rsidRPr="004E063E">
            <w:instrText>"</w:instrText>
          </w:r>
          <w:r>
            <w:instrText xml:space="preserve"> </w:instrText>
          </w:r>
          <w:r w:rsidRPr="004E063E">
            <w:fldChar w:fldCharType="end"/>
          </w:r>
        </w:p>
      </w:tc>
      <w:tc>
        <w:tcPr>
          <w:tcW w:w="855" w:type="dxa"/>
        </w:tcPr>
        <w:p w14:paraId="65C23BF5" w14:textId="77777777" w:rsidR="00EA244C" w:rsidRPr="00F57F90" w:rsidRDefault="00EA244C" w:rsidP="006806DC">
          <w:pPr>
            <w:pStyle w:val="Footer"/>
            <w:rPr>
              <w:b/>
              <w:bCs/>
              <w:color w:val="C5C6C8" w:themeColor="text2" w:themeTint="66"/>
            </w:rPr>
          </w:pPr>
        </w:p>
      </w:tc>
    </w:tr>
  </w:tbl>
  <w:p w14:paraId="29839D49" w14:textId="77777777" w:rsidR="00EA244C" w:rsidRPr="00437766" w:rsidRDefault="00EA244C" w:rsidP="006806D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20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2" w:type="dxa"/>
        <w:left w:w="0" w:type="dxa"/>
        <w:right w:w="0" w:type="dxa"/>
      </w:tblCellMar>
      <w:tblLook w:val="04A0" w:firstRow="1" w:lastRow="0" w:firstColumn="1" w:lastColumn="0" w:noHBand="0" w:noVBand="1"/>
    </w:tblPr>
    <w:tblGrid>
      <w:gridCol w:w="9351"/>
      <w:gridCol w:w="855"/>
    </w:tblGrid>
    <w:tr w:rsidR="00EA244C" w:rsidRPr="00B36984" w14:paraId="61F6A4DF" w14:textId="77777777" w:rsidTr="00F0455F">
      <w:tc>
        <w:tcPr>
          <w:tcW w:w="9351" w:type="dxa"/>
        </w:tcPr>
        <w:p w14:paraId="3EBD5ED8" w14:textId="7BE1EF4A" w:rsidR="00EA244C" w:rsidRPr="00B36984" w:rsidRDefault="00EA244C" w:rsidP="00F0455F">
          <w:pPr>
            <w:pStyle w:val="Footer"/>
            <w:rPr>
              <w:color w:val="C5C6C8" w:themeColor="text2" w:themeTint="66"/>
            </w:rPr>
          </w:pPr>
          <w:r w:rsidRPr="004E063E">
            <w:rPr>
              <w:b/>
              <w:color w:val="auto"/>
            </w:rPr>
            <w:t xml:space="preserve">frontier </w:t>
          </w:r>
          <w:r w:rsidRPr="000A0D97">
            <w:rPr>
              <w:b/>
              <w:color w:val="A8AAAD" w:themeColor="text2" w:themeTint="99"/>
            </w:rPr>
            <w:t>economics</w:t>
          </w:r>
          <w:r w:rsidRPr="000A0D97">
            <w:rPr>
              <w:color w:val="A8AAAD" w:themeColor="text2" w:themeTint="99"/>
            </w:rPr>
            <w:t xml:space="preserve"> </w:t>
          </w:r>
          <w:r w:rsidRPr="004E063E">
            <w:fldChar w:fldCharType="begin"/>
          </w:r>
          <w:r w:rsidRPr="004E063E">
            <w:instrText xml:space="preserve"> IF </w:instrText>
          </w:r>
          <w:r>
            <w:rPr>
              <w:noProof/>
            </w:rPr>
            <w:fldChar w:fldCharType="begin"/>
          </w:r>
          <w:r>
            <w:rPr>
              <w:noProof/>
            </w:rPr>
            <w:instrText xml:space="preserve"> STYLEREF  ~Confidential </w:instrText>
          </w:r>
          <w:r>
            <w:rPr>
              <w:noProof/>
            </w:rPr>
            <w:fldChar w:fldCharType="end"/>
          </w:r>
          <w:r>
            <w:instrText xml:space="preserve"> </w:instrText>
          </w:r>
          <w:r w:rsidRPr="004E063E">
            <w:instrText>=</w:instrText>
          </w:r>
          <w:r>
            <w:instrText xml:space="preserve"> </w:instrText>
          </w:r>
          <w:r w:rsidRPr="004E063E">
            <w:instrText>"" "" "  │  </w:instrText>
          </w:r>
          <w:r>
            <w:rPr>
              <w:noProof/>
            </w:rPr>
            <w:fldChar w:fldCharType="begin"/>
          </w:r>
          <w:r>
            <w:rPr>
              <w:noProof/>
            </w:rPr>
            <w:instrText xml:space="preserve"> STYLEREF  ~Confidential </w:instrText>
          </w:r>
          <w:r>
            <w:rPr>
              <w:noProof/>
            </w:rPr>
            <w:fldChar w:fldCharType="separate"/>
          </w:r>
          <w:r>
            <w:rPr>
              <w:noProof/>
            </w:rPr>
            <w:instrText>Confidential</w:instrText>
          </w:r>
          <w:r>
            <w:rPr>
              <w:noProof/>
            </w:rPr>
            <w:fldChar w:fldCharType="end"/>
          </w:r>
          <w:r w:rsidRPr="004E063E">
            <w:instrText>"</w:instrText>
          </w:r>
          <w:r>
            <w:instrText xml:space="preserve"> </w:instrText>
          </w:r>
          <w:r w:rsidRPr="004E063E">
            <w:fldChar w:fldCharType="end"/>
          </w:r>
        </w:p>
      </w:tc>
      <w:tc>
        <w:tcPr>
          <w:tcW w:w="855" w:type="dxa"/>
          <w:vAlign w:val="bottom"/>
        </w:tcPr>
        <w:p w14:paraId="01EC5146" w14:textId="14D3BE3D" w:rsidR="00EA244C" w:rsidRPr="00B36984" w:rsidRDefault="00EA244C" w:rsidP="000A0D97">
          <w:pPr>
            <w:pStyle w:val="Footer"/>
            <w:jc w:val="right"/>
          </w:pPr>
          <w:r w:rsidRPr="00B36984">
            <w:fldChar w:fldCharType="begin"/>
          </w:r>
          <w:r>
            <w:instrText xml:space="preserve"> </w:instrText>
          </w:r>
          <w:r w:rsidRPr="000A0D97">
            <w:instrText>PAGE</w:instrText>
          </w:r>
          <w:r>
            <w:instrText xml:space="preserve">  </w:instrText>
          </w:r>
          <w:r w:rsidRPr="00B36984">
            <w:instrText xml:space="preserve"> </w:instrText>
          </w:r>
          <w:r w:rsidRPr="00B36984">
            <w:fldChar w:fldCharType="separate"/>
          </w:r>
          <w:r>
            <w:rPr>
              <w:noProof/>
            </w:rPr>
            <w:t>46</w:t>
          </w:r>
          <w:r w:rsidRPr="00B36984">
            <w:rPr>
              <w:noProof/>
            </w:rPr>
            <w:fldChar w:fldCharType="end"/>
          </w:r>
        </w:p>
      </w:tc>
    </w:tr>
  </w:tbl>
  <w:p w14:paraId="4E1FF2ED" w14:textId="77777777" w:rsidR="00EA244C" w:rsidRDefault="00EA244C" w:rsidP="00F045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tbl>
      <w:tblPr>
        <w:tblStyle w:val="TableGrid"/>
        <w:tblW w:w="7938" w:type="dxa"/>
        <w:tblBorders>
          <w:top w:val="none" w:sz="0" w:space="0" w:color="auto"/>
          <w:left w:val="none" w:sz="0" w:space="0" w:color="auto"/>
          <w:bottom w:val="single" w:sz="8" w:space="0" w:color="C5C6C8" w:themeColor="text2" w:themeTint="66"/>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8"/>
      </w:tblGrid>
      <w:tr w:rsidR="00434916" w:rsidRPr="00823C7C" w14:paraId="67369535" w14:textId="77777777" w:rsidTr="00CB3F34">
        <w:trPr>
          <w:trHeight w:hRule="exact" w:val="170"/>
        </w:trPr>
        <w:tc>
          <w:tcPr>
            <w:tcW w:w="7881" w:type="dxa"/>
          </w:tcPr>
          <w:p w14:paraId="0AE3FB91" w14:textId="77777777" w:rsidR="00434916" w:rsidRPr="00823C7C" w:rsidRDefault="00434916" w:rsidP="00823C7C">
            <w:pPr>
              <w:spacing w:before="0" w:line="240" w:lineRule="auto"/>
              <w:rPr>
                <w:color w:val="C5C6C8" w:themeColor="text2" w:themeTint="66"/>
                <w:sz w:val="12"/>
                <w:szCs w:val="12"/>
              </w:rPr>
            </w:pPr>
          </w:p>
        </w:tc>
      </w:tr>
    </w:tbl>
    <w:p w14:paraId="3407008D" w14:textId="77777777" w:rsidR="00434916" w:rsidRPr="000F5519" w:rsidRDefault="00434916" w:rsidP="00F52EB6">
      <w:pPr>
        <w:pStyle w:val="Spacer"/>
      </w:pPr>
    </w:p>
  </w:footnote>
  <w:footnote w:type="continuationSeparator" w:id="0">
    <w:tbl>
      <w:tblPr>
        <w:tblStyle w:val="TableGrid"/>
        <w:tblW w:w="7938" w:type="dxa"/>
        <w:tblBorders>
          <w:top w:val="none" w:sz="0" w:space="0" w:color="auto"/>
          <w:left w:val="none" w:sz="0" w:space="0" w:color="auto"/>
          <w:bottom w:val="single" w:sz="8" w:space="0" w:color="C5C6C8" w:themeColor="text2" w:themeTint="66"/>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8"/>
      </w:tblGrid>
      <w:tr w:rsidR="00434916" w14:paraId="7EEC1F6C" w14:textId="77777777" w:rsidTr="00CB3F34">
        <w:trPr>
          <w:trHeight w:hRule="exact" w:val="170"/>
        </w:trPr>
        <w:tc>
          <w:tcPr>
            <w:tcW w:w="7825" w:type="dxa"/>
          </w:tcPr>
          <w:p w14:paraId="02908FDF" w14:textId="77777777" w:rsidR="00434916" w:rsidRDefault="00434916" w:rsidP="00823C7C">
            <w:pPr>
              <w:pStyle w:val="Footer"/>
            </w:pPr>
          </w:p>
        </w:tc>
      </w:tr>
    </w:tbl>
    <w:p w14:paraId="437E6208" w14:textId="77777777" w:rsidR="00434916" w:rsidRPr="00823C7C" w:rsidRDefault="00434916" w:rsidP="00F52EB6">
      <w:pPr>
        <w:pStyle w:val="Spacer"/>
      </w:pPr>
    </w:p>
  </w:footnote>
  <w:footnote w:type="continuationNotice" w:id="1">
    <w:p w14:paraId="6D61D8EC" w14:textId="77777777" w:rsidR="00434916" w:rsidRDefault="00434916" w:rsidP="00C82BD3">
      <w:pPr>
        <w:pStyle w:val="Spacer"/>
      </w:pPr>
    </w:p>
  </w:footnote>
  <w:footnote w:id="2">
    <w:p w14:paraId="6D3691BA" w14:textId="77777777" w:rsidR="00EA244C" w:rsidRDefault="00EA244C">
      <w:pPr>
        <w:pStyle w:val="FootnoteText"/>
      </w:pPr>
      <w:r>
        <w:rPr>
          <w:rStyle w:val="FootnoteReference"/>
        </w:rPr>
        <w:footnoteRef/>
      </w:r>
      <w:r>
        <w:t xml:space="preserve"> </w:t>
      </w:r>
      <w:r>
        <w:tab/>
      </w:r>
      <w:bookmarkStart w:id="21" w:name="_Hlk4337571"/>
      <w:r w:rsidRPr="008E4BEB">
        <w:t xml:space="preserve">The Taylor Review Pilot is a project funded by </w:t>
      </w:r>
      <w:r>
        <w:t>DCMS</w:t>
      </w:r>
      <w:r w:rsidRPr="008E4BEB">
        <w:t xml:space="preserve"> and run by Historic England. The aim of the pilot is to test some of the recommendations of the 2017 </w:t>
      </w:r>
      <w:r>
        <w:t>‘</w:t>
      </w:r>
      <w:r w:rsidRPr="008E4BEB">
        <w:t>Taylor Review: Sustainability of English Churches and Cathedrals</w:t>
      </w:r>
      <w:r>
        <w:t>’</w:t>
      </w:r>
      <w:r w:rsidRPr="008E4BEB">
        <w:t xml:space="preserve"> and to provide free support and advice for listed places of worship of all faiths and denominations.</w:t>
      </w:r>
      <w:bookmarkEnd w:id="21"/>
    </w:p>
  </w:footnote>
  <w:footnote w:id="3">
    <w:p w14:paraId="191AE08C" w14:textId="2930D10B" w:rsidR="00EA244C" w:rsidRDefault="00EA244C">
      <w:pPr>
        <w:pStyle w:val="FootnoteText"/>
      </w:pPr>
      <w:r>
        <w:rPr>
          <w:rStyle w:val="FootnoteReference"/>
        </w:rPr>
        <w:footnoteRef/>
      </w:r>
      <w:r>
        <w:t xml:space="preserve"> </w:t>
      </w:r>
      <w:r>
        <w:tab/>
        <w:t xml:space="preserve">Published sources do not provide any detailed information about the basis on which eligibility criteria were developed. The nature and stringency of those criteria, along with the criteria used to evaluate any applications, would be expected to influence the number of applications; resources needed to submit each application; and the likelihood of success, among other factors. Absence of this information in the literature therefore hinders consideration of these issues in this report.  </w:t>
      </w:r>
    </w:p>
  </w:footnote>
  <w:footnote w:id="4">
    <w:p w14:paraId="618176F7" w14:textId="5CA09021" w:rsidR="00EA244C" w:rsidRDefault="00EA244C" w:rsidP="00B33EFB">
      <w:pPr>
        <w:pStyle w:val="FootnoteText"/>
      </w:pPr>
      <w:r>
        <w:rPr>
          <w:rStyle w:val="FootnoteReference"/>
        </w:rPr>
        <w:footnoteRef/>
      </w:r>
      <w:r>
        <w:t xml:space="preserve"> </w:t>
      </w:r>
      <w:r>
        <w:tab/>
        <w:t xml:space="preserve">Throughout this report, different types of work such as maintenance, minor repairs and major repairs are referred to as they are labelled in the evaluation documents reviewed. The precise definitions of these concepts may differ between schemes and may not align with the definitions used as part of the Taylor Review Pilot. </w:t>
      </w:r>
    </w:p>
  </w:footnote>
  <w:footnote w:id="5">
    <w:p w14:paraId="3EBDDF3C" w14:textId="081DA15A" w:rsidR="00EA244C" w:rsidRDefault="00EA244C" w:rsidP="00937DFF">
      <w:pPr>
        <w:pStyle w:val="FootnoteText"/>
      </w:pPr>
      <w:r>
        <w:rPr>
          <w:rStyle w:val="FootnoteReference"/>
        </w:rPr>
        <w:footnoteRef/>
      </w:r>
      <w:r>
        <w:t xml:space="preserve"> </w:t>
      </w:r>
      <w:r>
        <w:tab/>
        <w:t xml:space="preserve">Without the Listed Places of Worship Grant, 20% of recipients surveyed stated that the work could not have happened at all, 18% stated the work would only have been partially completed, 41% stated it would have taken longer, and 21% stated the work would have been completed in the same time period. </w:t>
      </w:r>
    </w:p>
  </w:footnote>
  <w:footnote w:id="6">
    <w:p w14:paraId="1529E428" w14:textId="483AD047" w:rsidR="00EA244C" w:rsidRDefault="00EA244C" w:rsidP="00937DFF">
      <w:pPr>
        <w:pStyle w:val="FootnoteText"/>
      </w:pPr>
      <w:r>
        <w:rPr>
          <w:rStyle w:val="FootnoteReference"/>
        </w:rPr>
        <w:footnoteRef/>
      </w:r>
      <w:r>
        <w:t xml:space="preserve"> </w:t>
      </w:r>
      <w:r>
        <w:tab/>
        <w:t xml:space="preserve">The SPAB provided similar courses as part of their Maintenance Co-operatives project and reported similar course satisfaction levels. Empowering Design Practices also provided courses to participants and presents supporting evidence for the impact of the courses. This evidence is, however, not directly comparable since the survey questions are different.  </w:t>
      </w:r>
    </w:p>
  </w:footnote>
  <w:footnote w:id="7">
    <w:p w14:paraId="03228077" w14:textId="2343B4F0" w:rsidR="00EA244C" w:rsidRDefault="00EA244C">
      <w:pPr>
        <w:pStyle w:val="FootnoteText"/>
      </w:pPr>
      <w:r>
        <w:rPr>
          <w:rStyle w:val="FootnoteReference"/>
        </w:rPr>
        <w:footnoteRef/>
      </w:r>
      <w:r>
        <w:t xml:space="preserve"> </w:t>
      </w:r>
      <w:r>
        <w:tab/>
        <w:t>The Maryland Scale is a 5-point scale for evaluation methodologies, where 1 is the lowest and 5 is the highest. Level 1 represents cross-sectional or before-and-after comparisons but without use of a control group or control variables.</w:t>
      </w:r>
    </w:p>
  </w:footnote>
  <w:footnote w:id="8">
    <w:p w14:paraId="5DA715F8" w14:textId="129FC0D8" w:rsidR="00EA244C" w:rsidRDefault="00EA244C">
      <w:pPr>
        <w:pStyle w:val="FootnoteText"/>
      </w:pPr>
      <w:r>
        <w:rPr>
          <w:rStyle w:val="FootnoteReference"/>
        </w:rPr>
        <w:footnoteRef/>
      </w:r>
      <w:r>
        <w:t xml:space="preserve"> </w:t>
      </w:r>
      <w:r>
        <w:tab/>
        <w:t>The Taylor Review: Sustainability of English Churches and Cathedrals, page 25.</w:t>
      </w:r>
    </w:p>
  </w:footnote>
  <w:footnote w:id="9">
    <w:p w14:paraId="6E02A289" w14:textId="7EE5AC10" w:rsidR="00EA244C" w:rsidRDefault="00EA244C">
      <w:pPr>
        <w:pStyle w:val="FootnoteText"/>
      </w:pPr>
      <w:r>
        <w:rPr>
          <w:rStyle w:val="FootnoteReference"/>
        </w:rPr>
        <w:footnoteRef/>
      </w:r>
      <w:r>
        <w:t xml:space="preserve"> </w:t>
      </w:r>
      <w:r>
        <w:tab/>
        <w:t>The Taylor Review: Sustainability of English Churches and Cathedrals, page 25.</w:t>
      </w:r>
    </w:p>
  </w:footnote>
  <w:footnote w:id="10">
    <w:p w14:paraId="762251A2" w14:textId="3174DC7D" w:rsidR="00EA244C" w:rsidRDefault="00EA244C">
      <w:pPr>
        <w:pStyle w:val="FootnoteText"/>
      </w:pPr>
      <w:r>
        <w:rPr>
          <w:rStyle w:val="FootnoteReference"/>
        </w:rPr>
        <w:footnoteRef/>
      </w:r>
      <w:r>
        <w:t xml:space="preserve"> </w:t>
      </w:r>
      <w:r>
        <w:tab/>
        <w:t xml:space="preserve">National Lottery Heritage Fund data. </w:t>
      </w:r>
    </w:p>
  </w:footnote>
  <w:footnote w:id="11">
    <w:p w14:paraId="1DA2BB66" w14:textId="318EB43A" w:rsidR="00EA244C" w:rsidRDefault="00EA244C">
      <w:pPr>
        <w:pStyle w:val="FootnoteText"/>
      </w:pPr>
      <w:r>
        <w:rPr>
          <w:rStyle w:val="FootnoteReference"/>
        </w:rPr>
        <w:footnoteRef/>
      </w:r>
      <w:r>
        <w:t xml:space="preserve">     This is a VAT refund scheme rather than a grant scheme. The scheme provides a refund for VAT on eligible maintenance and repairs and has at present refunded about £300 million in VAT. </w:t>
      </w:r>
    </w:p>
  </w:footnote>
  <w:footnote w:id="12">
    <w:p w14:paraId="06FC022A" w14:textId="0FC90711" w:rsidR="00EA244C" w:rsidRPr="0037249E" w:rsidRDefault="00EA244C">
      <w:pPr>
        <w:pStyle w:val="FootnoteText"/>
        <w:rPr>
          <w:color w:val="E83F35" w:themeColor="accent1"/>
        </w:rPr>
      </w:pPr>
      <w:r>
        <w:rPr>
          <w:rStyle w:val="FootnoteReference"/>
        </w:rPr>
        <w:footnoteRef/>
      </w:r>
      <w:r>
        <w:t xml:space="preserve"> </w:t>
      </w:r>
      <w:r>
        <w:tab/>
        <w:t>Topmark.</w:t>
      </w:r>
      <w:r w:rsidRPr="0037249E">
        <w:rPr>
          <w:color w:val="E83F35" w:themeColor="accent1"/>
        </w:rPr>
        <w:t xml:space="preserve"> </w:t>
      </w:r>
    </w:p>
  </w:footnote>
  <w:footnote w:id="13">
    <w:p w14:paraId="0CEBAB06" w14:textId="1BECE9C8" w:rsidR="00EA244C" w:rsidRDefault="00EA244C">
      <w:pPr>
        <w:pStyle w:val="FootnoteText"/>
      </w:pPr>
      <w:r>
        <w:rPr>
          <w:rStyle w:val="FootnoteReference"/>
        </w:rPr>
        <w:footnoteRef/>
      </w:r>
      <w:r>
        <w:t xml:space="preserve"> </w:t>
      </w:r>
      <w:r>
        <w:tab/>
        <w:t>The Taylor Review: Sustainability of English Churches and Cathedrals, page 25.</w:t>
      </w:r>
    </w:p>
  </w:footnote>
  <w:footnote w:id="14">
    <w:p w14:paraId="480CCDA3" w14:textId="7B8C709F" w:rsidR="00EA244C" w:rsidRDefault="00EA244C">
      <w:pPr>
        <w:pStyle w:val="FootnoteText"/>
      </w:pPr>
      <w:r>
        <w:rPr>
          <w:rStyle w:val="FootnoteReference"/>
        </w:rPr>
        <w:footnoteRef/>
      </w:r>
      <w:r>
        <w:t xml:space="preserve"> </w:t>
      </w:r>
      <w:r>
        <w:tab/>
      </w:r>
      <w:r>
        <w:rPr>
          <w:rFonts w:eastAsia="Times New Roman"/>
        </w:rPr>
        <w:t>TEN YEARS ON – A Review of the Rural Churches in Community Service Programme, page 4.</w:t>
      </w:r>
    </w:p>
  </w:footnote>
  <w:footnote w:id="15">
    <w:p w14:paraId="2E39B27E" w14:textId="77777777" w:rsidR="00EA244C" w:rsidRDefault="00EA244C">
      <w:pPr>
        <w:pStyle w:val="FootnoteText"/>
      </w:pPr>
      <w:r>
        <w:rPr>
          <w:rStyle w:val="FootnoteReference"/>
        </w:rPr>
        <w:footnoteRef/>
      </w:r>
      <w:r>
        <w:t xml:space="preserve"> </w:t>
      </w:r>
      <w:r>
        <w:tab/>
      </w:r>
      <w:r w:rsidRPr="00970243">
        <w:t>http://www.lpwscheme.org.uk/</w:t>
      </w:r>
    </w:p>
  </w:footnote>
  <w:footnote w:id="16">
    <w:p w14:paraId="7681622A" w14:textId="5FDEE69A" w:rsidR="00EA244C" w:rsidRDefault="00EA244C">
      <w:pPr>
        <w:pStyle w:val="FootnoteText"/>
      </w:pPr>
      <w:r>
        <w:rPr>
          <w:rStyle w:val="FootnoteReference"/>
        </w:rPr>
        <w:footnoteRef/>
      </w:r>
      <w:r>
        <w:t xml:space="preserve"> </w:t>
      </w:r>
      <w:r>
        <w:tab/>
        <w:t>National Lottery Heritage Fund data.</w:t>
      </w:r>
    </w:p>
  </w:footnote>
  <w:footnote w:id="17">
    <w:p w14:paraId="5C9FCFA8" w14:textId="04C804E3" w:rsidR="00EA244C" w:rsidRDefault="00EA244C">
      <w:pPr>
        <w:pStyle w:val="FootnoteText"/>
      </w:pPr>
      <w:r>
        <w:rPr>
          <w:rStyle w:val="FootnoteReference"/>
        </w:rPr>
        <w:footnoteRef/>
      </w:r>
      <w:r>
        <w:t xml:space="preserve"> </w:t>
      </w:r>
      <w:r>
        <w:tab/>
        <w:t>National Lottery Heritage Fund data.</w:t>
      </w:r>
    </w:p>
  </w:footnote>
  <w:footnote w:id="18">
    <w:p w14:paraId="79EE372B" w14:textId="12604BC5" w:rsidR="00EA244C" w:rsidRDefault="00EA244C">
      <w:pPr>
        <w:pStyle w:val="FootnoteText"/>
      </w:pPr>
      <w:r>
        <w:rPr>
          <w:rStyle w:val="FootnoteReference"/>
        </w:rPr>
        <w:footnoteRef/>
      </w:r>
      <w:r>
        <w:t xml:space="preserve"> </w:t>
      </w:r>
      <w:r>
        <w:tab/>
        <w:t>National Lottery Heritage Fund data.</w:t>
      </w:r>
    </w:p>
  </w:footnote>
  <w:footnote w:id="19">
    <w:p w14:paraId="42C77657" w14:textId="0641A1DA" w:rsidR="00EA244C" w:rsidRDefault="00EA244C">
      <w:pPr>
        <w:pStyle w:val="FootnoteText"/>
      </w:pPr>
      <w:r>
        <w:rPr>
          <w:rStyle w:val="FootnoteReference"/>
        </w:rPr>
        <w:footnoteRef/>
      </w:r>
      <w:r>
        <w:t xml:space="preserve"> </w:t>
      </w:r>
      <w:r>
        <w:tab/>
        <w:t>National Lottery Heritage Fund data.</w:t>
      </w:r>
    </w:p>
  </w:footnote>
  <w:footnote w:id="20">
    <w:p w14:paraId="7913BC0C" w14:textId="77777777" w:rsidR="00EA244C" w:rsidRDefault="00EA244C">
      <w:pPr>
        <w:pStyle w:val="FootnoteText"/>
      </w:pPr>
      <w:r>
        <w:rPr>
          <w:rStyle w:val="FootnoteReference"/>
        </w:rPr>
        <w:footnoteRef/>
      </w:r>
      <w:r>
        <w:t xml:space="preserve"> </w:t>
      </w:r>
      <w:r>
        <w:tab/>
      </w:r>
      <w:hyperlink r:id="rId1" w:history="1">
        <w:r w:rsidRPr="00CB5C9C">
          <w:rPr>
            <w:rStyle w:val="Hyperlink"/>
          </w:rPr>
          <w:t>https://www.nationalchurchestrust.org/how-we-help/map-churches-chapels-and-meeting-houses-we-have-helped</w:t>
        </w:r>
      </w:hyperlink>
      <w:r>
        <w:t xml:space="preserve"> </w:t>
      </w:r>
    </w:p>
  </w:footnote>
  <w:footnote w:id="21">
    <w:p w14:paraId="05220D67" w14:textId="7433ED3F" w:rsidR="00EA244C" w:rsidRDefault="00EA244C">
      <w:pPr>
        <w:pStyle w:val="FootnoteText"/>
      </w:pPr>
      <w:r>
        <w:rPr>
          <w:rStyle w:val="FootnoteReference"/>
        </w:rPr>
        <w:footnoteRef/>
      </w:r>
      <w:r>
        <w:t xml:space="preserve"> </w:t>
      </w:r>
      <w:r>
        <w:tab/>
      </w:r>
      <w:r w:rsidRPr="0056239D">
        <w:t xml:space="preserve">Allchurches Trust Limited (2017) </w:t>
      </w:r>
      <w:hyperlink r:id="rId2" w:history="1">
        <w:r w:rsidRPr="0056239D">
          <w:rPr>
            <w:rStyle w:val="Hyperlink"/>
          </w:rPr>
          <w:t>https://www.allchurches.co.uk/about</w:t>
        </w:r>
      </w:hyperlink>
      <w:r>
        <w:t xml:space="preserve"> </w:t>
      </w:r>
    </w:p>
  </w:footnote>
  <w:footnote w:id="22">
    <w:p w14:paraId="1B00125E" w14:textId="227C1C32" w:rsidR="00EA244C" w:rsidRDefault="00EA244C">
      <w:pPr>
        <w:pStyle w:val="FootnoteText"/>
      </w:pPr>
      <w:r>
        <w:rPr>
          <w:rStyle w:val="FootnoteReference"/>
        </w:rPr>
        <w:footnoteRef/>
      </w:r>
      <w:r>
        <w:t xml:space="preserve"> </w:t>
      </w:r>
      <w:r>
        <w:tab/>
        <w:t>Percentages may not sum to 100% due to rounding.</w:t>
      </w:r>
    </w:p>
  </w:footnote>
  <w:footnote w:id="23">
    <w:p w14:paraId="0668D168" w14:textId="54F55AB9" w:rsidR="00EA244C" w:rsidRDefault="00EA244C">
      <w:pPr>
        <w:pStyle w:val="FootnoteText"/>
      </w:pPr>
      <w:r w:rsidRPr="00A74A7F">
        <w:rPr>
          <w:rStyle w:val="FootnoteReference"/>
        </w:rPr>
        <w:footnoteRef/>
      </w:r>
      <w:r w:rsidRPr="00A74A7F">
        <w:t xml:space="preserve"> </w:t>
      </w:r>
      <w:r w:rsidRPr="00A74A7F">
        <w:tab/>
        <w:t xml:space="preserve">The ongoing evaluation of the Grants for Places of Worship fund provides </w:t>
      </w:r>
      <w:r>
        <w:t xml:space="preserve">the </w:t>
      </w:r>
      <w:r w:rsidRPr="00A74A7F">
        <w:t xml:space="preserve">most detail on the condition of buildings after </w:t>
      </w:r>
      <w:r>
        <w:t>project</w:t>
      </w:r>
      <w:r w:rsidRPr="00A74A7F">
        <w:t xml:space="preserve">s are undertaken of the evaluations reviewed. This evaluation includes a series of follow-up interviews after </w:t>
      </w:r>
      <w:r>
        <w:t>project</w:t>
      </w:r>
      <w:r w:rsidRPr="00A74A7F">
        <w:t>s are complete, including si</w:t>
      </w:r>
      <w:r>
        <w:t>te</w:t>
      </w:r>
      <w:r w:rsidRPr="00A74A7F">
        <w:t xml:space="preserve"> visits in some cases.</w:t>
      </w:r>
    </w:p>
  </w:footnote>
  <w:footnote w:id="24">
    <w:p w14:paraId="02DA5BFC" w14:textId="3E97F555" w:rsidR="00EA244C" w:rsidRDefault="00EA244C" w:rsidP="007A0ABD">
      <w:pPr>
        <w:pStyle w:val="FootnoteText"/>
      </w:pPr>
      <w:r>
        <w:rPr>
          <w:rStyle w:val="FootnoteReference"/>
        </w:rPr>
        <w:footnoteRef/>
      </w:r>
      <w:r>
        <w:t xml:space="preserve"> </w:t>
      </w:r>
      <w:r>
        <w:tab/>
        <w:t>The Maryland Scale is a 5-point scale for evaluation methodologies, where 1 is the lowest and 5 is the highest. Level 1 represents cross-sectional or before-and-after comparisons but without use of a control group or control variables.</w:t>
      </w:r>
    </w:p>
    <w:p w14:paraId="0E0792C4" w14:textId="689F48B6" w:rsidR="00EA244C" w:rsidRDefault="00EA244C" w:rsidP="008C2A6B">
      <w:pPr>
        <w:pStyle w:val="FootnoteText"/>
        <w:ind w:firstLine="0"/>
      </w:pPr>
      <w:r>
        <w:t xml:space="preserve">The two evaluations that use control groups could be higher on the Maryland Scale depending on the precise approach used, but the documents reviewed did not provide sufficient detail to make an exact assessment.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leftFromText="181" w:rightFromText="181" w:vertAnchor="page" w:horzAnchor="margin" w:tblpXSpec="right" w:tblpY="965"/>
      <w:tblW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969"/>
    </w:tblGrid>
    <w:tr w:rsidR="00EA244C" w14:paraId="52461193" w14:textId="77777777" w:rsidTr="00AC51F7">
      <w:trPr>
        <w:trHeight w:val="1418"/>
      </w:trPr>
      <w:tc>
        <w:tcPr>
          <w:tcW w:w="3969" w:type="dxa"/>
        </w:tcPr>
        <w:p w14:paraId="7AC4282C" w14:textId="77777777" w:rsidR="00EA244C" w:rsidRDefault="00EA244C" w:rsidP="00191A3C">
          <w:pPr>
            <w:pStyle w:val="GraphicRight"/>
          </w:pPr>
          <w:r w:rsidRPr="00206CBA">
            <w:rPr>
              <w:noProof/>
              <w:lang w:eastAsia="en-GB"/>
            </w:rPr>
            <w:drawing>
              <wp:inline distT="0" distB="0" distL="0" distR="0" wp14:anchorId="6C12CADA" wp14:editId="27FD0156">
                <wp:extent cx="2252181" cy="801913"/>
                <wp:effectExtent l="0" t="0" r="0" b="0"/>
                <wp:docPr id="3726" name="Picture 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61523" cy="805239"/>
                        </a:xfrm>
                        <a:prstGeom prst="rect">
                          <a:avLst/>
                        </a:prstGeom>
                        <a:noFill/>
                        <a:ln>
                          <a:noFill/>
                        </a:ln>
                      </pic:spPr>
                    </pic:pic>
                  </a:graphicData>
                </a:graphic>
              </wp:inline>
            </w:drawing>
          </w:r>
        </w:p>
      </w:tc>
    </w:tr>
  </w:tbl>
  <w:p w14:paraId="651D1C53" w14:textId="77777777" w:rsidR="00EA244C" w:rsidRDefault="00EA244C">
    <w:pPr>
      <w:pStyle w:val="Header"/>
    </w:pPr>
    <w:r>
      <w:rPr>
        <w:noProof/>
        <w:lang w:eastAsia="en-GB"/>
      </w:rPr>
      <mc:AlternateContent>
        <mc:Choice Requires="wps">
          <w:drawing>
            <wp:anchor distT="0" distB="0" distL="114300" distR="114300" simplePos="0" relativeHeight="251658752" behindDoc="0" locked="1" layoutInCell="1" allowOverlap="1" wp14:anchorId="302908B3" wp14:editId="313F874E">
              <wp:simplePos x="0" y="0"/>
              <wp:positionH relativeFrom="margin">
                <wp:align>right</wp:align>
              </wp:positionH>
              <wp:positionV relativeFrom="paragraph">
                <wp:posOffset>2132330</wp:posOffset>
              </wp:positionV>
              <wp:extent cx="2634615" cy="1709420"/>
              <wp:effectExtent l="0" t="0" r="0" b="0"/>
              <wp:wrapNone/>
              <wp:docPr id="4" name="DisclaimerTextBox" hidden="1"/>
              <wp:cNvGraphicFramePr/>
              <a:graphic xmlns:a="http://schemas.openxmlformats.org/drawingml/2006/main">
                <a:graphicData uri="http://schemas.microsoft.com/office/word/2010/wordprocessingShape">
                  <wps:wsp>
                    <wps:cNvSpPr txBox="1"/>
                    <wps:spPr>
                      <a:xfrm>
                        <a:off x="0" y="0"/>
                        <a:ext cx="2634615" cy="1709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400CE8" w14:textId="77777777" w:rsidR="00EA244C" w:rsidRDefault="00EA244C" w:rsidP="006A1DAE">
                          <w:pPr>
                            <w:pStyle w:val="Disclaimer"/>
                          </w:pPr>
                          <w:r>
                            <w:t>The Frontier Economics network consists of two separate groups, Frontier Economics Limited (incorporated in the UK) and Frontier Economics Pty Limited (incorporated in Australia). The two groups are independently owned, and legal commitments entered into by one group does not impose any obligations on the other group in the network.</w:t>
                          </w:r>
                        </w:p>
                        <w:p w14:paraId="3F3BDF5F" w14:textId="77777777" w:rsidR="00EA244C" w:rsidRPr="006A1DAE" w:rsidRDefault="00EA244C" w:rsidP="006A1DAE">
                          <w:pPr>
                            <w:pStyle w:val="Disclaim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2908B3" id="_x0000_t202" coordsize="21600,21600" o:spt="202" path="m,l,21600r21600,l21600,xe">
              <v:stroke joinstyle="miter"/>
              <v:path gradientshapeok="t" o:connecttype="rect"/>
            </v:shapetype>
            <v:shape id="DisclaimerTextBox" o:spid="_x0000_s1027" type="#_x0000_t202" style="position:absolute;left:0;text-align:left;margin-left:156.25pt;margin-top:167.9pt;width:207.45pt;height:134.6pt;z-index:251658752;visibility:hidden;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" filled="f" stroked="f" strokeweight=".5pt">
              <v:textbox inset="0,0,0,0">
                <w:txbxContent>
                  <w:p w14:paraId="07400CE8" w14:textId="77777777" w:rsidR="00EA244C" w:rsidRDefault="00EA244C" w:rsidP="006A1DAE">
                    <w:pPr>
                      <w:pStyle w:val="Disclaimer"/>
                    </w:pPr>
                    <w:r>
                      <w:t>The Frontier Economics network consists of two separate groups, Frontier Economics Limited (incorporated in the UK) and Frontier Economics Pty Limited (incorporated in Australia). The two groups are independently owned, and legal commitments entered into by one group does not impose any obligations on the other group in the network.</w:t>
                    </w:r>
                  </w:p>
                  <w:p w14:paraId="3F3BDF5F" w14:textId="77777777" w:rsidR="00EA244C" w:rsidRPr="006A1DAE" w:rsidRDefault="00EA244C" w:rsidP="006A1DAE">
                    <w:pPr>
                      <w:pStyle w:val="Disclaimer"/>
                    </w:pPr>
                  </w:p>
                </w:txbxContent>
              </v:textbox>
              <w10:wrap anchorx="margin"/>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044FF" w14:textId="77777777" w:rsidR="00EA244C" w:rsidRPr="00EB2C63" w:rsidRDefault="00EA244C" w:rsidP="00EB2C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EE97D" w14:textId="77777777" w:rsidR="00EA244C" w:rsidRDefault="00EA244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852" w:tblpY="852"/>
      <w:tblW w:w="10206" w:type="dxa"/>
      <w:tblLayout w:type="fixed"/>
      <w:tblCellMar>
        <w:left w:w="0" w:type="dxa"/>
        <w:right w:w="0" w:type="dxa"/>
      </w:tblCellMar>
      <w:tblLook w:val="0000" w:firstRow="0" w:lastRow="0" w:firstColumn="0" w:lastColumn="0" w:noHBand="0" w:noVBand="0"/>
    </w:tblPr>
    <w:tblGrid>
      <w:gridCol w:w="2044"/>
      <w:gridCol w:w="8162"/>
    </w:tblGrid>
    <w:tr w:rsidR="00EA244C" w:rsidRPr="00F57F90" w14:paraId="27A775E3" w14:textId="77777777" w:rsidTr="006806DC">
      <w:trPr>
        <w:trHeight w:hRule="exact" w:val="567"/>
      </w:trPr>
      <w:tc>
        <w:tcPr>
          <w:tcW w:w="2044" w:type="dxa"/>
        </w:tcPr>
        <w:p w14:paraId="0CDBC759" w14:textId="14123B45" w:rsidR="00EA244C" w:rsidRPr="000A0D97" w:rsidRDefault="00EA244C" w:rsidP="006806DC">
          <w:pPr>
            <w:pStyle w:val="DraftRef"/>
          </w:pPr>
          <w:r>
            <w:rPr>
              <w:noProof/>
            </w:rPr>
            <w:fldChar w:fldCharType="begin"/>
          </w:r>
          <w:r>
            <w:rPr>
              <w:noProof/>
            </w:rPr>
            <w:instrText xml:space="preserve"> STYLEREF  ~Draft </w:instrText>
          </w:r>
          <w:r>
            <w:rPr>
              <w:noProof/>
            </w:rPr>
            <w:fldChar w:fldCharType="end"/>
          </w:r>
        </w:p>
      </w:tc>
      <w:tc>
        <w:tcPr>
          <w:tcW w:w="8162" w:type="dxa"/>
        </w:tcPr>
        <w:p w14:paraId="667B6A3C" w14:textId="1A37C28B" w:rsidR="00EA244C" w:rsidRPr="00717597" w:rsidRDefault="00EA244C" w:rsidP="006806DC">
          <w:pPr>
            <w:pStyle w:val="Header"/>
          </w:pPr>
          <w:r>
            <w:rPr>
              <w:noProof/>
            </w:rPr>
            <w:fldChar w:fldCharType="begin"/>
          </w:r>
          <w:r>
            <w:rPr>
              <w:noProof/>
            </w:rPr>
            <w:instrText xml:space="preserve"> STYLEREF  "~DocTitle" </w:instrText>
          </w:r>
          <w:r>
            <w:rPr>
              <w:noProof/>
            </w:rPr>
            <w:fldChar w:fldCharType="separate"/>
          </w:r>
          <w:r w:rsidR="0049068F">
            <w:rPr>
              <w:noProof/>
            </w:rPr>
            <w:t>ENHANCING THE SUSTAINABILITY OF LISTED PLACES OF WORSHIP</w:t>
          </w:r>
          <w:r>
            <w:rPr>
              <w:noProof/>
            </w:rPr>
            <w:fldChar w:fldCharType="end"/>
          </w:r>
        </w:p>
      </w:tc>
    </w:tr>
  </w:tbl>
  <w:p w14:paraId="5E624321" w14:textId="77777777" w:rsidR="00EA244C" w:rsidRPr="00EB2C63" w:rsidRDefault="00EA244C" w:rsidP="006806D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852" w:tblpY="852"/>
      <w:tblW w:w="10206" w:type="dxa"/>
      <w:tblLayout w:type="fixed"/>
      <w:tblCellMar>
        <w:left w:w="0" w:type="dxa"/>
        <w:right w:w="0" w:type="dxa"/>
      </w:tblCellMar>
      <w:tblLook w:val="0000" w:firstRow="0" w:lastRow="0" w:firstColumn="0" w:lastColumn="0" w:noHBand="0" w:noVBand="0"/>
    </w:tblPr>
    <w:tblGrid>
      <w:gridCol w:w="2044"/>
      <w:gridCol w:w="8162"/>
    </w:tblGrid>
    <w:tr w:rsidR="00EA244C" w:rsidRPr="00B36984" w14:paraId="6DD79B29" w14:textId="77777777" w:rsidTr="0021208F">
      <w:trPr>
        <w:trHeight w:hRule="exact" w:val="567"/>
      </w:trPr>
      <w:tc>
        <w:tcPr>
          <w:tcW w:w="2044" w:type="dxa"/>
        </w:tcPr>
        <w:p w14:paraId="6005ED16" w14:textId="189553CF" w:rsidR="00EA244C" w:rsidRPr="00DC53CB" w:rsidRDefault="00EA244C" w:rsidP="00717597">
          <w:pPr>
            <w:pStyle w:val="DraftRef"/>
            <w:rPr>
              <w:sz w:val="24"/>
            </w:rPr>
          </w:pPr>
          <w:r>
            <w:rPr>
              <w:noProof/>
            </w:rPr>
            <w:fldChar w:fldCharType="begin"/>
          </w:r>
          <w:r>
            <w:rPr>
              <w:noProof/>
            </w:rPr>
            <w:instrText xml:space="preserve"> STYLEREF  ~Draft </w:instrText>
          </w:r>
          <w:r>
            <w:rPr>
              <w:noProof/>
            </w:rPr>
            <w:fldChar w:fldCharType="end"/>
          </w:r>
        </w:p>
      </w:tc>
      <w:tc>
        <w:tcPr>
          <w:tcW w:w="8162" w:type="dxa"/>
        </w:tcPr>
        <w:p w14:paraId="5E654366" w14:textId="72C09748" w:rsidR="00EA244C" w:rsidRPr="00B36984" w:rsidRDefault="00EA244C" w:rsidP="00717597">
          <w:pPr>
            <w:pStyle w:val="Header"/>
          </w:pPr>
          <w:r>
            <w:rPr>
              <w:noProof/>
            </w:rPr>
            <w:fldChar w:fldCharType="begin"/>
          </w:r>
          <w:r>
            <w:rPr>
              <w:noProof/>
            </w:rPr>
            <w:instrText xml:space="preserve"> STYLEREF  "~DocTitle" </w:instrText>
          </w:r>
          <w:r>
            <w:rPr>
              <w:noProof/>
            </w:rPr>
            <w:fldChar w:fldCharType="separate"/>
          </w:r>
          <w:r w:rsidR="0049068F">
            <w:rPr>
              <w:noProof/>
            </w:rPr>
            <w:t>ENHANCING THE SUSTAINABILITY OF LISTED PLACES OF WORSHIP</w:t>
          </w:r>
          <w:r>
            <w:rPr>
              <w:noProof/>
            </w:rPr>
            <w:fldChar w:fldCharType="end"/>
          </w:r>
        </w:p>
      </w:tc>
    </w:tr>
  </w:tbl>
  <w:p w14:paraId="03685E72" w14:textId="77777777" w:rsidR="00EA244C" w:rsidRPr="00580ADA" w:rsidRDefault="00EA244C" w:rsidP="00717597">
    <w:pPr>
      <w:pStyle w:val="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70244"/>
    <w:multiLevelType w:val="multilevel"/>
    <w:tmpl w:val="0809001D"/>
    <w:name w:val="SecHead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54C52E5"/>
    <w:multiLevelType w:val="multilevel"/>
    <w:tmpl w:val="844A82D2"/>
    <w:name w:val="NumberedList3"/>
    <w:numStyleLink w:val="ListNumStyle"/>
  </w:abstractNum>
  <w:abstractNum w:abstractNumId="2" w15:restartNumberingAfterBreak="0">
    <w:nsid w:val="059679F8"/>
    <w:multiLevelType w:val="multilevel"/>
    <w:tmpl w:val="22D45FDC"/>
    <w:name w:val="ParaNumBulletList2"/>
    <w:lvl w:ilvl="0">
      <w:start w:val="1"/>
      <w:numFmt w:val="decimal"/>
      <w:lvlText w:val="%1."/>
      <w:lvlJc w:val="left"/>
      <w:pPr>
        <w:tabs>
          <w:tab w:val="num" w:pos="340"/>
        </w:tabs>
        <w:ind w:left="340" w:hanging="340"/>
      </w:pPr>
      <w:rPr>
        <w:rFonts w:hint="default"/>
        <w:color w:val="E83F35" w:themeColor="accent1"/>
      </w:rPr>
    </w:lvl>
    <w:lvl w:ilvl="1">
      <w:start w:val="1"/>
      <w:numFmt w:val="lowerLetter"/>
      <w:lvlText w:val="%2."/>
      <w:lvlJc w:val="left"/>
      <w:pPr>
        <w:tabs>
          <w:tab w:val="num" w:pos="680"/>
        </w:tabs>
        <w:ind w:left="680" w:hanging="340"/>
      </w:pPr>
      <w:rPr>
        <w:rFonts w:hint="default"/>
        <w:color w:val="E83F35" w:themeColor="accent1"/>
      </w:rPr>
    </w:lvl>
    <w:lvl w:ilvl="2">
      <w:start w:val="1"/>
      <w:numFmt w:val="lowerRoman"/>
      <w:lvlText w:val="%3."/>
      <w:lvlJc w:val="left"/>
      <w:pPr>
        <w:tabs>
          <w:tab w:val="num" w:pos="1021"/>
        </w:tabs>
        <w:ind w:left="1021" w:hanging="341"/>
      </w:pPr>
      <w:rPr>
        <w:rFonts w:hint="default"/>
        <w:color w:val="E83F35" w:themeColor="accent1"/>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 w15:restartNumberingAfterBreak="0">
    <w:nsid w:val="09787125"/>
    <w:multiLevelType w:val="multilevel"/>
    <w:tmpl w:val="8A4E6DC2"/>
    <w:name w:val="SecHeadList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16314C"/>
    <w:multiLevelType w:val="hybridMultilevel"/>
    <w:tmpl w:val="9FE2184A"/>
    <w:lvl w:ilvl="0" w:tplc="39F6F90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8A5276"/>
    <w:multiLevelType w:val="multilevel"/>
    <w:tmpl w:val="0809001D"/>
    <w:name w:val="SecHeadList5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B8A67C9"/>
    <w:multiLevelType w:val="multilevel"/>
    <w:tmpl w:val="4C70D716"/>
    <w:name w:val="ParaNumBulletList"/>
    <w:lvl w:ilvl="0">
      <w:start w:val="1"/>
      <w:numFmt w:val="none"/>
      <w:lvlText w:val=""/>
      <w:lvlJc w:val="left"/>
      <w:pPr>
        <w:ind w:left="340" w:hanging="340"/>
      </w:pPr>
      <w:rPr>
        <w:rFonts w:hint="default"/>
        <w:color w:val="E83F35" w:themeColor="accent1"/>
      </w:rPr>
    </w:lvl>
    <w:lvl w:ilvl="1">
      <w:start w:val="1"/>
      <w:numFmt w:val="none"/>
      <w:lvlText w:val=""/>
      <w:lvlJc w:val="left"/>
      <w:pPr>
        <w:ind w:left="0" w:firstLine="0"/>
      </w:pPr>
      <w:rPr>
        <w:rFonts w:hint="default"/>
        <w:color w:val="E83F35" w:themeColor="accent1"/>
      </w:rPr>
    </w:lvl>
    <w:lvl w:ilvl="2">
      <w:start w:val="1"/>
      <w:numFmt w:val="none"/>
      <w:lvlText w:val=""/>
      <w:lvlJc w:val="left"/>
      <w:pPr>
        <w:ind w:left="0" w:firstLine="0"/>
      </w:pPr>
      <w:rPr>
        <w:rFonts w:hint="default"/>
        <w:color w:val="E83F35" w:themeColor="accent1"/>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7" w15:restartNumberingAfterBreak="0">
    <w:nsid w:val="14B21A57"/>
    <w:multiLevelType w:val="multilevel"/>
    <w:tmpl w:val="87A2E520"/>
    <w:name w:val="AppHeadList"/>
    <w:styleLink w:val="AppListStyle"/>
    <w:lvl w:ilvl="0">
      <w:start w:val="1"/>
      <w:numFmt w:val="upperLetter"/>
      <w:lvlRestart w:val="0"/>
      <w:pStyle w:val="AnxHead"/>
      <w:lvlText w:val="Annex %1"/>
      <w:lvlJc w:val="left"/>
      <w:pPr>
        <w:tabs>
          <w:tab w:val="num" w:pos="1559"/>
        </w:tabs>
        <w:ind w:left="1559" w:hanging="2268"/>
      </w:pPr>
      <w:rPr>
        <w:rFonts w:ascii="Arial" w:hAnsi="Arial" w:cs="Arial" w:hint="default"/>
        <w:b/>
        <w:bCs/>
        <w:i w:val="0"/>
        <w:color w:val="E83F35" w:themeColor="accent1"/>
        <w:sz w:val="40"/>
      </w:rPr>
    </w:lvl>
    <w:lvl w:ilvl="1">
      <w:start w:val="1"/>
      <w:numFmt w:val="decimal"/>
      <w:pStyle w:val="AnxSubHead"/>
      <w:lvlText w:val="%1.%2"/>
      <w:lvlJc w:val="right"/>
      <w:pPr>
        <w:tabs>
          <w:tab w:val="num" w:pos="0"/>
        </w:tabs>
        <w:ind w:left="0" w:hanging="198"/>
      </w:pPr>
      <w:rPr>
        <w:rFonts w:ascii="Arial" w:hAnsi="Arial" w:cs="Arial" w:hint="default"/>
        <w:b w:val="0"/>
        <w:i w:val="0"/>
        <w:color w:val="E83F35" w:themeColor="accent1"/>
        <w:sz w:val="36"/>
      </w:rPr>
    </w:lvl>
    <w:lvl w:ilvl="2">
      <w:start w:val="1"/>
      <w:numFmt w:val="decimal"/>
      <w:pStyle w:val="AnxMinorSubHead"/>
      <w:lvlText w:val="%1.%2.%3"/>
      <w:lvlJc w:val="right"/>
      <w:pPr>
        <w:tabs>
          <w:tab w:val="num" w:pos="0"/>
        </w:tabs>
        <w:ind w:left="0" w:hanging="198"/>
      </w:pPr>
      <w:rPr>
        <w:rFonts w:ascii="Arial" w:hAnsi="Arial" w:cs="Arial" w:hint="default"/>
        <w:b w:val="0"/>
        <w:i w:val="0"/>
        <w:color w:val="E83F35" w:themeColor="accent1"/>
        <w:sz w:val="30"/>
      </w:rPr>
    </w:lvl>
    <w:lvl w:ilvl="3">
      <w:start w:val="1"/>
      <w:numFmt w:val="none"/>
      <w:suff w:val="nothing"/>
      <w:lvlText w:val=""/>
      <w:lvlJc w:val="left"/>
      <w:pPr>
        <w:ind w:left="709" w:firstLine="0"/>
      </w:pPr>
      <w:rPr>
        <w:rFonts w:hint="default"/>
      </w:rPr>
    </w:lvl>
    <w:lvl w:ilvl="4">
      <w:start w:val="1"/>
      <w:numFmt w:val="none"/>
      <w:suff w:val="nothing"/>
      <w:lvlText w:val=""/>
      <w:lvlJc w:val="left"/>
      <w:pPr>
        <w:ind w:left="709" w:firstLine="0"/>
      </w:pPr>
      <w:rPr>
        <w:rFonts w:hint="default"/>
      </w:rPr>
    </w:lvl>
    <w:lvl w:ilvl="5">
      <w:start w:val="1"/>
      <w:numFmt w:val="none"/>
      <w:suff w:val="nothing"/>
      <w:lvlText w:val=""/>
      <w:lvlJc w:val="left"/>
      <w:pPr>
        <w:ind w:left="709" w:firstLine="0"/>
      </w:pPr>
      <w:rPr>
        <w:rFonts w:hint="default"/>
      </w:rPr>
    </w:lvl>
    <w:lvl w:ilvl="6">
      <w:start w:val="1"/>
      <w:numFmt w:val="none"/>
      <w:suff w:val="nothing"/>
      <w:lvlText w:val=""/>
      <w:lvlJc w:val="left"/>
      <w:pPr>
        <w:ind w:left="709" w:firstLine="0"/>
      </w:pPr>
      <w:rPr>
        <w:rFonts w:hint="default"/>
      </w:rPr>
    </w:lvl>
    <w:lvl w:ilvl="7">
      <w:start w:val="1"/>
      <w:numFmt w:val="none"/>
      <w:suff w:val="nothing"/>
      <w:lvlText w:val=""/>
      <w:lvlJc w:val="left"/>
      <w:pPr>
        <w:ind w:left="709" w:firstLine="0"/>
      </w:pPr>
      <w:rPr>
        <w:rFonts w:hint="default"/>
      </w:rPr>
    </w:lvl>
    <w:lvl w:ilvl="8">
      <w:start w:val="1"/>
      <w:numFmt w:val="none"/>
      <w:suff w:val="nothing"/>
      <w:lvlText w:val=""/>
      <w:lvlJc w:val="left"/>
      <w:pPr>
        <w:ind w:left="709" w:firstLine="0"/>
      </w:pPr>
      <w:rPr>
        <w:rFonts w:hint="default"/>
      </w:rPr>
    </w:lvl>
  </w:abstractNum>
  <w:abstractNum w:abstractNumId="8" w15:restartNumberingAfterBreak="0">
    <w:nsid w:val="14B63999"/>
    <w:multiLevelType w:val="multilevel"/>
    <w:tmpl w:val="87A2E520"/>
    <w:name w:val="AppHeadList2"/>
    <w:numStyleLink w:val="AppListStyle"/>
  </w:abstractNum>
  <w:abstractNum w:abstractNumId="9" w15:restartNumberingAfterBreak="0">
    <w:nsid w:val="1B37531D"/>
    <w:multiLevelType w:val="multilevel"/>
    <w:tmpl w:val="844A82D2"/>
    <w:name w:val="NumberedList4"/>
    <w:numStyleLink w:val="ListNumStyle"/>
  </w:abstractNum>
  <w:abstractNum w:abstractNumId="10" w15:restartNumberingAfterBreak="0">
    <w:nsid w:val="1CB458B4"/>
    <w:multiLevelType w:val="multilevel"/>
    <w:tmpl w:val="113A5250"/>
    <w:name w:val="ListNumBulletList2"/>
    <w:lvl w:ilvl="0">
      <w:start w:val="1"/>
      <w:numFmt w:val="decimal"/>
      <w:lvlText w:val="%1."/>
      <w:lvlJc w:val="left"/>
      <w:pPr>
        <w:tabs>
          <w:tab w:val="num" w:pos="340"/>
        </w:tabs>
        <w:ind w:left="340" w:hanging="340"/>
      </w:pPr>
      <w:rPr>
        <w:rFonts w:hint="default"/>
        <w:color w:val="E83F35" w:themeColor="accent1"/>
      </w:rPr>
    </w:lvl>
    <w:lvl w:ilvl="1">
      <w:start w:val="1"/>
      <w:numFmt w:val="lowerLetter"/>
      <w:lvlText w:val="%2."/>
      <w:lvlJc w:val="left"/>
      <w:pPr>
        <w:tabs>
          <w:tab w:val="num" w:pos="680"/>
        </w:tabs>
        <w:ind w:left="680" w:hanging="340"/>
      </w:pPr>
      <w:rPr>
        <w:rFonts w:hint="default"/>
        <w:color w:val="E83F35" w:themeColor="accent1"/>
      </w:rPr>
    </w:lvl>
    <w:lvl w:ilvl="2">
      <w:start w:val="1"/>
      <w:numFmt w:val="lowerRoman"/>
      <w:lvlText w:val="%3."/>
      <w:lvlJc w:val="left"/>
      <w:pPr>
        <w:tabs>
          <w:tab w:val="num" w:pos="1021"/>
        </w:tabs>
        <w:ind w:left="1021" w:hanging="341"/>
      </w:pPr>
      <w:rPr>
        <w:rFonts w:hint="default"/>
        <w:color w:val="E83F35" w:themeColor="accent1"/>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1" w15:restartNumberingAfterBreak="0">
    <w:nsid w:val="268571AF"/>
    <w:multiLevelType w:val="multilevel"/>
    <w:tmpl w:val="8AE871F2"/>
    <w:name w:val="SecHeadList5"/>
    <w:numStyleLink w:val="SecListStyle1"/>
  </w:abstractNum>
  <w:abstractNum w:abstractNumId="12" w15:restartNumberingAfterBreak="0">
    <w:nsid w:val="27081D5C"/>
    <w:multiLevelType w:val="hybridMultilevel"/>
    <w:tmpl w:val="8310926A"/>
    <w:lvl w:ilvl="0" w:tplc="236095FC">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837CA8"/>
    <w:multiLevelType w:val="hybridMultilevel"/>
    <w:tmpl w:val="04AED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3E56FB"/>
    <w:multiLevelType w:val="multilevel"/>
    <w:tmpl w:val="AAB08E7C"/>
    <w:name w:val="SeqParaList2"/>
    <w:numStyleLink w:val="SeqParaListStyle"/>
  </w:abstractNum>
  <w:abstractNum w:abstractNumId="15" w15:restartNumberingAfterBreak="0">
    <w:nsid w:val="2D4F5981"/>
    <w:multiLevelType w:val="multilevel"/>
    <w:tmpl w:val="9B1ABCF4"/>
    <w:name w:val="ListBulletList"/>
    <w:lvl w:ilvl="0">
      <w:start w:val="1"/>
      <w:numFmt w:val="bullet"/>
      <w:pStyle w:val="ListBullet1"/>
      <w:lvlText w:val=""/>
      <w:lvlJc w:val="left"/>
      <w:pPr>
        <w:tabs>
          <w:tab w:val="num" w:pos="340"/>
        </w:tabs>
        <w:ind w:left="340" w:hanging="340"/>
      </w:pPr>
      <w:rPr>
        <w:rFonts w:ascii="Wingdings 2" w:hAnsi="Wingdings 2" w:hint="default"/>
        <w:color w:val="E83F35" w:themeColor="accent1"/>
      </w:rPr>
    </w:lvl>
    <w:lvl w:ilvl="1">
      <w:start w:val="1"/>
      <w:numFmt w:val="bullet"/>
      <w:pStyle w:val="ListBullet2"/>
      <w:lvlText w:val="□"/>
      <w:lvlJc w:val="left"/>
      <w:pPr>
        <w:tabs>
          <w:tab w:val="num" w:pos="624"/>
        </w:tabs>
        <w:ind w:left="624" w:hanging="340"/>
      </w:pPr>
      <w:rPr>
        <w:rFonts w:ascii="Calibri" w:hAnsi="Calibri" w:hint="default"/>
        <w:color w:val="E83F35" w:themeColor="accent1"/>
      </w:rPr>
    </w:lvl>
    <w:lvl w:ilvl="2">
      <w:start w:val="1"/>
      <w:numFmt w:val="bullet"/>
      <w:pStyle w:val="ListBullet3"/>
      <w:lvlText w:val="–"/>
      <w:lvlJc w:val="left"/>
      <w:pPr>
        <w:tabs>
          <w:tab w:val="num" w:pos="1021"/>
        </w:tabs>
        <w:ind w:left="1021" w:hanging="341"/>
      </w:pPr>
      <w:rPr>
        <w:rFonts w:ascii="(none)" w:hAnsi="(none)" w:hint="default"/>
        <w:color w:val="E83F35" w:themeColor="accent1"/>
      </w:rPr>
    </w:lvl>
    <w:lvl w:ilvl="3">
      <w:start w:val="1"/>
      <w:numFmt w:val="bullet"/>
      <w:lvlText w:val=""/>
      <w:lvlJc w:val="left"/>
      <w:pPr>
        <w:tabs>
          <w:tab w:val="num" w:pos="0"/>
        </w:tabs>
        <w:ind w:left="1588" w:hanging="397"/>
      </w:pPr>
      <w:rPr>
        <w:rFonts w:ascii="Symbol" w:hAnsi="Symbol" w:cs="Times New Roman" w:hint="default"/>
      </w:rPr>
    </w:lvl>
    <w:lvl w:ilvl="4">
      <w:start w:val="1"/>
      <w:numFmt w:val="bullet"/>
      <w:lvlText w:val="o"/>
      <w:lvlJc w:val="left"/>
      <w:pPr>
        <w:tabs>
          <w:tab w:val="num" w:pos="0"/>
        </w:tabs>
        <w:ind w:left="1985" w:hanging="397"/>
      </w:pPr>
      <w:rPr>
        <w:rFonts w:ascii="Courier New" w:hAnsi="Courier New" w:cs="Courier New" w:hint="default"/>
      </w:rPr>
    </w:lvl>
    <w:lvl w:ilvl="5">
      <w:start w:val="1"/>
      <w:numFmt w:val="bullet"/>
      <w:lvlText w:val=""/>
      <w:lvlJc w:val="left"/>
      <w:pPr>
        <w:tabs>
          <w:tab w:val="num" w:pos="0"/>
        </w:tabs>
        <w:ind w:left="2382" w:hanging="397"/>
      </w:pPr>
      <w:rPr>
        <w:rFonts w:ascii="Wingdings" w:hAnsi="Wingdings" w:hint="default"/>
      </w:rPr>
    </w:lvl>
    <w:lvl w:ilvl="6">
      <w:start w:val="1"/>
      <w:numFmt w:val="bullet"/>
      <w:lvlText w:val=""/>
      <w:lvlJc w:val="left"/>
      <w:pPr>
        <w:tabs>
          <w:tab w:val="num" w:pos="0"/>
        </w:tabs>
        <w:ind w:left="2779" w:hanging="397"/>
      </w:pPr>
      <w:rPr>
        <w:rFonts w:ascii="Symbol" w:hAnsi="Symbol" w:hint="default"/>
      </w:rPr>
    </w:lvl>
    <w:lvl w:ilvl="7">
      <w:start w:val="1"/>
      <w:numFmt w:val="bullet"/>
      <w:lvlText w:val="o"/>
      <w:lvlJc w:val="left"/>
      <w:pPr>
        <w:tabs>
          <w:tab w:val="num" w:pos="0"/>
        </w:tabs>
        <w:ind w:left="3176" w:hanging="397"/>
      </w:pPr>
      <w:rPr>
        <w:rFonts w:ascii="Courier New" w:hAnsi="Courier New" w:cs="Courier New" w:hint="default"/>
      </w:rPr>
    </w:lvl>
    <w:lvl w:ilvl="8">
      <w:start w:val="1"/>
      <w:numFmt w:val="bullet"/>
      <w:lvlText w:val=""/>
      <w:lvlJc w:val="left"/>
      <w:pPr>
        <w:tabs>
          <w:tab w:val="num" w:pos="0"/>
        </w:tabs>
        <w:ind w:left="3573" w:hanging="397"/>
      </w:pPr>
      <w:rPr>
        <w:rFonts w:ascii="Wingdings" w:hAnsi="Wingdings" w:hint="default"/>
      </w:rPr>
    </w:lvl>
  </w:abstractNum>
  <w:abstractNum w:abstractNumId="16" w15:restartNumberingAfterBreak="0">
    <w:nsid w:val="35E67AB2"/>
    <w:multiLevelType w:val="multilevel"/>
    <w:tmpl w:val="844A82D2"/>
    <w:name w:val="NumberedList"/>
    <w:styleLink w:val="ListNumStyle"/>
    <w:lvl w:ilvl="0">
      <w:start w:val="1"/>
      <w:numFmt w:val="decimal"/>
      <w:pStyle w:val="ListNumBullet1"/>
      <w:lvlText w:val="%1."/>
      <w:lvlJc w:val="left"/>
      <w:pPr>
        <w:tabs>
          <w:tab w:val="num" w:pos="340"/>
        </w:tabs>
        <w:ind w:left="340" w:hanging="340"/>
      </w:pPr>
      <w:rPr>
        <w:rFonts w:hint="default"/>
        <w:color w:val="37424A" w:themeColor="text1"/>
      </w:rPr>
    </w:lvl>
    <w:lvl w:ilvl="1">
      <w:start w:val="1"/>
      <w:numFmt w:val="lowerLetter"/>
      <w:pStyle w:val="ListNumBullet2"/>
      <w:lvlText w:val="%2."/>
      <w:lvlJc w:val="left"/>
      <w:pPr>
        <w:tabs>
          <w:tab w:val="num" w:pos="680"/>
        </w:tabs>
        <w:ind w:left="680" w:hanging="340"/>
      </w:pPr>
      <w:rPr>
        <w:rFonts w:hint="default"/>
        <w:color w:val="37424A" w:themeColor="text1"/>
      </w:rPr>
    </w:lvl>
    <w:lvl w:ilvl="2">
      <w:start w:val="1"/>
      <w:numFmt w:val="lowerRoman"/>
      <w:pStyle w:val="ListNumBullet3"/>
      <w:lvlText w:val="%3."/>
      <w:lvlJc w:val="left"/>
      <w:pPr>
        <w:tabs>
          <w:tab w:val="num" w:pos="1021"/>
        </w:tabs>
        <w:ind w:left="1021" w:hanging="341"/>
      </w:pPr>
      <w:rPr>
        <w:rFonts w:hint="default"/>
        <w:color w:val="37424A" w:themeColor="tex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DEC37EE"/>
    <w:multiLevelType w:val="hybridMultilevel"/>
    <w:tmpl w:val="A644F07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0C38EF"/>
    <w:multiLevelType w:val="multilevel"/>
    <w:tmpl w:val="AAB08E7C"/>
    <w:name w:val="ParaNumBulletListStyle2"/>
    <w:numStyleLink w:val="SeqParaListStyle"/>
  </w:abstractNum>
  <w:abstractNum w:abstractNumId="19" w15:restartNumberingAfterBreak="0">
    <w:nsid w:val="44F53080"/>
    <w:multiLevelType w:val="multilevel"/>
    <w:tmpl w:val="844A82D2"/>
    <w:name w:val="ParaNumBulletList32"/>
    <w:numStyleLink w:val="ListNumStyle"/>
  </w:abstractNum>
  <w:abstractNum w:abstractNumId="20" w15:restartNumberingAfterBreak="0">
    <w:nsid w:val="45A74DB7"/>
    <w:multiLevelType w:val="hybridMultilevel"/>
    <w:tmpl w:val="CD281D8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307453"/>
    <w:multiLevelType w:val="hybridMultilevel"/>
    <w:tmpl w:val="74C04DA8"/>
    <w:lvl w:ilvl="0" w:tplc="9DCAFCA8">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2" w15:restartNumberingAfterBreak="0">
    <w:nsid w:val="4A0744BE"/>
    <w:multiLevelType w:val="multilevel"/>
    <w:tmpl w:val="407056D8"/>
    <w:lvl w:ilvl="0">
      <w:start w:val="1"/>
      <w:numFmt w:val="bullet"/>
      <w:pStyle w:val="ParaBullet1"/>
      <w:lvlText w:val=""/>
      <w:lvlJc w:val="left"/>
      <w:pPr>
        <w:tabs>
          <w:tab w:val="num" w:pos="340"/>
        </w:tabs>
        <w:ind w:left="340" w:hanging="340"/>
      </w:pPr>
      <w:rPr>
        <w:rFonts w:ascii="Wingdings 2" w:hAnsi="Wingdings 2" w:cs="Wingdings 2" w:hint="default"/>
        <w:color w:val="E83F35" w:themeColor="accent1"/>
      </w:rPr>
    </w:lvl>
    <w:lvl w:ilvl="1">
      <w:start w:val="1"/>
      <w:numFmt w:val="bullet"/>
      <w:pStyle w:val="ParaBullet2"/>
      <w:lvlText w:val="□"/>
      <w:lvlJc w:val="left"/>
      <w:pPr>
        <w:tabs>
          <w:tab w:val="num" w:pos="680"/>
        </w:tabs>
        <w:ind w:left="680" w:hanging="340"/>
      </w:pPr>
      <w:rPr>
        <w:rFonts w:ascii="Calibri" w:hAnsi="Calibri" w:hint="default"/>
        <w:color w:val="E83F35" w:themeColor="accent1"/>
      </w:rPr>
    </w:lvl>
    <w:lvl w:ilvl="2">
      <w:start w:val="1"/>
      <w:numFmt w:val="bullet"/>
      <w:pStyle w:val="ParaBullet3"/>
      <w:lvlText w:val="–"/>
      <w:lvlJc w:val="left"/>
      <w:pPr>
        <w:tabs>
          <w:tab w:val="num" w:pos="1021"/>
        </w:tabs>
        <w:ind w:left="1021" w:hanging="341"/>
      </w:pPr>
      <w:rPr>
        <w:rFonts w:ascii="(none)" w:hAnsi="(none)" w:cs="(none)" w:hint="default"/>
        <w:color w:val="E83F35" w:themeColor="accent1"/>
      </w:rPr>
    </w:lvl>
    <w:lvl w:ilvl="3">
      <w:start w:val="1"/>
      <w:numFmt w:val="bullet"/>
      <w:lvlText w:val=""/>
      <w:lvlJc w:val="left"/>
      <w:pPr>
        <w:tabs>
          <w:tab w:val="num" w:pos="0"/>
        </w:tabs>
        <w:ind w:left="1588" w:hanging="397"/>
      </w:pPr>
      <w:rPr>
        <w:rFonts w:ascii="Symbol" w:hAnsi="Symbol" w:cs="Times New Roman" w:hint="default"/>
      </w:rPr>
    </w:lvl>
    <w:lvl w:ilvl="4">
      <w:start w:val="1"/>
      <w:numFmt w:val="bullet"/>
      <w:lvlText w:val="o"/>
      <w:lvlJc w:val="left"/>
      <w:pPr>
        <w:tabs>
          <w:tab w:val="num" w:pos="0"/>
        </w:tabs>
        <w:ind w:left="1985" w:hanging="397"/>
      </w:pPr>
      <w:rPr>
        <w:rFonts w:ascii="Courier New" w:hAnsi="Courier New" w:cs="Courier New" w:hint="default"/>
      </w:rPr>
    </w:lvl>
    <w:lvl w:ilvl="5">
      <w:start w:val="1"/>
      <w:numFmt w:val="bullet"/>
      <w:lvlText w:val=""/>
      <w:lvlJc w:val="left"/>
      <w:pPr>
        <w:tabs>
          <w:tab w:val="num" w:pos="0"/>
        </w:tabs>
        <w:ind w:left="2382" w:hanging="397"/>
      </w:pPr>
      <w:rPr>
        <w:rFonts w:ascii="Wingdings" w:hAnsi="Wingdings" w:hint="default"/>
      </w:rPr>
    </w:lvl>
    <w:lvl w:ilvl="6">
      <w:start w:val="1"/>
      <w:numFmt w:val="bullet"/>
      <w:lvlText w:val=""/>
      <w:lvlJc w:val="left"/>
      <w:pPr>
        <w:tabs>
          <w:tab w:val="num" w:pos="0"/>
        </w:tabs>
        <w:ind w:left="2779" w:hanging="397"/>
      </w:pPr>
      <w:rPr>
        <w:rFonts w:ascii="Symbol" w:hAnsi="Symbol" w:hint="default"/>
      </w:rPr>
    </w:lvl>
    <w:lvl w:ilvl="7">
      <w:start w:val="1"/>
      <w:numFmt w:val="bullet"/>
      <w:lvlText w:val="o"/>
      <w:lvlJc w:val="left"/>
      <w:pPr>
        <w:tabs>
          <w:tab w:val="num" w:pos="0"/>
        </w:tabs>
        <w:ind w:left="3176" w:hanging="397"/>
      </w:pPr>
      <w:rPr>
        <w:rFonts w:ascii="Courier New" w:hAnsi="Courier New" w:cs="Courier New" w:hint="default"/>
      </w:rPr>
    </w:lvl>
    <w:lvl w:ilvl="8">
      <w:start w:val="1"/>
      <w:numFmt w:val="bullet"/>
      <w:lvlText w:val=""/>
      <w:lvlJc w:val="left"/>
      <w:pPr>
        <w:tabs>
          <w:tab w:val="num" w:pos="0"/>
        </w:tabs>
        <w:ind w:left="3573" w:hanging="397"/>
      </w:pPr>
      <w:rPr>
        <w:rFonts w:ascii="Wingdings" w:hAnsi="Wingdings" w:hint="default"/>
      </w:rPr>
    </w:lvl>
  </w:abstractNum>
  <w:abstractNum w:abstractNumId="23" w15:restartNumberingAfterBreak="0">
    <w:nsid w:val="4F2D264F"/>
    <w:multiLevelType w:val="hybridMultilevel"/>
    <w:tmpl w:val="55840DFA"/>
    <w:lvl w:ilvl="0" w:tplc="43C07CB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656B87"/>
    <w:multiLevelType w:val="multilevel"/>
    <w:tmpl w:val="AAB08E7C"/>
    <w:name w:val="ParaNumBulletListStyle"/>
    <w:styleLink w:val="SeqParaListStyle"/>
    <w:lvl w:ilvl="0">
      <w:start w:val="1"/>
      <w:numFmt w:val="decimal"/>
      <w:lvlRestart w:val="0"/>
      <w:lvlText w:val="%1."/>
      <w:lvlJc w:val="left"/>
      <w:pPr>
        <w:tabs>
          <w:tab w:val="num" w:pos="340"/>
        </w:tabs>
        <w:ind w:left="340" w:hanging="340"/>
      </w:pPr>
      <w:rPr>
        <w:rFonts w:ascii="Arial" w:hAnsi="Arial" w:cs="Arial" w:hint="default"/>
        <w:b w:val="0"/>
        <w:i w:val="0"/>
        <w:color w:val="auto"/>
        <w:sz w:val="22"/>
      </w:rPr>
    </w:lvl>
    <w:lvl w:ilvl="1">
      <w:start w:val="1"/>
      <w:numFmt w:val="lowerLetter"/>
      <w:lvlRestart w:val="0"/>
      <w:lvlText w:val="%2."/>
      <w:lvlJc w:val="left"/>
      <w:pPr>
        <w:tabs>
          <w:tab w:val="num" w:pos="680"/>
        </w:tabs>
        <w:ind w:left="680" w:hanging="340"/>
      </w:pPr>
      <w:rPr>
        <w:rFonts w:ascii="Arial" w:hAnsi="Arial" w:cs="Arial" w:hint="default"/>
        <w:b w:val="0"/>
        <w:i w:val="0"/>
        <w:color w:val="auto"/>
        <w:sz w:val="22"/>
      </w:rPr>
    </w:lvl>
    <w:lvl w:ilvl="2">
      <w:start w:val="1"/>
      <w:numFmt w:val="lowerRoman"/>
      <w:lvlText w:val="%3."/>
      <w:lvlJc w:val="left"/>
      <w:pPr>
        <w:tabs>
          <w:tab w:val="num" w:pos="1021"/>
        </w:tabs>
        <w:ind w:left="1021" w:hanging="341"/>
      </w:pPr>
      <w:rPr>
        <w:rFonts w:hint="default"/>
        <w:b w:val="0"/>
        <w:i w:val="0"/>
        <w:color w:val="auto"/>
        <w:sz w:val="22"/>
      </w:rPr>
    </w:lvl>
    <w:lvl w:ilvl="3">
      <w:start w:val="1"/>
      <w:numFmt w:val="none"/>
      <w:lvlText w:val=""/>
      <w:lvlJc w:val="left"/>
      <w:pPr>
        <w:ind w:left="0" w:firstLine="0"/>
      </w:pPr>
      <w:rPr>
        <w:rFonts w:hint="default"/>
        <w:b w:val="0"/>
        <w:i w:val="0"/>
        <w:color w:val="E83F35" w:themeColor="accent1"/>
        <w:sz w:val="22"/>
      </w:rPr>
    </w:lvl>
    <w:lvl w:ilvl="4">
      <w:start w:val="1"/>
      <w:numFmt w:val="none"/>
      <w:suff w:val="nothing"/>
      <w:lvlText w:val=""/>
      <w:lvlJc w:val="left"/>
      <w:pPr>
        <w:ind w:left="198" w:firstLine="0"/>
      </w:pPr>
      <w:rPr>
        <w:rFonts w:hint="default"/>
        <w:b w:val="0"/>
        <w:i w:val="0"/>
        <w:color w:val="E83F35" w:themeColor="accent1"/>
        <w:sz w:val="22"/>
      </w:rPr>
    </w:lvl>
    <w:lvl w:ilvl="5">
      <w:start w:val="1"/>
      <w:numFmt w:val="none"/>
      <w:lvlText w:val=""/>
      <w:lvlJc w:val="left"/>
      <w:pPr>
        <w:ind w:left="198" w:firstLine="0"/>
      </w:pPr>
      <w:rPr>
        <w:rFonts w:hint="default"/>
      </w:rPr>
    </w:lvl>
    <w:lvl w:ilvl="6">
      <w:start w:val="1"/>
      <w:numFmt w:val="none"/>
      <w:lvlText w:val=""/>
      <w:lvlJc w:val="left"/>
      <w:pPr>
        <w:ind w:left="198" w:firstLine="0"/>
      </w:pPr>
      <w:rPr>
        <w:rFonts w:hint="default"/>
      </w:rPr>
    </w:lvl>
    <w:lvl w:ilvl="7">
      <w:start w:val="1"/>
      <w:numFmt w:val="none"/>
      <w:lvlText w:val=""/>
      <w:lvlJc w:val="left"/>
      <w:pPr>
        <w:ind w:left="198" w:firstLine="0"/>
      </w:pPr>
      <w:rPr>
        <w:rFonts w:hint="default"/>
      </w:rPr>
    </w:lvl>
    <w:lvl w:ilvl="8">
      <w:start w:val="1"/>
      <w:numFmt w:val="none"/>
      <w:lvlText w:val=""/>
      <w:lvlJc w:val="left"/>
      <w:pPr>
        <w:ind w:left="198" w:firstLine="0"/>
      </w:pPr>
      <w:rPr>
        <w:rFonts w:hint="default"/>
      </w:rPr>
    </w:lvl>
  </w:abstractNum>
  <w:abstractNum w:abstractNumId="25" w15:restartNumberingAfterBreak="0">
    <w:nsid w:val="586C7D8C"/>
    <w:multiLevelType w:val="hybridMultilevel"/>
    <w:tmpl w:val="2718372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CF87017"/>
    <w:multiLevelType w:val="multilevel"/>
    <w:tmpl w:val="9D42633E"/>
    <w:lvl w:ilvl="0">
      <w:start w:val="1"/>
      <w:numFmt w:val="decimal"/>
      <w:lvlRestart w:val="0"/>
      <w:lvlText w:val="%1"/>
      <w:lvlJc w:val="right"/>
      <w:pPr>
        <w:tabs>
          <w:tab w:val="num" w:pos="0"/>
        </w:tabs>
        <w:ind w:left="0" w:hanging="198"/>
      </w:pPr>
      <w:rPr>
        <w:rFonts w:ascii="Arial" w:hAnsi="Arial" w:cs="Arial" w:hint="default"/>
        <w:b w:val="0"/>
        <w:i w:val="0"/>
        <w:color w:val="auto"/>
        <w:sz w:val="22"/>
      </w:rPr>
    </w:lvl>
    <w:lvl w:ilvl="1">
      <w:start w:val="1"/>
      <w:numFmt w:val="lowerLetter"/>
      <w:lvlRestart w:val="0"/>
      <w:lvlText w:val="%2."/>
      <w:lvlJc w:val="left"/>
      <w:pPr>
        <w:tabs>
          <w:tab w:val="num" w:pos="538"/>
        </w:tabs>
        <w:ind w:left="538" w:hanging="340"/>
      </w:pPr>
      <w:rPr>
        <w:rFonts w:ascii="Arial" w:hAnsi="Arial" w:cs="Arial" w:hint="default"/>
        <w:b w:val="0"/>
        <w:i w:val="0"/>
        <w:color w:val="E83F35" w:themeColor="accent1"/>
        <w:sz w:val="22"/>
      </w:rPr>
    </w:lvl>
    <w:lvl w:ilvl="2">
      <w:start w:val="1"/>
      <w:numFmt w:val="lowerRoman"/>
      <w:lvlText w:val="%3."/>
      <w:lvlJc w:val="left"/>
      <w:pPr>
        <w:tabs>
          <w:tab w:val="num" w:pos="878"/>
        </w:tabs>
        <w:ind w:left="878" w:hanging="340"/>
      </w:pPr>
      <w:rPr>
        <w:rFonts w:ascii="Arial" w:hAnsi="Arial" w:cs="Arial" w:hint="default"/>
        <w:b w:val="0"/>
        <w:i w:val="0"/>
        <w:color w:val="E83F35" w:themeColor="accent1"/>
        <w:sz w:val="22"/>
      </w:rPr>
    </w:lvl>
    <w:lvl w:ilvl="3">
      <w:start w:val="1"/>
      <w:numFmt w:val="bullet"/>
      <w:lvlText w:val="–"/>
      <w:lvlJc w:val="left"/>
      <w:pPr>
        <w:tabs>
          <w:tab w:val="num" w:pos="1219"/>
        </w:tabs>
        <w:ind w:left="1219" w:hanging="341"/>
      </w:pPr>
      <w:rPr>
        <w:rFonts w:ascii="font440" w:hAnsi="font440" w:hint="default"/>
        <w:b w:val="0"/>
        <w:i w:val="0"/>
        <w:color w:val="E83F35" w:themeColor="accent1"/>
        <w:sz w:val="22"/>
      </w:rPr>
    </w:lvl>
    <w:lvl w:ilvl="4">
      <w:start w:val="1"/>
      <w:numFmt w:val="none"/>
      <w:suff w:val="nothing"/>
      <w:lvlText w:val=""/>
      <w:lvlJc w:val="left"/>
      <w:pPr>
        <w:ind w:left="198" w:firstLine="0"/>
      </w:pPr>
      <w:rPr>
        <w:rFonts w:hint="default"/>
        <w:b w:val="0"/>
        <w:i w:val="0"/>
        <w:color w:val="E83F35" w:themeColor="accent1"/>
        <w:sz w:val="22"/>
      </w:rPr>
    </w:lvl>
    <w:lvl w:ilvl="5">
      <w:start w:val="1"/>
      <w:numFmt w:val="none"/>
      <w:lvlText w:val=""/>
      <w:lvlJc w:val="left"/>
      <w:pPr>
        <w:ind w:left="198" w:firstLine="0"/>
      </w:pPr>
      <w:rPr>
        <w:rFonts w:hint="default"/>
      </w:rPr>
    </w:lvl>
    <w:lvl w:ilvl="6">
      <w:start w:val="1"/>
      <w:numFmt w:val="none"/>
      <w:lvlText w:val=""/>
      <w:lvlJc w:val="left"/>
      <w:pPr>
        <w:ind w:left="198" w:firstLine="0"/>
      </w:pPr>
      <w:rPr>
        <w:rFonts w:hint="default"/>
      </w:rPr>
    </w:lvl>
    <w:lvl w:ilvl="7">
      <w:start w:val="1"/>
      <w:numFmt w:val="none"/>
      <w:lvlText w:val=""/>
      <w:lvlJc w:val="left"/>
      <w:pPr>
        <w:ind w:left="198" w:firstLine="0"/>
      </w:pPr>
      <w:rPr>
        <w:rFonts w:hint="default"/>
      </w:rPr>
    </w:lvl>
    <w:lvl w:ilvl="8">
      <w:start w:val="1"/>
      <w:numFmt w:val="none"/>
      <w:lvlText w:val=""/>
      <w:lvlJc w:val="left"/>
      <w:pPr>
        <w:ind w:left="198" w:firstLine="0"/>
      </w:pPr>
      <w:rPr>
        <w:rFonts w:hint="default"/>
      </w:rPr>
    </w:lvl>
  </w:abstractNum>
  <w:abstractNum w:abstractNumId="27" w15:restartNumberingAfterBreak="0">
    <w:nsid w:val="601D105A"/>
    <w:multiLevelType w:val="multilevel"/>
    <w:tmpl w:val="844A82D2"/>
    <w:name w:val="NumberedList2"/>
    <w:numStyleLink w:val="ListNumStyle"/>
  </w:abstractNum>
  <w:abstractNum w:abstractNumId="28" w15:restartNumberingAfterBreak="0">
    <w:nsid w:val="617E60E3"/>
    <w:multiLevelType w:val="multilevel"/>
    <w:tmpl w:val="8AE871F2"/>
    <w:name w:val="SecHeadList"/>
    <w:styleLink w:val="SecListStyle1"/>
    <w:lvl w:ilvl="0">
      <w:start w:val="1"/>
      <w:numFmt w:val="decimal"/>
      <w:lvlRestart w:val="0"/>
      <w:pStyle w:val="Heading1"/>
      <w:isLgl/>
      <w:lvlText w:val="%1"/>
      <w:lvlJc w:val="right"/>
      <w:pPr>
        <w:tabs>
          <w:tab w:val="num" w:pos="0"/>
        </w:tabs>
        <w:ind w:left="0" w:hanging="198"/>
      </w:pPr>
      <w:rPr>
        <w:rFonts w:ascii="Arial" w:hAnsi="Arial" w:cs="Arial" w:hint="default"/>
        <w:b w:val="0"/>
        <w:i w:val="0"/>
        <w:color w:val="E83F35" w:themeColor="accent1"/>
        <w:sz w:val="40"/>
      </w:rPr>
    </w:lvl>
    <w:lvl w:ilvl="1">
      <w:start w:val="1"/>
      <w:numFmt w:val="decimal"/>
      <w:pStyle w:val="Heading2"/>
      <w:isLgl/>
      <w:lvlText w:val="%1.%2"/>
      <w:lvlJc w:val="right"/>
      <w:pPr>
        <w:tabs>
          <w:tab w:val="num" w:pos="0"/>
        </w:tabs>
        <w:ind w:left="0" w:hanging="198"/>
      </w:pPr>
      <w:rPr>
        <w:rFonts w:ascii="Arial" w:hAnsi="Arial" w:cs="Arial" w:hint="default"/>
        <w:b w:val="0"/>
        <w:i w:val="0"/>
        <w:color w:val="E83F35" w:themeColor="accent1"/>
        <w:sz w:val="36"/>
      </w:rPr>
    </w:lvl>
    <w:lvl w:ilvl="2">
      <w:start w:val="1"/>
      <w:numFmt w:val="decimal"/>
      <w:pStyle w:val="Heading3"/>
      <w:isLgl/>
      <w:lvlText w:val="%1.%2.%3"/>
      <w:lvlJc w:val="right"/>
      <w:pPr>
        <w:tabs>
          <w:tab w:val="num" w:pos="0"/>
        </w:tabs>
        <w:ind w:left="0" w:hanging="198"/>
      </w:pPr>
      <w:rPr>
        <w:rFonts w:ascii="Arial" w:hAnsi="Arial" w:cs="Arial" w:hint="default"/>
        <w:b w:val="0"/>
        <w:i w:val="0"/>
        <w:color w:val="E83F35" w:themeColor="accent1"/>
        <w:sz w:val="30"/>
      </w:rPr>
    </w:lvl>
    <w:lvl w:ilvl="3">
      <w:start w:val="1"/>
      <w:numFmt w:val="none"/>
      <w:lvlText w:val=""/>
      <w:lvlJc w:val="left"/>
      <w:pPr>
        <w:tabs>
          <w:tab w:val="num" w:pos="0"/>
        </w:tabs>
        <w:ind w:left="0" w:firstLine="0"/>
      </w:pPr>
      <w:rPr>
        <w:rFonts w:ascii="Arial" w:hAnsi="Arial" w:cs="Arial" w:hint="default"/>
        <w:b w:val="0"/>
        <w:i w:val="0"/>
        <w:color w:val="66B0B7" w:themeColor="accent6"/>
        <w:sz w:val="24"/>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62C201C7"/>
    <w:multiLevelType w:val="multilevel"/>
    <w:tmpl w:val="162E5130"/>
    <w:name w:val="ParaNumBulletListStyle3"/>
    <w:lvl w:ilvl="0">
      <w:start w:val="1"/>
      <w:numFmt w:val="decimal"/>
      <w:lvlRestart w:val="0"/>
      <w:pStyle w:val="ParaNumBullet1"/>
      <w:lvlText w:val="%1."/>
      <w:lvlJc w:val="left"/>
      <w:pPr>
        <w:tabs>
          <w:tab w:val="num" w:pos="340"/>
        </w:tabs>
        <w:ind w:left="340" w:hanging="340"/>
      </w:pPr>
      <w:rPr>
        <w:rFonts w:ascii="Arial" w:hAnsi="Arial" w:cs="Arial" w:hint="default"/>
        <w:b w:val="0"/>
        <w:i w:val="0"/>
        <w:color w:val="37424A" w:themeColor="text1"/>
        <w:sz w:val="22"/>
      </w:rPr>
    </w:lvl>
    <w:lvl w:ilvl="1">
      <w:start w:val="1"/>
      <w:numFmt w:val="lowerLetter"/>
      <w:lvlRestart w:val="0"/>
      <w:pStyle w:val="ParaNumBullet2"/>
      <w:lvlText w:val="%2."/>
      <w:lvlJc w:val="left"/>
      <w:pPr>
        <w:tabs>
          <w:tab w:val="num" w:pos="680"/>
        </w:tabs>
        <w:ind w:left="680" w:hanging="340"/>
      </w:pPr>
      <w:rPr>
        <w:rFonts w:ascii="Arial" w:hAnsi="Arial" w:cs="Arial" w:hint="default"/>
        <w:b w:val="0"/>
        <w:i w:val="0"/>
        <w:color w:val="37424A" w:themeColor="text1"/>
        <w:sz w:val="22"/>
      </w:rPr>
    </w:lvl>
    <w:lvl w:ilvl="2">
      <w:start w:val="1"/>
      <w:numFmt w:val="lowerRoman"/>
      <w:pStyle w:val="ParaNumBullet3"/>
      <w:lvlText w:val="%3."/>
      <w:lvlJc w:val="left"/>
      <w:pPr>
        <w:tabs>
          <w:tab w:val="num" w:pos="1021"/>
        </w:tabs>
        <w:ind w:left="1021" w:hanging="341"/>
      </w:pPr>
      <w:rPr>
        <w:rFonts w:hint="default"/>
        <w:b w:val="0"/>
        <w:i w:val="0"/>
        <w:color w:val="37424A" w:themeColor="text1"/>
        <w:sz w:val="22"/>
      </w:rPr>
    </w:lvl>
    <w:lvl w:ilvl="3">
      <w:start w:val="1"/>
      <w:numFmt w:val="none"/>
      <w:lvlText w:val=""/>
      <w:lvlJc w:val="left"/>
      <w:pPr>
        <w:ind w:left="0" w:firstLine="0"/>
      </w:pPr>
      <w:rPr>
        <w:rFonts w:hint="default"/>
        <w:b w:val="0"/>
        <w:i w:val="0"/>
        <w:color w:val="E83F35" w:themeColor="accent1"/>
        <w:sz w:val="22"/>
      </w:rPr>
    </w:lvl>
    <w:lvl w:ilvl="4">
      <w:start w:val="1"/>
      <w:numFmt w:val="none"/>
      <w:suff w:val="nothing"/>
      <w:lvlText w:val=""/>
      <w:lvlJc w:val="left"/>
      <w:pPr>
        <w:ind w:left="198" w:firstLine="0"/>
      </w:pPr>
      <w:rPr>
        <w:rFonts w:hint="default"/>
        <w:b w:val="0"/>
        <w:i w:val="0"/>
        <w:color w:val="E83F35" w:themeColor="accent1"/>
        <w:sz w:val="22"/>
      </w:rPr>
    </w:lvl>
    <w:lvl w:ilvl="5">
      <w:start w:val="1"/>
      <w:numFmt w:val="none"/>
      <w:lvlText w:val=""/>
      <w:lvlJc w:val="left"/>
      <w:pPr>
        <w:ind w:left="198" w:firstLine="0"/>
      </w:pPr>
      <w:rPr>
        <w:rFonts w:hint="default"/>
      </w:rPr>
    </w:lvl>
    <w:lvl w:ilvl="6">
      <w:start w:val="1"/>
      <w:numFmt w:val="none"/>
      <w:lvlText w:val=""/>
      <w:lvlJc w:val="left"/>
      <w:pPr>
        <w:ind w:left="198" w:firstLine="0"/>
      </w:pPr>
      <w:rPr>
        <w:rFonts w:hint="default"/>
      </w:rPr>
    </w:lvl>
    <w:lvl w:ilvl="7">
      <w:start w:val="1"/>
      <w:numFmt w:val="none"/>
      <w:lvlText w:val=""/>
      <w:lvlJc w:val="left"/>
      <w:pPr>
        <w:ind w:left="198" w:firstLine="0"/>
      </w:pPr>
      <w:rPr>
        <w:rFonts w:hint="default"/>
      </w:rPr>
    </w:lvl>
    <w:lvl w:ilvl="8">
      <w:start w:val="1"/>
      <w:numFmt w:val="none"/>
      <w:lvlText w:val=""/>
      <w:lvlJc w:val="left"/>
      <w:pPr>
        <w:ind w:left="198" w:firstLine="0"/>
      </w:pPr>
      <w:rPr>
        <w:rFonts w:hint="default"/>
      </w:rPr>
    </w:lvl>
  </w:abstractNum>
  <w:abstractNum w:abstractNumId="30" w15:restartNumberingAfterBreak="0">
    <w:nsid w:val="636438E0"/>
    <w:multiLevelType w:val="hybridMultilevel"/>
    <w:tmpl w:val="29BC9D32"/>
    <w:lvl w:ilvl="0" w:tplc="08090015">
      <w:start w:val="1"/>
      <w:numFmt w:val="upp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3B275DD"/>
    <w:multiLevelType w:val="multilevel"/>
    <w:tmpl w:val="8AE871F2"/>
    <w:name w:val="SecHeadList4"/>
    <w:numStyleLink w:val="SecListStyle1"/>
  </w:abstractNum>
  <w:abstractNum w:abstractNumId="32" w15:restartNumberingAfterBreak="0">
    <w:nsid w:val="687762B8"/>
    <w:multiLevelType w:val="multilevel"/>
    <w:tmpl w:val="113A5250"/>
    <w:name w:val="ParaNumBulletList"/>
    <w:lvl w:ilvl="0">
      <w:start w:val="1"/>
      <w:numFmt w:val="decimal"/>
      <w:lvlText w:val="%1."/>
      <w:lvlJc w:val="left"/>
      <w:pPr>
        <w:tabs>
          <w:tab w:val="num" w:pos="340"/>
        </w:tabs>
        <w:ind w:left="340" w:hanging="340"/>
      </w:pPr>
      <w:rPr>
        <w:rFonts w:hint="default"/>
        <w:color w:val="E83F35" w:themeColor="accent1"/>
      </w:rPr>
    </w:lvl>
    <w:lvl w:ilvl="1">
      <w:start w:val="1"/>
      <w:numFmt w:val="lowerLetter"/>
      <w:lvlText w:val="%2."/>
      <w:lvlJc w:val="left"/>
      <w:pPr>
        <w:tabs>
          <w:tab w:val="num" w:pos="680"/>
        </w:tabs>
        <w:ind w:left="680" w:hanging="340"/>
      </w:pPr>
      <w:rPr>
        <w:rFonts w:hint="default"/>
        <w:color w:val="E83F35" w:themeColor="accent1"/>
      </w:rPr>
    </w:lvl>
    <w:lvl w:ilvl="2">
      <w:start w:val="1"/>
      <w:numFmt w:val="lowerRoman"/>
      <w:lvlText w:val="%3."/>
      <w:lvlJc w:val="left"/>
      <w:pPr>
        <w:tabs>
          <w:tab w:val="num" w:pos="1021"/>
        </w:tabs>
        <w:ind w:left="1021" w:hanging="341"/>
      </w:pPr>
      <w:rPr>
        <w:rFonts w:hint="default"/>
        <w:color w:val="E83F35" w:themeColor="accent1"/>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3" w15:restartNumberingAfterBreak="0">
    <w:nsid w:val="6CB64BE1"/>
    <w:multiLevelType w:val="hybridMultilevel"/>
    <w:tmpl w:val="03A41882"/>
    <w:lvl w:ilvl="0" w:tplc="0D18B69C">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4821C5"/>
    <w:multiLevelType w:val="multilevel"/>
    <w:tmpl w:val="836A0AFE"/>
    <w:lvl w:ilvl="0">
      <w:start w:val="1"/>
      <w:numFmt w:val="decimal"/>
      <w:lvlRestart w:val="0"/>
      <w:isLgl/>
      <w:lvlText w:val="%1"/>
      <w:lvlJc w:val="right"/>
      <w:pPr>
        <w:tabs>
          <w:tab w:val="num" w:pos="0"/>
        </w:tabs>
        <w:ind w:left="0" w:hanging="198"/>
      </w:pPr>
      <w:rPr>
        <w:rFonts w:ascii="Arial" w:hAnsi="Arial" w:cs="Arial" w:hint="default"/>
        <w:b w:val="0"/>
        <w:i w:val="0"/>
        <w:color w:val="007B87" w:themeColor="accent3"/>
        <w:sz w:val="40"/>
      </w:rPr>
    </w:lvl>
    <w:lvl w:ilvl="1">
      <w:start w:val="1"/>
      <w:numFmt w:val="decimal"/>
      <w:isLgl/>
      <w:lvlText w:val="%1.%2"/>
      <w:lvlJc w:val="right"/>
      <w:pPr>
        <w:tabs>
          <w:tab w:val="num" w:pos="0"/>
        </w:tabs>
        <w:ind w:left="0" w:hanging="198"/>
      </w:pPr>
      <w:rPr>
        <w:rFonts w:ascii="Arial" w:hAnsi="Arial" w:cs="Arial" w:hint="default"/>
        <w:b w:val="0"/>
        <w:i w:val="0"/>
        <w:color w:val="007B87" w:themeColor="accent3"/>
        <w:sz w:val="36"/>
      </w:rPr>
    </w:lvl>
    <w:lvl w:ilvl="2">
      <w:start w:val="1"/>
      <w:numFmt w:val="decimal"/>
      <w:isLgl/>
      <w:lvlText w:val="%1.%2.%3"/>
      <w:lvlJc w:val="right"/>
      <w:pPr>
        <w:tabs>
          <w:tab w:val="num" w:pos="0"/>
        </w:tabs>
        <w:ind w:left="0" w:hanging="198"/>
      </w:pPr>
      <w:rPr>
        <w:rFonts w:ascii="Arial" w:hAnsi="Arial" w:cs="Arial" w:hint="default"/>
        <w:b w:val="0"/>
        <w:i w:val="0"/>
        <w:color w:val="66B0B7" w:themeColor="accent6"/>
        <w:sz w:val="30"/>
      </w:rPr>
    </w:lvl>
    <w:lvl w:ilvl="3">
      <w:start w:val="1"/>
      <w:numFmt w:val="decimal"/>
      <w:isLgl/>
      <w:lvlText w:val="%1.%2.%3.%4"/>
      <w:lvlJc w:val="right"/>
      <w:pPr>
        <w:tabs>
          <w:tab w:val="num" w:pos="0"/>
        </w:tabs>
        <w:ind w:left="0" w:hanging="198"/>
      </w:pPr>
      <w:rPr>
        <w:rFonts w:ascii="Arial" w:hAnsi="Arial" w:cs="Arial" w:hint="default"/>
        <w:b w:val="0"/>
        <w:i w:val="0"/>
        <w:color w:val="66B0B7" w:themeColor="accent6"/>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EE3444F"/>
    <w:multiLevelType w:val="hybridMultilevel"/>
    <w:tmpl w:val="ED4AE9AE"/>
    <w:name w:val="TableBulletList"/>
    <w:lvl w:ilvl="0" w:tplc="13F642CA">
      <w:start w:val="1"/>
      <w:numFmt w:val="bullet"/>
      <w:lvlText w:val=""/>
      <w:lvlJc w:val="left"/>
      <w:pPr>
        <w:tabs>
          <w:tab w:val="num" w:pos="170"/>
        </w:tabs>
        <w:ind w:left="170" w:hanging="170"/>
      </w:pPr>
      <w:rPr>
        <w:rFonts w:ascii="Symbol" w:hAnsi="Symbol" w:hint="default"/>
      </w:rPr>
    </w:lvl>
    <w:lvl w:ilvl="1" w:tplc="AB789C3C" w:tentative="1">
      <w:start w:val="1"/>
      <w:numFmt w:val="bullet"/>
      <w:lvlText w:val="o"/>
      <w:lvlJc w:val="left"/>
      <w:pPr>
        <w:tabs>
          <w:tab w:val="num" w:pos="1440"/>
        </w:tabs>
        <w:ind w:left="1440" w:hanging="360"/>
      </w:pPr>
      <w:rPr>
        <w:rFonts w:ascii="Courier New" w:hAnsi="Courier New" w:cs="Courier New" w:hint="default"/>
      </w:rPr>
    </w:lvl>
    <w:lvl w:ilvl="2" w:tplc="55B80522" w:tentative="1">
      <w:start w:val="1"/>
      <w:numFmt w:val="bullet"/>
      <w:lvlText w:val=""/>
      <w:lvlJc w:val="left"/>
      <w:pPr>
        <w:tabs>
          <w:tab w:val="num" w:pos="2160"/>
        </w:tabs>
        <w:ind w:left="2160" w:hanging="360"/>
      </w:pPr>
      <w:rPr>
        <w:rFonts w:ascii="Wingdings" w:hAnsi="Wingdings" w:hint="default"/>
      </w:rPr>
    </w:lvl>
    <w:lvl w:ilvl="3" w:tplc="5ED46D6E" w:tentative="1">
      <w:start w:val="1"/>
      <w:numFmt w:val="bullet"/>
      <w:lvlText w:val=""/>
      <w:lvlJc w:val="left"/>
      <w:pPr>
        <w:tabs>
          <w:tab w:val="num" w:pos="2880"/>
        </w:tabs>
        <w:ind w:left="2880" w:hanging="360"/>
      </w:pPr>
      <w:rPr>
        <w:rFonts w:ascii="Symbol" w:hAnsi="Symbol" w:hint="default"/>
      </w:rPr>
    </w:lvl>
    <w:lvl w:ilvl="4" w:tplc="B4523F00" w:tentative="1">
      <w:start w:val="1"/>
      <w:numFmt w:val="bullet"/>
      <w:lvlText w:val="o"/>
      <w:lvlJc w:val="left"/>
      <w:pPr>
        <w:tabs>
          <w:tab w:val="num" w:pos="3600"/>
        </w:tabs>
        <w:ind w:left="3600" w:hanging="360"/>
      </w:pPr>
      <w:rPr>
        <w:rFonts w:ascii="Courier New" w:hAnsi="Courier New" w:cs="Courier New" w:hint="default"/>
      </w:rPr>
    </w:lvl>
    <w:lvl w:ilvl="5" w:tplc="34366714" w:tentative="1">
      <w:start w:val="1"/>
      <w:numFmt w:val="bullet"/>
      <w:lvlText w:val=""/>
      <w:lvlJc w:val="left"/>
      <w:pPr>
        <w:tabs>
          <w:tab w:val="num" w:pos="4320"/>
        </w:tabs>
        <w:ind w:left="4320" w:hanging="360"/>
      </w:pPr>
      <w:rPr>
        <w:rFonts w:ascii="Wingdings" w:hAnsi="Wingdings" w:hint="default"/>
      </w:rPr>
    </w:lvl>
    <w:lvl w:ilvl="6" w:tplc="F3800740" w:tentative="1">
      <w:start w:val="1"/>
      <w:numFmt w:val="bullet"/>
      <w:lvlText w:val=""/>
      <w:lvlJc w:val="left"/>
      <w:pPr>
        <w:tabs>
          <w:tab w:val="num" w:pos="5040"/>
        </w:tabs>
        <w:ind w:left="5040" w:hanging="360"/>
      </w:pPr>
      <w:rPr>
        <w:rFonts w:ascii="Symbol" w:hAnsi="Symbol" w:hint="default"/>
      </w:rPr>
    </w:lvl>
    <w:lvl w:ilvl="7" w:tplc="9A52D018" w:tentative="1">
      <w:start w:val="1"/>
      <w:numFmt w:val="bullet"/>
      <w:lvlText w:val="o"/>
      <w:lvlJc w:val="left"/>
      <w:pPr>
        <w:tabs>
          <w:tab w:val="num" w:pos="5760"/>
        </w:tabs>
        <w:ind w:left="5760" w:hanging="360"/>
      </w:pPr>
      <w:rPr>
        <w:rFonts w:ascii="Courier New" w:hAnsi="Courier New" w:cs="Courier New" w:hint="default"/>
      </w:rPr>
    </w:lvl>
    <w:lvl w:ilvl="8" w:tplc="CD3AA940"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3D759B4"/>
    <w:multiLevelType w:val="hybridMultilevel"/>
    <w:tmpl w:val="864CA0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4FD5D3A"/>
    <w:multiLevelType w:val="multilevel"/>
    <w:tmpl w:val="D7F2D9E0"/>
    <w:name w:val="ListNumBulletList"/>
    <w:lvl w:ilvl="0">
      <w:start w:val="1"/>
      <w:numFmt w:val="decimal"/>
      <w:lvlText w:val="%1."/>
      <w:lvlJc w:val="left"/>
      <w:pPr>
        <w:tabs>
          <w:tab w:val="num" w:pos="340"/>
        </w:tabs>
        <w:ind w:left="340" w:hanging="340"/>
      </w:pPr>
      <w:rPr>
        <w:rFonts w:hint="default"/>
        <w:color w:val="E83F35" w:themeColor="accent1"/>
      </w:rPr>
    </w:lvl>
    <w:lvl w:ilvl="1">
      <w:start w:val="1"/>
      <w:numFmt w:val="lowerLetter"/>
      <w:lvlText w:val="%2."/>
      <w:lvlJc w:val="left"/>
      <w:pPr>
        <w:tabs>
          <w:tab w:val="num" w:pos="680"/>
        </w:tabs>
        <w:ind w:left="680" w:hanging="340"/>
      </w:pPr>
      <w:rPr>
        <w:rFonts w:hint="default"/>
        <w:color w:val="E83F35" w:themeColor="accent1"/>
      </w:rPr>
    </w:lvl>
    <w:lvl w:ilvl="2">
      <w:start w:val="1"/>
      <w:numFmt w:val="lowerRoman"/>
      <w:lvlText w:val="%3."/>
      <w:lvlJc w:val="left"/>
      <w:pPr>
        <w:tabs>
          <w:tab w:val="num" w:pos="1021"/>
        </w:tabs>
        <w:ind w:left="1021" w:hanging="341"/>
      </w:pPr>
      <w:rPr>
        <w:rFonts w:hint="default"/>
        <w:color w:val="E83F35" w:themeColor="accent1"/>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8" w15:restartNumberingAfterBreak="0">
    <w:nsid w:val="796A3518"/>
    <w:multiLevelType w:val="multilevel"/>
    <w:tmpl w:val="113A5250"/>
    <w:name w:val="ListNumBulletList"/>
    <w:lvl w:ilvl="0">
      <w:start w:val="1"/>
      <w:numFmt w:val="decimal"/>
      <w:lvlText w:val="%1."/>
      <w:lvlJc w:val="left"/>
      <w:pPr>
        <w:tabs>
          <w:tab w:val="num" w:pos="340"/>
        </w:tabs>
        <w:ind w:left="340" w:hanging="340"/>
      </w:pPr>
      <w:rPr>
        <w:rFonts w:hint="default"/>
        <w:color w:val="E83F35" w:themeColor="accent1"/>
      </w:rPr>
    </w:lvl>
    <w:lvl w:ilvl="1">
      <w:start w:val="1"/>
      <w:numFmt w:val="lowerLetter"/>
      <w:lvlText w:val="%2."/>
      <w:lvlJc w:val="left"/>
      <w:pPr>
        <w:tabs>
          <w:tab w:val="num" w:pos="680"/>
        </w:tabs>
        <w:ind w:left="680" w:hanging="340"/>
      </w:pPr>
      <w:rPr>
        <w:rFonts w:hint="default"/>
        <w:color w:val="E83F35" w:themeColor="accent1"/>
      </w:rPr>
    </w:lvl>
    <w:lvl w:ilvl="2">
      <w:start w:val="1"/>
      <w:numFmt w:val="lowerRoman"/>
      <w:lvlText w:val="%3."/>
      <w:lvlJc w:val="left"/>
      <w:pPr>
        <w:tabs>
          <w:tab w:val="num" w:pos="1021"/>
        </w:tabs>
        <w:ind w:left="1021" w:hanging="341"/>
      </w:pPr>
      <w:rPr>
        <w:rFonts w:hint="default"/>
        <w:color w:val="E83F35" w:themeColor="accent1"/>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9" w15:restartNumberingAfterBreak="0">
    <w:nsid w:val="7A736D7E"/>
    <w:multiLevelType w:val="multilevel"/>
    <w:tmpl w:val="8AE871F2"/>
    <w:name w:val="SecHeadList6"/>
    <w:numStyleLink w:val="SecListStyle1"/>
  </w:abstractNum>
  <w:abstractNum w:abstractNumId="40" w15:restartNumberingAfterBreak="0">
    <w:nsid w:val="7F412206"/>
    <w:multiLevelType w:val="multilevel"/>
    <w:tmpl w:val="BCFEE74C"/>
    <w:name w:val="ParaNumBulletList3"/>
    <w:lvl w:ilvl="0">
      <w:start w:val="1"/>
      <w:numFmt w:val="decimal"/>
      <w:lvlText w:val="%1."/>
      <w:lvlJc w:val="left"/>
      <w:pPr>
        <w:tabs>
          <w:tab w:val="num" w:pos="340"/>
        </w:tabs>
        <w:ind w:left="340" w:hanging="340"/>
      </w:pPr>
      <w:rPr>
        <w:rFonts w:hint="default"/>
        <w:color w:val="E83F35" w:themeColor="accent1"/>
      </w:rPr>
    </w:lvl>
    <w:lvl w:ilvl="1">
      <w:start w:val="1"/>
      <w:numFmt w:val="lowerLetter"/>
      <w:lvlText w:val="%2."/>
      <w:lvlJc w:val="left"/>
      <w:pPr>
        <w:tabs>
          <w:tab w:val="num" w:pos="680"/>
        </w:tabs>
        <w:ind w:left="680" w:hanging="340"/>
      </w:pPr>
      <w:rPr>
        <w:rFonts w:hint="default"/>
        <w:color w:val="E83F35" w:themeColor="accent1"/>
      </w:rPr>
    </w:lvl>
    <w:lvl w:ilvl="2">
      <w:start w:val="1"/>
      <w:numFmt w:val="lowerRoman"/>
      <w:lvlText w:val="%3."/>
      <w:lvlJc w:val="left"/>
      <w:pPr>
        <w:tabs>
          <w:tab w:val="num" w:pos="1021"/>
        </w:tabs>
        <w:ind w:left="1021" w:hanging="341"/>
      </w:pPr>
      <w:rPr>
        <w:rFonts w:hint="default"/>
        <w:color w:val="E83F35" w:themeColor="accent1"/>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num w:numId="1">
    <w:abstractNumId w:val="22"/>
  </w:num>
  <w:num w:numId="2">
    <w:abstractNumId w:val="7"/>
  </w:num>
  <w:num w:numId="3">
    <w:abstractNumId w:val="28"/>
  </w:num>
  <w:num w:numId="4">
    <w:abstractNumId w:val="15"/>
  </w:num>
  <w:num w:numId="5">
    <w:abstractNumId w:val="40"/>
  </w:num>
  <w:num w:numId="6">
    <w:abstractNumId w:val="11"/>
  </w:num>
  <w:num w:numId="7">
    <w:abstractNumId w:val="16"/>
  </w:num>
  <w:num w:numId="8">
    <w:abstractNumId w:val="19"/>
  </w:num>
  <w:num w:numId="9">
    <w:abstractNumId w:val="27"/>
  </w:num>
  <w:num w:numId="10">
    <w:abstractNumId w:val="34"/>
  </w:num>
  <w:num w:numId="11">
    <w:abstractNumId w:val="39"/>
  </w:num>
  <w:num w:numId="12">
    <w:abstractNumId w:val="8"/>
  </w:num>
  <w:num w:numId="13">
    <w:abstractNumId w:val="26"/>
  </w:num>
  <w:num w:numId="14">
    <w:abstractNumId w:val="26"/>
  </w:num>
  <w:num w:numId="15">
    <w:abstractNumId w:val="26"/>
  </w:num>
  <w:num w:numId="16">
    <w:abstractNumId w:val="26"/>
  </w:num>
  <w:num w:numId="17">
    <w:abstractNumId w:val="24"/>
  </w:num>
  <w:num w:numId="18">
    <w:abstractNumId w:val="14"/>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18"/>
  </w:num>
  <w:num w:numId="22">
    <w:abstractNumId w:val="29"/>
  </w:num>
  <w:num w:numId="23">
    <w:abstractNumId w:val="9"/>
  </w:num>
  <w:num w:numId="24">
    <w:abstractNumId w:val="4"/>
  </w:num>
  <w:num w:numId="25">
    <w:abstractNumId w:val="22"/>
  </w:num>
  <w:num w:numId="26">
    <w:abstractNumId w:val="20"/>
  </w:num>
  <w:num w:numId="27">
    <w:abstractNumId w:val="33"/>
  </w:num>
  <w:num w:numId="28">
    <w:abstractNumId w:val="15"/>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num>
  <w:num w:numId="31">
    <w:abstractNumId w:val="25"/>
  </w:num>
  <w:num w:numId="32">
    <w:abstractNumId w:val="30"/>
  </w:num>
  <w:num w:numId="33">
    <w:abstractNumId w:val="17"/>
  </w:num>
  <w:num w:numId="34">
    <w:abstractNumId w:val="21"/>
  </w:num>
  <w:num w:numId="35">
    <w:abstractNumId w:val="23"/>
  </w:num>
  <w:num w:numId="36">
    <w:abstractNumId w:val="12"/>
  </w:num>
  <w:num w:numId="37">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NotTrackFormatting/>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aptionOption" w:val="Figure"/>
    <w:docVar w:name="HasSeqParaNum" w:val="False"/>
    <w:docVar w:name="HeadingNum" w:val="HeadOnly"/>
    <w:docVar w:name="ParaNumbering" w:val="False"/>
  </w:docVars>
  <w:rsids>
    <w:rsidRoot w:val="00C44BC0"/>
    <w:rsid w:val="00000484"/>
    <w:rsid w:val="00002546"/>
    <w:rsid w:val="00002A03"/>
    <w:rsid w:val="00005682"/>
    <w:rsid w:val="00006C0F"/>
    <w:rsid w:val="0000762C"/>
    <w:rsid w:val="00010D37"/>
    <w:rsid w:val="00010DB4"/>
    <w:rsid w:val="00010FCA"/>
    <w:rsid w:val="00013435"/>
    <w:rsid w:val="00014919"/>
    <w:rsid w:val="0001534A"/>
    <w:rsid w:val="000154AD"/>
    <w:rsid w:val="00023B69"/>
    <w:rsid w:val="00024954"/>
    <w:rsid w:val="0002522A"/>
    <w:rsid w:val="00026CDD"/>
    <w:rsid w:val="0002768A"/>
    <w:rsid w:val="0003014C"/>
    <w:rsid w:val="00030535"/>
    <w:rsid w:val="000307D9"/>
    <w:rsid w:val="000313DB"/>
    <w:rsid w:val="00031D92"/>
    <w:rsid w:val="000324CD"/>
    <w:rsid w:val="00032C6F"/>
    <w:rsid w:val="00032D63"/>
    <w:rsid w:val="00034208"/>
    <w:rsid w:val="000358A3"/>
    <w:rsid w:val="00036F26"/>
    <w:rsid w:val="00040605"/>
    <w:rsid w:val="0004067C"/>
    <w:rsid w:val="0004144B"/>
    <w:rsid w:val="000416FB"/>
    <w:rsid w:val="0004188F"/>
    <w:rsid w:val="00041945"/>
    <w:rsid w:val="000436A0"/>
    <w:rsid w:val="00043BAB"/>
    <w:rsid w:val="0004410B"/>
    <w:rsid w:val="00045A24"/>
    <w:rsid w:val="00045C6D"/>
    <w:rsid w:val="00046829"/>
    <w:rsid w:val="0005025E"/>
    <w:rsid w:val="00051937"/>
    <w:rsid w:val="00052DA8"/>
    <w:rsid w:val="00053A84"/>
    <w:rsid w:val="0005401B"/>
    <w:rsid w:val="0005464D"/>
    <w:rsid w:val="00055087"/>
    <w:rsid w:val="00055C64"/>
    <w:rsid w:val="00056A28"/>
    <w:rsid w:val="00056B7E"/>
    <w:rsid w:val="000576B8"/>
    <w:rsid w:val="00057A53"/>
    <w:rsid w:val="00057AD3"/>
    <w:rsid w:val="00057EF6"/>
    <w:rsid w:val="00060FF5"/>
    <w:rsid w:val="000636B5"/>
    <w:rsid w:val="00063ED0"/>
    <w:rsid w:val="000646B2"/>
    <w:rsid w:val="0006507B"/>
    <w:rsid w:val="00065098"/>
    <w:rsid w:val="000659F7"/>
    <w:rsid w:val="00071380"/>
    <w:rsid w:val="0007159B"/>
    <w:rsid w:val="000719F0"/>
    <w:rsid w:val="00073172"/>
    <w:rsid w:val="000740D3"/>
    <w:rsid w:val="00075497"/>
    <w:rsid w:val="00075B43"/>
    <w:rsid w:val="00075C1F"/>
    <w:rsid w:val="00076E68"/>
    <w:rsid w:val="00077BE1"/>
    <w:rsid w:val="000809E4"/>
    <w:rsid w:val="00081085"/>
    <w:rsid w:val="00081269"/>
    <w:rsid w:val="00082D33"/>
    <w:rsid w:val="000833E6"/>
    <w:rsid w:val="00084A3D"/>
    <w:rsid w:val="00085605"/>
    <w:rsid w:val="00085A70"/>
    <w:rsid w:val="00086816"/>
    <w:rsid w:val="00087D73"/>
    <w:rsid w:val="00090871"/>
    <w:rsid w:val="00090E46"/>
    <w:rsid w:val="00091495"/>
    <w:rsid w:val="00091DF3"/>
    <w:rsid w:val="00093758"/>
    <w:rsid w:val="0009437D"/>
    <w:rsid w:val="000945E0"/>
    <w:rsid w:val="00095D11"/>
    <w:rsid w:val="0009619B"/>
    <w:rsid w:val="0009625F"/>
    <w:rsid w:val="00096265"/>
    <w:rsid w:val="000969DE"/>
    <w:rsid w:val="00097009"/>
    <w:rsid w:val="00097EDE"/>
    <w:rsid w:val="000A00BA"/>
    <w:rsid w:val="000A067E"/>
    <w:rsid w:val="000A0CD7"/>
    <w:rsid w:val="000A0D3F"/>
    <w:rsid w:val="000A0D97"/>
    <w:rsid w:val="000A1187"/>
    <w:rsid w:val="000A3354"/>
    <w:rsid w:val="000A4836"/>
    <w:rsid w:val="000A53A2"/>
    <w:rsid w:val="000A6730"/>
    <w:rsid w:val="000A6CEE"/>
    <w:rsid w:val="000A7BDA"/>
    <w:rsid w:val="000B000A"/>
    <w:rsid w:val="000B0AC9"/>
    <w:rsid w:val="000B136B"/>
    <w:rsid w:val="000B1D8E"/>
    <w:rsid w:val="000B2C9F"/>
    <w:rsid w:val="000B308E"/>
    <w:rsid w:val="000B3580"/>
    <w:rsid w:val="000B5510"/>
    <w:rsid w:val="000B5C71"/>
    <w:rsid w:val="000B6434"/>
    <w:rsid w:val="000C0424"/>
    <w:rsid w:val="000C0930"/>
    <w:rsid w:val="000C096B"/>
    <w:rsid w:val="000C0DF1"/>
    <w:rsid w:val="000C0EAD"/>
    <w:rsid w:val="000C1389"/>
    <w:rsid w:val="000C27BE"/>
    <w:rsid w:val="000C3FF8"/>
    <w:rsid w:val="000C4B6D"/>
    <w:rsid w:val="000C5D87"/>
    <w:rsid w:val="000C5E3C"/>
    <w:rsid w:val="000C6C86"/>
    <w:rsid w:val="000C76B5"/>
    <w:rsid w:val="000D00C4"/>
    <w:rsid w:val="000D060B"/>
    <w:rsid w:val="000D09C0"/>
    <w:rsid w:val="000D14F8"/>
    <w:rsid w:val="000D15D2"/>
    <w:rsid w:val="000D1870"/>
    <w:rsid w:val="000D26AD"/>
    <w:rsid w:val="000D4280"/>
    <w:rsid w:val="000D5C83"/>
    <w:rsid w:val="000E0822"/>
    <w:rsid w:val="000E085E"/>
    <w:rsid w:val="000E0999"/>
    <w:rsid w:val="000E14E0"/>
    <w:rsid w:val="000E19A9"/>
    <w:rsid w:val="000E3902"/>
    <w:rsid w:val="000E4A2C"/>
    <w:rsid w:val="000E4D92"/>
    <w:rsid w:val="000E4F6C"/>
    <w:rsid w:val="000E5083"/>
    <w:rsid w:val="000F0B51"/>
    <w:rsid w:val="000F2904"/>
    <w:rsid w:val="000F2ADF"/>
    <w:rsid w:val="000F37F7"/>
    <w:rsid w:val="000F3879"/>
    <w:rsid w:val="000F3B09"/>
    <w:rsid w:val="000F4CBD"/>
    <w:rsid w:val="000F5519"/>
    <w:rsid w:val="000F6BC1"/>
    <w:rsid w:val="000F7553"/>
    <w:rsid w:val="000F75C5"/>
    <w:rsid w:val="00100914"/>
    <w:rsid w:val="001023DD"/>
    <w:rsid w:val="00102A91"/>
    <w:rsid w:val="00106925"/>
    <w:rsid w:val="00110397"/>
    <w:rsid w:val="001105CD"/>
    <w:rsid w:val="00110600"/>
    <w:rsid w:val="00111A6F"/>
    <w:rsid w:val="00113029"/>
    <w:rsid w:val="00114E05"/>
    <w:rsid w:val="00116607"/>
    <w:rsid w:val="00116E07"/>
    <w:rsid w:val="00117A7E"/>
    <w:rsid w:val="00121428"/>
    <w:rsid w:val="00122C70"/>
    <w:rsid w:val="0012364D"/>
    <w:rsid w:val="001240B1"/>
    <w:rsid w:val="00124563"/>
    <w:rsid w:val="0012623F"/>
    <w:rsid w:val="00131ED3"/>
    <w:rsid w:val="00132F28"/>
    <w:rsid w:val="00133AA6"/>
    <w:rsid w:val="00134E29"/>
    <w:rsid w:val="00135306"/>
    <w:rsid w:val="00135656"/>
    <w:rsid w:val="0013661C"/>
    <w:rsid w:val="00136A02"/>
    <w:rsid w:val="00137475"/>
    <w:rsid w:val="0014051B"/>
    <w:rsid w:val="0014146A"/>
    <w:rsid w:val="0014189C"/>
    <w:rsid w:val="00142182"/>
    <w:rsid w:val="0014229E"/>
    <w:rsid w:val="00142715"/>
    <w:rsid w:val="00143535"/>
    <w:rsid w:val="00143924"/>
    <w:rsid w:val="00145133"/>
    <w:rsid w:val="00145B03"/>
    <w:rsid w:val="00145C07"/>
    <w:rsid w:val="00153740"/>
    <w:rsid w:val="00153EB4"/>
    <w:rsid w:val="0015486A"/>
    <w:rsid w:val="00155660"/>
    <w:rsid w:val="00155734"/>
    <w:rsid w:val="001563B9"/>
    <w:rsid w:val="00157CF3"/>
    <w:rsid w:val="00157E92"/>
    <w:rsid w:val="00161540"/>
    <w:rsid w:val="00161CE8"/>
    <w:rsid w:val="0016210E"/>
    <w:rsid w:val="00162502"/>
    <w:rsid w:val="001631D3"/>
    <w:rsid w:val="001655C8"/>
    <w:rsid w:val="00165CFF"/>
    <w:rsid w:val="001721B0"/>
    <w:rsid w:val="00172ABF"/>
    <w:rsid w:val="00173287"/>
    <w:rsid w:val="001732A3"/>
    <w:rsid w:val="001732FD"/>
    <w:rsid w:val="00173CC5"/>
    <w:rsid w:val="00174140"/>
    <w:rsid w:val="001744B6"/>
    <w:rsid w:val="00174D51"/>
    <w:rsid w:val="0017538E"/>
    <w:rsid w:val="00175F65"/>
    <w:rsid w:val="001771C2"/>
    <w:rsid w:val="00180417"/>
    <w:rsid w:val="00180691"/>
    <w:rsid w:val="00181096"/>
    <w:rsid w:val="00181415"/>
    <w:rsid w:val="0018282D"/>
    <w:rsid w:val="00182A29"/>
    <w:rsid w:val="00183015"/>
    <w:rsid w:val="0018530D"/>
    <w:rsid w:val="00186416"/>
    <w:rsid w:val="00187653"/>
    <w:rsid w:val="00187B3A"/>
    <w:rsid w:val="001901BB"/>
    <w:rsid w:val="001914A9"/>
    <w:rsid w:val="00191A0B"/>
    <w:rsid w:val="00191A3C"/>
    <w:rsid w:val="00191DF3"/>
    <w:rsid w:val="00192E1F"/>
    <w:rsid w:val="00192FF5"/>
    <w:rsid w:val="0019637C"/>
    <w:rsid w:val="00196B98"/>
    <w:rsid w:val="001971A7"/>
    <w:rsid w:val="00197E9F"/>
    <w:rsid w:val="001A074E"/>
    <w:rsid w:val="001A2E20"/>
    <w:rsid w:val="001A2F61"/>
    <w:rsid w:val="001A4195"/>
    <w:rsid w:val="001A4ADE"/>
    <w:rsid w:val="001A5097"/>
    <w:rsid w:val="001A51F3"/>
    <w:rsid w:val="001A54F8"/>
    <w:rsid w:val="001A6534"/>
    <w:rsid w:val="001A6720"/>
    <w:rsid w:val="001A6FE4"/>
    <w:rsid w:val="001B0515"/>
    <w:rsid w:val="001B29E8"/>
    <w:rsid w:val="001B37CB"/>
    <w:rsid w:val="001B4F54"/>
    <w:rsid w:val="001B50F4"/>
    <w:rsid w:val="001C088F"/>
    <w:rsid w:val="001C0CF3"/>
    <w:rsid w:val="001C2E97"/>
    <w:rsid w:val="001C4302"/>
    <w:rsid w:val="001C4B85"/>
    <w:rsid w:val="001C5383"/>
    <w:rsid w:val="001C57B4"/>
    <w:rsid w:val="001C653C"/>
    <w:rsid w:val="001C6A63"/>
    <w:rsid w:val="001C7202"/>
    <w:rsid w:val="001C7364"/>
    <w:rsid w:val="001D0C26"/>
    <w:rsid w:val="001D1699"/>
    <w:rsid w:val="001D1AB5"/>
    <w:rsid w:val="001D2DC8"/>
    <w:rsid w:val="001D45CC"/>
    <w:rsid w:val="001D46A8"/>
    <w:rsid w:val="001D5391"/>
    <w:rsid w:val="001D673D"/>
    <w:rsid w:val="001D699D"/>
    <w:rsid w:val="001D7023"/>
    <w:rsid w:val="001D7BC7"/>
    <w:rsid w:val="001D7E14"/>
    <w:rsid w:val="001E0250"/>
    <w:rsid w:val="001E0FDD"/>
    <w:rsid w:val="001E1C05"/>
    <w:rsid w:val="001E1D6A"/>
    <w:rsid w:val="001E2BCA"/>
    <w:rsid w:val="001E4A40"/>
    <w:rsid w:val="001E556C"/>
    <w:rsid w:val="001E5AF2"/>
    <w:rsid w:val="001E6130"/>
    <w:rsid w:val="001E633B"/>
    <w:rsid w:val="001F00AF"/>
    <w:rsid w:val="001F10AB"/>
    <w:rsid w:val="001F10EF"/>
    <w:rsid w:val="001F25A3"/>
    <w:rsid w:val="001F343F"/>
    <w:rsid w:val="001F371D"/>
    <w:rsid w:val="001F38AE"/>
    <w:rsid w:val="001F3BDC"/>
    <w:rsid w:val="001F5457"/>
    <w:rsid w:val="001F5A79"/>
    <w:rsid w:val="001F5E3A"/>
    <w:rsid w:val="001F662D"/>
    <w:rsid w:val="001F68D2"/>
    <w:rsid w:val="002001B0"/>
    <w:rsid w:val="002010FF"/>
    <w:rsid w:val="0020129A"/>
    <w:rsid w:val="00201DF3"/>
    <w:rsid w:val="00203EA2"/>
    <w:rsid w:val="00204442"/>
    <w:rsid w:val="002044AF"/>
    <w:rsid w:val="002045A9"/>
    <w:rsid w:val="00204FEC"/>
    <w:rsid w:val="0020559C"/>
    <w:rsid w:val="00205E10"/>
    <w:rsid w:val="00206860"/>
    <w:rsid w:val="00206CBA"/>
    <w:rsid w:val="00206FFD"/>
    <w:rsid w:val="002074E8"/>
    <w:rsid w:val="00210D17"/>
    <w:rsid w:val="0021208F"/>
    <w:rsid w:val="0021326D"/>
    <w:rsid w:val="0021621C"/>
    <w:rsid w:val="00216CC8"/>
    <w:rsid w:val="002215E0"/>
    <w:rsid w:val="00222716"/>
    <w:rsid w:val="00222B77"/>
    <w:rsid w:val="00223407"/>
    <w:rsid w:val="00224163"/>
    <w:rsid w:val="00224212"/>
    <w:rsid w:val="00225E3A"/>
    <w:rsid w:val="00225EC2"/>
    <w:rsid w:val="0022601D"/>
    <w:rsid w:val="002260E8"/>
    <w:rsid w:val="002276E4"/>
    <w:rsid w:val="002301BA"/>
    <w:rsid w:val="002301FC"/>
    <w:rsid w:val="002303B3"/>
    <w:rsid w:val="002305F4"/>
    <w:rsid w:val="002334F7"/>
    <w:rsid w:val="00234344"/>
    <w:rsid w:val="00234468"/>
    <w:rsid w:val="00235AC2"/>
    <w:rsid w:val="00240718"/>
    <w:rsid w:val="00243C2C"/>
    <w:rsid w:val="00244674"/>
    <w:rsid w:val="00244884"/>
    <w:rsid w:val="002455C3"/>
    <w:rsid w:val="002455C9"/>
    <w:rsid w:val="00246075"/>
    <w:rsid w:val="002473DB"/>
    <w:rsid w:val="002502D0"/>
    <w:rsid w:val="0025112F"/>
    <w:rsid w:val="00253843"/>
    <w:rsid w:val="002548E9"/>
    <w:rsid w:val="002568B7"/>
    <w:rsid w:val="002600E1"/>
    <w:rsid w:val="00260A22"/>
    <w:rsid w:val="00260B8A"/>
    <w:rsid w:val="002611A8"/>
    <w:rsid w:val="0026129E"/>
    <w:rsid w:val="0026157C"/>
    <w:rsid w:val="002620F5"/>
    <w:rsid w:val="002622E8"/>
    <w:rsid w:val="00263104"/>
    <w:rsid w:val="0026452E"/>
    <w:rsid w:val="00264704"/>
    <w:rsid w:val="0026514D"/>
    <w:rsid w:val="0026564F"/>
    <w:rsid w:val="00266456"/>
    <w:rsid w:val="00267C39"/>
    <w:rsid w:val="00270355"/>
    <w:rsid w:val="0027112D"/>
    <w:rsid w:val="00271B23"/>
    <w:rsid w:val="00271CAF"/>
    <w:rsid w:val="002739B4"/>
    <w:rsid w:val="00273A92"/>
    <w:rsid w:val="002743FD"/>
    <w:rsid w:val="00274C4E"/>
    <w:rsid w:val="002750C6"/>
    <w:rsid w:val="00276CA3"/>
    <w:rsid w:val="0027753F"/>
    <w:rsid w:val="0027754F"/>
    <w:rsid w:val="002819B3"/>
    <w:rsid w:val="00283E17"/>
    <w:rsid w:val="00287446"/>
    <w:rsid w:val="00290A28"/>
    <w:rsid w:val="00292925"/>
    <w:rsid w:val="00292A5F"/>
    <w:rsid w:val="002938AE"/>
    <w:rsid w:val="00294FCB"/>
    <w:rsid w:val="00295505"/>
    <w:rsid w:val="002957CD"/>
    <w:rsid w:val="00296736"/>
    <w:rsid w:val="00296FBE"/>
    <w:rsid w:val="002A08A4"/>
    <w:rsid w:val="002A1841"/>
    <w:rsid w:val="002A3188"/>
    <w:rsid w:val="002A47D9"/>
    <w:rsid w:val="002A6042"/>
    <w:rsid w:val="002A6BDF"/>
    <w:rsid w:val="002A7203"/>
    <w:rsid w:val="002A77F5"/>
    <w:rsid w:val="002A7E1D"/>
    <w:rsid w:val="002B158E"/>
    <w:rsid w:val="002B22D0"/>
    <w:rsid w:val="002B360D"/>
    <w:rsid w:val="002B5993"/>
    <w:rsid w:val="002B5A6E"/>
    <w:rsid w:val="002B6378"/>
    <w:rsid w:val="002B716D"/>
    <w:rsid w:val="002C0582"/>
    <w:rsid w:val="002C0CA4"/>
    <w:rsid w:val="002C1483"/>
    <w:rsid w:val="002C248A"/>
    <w:rsid w:val="002C24EB"/>
    <w:rsid w:val="002C5602"/>
    <w:rsid w:val="002C57DF"/>
    <w:rsid w:val="002C5D47"/>
    <w:rsid w:val="002C5F87"/>
    <w:rsid w:val="002C6545"/>
    <w:rsid w:val="002C7539"/>
    <w:rsid w:val="002C79D0"/>
    <w:rsid w:val="002C7E3C"/>
    <w:rsid w:val="002D1E75"/>
    <w:rsid w:val="002D4154"/>
    <w:rsid w:val="002D46EA"/>
    <w:rsid w:val="002D717B"/>
    <w:rsid w:val="002D795F"/>
    <w:rsid w:val="002E027D"/>
    <w:rsid w:val="002E0324"/>
    <w:rsid w:val="002E1DDC"/>
    <w:rsid w:val="002E3C2E"/>
    <w:rsid w:val="002E4057"/>
    <w:rsid w:val="002E50EC"/>
    <w:rsid w:val="002F00C3"/>
    <w:rsid w:val="002F133A"/>
    <w:rsid w:val="002F1849"/>
    <w:rsid w:val="002F1AB2"/>
    <w:rsid w:val="002F22C9"/>
    <w:rsid w:val="002F2FA7"/>
    <w:rsid w:val="002F3B4E"/>
    <w:rsid w:val="002F3DC1"/>
    <w:rsid w:val="002F4E18"/>
    <w:rsid w:val="002F55DE"/>
    <w:rsid w:val="002F7B93"/>
    <w:rsid w:val="00302A9C"/>
    <w:rsid w:val="00302BF6"/>
    <w:rsid w:val="00307284"/>
    <w:rsid w:val="00310801"/>
    <w:rsid w:val="00310C4C"/>
    <w:rsid w:val="00311A57"/>
    <w:rsid w:val="00312947"/>
    <w:rsid w:val="00313B53"/>
    <w:rsid w:val="0031436A"/>
    <w:rsid w:val="0031654B"/>
    <w:rsid w:val="00321E9D"/>
    <w:rsid w:val="003223F3"/>
    <w:rsid w:val="003245BC"/>
    <w:rsid w:val="00324E60"/>
    <w:rsid w:val="00326C64"/>
    <w:rsid w:val="003274A5"/>
    <w:rsid w:val="00327CB8"/>
    <w:rsid w:val="003300E7"/>
    <w:rsid w:val="00330D7D"/>
    <w:rsid w:val="0033122E"/>
    <w:rsid w:val="0033164C"/>
    <w:rsid w:val="003316E7"/>
    <w:rsid w:val="003326DC"/>
    <w:rsid w:val="00335B59"/>
    <w:rsid w:val="00335D9D"/>
    <w:rsid w:val="0033629F"/>
    <w:rsid w:val="003362F5"/>
    <w:rsid w:val="003365B7"/>
    <w:rsid w:val="0034003C"/>
    <w:rsid w:val="0034098D"/>
    <w:rsid w:val="003428AE"/>
    <w:rsid w:val="0034501E"/>
    <w:rsid w:val="003452AB"/>
    <w:rsid w:val="00345392"/>
    <w:rsid w:val="00345C31"/>
    <w:rsid w:val="00345F94"/>
    <w:rsid w:val="003464BF"/>
    <w:rsid w:val="00346E2C"/>
    <w:rsid w:val="00347926"/>
    <w:rsid w:val="00347B7E"/>
    <w:rsid w:val="00350346"/>
    <w:rsid w:val="0035246B"/>
    <w:rsid w:val="00353D97"/>
    <w:rsid w:val="00353E87"/>
    <w:rsid w:val="0035486E"/>
    <w:rsid w:val="003601E8"/>
    <w:rsid w:val="00362BED"/>
    <w:rsid w:val="003632D6"/>
    <w:rsid w:val="00363712"/>
    <w:rsid w:val="00363A2B"/>
    <w:rsid w:val="00365B1E"/>
    <w:rsid w:val="003712A0"/>
    <w:rsid w:val="003715D5"/>
    <w:rsid w:val="00371F13"/>
    <w:rsid w:val="0037249E"/>
    <w:rsid w:val="00372D3D"/>
    <w:rsid w:val="00373ED8"/>
    <w:rsid w:val="003747C5"/>
    <w:rsid w:val="003748A1"/>
    <w:rsid w:val="0037581C"/>
    <w:rsid w:val="00376645"/>
    <w:rsid w:val="00377137"/>
    <w:rsid w:val="0038083E"/>
    <w:rsid w:val="00380BF9"/>
    <w:rsid w:val="00380DEE"/>
    <w:rsid w:val="003813B6"/>
    <w:rsid w:val="0038154C"/>
    <w:rsid w:val="00382A6E"/>
    <w:rsid w:val="0038394E"/>
    <w:rsid w:val="00384F82"/>
    <w:rsid w:val="0038630B"/>
    <w:rsid w:val="003866F4"/>
    <w:rsid w:val="0038690C"/>
    <w:rsid w:val="003876CA"/>
    <w:rsid w:val="00387771"/>
    <w:rsid w:val="003950A6"/>
    <w:rsid w:val="00395988"/>
    <w:rsid w:val="00396AE1"/>
    <w:rsid w:val="00396FE3"/>
    <w:rsid w:val="00397B4C"/>
    <w:rsid w:val="003A0456"/>
    <w:rsid w:val="003A0874"/>
    <w:rsid w:val="003A09D2"/>
    <w:rsid w:val="003A0BCC"/>
    <w:rsid w:val="003A10EE"/>
    <w:rsid w:val="003A1515"/>
    <w:rsid w:val="003A2598"/>
    <w:rsid w:val="003A2B6C"/>
    <w:rsid w:val="003A34C6"/>
    <w:rsid w:val="003A4D46"/>
    <w:rsid w:val="003A5FFB"/>
    <w:rsid w:val="003A6132"/>
    <w:rsid w:val="003A7276"/>
    <w:rsid w:val="003A75AE"/>
    <w:rsid w:val="003B0634"/>
    <w:rsid w:val="003B1AA4"/>
    <w:rsid w:val="003B5C33"/>
    <w:rsid w:val="003B6CE2"/>
    <w:rsid w:val="003B79BE"/>
    <w:rsid w:val="003C1D2E"/>
    <w:rsid w:val="003C4007"/>
    <w:rsid w:val="003C5D47"/>
    <w:rsid w:val="003C5F5C"/>
    <w:rsid w:val="003C656B"/>
    <w:rsid w:val="003C68E9"/>
    <w:rsid w:val="003C709D"/>
    <w:rsid w:val="003D070A"/>
    <w:rsid w:val="003D1B19"/>
    <w:rsid w:val="003D1C23"/>
    <w:rsid w:val="003D20AF"/>
    <w:rsid w:val="003D3DFB"/>
    <w:rsid w:val="003D4767"/>
    <w:rsid w:val="003D4B79"/>
    <w:rsid w:val="003D59BA"/>
    <w:rsid w:val="003D66C6"/>
    <w:rsid w:val="003D6AB7"/>
    <w:rsid w:val="003D7E2C"/>
    <w:rsid w:val="003E0E58"/>
    <w:rsid w:val="003E1250"/>
    <w:rsid w:val="003E1AE2"/>
    <w:rsid w:val="003E45BE"/>
    <w:rsid w:val="003E46EF"/>
    <w:rsid w:val="003E5299"/>
    <w:rsid w:val="003E5420"/>
    <w:rsid w:val="003E5AB9"/>
    <w:rsid w:val="003E6099"/>
    <w:rsid w:val="003E6AAF"/>
    <w:rsid w:val="003F0985"/>
    <w:rsid w:val="003F2D6B"/>
    <w:rsid w:val="003F2E8C"/>
    <w:rsid w:val="003F2EA4"/>
    <w:rsid w:val="003F373F"/>
    <w:rsid w:val="003F3DF5"/>
    <w:rsid w:val="003F4280"/>
    <w:rsid w:val="003F442C"/>
    <w:rsid w:val="003F47F3"/>
    <w:rsid w:val="003F5AF3"/>
    <w:rsid w:val="003F68D4"/>
    <w:rsid w:val="003F75DB"/>
    <w:rsid w:val="003F7EE7"/>
    <w:rsid w:val="00400F97"/>
    <w:rsid w:val="004019FB"/>
    <w:rsid w:val="004023AF"/>
    <w:rsid w:val="0040322F"/>
    <w:rsid w:val="0040359D"/>
    <w:rsid w:val="00404B8E"/>
    <w:rsid w:val="00404D1B"/>
    <w:rsid w:val="00404F33"/>
    <w:rsid w:val="004073FE"/>
    <w:rsid w:val="00407DB1"/>
    <w:rsid w:val="00407FAE"/>
    <w:rsid w:val="004106DF"/>
    <w:rsid w:val="00411105"/>
    <w:rsid w:val="0041224B"/>
    <w:rsid w:val="00413537"/>
    <w:rsid w:val="00413D8B"/>
    <w:rsid w:val="00414735"/>
    <w:rsid w:val="00414E24"/>
    <w:rsid w:val="00414F18"/>
    <w:rsid w:val="00415BBC"/>
    <w:rsid w:val="00415E97"/>
    <w:rsid w:val="00415F4F"/>
    <w:rsid w:val="00417777"/>
    <w:rsid w:val="0042060E"/>
    <w:rsid w:val="00420949"/>
    <w:rsid w:val="00421002"/>
    <w:rsid w:val="00422C83"/>
    <w:rsid w:val="00422E95"/>
    <w:rsid w:val="0042421C"/>
    <w:rsid w:val="004244FB"/>
    <w:rsid w:val="00424C08"/>
    <w:rsid w:val="00424F1D"/>
    <w:rsid w:val="00425E5E"/>
    <w:rsid w:val="00430799"/>
    <w:rsid w:val="00430B03"/>
    <w:rsid w:val="00431B45"/>
    <w:rsid w:val="00431C41"/>
    <w:rsid w:val="00432962"/>
    <w:rsid w:val="00434916"/>
    <w:rsid w:val="00434D31"/>
    <w:rsid w:val="004353D1"/>
    <w:rsid w:val="00435CB2"/>
    <w:rsid w:val="00435DEF"/>
    <w:rsid w:val="004364DD"/>
    <w:rsid w:val="00437766"/>
    <w:rsid w:val="004416D2"/>
    <w:rsid w:val="00441D57"/>
    <w:rsid w:val="00442DA0"/>
    <w:rsid w:val="00443492"/>
    <w:rsid w:val="00443B35"/>
    <w:rsid w:val="0044451E"/>
    <w:rsid w:val="0044453C"/>
    <w:rsid w:val="00444649"/>
    <w:rsid w:val="00444A6C"/>
    <w:rsid w:val="004473BA"/>
    <w:rsid w:val="004516E4"/>
    <w:rsid w:val="00451973"/>
    <w:rsid w:val="004530BD"/>
    <w:rsid w:val="00453CD5"/>
    <w:rsid w:val="0045545C"/>
    <w:rsid w:val="004564B5"/>
    <w:rsid w:val="00456921"/>
    <w:rsid w:val="00457A9F"/>
    <w:rsid w:val="00460677"/>
    <w:rsid w:val="00460B01"/>
    <w:rsid w:val="0046100D"/>
    <w:rsid w:val="004625D3"/>
    <w:rsid w:val="00462632"/>
    <w:rsid w:val="00463C86"/>
    <w:rsid w:val="00464409"/>
    <w:rsid w:val="00464412"/>
    <w:rsid w:val="00464988"/>
    <w:rsid w:val="00464E7C"/>
    <w:rsid w:val="00467182"/>
    <w:rsid w:val="004673FD"/>
    <w:rsid w:val="0047005B"/>
    <w:rsid w:val="0047119A"/>
    <w:rsid w:val="00471F76"/>
    <w:rsid w:val="0047266A"/>
    <w:rsid w:val="004733B4"/>
    <w:rsid w:val="00473413"/>
    <w:rsid w:val="0047454F"/>
    <w:rsid w:val="00474FA8"/>
    <w:rsid w:val="00475174"/>
    <w:rsid w:val="0047543F"/>
    <w:rsid w:val="00476711"/>
    <w:rsid w:val="00477FC4"/>
    <w:rsid w:val="00480321"/>
    <w:rsid w:val="004808C7"/>
    <w:rsid w:val="00481913"/>
    <w:rsid w:val="00481B83"/>
    <w:rsid w:val="004823F7"/>
    <w:rsid w:val="00483088"/>
    <w:rsid w:val="004832C2"/>
    <w:rsid w:val="0048351F"/>
    <w:rsid w:val="00485B13"/>
    <w:rsid w:val="00485CD6"/>
    <w:rsid w:val="0048672D"/>
    <w:rsid w:val="00487EB6"/>
    <w:rsid w:val="004903FF"/>
    <w:rsid w:val="0049068F"/>
    <w:rsid w:val="0049140F"/>
    <w:rsid w:val="00491A11"/>
    <w:rsid w:val="00492404"/>
    <w:rsid w:val="00493E6B"/>
    <w:rsid w:val="00494562"/>
    <w:rsid w:val="00494844"/>
    <w:rsid w:val="004957D0"/>
    <w:rsid w:val="00495DC7"/>
    <w:rsid w:val="00497C2B"/>
    <w:rsid w:val="004A0B0D"/>
    <w:rsid w:val="004A0CE1"/>
    <w:rsid w:val="004A11A3"/>
    <w:rsid w:val="004A3299"/>
    <w:rsid w:val="004A377C"/>
    <w:rsid w:val="004A37AB"/>
    <w:rsid w:val="004A42E5"/>
    <w:rsid w:val="004A5D26"/>
    <w:rsid w:val="004A6890"/>
    <w:rsid w:val="004A75A3"/>
    <w:rsid w:val="004B0BB9"/>
    <w:rsid w:val="004B1331"/>
    <w:rsid w:val="004B1A8A"/>
    <w:rsid w:val="004B428C"/>
    <w:rsid w:val="004B42C6"/>
    <w:rsid w:val="004B5CE4"/>
    <w:rsid w:val="004B63DB"/>
    <w:rsid w:val="004B6C48"/>
    <w:rsid w:val="004B6DED"/>
    <w:rsid w:val="004B7AB0"/>
    <w:rsid w:val="004C018B"/>
    <w:rsid w:val="004C1542"/>
    <w:rsid w:val="004C1DB1"/>
    <w:rsid w:val="004C2DA9"/>
    <w:rsid w:val="004C3138"/>
    <w:rsid w:val="004C441A"/>
    <w:rsid w:val="004C49C9"/>
    <w:rsid w:val="004C55A6"/>
    <w:rsid w:val="004C5A6A"/>
    <w:rsid w:val="004C62CE"/>
    <w:rsid w:val="004C669A"/>
    <w:rsid w:val="004C7F58"/>
    <w:rsid w:val="004D0AF0"/>
    <w:rsid w:val="004D1254"/>
    <w:rsid w:val="004D1D49"/>
    <w:rsid w:val="004D2285"/>
    <w:rsid w:val="004D37D2"/>
    <w:rsid w:val="004D4485"/>
    <w:rsid w:val="004D44DC"/>
    <w:rsid w:val="004D4679"/>
    <w:rsid w:val="004D5DBC"/>
    <w:rsid w:val="004D6D6A"/>
    <w:rsid w:val="004D7E89"/>
    <w:rsid w:val="004E1C29"/>
    <w:rsid w:val="004E2AED"/>
    <w:rsid w:val="004E4550"/>
    <w:rsid w:val="004E470A"/>
    <w:rsid w:val="004E76BE"/>
    <w:rsid w:val="004F1249"/>
    <w:rsid w:val="004F1FF2"/>
    <w:rsid w:val="004F239A"/>
    <w:rsid w:val="004F3453"/>
    <w:rsid w:val="004F39E5"/>
    <w:rsid w:val="004F4E59"/>
    <w:rsid w:val="004F4F0A"/>
    <w:rsid w:val="004F59BF"/>
    <w:rsid w:val="005002CD"/>
    <w:rsid w:val="00501A1E"/>
    <w:rsid w:val="00501B17"/>
    <w:rsid w:val="00502C04"/>
    <w:rsid w:val="005042F0"/>
    <w:rsid w:val="00504EE2"/>
    <w:rsid w:val="00504F62"/>
    <w:rsid w:val="00506209"/>
    <w:rsid w:val="00507E66"/>
    <w:rsid w:val="0051038F"/>
    <w:rsid w:val="00511B7A"/>
    <w:rsid w:val="00511EB1"/>
    <w:rsid w:val="0051225F"/>
    <w:rsid w:val="005148FF"/>
    <w:rsid w:val="0051529A"/>
    <w:rsid w:val="00515BE1"/>
    <w:rsid w:val="00516428"/>
    <w:rsid w:val="005172EB"/>
    <w:rsid w:val="00517898"/>
    <w:rsid w:val="0052112C"/>
    <w:rsid w:val="005217DC"/>
    <w:rsid w:val="00522914"/>
    <w:rsid w:val="00524E6E"/>
    <w:rsid w:val="00525929"/>
    <w:rsid w:val="00525ADC"/>
    <w:rsid w:val="00526C67"/>
    <w:rsid w:val="00526D74"/>
    <w:rsid w:val="00527737"/>
    <w:rsid w:val="00530C5D"/>
    <w:rsid w:val="005313B5"/>
    <w:rsid w:val="00533AF8"/>
    <w:rsid w:val="0053587A"/>
    <w:rsid w:val="0053589B"/>
    <w:rsid w:val="00536F38"/>
    <w:rsid w:val="00540EFB"/>
    <w:rsid w:val="005412E8"/>
    <w:rsid w:val="00541403"/>
    <w:rsid w:val="005418AC"/>
    <w:rsid w:val="00541C9B"/>
    <w:rsid w:val="005424AC"/>
    <w:rsid w:val="0054300A"/>
    <w:rsid w:val="005437C9"/>
    <w:rsid w:val="0054473A"/>
    <w:rsid w:val="00544943"/>
    <w:rsid w:val="00545671"/>
    <w:rsid w:val="00545BA7"/>
    <w:rsid w:val="00546376"/>
    <w:rsid w:val="00546DD5"/>
    <w:rsid w:val="0054786C"/>
    <w:rsid w:val="00550926"/>
    <w:rsid w:val="00550999"/>
    <w:rsid w:val="005511C1"/>
    <w:rsid w:val="00551545"/>
    <w:rsid w:val="005524DD"/>
    <w:rsid w:val="00553613"/>
    <w:rsid w:val="005567DA"/>
    <w:rsid w:val="00556A88"/>
    <w:rsid w:val="005572F2"/>
    <w:rsid w:val="00557925"/>
    <w:rsid w:val="00560132"/>
    <w:rsid w:val="00561519"/>
    <w:rsid w:val="0056239D"/>
    <w:rsid w:val="0056410A"/>
    <w:rsid w:val="005646E5"/>
    <w:rsid w:val="0056473D"/>
    <w:rsid w:val="005649BC"/>
    <w:rsid w:val="0056546C"/>
    <w:rsid w:val="00566077"/>
    <w:rsid w:val="005662EA"/>
    <w:rsid w:val="00566D62"/>
    <w:rsid w:val="00566E2F"/>
    <w:rsid w:val="00567428"/>
    <w:rsid w:val="00567506"/>
    <w:rsid w:val="00570553"/>
    <w:rsid w:val="005708E6"/>
    <w:rsid w:val="00571FBE"/>
    <w:rsid w:val="00572A28"/>
    <w:rsid w:val="0057393A"/>
    <w:rsid w:val="00574A7B"/>
    <w:rsid w:val="005765C7"/>
    <w:rsid w:val="00577609"/>
    <w:rsid w:val="00580ADA"/>
    <w:rsid w:val="00580C54"/>
    <w:rsid w:val="0058145D"/>
    <w:rsid w:val="005815DE"/>
    <w:rsid w:val="0058209A"/>
    <w:rsid w:val="00582AFE"/>
    <w:rsid w:val="00585486"/>
    <w:rsid w:val="005854B5"/>
    <w:rsid w:val="0058628B"/>
    <w:rsid w:val="005864C6"/>
    <w:rsid w:val="00586A1E"/>
    <w:rsid w:val="00592904"/>
    <w:rsid w:val="005935D7"/>
    <w:rsid w:val="005956BA"/>
    <w:rsid w:val="00595EFE"/>
    <w:rsid w:val="005960ED"/>
    <w:rsid w:val="005963B1"/>
    <w:rsid w:val="005963C7"/>
    <w:rsid w:val="0059677B"/>
    <w:rsid w:val="005A1028"/>
    <w:rsid w:val="005A3378"/>
    <w:rsid w:val="005A33CF"/>
    <w:rsid w:val="005A4B97"/>
    <w:rsid w:val="005A624D"/>
    <w:rsid w:val="005A68FB"/>
    <w:rsid w:val="005A7BA6"/>
    <w:rsid w:val="005B0485"/>
    <w:rsid w:val="005B23C6"/>
    <w:rsid w:val="005B494A"/>
    <w:rsid w:val="005B51D4"/>
    <w:rsid w:val="005B6688"/>
    <w:rsid w:val="005B7E78"/>
    <w:rsid w:val="005C0817"/>
    <w:rsid w:val="005C0C23"/>
    <w:rsid w:val="005C2E41"/>
    <w:rsid w:val="005C3C90"/>
    <w:rsid w:val="005C3E91"/>
    <w:rsid w:val="005C4347"/>
    <w:rsid w:val="005C43F1"/>
    <w:rsid w:val="005C4C6E"/>
    <w:rsid w:val="005C4CDB"/>
    <w:rsid w:val="005C6304"/>
    <w:rsid w:val="005C7A67"/>
    <w:rsid w:val="005D0AA6"/>
    <w:rsid w:val="005D1092"/>
    <w:rsid w:val="005D248D"/>
    <w:rsid w:val="005D2746"/>
    <w:rsid w:val="005D2748"/>
    <w:rsid w:val="005D37B5"/>
    <w:rsid w:val="005D4089"/>
    <w:rsid w:val="005D462D"/>
    <w:rsid w:val="005D4C3B"/>
    <w:rsid w:val="005D7693"/>
    <w:rsid w:val="005D779F"/>
    <w:rsid w:val="005E05D4"/>
    <w:rsid w:val="005E0E52"/>
    <w:rsid w:val="005E0FB5"/>
    <w:rsid w:val="005E24D1"/>
    <w:rsid w:val="005E2AE2"/>
    <w:rsid w:val="005E3D08"/>
    <w:rsid w:val="005E6094"/>
    <w:rsid w:val="005E615E"/>
    <w:rsid w:val="005E6CF4"/>
    <w:rsid w:val="005E6F76"/>
    <w:rsid w:val="005E7450"/>
    <w:rsid w:val="005E7514"/>
    <w:rsid w:val="005F3161"/>
    <w:rsid w:val="005F331E"/>
    <w:rsid w:val="005F36A3"/>
    <w:rsid w:val="005F41C6"/>
    <w:rsid w:val="005F4311"/>
    <w:rsid w:val="00600CCB"/>
    <w:rsid w:val="0060111F"/>
    <w:rsid w:val="00601923"/>
    <w:rsid w:val="0060354D"/>
    <w:rsid w:val="0060476B"/>
    <w:rsid w:val="006051C0"/>
    <w:rsid w:val="00605E8A"/>
    <w:rsid w:val="006077AF"/>
    <w:rsid w:val="00607BE1"/>
    <w:rsid w:val="00611153"/>
    <w:rsid w:val="006119DB"/>
    <w:rsid w:val="00611B6D"/>
    <w:rsid w:val="006127A8"/>
    <w:rsid w:val="00613363"/>
    <w:rsid w:val="006157E5"/>
    <w:rsid w:val="00615AEF"/>
    <w:rsid w:val="0061715D"/>
    <w:rsid w:val="00617D67"/>
    <w:rsid w:val="0062045A"/>
    <w:rsid w:val="00620C10"/>
    <w:rsid w:val="00621309"/>
    <w:rsid w:val="006216E8"/>
    <w:rsid w:val="006247E2"/>
    <w:rsid w:val="006248BE"/>
    <w:rsid w:val="00625553"/>
    <w:rsid w:val="00625C0F"/>
    <w:rsid w:val="00625C9B"/>
    <w:rsid w:val="00625FDB"/>
    <w:rsid w:val="00626A54"/>
    <w:rsid w:val="00627D50"/>
    <w:rsid w:val="00630690"/>
    <w:rsid w:val="00630978"/>
    <w:rsid w:val="006314B0"/>
    <w:rsid w:val="006319D4"/>
    <w:rsid w:val="00631CD2"/>
    <w:rsid w:val="00631F6D"/>
    <w:rsid w:val="006322ED"/>
    <w:rsid w:val="006326BD"/>
    <w:rsid w:val="00632FA4"/>
    <w:rsid w:val="00635355"/>
    <w:rsid w:val="006354E0"/>
    <w:rsid w:val="0063585A"/>
    <w:rsid w:val="00636351"/>
    <w:rsid w:val="006407D2"/>
    <w:rsid w:val="00640BDE"/>
    <w:rsid w:val="00640C53"/>
    <w:rsid w:val="00641681"/>
    <w:rsid w:val="00641AA9"/>
    <w:rsid w:val="00642973"/>
    <w:rsid w:val="0064315B"/>
    <w:rsid w:val="006436BA"/>
    <w:rsid w:val="0064381C"/>
    <w:rsid w:val="00643F19"/>
    <w:rsid w:val="00644069"/>
    <w:rsid w:val="0064409C"/>
    <w:rsid w:val="00644CAE"/>
    <w:rsid w:val="00646ED6"/>
    <w:rsid w:val="0064730F"/>
    <w:rsid w:val="00650737"/>
    <w:rsid w:val="00652555"/>
    <w:rsid w:val="006535C7"/>
    <w:rsid w:val="006545FA"/>
    <w:rsid w:val="0065472B"/>
    <w:rsid w:val="0065503D"/>
    <w:rsid w:val="0065655F"/>
    <w:rsid w:val="00656F4A"/>
    <w:rsid w:val="00660138"/>
    <w:rsid w:val="006604F9"/>
    <w:rsid w:val="00660570"/>
    <w:rsid w:val="006608DD"/>
    <w:rsid w:val="0066106F"/>
    <w:rsid w:val="00662538"/>
    <w:rsid w:val="00663BEE"/>
    <w:rsid w:val="00664490"/>
    <w:rsid w:val="00665477"/>
    <w:rsid w:val="00665601"/>
    <w:rsid w:val="00665EE4"/>
    <w:rsid w:val="0066687A"/>
    <w:rsid w:val="00666FD8"/>
    <w:rsid w:val="0066737F"/>
    <w:rsid w:val="00667AF0"/>
    <w:rsid w:val="0067218F"/>
    <w:rsid w:val="00673813"/>
    <w:rsid w:val="00674CE6"/>
    <w:rsid w:val="00676C80"/>
    <w:rsid w:val="006774CB"/>
    <w:rsid w:val="00677A14"/>
    <w:rsid w:val="006806DC"/>
    <w:rsid w:val="006821BB"/>
    <w:rsid w:val="00682519"/>
    <w:rsid w:val="00682CCC"/>
    <w:rsid w:val="006834DA"/>
    <w:rsid w:val="00683FB9"/>
    <w:rsid w:val="00685B24"/>
    <w:rsid w:val="006866BE"/>
    <w:rsid w:val="00687462"/>
    <w:rsid w:val="00690642"/>
    <w:rsid w:val="006916BF"/>
    <w:rsid w:val="0069213B"/>
    <w:rsid w:val="006931D6"/>
    <w:rsid w:val="00694420"/>
    <w:rsid w:val="00694C36"/>
    <w:rsid w:val="006951A8"/>
    <w:rsid w:val="0069587E"/>
    <w:rsid w:val="006958D7"/>
    <w:rsid w:val="00697891"/>
    <w:rsid w:val="006A0425"/>
    <w:rsid w:val="006A0EE9"/>
    <w:rsid w:val="006A19FC"/>
    <w:rsid w:val="006A1DAE"/>
    <w:rsid w:val="006A1EDE"/>
    <w:rsid w:val="006A2083"/>
    <w:rsid w:val="006A213F"/>
    <w:rsid w:val="006A22D9"/>
    <w:rsid w:val="006A282E"/>
    <w:rsid w:val="006A39F1"/>
    <w:rsid w:val="006A7909"/>
    <w:rsid w:val="006B2056"/>
    <w:rsid w:val="006B283A"/>
    <w:rsid w:val="006B47A0"/>
    <w:rsid w:val="006B4E51"/>
    <w:rsid w:val="006C17CB"/>
    <w:rsid w:val="006C2C39"/>
    <w:rsid w:val="006C3971"/>
    <w:rsid w:val="006C4120"/>
    <w:rsid w:val="006C456D"/>
    <w:rsid w:val="006C4F59"/>
    <w:rsid w:val="006C5F8A"/>
    <w:rsid w:val="006C75CE"/>
    <w:rsid w:val="006C7E4A"/>
    <w:rsid w:val="006D0186"/>
    <w:rsid w:val="006D0551"/>
    <w:rsid w:val="006D0B7A"/>
    <w:rsid w:val="006D15F2"/>
    <w:rsid w:val="006D1AEB"/>
    <w:rsid w:val="006D2428"/>
    <w:rsid w:val="006D3B57"/>
    <w:rsid w:val="006D63F4"/>
    <w:rsid w:val="006D6D7E"/>
    <w:rsid w:val="006D6D91"/>
    <w:rsid w:val="006D7007"/>
    <w:rsid w:val="006D71AF"/>
    <w:rsid w:val="006D78A8"/>
    <w:rsid w:val="006D79FF"/>
    <w:rsid w:val="006E0416"/>
    <w:rsid w:val="006E0460"/>
    <w:rsid w:val="006E1123"/>
    <w:rsid w:val="006E170A"/>
    <w:rsid w:val="006E29A6"/>
    <w:rsid w:val="006E382B"/>
    <w:rsid w:val="006E3B90"/>
    <w:rsid w:val="006E4ABA"/>
    <w:rsid w:val="006E59DA"/>
    <w:rsid w:val="006E5B22"/>
    <w:rsid w:val="006E5EC3"/>
    <w:rsid w:val="006E6CCF"/>
    <w:rsid w:val="006E782A"/>
    <w:rsid w:val="006E7AC8"/>
    <w:rsid w:val="006F2B90"/>
    <w:rsid w:val="006F2E4A"/>
    <w:rsid w:val="006F4DA4"/>
    <w:rsid w:val="006F72E6"/>
    <w:rsid w:val="006F7609"/>
    <w:rsid w:val="0070065E"/>
    <w:rsid w:val="0070150C"/>
    <w:rsid w:val="007026B1"/>
    <w:rsid w:val="00703280"/>
    <w:rsid w:val="0070673C"/>
    <w:rsid w:val="00706C89"/>
    <w:rsid w:val="0071086B"/>
    <w:rsid w:val="00710F01"/>
    <w:rsid w:val="0071263F"/>
    <w:rsid w:val="00712D7E"/>
    <w:rsid w:val="00713B70"/>
    <w:rsid w:val="00714682"/>
    <w:rsid w:val="00716697"/>
    <w:rsid w:val="00717597"/>
    <w:rsid w:val="007202CD"/>
    <w:rsid w:val="007206C2"/>
    <w:rsid w:val="007232D4"/>
    <w:rsid w:val="00723446"/>
    <w:rsid w:val="00723574"/>
    <w:rsid w:val="0072358E"/>
    <w:rsid w:val="007236D4"/>
    <w:rsid w:val="0072623D"/>
    <w:rsid w:val="00730626"/>
    <w:rsid w:val="007320ED"/>
    <w:rsid w:val="00732157"/>
    <w:rsid w:val="007326B0"/>
    <w:rsid w:val="00734569"/>
    <w:rsid w:val="0073508A"/>
    <w:rsid w:val="007366BE"/>
    <w:rsid w:val="00737244"/>
    <w:rsid w:val="00737683"/>
    <w:rsid w:val="0073783C"/>
    <w:rsid w:val="00740AFE"/>
    <w:rsid w:val="00740E56"/>
    <w:rsid w:val="007418BA"/>
    <w:rsid w:val="00742387"/>
    <w:rsid w:val="00742739"/>
    <w:rsid w:val="00742AA4"/>
    <w:rsid w:val="00742EF7"/>
    <w:rsid w:val="007430BD"/>
    <w:rsid w:val="0074373F"/>
    <w:rsid w:val="00743E7C"/>
    <w:rsid w:val="00746FC1"/>
    <w:rsid w:val="0074734F"/>
    <w:rsid w:val="0075004A"/>
    <w:rsid w:val="00750725"/>
    <w:rsid w:val="0075072C"/>
    <w:rsid w:val="00751A85"/>
    <w:rsid w:val="00751DBD"/>
    <w:rsid w:val="007520F9"/>
    <w:rsid w:val="007541D4"/>
    <w:rsid w:val="0075498A"/>
    <w:rsid w:val="00755E22"/>
    <w:rsid w:val="00756F93"/>
    <w:rsid w:val="00757487"/>
    <w:rsid w:val="00760119"/>
    <w:rsid w:val="007602E4"/>
    <w:rsid w:val="00760B46"/>
    <w:rsid w:val="007629B5"/>
    <w:rsid w:val="00763792"/>
    <w:rsid w:val="007658E9"/>
    <w:rsid w:val="007662EB"/>
    <w:rsid w:val="00766BB0"/>
    <w:rsid w:val="00767156"/>
    <w:rsid w:val="00770E6A"/>
    <w:rsid w:val="00772A1E"/>
    <w:rsid w:val="00774480"/>
    <w:rsid w:val="007759CC"/>
    <w:rsid w:val="0077767E"/>
    <w:rsid w:val="007804C3"/>
    <w:rsid w:val="00780A49"/>
    <w:rsid w:val="00781DC7"/>
    <w:rsid w:val="00783D2F"/>
    <w:rsid w:val="00783F2D"/>
    <w:rsid w:val="00784601"/>
    <w:rsid w:val="00785459"/>
    <w:rsid w:val="00786187"/>
    <w:rsid w:val="00787432"/>
    <w:rsid w:val="00790261"/>
    <w:rsid w:val="00791481"/>
    <w:rsid w:val="007918A1"/>
    <w:rsid w:val="00791EB3"/>
    <w:rsid w:val="00792601"/>
    <w:rsid w:val="00792C9D"/>
    <w:rsid w:val="0079324B"/>
    <w:rsid w:val="007932F8"/>
    <w:rsid w:val="0079361E"/>
    <w:rsid w:val="00794E9D"/>
    <w:rsid w:val="00795E9C"/>
    <w:rsid w:val="0079756B"/>
    <w:rsid w:val="00797F5A"/>
    <w:rsid w:val="007A0ABD"/>
    <w:rsid w:val="007A0EC6"/>
    <w:rsid w:val="007A2099"/>
    <w:rsid w:val="007A3A60"/>
    <w:rsid w:val="007A41DC"/>
    <w:rsid w:val="007A79F6"/>
    <w:rsid w:val="007B24F2"/>
    <w:rsid w:val="007B381F"/>
    <w:rsid w:val="007B6275"/>
    <w:rsid w:val="007B66A5"/>
    <w:rsid w:val="007C06F1"/>
    <w:rsid w:val="007C0972"/>
    <w:rsid w:val="007C1063"/>
    <w:rsid w:val="007C36CA"/>
    <w:rsid w:val="007C3EFF"/>
    <w:rsid w:val="007C4844"/>
    <w:rsid w:val="007C64C3"/>
    <w:rsid w:val="007C6582"/>
    <w:rsid w:val="007C6D16"/>
    <w:rsid w:val="007D10EE"/>
    <w:rsid w:val="007D120A"/>
    <w:rsid w:val="007D1325"/>
    <w:rsid w:val="007D203E"/>
    <w:rsid w:val="007D2811"/>
    <w:rsid w:val="007D298E"/>
    <w:rsid w:val="007D3F48"/>
    <w:rsid w:val="007D48AE"/>
    <w:rsid w:val="007D6596"/>
    <w:rsid w:val="007D6B43"/>
    <w:rsid w:val="007D6CB2"/>
    <w:rsid w:val="007D743E"/>
    <w:rsid w:val="007E16C6"/>
    <w:rsid w:val="007E37B0"/>
    <w:rsid w:val="007E3EBA"/>
    <w:rsid w:val="007E450D"/>
    <w:rsid w:val="007E4BC6"/>
    <w:rsid w:val="007E4FA8"/>
    <w:rsid w:val="007E6097"/>
    <w:rsid w:val="007E60E5"/>
    <w:rsid w:val="007E6903"/>
    <w:rsid w:val="007E7A3C"/>
    <w:rsid w:val="007F007E"/>
    <w:rsid w:val="007F04B7"/>
    <w:rsid w:val="007F097E"/>
    <w:rsid w:val="007F4550"/>
    <w:rsid w:val="007F4D6D"/>
    <w:rsid w:val="007F5674"/>
    <w:rsid w:val="007F5E95"/>
    <w:rsid w:val="00804740"/>
    <w:rsid w:val="008050E0"/>
    <w:rsid w:val="0080524D"/>
    <w:rsid w:val="0080525A"/>
    <w:rsid w:val="00805422"/>
    <w:rsid w:val="00806340"/>
    <w:rsid w:val="00810F27"/>
    <w:rsid w:val="00812B1D"/>
    <w:rsid w:val="00813055"/>
    <w:rsid w:val="00814BA6"/>
    <w:rsid w:val="00815126"/>
    <w:rsid w:val="00815586"/>
    <w:rsid w:val="00816132"/>
    <w:rsid w:val="008164D9"/>
    <w:rsid w:val="008179DE"/>
    <w:rsid w:val="008202B4"/>
    <w:rsid w:val="0082054E"/>
    <w:rsid w:val="00820F4A"/>
    <w:rsid w:val="00821627"/>
    <w:rsid w:val="0082256E"/>
    <w:rsid w:val="00822993"/>
    <w:rsid w:val="00822A92"/>
    <w:rsid w:val="0082368E"/>
    <w:rsid w:val="00823C7C"/>
    <w:rsid w:val="0082489C"/>
    <w:rsid w:val="00824BD2"/>
    <w:rsid w:val="00824CED"/>
    <w:rsid w:val="00825934"/>
    <w:rsid w:val="00825EEE"/>
    <w:rsid w:val="00825F57"/>
    <w:rsid w:val="00825F5C"/>
    <w:rsid w:val="00826586"/>
    <w:rsid w:val="00826AD5"/>
    <w:rsid w:val="00826CD7"/>
    <w:rsid w:val="00827335"/>
    <w:rsid w:val="008279A4"/>
    <w:rsid w:val="00827BA9"/>
    <w:rsid w:val="00830C19"/>
    <w:rsid w:val="00831798"/>
    <w:rsid w:val="00833153"/>
    <w:rsid w:val="0083435C"/>
    <w:rsid w:val="00835032"/>
    <w:rsid w:val="0083511C"/>
    <w:rsid w:val="008353BB"/>
    <w:rsid w:val="008356D7"/>
    <w:rsid w:val="008364DC"/>
    <w:rsid w:val="0083657F"/>
    <w:rsid w:val="00836A18"/>
    <w:rsid w:val="00837480"/>
    <w:rsid w:val="008400F3"/>
    <w:rsid w:val="00840156"/>
    <w:rsid w:val="00840365"/>
    <w:rsid w:val="008406D5"/>
    <w:rsid w:val="00840A65"/>
    <w:rsid w:val="00844C9E"/>
    <w:rsid w:val="0084557B"/>
    <w:rsid w:val="00845B62"/>
    <w:rsid w:val="00846583"/>
    <w:rsid w:val="00847303"/>
    <w:rsid w:val="008475F6"/>
    <w:rsid w:val="00847A1A"/>
    <w:rsid w:val="00847E29"/>
    <w:rsid w:val="00847EFC"/>
    <w:rsid w:val="00847FA8"/>
    <w:rsid w:val="00850162"/>
    <w:rsid w:val="00850520"/>
    <w:rsid w:val="00850A76"/>
    <w:rsid w:val="008514B7"/>
    <w:rsid w:val="008521D9"/>
    <w:rsid w:val="00852EF7"/>
    <w:rsid w:val="00852F64"/>
    <w:rsid w:val="008555D9"/>
    <w:rsid w:val="008559E4"/>
    <w:rsid w:val="00856A55"/>
    <w:rsid w:val="008575C0"/>
    <w:rsid w:val="00857EEC"/>
    <w:rsid w:val="00857FA8"/>
    <w:rsid w:val="008601FB"/>
    <w:rsid w:val="008607B7"/>
    <w:rsid w:val="00861E2D"/>
    <w:rsid w:val="0086255F"/>
    <w:rsid w:val="00862C1C"/>
    <w:rsid w:val="00862C77"/>
    <w:rsid w:val="00863241"/>
    <w:rsid w:val="00863B53"/>
    <w:rsid w:val="00863D59"/>
    <w:rsid w:val="0086501A"/>
    <w:rsid w:val="008654AC"/>
    <w:rsid w:val="0086553B"/>
    <w:rsid w:val="00865741"/>
    <w:rsid w:val="0086743F"/>
    <w:rsid w:val="00871B2A"/>
    <w:rsid w:val="00872372"/>
    <w:rsid w:val="0087294C"/>
    <w:rsid w:val="00872FF9"/>
    <w:rsid w:val="00873504"/>
    <w:rsid w:val="0087387C"/>
    <w:rsid w:val="00873C49"/>
    <w:rsid w:val="00874FF0"/>
    <w:rsid w:val="00876E5E"/>
    <w:rsid w:val="00876ED3"/>
    <w:rsid w:val="00881CB3"/>
    <w:rsid w:val="00881D0B"/>
    <w:rsid w:val="00882771"/>
    <w:rsid w:val="00882903"/>
    <w:rsid w:val="00882B08"/>
    <w:rsid w:val="00882C38"/>
    <w:rsid w:val="00883450"/>
    <w:rsid w:val="008840E6"/>
    <w:rsid w:val="00886D95"/>
    <w:rsid w:val="00886DF3"/>
    <w:rsid w:val="00887076"/>
    <w:rsid w:val="00887447"/>
    <w:rsid w:val="00887939"/>
    <w:rsid w:val="00887B9A"/>
    <w:rsid w:val="00887CD8"/>
    <w:rsid w:val="00891A99"/>
    <w:rsid w:val="00891C96"/>
    <w:rsid w:val="00893142"/>
    <w:rsid w:val="00893312"/>
    <w:rsid w:val="00893BFC"/>
    <w:rsid w:val="00895796"/>
    <w:rsid w:val="00895EA2"/>
    <w:rsid w:val="00897243"/>
    <w:rsid w:val="008A04F3"/>
    <w:rsid w:val="008A11B4"/>
    <w:rsid w:val="008A4123"/>
    <w:rsid w:val="008A52E6"/>
    <w:rsid w:val="008A6368"/>
    <w:rsid w:val="008A706E"/>
    <w:rsid w:val="008A79AD"/>
    <w:rsid w:val="008A7B99"/>
    <w:rsid w:val="008A7D4D"/>
    <w:rsid w:val="008B0A1B"/>
    <w:rsid w:val="008B10C2"/>
    <w:rsid w:val="008B10D7"/>
    <w:rsid w:val="008B1FD8"/>
    <w:rsid w:val="008B267E"/>
    <w:rsid w:val="008B3C8D"/>
    <w:rsid w:val="008B3ED9"/>
    <w:rsid w:val="008B4E62"/>
    <w:rsid w:val="008B5A2B"/>
    <w:rsid w:val="008B5F64"/>
    <w:rsid w:val="008B7A84"/>
    <w:rsid w:val="008C1358"/>
    <w:rsid w:val="008C14D7"/>
    <w:rsid w:val="008C2254"/>
    <w:rsid w:val="008C271B"/>
    <w:rsid w:val="008C2A6B"/>
    <w:rsid w:val="008C37E1"/>
    <w:rsid w:val="008C5806"/>
    <w:rsid w:val="008C6572"/>
    <w:rsid w:val="008C65FE"/>
    <w:rsid w:val="008C7EAD"/>
    <w:rsid w:val="008D0199"/>
    <w:rsid w:val="008D0375"/>
    <w:rsid w:val="008D0439"/>
    <w:rsid w:val="008D04CA"/>
    <w:rsid w:val="008D0691"/>
    <w:rsid w:val="008D2727"/>
    <w:rsid w:val="008D2933"/>
    <w:rsid w:val="008D2F46"/>
    <w:rsid w:val="008D2FAA"/>
    <w:rsid w:val="008D354D"/>
    <w:rsid w:val="008D37F4"/>
    <w:rsid w:val="008D59E3"/>
    <w:rsid w:val="008D726E"/>
    <w:rsid w:val="008D7911"/>
    <w:rsid w:val="008E010D"/>
    <w:rsid w:val="008E1964"/>
    <w:rsid w:val="008E1DF1"/>
    <w:rsid w:val="008E1FE9"/>
    <w:rsid w:val="008E2E60"/>
    <w:rsid w:val="008E3C50"/>
    <w:rsid w:val="008E4BEB"/>
    <w:rsid w:val="008E539C"/>
    <w:rsid w:val="008F0113"/>
    <w:rsid w:val="008F1075"/>
    <w:rsid w:val="008F1716"/>
    <w:rsid w:val="008F2554"/>
    <w:rsid w:val="008F25EB"/>
    <w:rsid w:val="008F313D"/>
    <w:rsid w:val="008F35B8"/>
    <w:rsid w:val="008F4181"/>
    <w:rsid w:val="009009F0"/>
    <w:rsid w:val="00902762"/>
    <w:rsid w:val="00903D3E"/>
    <w:rsid w:val="00904188"/>
    <w:rsid w:val="00904E62"/>
    <w:rsid w:val="00905461"/>
    <w:rsid w:val="00906ADC"/>
    <w:rsid w:val="00907EE8"/>
    <w:rsid w:val="00910E09"/>
    <w:rsid w:val="00910FB0"/>
    <w:rsid w:val="0091125E"/>
    <w:rsid w:val="00911D18"/>
    <w:rsid w:val="009126C5"/>
    <w:rsid w:val="00912842"/>
    <w:rsid w:val="00912A24"/>
    <w:rsid w:val="00913B4E"/>
    <w:rsid w:val="0091403E"/>
    <w:rsid w:val="009155A7"/>
    <w:rsid w:val="0091659B"/>
    <w:rsid w:val="00916D04"/>
    <w:rsid w:val="00917925"/>
    <w:rsid w:val="0092075B"/>
    <w:rsid w:val="0092116A"/>
    <w:rsid w:val="0092228C"/>
    <w:rsid w:val="00922ECC"/>
    <w:rsid w:val="00923503"/>
    <w:rsid w:val="0092370C"/>
    <w:rsid w:val="009259E2"/>
    <w:rsid w:val="00926039"/>
    <w:rsid w:val="00927274"/>
    <w:rsid w:val="009305CB"/>
    <w:rsid w:val="009306AD"/>
    <w:rsid w:val="00931F17"/>
    <w:rsid w:val="009326D4"/>
    <w:rsid w:val="00932C8A"/>
    <w:rsid w:val="00933218"/>
    <w:rsid w:val="00933233"/>
    <w:rsid w:val="00933C5D"/>
    <w:rsid w:val="009366B0"/>
    <w:rsid w:val="00936B3F"/>
    <w:rsid w:val="00937DFF"/>
    <w:rsid w:val="00937EFC"/>
    <w:rsid w:val="00940B92"/>
    <w:rsid w:val="00940C9F"/>
    <w:rsid w:val="00941A56"/>
    <w:rsid w:val="0094244C"/>
    <w:rsid w:val="0094334F"/>
    <w:rsid w:val="00943E03"/>
    <w:rsid w:val="0094451C"/>
    <w:rsid w:val="009456F1"/>
    <w:rsid w:val="00945A48"/>
    <w:rsid w:val="00947341"/>
    <w:rsid w:val="009476BD"/>
    <w:rsid w:val="009508E4"/>
    <w:rsid w:val="00950B98"/>
    <w:rsid w:val="009511E3"/>
    <w:rsid w:val="00951A54"/>
    <w:rsid w:val="00952F1F"/>
    <w:rsid w:val="00957F31"/>
    <w:rsid w:val="009615D1"/>
    <w:rsid w:val="00962DBC"/>
    <w:rsid w:val="00963214"/>
    <w:rsid w:val="0096351F"/>
    <w:rsid w:val="00963ED4"/>
    <w:rsid w:val="009661C0"/>
    <w:rsid w:val="009674E1"/>
    <w:rsid w:val="00967AFC"/>
    <w:rsid w:val="00970127"/>
    <w:rsid w:val="00970243"/>
    <w:rsid w:val="009709BE"/>
    <w:rsid w:val="00971331"/>
    <w:rsid w:val="00971775"/>
    <w:rsid w:val="00972081"/>
    <w:rsid w:val="0097266A"/>
    <w:rsid w:val="00972F21"/>
    <w:rsid w:val="0097356D"/>
    <w:rsid w:val="00973973"/>
    <w:rsid w:val="00974308"/>
    <w:rsid w:val="00977DFD"/>
    <w:rsid w:val="0098079A"/>
    <w:rsid w:val="009811F2"/>
    <w:rsid w:val="009816A6"/>
    <w:rsid w:val="00983569"/>
    <w:rsid w:val="00983846"/>
    <w:rsid w:val="00983A7B"/>
    <w:rsid w:val="00984E45"/>
    <w:rsid w:val="00985B45"/>
    <w:rsid w:val="00985EDB"/>
    <w:rsid w:val="00986356"/>
    <w:rsid w:val="00987985"/>
    <w:rsid w:val="00987E09"/>
    <w:rsid w:val="00990DF6"/>
    <w:rsid w:val="0099258B"/>
    <w:rsid w:val="00992C1B"/>
    <w:rsid w:val="00992DA9"/>
    <w:rsid w:val="00993C74"/>
    <w:rsid w:val="009955E6"/>
    <w:rsid w:val="0099626A"/>
    <w:rsid w:val="00997423"/>
    <w:rsid w:val="009A0657"/>
    <w:rsid w:val="009A2CC1"/>
    <w:rsid w:val="009A4436"/>
    <w:rsid w:val="009A44F5"/>
    <w:rsid w:val="009A60CE"/>
    <w:rsid w:val="009A6EE6"/>
    <w:rsid w:val="009A7531"/>
    <w:rsid w:val="009A763A"/>
    <w:rsid w:val="009B0067"/>
    <w:rsid w:val="009B1EDF"/>
    <w:rsid w:val="009B20AE"/>
    <w:rsid w:val="009B35E7"/>
    <w:rsid w:val="009B3CEB"/>
    <w:rsid w:val="009B3E01"/>
    <w:rsid w:val="009B574A"/>
    <w:rsid w:val="009B60BF"/>
    <w:rsid w:val="009B6848"/>
    <w:rsid w:val="009B7178"/>
    <w:rsid w:val="009B7B58"/>
    <w:rsid w:val="009B7F60"/>
    <w:rsid w:val="009C0DE4"/>
    <w:rsid w:val="009C1021"/>
    <w:rsid w:val="009C144B"/>
    <w:rsid w:val="009C16B3"/>
    <w:rsid w:val="009C191F"/>
    <w:rsid w:val="009C1B1C"/>
    <w:rsid w:val="009C1B43"/>
    <w:rsid w:val="009C2785"/>
    <w:rsid w:val="009C2F1C"/>
    <w:rsid w:val="009C369B"/>
    <w:rsid w:val="009C47A8"/>
    <w:rsid w:val="009C4D29"/>
    <w:rsid w:val="009C6553"/>
    <w:rsid w:val="009D2271"/>
    <w:rsid w:val="009D29BD"/>
    <w:rsid w:val="009D2BEC"/>
    <w:rsid w:val="009D2D4E"/>
    <w:rsid w:val="009D45DD"/>
    <w:rsid w:val="009D5662"/>
    <w:rsid w:val="009D59A9"/>
    <w:rsid w:val="009D724D"/>
    <w:rsid w:val="009D74BD"/>
    <w:rsid w:val="009D7546"/>
    <w:rsid w:val="009D7782"/>
    <w:rsid w:val="009E0123"/>
    <w:rsid w:val="009E0778"/>
    <w:rsid w:val="009E16E1"/>
    <w:rsid w:val="009E31F1"/>
    <w:rsid w:val="009E4951"/>
    <w:rsid w:val="009E5AFC"/>
    <w:rsid w:val="009E612A"/>
    <w:rsid w:val="009E62E0"/>
    <w:rsid w:val="009E7C73"/>
    <w:rsid w:val="009F0619"/>
    <w:rsid w:val="009F0E3E"/>
    <w:rsid w:val="009F127A"/>
    <w:rsid w:val="009F21CE"/>
    <w:rsid w:val="009F37FC"/>
    <w:rsid w:val="009F607C"/>
    <w:rsid w:val="009F659C"/>
    <w:rsid w:val="009F69D6"/>
    <w:rsid w:val="00A015C1"/>
    <w:rsid w:val="00A01860"/>
    <w:rsid w:val="00A01FAA"/>
    <w:rsid w:val="00A025BC"/>
    <w:rsid w:val="00A03AAB"/>
    <w:rsid w:val="00A102C1"/>
    <w:rsid w:val="00A10905"/>
    <w:rsid w:val="00A10C8E"/>
    <w:rsid w:val="00A11D53"/>
    <w:rsid w:val="00A12611"/>
    <w:rsid w:val="00A1292F"/>
    <w:rsid w:val="00A14299"/>
    <w:rsid w:val="00A168E5"/>
    <w:rsid w:val="00A16F9E"/>
    <w:rsid w:val="00A177A5"/>
    <w:rsid w:val="00A1794C"/>
    <w:rsid w:val="00A17E0A"/>
    <w:rsid w:val="00A200CC"/>
    <w:rsid w:val="00A207E4"/>
    <w:rsid w:val="00A20B62"/>
    <w:rsid w:val="00A20E0F"/>
    <w:rsid w:val="00A226BC"/>
    <w:rsid w:val="00A24BC2"/>
    <w:rsid w:val="00A25E0B"/>
    <w:rsid w:val="00A26735"/>
    <w:rsid w:val="00A26DEF"/>
    <w:rsid w:val="00A2763B"/>
    <w:rsid w:val="00A27EDE"/>
    <w:rsid w:val="00A27F7B"/>
    <w:rsid w:val="00A32D99"/>
    <w:rsid w:val="00A33C59"/>
    <w:rsid w:val="00A37237"/>
    <w:rsid w:val="00A3726E"/>
    <w:rsid w:val="00A405F0"/>
    <w:rsid w:val="00A40C49"/>
    <w:rsid w:val="00A41B6A"/>
    <w:rsid w:val="00A41F32"/>
    <w:rsid w:val="00A41F44"/>
    <w:rsid w:val="00A42481"/>
    <w:rsid w:val="00A424B4"/>
    <w:rsid w:val="00A4412C"/>
    <w:rsid w:val="00A4426E"/>
    <w:rsid w:val="00A45CD2"/>
    <w:rsid w:val="00A45D7B"/>
    <w:rsid w:val="00A46692"/>
    <w:rsid w:val="00A46D6E"/>
    <w:rsid w:val="00A477B4"/>
    <w:rsid w:val="00A479DB"/>
    <w:rsid w:val="00A50D20"/>
    <w:rsid w:val="00A5234B"/>
    <w:rsid w:val="00A525A4"/>
    <w:rsid w:val="00A52FAC"/>
    <w:rsid w:val="00A53836"/>
    <w:rsid w:val="00A53B5F"/>
    <w:rsid w:val="00A540FB"/>
    <w:rsid w:val="00A547EC"/>
    <w:rsid w:val="00A54CE0"/>
    <w:rsid w:val="00A5697A"/>
    <w:rsid w:val="00A56BC5"/>
    <w:rsid w:val="00A574BB"/>
    <w:rsid w:val="00A60B25"/>
    <w:rsid w:val="00A60F9A"/>
    <w:rsid w:val="00A61F8F"/>
    <w:rsid w:val="00A628CA"/>
    <w:rsid w:val="00A633D4"/>
    <w:rsid w:val="00A65369"/>
    <w:rsid w:val="00A65A31"/>
    <w:rsid w:val="00A65DE9"/>
    <w:rsid w:val="00A66048"/>
    <w:rsid w:val="00A6657A"/>
    <w:rsid w:val="00A704A5"/>
    <w:rsid w:val="00A7067A"/>
    <w:rsid w:val="00A7088C"/>
    <w:rsid w:val="00A721B7"/>
    <w:rsid w:val="00A728BA"/>
    <w:rsid w:val="00A7291C"/>
    <w:rsid w:val="00A73976"/>
    <w:rsid w:val="00A73ACE"/>
    <w:rsid w:val="00A746BD"/>
    <w:rsid w:val="00A74A7F"/>
    <w:rsid w:val="00A74B5C"/>
    <w:rsid w:val="00A802BB"/>
    <w:rsid w:val="00A81BF3"/>
    <w:rsid w:val="00A8454E"/>
    <w:rsid w:val="00A84819"/>
    <w:rsid w:val="00A855CB"/>
    <w:rsid w:val="00A865AE"/>
    <w:rsid w:val="00A87F0A"/>
    <w:rsid w:val="00A87FFC"/>
    <w:rsid w:val="00A9067F"/>
    <w:rsid w:val="00A90DF5"/>
    <w:rsid w:val="00A9223D"/>
    <w:rsid w:val="00A92B31"/>
    <w:rsid w:val="00A92C1F"/>
    <w:rsid w:val="00A92ED1"/>
    <w:rsid w:val="00A94EEB"/>
    <w:rsid w:val="00A9586B"/>
    <w:rsid w:val="00AA21BF"/>
    <w:rsid w:val="00AA2AA2"/>
    <w:rsid w:val="00AA40F8"/>
    <w:rsid w:val="00AA4870"/>
    <w:rsid w:val="00AA5A4B"/>
    <w:rsid w:val="00AB07F3"/>
    <w:rsid w:val="00AB2F1B"/>
    <w:rsid w:val="00AB485B"/>
    <w:rsid w:val="00AB4AE2"/>
    <w:rsid w:val="00AB66B0"/>
    <w:rsid w:val="00AB6B7D"/>
    <w:rsid w:val="00AB7110"/>
    <w:rsid w:val="00AB7954"/>
    <w:rsid w:val="00AC21A3"/>
    <w:rsid w:val="00AC3148"/>
    <w:rsid w:val="00AC3745"/>
    <w:rsid w:val="00AC45ED"/>
    <w:rsid w:val="00AC51F7"/>
    <w:rsid w:val="00AC6780"/>
    <w:rsid w:val="00AC692D"/>
    <w:rsid w:val="00AD03C3"/>
    <w:rsid w:val="00AD0473"/>
    <w:rsid w:val="00AD05BC"/>
    <w:rsid w:val="00AD06D3"/>
    <w:rsid w:val="00AD1963"/>
    <w:rsid w:val="00AD2147"/>
    <w:rsid w:val="00AD2941"/>
    <w:rsid w:val="00AD31E7"/>
    <w:rsid w:val="00AD3462"/>
    <w:rsid w:val="00AD57BB"/>
    <w:rsid w:val="00AD625B"/>
    <w:rsid w:val="00AD78C6"/>
    <w:rsid w:val="00AE1B91"/>
    <w:rsid w:val="00AE2FEC"/>
    <w:rsid w:val="00AE479D"/>
    <w:rsid w:val="00AE54F9"/>
    <w:rsid w:val="00AE5C45"/>
    <w:rsid w:val="00AE5EE3"/>
    <w:rsid w:val="00AE6718"/>
    <w:rsid w:val="00AE6D07"/>
    <w:rsid w:val="00AE796D"/>
    <w:rsid w:val="00AE7F28"/>
    <w:rsid w:val="00AF0F36"/>
    <w:rsid w:val="00AF20B9"/>
    <w:rsid w:val="00AF2389"/>
    <w:rsid w:val="00AF254C"/>
    <w:rsid w:val="00AF283E"/>
    <w:rsid w:val="00AF415B"/>
    <w:rsid w:val="00AF4796"/>
    <w:rsid w:val="00AF4E5A"/>
    <w:rsid w:val="00AF4FEC"/>
    <w:rsid w:val="00AF59C5"/>
    <w:rsid w:val="00AF5DA2"/>
    <w:rsid w:val="00AF63B9"/>
    <w:rsid w:val="00AF65D3"/>
    <w:rsid w:val="00AF6F14"/>
    <w:rsid w:val="00AF78F3"/>
    <w:rsid w:val="00B014B6"/>
    <w:rsid w:val="00B015F4"/>
    <w:rsid w:val="00B019E0"/>
    <w:rsid w:val="00B02F01"/>
    <w:rsid w:val="00B03017"/>
    <w:rsid w:val="00B03C95"/>
    <w:rsid w:val="00B042FC"/>
    <w:rsid w:val="00B04735"/>
    <w:rsid w:val="00B04CD5"/>
    <w:rsid w:val="00B06969"/>
    <w:rsid w:val="00B071E2"/>
    <w:rsid w:val="00B104BB"/>
    <w:rsid w:val="00B12AE9"/>
    <w:rsid w:val="00B134D3"/>
    <w:rsid w:val="00B13AAE"/>
    <w:rsid w:val="00B14D12"/>
    <w:rsid w:val="00B16353"/>
    <w:rsid w:val="00B17BCA"/>
    <w:rsid w:val="00B22CB0"/>
    <w:rsid w:val="00B23F60"/>
    <w:rsid w:val="00B250E9"/>
    <w:rsid w:val="00B252D3"/>
    <w:rsid w:val="00B26B56"/>
    <w:rsid w:val="00B26E6A"/>
    <w:rsid w:val="00B27F67"/>
    <w:rsid w:val="00B32BB9"/>
    <w:rsid w:val="00B33DCD"/>
    <w:rsid w:val="00B33EFB"/>
    <w:rsid w:val="00B34C39"/>
    <w:rsid w:val="00B359CB"/>
    <w:rsid w:val="00B362B8"/>
    <w:rsid w:val="00B36984"/>
    <w:rsid w:val="00B37030"/>
    <w:rsid w:val="00B373D7"/>
    <w:rsid w:val="00B40BCB"/>
    <w:rsid w:val="00B41B81"/>
    <w:rsid w:val="00B43897"/>
    <w:rsid w:val="00B43C94"/>
    <w:rsid w:val="00B44552"/>
    <w:rsid w:val="00B44AD9"/>
    <w:rsid w:val="00B4580A"/>
    <w:rsid w:val="00B465C5"/>
    <w:rsid w:val="00B466D8"/>
    <w:rsid w:val="00B46A99"/>
    <w:rsid w:val="00B47A3D"/>
    <w:rsid w:val="00B510AB"/>
    <w:rsid w:val="00B51919"/>
    <w:rsid w:val="00B5202C"/>
    <w:rsid w:val="00B52092"/>
    <w:rsid w:val="00B5306E"/>
    <w:rsid w:val="00B536C6"/>
    <w:rsid w:val="00B53D42"/>
    <w:rsid w:val="00B557CB"/>
    <w:rsid w:val="00B5656D"/>
    <w:rsid w:val="00B5679A"/>
    <w:rsid w:val="00B60397"/>
    <w:rsid w:val="00B62844"/>
    <w:rsid w:val="00B62E18"/>
    <w:rsid w:val="00B632BC"/>
    <w:rsid w:val="00B63823"/>
    <w:rsid w:val="00B66C62"/>
    <w:rsid w:val="00B705E2"/>
    <w:rsid w:val="00B70BBD"/>
    <w:rsid w:val="00B71CEF"/>
    <w:rsid w:val="00B73D3E"/>
    <w:rsid w:val="00B7412D"/>
    <w:rsid w:val="00B746BD"/>
    <w:rsid w:val="00B74F8E"/>
    <w:rsid w:val="00B755AC"/>
    <w:rsid w:val="00B76CF5"/>
    <w:rsid w:val="00B7774F"/>
    <w:rsid w:val="00B77A9F"/>
    <w:rsid w:val="00B80F63"/>
    <w:rsid w:val="00B82EA8"/>
    <w:rsid w:val="00B83A12"/>
    <w:rsid w:val="00B83E63"/>
    <w:rsid w:val="00B8473C"/>
    <w:rsid w:val="00B85539"/>
    <w:rsid w:val="00B857B5"/>
    <w:rsid w:val="00B86D22"/>
    <w:rsid w:val="00B870CD"/>
    <w:rsid w:val="00B87D3F"/>
    <w:rsid w:val="00B91753"/>
    <w:rsid w:val="00B92C7A"/>
    <w:rsid w:val="00B931CA"/>
    <w:rsid w:val="00B94163"/>
    <w:rsid w:val="00B9452A"/>
    <w:rsid w:val="00B96F81"/>
    <w:rsid w:val="00BA04B9"/>
    <w:rsid w:val="00BA0CB3"/>
    <w:rsid w:val="00BA1065"/>
    <w:rsid w:val="00BA15A2"/>
    <w:rsid w:val="00BA29F2"/>
    <w:rsid w:val="00BA37DC"/>
    <w:rsid w:val="00BA3ADD"/>
    <w:rsid w:val="00BA4696"/>
    <w:rsid w:val="00BA4D6B"/>
    <w:rsid w:val="00BA5E33"/>
    <w:rsid w:val="00BA61AF"/>
    <w:rsid w:val="00BA667E"/>
    <w:rsid w:val="00BA7820"/>
    <w:rsid w:val="00BA7D40"/>
    <w:rsid w:val="00BB073D"/>
    <w:rsid w:val="00BB1A23"/>
    <w:rsid w:val="00BB1D55"/>
    <w:rsid w:val="00BB2A27"/>
    <w:rsid w:val="00BB35A4"/>
    <w:rsid w:val="00BB41E5"/>
    <w:rsid w:val="00BB42F8"/>
    <w:rsid w:val="00BB5636"/>
    <w:rsid w:val="00BB5D45"/>
    <w:rsid w:val="00BB6382"/>
    <w:rsid w:val="00BB74A6"/>
    <w:rsid w:val="00BC031B"/>
    <w:rsid w:val="00BC1411"/>
    <w:rsid w:val="00BC1CC4"/>
    <w:rsid w:val="00BC29B6"/>
    <w:rsid w:val="00BC37E3"/>
    <w:rsid w:val="00BC3E2E"/>
    <w:rsid w:val="00BC4A4F"/>
    <w:rsid w:val="00BC4C28"/>
    <w:rsid w:val="00BC5615"/>
    <w:rsid w:val="00BC5F61"/>
    <w:rsid w:val="00BC5FAC"/>
    <w:rsid w:val="00BD210F"/>
    <w:rsid w:val="00BD2A03"/>
    <w:rsid w:val="00BD680A"/>
    <w:rsid w:val="00BD6AB0"/>
    <w:rsid w:val="00BE085B"/>
    <w:rsid w:val="00BE094F"/>
    <w:rsid w:val="00BE3101"/>
    <w:rsid w:val="00BE4E1C"/>
    <w:rsid w:val="00BE52E3"/>
    <w:rsid w:val="00BE5C46"/>
    <w:rsid w:val="00BE5DDE"/>
    <w:rsid w:val="00BE5FDD"/>
    <w:rsid w:val="00BF056C"/>
    <w:rsid w:val="00BF1041"/>
    <w:rsid w:val="00BF12B5"/>
    <w:rsid w:val="00BF143F"/>
    <w:rsid w:val="00BF2D2E"/>
    <w:rsid w:val="00BF2D72"/>
    <w:rsid w:val="00BF30F2"/>
    <w:rsid w:val="00BF3D59"/>
    <w:rsid w:val="00BF403A"/>
    <w:rsid w:val="00BF4FF9"/>
    <w:rsid w:val="00BF53E0"/>
    <w:rsid w:val="00C00B65"/>
    <w:rsid w:val="00C012CF"/>
    <w:rsid w:val="00C0264C"/>
    <w:rsid w:val="00C02DA1"/>
    <w:rsid w:val="00C02EEE"/>
    <w:rsid w:val="00C04050"/>
    <w:rsid w:val="00C063BF"/>
    <w:rsid w:val="00C07193"/>
    <w:rsid w:val="00C07415"/>
    <w:rsid w:val="00C07649"/>
    <w:rsid w:val="00C07709"/>
    <w:rsid w:val="00C10B7F"/>
    <w:rsid w:val="00C10DAD"/>
    <w:rsid w:val="00C12C34"/>
    <w:rsid w:val="00C13A7B"/>
    <w:rsid w:val="00C13DC2"/>
    <w:rsid w:val="00C151D1"/>
    <w:rsid w:val="00C15E13"/>
    <w:rsid w:val="00C16FBE"/>
    <w:rsid w:val="00C17A69"/>
    <w:rsid w:val="00C20B32"/>
    <w:rsid w:val="00C20D57"/>
    <w:rsid w:val="00C20DCA"/>
    <w:rsid w:val="00C21570"/>
    <w:rsid w:val="00C22656"/>
    <w:rsid w:val="00C22A21"/>
    <w:rsid w:val="00C230A2"/>
    <w:rsid w:val="00C232DD"/>
    <w:rsid w:val="00C246C0"/>
    <w:rsid w:val="00C25AAE"/>
    <w:rsid w:val="00C3134E"/>
    <w:rsid w:val="00C32E8E"/>
    <w:rsid w:val="00C3353B"/>
    <w:rsid w:val="00C34935"/>
    <w:rsid w:val="00C36C83"/>
    <w:rsid w:val="00C36DAC"/>
    <w:rsid w:val="00C373E1"/>
    <w:rsid w:val="00C37741"/>
    <w:rsid w:val="00C37C40"/>
    <w:rsid w:val="00C426D9"/>
    <w:rsid w:val="00C43922"/>
    <w:rsid w:val="00C44BC0"/>
    <w:rsid w:val="00C4587A"/>
    <w:rsid w:val="00C464D6"/>
    <w:rsid w:val="00C470F2"/>
    <w:rsid w:val="00C47B00"/>
    <w:rsid w:val="00C520F2"/>
    <w:rsid w:val="00C5342C"/>
    <w:rsid w:val="00C539B8"/>
    <w:rsid w:val="00C53CB3"/>
    <w:rsid w:val="00C53D7D"/>
    <w:rsid w:val="00C55025"/>
    <w:rsid w:val="00C5647C"/>
    <w:rsid w:val="00C56E00"/>
    <w:rsid w:val="00C6014A"/>
    <w:rsid w:val="00C6041C"/>
    <w:rsid w:val="00C61626"/>
    <w:rsid w:val="00C6364E"/>
    <w:rsid w:val="00C66625"/>
    <w:rsid w:val="00C6689D"/>
    <w:rsid w:val="00C672CF"/>
    <w:rsid w:val="00C718C4"/>
    <w:rsid w:val="00C71BF8"/>
    <w:rsid w:val="00C73C9E"/>
    <w:rsid w:val="00C75466"/>
    <w:rsid w:val="00C76C36"/>
    <w:rsid w:val="00C76CA2"/>
    <w:rsid w:val="00C775D9"/>
    <w:rsid w:val="00C776BD"/>
    <w:rsid w:val="00C77A82"/>
    <w:rsid w:val="00C80918"/>
    <w:rsid w:val="00C80FB5"/>
    <w:rsid w:val="00C82BD3"/>
    <w:rsid w:val="00C849B0"/>
    <w:rsid w:val="00C858F3"/>
    <w:rsid w:val="00C86D56"/>
    <w:rsid w:val="00C872D3"/>
    <w:rsid w:val="00C8743F"/>
    <w:rsid w:val="00C90711"/>
    <w:rsid w:val="00C92EB8"/>
    <w:rsid w:val="00C93AB5"/>
    <w:rsid w:val="00C944B7"/>
    <w:rsid w:val="00C94E0B"/>
    <w:rsid w:val="00C95CDE"/>
    <w:rsid w:val="00CA03B7"/>
    <w:rsid w:val="00CA073D"/>
    <w:rsid w:val="00CA114F"/>
    <w:rsid w:val="00CA1625"/>
    <w:rsid w:val="00CA1D43"/>
    <w:rsid w:val="00CA4730"/>
    <w:rsid w:val="00CA51D1"/>
    <w:rsid w:val="00CA5211"/>
    <w:rsid w:val="00CA5933"/>
    <w:rsid w:val="00CA6985"/>
    <w:rsid w:val="00CA6A57"/>
    <w:rsid w:val="00CA7768"/>
    <w:rsid w:val="00CB014A"/>
    <w:rsid w:val="00CB06C8"/>
    <w:rsid w:val="00CB0EF6"/>
    <w:rsid w:val="00CB2F7F"/>
    <w:rsid w:val="00CB304D"/>
    <w:rsid w:val="00CB31AA"/>
    <w:rsid w:val="00CB389B"/>
    <w:rsid w:val="00CB3F34"/>
    <w:rsid w:val="00CB41B2"/>
    <w:rsid w:val="00CB5C6F"/>
    <w:rsid w:val="00CC0868"/>
    <w:rsid w:val="00CC130E"/>
    <w:rsid w:val="00CC1F07"/>
    <w:rsid w:val="00CC1F86"/>
    <w:rsid w:val="00CC2B35"/>
    <w:rsid w:val="00CC58A8"/>
    <w:rsid w:val="00CC5C6E"/>
    <w:rsid w:val="00CD0FCD"/>
    <w:rsid w:val="00CD1C6E"/>
    <w:rsid w:val="00CD1FFD"/>
    <w:rsid w:val="00CD2653"/>
    <w:rsid w:val="00CD2FD1"/>
    <w:rsid w:val="00CD34BB"/>
    <w:rsid w:val="00CD37C6"/>
    <w:rsid w:val="00CD3DB3"/>
    <w:rsid w:val="00CD4DF9"/>
    <w:rsid w:val="00CD50AD"/>
    <w:rsid w:val="00CD50B8"/>
    <w:rsid w:val="00CD556D"/>
    <w:rsid w:val="00CD6CC5"/>
    <w:rsid w:val="00CE2148"/>
    <w:rsid w:val="00CE2B46"/>
    <w:rsid w:val="00CE33AB"/>
    <w:rsid w:val="00CE390A"/>
    <w:rsid w:val="00CE42E0"/>
    <w:rsid w:val="00CE4F4D"/>
    <w:rsid w:val="00CE5488"/>
    <w:rsid w:val="00CE5540"/>
    <w:rsid w:val="00CE648D"/>
    <w:rsid w:val="00CE7068"/>
    <w:rsid w:val="00CF0A75"/>
    <w:rsid w:val="00CF1CF0"/>
    <w:rsid w:val="00CF2022"/>
    <w:rsid w:val="00CF3CCD"/>
    <w:rsid w:val="00CF528A"/>
    <w:rsid w:val="00CF7982"/>
    <w:rsid w:val="00D0530F"/>
    <w:rsid w:val="00D05EF5"/>
    <w:rsid w:val="00D0690D"/>
    <w:rsid w:val="00D0753B"/>
    <w:rsid w:val="00D078D1"/>
    <w:rsid w:val="00D10310"/>
    <w:rsid w:val="00D11A6A"/>
    <w:rsid w:val="00D11D2A"/>
    <w:rsid w:val="00D11F4D"/>
    <w:rsid w:val="00D1272D"/>
    <w:rsid w:val="00D13EDD"/>
    <w:rsid w:val="00D14111"/>
    <w:rsid w:val="00D1424C"/>
    <w:rsid w:val="00D1498D"/>
    <w:rsid w:val="00D15374"/>
    <w:rsid w:val="00D1610B"/>
    <w:rsid w:val="00D1649B"/>
    <w:rsid w:val="00D16C54"/>
    <w:rsid w:val="00D16F60"/>
    <w:rsid w:val="00D17367"/>
    <w:rsid w:val="00D17853"/>
    <w:rsid w:val="00D212FC"/>
    <w:rsid w:val="00D22920"/>
    <w:rsid w:val="00D24CCD"/>
    <w:rsid w:val="00D25484"/>
    <w:rsid w:val="00D25F3F"/>
    <w:rsid w:val="00D272CD"/>
    <w:rsid w:val="00D27D83"/>
    <w:rsid w:val="00D27F24"/>
    <w:rsid w:val="00D304C6"/>
    <w:rsid w:val="00D318E7"/>
    <w:rsid w:val="00D32555"/>
    <w:rsid w:val="00D35992"/>
    <w:rsid w:val="00D35C38"/>
    <w:rsid w:val="00D36B26"/>
    <w:rsid w:val="00D37943"/>
    <w:rsid w:val="00D40352"/>
    <w:rsid w:val="00D40763"/>
    <w:rsid w:val="00D409AF"/>
    <w:rsid w:val="00D44087"/>
    <w:rsid w:val="00D44B8B"/>
    <w:rsid w:val="00D44BF5"/>
    <w:rsid w:val="00D45835"/>
    <w:rsid w:val="00D50BB5"/>
    <w:rsid w:val="00D516E4"/>
    <w:rsid w:val="00D521EB"/>
    <w:rsid w:val="00D52C55"/>
    <w:rsid w:val="00D54D15"/>
    <w:rsid w:val="00D55276"/>
    <w:rsid w:val="00D56877"/>
    <w:rsid w:val="00D57199"/>
    <w:rsid w:val="00D57AAC"/>
    <w:rsid w:val="00D60EC9"/>
    <w:rsid w:val="00D60FAB"/>
    <w:rsid w:val="00D613D7"/>
    <w:rsid w:val="00D61C53"/>
    <w:rsid w:val="00D61D35"/>
    <w:rsid w:val="00D6217A"/>
    <w:rsid w:val="00D6230E"/>
    <w:rsid w:val="00D62688"/>
    <w:rsid w:val="00D6482A"/>
    <w:rsid w:val="00D64FC9"/>
    <w:rsid w:val="00D6564E"/>
    <w:rsid w:val="00D66150"/>
    <w:rsid w:val="00D66396"/>
    <w:rsid w:val="00D664CE"/>
    <w:rsid w:val="00D67394"/>
    <w:rsid w:val="00D703E5"/>
    <w:rsid w:val="00D71711"/>
    <w:rsid w:val="00D71E24"/>
    <w:rsid w:val="00D726FF"/>
    <w:rsid w:val="00D72A60"/>
    <w:rsid w:val="00D73340"/>
    <w:rsid w:val="00D73A31"/>
    <w:rsid w:val="00D73A36"/>
    <w:rsid w:val="00D74574"/>
    <w:rsid w:val="00D745D1"/>
    <w:rsid w:val="00D74A37"/>
    <w:rsid w:val="00D76632"/>
    <w:rsid w:val="00D80749"/>
    <w:rsid w:val="00D8076F"/>
    <w:rsid w:val="00D809DE"/>
    <w:rsid w:val="00D81C17"/>
    <w:rsid w:val="00D82104"/>
    <w:rsid w:val="00D833CA"/>
    <w:rsid w:val="00D84796"/>
    <w:rsid w:val="00D854A1"/>
    <w:rsid w:val="00D85F34"/>
    <w:rsid w:val="00D863C9"/>
    <w:rsid w:val="00D86960"/>
    <w:rsid w:val="00D91025"/>
    <w:rsid w:val="00D91D51"/>
    <w:rsid w:val="00D92CE3"/>
    <w:rsid w:val="00D93106"/>
    <w:rsid w:val="00D93781"/>
    <w:rsid w:val="00D9405C"/>
    <w:rsid w:val="00D9517F"/>
    <w:rsid w:val="00D966D3"/>
    <w:rsid w:val="00D97B27"/>
    <w:rsid w:val="00D97C8E"/>
    <w:rsid w:val="00DA1032"/>
    <w:rsid w:val="00DA3328"/>
    <w:rsid w:val="00DA38E4"/>
    <w:rsid w:val="00DA4323"/>
    <w:rsid w:val="00DA4508"/>
    <w:rsid w:val="00DA46B6"/>
    <w:rsid w:val="00DA4A14"/>
    <w:rsid w:val="00DA5EA7"/>
    <w:rsid w:val="00DA6A7C"/>
    <w:rsid w:val="00DB1903"/>
    <w:rsid w:val="00DB35A5"/>
    <w:rsid w:val="00DB4B61"/>
    <w:rsid w:val="00DB5235"/>
    <w:rsid w:val="00DB58DF"/>
    <w:rsid w:val="00DB62DB"/>
    <w:rsid w:val="00DB74D7"/>
    <w:rsid w:val="00DC0105"/>
    <w:rsid w:val="00DC063A"/>
    <w:rsid w:val="00DC0707"/>
    <w:rsid w:val="00DC15D4"/>
    <w:rsid w:val="00DC1A4F"/>
    <w:rsid w:val="00DC24DC"/>
    <w:rsid w:val="00DC268C"/>
    <w:rsid w:val="00DC2B83"/>
    <w:rsid w:val="00DC323D"/>
    <w:rsid w:val="00DC3DCE"/>
    <w:rsid w:val="00DC468D"/>
    <w:rsid w:val="00DC53CB"/>
    <w:rsid w:val="00DC6AA5"/>
    <w:rsid w:val="00DD072C"/>
    <w:rsid w:val="00DD0784"/>
    <w:rsid w:val="00DD1929"/>
    <w:rsid w:val="00DD282F"/>
    <w:rsid w:val="00DD457F"/>
    <w:rsid w:val="00DD6426"/>
    <w:rsid w:val="00DD6498"/>
    <w:rsid w:val="00DD7FF3"/>
    <w:rsid w:val="00DE0CDB"/>
    <w:rsid w:val="00DE158C"/>
    <w:rsid w:val="00DE2162"/>
    <w:rsid w:val="00DE2214"/>
    <w:rsid w:val="00DE3928"/>
    <w:rsid w:val="00DE48D6"/>
    <w:rsid w:val="00DE4BF8"/>
    <w:rsid w:val="00DE6791"/>
    <w:rsid w:val="00DE6863"/>
    <w:rsid w:val="00DE704A"/>
    <w:rsid w:val="00DF025E"/>
    <w:rsid w:val="00DF0808"/>
    <w:rsid w:val="00DF0E21"/>
    <w:rsid w:val="00DF208F"/>
    <w:rsid w:val="00DF335D"/>
    <w:rsid w:val="00DF4C26"/>
    <w:rsid w:val="00DF51FF"/>
    <w:rsid w:val="00DF5499"/>
    <w:rsid w:val="00DF612F"/>
    <w:rsid w:val="00DF7158"/>
    <w:rsid w:val="00E001C9"/>
    <w:rsid w:val="00E00F23"/>
    <w:rsid w:val="00E01343"/>
    <w:rsid w:val="00E01502"/>
    <w:rsid w:val="00E021FC"/>
    <w:rsid w:val="00E024C5"/>
    <w:rsid w:val="00E02774"/>
    <w:rsid w:val="00E04F90"/>
    <w:rsid w:val="00E05E80"/>
    <w:rsid w:val="00E0758A"/>
    <w:rsid w:val="00E12C98"/>
    <w:rsid w:val="00E1304A"/>
    <w:rsid w:val="00E13CBC"/>
    <w:rsid w:val="00E13DCC"/>
    <w:rsid w:val="00E140E9"/>
    <w:rsid w:val="00E14820"/>
    <w:rsid w:val="00E15803"/>
    <w:rsid w:val="00E160B9"/>
    <w:rsid w:val="00E16B31"/>
    <w:rsid w:val="00E17173"/>
    <w:rsid w:val="00E17A57"/>
    <w:rsid w:val="00E21D3F"/>
    <w:rsid w:val="00E22424"/>
    <w:rsid w:val="00E22734"/>
    <w:rsid w:val="00E22C1F"/>
    <w:rsid w:val="00E22E4F"/>
    <w:rsid w:val="00E24052"/>
    <w:rsid w:val="00E26B9E"/>
    <w:rsid w:val="00E271CA"/>
    <w:rsid w:val="00E301E7"/>
    <w:rsid w:val="00E3342B"/>
    <w:rsid w:val="00E33732"/>
    <w:rsid w:val="00E338E3"/>
    <w:rsid w:val="00E33C72"/>
    <w:rsid w:val="00E33D07"/>
    <w:rsid w:val="00E33D17"/>
    <w:rsid w:val="00E33D8D"/>
    <w:rsid w:val="00E33EAA"/>
    <w:rsid w:val="00E34727"/>
    <w:rsid w:val="00E34DCF"/>
    <w:rsid w:val="00E353E7"/>
    <w:rsid w:val="00E35444"/>
    <w:rsid w:val="00E37C15"/>
    <w:rsid w:val="00E418AF"/>
    <w:rsid w:val="00E42FF8"/>
    <w:rsid w:val="00E45E85"/>
    <w:rsid w:val="00E463D1"/>
    <w:rsid w:val="00E50B99"/>
    <w:rsid w:val="00E50FB4"/>
    <w:rsid w:val="00E52C29"/>
    <w:rsid w:val="00E533C0"/>
    <w:rsid w:val="00E539E4"/>
    <w:rsid w:val="00E53E70"/>
    <w:rsid w:val="00E55C43"/>
    <w:rsid w:val="00E564EA"/>
    <w:rsid w:val="00E57A4D"/>
    <w:rsid w:val="00E6039F"/>
    <w:rsid w:val="00E608C3"/>
    <w:rsid w:val="00E6469C"/>
    <w:rsid w:val="00E65192"/>
    <w:rsid w:val="00E65612"/>
    <w:rsid w:val="00E66044"/>
    <w:rsid w:val="00E66115"/>
    <w:rsid w:val="00E6649D"/>
    <w:rsid w:val="00E679F2"/>
    <w:rsid w:val="00E67EAC"/>
    <w:rsid w:val="00E71FCF"/>
    <w:rsid w:val="00E7292D"/>
    <w:rsid w:val="00E72B86"/>
    <w:rsid w:val="00E72E90"/>
    <w:rsid w:val="00E73350"/>
    <w:rsid w:val="00E73F33"/>
    <w:rsid w:val="00E740B9"/>
    <w:rsid w:val="00E74C5E"/>
    <w:rsid w:val="00E75529"/>
    <w:rsid w:val="00E76910"/>
    <w:rsid w:val="00E76CB3"/>
    <w:rsid w:val="00E81B89"/>
    <w:rsid w:val="00E8254A"/>
    <w:rsid w:val="00E8316B"/>
    <w:rsid w:val="00E85432"/>
    <w:rsid w:val="00E85989"/>
    <w:rsid w:val="00E85B2A"/>
    <w:rsid w:val="00E8606F"/>
    <w:rsid w:val="00E86632"/>
    <w:rsid w:val="00E86693"/>
    <w:rsid w:val="00E86D11"/>
    <w:rsid w:val="00E87063"/>
    <w:rsid w:val="00E87EF6"/>
    <w:rsid w:val="00E9034C"/>
    <w:rsid w:val="00E913C3"/>
    <w:rsid w:val="00E914EB"/>
    <w:rsid w:val="00E925A4"/>
    <w:rsid w:val="00E92986"/>
    <w:rsid w:val="00E93510"/>
    <w:rsid w:val="00E93C40"/>
    <w:rsid w:val="00E93DE1"/>
    <w:rsid w:val="00E95922"/>
    <w:rsid w:val="00E9629A"/>
    <w:rsid w:val="00E96FE2"/>
    <w:rsid w:val="00E97759"/>
    <w:rsid w:val="00E97B33"/>
    <w:rsid w:val="00EA0911"/>
    <w:rsid w:val="00EA0BE1"/>
    <w:rsid w:val="00EA0D0F"/>
    <w:rsid w:val="00EA1534"/>
    <w:rsid w:val="00EA1854"/>
    <w:rsid w:val="00EA244C"/>
    <w:rsid w:val="00EA438F"/>
    <w:rsid w:val="00EA4C6D"/>
    <w:rsid w:val="00EA4E6E"/>
    <w:rsid w:val="00EA6970"/>
    <w:rsid w:val="00EA6A6E"/>
    <w:rsid w:val="00EA6B3B"/>
    <w:rsid w:val="00EB1808"/>
    <w:rsid w:val="00EB2C63"/>
    <w:rsid w:val="00EB3429"/>
    <w:rsid w:val="00EB362B"/>
    <w:rsid w:val="00EB4B15"/>
    <w:rsid w:val="00EB56D6"/>
    <w:rsid w:val="00EB61F2"/>
    <w:rsid w:val="00EB6D4F"/>
    <w:rsid w:val="00EB6EC0"/>
    <w:rsid w:val="00EC10E5"/>
    <w:rsid w:val="00EC1D99"/>
    <w:rsid w:val="00EC44AD"/>
    <w:rsid w:val="00EC513E"/>
    <w:rsid w:val="00EC5303"/>
    <w:rsid w:val="00EC6905"/>
    <w:rsid w:val="00EC773C"/>
    <w:rsid w:val="00EC7C0C"/>
    <w:rsid w:val="00ED0A34"/>
    <w:rsid w:val="00ED27A2"/>
    <w:rsid w:val="00ED4169"/>
    <w:rsid w:val="00ED5127"/>
    <w:rsid w:val="00ED5501"/>
    <w:rsid w:val="00ED578E"/>
    <w:rsid w:val="00ED616D"/>
    <w:rsid w:val="00ED7BD7"/>
    <w:rsid w:val="00EE0497"/>
    <w:rsid w:val="00EE2727"/>
    <w:rsid w:val="00EE2BB2"/>
    <w:rsid w:val="00EE4DF4"/>
    <w:rsid w:val="00EE4FC4"/>
    <w:rsid w:val="00EE548A"/>
    <w:rsid w:val="00EE5CAF"/>
    <w:rsid w:val="00EE64AA"/>
    <w:rsid w:val="00EE6946"/>
    <w:rsid w:val="00EE6B0C"/>
    <w:rsid w:val="00EE6E10"/>
    <w:rsid w:val="00EE7AAF"/>
    <w:rsid w:val="00EF0376"/>
    <w:rsid w:val="00EF03B0"/>
    <w:rsid w:val="00EF053E"/>
    <w:rsid w:val="00EF0B5C"/>
    <w:rsid w:val="00EF0E37"/>
    <w:rsid w:val="00EF21EF"/>
    <w:rsid w:val="00EF2791"/>
    <w:rsid w:val="00EF34EA"/>
    <w:rsid w:val="00EF3571"/>
    <w:rsid w:val="00EF384C"/>
    <w:rsid w:val="00EF39D0"/>
    <w:rsid w:val="00EF7A6C"/>
    <w:rsid w:val="00F01095"/>
    <w:rsid w:val="00F01267"/>
    <w:rsid w:val="00F012DC"/>
    <w:rsid w:val="00F014AF"/>
    <w:rsid w:val="00F0181E"/>
    <w:rsid w:val="00F02748"/>
    <w:rsid w:val="00F02873"/>
    <w:rsid w:val="00F0455F"/>
    <w:rsid w:val="00F046EA"/>
    <w:rsid w:val="00F04991"/>
    <w:rsid w:val="00F0532E"/>
    <w:rsid w:val="00F056C7"/>
    <w:rsid w:val="00F06093"/>
    <w:rsid w:val="00F06E6E"/>
    <w:rsid w:val="00F078BE"/>
    <w:rsid w:val="00F104F7"/>
    <w:rsid w:val="00F1059C"/>
    <w:rsid w:val="00F1111F"/>
    <w:rsid w:val="00F11572"/>
    <w:rsid w:val="00F124D8"/>
    <w:rsid w:val="00F13B24"/>
    <w:rsid w:val="00F14DE0"/>
    <w:rsid w:val="00F17E31"/>
    <w:rsid w:val="00F17F6B"/>
    <w:rsid w:val="00F212F4"/>
    <w:rsid w:val="00F21955"/>
    <w:rsid w:val="00F22BCC"/>
    <w:rsid w:val="00F22D70"/>
    <w:rsid w:val="00F23067"/>
    <w:rsid w:val="00F2371B"/>
    <w:rsid w:val="00F23975"/>
    <w:rsid w:val="00F23EBD"/>
    <w:rsid w:val="00F25DFA"/>
    <w:rsid w:val="00F271F8"/>
    <w:rsid w:val="00F277E6"/>
    <w:rsid w:val="00F27D16"/>
    <w:rsid w:val="00F30CD4"/>
    <w:rsid w:val="00F3137E"/>
    <w:rsid w:val="00F315B0"/>
    <w:rsid w:val="00F31F5B"/>
    <w:rsid w:val="00F32319"/>
    <w:rsid w:val="00F32513"/>
    <w:rsid w:val="00F32750"/>
    <w:rsid w:val="00F3305D"/>
    <w:rsid w:val="00F33583"/>
    <w:rsid w:val="00F33726"/>
    <w:rsid w:val="00F34BCA"/>
    <w:rsid w:val="00F353B0"/>
    <w:rsid w:val="00F363CF"/>
    <w:rsid w:val="00F36F51"/>
    <w:rsid w:val="00F41066"/>
    <w:rsid w:val="00F42DB3"/>
    <w:rsid w:val="00F435CC"/>
    <w:rsid w:val="00F457CA"/>
    <w:rsid w:val="00F46FF0"/>
    <w:rsid w:val="00F504AF"/>
    <w:rsid w:val="00F52341"/>
    <w:rsid w:val="00F523C8"/>
    <w:rsid w:val="00F52A17"/>
    <w:rsid w:val="00F52AAA"/>
    <w:rsid w:val="00F52EB6"/>
    <w:rsid w:val="00F536B8"/>
    <w:rsid w:val="00F57F30"/>
    <w:rsid w:val="00F57F90"/>
    <w:rsid w:val="00F604C1"/>
    <w:rsid w:val="00F60825"/>
    <w:rsid w:val="00F60988"/>
    <w:rsid w:val="00F60AAD"/>
    <w:rsid w:val="00F60AB3"/>
    <w:rsid w:val="00F6141B"/>
    <w:rsid w:val="00F622BE"/>
    <w:rsid w:val="00F62649"/>
    <w:rsid w:val="00F63851"/>
    <w:rsid w:val="00F63E34"/>
    <w:rsid w:val="00F64F17"/>
    <w:rsid w:val="00F6504C"/>
    <w:rsid w:val="00F654A2"/>
    <w:rsid w:val="00F655FC"/>
    <w:rsid w:val="00F65B4C"/>
    <w:rsid w:val="00F66E94"/>
    <w:rsid w:val="00F66E9D"/>
    <w:rsid w:val="00F675FF"/>
    <w:rsid w:val="00F70DF8"/>
    <w:rsid w:val="00F7162D"/>
    <w:rsid w:val="00F716D3"/>
    <w:rsid w:val="00F72709"/>
    <w:rsid w:val="00F73360"/>
    <w:rsid w:val="00F73F90"/>
    <w:rsid w:val="00F7743D"/>
    <w:rsid w:val="00F7755C"/>
    <w:rsid w:val="00F77A06"/>
    <w:rsid w:val="00F80792"/>
    <w:rsid w:val="00F81B13"/>
    <w:rsid w:val="00F81D74"/>
    <w:rsid w:val="00F81EAB"/>
    <w:rsid w:val="00F82632"/>
    <w:rsid w:val="00F83066"/>
    <w:rsid w:val="00F8449D"/>
    <w:rsid w:val="00F8617C"/>
    <w:rsid w:val="00F86998"/>
    <w:rsid w:val="00F86DB4"/>
    <w:rsid w:val="00F86EDB"/>
    <w:rsid w:val="00F8700C"/>
    <w:rsid w:val="00F91248"/>
    <w:rsid w:val="00F92181"/>
    <w:rsid w:val="00F9233C"/>
    <w:rsid w:val="00F9349E"/>
    <w:rsid w:val="00F945F0"/>
    <w:rsid w:val="00F94DD8"/>
    <w:rsid w:val="00F963E3"/>
    <w:rsid w:val="00F977A1"/>
    <w:rsid w:val="00FA156A"/>
    <w:rsid w:val="00FA194B"/>
    <w:rsid w:val="00FA3357"/>
    <w:rsid w:val="00FA76A8"/>
    <w:rsid w:val="00FA7704"/>
    <w:rsid w:val="00FA7C7C"/>
    <w:rsid w:val="00FA7FD8"/>
    <w:rsid w:val="00FB07EF"/>
    <w:rsid w:val="00FB260A"/>
    <w:rsid w:val="00FB4B0A"/>
    <w:rsid w:val="00FB52CE"/>
    <w:rsid w:val="00FB5C22"/>
    <w:rsid w:val="00FB5CC9"/>
    <w:rsid w:val="00FB624E"/>
    <w:rsid w:val="00FB65F3"/>
    <w:rsid w:val="00FB6925"/>
    <w:rsid w:val="00FB7158"/>
    <w:rsid w:val="00FB7E77"/>
    <w:rsid w:val="00FB7EAB"/>
    <w:rsid w:val="00FC1559"/>
    <w:rsid w:val="00FC1734"/>
    <w:rsid w:val="00FC232E"/>
    <w:rsid w:val="00FC4700"/>
    <w:rsid w:val="00FC496E"/>
    <w:rsid w:val="00FC63A4"/>
    <w:rsid w:val="00FC6B60"/>
    <w:rsid w:val="00FC7350"/>
    <w:rsid w:val="00FC74FF"/>
    <w:rsid w:val="00FD14E4"/>
    <w:rsid w:val="00FD174D"/>
    <w:rsid w:val="00FD2A67"/>
    <w:rsid w:val="00FD2B5A"/>
    <w:rsid w:val="00FD36D3"/>
    <w:rsid w:val="00FD4C44"/>
    <w:rsid w:val="00FD59A2"/>
    <w:rsid w:val="00FD631C"/>
    <w:rsid w:val="00FD6A36"/>
    <w:rsid w:val="00FD6B82"/>
    <w:rsid w:val="00FD78B5"/>
    <w:rsid w:val="00FE0A64"/>
    <w:rsid w:val="00FE1D34"/>
    <w:rsid w:val="00FE2E85"/>
    <w:rsid w:val="00FE3643"/>
    <w:rsid w:val="00FE3A70"/>
    <w:rsid w:val="00FE3E7E"/>
    <w:rsid w:val="00FE495C"/>
    <w:rsid w:val="00FE4B35"/>
    <w:rsid w:val="00FE511F"/>
    <w:rsid w:val="00FE6D03"/>
    <w:rsid w:val="00FE794D"/>
    <w:rsid w:val="00FF0905"/>
    <w:rsid w:val="00FF19B6"/>
    <w:rsid w:val="00FF1B9B"/>
    <w:rsid w:val="00FF295B"/>
    <w:rsid w:val="00FF4357"/>
    <w:rsid w:val="00FF4F2E"/>
    <w:rsid w:val="00FF56F6"/>
    <w:rsid w:val="00FF5AE3"/>
    <w:rsid w:val="00FF5B28"/>
    <w:rsid w:val="00FF6C02"/>
    <w:rsid w:val="00FF77C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C2F3FD"/>
  <w15:docId w15:val="{FCC118C1-190E-402C-89D0-4ABBDBE58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Arial"/>
        <w:color w:val="37424A" w:themeColor="text1"/>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9" w:unhideWhenUsed="1" w:qFormat="1"/>
    <w:lsdException w:name="heading 6" w:semiHidden="1" w:uiPriority="19" w:unhideWhenUsed="1" w:qFormat="1"/>
    <w:lsdException w:name="heading 7" w:semiHidden="1" w:uiPriority="19" w:unhideWhenUsed="1" w:qFormat="1"/>
    <w:lsdException w:name="heading 8" w:semiHidden="1" w:uiPriority="19" w:unhideWhenUsed="1" w:qFormat="1"/>
    <w:lsdException w:name="heading 9" w:semiHidden="1" w:uiPriority="1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9" w:unhideWhenUsed="1"/>
    <w:lsdException w:name="toc 4" w:semiHidden="1" w:uiPriority="19" w:unhideWhenUsed="1"/>
    <w:lsdException w:name="toc 5" w:semiHidden="1" w:uiPriority="39" w:unhideWhenUsed="1"/>
    <w:lsdException w:name="toc 6" w:semiHidden="1" w:uiPriority="19" w:unhideWhenUsed="1"/>
    <w:lsdException w:name="toc 7" w:semiHidden="1" w:uiPriority="39" w:unhideWhenUsed="1"/>
    <w:lsdException w:name="toc 8" w:semiHidden="1" w:uiPriority="19" w:unhideWhenUsed="1"/>
    <w:lsdException w:name="toc 9" w:semiHidden="1" w:uiPriority="19" w:unhideWhenUsed="1"/>
    <w:lsdException w:name="Normal Indent" w:semiHidden="1" w:unhideWhenUsed="1"/>
    <w:lsdException w:name="footnote text" w:semiHidden="1" w:uiPriority="19" w:unhideWhenUsed="1"/>
    <w:lsdException w:name="annotation text" w:semiHidden="1" w:unhideWhenUsed="1"/>
    <w:lsdException w:name="header" w:semiHidden="1" w:uiPriority="19" w:unhideWhenUsed="1"/>
    <w:lsdException w:name="footer" w:semiHidden="1" w:uiPriority="19"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iPriority="1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19" w:unhideWhenUsed="1"/>
    <w:lsdException w:name="Strong" w:uiPriority="19" w:qFormat="1"/>
    <w:lsdException w:name="Emphasis" w:uiPriority="1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9" w:qFormat="1"/>
    <w:lsdException w:name="Quote" w:uiPriority="19" w:qFormat="1"/>
    <w:lsdException w:name="Intense Quote" w:uiPriority="1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19" w:qFormat="1"/>
    <w:lsdException w:name="Subtle Reference" w:uiPriority="19" w:qFormat="1"/>
    <w:lsdException w:name="Intense Reference" w:uiPriority="19" w:qFormat="1"/>
    <w:lsdException w:name="Book Title" w:uiPriority="19" w:qFormat="1"/>
    <w:lsdException w:name="Bibliography" w:semiHidden="1" w:uiPriority="19" w:unhideWhenUsed="1"/>
    <w:lsdException w:name="TOC Heading" w:semiHidden="1" w:uiPriority="1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Text"/>
    <w:qFormat/>
    <w:rsid w:val="00D11D2A"/>
    <w:pPr>
      <w:spacing w:before="120" w:after="120" w:line="264" w:lineRule="auto"/>
      <w:jc w:val="both"/>
    </w:pPr>
  </w:style>
  <w:style w:type="paragraph" w:styleId="Heading1">
    <w:name w:val="heading 1"/>
    <w:aliases w:val="~SectionHeading"/>
    <w:basedOn w:val="SecHeadNonToc"/>
    <w:next w:val="Normal"/>
    <w:link w:val="Heading1Char"/>
    <w:uiPriority w:val="1"/>
    <w:qFormat/>
    <w:rsid w:val="00A60B25"/>
    <w:pPr>
      <w:numPr>
        <w:numId w:val="11"/>
      </w:numPr>
      <w:outlineLvl w:val="0"/>
    </w:pPr>
    <w:rPr>
      <w:rFonts w:ascii="Arial" w:hAnsi="Arial" w:cs="Arial"/>
    </w:rPr>
  </w:style>
  <w:style w:type="paragraph" w:styleId="Heading2">
    <w:name w:val="heading 2"/>
    <w:aliases w:val="~SubHeading"/>
    <w:basedOn w:val="ExecSumSubHead"/>
    <w:next w:val="Normal"/>
    <w:link w:val="Heading2Char"/>
    <w:uiPriority w:val="1"/>
    <w:qFormat/>
    <w:rsid w:val="00A60B25"/>
    <w:pPr>
      <w:numPr>
        <w:ilvl w:val="1"/>
        <w:numId w:val="11"/>
      </w:numPr>
      <w:outlineLvl w:val="1"/>
    </w:pPr>
    <w:rPr>
      <w:rFonts w:ascii="Arial" w:hAnsi="Arial" w:cs="Arial"/>
      <w:szCs w:val="16"/>
    </w:rPr>
  </w:style>
  <w:style w:type="paragraph" w:styleId="Heading3">
    <w:name w:val="heading 3"/>
    <w:aliases w:val="~MinorSubHeading"/>
    <w:basedOn w:val="Heading2"/>
    <w:next w:val="Normal"/>
    <w:link w:val="Heading3Char"/>
    <w:uiPriority w:val="1"/>
    <w:qFormat/>
    <w:rsid w:val="00A60B25"/>
    <w:pPr>
      <w:numPr>
        <w:ilvl w:val="2"/>
      </w:numPr>
      <w:outlineLvl w:val="2"/>
    </w:pPr>
    <w:rPr>
      <w:sz w:val="30"/>
      <w:szCs w:val="14"/>
    </w:rPr>
  </w:style>
  <w:style w:type="paragraph" w:styleId="Heading4">
    <w:name w:val="heading 4"/>
    <w:aliases w:val="~Level4Heading"/>
    <w:basedOn w:val="Heading3"/>
    <w:next w:val="Normal"/>
    <w:link w:val="Heading4Char"/>
    <w:uiPriority w:val="1"/>
    <w:qFormat/>
    <w:rsid w:val="00743E7C"/>
    <w:pPr>
      <w:numPr>
        <w:ilvl w:val="0"/>
        <w:numId w:val="0"/>
      </w:numPr>
      <w:outlineLvl w:val="3"/>
    </w:pPr>
    <w:rPr>
      <w:color w:val="007B87" w:themeColor="accent3"/>
      <w:sz w:val="24"/>
    </w:rPr>
  </w:style>
  <w:style w:type="paragraph" w:styleId="Heading5">
    <w:name w:val="heading 5"/>
    <w:basedOn w:val="Normal"/>
    <w:next w:val="Normal"/>
    <w:link w:val="Heading5Char"/>
    <w:uiPriority w:val="19"/>
    <w:semiHidden/>
    <w:qFormat/>
    <w:rsid w:val="00A865AE"/>
    <w:pPr>
      <w:keepNext/>
      <w:keepLines/>
      <w:spacing w:before="200"/>
      <w:outlineLvl w:val="4"/>
    </w:pPr>
    <w:rPr>
      <w:rFonts w:asciiTheme="majorHAnsi" w:eastAsiaTheme="majorEastAsia" w:hAnsiTheme="majorHAnsi" w:cstheme="majorBidi"/>
    </w:rPr>
  </w:style>
  <w:style w:type="paragraph" w:styleId="Heading6">
    <w:name w:val="heading 6"/>
    <w:basedOn w:val="Normal"/>
    <w:next w:val="Normal"/>
    <w:link w:val="Heading6Char"/>
    <w:uiPriority w:val="19"/>
    <w:semiHidden/>
    <w:qFormat/>
    <w:rsid w:val="00A865AE"/>
    <w:pPr>
      <w:keepNext/>
      <w:keepLines/>
      <w:spacing w:before="200"/>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9"/>
    <w:semiHidden/>
    <w:qFormat/>
    <w:rsid w:val="00A865AE"/>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19"/>
    <w:semiHidden/>
    <w:qFormat/>
    <w:rsid w:val="00A865AE"/>
    <w:pPr>
      <w:keepNext/>
      <w:keepLines/>
      <w:spacing w:before="200"/>
      <w:outlineLvl w:val="7"/>
    </w:pPr>
    <w:rPr>
      <w:rFonts w:asciiTheme="majorHAnsi" w:eastAsiaTheme="majorEastAsia" w:hAnsiTheme="majorHAnsi" w:cstheme="majorBidi"/>
    </w:rPr>
  </w:style>
  <w:style w:type="paragraph" w:styleId="Heading9">
    <w:name w:val="heading 9"/>
    <w:basedOn w:val="Normal"/>
    <w:next w:val="Normal"/>
    <w:link w:val="Heading9Char"/>
    <w:uiPriority w:val="19"/>
    <w:semiHidden/>
    <w:qFormat/>
    <w:rsid w:val="00A865AE"/>
    <w:pPr>
      <w:keepNext/>
      <w:keepLines/>
      <w:spacing w:before="200"/>
      <w:outlineLvl w:val="8"/>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aseStyle"/>
    <w:qFormat/>
    <w:rsid w:val="00EE64AA"/>
    <w:pPr>
      <w:spacing w:after="0" w:line="240" w:lineRule="auto"/>
    </w:pPr>
  </w:style>
  <w:style w:type="paragraph" w:customStyle="1" w:styleId="SecHeadNonToc">
    <w:name w:val="~SecHeadNonToc"/>
    <w:basedOn w:val="NoSpacing"/>
    <w:next w:val="Normal"/>
    <w:uiPriority w:val="13"/>
    <w:qFormat/>
    <w:rsid w:val="000C76B5"/>
    <w:pPr>
      <w:keepNext/>
      <w:pageBreakBefore/>
      <w:spacing w:before="400" w:after="240"/>
    </w:pPr>
    <w:rPr>
      <w:rFonts w:asciiTheme="majorHAnsi" w:hAnsiTheme="majorHAnsi" w:cstheme="minorBidi"/>
      <w:caps/>
      <w:color w:val="E83F35" w:themeColor="accent1"/>
      <w:sz w:val="40"/>
      <w:szCs w:val="180"/>
    </w:rPr>
  </w:style>
  <w:style w:type="paragraph" w:customStyle="1" w:styleId="AnnexDivider">
    <w:name w:val="~AnnexDivider"/>
    <w:basedOn w:val="SecHeadNonToc"/>
    <w:next w:val="Normal"/>
    <w:uiPriority w:val="2"/>
    <w:rsid w:val="00EE64AA"/>
    <w:pPr>
      <w:outlineLvl w:val="0"/>
    </w:pPr>
  </w:style>
  <w:style w:type="paragraph" w:customStyle="1" w:styleId="AnxHead">
    <w:name w:val="~AnxHead"/>
    <w:basedOn w:val="SecHeadNonToc"/>
    <w:next w:val="Normal"/>
    <w:uiPriority w:val="2"/>
    <w:qFormat/>
    <w:rsid w:val="00974308"/>
    <w:pPr>
      <w:numPr>
        <w:numId w:val="2"/>
      </w:numPr>
      <w:outlineLvl w:val="0"/>
    </w:pPr>
    <w:rPr>
      <w:rFonts w:ascii="Arial" w:hAnsi="Arial" w:cs="Arial"/>
    </w:rPr>
  </w:style>
  <w:style w:type="paragraph" w:customStyle="1" w:styleId="AnxSubHead">
    <w:name w:val="~AnxSubHead"/>
    <w:basedOn w:val="AnxHead"/>
    <w:next w:val="Normal"/>
    <w:uiPriority w:val="2"/>
    <w:qFormat/>
    <w:rsid w:val="00974308"/>
    <w:pPr>
      <w:pageBreakBefore w:val="0"/>
      <w:numPr>
        <w:ilvl w:val="1"/>
      </w:numPr>
      <w:spacing w:before="240" w:after="0"/>
      <w:outlineLvl w:val="1"/>
    </w:pPr>
    <w:rPr>
      <w:caps w:val="0"/>
      <w:sz w:val="36"/>
      <w:szCs w:val="16"/>
    </w:rPr>
  </w:style>
  <w:style w:type="paragraph" w:customStyle="1" w:styleId="AnxMinorSubHead">
    <w:name w:val="~AnxMinorSubHead"/>
    <w:basedOn w:val="AnxSubHead"/>
    <w:next w:val="Normal"/>
    <w:uiPriority w:val="2"/>
    <w:qFormat/>
    <w:rsid w:val="00974308"/>
    <w:pPr>
      <w:numPr>
        <w:ilvl w:val="2"/>
      </w:numPr>
      <w:outlineLvl w:val="2"/>
    </w:pPr>
    <w:rPr>
      <w:iCs/>
      <w:sz w:val="30"/>
      <w:szCs w:val="14"/>
    </w:rPr>
  </w:style>
  <w:style w:type="paragraph" w:customStyle="1" w:styleId="BodyHeading">
    <w:name w:val="~BodyHeading"/>
    <w:basedOn w:val="Normal"/>
    <w:next w:val="Normal"/>
    <w:uiPriority w:val="1"/>
    <w:qFormat/>
    <w:rsid w:val="00045C6D"/>
    <w:pPr>
      <w:keepNext/>
      <w:spacing w:line="240" w:lineRule="auto"/>
    </w:pPr>
    <w:rPr>
      <w:b/>
      <w:color w:val="007B87" w:themeColor="accent3"/>
    </w:rPr>
  </w:style>
  <w:style w:type="paragraph" w:customStyle="1" w:styleId="BodyTextNum">
    <w:name w:val="~BodyTextNum"/>
    <w:basedOn w:val="Normal"/>
    <w:uiPriority w:val="3"/>
    <w:qFormat/>
    <w:rsid w:val="00857FA8"/>
    <w:rPr>
      <w:szCs w:val="20"/>
    </w:rPr>
  </w:style>
  <w:style w:type="paragraph" w:customStyle="1" w:styleId="ParaBullet1">
    <w:name w:val="~ParaBullet1"/>
    <w:basedOn w:val="Normal"/>
    <w:uiPriority w:val="4"/>
    <w:qFormat/>
    <w:rsid w:val="00142182"/>
    <w:pPr>
      <w:numPr>
        <w:numId w:val="1"/>
      </w:numPr>
    </w:pPr>
    <w:rPr>
      <w:rFonts w:eastAsia="Calibri"/>
    </w:rPr>
  </w:style>
  <w:style w:type="paragraph" w:customStyle="1" w:styleId="ParaBullet2">
    <w:name w:val="~ParaBullet2"/>
    <w:basedOn w:val="ParaBullet1"/>
    <w:uiPriority w:val="4"/>
    <w:qFormat/>
    <w:rsid w:val="00EE64AA"/>
    <w:pPr>
      <w:numPr>
        <w:ilvl w:val="1"/>
      </w:numPr>
    </w:pPr>
  </w:style>
  <w:style w:type="paragraph" w:customStyle="1" w:styleId="ParaBullet3">
    <w:name w:val="~ParaBullet3"/>
    <w:basedOn w:val="ParaBullet2"/>
    <w:uiPriority w:val="3"/>
    <w:qFormat/>
    <w:rsid w:val="00EE64AA"/>
    <w:pPr>
      <w:numPr>
        <w:ilvl w:val="2"/>
      </w:numPr>
    </w:pPr>
  </w:style>
  <w:style w:type="paragraph" w:styleId="Caption">
    <w:name w:val="caption"/>
    <w:aliases w:val="~Caption"/>
    <w:basedOn w:val="BodyHeading"/>
    <w:next w:val="Normal"/>
    <w:link w:val="CaptionChar"/>
    <w:uiPriority w:val="2"/>
    <w:qFormat/>
    <w:rsid w:val="00C22A21"/>
    <w:pPr>
      <w:tabs>
        <w:tab w:val="left" w:pos="1276"/>
      </w:tabs>
      <w:spacing w:after="60"/>
      <w:ind w:left="1276" w:hanging="1276"/>
    </w:pPr>
    <w:rPr>
      <w:rFonts w:eastAsia="Calibri"/>
      <w:color w:val="37424A" w:themeColor="text1"/>
    </w:rPr>
  </w:style>
  <w:style w:type="character" w:customStyle="1" w:styleId="CaptionChar">
    <w:name w:val="Caption Char"/>
    <w:aliases w:val="~Caption Char"/>
    <w:basedOn w:val="DefaultParagraphFont"/>
    <w:link w:val="Caption"/>
    <w:uiPriority w:val="2"/>
    <w:rsid w:val="00D11D2A"/>
    <w:rPr>
      <w:rFonts w:eastAsia="Calibri"/>
      <w:b/>
    </w:rPr>
  </w:style>
  <w:style w:type="paragraph" w:customStyle="1" w:styleId="CaptionWide">
    <w:name w:val="~CaptionWide"/>
    <w:basedOn w:val="Caption"/>
    <w:next w:val="Normal"/>
    <w:uiPriority w:val="19"/>
    <w:qFormat/>
    <w:rsid w:val="008406D5"/>
    <w:pPr>
      <w:tabs>
        <w:tab w:val="clear" w:pos="1276"/>
        <w:tab w:val="left" w:pos="142"/>
      </w:tabs>
      <w:ind w:left="142"/>
    </w:pPr>
    <w:rPr>
      <w:bCs/>
    </w:rPr>
  </w:style>
  <w:style w:type="paragraph" w:customStyle="1" w:styleId="Confidential">
    <w:name w:val="~Confidential"/>
    <w:basedOn w:val="NoSpacing"/>
    <w:uiPriority w:val="19"/>
    <w:rsid w:val="00644069"/>
    <w:rPr>
      <w:color w:val="707276" w:themeColor="text2"/>
    </w:rPr>
  </w:style>
  <w:style w:type="paragraph" w:customStyle="1" w:styleId="DocClient">
    <w:name w:val="~DocClient"/>
    <w:basedOn w:val="NoSpacing"/>
    <w:uiPriority w:val="19"/>
    <w:semiHidden/>
    <w:qFormat/>
    <w:rsid w:val="00644069"/>
  </w:style>
  <w:style w:type="paragraph" w:customStyle="1" w:styleId="DocDate">
    <w:name w:val="~DocDate"/>
    <w:basedOn w:val="NoSpacing"/>
    <w:uiPriority w:val="19"/>
    <w:rsid w:val="00644069"/>
    <w:rPr>
      <w:color w:val="707276" w:themeColor="text2"/>
      <w:sz w:val="24"/>
    </w:rPr>
  </w:style>
  <w:style w:type="paragraph" w:customStyle="1" w:styleId="DocSubTitle">
    <w:name w:val="~DocSubTitle"/>
    <w:basedOn w:val="NoSpacing"/>
    <w:uiPriority w:val="19"/>
    <w:rsid w:val="00644069"/>
    <w:rPr>
      <w:color w:val="E83F35" w:themeColor="accent1"/>
      <w:sz w:val="48"/>
    </w:rPr>
  </w:style>
  <w:style w:type="paragraph" w:customStyle="1" w:styleId="DocTitle">
    <w:name w:val="~DocTitle"/>
    <w:basedOn w:val="NoSpacing"/>
    <w:uiPriority w:val="19"/>
    <w:rsid w:val="00644069"/>
    <w:rPr>
      <w:caps/>
      <w:color w:val="707276" w:themeColor="text2"/>
      <w:sz w:val="64"/>
    </w:rPr>
  </w:style>
  <w:style w:type="paragraph" w:customStyle="1" w:styleId="DocType">
    <w:name w:val="~DocType"/>
    <w:basedOn w:val="NoSpacing"/>
    <w:uiPriority w:val="19"/>
    <w:semiHidden/>
    <w:qFormat/>
    <w:rsid w:val="00644069"/>
  </w:style>
  <w:style w:type="paragraph" w:customStyle="1" w:styleId="Draft">
    <w:name w:val="~Draft"/>
    <w:basedOn w:val="NoSpacing"/>
    <w:uiPriority w:val="19"/>
    <w:rsid w:val="00644069"/>
    <w:rPr>
      <w:caps/>
      <w:color w:val="E83F35" w:themeColor="accent1"/>
      <w:sz w:val="80"/>
    </w:rPr>
  </w:style>
  <w:style w:type="paragraph" w:customStyle="1" w:styleId="ExecSumHead">
    <w:name w:val="~ExecSumHead"/>
    <w:basedOn w:val="SecHeadNonToc"/>
    <w:next w:val="Normal"/>
    <w:uiPriority w:val="2"/>
    <w:qFormat/>
    <w:rsid w:val="00DE158C"/>
    <w:pPr>
      <w:outlineLvl w:val="0"/>
    </w:pPr>
  </w:style>
  <w:style w:type="paragraph" w:customStyle="1" w:styleId="ExecSumSubHead">
    <w:name w:val="~ExecSumSubHead"/>
    <w:basedOn w:val="ExecSumHead"/>
    <w:next w:val="Normal"/>
    <w:uiPriority w:val="2"/>
    <w:qFormat/>
    <w:rsid w:val="001A2F61"/>
    <w:pPr>
      <w:pageBreakBefore w:val="0"/>
      <w:spacing w:before="240"/>
    </w:pPr>
    <w:rPr>
      <w:caps w:val="0"/>
      <w:sz w:val="36"/>
      <w:szCs w:val="32"/>
    </w:rPr>
  </w:style>
  <w:style w:type="paragraph" w:customStyle="1" w:styleId="GraphicLeft">
    <w:name w:val="~GraphicLeft"/>
    <w:basedOn w:val="NoSpacing"/>
    <w:uiPriority w:val="9"/>
    <w:rsid w:val="00142182"/>
    <w:rPr>
      <w:sz w:val="20"/>
    </w:rPr>
  </w:style>
  <w:style w:type="paragraph" w:customStyle="1" w:styleId="GraphicCentre">
    <w:name w:val="~GraphicCentre"/>
    <w:basedOn w:val="GraphicLeft"/>
    <w:uiPriority w:val="19"/>
    <w:rsid w:val="00EE64AA"/>
    <w:pPr>
      <w:jc w:val="center"/>
    </w:pPr>
  </w:style>
  <w:style w:type="paragraph" w:customStyle="1" w:styleId="GraphicRight">
    <w:name w:val="~GraphicRight"/>
    <w:basedOn w:val="GraphicLeft"/>
    <w:uiPriority w:val="19"/>
    <w:rsid w:val="00EE64AA"/>
    <w:pPr>
      <w:jc w:val="right"/>
    </w:pPr>
  </w:style>
  <w:style w:type="paragraph" w:customStyle="1" w:styleId="Hidden">
    <w:name w:val="~Hidden"/>
    <w:basedOn w:val="NoSpacing"/>
    <w:uiPriority w:val="19"/>
    <w:semiHidden/>
    <w:qFormat/>
    <w:rsid w:val="00EE64AA"/>
    <w:pPr>
      <w:framePr w:wrap="around" w:vAnchor="page" w:hAnchor="page" w:xAlign="right" w:yAlign="bottom"/>
    </w:pPr>
    <w:rPr>
      <w:color w:val="C00000"/>
    </w:rPr>
  </w:style>
  <w:style w:type="paragraph" w:customStyle="1" w:styleId="IntroText">
    <w:name w:val="~IntroText"/>
    <w:basedOn w:val="Normal"/>
    <w:next w:val="Normal"/>
    <w:uiPriority w:val="5"/>
    <w:qFormat/>
    <w:rsid w:val="001A2F61"/>
    <w:rPr>
      <w:color w:val="707276" w:themeColor="text2"/>
      <w:sz w:val="28"/>
    </w:rPr>
  </w:style>
  <w:style w:type="paragraph" w:customStyle="1" w:styleId="TableBullet1">
    <w:name w:val="~TableBullet1"/>
    <w:basedOn w:val="KeyMsgBullet1"/>
    <w:uiPriority w:val="6"/>
    <w:qFormat/>
    <w:rsid w:val="003715D5"/>
    <w:pPr>
      <w:tabs>
        <w:tab w:val="clear" w:pos="369"/>
        <w:tab w:val="left" w:pos="284"/>
      </w:tabs>
      <w:spacing w:before="40" w:after="40" w:line="240" w:lineRule="auto"/>
      <w:ind w:left="284"/>
    </w:pPr>
    <w:rPr>
      <w:sz w:val="20"/>
    </w:rPr>
  </w:style>
  <w:style w:type="paragraph" w:customStyle="1" w:styleId="ParaNumBullet1">
    <w:name w:val="~ParaNumBullet1"/>
    <w:basedOn w:val="ParaBullet1"/>
    <w:uiPriority w:val="3"/>
    <w:qFormat/>
    <w:rsid w:val="0082368E"/>
    <w:pPr>
      <w:numPr>
        <w:numId w:val="22"/>
      </w:numPr>
    </w:pPr>
    <w:rPr>
      <w:szCs w:val="20"/>
    </w:rPr>
  </w:style>
  <w:style w:type="paragraph" w:customStyle="1" w:styleId="ParaNumBullet2">
    <w:name w:val="~ParaNumBullet2"/>
    <w:basedOn w:val="ParaNumBullet1"/>
    <w:uiPriority w:val="3"/>
    <w:qFormat/>
    <w:rsid w:val="0082368E"/>
    <w:pPr>
      <w:numPr>
        <w:ilvl w:val="1"/>
      </w:numPr>
    </w:pPr>
  </w:style>
  <w:style w:type="paragraph" w:customStyle="1" w:styleId="ParaNumBullet3">
    <w:name w:val="~ParaNumBullet3"/>
    <w:basedOn w:val="ParaNumBullet2"/>
    <w:uiPriority w:val="3"/>
    <w:qFormat/>
    <w:rsid w:val="0082368E"/>
    <w:pPr>
      <w:numPr>
        <w:ilvl w:val="2"/>
      </w:numPr>
    </w:pPr>
  </w:style>
  <w:style w:type="paragraph" w:customStyle="1" w:styleId="QuoteBoxText">
    <w:name w:val="~QuoteBoxText"/>
    <w:basedOn w:val="Normal"/>
    <w:uiPriority w:val="3"/>
    <w:qFormat/>
    <w:rsid w:val="009F69D6"/>
    <w:pPr>
      <w:spacing w:after="60"/>
      <w:jc w:val="left"/>
    </w:pPr>
    <w:rPr>
      <w:rFonts w:eastAsia="Times New Roman" w:cs="Times New Roman"/>
      <w:sz w:val="28"/>
    </w:rPr>
  </w:style>
  <w:style w:type="paragraph" w:customStyle="1" w:styleId="Source">
    <w:name w:val="~Source"/>
    <w:basedOn w:val="Normal"/>
    <w:next w:val="Normal"/>
    <w:uiPriority w:val="2"/>
    <w:qFormat/>
    <w:rsid w:val="008D0439"/>
    <w:pPr>
      <w:tabs>
        <w:tab w:val="left" w:pos="709"/>
      </w:tabs>
      <w:spacing w:before="60" w:after="60" w:line="240" w:lineRule="auto"/>
      <w:ind w:left="709" w:hanging="709"/>
      <w:jc w:val="left"/>
    </w:pPr>
    <w:rPr>
      <w:rFonts w:eastAsia="Calibri"/>
      <w:i/>
      <w:sz w:val="16"/>
    </w:rPr>
  </w:style>
  <w:style w:type="paragraph" w:customStyle="1" w:styleId="SourceWide">
    <w:name w:val="~SourceWide"/>
    <w:basedOn w:val="Source"/>
    <w:next w:val="Normal"/>
    <w:uiPriority w:val="7"/>
    <w:qFormat/>
    <w:rsid w:val="008406D5"/>
    <w:pPr>
      <w:tabs>
        <w:tab w:val="clear" w:pos="709"/>
        <w:tab w:val="left" w:pos="-425"/>
      </w:tabs>
      <w:ind w:left="-425"/>
    </w:pPr>
  </w:style>
  <w:style w:type="paragraph" w:customStyle="1" w:styleId="Spacer">
    <w:name w:val="~Spacer"/>
    <w:basedOn w:val="NoSpacing"/>
    <w:uiPriority w:val="19"/>
    <w:qFormat/>
    <w:rsid w:val="00EE64AA"/>
    <w:rPr>
      <w:rFonts w:ascii="Arial" w:hAnsi="Arial"/>
      <w:sz w:val="2"/>
    </w:rPr>
  </w:style>
  <w:style w:type="paragraph" w:customStyle="1" w:styleId="TableTextLeft">
    <w:name w:val="~TableTextLeft"/>
    <w:basedOn w:val="Normal"/>
    <w:qFormat/>
    <w:rsid w:val="00142182"/>
    <w:pPr>
      <w:spacing w:before="40" w:after="40" w:line="240" w:lineRule="auto"/>
      <w:jc w:val="left"/>
    </w:pPr>
    <w:rPr>
      <w:sz w:val="20"/>
    </w:rPr>
  </w:style>
  <w:style w:type="table" w:customStyle="1" w:styleId="TableClear">
    <w:name w:val="~TableClear"/>
    <w:basedOn w:val="TableNormal"/>
    <w:uiPriority w:val="99"/>
    <w:rsid w:val="00EE64AA"/>
    <w:pPr>
      <w:spacing w:after="0" w:line="240" w:lineRule="auto"/>
    </w:pPr>
    <w:tblPr/>
  </w:style>
  <w:style w:type="paragraph" w:customStyle="1" w:styleId="TableHeadingLeft">
    <w:name w:val="~TableHeadingLeft"/>
    <w:basedOn w:val="TableTextLeft"/>
    <w:qFormat/>
    <w:rsid w:val="00F52EB6"/>
    <w:rPr>
      <w:b/>
      <w:bCs/>
      <w:color w:val="007B87" w:themeColor="accent3"/>
    </w:rPr>
  </w:style>
  <w:style w:type="paragraph" w:customStyle="1" w:styleId="TableHeadingCentre">
    <w:name w:val="~TableHeadingCentre"/>
    <w:basedOn w:val="TableHeadingLeft"/>
    <w:uiPriority w:val="6"/>
    <w:qFormat/>
    <w:rsid w:val="00F52EB6"/>
    <w:pPr>
      <w:jc w:val="center"/>
    </w:pPr>
  </w:style>
  <w:style w:type="paragraph" w:customStyle="1" w:styleId="TableHeadingRight">
    <w:name w:val="~TableHeadingRight"/>
    <w:basedOn w:val="TableHeadingLeft"/>
    <w:qFormat/>
    <w:rsid w:val="00F52EB6"/>
    <w:pPr>
      <w:jc w:val="right"/>
    </w:pPr>
  </w:style>
  <w:style w:type="table" w:customStyle="1" w:styleId="TableNormal0">
    <w:name w:val="~TableNormal"/>
    <w:basedOn w:val="TableNormal"/>
    <w:semiHidden/>
    <w:rsid w:val="00EE64AA"/>
    <w:pPr>
      <w:spacing w:after="0" w:line="240" w:lineRule="auto"/>
    </w:pPr>
    <w:tblPr/>
  </w:style>
  <w:style w:type="paragraph" w:customStyle="1" w:styleId="TableTextCentre">
    <w:name w:val="~TableTextCentre"/>
    <w:basedOn w:val="TableTextLeft"/>
    <w:uiPriority w:val="6"/>
    <w:qFormat/>
    <w:rsid w:val="00F52EB6"/>
    <w:pPr>
      <w:jc w:val="center"/>
    </w:pPr>
  </w:style>
  <w:style w:type="paragraph" w:customStyle="1" w:styleId="TableTextRight">
    <w:name w:val="~TableTextRight"/>
    <w:basedOn w:val="TableTextLeft"/>
    <w:qFormat/>
    <w:rsid w:val="00F52EB6"/>
    <w:pPr>
      <w:jc w:val="right"/>
    </w:pPr>
  </w:style>
  <w:style w:type="paragraph" w:customStyle="1" w:styleId="TableTotalLeft">
    <w:name w:val="~TableTotalLeft"/>
    <w:basedOn w:val="TableTextLeft"/>
    <w:uiPriority w:val="6"/>
    <w:qFormat/>
    <w:rsid w:val="00F52EB6"/>
    <w:rPr>
      <w:b/>
      <w:bCs/>
      <w:color w:val="007B87" w:themeColor="accent3"/>
    </w:rPr>
  </w:style>
  <w:style w:type="paragraph" w:customStyle="1" w:styleId="TableTotalCentre">
    <w:name w:val="~TableTotalCentre"/>
    <w:basedOn w:val="TableTotalLeft"/>
    <w:uiPriority w:val="6"/>
    <w:qFormat/>
    <w:rsid w:val="0082489C"/>
    <w:pPr>
      <w:jc w:val="center"/>
    </w:pPr>
  </w:style>
  <w:style w:type="paragraph" w:customStyle="1" w:styleId="TableTotalRight">
    <w:name w:val="~TableTotalRight"/>
    <w:basedOn w:val="TableTotalLeft"/>
    <w:uiPriority w:val="6"/>
    <w:qFormat/>
    <w:rsid w:val="0082489C"/>
    <w:pPr>
      <w:jc w:val="right"/>
    </w:pPr>
  </w:style>
  <w:style w:type="paragraph" w:styleId="BalloonText">
    <w:name w:val="Balloon Text"/>
    <w:basedOn w:val="Normal"/>
    <w:link w:val="BalloonTextChar"/>
    <w:uiPriority w:val="99"/>
    <w:semiHidden/>
    <w:unhideWhenUsed/>
    <w:rsid w:val="00EE64AA"/>
    <w:pPr>
      <w:spacing w:line="240" w:lineRule="auto"/>
    </w:pPr>
    <w:rPr>
      <w:rFonts w:ascii="Tahoma" w:hAnsi="Tahoma" w:cs="Tahoma"/>
      <w:color w:val="808080" w:themeColor="background1" w:themeShade="80"/>
      <w:sz w:val="16"/>
      <w:szCs w:val="16"/>
    </w:rPr>
  </w:style>
  <w:style w:type="character" w:customStyle="1" w:styleId="BalloonTextChar">
    <w:name w:val="Balloon Text Char"/>
    <w:basedOn w:val="DefaultParagraphFont"/>
    <w:link w:val="BalloonText"/>
    <w:uiPriority w:val="99"/>
    <w:semiHidden/>
    <w:rsid w:val="00EE64AA"/>
    <w:rPr>
      <w:rFonts w:ascii="Tahoma" w:hAnsi="Tahoma" w:cs="Tahoma"/>
      <w:color w:val="808080" w:themeColor="background1" w:themeShade="80"/>
      <w:sz w:val="16"/>
      <w:szCs w:val="16"/>
    </w:rPr>
  </w:style>
  <w:style w:type="character" w:styleId="CommentReference">
    <w:name w:val="annotation reference"/>
    <w:basedOn w:val="DefaultParagraphFont"/>
    <w:uiPriority w:val="99"/>
    <w:semiHidden/>
    <w:unhideWhenUsed/>
    <w:rsid w:val="00EE64AA"/>
    <w:rPr>
      <w:sz w:val="16"/>
      <w:szCs w:val="16"/>
    </w:rPr>
  </w:style>
  <w:style w:type="paragraph" w:styleId="CommentText">
    <w:name w:val="annotation text"/>
    <w:basedOn w:val="Normal"/>
    <w:link w:val="CommentTextChar"/>
    <w:uiPriority w:val="99"/>
    <w:semiHidden/>
    <w:unhideWhenUsed/>
    <w:rsid w:val="00EE64AA"/>
    <w:pPr>
      <w:spacing w:line="240" w:lineRule="auto"/>
    </w:pPr>
    <w:rPr>
      <w:rFonts w:ascii="Arial" w:hAnsi="Arial"/>
      <w:color w:val="auto"/>
    </w:rPr>
  </w:style>
  <w:style w:type="character" w:customStyle="1" w:styleId="CommentTextChar">
    <w:name w:val="Comment Text Char"/>
    <w:basedOn w:val="DefaultParagraphFont"/>
    <w:link w:val="CommentText"/>
    <w:uiPriority w:val="99"/>
    <w:semiHidden/>
    <w:rsid w:val="00EE64AA"/>
    <w:rPr>
      <w:rFonts w:ascii="Arial" w:hAnsi="Arial"/>
      <w:color w:val="auto"/>
      <w:sz w:val="20"/>
      <w:szCs w:val="20"/>
    </w:rPr>
  </w:style>
  <w:style w:type="paragraph" w:styleId="CommentSubject">
    <w:name w:val="annotation subject"/>
    <w:basedOn w:val="CommentText"/>
    <w:next w:val="CommentText"/>
    <w:link w:val="CommentSubjectChar"/>
    <w:uiPriority w:val="99"/>
    <w:semiHidden/>
    <w:unhideWhenUsed/>
    <w:rsid w:val="00EE64AA"/>
    <w:rPr>
      <w:b/>
      <w:bCs/>
    </w:rPr>
  </w:style>
  <w:style w:type="character" w:customStyle="1" w:styleId="CommentSubjectChar">
    <w:name w:val="Comment Subject Char"/>
    <w:basedOn w:val="CommentTextChar"/>
    <w:link w:val="CommentSubject"/>
    <w:uiPriority w:val="99"/>
    <w:semiHidden/>
    <w:rsid w:val="00EE64AA"/>
    <w:rPr>
      <w:rFonts w:ascii="Arial" w:hAnsi="Arial"/>
      <w:b/>
      <w:bCs/>
      <w:color w:val="auto"/>
      <w:sz w:val="20"/>
      <w:szCs w:val="20"/>
    </w:rPr>
  </w:style>
  <w:style w:type="character" w:styleId="FollowedHyperlink">
    <w:name w:val="FollowedHyperlink"/>
    <w:aliases w:val="~FollowedHyperlink"/>
    <w:basedOn w:val="DefaultParagraphFont"/>
    <w:uiPriority w:val="19"/>
    <w:semiHidden/>
    <w:rsid w:val="00887447"/>
    <w:rPr>
      <w:color w:val="8DD0D2" w:themeColor="accent2"/>
      <w:u w:val="single"/>
    </w:rPr>
  </w:style>
  <w:style w:type="paragraph" w:styleId="Footer">
    <w:name w:val="footer"/>
    <w:aliases w:val="~Footer"/>
    <w:basedOn w:val="NoSpacing"/>
    <w:link w:val="FooterChar"/>
    <w:uiPriority w:val="19"/>
    <w:rsid w:val="000A0D97"/>
    <w:rPr>
      <w:color w:val="707276" w:themeColor="text2"/>
      <w:sz w:val="18"/>
    </w:rPr>
  </w:style>
  <w:style w:type="character" w:customStyle="1" w:styleId="FooterChar">
    <w:name w:val="Footer Char"/>
    <w:aliases w:val="~Footer Char"/>
    <w:basedOn w:val="DefaultParagraphFont"/>
    <w:link w:val="Footer"/>
    <w:uiPriority w:val="19"/>
    <w:rsid w:val="00D11D2A"/>
    <w:rPr>
      <w:color w:val="707276" w:themeColor="text2"/>
      <w:sz w:val="18"/>
    </w:rPr>
  </w:style>
  <w:style w:type="character" w:styleId="FootnoteReference">
    <w:name w:val="footnote reference"/>
    <w:aliases w:val="~FootnoteRef"/>
    <w:basedOn w:val="DefaultParagraphFont"/>
    <w:uiPriority w:val="19"/>
    <w:semiHidden/>
    <w:rsid w:val="000F5519"/>
    <w:rPr>
      <w:rFonts w:asciiTheme="minorHAnsi" w:hAnsiTheme="minorHAnsi"/>
      <w:color w:val="E83F35" w:themeColor="accent1"/>
      <w:vertAlign w:val="superscript"/>
    </w:rPr>
  </w:style>
  <w:style w:type="paragraph" w:styleId="FootnoteText">
    <w:name w:val="footnote text"/>
    <w:aliases w:val="~FootnoteText"/>
    <w:basedOn w:val="NoSpacing"/>
    <w:uiPriority w:val="19"/>
    <w:semiHidden/>
    <w:rsid w:val="000F5519"/>
    <w:pPr>
      <w:spacing w:before="60"/>
      <w:ind w:left="284" w:hanging="284"/>
    </w:pPr>
    <w:rPr>
      <w:color w:val="707276" w:themeColor="text2"/>
      <w:sz w:val="16"/>
    </w:rPr>
  </w:style>
  <w:style w:type="paragraph" w:styleId="Header">
    <w:name w:val="header"/>
    <w:aliases w:val="~Header"/>
    <w:basedOn w:val="NoSpacing"/>
    <w:link w:val="HeaderChar"/>
    <w:uiPriority w:val="19"/>
    <w:rsid w:val="000A0D97"/>
    <w:pPr>
      <w:jc w:val="right"/>
    </w:pPr>
    <w:rPr>
      <w:color w:val="707276" w:themeColor="text2"/>
    </w:rPr>
  </w:style>
  <w:style w:type="character" w:customStyle="1" w:styleId="HeaderChar">
    <w:name w:val="Header Char"/>
    <w:aliases w:val="~Header Char"/>
    <w:basedOn w:val="DefaultParagraphFont"/>
    <w:link w:val="Header"/>
    <w:uiPriority w:val="19"/>
    <w:rsid w:val="00D11D2A"/>
    <w:rPr>
      <w:color w:val="707276" w:themeColor="text2"/>
    </w:rPr>
  </w:style>
  <w:style w:type="character" w:customStyle="1" w:styleId="Heading1Char">
    <w:name w:val="Heading 1 Char"/>
    <w:aliases w:val="~SectionHeading Char"/>
    <w:basedOn w:val="DefaultParagraphFont"/>
    <w:link w:val="Heading1"/>
    <w:uiPriority w:val="1"/>
    <w:rsid w:val="00D11D2A"/>
    <w:rPr>
      <w:rFonts w:ascii="Arial" w:hAnsi="Arial"/>
      <w:caps/>
      <w:color w:val="E83F35" w:themeColor="accent1"/>
      <w:sz w:val="40"/>
      <w:szCs w:val="180"/>
    </w:rPr>
  </w:style>
  <w:style w:type="character" w:customStyle="1" w:styleId="Heading2Char">
    <w:name w:val="Heading 2 Char"/>
    <w:aliases w:val="~SubHeading Char"/>
    <w:basedOn w:val="DefaultParagraphFont"/>
    <w:link w:val="Heading2"/>
    <w:uiPriority w:val="1"/>
    <w:rsid w:val="00D11D2A"/>
    <w:rPr>
      <w:rFonts w:ascii="Arial" w:hAnsi="Arial"/>
      <w:color w:val="E83F35" w:themeColor="accent1"/>
      <w:sz w:val="36"/>
      <w:szCs w:val="16"/>
    </w:rPr>
  </w:style>
  <w:style w:type="character" w:customStyle="1" w:styleId="Heading3Char">
    <w:name w:val="Heading 3 Char"/>
    <w:aliases w:val="~MinorSubHeading Char"/>
    <w:basedOn w:val="DefaultParagraphFont"/>
    <w:link w:val="Heading3"/>
    <w:uiPriority w:val="1"/>
    <w:rsid w:val="00D11D2A"/>
    <w:rPr>
      <w:rFonts w:ascii="Arial" w:hAnsi="Arial"/>
      <w:color w:val="E83F35" w:themeColor="accent1"/>
      <w:sz w:val="30"/>
      <w:szCs w:val="14"/>
    </w:rPr>
  </w:style>
  <w:style w:type="character" w:customStyle="1" w:styleId="Heading4Char">
    <w:name w:val="Heading 4 Char"/>
    <w:aliases w:val="~Level4Heading Char"/>
    <w:basedOn w:val="DefaultParagraphFont"/>
    <w:link w:val="Heading4"/>
    <w:uiPriority w:val="1"/>
    <w:rsid w:val="00D11D2A"/>
    <w:rPr>
      <w:rFonts w:ascii="Arial" w:hAnsi="Arial"/>
      <w:color w:val="007B87" w:themeColor="accent3"/>
      <w:sz w:val="24"/>
      <w:szCs w:val="14"/>
    </w:rPr>
  </w:style>
  <w:style w:type="character" w:customStyle="1" w:styleId="Heading5Char">
    <w:name w:val="Heading 5 Char"/>
    <w:basedOn w:val="DefaultParagraphFont"/>
    <w:link w:val="Heading5"/>
    <w:uiPriority w:val="19"/>
    <w:semiHidden/>
    <w:rsid w:val="00D11D2A"/>
    <w:rPr>
      <w:rFonts w:asciiTheme="majorHAnsi" w:eastAsiaTheme="majorEastAsia" w:hAnsiTheme="majorHAnsi" w:cstheme="majorBidi"/>
    </w:rPr>
  </w:style>
  <w:style w:type="character" w:customStyle="1" w:styleId="Heading6Char">
    <w:name w:val="Heading 6 Char"/>
    <w:basedOn w:val="DefaultParagraphFont"/>
    <w:link w:val="Heading6"/>
    <w:uiPriority w:val="19"/>
    <w:semiHidden/>
    <w:rsid w:val="00D11D2A"/>
    <w:rPr>
      <w:rFonts w:asciiTheme="majorHAnsi" w:eastAsiaTheme="majorEastAsia" w:hAnsiTheme="majorHAnsi" w:cstheme="majorBidi"/>
      <w:i/>
      <w:iCs/>
    </w:rPr>
  </w:style>
  <w:style w:type="character" w:customStyle="1" w:styleId="Heading7Char">
    <w:name w:val="Heading 7 Char"/>
    <w:basedOn w:val="DefaultParagraphFont"/>
    <w:link w:val="Heading7"/>
    <w:uiPriority w:val="19"/>
    <w:semiHidden/>
    <w:rsid w:val="00D11D2A"/>
    <w:rPr>
      <w:rFonts w:asciiTheme="majorHAnsi" w:eastAsiaTheme="majorEastAsia" w:hAnsiTheme="majorHAnsi" w:cstheme="majorBidi"/>
      <w:i/>
      <w:iCs/>
    </w:rPr>
  </w:style>
  <w:style w:type="character" w:customStyle="1" w:styleId="Heading8Char">
    <w:name w:val="Heading 8 Char"/>
    <w:basedOn w:val="DefaultParagraphFont"/>
    <w:link w:val="Heading8"/>
    <w:uiPriority w:val="19"/>
    <w:semiHidden/>
    <w:rsid w:val="00D11D2A"/>
    <w:rPr>
      <w:rFonts w:asciiTheme="majorHAnsi" w:eastAsiaTheme="majorEastAsia" w:hAnsiTheme="majorHAnsi" w:cstheme="majorBidi"/>
    </w:rPr>
  </w:style>
  <w:style w:type="character" w:customStyle="1" w:styleId="Heading9Char">
    <w:name w:val="Heading 9 Char"/>
    <w:basedOn w:val="DefaultParagraphFont"/>
    <w:link w:val="Heading9"/>
    <w:uiPriority w:val="19"/>
    <w:semiHidden/>
    <w:rsid w:val="00D11D2A"/>
    <w:rPr>
      <w:rFonts w:asciiTheme="majorHAnsi" w:eastAsiaTheme="majorEastAsia" w:hAnsiTheme="majorHAnsi" w:cstheme="majorBidi"/>
      <w:i/>
      <w:iCs/>
    </w:rPr>
  </w:style>
  <w:style w:type="character" w:styleId="Hyperlink">
    <w:name w:val="Hyperlink"/>
    <w:aliases w:val="~HyperLink"/>
    <w:basedOn w:val="DefaultParagraphFont"/>
    <w:uiPriority w:val="99"/>
    <w:rsid w:val="00887447"/>
    <w:rPr>
      <w:color w:val="007B87" w:themeColor="accent3"/>
      <w:u w:val="single"/>
    </w:rPr>
  </w:style>
  <w:style w:type="table" w:styleId="MediumShading2-Accent1">
    <w:name w:val="Medium Shading 2 Accent 1"/>
    <w:basedOn w:val="TableNormal"/>
    <w:uiPriority w:val="64"/>
    <w:rsid w:val="00EE64AA"/>
    <w:pPr>
      <w:spacing w:after="0" w:line="240" w:lineRule="auto"/>
    </w:pPr>
    <w:rPr>
      <w:color w:val="808080" w:themeColor="background1" w:themeShade="8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3F3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3F35" w:themeFill="accent1"/>
      </w:tcPr>
    </w:tblStylePr>
    <w:tblStylePr w:type="lastCol">
      <w:rPr>
        <w:b/>
        <w:bCs/>
        <w:color w:val="FFFFFF" w:themeColor="background1"/>
      </w:rPr>
      <w:tblPr/>
      <w:tcPr>
        <w:tcBorders>
          <w:left w:val="nil"/>
          <w:right w:val="nil"/>
          <w:insideH w:val="nil"/>
          <w:insideV w:val="nil"/>
        </w:tcBorders>
        <w:shd w:val="clear" w:color="auto" w:fill="E83F3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basedOn w:val="DefaultParagraphFont"/>
    <w:uiPriority w:val="99"/>
    <w:semiHidden/>
    <w:rsid w:val="00EE64AA"/>
    <w:rPr>
      <w:color w:val="808080"/>
    </w:rPr>
  </w:style>
  <w:style w:type="table" w:styleId="TableGrid">
    <w:name w:val="Table Grid"/>
    <w:basedOn w:val="TableNormal"/>
    <w:rsid w:val="00162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aliases w:val="~SectionHeadings"/>
    <w:basedOn w:val="NoSpacing"/>
    <w:next w:val="Normal"/>
    <w:uiPriority w:val="39"/>
    <w:rsid w:val="00350346"/>
    <w:pPr>
      <w:tabs>
        <w:tab w:val="left" w:pos="482"/>
        <w:tab w:val="right" w:pos="7825"/>
      </w:tabs>
      <w:spacing w:before="240" w:after="20"/>
      <w:ind w:left="482" w:right="403" w:hanging="482"/>
    </w:pPr>
    <w:rPr>
      <w:rFonts w:asciiTheme="majorHAnsi" w:eastAsiaTheme="minorEastAsia" w:hAnsiTheme="majorHAnsi"/>
      <w:noProof/>
      <w:sz w:val="24"/>
      <w:szCs w:val="24"/>
      <w:lang w:eastAsia="en-GB"/>
    </w:rPr>
  </w:style>
  <w:style w:type="paragraph" w:styleId="TOC2">
    <w:name w:val="toc 2"/>
    <w:aliases w:val="~SubHeadings"/>
    <w:basedOn w:val="TOC1"/>
    <w:next w:val="Normal"/>
    <w:uiPriority w:val="39"/>
    <w:rsid w:val="00174D51"/>
    <w:pPr>
      <w:tabs>
        <w:tab w:val="clear" w:pos="482"/>
        <w:tab w:val="left" w:pos="992"/>
      </w:tabs>
      <w:spacing w:before="20"/>
      <w:ind w:left="992" w:hanging="510"/>
    </w:pPr>
    <w:rPr>
      <w:color w:val="707276" w:themeColor="text2"/>
      <w:sz w:val="20"/>
      <w:szCs w:val="20"/>
    </w:rPr>
  </w:style>
  <w:style w:type="paragraph" w:styleId="TOC3">
    <w:name w:val="toc 3"/>
    <w:aliases w:val="~MinorSubheadings"/>
    <w:basedOn w:val="TOC2"/>
    <w:next w:val="Normal"/>
    <w:uiPriority w:val="19"/>
    <w:rsid w:val="00DC268C"/>
    <w:pPr>
      <w:tabs>
        <w:tab w:val="clear" w:pos="992"/>
        <w:tab w:val="left" w:pos="1701"/>
      </w:tabs>
      <w:ind w:left="1701" w:hanging="737"/>
    </w:pPr>
    <w:rPr>
      <w:sz w:val="18"/>
    </w:rPr>
  </w:style>
  <w:style w:type="paragraph" w:styleId="TOC4">
    <w:name w:val="toc 4"/>
    <w:aliases w:val="~FourthHeadLevel"/>
    <w:basedOn w:val="TOC3"/>
    <w:next w:val="Normal"/>
    <w:uiPriority w:val="19"/>
    <w:rsid w:val="00174D51"/>
    <w:pPr>
      <w:tabs>
        <w:tab w:val="clear" w:pos="1701"/>
        <w:tab w:val="left" w:pos="2098"/>
      </w:tabs>
      <w:ind w:left="2098" w:hanging="794"/>
    </w:pPr>
  </w:style>
  <w:style w:type="paragraph" w:styleId="TOC5">
    <w:name w:val="toc 5"/>
    <w:aliases w:val="~ExecSumHeading"/>
    <w:basedOn w:val="TOC1"/>
    <w:next w:val="Normal"/>
    <w:uiPriority w:val="39"/>
    <w:rsid w:val="00350346"/>
    <w:pPr>
      <w:tabs>
        <w:tab w:val="clear" w:pos="482"/>
      </w:tabs>
      <w:ind w:left="0" w:firstLine="0"/>
    </w:pPr>
  </w:style>
  <w:style w:type="paragraph" w:styleId="TOC6">
    <w:name w:val="toc 6"/>
    <w:aliases w:val="~AppDivider"/>
    <w:basedOn w:val="Normal"/>
    <w:next w:val="Normal"/>
    <w:uiPriority w:val="19"/>
    <w:rsid w:val="0054473A"/>
    <w:pPr>
      <w:tabs>
        <w:tab w:val="left" w:pos="482"/>
        <w:tab w:val="right" w:pos="7881"/>
      </w:tabs>
      <w:spacing w:before="240" w:after="20" w:line="240" w:lineRule="auto"/>
      <w:ind w:left="482" w:right="403" w:hanging="482"/>
      <w:jc w:val="left"/>
    </w:pPr>
    <w:rPr>
      <w:rFonts w:asciiTheme="majorHAnsi" w:eastAsiaTheme="minorEastAsia" w:hAnsiTheme="majorHAnsi"/>
      <w:noProof/>
      <w:sz w:val="24"/>
      <w:szCs w:val="24"/>
      <w:lang w:eastAsia="en-GB"/>
    </w:rPr>
  </w:style>
  <w:style w:type="paragraph" w:styleId="TOC7">
    <w:name w:val="toc 7"/>
    <w:aliases w:val="~AppHeadings"/>
    <w:basedOn w:val="TOC1"/>
    <w:next w:val="Normal"/>
    <w:uiPriority w:val="39"/>
    <w:rsid w:val="00057EF6"/>
    <w:pPr>
      <w:tabs>
        <w:tab w:val="clear" w:pos="482"/>
        <w:tab w:val="clear" w:pos="7825"/>
        <w:tab w:val="left" w:pos="1276"/>
        <w:tab w:val="right" w:pos="7824"/>
      </w:tabs>
      <w:ind w:left="1276" w:hanging="1276"/>
    </w:pPr>
    <w:rPr>
      <w:szCs w:val="20"/>
    </w:rPr>
  </w:style>
  <w:style w:type="paragraph" w:styleId="TOC8">
    <w:name w:val="toc 8"/>
    <w:aliases w:val="~AppSubHeadings"/>
    <w:basedOn w:val="TOC2"/>
    <w:next w:val="Normal"/>
    <w:uiPriority w:val="19"/>
    <w:rsid w:val="00174D51"/>
    <w:pPr>
      <w:tabs>
        <w:tab w:val="clear" w:pos="992"/>
        <w:tab w:val="clear" w:pos="7825"/>
        <w:tab w:val="left" w:pos="850"/>
        <w:tab w:val="right" w:pos="7824"/>
      </w:tabs>
      <w:ind w:left="850" w:hanging="425"/>
    </w:pPr>
  </w:style>
  <w:style w:type="paragraph" w:styleId="TOC9">
    <w:name w:val="toc 9"/>
    <w:basedOn w:val="Normal"/>
    <w:next w:val="Normal"/>
    <w:uiPriority w:val="19"/>
    <w:semiHidden/>
    <w:rsid w:val="00EE64AA"/>
    <w:pPr>
      <w:spacing w:after="100"/>
      <w:ind w:left="1600"/>
    </w:pPr>
    <w:rPr>
      <w:rFonts w:ascii="Arial" w:hAnsi="Arial"/>
    </w:rPr>
  </w:style>
  <w:style w:type="paragraph" w:styleId="TOCHeading">
    <w:name w:val="TOC Heading"/>
    <w:basedOn w:val="TOC6"/>
    <w:next w:val="Normal"/>
    <w:uiPriority w:val="19"/>
    <w:semiHidden/>
    <w:qFormat/>
    <w:rsid w:val="000E4F6C"/>
  </w:style>
  <w:style w:type="table" w:customStyle="1" w:styleId="PutClientName">
    <w:name w:val="~PutClientName"/>
    <w:basedOn w:val="TableNormal"/>
    <w:uiPriority w:val="99"/>
    <w:rsid w:val="0016210E"/>
    <w:pPr>
      <w:spacing w:after="0" w:line="240" w:lineRule="auto"/>
    </w:pPr>
    <w:tblPr>
      <w:tblBorders>
        <w:top w:val="single" w:sz="4" w:space="0" w:color="auto"/>
        <w:bottom w:val="single" w:sz="4" w:space="0" w:color="auto"/>
        <w:insideH w:val="single" w:sz="4" w:space="0" w:color="auto"/>
      </w:tblBorders>
    </w:tblPr>
  </w:style>
  <w:style w:type="paragraph" w:styleId="Revision">
    <w:name w:val="Revision"/>
    <w:hidden/>
    <w:uiPriority w:val="99"/>
    <w:semiHidden/>
    <w:rsid w:val="00EE64AA"/>
    <w:pPr>
      <w:spacing w:after="0" w:line="240" w:lineRule="auto"/>
    </w:pPr>
    <w:rPr>
      <w:color w:val="808080" w:themeColor="background1" w:themeShade="80"/>
    </w:rPr>
  </w:style>
  <w:style w:type="paragraph" w:styleId="BodyText">
    <w:name w:val="Body Text"/>
    <w:basedOn w:val="Normal"/>
    <w:link w:val="BodyTextChar"/>
    <w:uiPriority w:val="19"/>
    <w:semiHidden/>
    <w:rsid w:val="00BA15A2"/>
    <w:rPr>
      <w:rFonts w:ascii="Garamond" w:eastAsia="Times" w:hAnsi="Garamond" w:cs="Times New Roman"/>
      <w:color w:val="auto"/>
      <w:sz w:val="24"/>
    </w:rPr>
  </w:style>
  <w:style w:type="character" w:customStyle="1" w:styleId="BodyTextChar">
    <w:name w:val="Body Text Char"/>
    <w:basedOn w:val="DefaultParagraphFont"/>
    <w:link w:val="BodyText"/>
    <w:uiPriority w:val="19"/>
    <w:semiHidden/>
    <w:rsid w:val="00D11D2A"/>
    <w:rPr>
      <w:rFonts w:ascii="Garamond" w:eastAsia="Times" w:hAnsi="Garamond" w:cs="Times New Roman"/>
      <w:color w:val="auto"/>
      <w:sz w:val="24"/>
    </w:rPr>
  </w:style>
  <w:style w:type="paragraph" w:customStyle="1" w:styleId="ParagraphBullet">
    <w:name w:val="Paragraph Bullet"/>
    <w:basedOn w:val="Normal"/>
    <w:uiPriority w:val="19"/>
    <w:semiHidden/>
    <w:rsid w:val="007F007E"/>
    <w:pPr>
      <w:tabs>
        <w:tab w:val="num" w:pos="425"/>
      </w:tabs>
      <w:ind w:left="425" w:hanging="425"/>
    </w:pPr>
    <w:rPr>
      <w:rFonts w:ascii="Garamond" w:eastAsia="Times" w:hAnsi="Garamond" w:cs="Times New Roman"/>
      <w:color w:val="auto"/>
      <w:sz w:val="24"/>
    </w:rPr>
  </w:style>
  <w:style w:type="paragraph" w:customStyle="1" w:styleId="SourceText">
    <w:name w:val="Source Text"/>
    <w:basedOn w:val="Heading5"/>
    <w:uiPriority w:val="19"/>
    <w:semiHidden/>
    <w:rsid w:val="007F007E"/>
    <w:pPr>
      <w:keepLines w:val="0"/>
      <w:spacing w:before="120" w:after="240"/>
    </w:pPr>
    <w:rPr>
      <w:rFonts w:ascii="Arial" w:eastAsia="Times" w:hAnsi="Arial" w:cs="Arial"/>
      <w:iCs/>
      <w:color w:val="auto"/>
      <w:sz w:val="16"/>
    </w:rPr>
  </w:style>
  <w:style w:type="paragraph" w:customStyle="1" w:styleId="TableText">
    <w:name w:val="Table Text"/>
    <w:basedOn w:val="Normal"/>
    <w:uiPriority w:val="19"/>
    <w:semiHidden/>
    <w:rsid w:val="007F007E"/>
    <w:pPr>
      <w:keepNext/>
      <w:jc w:val="center"/>
    </w:pPr>
    <w:rPr>
      <w:rFonts w:ascii="Arial" w:eastAsia="Times" w:hAnsi="Arial"/>
      <w:color w:val="auto"/>
    </w:rPr>
  </w:style>
  <w:style w:type="paragraph" w:customStyle="1" w:styleId="SecHeadNumber">
    <w:name w:val="~SecHeadNumber"/>
    <w:basedOn w:val="Normal"/>
    <w:uiPriority w:val="19"/>
    <w:semiHidden/>
    <w:qFormat/>
    <w:rsid w:val="005B0485"/>
    <w:pPr>
      <w:framePr w:wrap="around" w:vAnchor="page" w:hAnchor="page" w:x="852" w:y="852"/>
      <w:spacing w:before="0" w:line="192" w:lineRule="auto"/>
    </w:pPr>
    <w:rPr>
      <w:rFonts w:ascii="Arial" w:eastAsia="Arial" w:hAnsi="Arial" w:cs="Times New Roman"/>
      <w:b/>
      <w:outline/>
      <w:noProof/>
      <w:color w:val="8DD0D2" w:themeColor="accent2"/>
      <w:sz w:val="220"/>
      <w:szCs w:val="220"/>
      <w14:textOutline w14:w="12700" w14:cap="rnd" w14:cmpd="sng" w14:algn="ctr">
        <w14:solidFill>
          <w14:schemeClr w14:val="accent2"/>
        </w14:solidFill>
        <w14:prstDash w14:val="solid"/>
        <w14:bevel/>
      </w14:textOutline>
      <w14:textFill>
        <w14:noFill/>
      </w14:textFill>
    </w:rPr>
  </w:style>
  <w:style w:type="paragraph" w:styleId="TableofFigures">
    <w:name w:val="table of figures"/>
    <w:basedOn w:val="Normal"/>
    <w:next w:val="Normal"/>
    <w:uiPriority w:val="99"/>
    <w:rsid w:val="00145133"/>
    <w:pPr>
      <w:tabs>
        <w:tab w:val="left" w:pos="1134"/>
        <w:tab w:val="right" w:pos="7825"/>
      </w:tabs>
      <w:spacing w:before="20" w:after="20" w:line="240" w:lineRule="auto"/>
      <w:ind w:left="1134" w:right="403" w:hanging="1134"/>
    </w:pPr>
    <w:rPr>
      <w:noProof/>
      <w:color w:val="707276" w:themeColor="text2"/>
    </w:rPr>
  </w:style>
  <w:style w:type="paragraph" w:customStyle="1" w:styleId="IconText">
    <w:name w:val="~IconText"/>
    <w:uiPriority w:val="5"/>
    <w:rsid w:val="0060476B"/>
    <w:pPr>
      <w:spacing w:after="0" w:line="216" w:lineRule="auto"/>
      <w:jc w:val="center"/>
    </w:pPr>
    <w:rPr>
      <w:rFonts w:ascii="Open Sans Extrabold" w:eastAsia="Open Sans Extrabold" w:hAnsi="Open Sans Extrabold" w:cs="Open Sans Extrabold"/>
      <w:color w:val="FFFFFF" w:themeColor="background1"/>
      <w:kern w:val="24"/>
      <w:sz w:val="40"/>
      <w:szCs w:val="40"/>
    </w:rPr>
  </w:style>
  <w:style w:type="paragraph" w:styleId="ListParagraph">
    <w:name w:val="List Paragraph"/>
    <w:basedOn w:val="Normal"/>
    <w:uiPriority w:val="19"/>
    <w:semiHidden/>
    <w:qFormat/>
    <w:rsid w:val="005D4C3B"/>
    <w:pPr>
      <w:ind w:left="720"/>
      <w:contextualSpacing/>
    </w:pPr>
  </w:style>
  <w:style w:type="paragraph" w:styleId="EndnoteText">
    <w:name w:val="endnote text"/>
    <w:basedOn w:val="Normal"/>
    <w:link w:val="EndnoteTextChar"/>
    <w:uiPriority w:val="99"/>
    <w:semiHidden/>
    <w:unhideWhenUsed/>
    <w:rsid w:val="00823C7C"/>
    <w:pPr>
      <w:spacing w:before="0" w:line="240" w:lineRule="auto"/>
    </w:pPr>
  </w:style>
  <w:style w:type="character" w:customStyle="1" w:styleId="EndnoteTextChar">
    <w:name w:val="Endnote Text Char"/>
    <w:basedOn w:val="DefaultParagraphFont"/>
    <w:link w:val="EndnoteText"/>
    <w:uiPriority w:val="99"/>
    <w:semiHidden/>
    <w:rsid w:val="00823C7C"/>
  </w:style>
  <w:style w:type="character" w:styleId="EndnoteReference">
    <w:name w:val="endnote reference"/>
    <w:basedOn w:val="DefaultParagraphFont"/>
    <w:uiPriority w:val="99"/>
    <w:semiHidden/>
    <w:unhideWhenUsed/>
    <w:rsid w:val="00823C7C"/>
    <w:rPr>
      <w:vertAlign w:val="superscript"/>
    </w:rPr>
  </w:style>
  <w:style w:type="paragraph" w:customStyle="1" w:styleId="AnxBodyTextNum">
    <w:name w:val="~AnxBodyTextNum"/>
    <w:basedOn w:val="Normal"/>
    <w:rsid w:val="00F34BCA"/>
    <w:rPr>
      <w:rFonts w:ascii="Arial" w:hAnsi="Arial"/>
    </w:rPr>
  </w:style>
  <w:style w:type="paragraph" w:customStyle="1" w:styleId="ContactName">
    <w:name w:val="~ContactName"/>
    <w:basedOn w:val="Normal"/>
    <w:uiPriority w:val="19"/>
    <w:rsid w:val="00CE4F4D"/>
    <w:pPr>
      <w:spacing w:before="180" w:after="0" w:line="288" w:lineRule="auto"/>
    </w:pPr>
    <w:rPr>
      <w:color w:val="E83F35" w:themeColor="accent1"/>
    </w:rPr>
  </w:style>
  <w:style w:type="paragraph" w:customStyle="1" w:styleId="ContactDetails">
    <w:name w:val="~ContactDetails"/>
    <w:basedOn w:val="NoSpacing"/>
    <w:uiPriority w:val="19"/>
    <w:rsid w:val="00F77A06"/>
    <w:pPr>
      <w:spacing w:before="20" w:after="20"/>
    </w:pPr>
    <w:rPr>
      <w:sz w:val="16"/>
      <w:szCs w:val="16"/>
    </w:rPr>
  </w:style>
  <w:style w:type="paragraph" w:customStyle="1" w:styleId="Disclaimer">
    <w:name w:val="~Disclaimer"/>
    <w:basedOn w:val="Normal"/>
    <w:uiPriority w:val="19"/>
    <w:rsid w:val="00B5202C"/>
    <w:pPr>
      <w:spacing w:before="0" w:after="0" w:line="288" w:lineRule="auto"/>
    </w:pPr>
    <w:rPr>
      <w:sz w:val="16"/>
      <w:szCs w:val="16"/>
    </w:rPr>
  </w:style>
  <w:style w:type="paragraph" w:customStyle="1" w:styleId="DraftRef">
    <w:name w:val="~DraftRef"/>
    <w:basedOn w:val="Header"/>
    <w:uiPriority w:val="19"/>
    <w:semiHidden/>
    <w:qFormat/>
    <w:rsid w:val="006D0186"/>
    <w:pPr>
      <w:jc w:val="left"/>
    </w:pPr>
    <w:rPr>
      <w:b/>
      <w:caps/>
      <w:color w:val="E83F35" w:themeColor="accent1"/>
    </w:rPr>
  </w:style>
  <w:style w:type="table" w:customStyle="1" w:styleId="Frontier">
    <w:name w:val="~Frontier"/>
    <w:basedOn w:val="TableNormal"/>
    <w:uiPriority w:val="99"/>
    <w:rsid w:val="00E85432"/>
    <w:pPr>
      <w:keepNext/>
      <w:spacing w:after="0" w:line="240" w:lineRule="auto"/>
    </w:pPr>
    <w:tblPr>
      <w:tblStyleRowBandSize w:val="1"/>
      <w:tblBorders>
        <w:top w:val="single" w:sz="2" w:space="0" w:color="007B87" w:themeColor="accent3"/>
        <w:bottom w:val="single" w:sz="2" w:space="0" w:color="007B87" w:themeColor="accent3"/>
        <w:insideH w:val="single" w:sz="2" w:space="0" w:color="D1DBD2" w:themeColor="background2"/>
      </w:tblBorders>
    </w:tblPr>
    <w:trPr>
      <w:cantSplit/>
    </w:trPr>
    <w:tblStylePr w:type="firstRow">
      <w:tblPr/>
      <w:tcPr>
        <w:tcBorders>
          <w:top w:val="single" w:sz="2" w:space="0" w:color="007B87" w:themeColor="accent3"/>
          <w:left w:val="nil"/>
          <w:bottom w:val="single" w:sz="2" w:space="0" w:color="007B87" w:themeColor="accent3"/>
          <w:right w:val="nil"/>
          <w:insideH w:val="nil"/>
          <w:insideV w:val="nil"/>
          <w:tl2br w:val="nil"/>
          <w:tr2bl w:val="nil"/>
        </w:tcBorders>
      </w:tcPr>
    </w:tblStylePr>
    <w:tblStylePr w:type="lastRow">
      <w:rPr>
        <w:b/>
        <w:i w:val="0"/>
        <w:color w:val="007B87" w:themeColor="accent3"/>
      </w:rPr>
      <w:tblPr/>
      <w:tcPr>
        <w:tcBorders>
          <w:top w:val="single" w:sz="2" w:space="0" w:color="007B87" w:themeColor="accent3"/>
          <w:left w:val="nil"/>
          <w:bottom w:val="single" w:sz="2" w:space="0" w:color="007B87" w:themeColor="accent3"/>
          <w:right w:val="nil"/>
          <w:insideH w:val="nil"/>
          <w:insideV w:val="nil"/>
          <w:tl2br w:val="nil"/>
          <w:tr2bl w:val="nil"/>
        </w:tcBorders>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44069"/>
    <w:pPr>
      <w:spacing w:before="100" w:beforeAutospacing="1" w:after="100" w:afterAutospacing="1" w:line="240" w:lineRule="auto"/>
      <w:jc w:val="left"/>
    </w:pPr>
    <w:rPr>
      <w:rFonts w:ascii="Times New Roman" w:eastAsiaTheme="minorEastAsia" w:hAnsi="Times New Roman" w:cs="Times New Roman"/>
      <w:color w:val="auto"/>
      <w:sz w:val="24"/>
      <w:szCs w:val="24"/>
      <w:lang w:eastAsia="en-GB"/>
    </w:rPr>
  </w:style>
  <w:style w:type="paragraph" w:customStyle="1" w:styleId="HighlightBoxHead">
    <w:name w:val="~HighlightBoxHead"/>
    <w:basedOn w:val="NoSpacing"/>
    <w:uiPriority w:val="3"/>
    <w:qFormat/>
    <w:rsid w:val="005A4B97"/>
    <w:pPr>
      <w:keepNext/>
      <w:spacing w:before="80"/>
    </w:pPr>
    <w:rPr>
      <w:rFonts w:asciiTheme="majorHAnsi" w:hAnsiTheme="majorHAnsi" w:cstheme="majorHAnsi"/>
      <w:color w:val="007B87" w:themeColor="accent3"/>
      <w:sz w:val="32"/>
      <w:szCs w:val="32"/>
    </w:rPr>
  </w:style>
  <w:style w:type="paragraph" w:customStyle="1" w:styleId="HighlightBoxText">
    <w:name w:val="~HighlightBoxText"/>
    <w:basedOn w:val="Normal"/>
    <w:uiPriority w:val="3"/>
    <w:qFormat/>
    <w:rsid w:val="00D1424C"/>
    <w:pPr>
      <w:spacing w:line="240" w:lineRule="auto"/>
      <w:jc w:val="left"/>
    </w:pPr>
    <w:rPr>
      <w:rFonts w:eastAsia="Times New Roman" w:cs="Times New Roman"/>
      <w:sz w:val="28"/>
    </w:rPr>
  </w:style>
  <w:style w:type="paragraph" w:customStyle="1" w:styleId="KeyMsgHead">
    <w:name w:val="~KeyMsgHead"/>
    <w:basedOn w:val="Normal"/>
    <w:uiPriority w:val="3"/>
    <w:qFormat/>
    <w:rsid w:val="00567506"/>
    <w:pPr>
      <w:keepNext/>
      <w:spacing w:line="240" w:lineRule="auto"/>
      <w:ind w:right="-215"/>
      <w:jc w:val="left"/>
    </w:pPr>
    <w:rPr>
      <w:rFonts w:eastAsia="Times New Roman" w:cs="Times New Roman"/>
      <w:b/>
      <w:bCs/>
      <w:caps/>
      <w:color w:val="007B87" w:themeColor="accent3"/>
    </w:rPr>
  </w:style>
  <w:style w:type="paragraph" w:customStyle="1" w:styleId="KeyMsgBoxText">
    <w:name w:val="~KeyMsgBoxText"/>
    <w:basedOn w:val="Normal"/>
    <w:uiPriority w:val="5"/>
    <w:qFormat/>
    <w:rsid w:val="0017538E"/>
    <w:pPr>
      <w:spacing w:after="0"/>
      <w:ind w:left="85" w:right="85"/>
      <w:jc w:val="left"/>
    </w:pPr>
  </w:style>
  <w:style w:type="paragraph" w:customStyle="1" w:styleId="KeyMsgBullet1">
    <w:name w:val="~KeyMsgBullet1"/>
    <w:basedOn w:val="ParaBullet1"/>
    <w:uiPriority w:val="5"/>
    <w:qFormat/>
    <w:rsid w:val="004D37D2"/>
    <w:pPr>
      <w:numPr>
        <w:numId w:val="0"/>
      </w:numPr>
      <w:tabs>
        <w:tab w:val="left" w:pos="369"/>
      </w:tabs>
      <w:spacing w:before="60" w:after="60" w:line="288" w:lineRule="auto"/>
      <w:ind w:left="369" w:right="85" w:hanging="284"/>
      <w:jc w:val="left"/>
    </w:pPr>
  </w:style>
  <w:style w:type="paragraph" w:customStyle="1" w:styleId="QuoteSource">
    <w:name w:val="~QuoteSource"/>
    <w:basedOn w:val="Source"/>
    <w:uiPriority w:val="3"/>
    <w:qFormat/>
    <w:rsid w:val="001E633B"/>
    <w:pPr>
      <w:tabs>
        <w:tab w:val="clear" w:pos="709"/>
      </w:tabs>
      <w:spacing w:after="120"/>
      <w:ind w:left="0" w:firstLine="0"/>
    </w:pPr>
    <w:rPr>
      <w:sz w:val="18"/>
    </w:rPr>
  </w:style>
  <w:style w:type="numbering" w:customStyle="1" w:styleId="SecListStyle">
    <w:name w:val="~SecListStyle"/>
    <w:uiPriority w:val="99"/>
    <w:rsid w:val="00E608C3"/>
  </w:style>
  <w:style w:type="numbering" w:customStyle="1" w:styleId="AppListStyle">
    <w:name w:val="~AppListStyle"/>
    <w:uiPriority w:val="99"/>
    <w:rsid w:val="00974308"/>
    <w:pPr>
      <w:numPr>
        <w:numId w:val="2"/>
      </w:numPr>
    </w:pPr>
  </w:style>
  <w:style w:type="numbering" w:customStyle="1" w:styleId="SecListStyle1">
    <w:name w:val="~SecListStyle1"/>
    <w:next w:val="SecListStyle"/>
    <w:uiPriority w:val="99"/>
    <w:rsid w:val="00A60B25"/>
    <w:pPr>
      <w:numPr>
        <w:numId w:val="3"/>
      </w:numPr>
    </w:pPr>
  </w:style>
  <w:style w:type="character" w:customStyle="1" w:styleId="Teal">
    <w:name w:val="~Teal"/>
    <w:basedOn w:val="DefaultParagraphFont"/>
    <w:uiPriority w:val="5"/>
    <w:qFormat/>
    <w:rsid w:val="003F3DF5"/>
    <w:rPr>
      <w:color w:val="007B87" w:themeColor="accent3"/>
    </w:rPr>
  </w:style>
  <w:style w:type="character" w:customStyle="1" w:styleId="Red">
    <w:name w:val="~Red"/>
    <w:basedOn w:val="Teal"/>
    <w:uiPriority w:val="1"/>
    <w:qFormat/>
    <w:rsid w:val="003F3DF5"/>
    <w:rPr>
      <w:color w:val="E83F35" w:themeColor="accent1"/>
    </w:rPr>
  </w:style>
  <w:style w:type="paragraph" w:customStyle="1" w:styleId="HighlightIconBoxHead">
    <w:name w:val="~HighlightIconBoxHead"/>
    <w:basedOn w:val="Normal"/>
    <w:uiPriority w:val="3"/>
    <w:qFormat/>
    <w:rsid w:val="003D1B19"/>
    <w:pPr>
      <w:spacing w:before="0" w:after="0" w:line="288" w:lineRule="auto"/>
      <w:jc w:val="left"/>
    </w:pPr>
    <w:rPr>
      <w:rFonts w:asciiTheme="majorHAnsi" w:hAnsiTheme="majorHAnsi" w:cstheme="majorHAnsi"/>
      <w:color w:val="007B87" w:themeColor="accent3"/>
      <w:sz w:val="36"/>
      <w:szCs w:val="36"/>
    </w:rPr>
  </w:style>
  <w:style w:type="paragraph" w:customStyle="1" w:styleId="CVName">
    <w:name w:val="~CVName"/>
    <w:basedOn w:val="NoSpacing"/>
    <w:uiPriority w:val="4"/>
    <w:qFormat/>
    <w:rsid w:val="009E31F1"/>
    <w:pPr>
      <w:keepNext/>
    </w:pPr>
    <w:rPr>
      <w:color w:val="007B87" w:themeColor="accent3"/>
      <w:sz w:val="40"/>
      <w:szCs w:val="40"/>
    </w:rPr>
  </w:style>
  <w:style w:type="paragraph" w:customStyle="1" w:styleId="CVRole">
    <w:name w:val="~CVRole"/>
    <w:basedOn w:val="Normal"/>
    <w:next w:val="CVContact"/>
    <w:uiPriority w:val="4"/>
    <w:qFormat/>
    <w:rsid w:val="00B5202C"/>
    <w:pPr>
      <w:spacing w:before="240" w:after="0" w:line="240" w:lineRule="auto"/>
      <w:ind w:left="142"/>
    </w:pPr>
    <w:rPr>
      <w:color w:val="FFFFFF" w:themeColor="background1"/>
      <w:sz w:val="24"/>
      <w:szCs w:val="24"/>
    </w:rPr>
  </w:style>
  <w:style w:type="paragraph" w:customStyle="1" w:styleId="CVContact">
    <w:name w:val="~CVContact"/>
    <w:basedOn w:val="Normal"/>
    <w:uiPriority w:val="4"/>
    <w:qFormat/>
    <w:rsid w:val="00CE4F4D"/>
    <w:pPr>
      <w:spacing w:before="180" w:after="0" w:line="240" w:lineRule="auto"/>
      <w:ind w:left="142"/>
      <w:jc w:val="left"/>
    </w:pPr>
    <w:rPr>
      <w:color w:val="FFFFFF" w:themeColor="background1"/>
      <w:sz w:val="16"/>
      <w:szCs w:val="16"/>
    </w:rPr>
  </w:style>
  <w:style w:type="paragraph" w:customStyle="1" w:styleId="CVIntro">
    <w:name w:val="~CVIntro"/>
    <w:basedOn w:val="Normal"/>
    <w:next w:val="CVText"/>
    <w:uiPriority w:val="4"/>
    <w:qFormat/>
    <w:rsid w:val="00E74C5E"/>
    <w:pPr>
      <w:ind w:left="28"/>
    </w:pPr>
    <w:rPr>
      <w:color w:val="707276" w:themeColor="text2"/>
      <w:sz w:val="28"/>
    </w:rPr>
  </w:style>
  <w:style w:type="paragraph" w:customStyle="1" w:styleId="CVHead">
    <w:name w:val="~CVHead"/>
    <w:basedOn w:val="NoSpacing"/>
    <w:next w:val="CVText"/>
    <w:uiPriority w:val="4"/>
    <w:qFormat/>
    <w:rsid w:val="003D1B19"/>
    <w:pPr>
      <w:spacing w:before="240"/>
    </w:pPr>
    <w:rPr>
      <w:color w:val="E83F35" w:themeColor="accent1"/>
      <w:sz w:val="30"/>
    </w:rPr>
  </w:style>
  <w:style w:type="paragraph" w:customStyle="1" w:styleId="CVText">
    <w:name w:val="~CVText"/>
    <w:basedOn w:val="Normal"/>
    <w:uiPriority w:val="3"/>
    <w:qFormat/>
    <w:rsid w:val="00E74C5E"/>
  </w:style>
  <w:style w:type="paragraph" w:customStyle="1" w:styleId="CVSubHead">
    <w:name w:val="~CVSubHead"/>
    <w:basedOn w:val="Normal"/>
    <w:next w:val="Normal"/>
    <w:uiPriority w:val="4"/>
    <w:qFormat/>
    <w:rsid w:val="00B5202C"/>
    <w:pPr>
      <w:spacing w:after="0" w:line="240" w:lineRule="auto"/>
      <w:jc w:val="left"/>
    </w:pPr>
    <w:rPr>
      <w:b/>
      <w:color w:val="66B0B7" w:themeColor="accent6"/>
    </w:rPr>
  </w:style>
  <w:style w:type="paragraph" w:customStyle="1" w:styleId="CSHead">
    <w:name w:val="~CSHead"/>
    <w:basedOn w:val="Normal"/>
    <w:next w:val="CVText"/>
    <w:uiPriority w:val="3"/>
    <w:qFormat/>
    <w:rsid w:val="003D1B19"/>
    <w:pPr>
      <w:spacing w:before="180" w:after="0" w:line="288" w:lineRule="auto"/>
      <w:jc w:val="left"/>
    </w:pPr>
    <w:rPr>
      <w:color w:val="E83F35" w:themeColor="accent1"/>
      <w:sz w:val="44"/>
      <w:szCs w:val="44"/>
    </w:rPr>
  </w:style>
  <w:style w:type="paragraph" w:customStyle="1" w:styleId="CSSubHead">
    <w:name w:val="~CSSubHead"/>
    <w:basedOn w:val="Normal"/>
    <w:uiPriority w:val="3"/>
    <w:qFormat/>
    <w:rsid w:val="003D1B19"/>
    <w:pPr>
      <w:spacing w:after="0" w:line="240" w:lineRule="auto"/>
    </w:pPr>
    <w:rPr>
      <w:rFonts w:asciiTheme="majorHAnsi" w:hAnsiTheme="majorHAnsi" w:cstheme="minorBidi"/>
      <w:color w:val="E83F35" w:themeColor="accent1"/>
      <w:sz w:val="36"/>
      <w:szCs w:val="16"/>
    </w:rPr>
  </w:style>
  <w:style w:type="character" w:customStyle="1" w:styleId="Yellow">
    <w:name w:val="~Yellow"/>
    <w:basedOn w:val="DefaultParagraphFont"/>
    <w:uiPriority w:val="5"/>
    <w:qFormat/>
    <w:rsid w:val="00057AD3"/>
    <w:rPr>
      <w:color w:val="EBC000" w:themeColor="accent4"/>
    </w:rPr>
  </w:style>
  <w:style w:type="paragraph" w:customStyle="1" w:styleId="ListBullet1">
    <w:name w:val="~ListBullet1"/>
    <w:basedOn w:val="Normal"/>
    <w:uiPriority w:val="3"/>
    <w:qFormat/>
    <w:rsid w:val="000B0AC9"/>
    <w:pPr>
      <w:numPr>
        <w:numId w:val="4"/>
      </w:numPr>
      <w:spacing w:before="60" w:after="60"/>
    </w:pPr>
  </w:style>
  <w:style w:type="paragraph" w:customStyle="1" w:styleId="ListBullet2">
    <w:name w:val="~ListBullet2"/>
    <w:basedOn w:val="ListBullet1"/>
    <w:uiPriority w:val="3"/>
    <w:qFormat/>
    <w:rsid w:val="000B0AC9"/>
    <w:pPr>
      <w:numPr>
        <w:ilvl w:val="1"/>
      </w:numPr>
    </w:pPr>
  </w:style>
  <w:style w:type="paragraph" w:customStyle="1" w:styleId="ListBullet3">
    <w:name w:val="~ListBullet3"/>
    <w:basedOn w:val="ListBullet2"/>
    <w:uiPriority w:val="3"/>
    <w:qFormat/>
    <w:rsid w:val="000B0AC9"/>
    <w:pPr>
      <w:numPr>
        <w:ilvl w:val="2"/>
      </w:numPr>
    </w:pPr>
  </w:style>
  <w:style w:type="paragraph" w:customStyle="1" w:styleId="ListNumBullet1">
    <w:name w:val="~ListNumBullet1"/>
    <w:basedOn w:val="ListBullet1"/>
    <w:uiPriority w:val="3"/>
    <w:qFormat/>
    <w:rsid w:val="00D11D2A"/>
    <w:pPr>
      <w:numPr>
        <w:numId w:val="23"/>
      </w:numPr>
    </w:pPr>
  </w:style>
  <w:style w:type="paragraph" w:customStyle="1" w:styleId="ListNumBullet2">
    <w:name w:val="~ListNumBullet2"/>
    <w:basedOn w:val="ListNumBullet1"/>
    <w:uiPriority w:val="3"/>
    <w:qFormat/>
    <w:rsid w:val="00A40C49"/>
    <w:pPr>
      <w:numPr>
        <w:ilvl w:val="1"/>
      </w:numPr>
    </w:pPr>
  </w:style>
  <w:style w:type="paragraph" w:customStyle="1" w:styleId="ListNumBullet3">
    <w:name w:val="~ListNumBullet3"/>
    <w:basedOn w:val="ListNumBullet2"/>
    <w:uiPriority w:val="3"/>
    <w:qFormat/>
    <w:rsid w:val="00A40C49"/>
    <w:pPr>
      <w:numPr>
        <w:ilvl w:val="2"/>
      </w:numPr>
    </w:pPr>
  </w:style>
  <w:style w:type="paragraph" w:customStyle="1" w:styleId="AnxParaNumBullet1">
    <w:name w:val="~AnxParaNumBullet1"/>
    <w:basedOn w:val="Normal"/>
    <w:uiPriority w:val="3"/>
    <w:qFormat/>
    <w:rsid w:val="0060111F"/>
  </w:style>
  <w:style w:type="paragraph" w:customStyle="1" w:styleId="AnxParaNumBullet2">
    <w:name w:val="~AnxParaNumBullet2"/>
    <w:basedOn w:val="Normal"/>
    <w:uiPriority w:val="3"/>
    <w:qFormat/>
    <w:rsid w:val="0060111F"/>
  </w:style>
  <w:style w:type="paragraph" w:customStyle="1" w:styleId="AnxParaNumBullet3">
    <w:name w:val="~AnxParaNumBullet3"/>
    <w:basedOn w:val="Normal"/>
    <w:uiPriority w:val="3"/>
    <w:qFormat/>
    <w:rsid w:val="0060111F"/>
  </w:style>
  <w:style w:type="numbering" w:customStyle="1" w:styleId="ListNumStyle">
    <w:name w:val="~ListNumStyle"/>
    <w:uiPriority w:val="99"/>
    <w:rsid w:val="00D11D2A"/>
    <w:pPr>
      <w:numPr>
        <w:numId w:val="7"/>
      </w:numPr>
    </w:pPr>
  </w:style>
  <w:style w:type="paragraph" w:customStyle="1" w:styleId="CSText">
    <w:name w:val="~CSText"/>
    <w:basedOn w:val="CVText"/>
    <w:qFormat/>
    <w:rsid w:val="003F75DB"/>
  </w:style>
  <w:style w:type="paragraph" w:customStyle="1" w:styleId="KeyMsgText">
    <w:name w:val="~KeyMsgText"/>
    <w:basedOn w:val="Normal"/>
    <w:uiPriority w:val="3"/>
    <w:qFormat/>
    <w:rsid w:val="00FD14E4"/>
    <w:pPr>
      <w:spacing w:after="0"/>
      <w:ind w:left="85" w:right="85"/>
      <w:jc w:val="left"/>
    </w:pPr>
    <w:rPr>
      <w:szCs w:val="20"/>
    </w:rPr>
  </w:style>
  <w:style w:type="paragraph" w:customStyle="1" w:styleId="Quote">
    <w:name w:val="~Quote"/>
    <w:basedOn w:val="Normal"/>
    <w:uiPriority w:val="3"/>
    <w:qFormat/>
    <w:rsid w:val="009476BD"/>
    <w:pPr>
      <w:spacing w:after="60"/>
      <w:ind w:left="1134" w:right="1134"/>
      <w:jc w:val="left"/>
    </w:pPr>
    <w:rPr>
      <w:rFonts w:eastAsia="Times New Roman" w:cs="Times New Roman"/>
      <w:i/>
      <w:sz w:val="20"/>
      <w:szCs w:val="20"/>
    </w:rPr>
  </w:style>
  <w:style w:type="numbering" w:customStyle="1" w:styleId="SeqParaListStyle">
    <w:name w:val="~SeqParaListStyle"/>
    <w:next w:val="SecListStyle1"/>
    <w:uiPriority w:val="99"/>
    <w:rsid w:val="0082368E"/>
    <w:pPr>
      <w:numPr>
        <w:numId w:val="17"/>
      </w:numPr>
    </w:pPr>
  </w:style>
  <w:style w:type="character" w:customStyle="1" w:styleId="UnresolvedMention1">
    <w:name w:val="Unresolved Mention1"/>
    <w:basedOn w:val="DefaultParagraphFont"/>
    <w:uiPriority w:val="99"/>
    <w:semiHidden/>
    <w:unhideWhenUsed/>
    <w:rsid w:val="00B43897"/>
    <w:rPr>
      <w:color w:val="808080"/>
      <w:shd w:val="clear" w:color="auto" w:fill="E6E6E6"/>
    </w:rPr>
  </w:style>
  <w:style w:type="paragraph" w:customStyle="1" w:styleId="Normal1">
    <w:name w:val="Normal1"/>
    <w:rsid w:val="001D2DC8"/>
    <w:pPr>
      <w:spacing w:before="120" w:after="120" w:line="264" w:lineRule="auto"/>
      <w:jc w:val="both"/>
    </w:pPr>
    <w:rPr>
      <w:rFonts w:ascii="Arial" w:eastAsia="Arial" w:hAnsi="Arial"/>
      <w:color w:val="37424A"/>
    </w:rPr>
  </w:style>
  <w:style w:type="character" w:customStyle="1" w:styleId="UnresolvedMention2">
    <w:name w:val="Unresolved Mention2"/>
    <w:basedOn w:val="DefaultParagraphFont"/>
    <w:uiPriority w:val="99"/>
    <w:semiHidden/>
    <w:unhideWhenUsed/>
    <w:rsid w:val="00AC3745"/>
    <w:rPr>
      <w:color w:val="605E5C"/>
      <w:shd w:val="clear" w:color="auto" w:fill="E1DFDD"/>
    </w:rPr>
  </w:style>
  <w:style w:type="character" w:styleId="UnresolvedMention">
    <w:name w:val="Unresolved Mention"/>
    <w:basedOn w:val="DefaultParagraphFont"/>
    <w:uiPriority w:val="99"/>
    <w:semiHidden/>
    <w:unhideWhenUsed/>
    <w:rsid w:val="005623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958112">
      <w:bodyDiv w:val="1"/>
      <w:marLeft w:val="0"/>
      <w:marRight w:val="0"/>
      <w:marTop w:val="0"/>
      <w:marBottom w:val="0"/>
      <w:divBdr>
        <w:top w:val="none" w:sz="0" w:space="0" w:color="auto"/>
        <w:left w:val="none" w:sz="0" w:space="0" w:color="auto"/>
        <w:bottom w:val="none" w:sz="0" w:space="0" w:color="auto"/>
        <w:right w:val="none" w:sz="0" w:space="0" w:color="auto"/>
      </w:divBdr>
    </w:div>
    <w:div w:id="426968431">
      <w:bodyDiv w:val="1"/>
      <w:marLeft w:val="0"/>
      <w:marRight w:val="0"/>
      <w:marTop w:val="0"/>
      <w:marBottom w:val="0"/>
      <w:divBdr>
        <w:top w:val="none" w:sz="0" w:space="0" w:color="auto"/>
        <w:left w:val="none" w:sz="0" w:space="0" w:color="auto"/>
        <w:bottom w:val="none" w:sz="0" w:space="0" w:color="auto"/>
        <w:right w:val="none" w:sz="0" w:space="0" w:color="auto"/>
      </w:divBdr>
    </w:div>
    <w:div w:id="469446462">
      <w:bodyDiv w:val="1"/>
      <w:marLeft w:val="0"/>
      <w:marRight w:val="0"/>
      <w:marTop w:val="0"/>
      <w:marBottom w:val="0"/>
      <w:divBdr>
        <w:top w:val="none" w:sz="0" w:space="0" w:color="auto"/>
        <w:left w:val="none" w:sz="0" w:space="0" w:color="auto"/>
        <w:bottom w:val="none" w:sz="0" w:space="0" w:color="auto"/>
        <w:right w:val="none" w:sz="0" w:space="0" w:color="auto"/>
      </w:divBdr>
    </w:div>
    <w:div w:id="581908787">
      <w:bodyDiv w:val="1"/>
      <w:marLeft w:val="0"/>
      <w:marRight w:val="0"/>
      <w:marTop w:val="0"/>
      <w:marBottom w:val="0"/>
      <w:divBdr>
        <w:top w:val="none" w:sz="0" w:space="0" w:color="auto"/>
        <w:left w:val="none" w:sz="0" w:space="0" w:color="auto"/>
        <w:bottom w:val="none" w:sz="0" w:space="0" w:color="auto"/>
        <w:right w:val="none" w:sz="0" w:space="0" w:color="auto"/>
      </w:divBdr>
    </w:div>
    <w:div w:id="631131784">
      <w:bodyDiv w:val="1"/>
      <w:marLeft w:val="0"/>
      <w:marRight w:val="0"/>
      <w:marTop w:val="0"/>
      <w:marBottom w:val="0"/>
      <w:divBdr>
        <w:top w:val="none" w:sz="0" w:space="0" w:color="auto"/>
        <w:left w:val="none" w:sz="0" w:space="0" w:color="auto"/>
        <w:bottom w:val="none" w:sz="0" w:space="0" w:color="auto"/>
        <w:right w:val="none" w:sz="0" w:space="0" w:color="auto"/>
      </w:divBdr>
    </w:div>
    <w:div w:id="852261326">
      <w:bodyDiv w:val="1"/>
      <w:marLeft w:val="0"/>
      <w:marRight w:val="0"/>
      <w:marTop w:val="0"/>
      <w:marBottom w:val="0"/>
      <w:divBdr>
        <w:top w:val="none" w:sz="0" w:space="0" w:color="auto"/>
        <w:left w:val="none" w:sz="0" w:space="0" w:color="auto"/>
        <w:bottom w:val="none" w:sz="0" w:space="0" w:color="auto"/>
        <w:right w:val="none" w:sz="0" w:space="0" w:color="auto"/>
      </w:divBdr>
    </w:div>
    <w:div w:id="915937969">
      <w:bodyDiv w:val="1"/>
      <w:marLeft w:val="0"/>
      <w:marRight w:val="0"/>
      <w:marTop w:val="0"/>
      <w:marBottom w:val="0"/>
      <w:divBdr>
        <w:top w:val="none" w:sz="0" w:space="0" w:color="auto"/>
        <w:left w:val="none" w:sz="0" w:space="0" w:color="auto"/>
        <w:bottom w:val="none" w:sz="0" w:space="0" w:color="auto"/>
        <w:right w:val="none" w:sz="0" w:space="0" w:color="auto"/>
      </w:divBdr>
    </w:div>
    <w:div w:id="931087767">
      <w:bodyDiv w:val="1"/>
      <w:marLeft w:val="0"/>
      <w:marRight w:val="0"/>
      <w:marTop w:val="0"/>
      <w:marBottom w:val="0"/>
      <w:divBdr>
        <w:top w:val="none" w:sz="0" w:space="0" w:color="auto"/>
        <w:left w:val="none" w:sz="0" w:space="0" w:color="auto"/>
        <w:bottom w:val="none" w:sz="0" w:space="0" w:color="auto"/>
        <w:right w:val="none" w:sz="0" w:space="0" w:color="auto"/>
      </w:divBdr>
      <w:divsChild>
        <w:div w:id="899171143">
          <w:marLeft w:val="75"/>
          <w:marRight w:val="75"/>
          <w:marTop w:val="75"/>
          <w:marBottom w:val="75"/>
          <w:divBdr>
            <w:top w:val="single" w:sz="18" w:space="8" w:color="929292"/>
            <w:left w:val="single" w:sz="18" w:space="8" w:color="929292"/>
            <w:bottom w:val="single" w:sz="18" w:space="8" w:color="929292"/>
            <w:right w:val="single" w:sz="18" w:space="8" w:color="929292"/>
          </w:divBdr>
        </w:div>
      </w:divsChild>
    </w:div>
    <w:div w:id="937562376">
      <w:bodyDiv w:val="1"/>
      <w:marLeft w:val="0"/>
      <w:marRight w:val="0"/>
      <w:marTop w:val="0"/>
      <w:marBottom w:val="0"/>
      <w:divBdr>
        <w:top w:val="none" w:sz="0" w:space="0" w:color="auto"/>
        <w:left w:val="none" w:sz="0" w:space="0" w:color="auto"/>
        <w:bottom w:val="none" w:sz="0" w:space="0" w:color="auto"/>
        <w:right w:val="none" w:sz="0" w:space="0" w:color="auto"/>
      </w:divBdr>
    </w:div>
    <w:div w:id="974136433">
      <w:bodyDiv w:val="1"/>
      <w:marLeft w:val="0"/>
      <w:marRight w:val="0"/>
      <w:marTop w:val="0"/>
      <w:marBottom w:val="0"/>
      <w:divBdr>
        <w:top w:val="none" w:sz="0" w:space="0" w:color="auto"/>
        <w:left w:val="none" w:sz="0" w:space="0" w:color="auto"/>
        <w:bottom w:val="none" w:sz="0" w:space="0" w:color="auto"/>
        <w:right w:val="none" w:sz="0" w:space="0" w:color="auto"/>
      </w:divBdr>
    </w:div>
    <w:div w:id="2145921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emf"/><Relationship Id="rId39" Type="http://schemas.openxmlformats.org/officeDocument/2006/relationships/header" Target="header5.xml"/><Relationship Id="rId21" Type="http://schemas.openxmlformats.org/officeDocument/2006/relationships/image" Target="media/image7.svg"/><Relationship Id="rId34" Type="http://schemas.openxmlformats.org/officeDocument/2006/relationships/hyperlink" Target="http://www.manchesterchurches.btck.co.uk/Grants" TargetMode="External"/><Relationship Id="rId42"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0.png"/><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svg"/><Relationship Id="rId28" Type="http://schemas.openxmlformats.org/officeDocument/2006/relationships/image" Target="media/image14.emf"/><Relationship Id="rId36" Type="http://schemas.openxmlformats.org/officeDocument/2006/relationships/hyperlink" Target="https://www.nationalchurchestrust.org/grant-programmes-2019-2023" TargetMode="External"/><Relationship Id="rId10" Type="http://schemas.openxmlformats.org/officeDocument/2006/relationships/header" Target="header2.xml"/><Relationship Id="rId19" Type="http://schemas.openxmlformats.org/officeDocument/2006/relationships/image" Target="media/image5.svg"/><Relationship Id="rId31" Type="http://schemas.openxmlformats.org/officeDocument/2006/relationships/image" Target="media/image17.e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hyperlink" Target="https://www.nationalchurchestrust.org/our-grants/open-grant-data-360-giving" TargetMode="Externa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3.xml"/><Relationship Id="rId17" Type="http://schemas.openxmlformats.org/officeDocument/2006/relationships/image" Target="media/image3.svg"/><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1.emf"/></Relationships>
</file>

<file path=word/_rels/footnotes.xml.rels><?xml version="1.0" encoding="UTF-8" standalone="yes"?>
<Relationships xmlns="http://schemas.openxmlformats.org/package/2006/relationships"><Relationship Id="rId2" Type="http://schemas.openxmlformats.org/officeDocument/2006/relationships/hyperlink" Target="https://www.allchurches.co.uk/about" TargetMode="External"/><Relationship Id="rId1" Type="http://schemas.openxmlformats.org/officeDocument/2006/relationships/hyperlink" Target="https://www.nationalchurchestrust.org/how-we-help/map-churches-chapels-and-meeting-houses-we-have-help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Frontier\Templates\Frontier%20Economics%20Standard%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BCEED3F58674ED790F500204C4566F6"/>
        <w:category>
          <w:name w:val="General"/>
          <w:gallery w:val="placeholder"/>
        </w:category>
        <w:types>
          <w:type w:val="bbPlcHdr"/>
        </w:types>
        <w:behaviors>
          <w:behavior w:val="content"/>
        </w:behaviors>
        <w:guid w:val="{FA286BB1-DFDE-48E6-AFCA-DE8E6DE52392}"/>
      </w:docPartPr>
      <w:docPartBody>
        <w:p w:rsidR="00EE399B" w:rsidRDefault="00EE399B">
          <w:pPr>
            <w:pStyle w:val="5BCEED3F58674ED790F500204C4566F6"/>
          </w:pPr>
          <w:r w:rsidRPr="00D84319">
            <w:rPr>
              <w:rStyle w:val="PlaceholderText"/>
            </w:rPr>
            <w:t>Click here to enter text.</w:t>
          </w:r>
        </w:p>
      </w:docPartBody>
    </w:docPart>
    <w:docPart>
      <w:docPartPr>
        <w:name w:val="6B0D031712BF4F42A2060DF85654E585"/>
        <w:category>
          <w:name w:val="General"/>
          <w:gallery w:val="placeholder"/>
        </w:category>
        <w:types>
          <w:type w:val="bbPlcHdr"/>
        </w:types>
        <w:behaviors>
          <w:behavior w:val="content"/>
        </w:behaviors>
        <w:guid w:val="{2F510850-C555-4AD6-977D-9A41CCFD34DB}"/>
      </w:docPartPr>
      <w:docPartBody>
        <w:p w:rsidR="00EE399B" w:rsidRDefault="00EE399B">
          <w:pPr>
            <w:pStyle w:val="6B0D031712BF4F42A2060DF85654E585"/>
          </w:pPr>
          <w:r w:rsidRPr="001469BC">
            <w:rPr>
              <w:rStyle w:val="PlaceholderText"/>
            </w:rPr>
            <w:t>Click here to enter text.</w:t>
          </w:r>
        </w:p>
      </w:docPartBody>
    </w:docPart>
    <w:docPart>
      <w:docPartPr>
        <w:name w:val="9D85E0AE8698456CAC8C9F52DDC1C7B0"/>
        <w:category>
          <w:name w:val="General"/>
          <w:gallery w:val="placeholder"/>
        </w:category>
        <w:types>
          <w:type w:val="bbPlcHdr"/>
        </w:types>
        <w:behaviors>
          <w:behavior w:val="content"/>
        </w:behaviors>
        <w:guid w:val="{B603D2C3-F689-4007-AE8C-E5EFC9A35EB0}"/>
      </w:docPartPr>
      <w:docPartBody>
        <w:p w:rsidR="00EE399B" w:rsidRDefault="00EE399B">
          <w:pPr>
            <w:pStyle w:val="9D85E0AE8698456CAC8C9F52DDC1C7B0"/>
          </w:pPr>
          <w:r w:rsidRPr="00F50C78">
            <w:rPr>
              <w:rStyle w:val="PlaceholderText"/>
            </w:rPr>
            <w:t>Click here to enter text.</w:t>
          </w:r>
        </w:p>
      </w:docPartBody>
    </w:docPart>
    <w:docPart>
      <w:docPartPr>
        <w:name w:val="0256B2D61C804C7888E7BC2C8DD8B905"/>
        <w:category>
          <w:name w:val="General"/>
          <w:gallery w:val="placeholder"/>
        </w:category>
        <w:types>
          <w:type w:val="bbPlcHdr"/>
        </w:types>
        <w:behaviors>
          <w:behavior w:val="content"/>
        </w:behaviors>
        <w:guid w:val="{9DFB5224-253E-4E76-BCE2-E1CC63EDAAFA}"/>
      </w:docPartPr>
      <w:docPartBody>
        <w:p w:rsidR="00FC1BBB" w:rsidRDefault="0081309A" w:rsidP="0081309A">
          <w:pPr>
            <w:pStyle w:val="0256B2D61C804C7888E7BC2C8DD8B905"/>
          </w:pPr>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ne)">
    <w:altName w:val="Times New Roman"/>
    <w:panose1 w:val="00000000000000000000"/>
    <w:charset w:val="00"/>
    <w:family w:val="roman"/>
    <w:notTrueType/>
    <w:pitch w:val="default"/>
  </w:font>
  <w:font w:name="font440">
    <w:altName w:val="Times New Roman"/>
    <w:panose1 w:val="00000000000000000000"/>
    <w:charset w:val="00"/>
    <w:family w:val="auto"/>
    <w:notTrueType/>
    <w:pitch w:val="default"/>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Open Sans Extrabold">
    <w:altName w:val="Segoe UI Semibold"/>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399B"/>
    <w:rsid w:val="00051E87"/>
    <w:rsid w:val="0008598F"/>
    <w:rsid w:val="00087122"/>
    <w:rsid w:val="001240F7"/>
    <w:rsid w:val="0014600E"/>
    <w:rsid w:val="00147EBD"/>
    <w:rsid w:val="00181F0E"/>
    <w:rsid w:val="00197593"/>
    <w:rsid w:val="002C21C9"/>
    <w:rsid w:val="002D16C2"/>
    <w:rsid w:val="002E2CFC"/>
    <w:rsid w:val="002F14FB"/>
    <w:rsid w:val="00361850"/>
    <w:rsid w:val="00363D55"/>
    <w:rsid w:val="00364AEB"/>
    <w:rsid w:val="00432FC0"/>
    <w:rsid w:val="004A7754"/>
    <w:rsid w:val="004F0ED2"/>
    <w:rsid w:val="004F1919"/>
    <w:rsid w:val="0051485A"/>
    <w:rsid w:val="00580361"/>
    <w:rsid w:val="005867E1"/>
    <w:rsid w:val="005D2209"/>
    <w:rsid w:val="0062002C"/>
    <w:rsid w:val="00637C96"/>
    <w:rsid w:val="00691BD6"/>
    <w:rsid w:val="00697200"/>
    <w:rsid w:val="006C36CE"/>
    <w:rsid w:val="006E7A37"/>
    <w:rsid w:val="006F58FA"/>
    <w:rsid w:val="006F65C7"/>
    <w:rsid w:val="007252C8"/>
    <w:rsid w:val="007F61D5"/>
    <w:rsid w:val="0081309A"/>
    <w:rsid w:val="0083782A"/>
    <w:rsid w:val="00894C46"/>
    <w:rsid w:val="00900910"/>
    <w:rsid w:val="0091442D"/>
    <w:rsid w:val="00956F62"/>
    <w:rsid w:val="00966BC0"/>
    <w:rsid w:val="009B3127"/>
    <w:rsid w:val="00A87860"/>
    <w:rsid w:val="00B96B9C"/>
    <w:rsid w:val="00BC59C7"/>
    <w:rsid w:val="00BD1FC3"/>
    <w:rsid w:val="00BE41AA"/>
    <w:rsid w:val="00CA44D1"/>
    <w:rsid w:val="00CE08C6"/>
    <w:rsid w:val="00CF6976"/>
    <w:rsid w:val="00D03D51"/>
    <w:rsid w:val="00D341E5"/>
    <w:rsid w:val="00D57B65"/>
    <w:rsid w:val="00D62EFC"/>
    <w:rsid w:val="00DB30FA"/>
    <w:rsid w:val="00DD7A27"/>
    <w:rsid w:val="00DE2917"/>
    <w:rsid w:val="00DE4D64"/>
    <w:rsid w:val="00E23914"/>
    <w:rsid w:val="00E547D7"/>
    <w:rsid w:val="00EC276B"/>
    <w:rsid w:val="00EE399B"/>
    <w:rsid w:val="00F46646"/>
    <w:rsid w:val="00F67343"/>
    <w:rsid w:val="00FC1BBB"/>
    <w:rsid w:val="00FD1A5A"/>
    <w:rsid w:val="00FF0A8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5BCEED3F58674ED790F500204C4566F6">
    <w:name w:val="5BCEED3F58674ED790F500204C4566F6"/>
  </w:style>
  <w:style w:type="paragraph" w:customStyle="1" w:styleId="6B0D031712BF4F42A2060DF85654E585">
    <w:name w:val="6B0D031712BF4F42A2060DF85654E585"/>
  </w:style>
  <w:style w:type="paragraph" w:customStyle="1" w:styleId="EFD8CD998BA74A2D988842A040D2DF8E">
    <w:name w:val="EFD8CD998BA74A2D988842A040D2DF8E"/>
  </w:style>
  <w:style w:type="paragraph" w:customStyle="1" w:styleId="9D85E0AE8698456CAC8C9F52DDC1C7B0">
    <w:name w:val="9D85E0AE8698456CAC8C9F52DDC1C7B0"/>
  </w:style>
  <w:style w:type="paragraph" w:customStyle="1" w:styleId="051F2D46D82C47F28F5700905876E3BF">
    <w:name w:val="051F2D46D82C47F28F5700905876E3BF"/>
    <w:rsid w:val="0081309A"/>
  </w:style>
  <w:style w:type="paragraph" w:customStyle="1" w:styleId="0256B2D61C804C7888E7BC2C8DD8B905">
    <w:name w:val="0256B2D61C804C7888E7BC2C8DD8B905"/>
    <w:rsid w:val="008130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Frontier">
      <a:dk1>
        <a:srgbClr val="37424A"/>
      </a:dk1>
      <a:lt1>
        <a:sysClr val="window" lastClr="FFFFFF"/>
      </a:lt1>
      <a:dk2>
        <a:srgbClr val="707276"/>
      </a:dk2>
      <a:lt2>
        <a:srgbClr val="D1DBD2"/>
      </a:lt2>
      <a:accent1>
        <a:srgbClr val="E83F35"/>
      </a:accent1>
      <a:accent2>
        <a:srgbClr val="8DD0D2"/>
      </a:accent2>
      <a:accent3>
        <a:srgbClr val="007B87"/>
      </a:accent3>
      <a:accent4>
        <a:srgbClr val="EBC000"/>
      </a:accent4>
      <a:accent5>
        <a:srgbClr val="683C5B"/>
      </a:accent5>
      <a:accent6>
        <a:srgbClr val="66B0B7"/>
      </a:accent6>
      <a:hlink>
        <a:srgbClr val="007B87"/>
      </a:hlink>
      <a:folHlink>
        <a:srgbClr val="007B87"/>
      </a:folHlink>
    </a:clrScheme>
    <a:fontScheme name="Custom 4">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Stranslations>
  <language>
    <ID>2057</ID>
    <Contents>Contents</Contents>
    <Annex>Annex</Annex>
    <Annexes>Annexes</Annexes>
    <Figure>Figure</Figure>
    <Table>Table</Table>
    <Figures>Figures</Figures>
    <Tables>Tables</Tables>
    <Source>Source</Source>
    <Note>Note</Note>
    <Draft>DRAFT</Draft>
    <DTF>dd mmmm yyyy</DTF>
    <AllFigures>,Figure,Figure,Abbildung,Figura,Figure</AllFigures>
    <AllTables>,Table,Table,Tabelle,Tabla,Tableau</AllTables>
  </language>
  <confidentiality>
    <item1>Confidential</item1>
    <item2>Strictly confidential</item2>
    <item3>Legally privileged</item3>
    <item4>Prepared at the request of external counsel</item4>
  </confidentiality>
</CTStranslation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69D847-14C4-46B6-908E-FA82278A9C34}">
  <ds:schemaRefs/>
</ds:datastoreItem>
</file>

<file path=customXml/itemProps2.xml><?xml version="1.0" encoding="utf-8"?>
<ds:datastoreItem xmlns:ds="http://schemas.openxmlformats.org/officeDocument/2006/customXml" ds:itemID="{21782313-38F3-4607-946C-893972D90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Frontier Economics Standard Template</Template>
  <TotalTime>0</TotalTime>
  <Pages>47</Pages>
  <Words>15288</Words>
  <Characters>87147</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TAYLOR REVIEW PILOT EVALUATION</vt:lpstr>
    </vt:vector>
  </TitlesOfParts>
  <Company>Frontier Economics</Company>
  <LinksUpToDate>false</LinksUpToDate>
  <CharactersWithSpaces>102231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TAYLOR REVIEW PILOT EVALUATION</dc:title>
  <dc:creator>Cyril Vanderheyden</dc:creator>
  <cp:lastModifiedBy>Kat Deyes</cp:lastModifiedBy>
  <cp:revision>2</cp:revision>
  <cp:lastPrinted>2019-11-06T13:43:00Z</cp:lastPrinted>
  <dcterms:created xsi:type="dcterms:W3CDTF">2019-11-22T18:15:00Z</dcterms:created>
  <dcterms:modified xsi:type="dcterms:W3CDTF">2019-11-22T18:15:00Z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2.07</vt:lpwstr>
  </property>
  <property fmtid="{D5CDD505-2E9C-101B-9397-08002B2CF9AE}" pid="3" name="Date">
    <vt:lpwstr>23 February 2017</vt:lpwstr>
  </property>
  <property fmtid="{D5CDD505-2E9C-101B-9397-08002B2CF9AE}" pid="4" name="_DocHome">
    <vt:i4>251647246</vt:i4>
  </property>
</Properties>
</file>